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E9FDC" w14:textId="2F14F5BC" w:rsidR="001952BD" w:rsidRPr="00190BEE" w:rsidRDefault="0006622C">
      <w:pPr>
        <w:rPr>
          <w:rFonts w:ascii="Century Gothic" w:hAnsi="Century Gothic" w:cs="Arial"/>
          <w:b/>
          <w:noProof/>
          <w:color w:val="595959" w:themeColor="text1" w:themeTint="A6"/>
          <w:sz w:val="40"/>
          <w:szCs w:val="40"/>
        </w:rPr>
      </w:pPr>
      <w:r w:rsidRPr="00190BEE">
        <w:rPr>
          <w:rFonts w:ascii="Century Gothic" w:hAnsi="Century Gothic" w:cs="Arial"/>
          <w:b/>
          <w:noProof/>
          <w:color w:val="595959" w:themeColor="text1" w:themeTint="A6"/>
          <w:sz w:val="40"/>
          <w:szCs w:val="40"/>
        </w:rPr>
        <w:drawing>
          <wp:anchor distT="0" distB="0" distL="114300" distR="114300" simplePos="0" relativeHeight="251658240" behindDoc="0" locked="0" layoutInCell="1" allowOverlap="1" wp14:anchorId="22285A82" wp14:editId="30691187">
            <wp:simplePos x="0" y="0"/>
            <wp:positionH relativeFrom="margin">
              <wp:posOffset>4366750</wp:posOffset>
            </wp:positionH>
            <wp:positionV relativeFrom="margin">
              <wp:posOffset>-31115</wp:posOffset>
            </wp:positionV>
            <wp:extent cx="2606675" cy="361315"/>
            <wp:effectExtent l="0" t="0" r="0" b="0"/>
            <wp:wrapSquare wrapText="bothSides"/>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606675" cy="361315"/>
                    </a:xfrm>
                    <a:prstGeom prst="rect">
                      <a:avLst/>
                    </a:prstGeom>
                  </pic:spPr>
                </pic:pic>
              </a:graphicData>
            </a:graphic>
          </wp:anchor>
        </w:drawing>
      </w:r>
      <w:r w:rsidR="00476792" w:rsidRPr="00190BEE">
        <w:rPr>
          <w:rFonts w:ascii="Century Gothic" w:hAnsi="Century Gothic" w:cs="Arial"/>
          <w:b/>
          <w:noProof/>
          <w:color w:val="595959" w:themeColor="text1" w:themeTint="A6"/>
          <w:sz w:val="40"/>
          <w:szCs w:val="40"/>
        </w:rPr>
        <w:t>WEEKLY</w:t>
      </w:r>
      <w:r w:rsidR="00190BEE" w:rsidRPr="00190BEE">
        <w:rPr>
          <w:rFonts w:ascii="Century Gothic" w:hAnsi="Century Gothic" w:cs="Arial"/>
          <w:b/>
          <w:noProof/>
          <w:color w:val="595959" w:themeColor="text1" w:themeTint="A6"/>
          <w:sz w:val="40"/>
          <w:szCs w:val="40"/>
        </w:rPr>
        <w:t xml:space="preserve"> EMPLOYEE STATUS REPORT</w:t>
      </w:r>
      <w:r w:rsidR="00476792" w:rsidRPr="00190BEE">
        <w:rPr>
          <w:rFonts w:ascii="Century Gothic" w:hAnsi="Century Gothic" w:cs="Arial"/>
          <w:b/>
          <w:noProof/>
          <w:color w:val="595959" w:themeColor="text1" w:themeTint="A6"/>
          <w:sz w:val="40"/>
          <w:szCs w:val="40"/>
        </w:rPr>
        <w:t xml:space="preserve"> </w:t>
      </w:r>
    </w:p>
    <w:p w14:paraId="7D67BADA" w14:textId="77777777" w:rsidR="00685880" w:rsidRDefault="00685880">
      <w:pPr>
        <w:rPr>
          <w:rFonts w:ascii="Century Gothic" w:hAnsi="Century Gothic" w:cs="Arial"/>
          <w:b/>
          <w:noProof/>
          <w:color w:val="595959" w:themeColor="text1" w:themeTint="A6"/>
          <w:sz w:val="44"/>
          <w:szCs w:val="44"/>
        </w:rPr>
      </w:pPr>
    </w:p>
    <w:tbl>
      <w:tblPr>
        <w:tblW w:w="11058" w:type="dxa"/>
        <w:tblLook w:val="04A0" w:firstRow="1" w:lastRow="0" w:firstColumn="1" w:lastColumn="0" w:noHBand="0" w:noVBand="1"/>
      </w:tblPr>
      <w:tblGrid>
        <w:gridCol w:w="4809"/>
        <w:gridCol w:w="1604"/>
        <w:gridCol w:w="1621"/>
        <w:gridCol w:w="3024"/>
      </w:tblGrid>
      <w:tr w:rsidR="00685880" w:rsidRPr="00685880" w14:paraId="663A1358" w14:textId="77777777" w:rsidTr="00190BEE">
        <w:trPr>
          <w:trHeight w:val="243"/>
        </w:trPr>
        <w:tc>
          <w:tcPr>
            <w:tcW w:w="4809" w:type="dxa"/>
            <w:tcBorders>
              <w:top w:val="nil"/>
              <w:left w:val="nil"/>
              <w:bottom w:val="single" w:sz="4" w:space="0" w:color="BFBFBF"/>
              <w:right w:val="nil"/>
            </w:tcBorders>
            <w:shd w:val="clear" w:color="auto" w:fill="auto"/>
            <w:vAlign w:val="bottom"/>
            <w:hideMark/>
          </w:tcPr>
          <w:p w14:paraId="7C83487B" w14:textId="77777777" w:rsidR="00685880" w:rsidRPr="00685880" w:rsidRDefault="00685880" w:rsidP="00685880">
            <w:pPr>
              <w:rPr>
                <w:rFonts w:ascii="Century Gothic" w:eastAsia="Times New Roman" w:hAnsi="Century Gothic" w:cs="Calibri"/>
                <w:color w:val="000000"/>
                <w:sz w:val="20"/>
                <w:szCs w:val="20"/>
              </w:rPr>
            </w:pPr>
            <w:r w:rsidRPr="00685880">
              <w:rPr>
                <w:rFonts w:ascii="Century Gothic" w:eastAsia="Times New Roman" w:hAnsi="Century Gothic" w:cs="Calibri"/>
                <w:color w:val="000000"/>
                <w:sz w:val="20"/>
                <w:szCs w:val="20"/>
              </w:rPr>
              <w:t>EMPLOYEE NAME</w:t>
            </w:r>
          </w:p>
        </w:tc>
        <w:tc>
          <w:tcPr>
            <w:tcW w:w="1604" w:type="dxa"/>
            <w:tcBorders>
              <w:top w:val="nil"/>
              <w:left w:val="nil"/>
              <w:bottom w:val="nil"/>
              <w:right w:val="nil"/>
            </w:tcBorders>
            <w:shd w:val="clear" w:color="auto" w:fill="auto"/>
            <w:vAlign w:val="bottom"/>
            <w:hideMark/>
          </w:tcPr>
          <w:p w14:paraId="53809A68" w14:textId="77777777" w:rsidR="00685880" w:rsidRPr="00685880" w:rsidRDefault="00685880" w:rsidP="00685880">
            <w:pPr>
              <w:rPr>
                <w:rFonts w:ascii="Century Gothic" w:eastAsia="Times New Roman" w:hAnsi="Century Gothic" w:cs="Calibri"/>
                <w:color w:val="000000"/>
                <w:sz w:val="20"/>
                <w:szCs w:val="20"/>
              </w:rPr>
            </w:pPr>
            <w:r w:rsidRPr="00685880">
              <w:rPr>
                <w:rFonts w:ascii="Century Gothic" w:eastAsia="Times New Roman" w:hAnsi="Century Gothic" w:cs="Calibri"/>
                <w:color w:val="000000"/>
                <w:sz w:val="20"/>
                <w:szCs w:val="20"/>
              </w:rPr>
              <w:t>WEEK ENDING</w:t>
            </w:r>
          </w:p>
        </w:tc>
        <w:tc>
          <w:tcPr>
            <w:tcW w:w="1621" w:type="dxa"/>
            <w:tcBorders>
              <w:top w:val="nil"/>
              <w:left w:val="nil"/>
              <w:bottom w:val="nil"/>
              <w:right w:val="nil"/>
            </w:tcBorders>
            <w:shd w:val="clear" w:color="auto" w:fill="auto"/>
            <w:noWrap/>
            <w:vAlign w:val="bottom"/>
            <w:hideMark/>
          </w:tcPr>
          <w:p w14:paraId="07B06E36" w14:textId="77777777" w:rsidR="00685880" w:rsidRPr="00685880" w:rsidRDefault="00685880" w:rsidP="00685880">
            <w:pPr>
              <w:rPr>
                <w:rFonts w:ascii="Century Gothic" w:eastAsia="Times New Roman" w:hAnsi="Century Gothic" w:cs="Calibri"/>
                <w:color w:val="000000"/>
                <w:sz w:val="20"/>
                <w:szCs w:val="20"/>
              </w:rPr>
            </w:pPr>
          </w:p>
        </w:tc>
        <w:tc>
          <w:tcPr>
            <w:tcW w:w="3024" w:type="dxa"/>
            <w:tcBorders>
              <w:top w:val="nil"/>
              <w:left w:val="nil"/>
              <w:bottom w:val="nil"/>
              <w:right w:val="nil"/>
            </w:tcBorders>
            <w:shd w:val="clear" w:color="auto" w:fill="auto"/>
            <w:noWrap/>
            <w:vAlign w:val="bottom"/>
            <w:hideMark/>
          </w:tcPr>
          <w:p w14:paraId="1680CCB6" w14:textId="77777777" w:rsidR="00685880" w:rsidRPr="00685880" w:rsidRDefault="00685880" w:rsidP="00685880">
            <w:pPr>
              <w:rPr>
                <w:rFonts w:ascii="Times New Roman" w:eastAsia="Times New Roman" w:hAnsi="Times New Roman" w:cs="Times New Roman"/>
                <w:sz w:val="20"/>
                <w:szCs w:val="20"/>
              </w:rPr>
            </w:pPr>
          </w:p>
        </w:tc>
      </w:tr>
      <w:tr w:rsidR="00685880" w:rsidRPr="00685880" w14:paraId="7251BB87" w14:textId="77777777" w:rsidTr="00190BEE">
        <w:trPr>
          <w:trHeight w:val="474"/>
        </w:trPr>
        <w:tc>
          <w:tcPr>
            <w:tcW w:w="4809"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5D04FDC5" w14:textId="56ED4D39" w:rsidR="00685880" w:rsidRPr="00685880" w:rsidRDefault="00685880" w:rsidP="00190BEE">
            <w:pPr>
              <w:rPr>
                <w:rFonts w:ascii="Century Gothic" w:eastAsia="Times New Roman" w:hAnsi="Century Gothic" w:cs="Calibri"/>
                <w:color w:val="000000"/>
                <w:sz w:val="22"/>
                <w:szCs w:val="22"/>
              </w:rPr>
            </w:pPr>
          </w:p>
        </w:tc>
        <w:tc>
          <w:tcPr>
            <w:tcW w:w="1604" w:type="dxa"/>
            <w:tcBorders>
              <w:top w:val="single" w:sz="4" w:space="0" w:color="BFBFBF"/>
              <w:left w:val="nil"/>
              <w:bottom w:val="single" w:sz="8" w:space="0" w:color="BFBFBF"/>
              <w:right w:val="single" w:sz="4" w:space="0" w:color="BFBFBF"/>
            </w:tcBorders>
            <w:shd w:val="clear" w:color="auto" w:fill="auto"/>
            <w:vAlign w:val="center"/>
            <w:hideMark/>
          </w:tcPr>
          <w:p w14:paraId="23885080" w14:textId="09AD42EE" w:rsidR="00685880" w:rsidRPr="00685880" w:rsidRDefault="00685880" w:rsidP="00190BEE">
            <w:pPr>
              <w:rPr>
                <w:rFonts w:ascii="Century Gothic" w:eastAsia="Times New Roman" w:hAnsi="Century Gothic" w:cs="Calibri"/>
                <w:color w:val="000000"/>
                <w:sz w:val="22"/>
                <w:szCs w:val="22"/>
              </w:rPr>
            </w:pPr>
          </w:p>
        </w:tc>
        <w:tc>
          <w:tcPr>
            <w:tcW w:w="1621" w:type="dxa"/>
            <w:tcBorders>
              <w:top w:val="nil"/>
              <w:left w:val="nil"/>
              <w:bottom w:val="nil"/>
              <w:right w:val="nil"/>
            </w:tcBorders>
            <w:shd w:val="clear" w:color="auto" w:fill="auto"/>
            <w:noWrap/>
            <w:vAlign w:val="bottom"/>
            <w:hideMark/>
          </w:tcPr>
          <w:p w14:paraId="3F85017C" w14:textId="77777777" w:rsidR="00685880" w:rsidRPr="00685880" w:rsidRDefault="00685880" w:rsidP="00685880">
            <w:pPr>
              <w:ind w:firstLineChars="100" w:firstLine="220"/>
              <w:rPr>
                <w:rFonts w:ascii="Century Gothic" w:eastAsia="Times New Roman" w:hAnsi="Century Gothic" w:cs="Calibri"/>
                <w:color w:val="000000"/>
                <w:sz w:val="22"/>
                <w:szCs w:val="22"/>
              </w:rPr>
            </w:pPr>
          </w:p>
        </w:tc>
        <w:tc>
          <w:tcPr>
            <w:tcW w:w="3024" w:type="dxa"/>
            <w:tcBorders>
              <w:top w:val="nil"/>
              <w:left w:val="nil"/>
              <w:bottom w:val="nil"/>
              <w:right w:val="nil"/>
            </w:tcBorders>
            <w:shd w:val="clear" w:color="auto" w:fill="auto"/>
            <w:noWrap/>
            <w:vAlign w:val="bottom"/>
            <w:hideMark/>
          </w:tcPr>
          <w:p w14:paraId="6C96DAB8" w14:textId="77777777" w:rsidR="00685880" w:rsidRPr="00685880" w:rsidRDefault="00685880" w:rsidP="00685880">
            <w:pPr>
              <w:rPr>
                <w:rFonts w:ascii="Times New Roman" w:eastAsia="Times New Roman" w:hAnsi="Times New Roman" w:cs="Times New Roman"/>
                <w:sz w:val="20"/>
                <w:szCs w:val="20"/>
              </w:rPr>
            </w:pPr>
          </w:p>
        </w:tc>
      </w:tr>
      <w:tr w:rsidR="00190BEE" w:rsidRPr="00685880" w14:paraId="527D5BA9" w14:textId="77777777" w:rsidTr="00190BEE">
        <w:trPr>
          <w:trHeight w:val="243"/>
        </w:trPr>
        <w:tc>
          <w:tcPr>
            <w:tcW w:w="4809" w:type="dxa"/>
            <w:tcBorders>
              <w:top w:val="single" w:sz="8" w:space="0" w:color="BFBFBF"/>
              <w:left w:val="nil"/>
              <w:bottom w:val="single" w:sz="4" w:space="0" w:color="BFBFBF"/>
              <w:right w:val="nil"/>
            </w:tcBorders>
            <w:shd w:val="clear" w:color="auto" w:fill="auto"/>
            <w:vAlign w:val="bottom"/>
            <w:hideMark/>
          </w:tcPr>
          <w:p w14:paraId="44941F75" w14:textId="5D062098" w:rsidR="00190BEE" w:rsidRPr="00685880" w:rsidRDefault="00190BEE" w:rsidP="00685880">
            <w:pPr>
              <w:rPr>
                <w:rFonts w:ascii="Century Gothic" w:eastAsia="Times New Roman" w:hAnsi="Century Gothic" w:cs="Calibri"/>
                <w:color w:val="000000"/>
                <w:sz w:val="20"/>
                <w:szCs w:val="20"/>
              </w:rPr>
            </w:pP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35584" behindDoc="0" locked="0" layoutInCell="1" allowOverlap="1" wp14:anchorId="50A255BA" wp14:editId="376299C0">
                      <wp:simplePos x="0" y="0"/>
                      <wp:positionH relativeFrom="column">
                        <wp:posOffset>2679700</wp:posOffset>
                      </wp:positionH>
                      <wp:positionV relativeFrom="paragraph">
                        <wp:posOffset>660400</wp:posOffset>
                      </wp:positionV>
                      <wp:extent cx="990600" cy="927100"/>
                      <wp:effectExtent l="0" t="0" r="0" b="0"/>
                      <wp:wrapNone/>
                      <wp:docPr id="1039" name="Rectangle 1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D3E60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255BA" id="Rectangle 1039" o:spid="_x0000_s1026" style="position:absolute;margin-left:211pt;margin-top:52pt;width:78pt;height:73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" filled="f" stroked="f">
                      <v:textbox inset="2.16pt,1.44pt,0,1.44pt">
                        <w:txbxContent>
                          <w:p w14:paraId="7D3E60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36608" behindDoc="0" locked="0" layoutInCell="1" allowOverlap="1" wp14:anchorId="7EBFA07A" wp14:editId="49D865FB">
                      <wp:simplePos x="0" y="0"/>
                      <wp:positionH relativeFrom="column">
                        <wp:posOffset>2679700</wp:posOffset>
                      </wp:positionH>
                      <wp:positionV relativeFrom="paragraph">
                        <wp:posOffset>660400</wp:posOffset>
                      </wp:positionV>
                      <wp:extent cx="1016000" cy="7620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5F8B83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FA07A" id="Rectangle 1040" o:spid="_x0000_s1027" style="position:absolute;margin-left:211pt;margin-top:52pt;width:80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" filled="f" stroked="f">
                      <v:textbox inset="2.16pt,1.44pt,0,1.44pt">
                        <w:txbxContent>
                          <w:p w14:paraId="5F8B83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37632" behindDoc="0" locked="0" layoutInCell="1" allowOverlap="1" wp14:anchorId="187C5558" wp14:editId="146C041F">
                      <wp:simplePos x="0" y="0"/>
                      <wp:positionH relativeFrom="column">
                        <wp:posOffset>2679700</wp:posOffset>
                      </wp:positionH>
                      <wp:positionV relativeFrom="paragraph">
                        <wp:posOffset>660400</wp:posOffset>
                      </wp:positionV>
                      <wp:extent cx="990600" cy="876300"/>
                      <wp:effectExtent l="0" t="0" r="0" b="0"/>
                      <wp:wrapNone/>
                      <wp:docPr id="1043" name="Rectangle 1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6FAB30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C5558" id="Rectangle 1043" o:spid="_x0000_s1028" style="position:absolute;margin-left:211pt;margin-top:52pt;width:78pt;height:69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" filled="f" stroked="f">
                      <v:textbox inset="2.16pt,1.44pt,0,1.44pt">
                        <w:txbxContent>
                          <w:p w14:paraId="6FAB30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38656" behindDoc="0" locked="0" layoutInCell="1" allowOverlap="1" wp14:anchorId="74E2CF88" wp14:editId="35E72308">
                      <wp:simplePos x="0" y="0"/>
                      <wp:positionH relativeFrom="column">
                        <wp:posOffset>2679700</wp:posOffset>
                      </wp:positionH>
                      <wp:positionV relativeFrom="paragraph">
                        <wp:posOffset>660400</wp:posOffset>
                      </wp:positionV>
                      <wp:extent cx="990600" cy="927100"/>
                      <wp:effectExtent l="0" t="0" r="0" b="0"/>
                      <wp:wrapNone/>
                      <wp:docPr id="1044" name="Rectangle 10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4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2C8925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2CF88" id="Rectangle 1044" o:spid="_x0000_s1029" style="position:absolute;margin-left:211pt;margin-top:52pt;width:78pt;height:73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" filled="f" stroked="f">
                      <v:textbox inset="2.16pt,1.44pt,0,1.44pt">
                        <w:txbxContent>
                          <w:p w14:paraId="2C8925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39680" behindDoc="0" locked="0" layoutInCell="1" allowOverlap="1" wp14:anchorId="3C4087F2" wp14:editId="60F14BDD">
                      <wp:simplePos x="0" y="0"/>
                      <wp:positionH relativeFrom="column">
                        <wp:posOffset>2679700</wp:posOffset>
                      </wp:positionH>
                      <wp:positionV relativeFrom="paragraph">
                        <wp:posOffset>660400</wp:posOffset>
                      </wp:positionV>
                      <wp:extent cx="1016000" cy="762000"/>
                      <wp:effectExtent l="0" t="0" r="0" b="0"/>
                      <wp:wrapNone/>
                      <wp:docPr id="1049" name="Rectangle 1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487136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087F2" id="Rectangle 1049" o:spid="_x0000_s1030" style="position:absolute;margin-left:211pt;margin-top:52pt;width:80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" filled="f" stroked="f">
                      <v:textbox inset="2.16pt,1.44pt,0,1.44pt">
                        <w:txbxContent>
                          <w:p w14:paraId="487136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0704" behindDoc="0" locked="0" layoutInCell="1" allowOverlap="1" wp14:anchorId="12AC2C5A" wp14:editId="7BF17072">
                      <wp:simplePos x="0" y="0"/>
                      <wp:positionH relativeFrom="column">
                        <wp:posOffset>2679700</wp:posOffset>
                      </wp:positionH>
                      <wp:positionV relativeFrom="paragraph">
                        <wp:posOffset>660400</wp:posOffset>
                      </wp:positionV>
                      <wp:extent cx="990600" cy="927100"/>
                      <wp:effectExtent l="0" t="0" r="0" b="0"/>
                      <wp:wrapNone/>
                      <wp:docPr id="1054" name="Rectangle 10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B1326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C2C5A" id="Rectangle 1054" o:spid="_x0000_s1031" style="position:absolute;margin-left:211pt;margin-top:52pt;width:78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" filled="f" stroked="f">
                      <v:textbox inset="2.16pt,1.44pt,0,1.44pt">
                        <w:txbxContent>
                          <w:p w14:paraId="3B1326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1728" behindDoc="0" locked="0" layoutInCell="1" allowOverlap="1" wp14:anchorId="722E3F93" wp14:editId="651349D0">
                      <wp:simplePos x="0" y="0"/>
                      <wp:positionH relativeFrom="column">
                        <wp:posOffset>2692400</wp:posOffset>
                      </wp:positionH>
                      <wp:positionV relativeFrom="paragraph">
                        <wp:posOffset>660400</wp:posOffset>
                      </wp:positionV>
                      <wp:extent cx="990600" cy="927100"/>
                      <wp:effectExtent l="0" t="0" r="0" b="0"/>
                      <wp:wrapNone/>
                      <wp:docPr id="1055" name="Rectangle 10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76ED7E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E3F93" id="Rectangle 1055" o:spid="_x0000_s1032" style="position:absolute;margin-left:212pt;margin-top:52pt;width:78pt;height:73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" filled="f" stroked="f">
                      <v:textbox inset="2.16pt,1.44pt,0,1.44pt">
                        <w:txbxContent>
                          <w:p w14:paraId="76ED7E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2752" behindDoc="0" locked="0" layoutInCell="1" allowOverlap="1" wp14:anchorId="7349E428" wp14:editId="623C9022">
                      <wp:simplePos x="0" y="0"/>
                      <wp:positionH relativeFrom="column">
                        <wp:posOffset>2679700</wp:posOffset>
                      </wp:positionH>
                      <wp:positionV relativeFrom="paragraph">
                        <wp:posOffset>660400</wp:posOffset>
                      </wp:positionV>
                      <wp:extent cx="1016000" cy="762000"/>
                      <wp:effectExtent l="0" t="0" r="0" b="0"/>
                      <wp:wrapNone/>
                      <wp:docPr id="75" name="Rectangle 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28A6E8F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9E428" id="Rectangle 75" o:spid="_x0000_s1033" style="position:absolute;margin-left:211pt;margin-top:52pt;width:80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" filled="f" stroked="f">
                      <v:textbox inset="2.16pt,1.44pt,0,1.44pt">
                        <w:txbxContent>
                          <w:p w14:paraId="28A6E8F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3776" behindDoc="0" locked="0" layoutInCell="1" allowOverlap="1" wp14:anchorId="74C2D92D" wp14:editId="1566ABE4">
                      <wp:simplePos x="0" y="0"/>
                      <wp:positionH relativeFrom="column">
                        <wp:posOffset>2679700</wp:posOffset>
                      </wp:positionH>
                      <wp:positionV relativeFrom="paragraph">
                        <wp:posOffset>660400</wp:posOffset>
                      </wp:positionV>
                      <wp:extent cx="990600" cy="927100"/>
                      <wp:effectExtent l="0" t="0" r="0" b="0"/>
                      <wp:wrapNone/>
                      <wp:docPr id="74" name="Rectangle 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6E471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2D92D" id="Rectangle 74" o:spid="_x0000_s1034" style="position:absolute;margin-left:211pt;margin-top:52pt;width:78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" filled="f" stroked="f">
                      <v:textbox inset="2.16pt,1.44pt,0,1.44pt">
                        <w:txbxContent>
                          <w:p w14:paraId="36E471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4800" behindDoc="0" locked="0" layoutInCell="1" allowOverlap="1" wp14:anchorId="72127CEB" wp14:editId="4AD15E9A">
                      <wp:simplePos x="0" y="0"/>
                      <wp:positionH relativeFrom="column">
                        <wp:posOffset>2679700</wp:posOffset>
                      </wp:positionH>
                      <wp:positionV relativeFrom="paragraph">
                        <wp:posOffset>660400</wp:posOffset>
                      </wp:positionV>
                      <wp:extent cx="990600" cy="901700"/>
                      <wp:effectExtent l="0" t="0" r="0" b="0"/>
                      <wp:wrapNone/>
                      <wp:docPr id="73" name="Rectangle 7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0" cy="0"/>
                              </a:xfrm>
                              <a:prstGeom prst="rect">
                                <a:avLst/>
                              </a:prstGeom>
                            </wps:spPr>
                            <wps:txbx>
                              <w:txbxContent>
                                <w:p w14:paraId="369993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27CEB" id="Rectangle 73" o:spid="_x0000_s1035" style="position:absolute;margin-left:211pt;margin-top:52pt;width:78pt;height:71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" filled="f" stroked="f">
                      <v:textbox inset="2.16pt,1.44pt,0,1.44pt">
                        <w:txbxContent>
                          <w:p w14:paraId="369993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5824" behindDoc="0" locked="0" layoutInCell="1" allowOverlap="1" wp14:anchorId="4A4F4107" wp14:editId="65B6EEAC">
                      <wp:simplePos x="0" y="0"/>
                      <wp:positionH relativeFrom="column">
                        <wp:posOffset>2679700</wp:posOffset>
                      </wp:positionH>
                      <wp:positionV relativeFrom="paragraph">
                        <wp:posOffset>660400</wp:posOffset>
                      </wp:positionV>
                      <wp:extent cx="1016000" cy="762000"/>
                      <wp:effectExtent l="0" t="0" r="0" b="0"/>
                      <wp:wrapNone/>
                      <wp:docPr id="72" name="Rectangle 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2CB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F4107" id="Rectangle 72" o:spid="_x0000_s1036" style="position:absolute;margin-left:211pt;margin-top:52pt;width:80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rgmg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0qqLm1h/78jHnX0hMHO8LUST26KMXE8+sk/TwqNFKMXwIb1NzdrhoeeCmW62bNi4ilYM77&#13;&#10;910V9AC8EjqhFMeI7jAw3WVRkx9m54uuty3Jo31fF+7XXd79Ag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D/vnrgmgEA&#13;&#10;ABMDAAAOAAAAAAAAAAAAAAAAAC4CAABkcnMvZTJvRG9jLnhtbFBLAQItABQABgAIAAAAIQAdBS7s&#13;&#10;3wAAABABAAAPAAAAAAAAAAAAAAAAAPQDAABkcnMvZG93bnJldi54bWxQSwUGAAAAAAQABADzAAAA&#13;&#10;AAUAAAAA&#13;&#10;" filled="f" stroked="f">
                      <v:textbox inset="2.16pt,1.44pt,0,1.44pt">
                        <w:txbxContent>
                          <w:p w14:paraId="37E2CB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6848" behindDoc="0" locked="0" layoutInCell="1" allowOverlap="1" wp14:anchorId="5D7E748B" wp14:editId="07DA376A">
                      <wp:simplePos x="0" y="0"/>
                      <wp:positionH relativeFrom="column">
                        <wp:posOffset>2679700</wp:posOffset>
                      </wp:positionH>
                      <wp:positionV relativeFrom="paragraph">
                        <wp:posOffset>660400</wp:posOffset>
                      </wp:positionV>
                      <wp:extent cx="1016000" cy="762000"/>
                      <wp:effectExtent l="0" t="0" r="0" b="0"/>
                      <wp:wrapNone/>
                      <wp:docPr id="71" name="Rectangle 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A88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E748B" id="Rectangle 71" o:spid="_x0000_s1037" style="position:absolute;margin-left:211pt;margin-top:52pt;width:80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Pr1mgEAABM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WGTWn9tCfnzHvWnpiY0eYOqlHF6WYeH6dpJ9HhUaK8UtggZq721XDAy/Bct2seRGxBMx5&#13;&#10;/z6rgh6AV0InlOIY0R0GplvqFlasfOnrbUvyaN/Hhft1l3e/AA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AGiPr1mgEA&#13;&#10;ABMDAAAOAAAAAAAAAAAAAAAAAC4CAABkcnMvZTJvRG9jLnhtbFBLAQItABQABgAIAAAAIQAdBS7s&#13;&#10;3wAAABABAAAPAAAAAAAAAAAAAAAAAPQDAABkcnMvZG93bnJldi54bWxQSwUGAAAAAAQABADzAAAA&#13;&#10;AAUAAAAA&#13;&#10;" filled="f" stroked="f">
                      <v:textbox inset="2.16pt,1.44pt,0,1.44pt">
                        <w:txbxContent>
                          <w:p w14:paraId="39CA88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7872" behindDoc="0" locked="0" layoutInCell="1" allowOverlap="1" wp14:anchorId="5749F1E1" wp14:editId="677AD789">
                      <wp:simplePos x="0" y="0"/>
                      <wp:positionH relativeFrom="column">
                        <wp:posOffset>2679700</wp:posOffset>
                      </wp:positionH>
                      <wp:positionV relativeFrom="paragraph">
                        <wp:posOffset>660400</wp:posOffset>
                      </wp:positionV>
                      <wp:extent cx="1016000" cy="762000"/>
                      <wp:effectExtent l="0" t="0" r="0" b="0"/>
                      <wp:wrapNone/>
                      <wp:docPr id="70" name="Rectangle 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0EC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9F1E1" id="Rectangle 70" o:spid="_x0000_s1038" style="position:absolute;margin-left:211pt;margin-top:52pt;width:80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3rLmw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mpu7aE/P2PetfTEwY4wdVKPLkox8fw6ST+PCo0U45fABjV3t6uGB16K5bpZ8yJiKZjz&#13;&#10;/n1XBT0Ar4ROKMUxojsMTHdZ1OSH2fmi621L8mjf14X7dZd3vwA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DdN6y5sB&#13;&#10;AAATAwAADgAAAAAAAAAAAAAAAAAuAgAAZHJzL2Uyb0RvYy54bWxQSwECLQAUAAYACAAAACEAHQUu&#13;&#10;7N8AAAAQAQAADwAAAAAAAAAAAAAAAAD1AwAAZHJzL2Rvd25yZXYueG1sUEsFBgAAAAAEAAQA8wAA&#13;&#10;AAEFAAAAAA==&#13;&#10;" filled="f" stroked="f">
                      <v:textbox inset="2.16pt,1.44pt,0,1.44pt">
                        <w:txbxContent>
                          <w:p w14:paraId="31E0EC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8896" behindDoc="0" locked="0" layoutInCell="1" allowOverlap="1" wp14:anchorId="4AD12878" wp14:editId="0E60198F">
                      <wp:simplePos x="0" y="0"/>
                      <wp:positionH relativeFrom="column">
                        <wp:posOffset>2679700</wp:posOffset>
                      </wp:positionH>
                      <wp:positionV relativeFrom="paragraph">
                        <wp:posOffset>660400</wp:posOffset>
                      </wp:positionV>
                      <wp:extent cx="1016000" cy="762000"/>
                      <wp:effectExtent l="0" t="0" r="0" b="0"/>
                      <wp:wrapNone/>
                      <wp:docPr id="69" name="Rectangle 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838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12878" id="Rectangle 69" o:spid="_x0000_s1039" style="position:absolute;margin-left:211pt;margin-top:52pt;width:80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5fremw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ZdTc2kN/fsa8a+mJgx1h6qQeXZRi4vl1kn4eFRopxi+BDWrublcND7wUy3Wz5kXEUjDn&#13;&#10;/fuuCnoAXgmdUIpjRHcYmO6yqMkPs/NF19uW5NG+rwv36y7vfgE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9OX63psB&#13;&#10;AAATAwAADgAAAAAAAAAAAAAAAAAuAgAAZHJzL2Uyb0RvYy54bWxQSwECLQAUAAYACAAAACEAHQUu&#13;&#10;7N8AAAAQAQAADwAAAAAAAAAAAAAAAAD1AwAAZHJzL2Rvd25yZXYueG1sUEsFBgAAAAAEAAQA8wAA&#13;&#10;AAEFAAAAAA==&#13;&#10;" filled="f" stroked="f">
                      <v:textbox inset="2.16pt,1.44pt,0,1.44pt">
                        <w:txbxContent>
                          <w:p w14:paraId="6B9838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49920" behindDoc="0" locked="0" layoutInCell="1" allowOverlap="1" wp14:anchorId="550A545E" wp14:editId="46C20098">
                      <wp:simplePos x="0" y="0"/>
                      <wp:positionH relativeFrom="column">
                        <wp:posOffset>2679700</wp:posOffset>
                      </wp:positionH>
                      <wp:positionV relativeFrom="paragraph">
                        <wp:posOffset>660400</wp:posOffset>
                      </wp:positionV>
                      <wp:extent cx="1016000" cy="762000"/>
                      <wp:effectExtent l="0" t="0" r="0" b="0"/>
                      <wp:wrapNone/>
                      <wp:docPr id="68" name="Rectangle 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258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A545E" id="Rectangle 68" o:spid="_x0000_s1040" style="position:absolute;margin-left:211pt;margin-top:52pt;width:80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Xq2mwEAABM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zqi5dYD+8oR519IjBzvC1Ek9uijFxPPrJP08KTRSjF8CG9TcrVcND7wUy02z4UXEUjDn&#13;&#10;w9uuCnoAXgmdUIpTRHccmO6yqMkPs/NF1+uW5NG+rQv32y7vfwE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G2V6tpsB&#13;&#10;AAATAwAADgAAAAAAAAAAAAAAAAAuAgAAZHJzL2Uyb0RvYy54bWxQSwECLQAUAAYACAAAACEAHQUu&#13;&#10;7N8AAAAQAQAADwAAAAAAAAAAAAAAAAD1AwAAZHJzL2Rvd25yZXYueG1sUEsFBgAAAAAEAAQA8wAA&#13;&#10;AAEFAAAAAA==&#13;&#10;" filled="f" stroked="f">
                      <v:textbox inset="2.16pt,1.44pt,0,1.44pt">
                        <w:txbxContent>
                          <w:p w14:paraId="2EA258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0944" behindDoc="0" locked="0" layoutInCell="1" allowOverlap="1" wp14:anchorId="08536CA6" wp14:editId="2EED9D7E">
                      <wp:simplePos x="0" y="0"/>
                      <wp:positionH relativeFrom="column">
                        <wp:posOffset>2679700</wp:posOffset>
                      </wp:positionH>
                      <wp:positionV relativeFrom="paragraph">
                        <wp:posOffset>660400</wp:posOffset>
                      </wp:positionV>
                      <wp:extent cx="1016000" cy="762000"/>
                      <wp:effectExtent l="0" t="0" r="0" b="0"/>
                      <wp:wrapNone/>
                      <wp:docPr id="67" name="Rectangle 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C2F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36CA6" id="Rectangle 67" o:spid="_x0000_s1041" style="position:absolute;margin-left:211pt;margin-top:52pt;width:80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qjmwEAABM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MaPm1h768yPmXUsPHOwIUyf16KIUE8+vk/TzqNBIMX4NbFBze7NqeOClWK6bNS8iloI5&#13;&#10;7992VdAD8ErohFIcI7rDwHSXRU1+mJ0vul63JI/2bV24X3d59ws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4lP6o5sB&#13;&#10;AAATAwAADgAAAAAAAAAAAAAAAAAuAgAAZHJzL2Uyb0RvYy54bWxQSwECLQAUAAYACAAAACEAHQUu&#13;&#10;7N8AAAAQAQAADwAAAAAAAAAAAAAAAAD1AwAAZHJzL2Rvd25yZXYueG1sUEsFBgAAAAAEAAQA8wAA&#13;&#10;AAEFAAAAAA==&#13;&#10;" filled="f" stroked="f">
                      <v:textbox inset="2.16pt,1.44pt,0,1.44pt">
                        <w:txbxContent>
                          <w:p w14:paraId="4E0C2F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1968" behindDoc="0" locked="0" layoutInCell="1" allowOverlap="1" wp14:anchorId="037BCF43" wp14:editId="1DA238D7">
                      <wp:simplePos x="0" y="0"/>
                      <wp:positionH relativeFrom="column">
                        <wp:posOffset>2679700</wp:posOffset>
                      </wp:positionH>
                      <wp:positionV relativeFrom="paragraph">
                        <wp:posOffset>660400</wp:posOffset>
                      </wp:positionV>
                      <wp:extent cx="1016000" cy="762000"/>
                      <wp:effectExtent l="0" t="0" r="0" b="0"/>
                      <wp:wrapNone/>
                      <wp:docPr id="66" name="Rectangle 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F0A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BCF43" id="Rectangle 66" o:spid="_x0000_s1042" style="position:absolute;margin-left:211pt;margin-top:52pt;width:80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HqdmwEAABM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zai5tYf+/IR519IjBzvC1Ek9uijFxPPrJP08KjRSjF8DG9Tc3awaHngplutmzYuIpWDO&#13;&#10;+/ddFfQAvBI6oRTHiO4wMN1lUZMfZueLrrctyaN9Xxfu113e/QI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6Qh6nZsB&#13;&#10;AAATAwAADgAAAAAAAAAAAAAAAAAuAgAAZHJzL2Uyb0RvYy54bWxQSwECLQAUAAYACAAAACEAHQUu&#13;&#10;7N8AAAAQAQAADwAAAAAAAAAAAAAAAAD1AwAAZHJzL2Rvd25yZXYueG1sUEsFBgAAAAAEAAQA8wAA&#13;&#10;AAEFAAAAAA==&#13;&#10;" filled="f" stroked="f">
                      <v:textbox inset="2.16pt,1.44pt,0,1.44pt">
                        <w:txbxContent>
                          <w:p w14:paraId="6D6F0A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2992" behindDoc="0" locked="0" layoutInCell="1" allowOverlap="1" wp14:anchorId="3FCADE3C" wp14:editId="27C485E6">
                      <wp:simplePos x="0" y="0"/>
                      <wp:positionH relativeFrom="column">
                        <wp:posOffset>2679700</wp:posOffset>
                      </wp:positionH>
                      <wp:positionV relativeFrom="paragraph">
                        <wp:posOffset>660400</wp:posOffset>
                      </wp:positionV>
                      <wp:extent cx="1016000" cy="762000"/>
                      <wp:effectExtent l="0" t="0" r="0" b="0"/>
                      <wp:wrapNone/>
                      <wp:docPr id="65" name="Rectangle 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49B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ADE3C" id="Rectangle 65" o:spid="_x0000_s1043" style="position:absolute;margin-left:211pt;margin-top:52pt;width:80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vqImwEAABM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zqi5dYD+8oR519IjBzvC1Ek9uijFxPPrJP08KTRSjF8CG9Ss71YND7wUy02z4UXEUjDn&#13;&#10;w9uuCnoAXgmdUIpTRHccmO6yqMkPs/NF1+uW5NG+rQv32y7vfwE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ED76iJsB&#13;&#10;AAATAwAADgAAAAAAAAAAAAAAAAAuAgAAZHJzL2Uyb0RvYy54bWxQSwECLQAUAAYACAAAACEAHQUu&#13;&#10;7N8AAAAQAQAADwAAAAAAAAAAAAAAAAD1AwAAZHJzL2Rvd25yZXYueG1sUEsFBgAAAAAEAAQA8wAA&#13;&#10;AAEFAAAAAA==&#13;&#10;" filled="f" stroked="f">
                      <v:textbox inset="2.16pt,1.44pt,0,1.44pt">
                        <w:txbxContent>
                          <w:p w14:paraId="2F149B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4016" behindDoc="0" locked="0" layoutInCell="1" allowOverlap="1" wp14:anchorId="64BC73AB" wp14:editId="6D1646BE">
                      <wp:simplePos x="0" y="0"/>
                      <wp:positionH relativeFrom="column">
                        <wp:posOffset>2679700</wp:posOffset>
                      </wp:positionH>
                      <wp:positionV relativeFrom="paragraph">
                        <wp:posOffset>660400</wp:posOffset>
                      </wp:positionV>
                      <wp:extent cx="1016000" cy="762000"/>
                      <wp:effectExtent l="0" t="0" r="0" b="0"/>
                      <wp:wrapNone/>
                      <wp:docPr id="61" name="Rectangle 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266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C73AB" id="Rectangle 61" o:spid="_x0000_s1044" style="position:absolute;margin-left:211pt;margin-top:52pt;width:80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XtMmgEAABM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Un1NTa+O7wDGnX4hMFPfix5XIwgbOR5tdyfNsJUJwN944Mqq4uFhUNPBfzuqppESEXxHnz&#13;&#10;uSuc7D2thIzA2S6A2fZEd57VpIfJ+azrY0vSaD/Xmftpl9f/AA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A3CXtMmgEA&#13;&#10;ABMDAAAOAAAAAAAAAAAAAAAAAC4CAABkcnMvZTJvRG9jLnhtbFBLAQItABQABgAIAAAAIQAdBS7s&#13;&#10;3wAAABABAAAPAAAAAAAAAAAAAAAAAPQDAABkcnMvZG93bnJldi54bWxQSwUGAAAAAAQABADzAAAA&#13;&#10;AAUAAAAA&#13;&#10;" filled="f" stroked="f">
                      <v:textbox inset="2.16pt,1.44pt,0,1.44pt">
                        <w:txbxContent>
                          <w:p w14:paraId="365266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5040" behindDoc="0" locked="0" layoutInCell="1" allowOverlap="1" wp14:anchorId="2CAE5917" wp14:editId="2BA507F9">
                      <wp:simplePos x="0" y="0"/>
                      <wp:positionH relativeFrom="column">
                        <wp:posOffset>2679700</wp:posOffset>
                      </wp:positionH>
                      <wp:positionV relativeFrom="paragraph">
                        <wp:posOffset>660400</wp:posOffset>
                      </wp:positionV>
                      <wp:extent cx="1016000" cy="762000"/>
                      <wp:effectExtent l="0" t="0" r="0" b="0"/>
                      <wp:wrapNone/>
                      <wp:docPr id="60" name="Rectangle 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436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E5917" id="Rectangle 60" o:spid="_x0000_s1045" style="position:absolute;margin-left:211pt;margin-top:52pt;width:80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tZmwEAABM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ZNTc2kN/fsa8a+mJgx1h6qQeXZRi4vl1kn4eFRopxi+BDWrublcND7wUy3Wz5kXEUjDn&#13;&#10;/fuuCnoAXgmdUIpjRHcYmO6yqMkPs/NF19uW5NG+rwv36y7vfgE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zj/7WZsB&#13;&#10;AAATAwAADgAAAAAAAAAAAAAAAAAuAgAAZHJzL2Uyb0RvYy54bWxQSwECLQAUAAYACAAAACEAHQUu&#13;&#10;7N8AAAAQAQAADwAAAAAAAAAAAAAAAAD1AwAAZHJzL2Rvd25yZXYueG1sUEsFBgAAAAAEAAQA8wAA&#13;&#10;AAEFAAAAAA==&#13;&#10;" filled="f" stroked="f">
                      <v:textbox inset="2.16pt,1.44pt,0,1.44pt">
                        <w:txbxContent>
                          <w:p w14:paraId="027436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6064" behindDoc="0" locked="0" layoutInCell="1" allowOverlap="1" wp14:anchorId="379C8566" wp14:editId="429703DE">
                      <wp:simplePos x="0" y="0"/>
                      <wp:positionH relativeFrom="column">
                        <wp:posOffset>2679700</wp:posOffset>
                      </wp:positionH>
                      <wp:positionV relativeFrom="paragraph">
                        <wp:posOffset>660400</wp:posOffset>
                      </wp:positionV>
                      <wp:extent cx="1016000" cy="762000"/>
                      <wp:effectExtent l="0" t="0" r="0" b="0"/>
                      <wp:wrapNone/>
                      <wp:docPr id="59" name="Rectangle 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653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C8566" id="Rectangle 59" o:spid="_x0000_s1046" style="position:absolute;margin-left:211pt;margin-top:52pt;width:80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5Z3mgEAABM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wpqLm1he74jHnX0hMFM8AouBps4Gyk+QkeX/cSNWfDT08GNTdXi4YGXor5slnSImIpiPP2&#13;&#10;Y1d61QOthErI2T6g3fVEd17U5IfJ+aLrfUvyaD/Whft5lzd/AQ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As55Z3mgEA&#13;&#10;ABMDAAAOAAAAAAAAAAAAAAAAAC4CAABkcnMvZTJvRG9jLnhtbFBLAQItABQABgAIAAAAIQAdBS7s&#13;&#10;3wAAABABAAAPAAAAAAAAAAAAAAAAAPQDAABkcnMvZG93bnJldi54bWxQSwUGAAAAAAQABADzAAAA&#13;&#10;AAUAAAAA&#13;&#10;" filled="f" stroked="f">
                      <v:textbox inset="2.16pt,1.44pt,0,1.44pt">
                        <w:txbxContent>
                          <w:p w14:paraId="0A5653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7088" behindDoc="0" locked="0" layoutInCell="1" allowOverlap="1" wp14:anchorId="0AB65CD2" wp14:editId="353799C0">
                      <wp:simplePos x="0" y="0"/>
                      <wp:positionH relativeFrom="column">
                        <wp:posOffset>2679700</wp:posOffset>
                      </wp:positionH>
                      <wp:positionV relativeFrom="paragraph">
                        <wp:posOffset>660400</wp:posOffset>
                      </wp:positionV>
                      <wp:extent cx="1016000" cy="762000"/>
                      <wp:effectExtent l="0" t="0" r="0" b="0"/>
                      <wp:wrapNone/>
                      <wp:docPr id="55" name="Rectangle 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DC0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65CD2" id="Rectangle 55" o:spid="_x0000_s1047" style="position:absolute;margin-left:211pt;margin-top:52pt;width:80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RZimgEAABM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G/mGTWnttAdnzHvWnoiYwYYBVeDDZyNND/B4+teouZs+OlJoObmatHQwEswXzZLWkQsAXHe&#13;&#10;fsxKr3qglVAJOdsHtLue6Ja6hRUpX/p635I82o9x4X7e5c1fAA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DV0RZimgEA&#13;&#10;ABMDAAAOAAAAAAAAAAAAAAAAAC4CAABkcnMvZTJvRG9jLnhtbFBLAQItABQABgAIAAAAIQAdBS7s&#13;&#10;3wAAABABAAAPAAAAAAAAAAAAAAAAAPQDAABkcnMvZG93bnJldi54bWxQSwUGAAAAAAQABADzAAAA&#13;&#10;AAUAAAAA&#13;&#10;" filled="f" stroked="f">
                      <v:textbox inset="2.16pt,1.44pt,0,1.44pt">
                        <w:txbxContent>
                          <w:p w14:paraId="387DC0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8112" behindDoc="0" locked="0" layoutInCell="1" allowOverlap="1" wp14:anchorId="111391B3" wp14:editId="5B675A63">
                      <wp:simplePos x="0" y="0"/>
                      <wp:positionH relativeFrom="column">
                        <wp:posOffset>2679700</wp:posOffset>
                      </wp:positionH>
                      <wp:positionV relativeFrom="paragraph">
                        <wp:posOffset>660400</wp:posOffset>
                      </wp:positionV>
                      <wp:extent cx="1016000" cy="762000"/>
                      <wp:effectExtent l="0" t="0" r="0" b="0"/>
                      <wp:wrapNone/>
                      <wp:docPr id="54" name="Rectangle 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E8B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391B3" id="Rectangle 54" o:spid="_x0000_s1048" style="position:absolute;margin-left:211pt;margin-top:52pt;width:80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pZcmwEAABM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MmpubaE7PmPetfREwQwwCq4GGzgbaX6Cx9e9RM3Z8NOTQc3N1aKhgZdivmyWtIhYCuK8&#13;&#10;/diVXvVAK6EScrYPaHc90Z0XNflhcr7oet+SPNqPdeF+3uXNXwA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3oqWXJsB&#13;&#10;AAATAwAADgAAAAAAAAAAAAAAAAAuAgAAZHJzL2Uyb0RvYy54bWxQSwECLQAUAAYACAAAACEAHQUu&#13;&#10;7N8AAAAQAQAADwAAAAAAAAAAAAAAAAD1AwAAZHJzL2Rvd25yZXYueG1sUEsFBgAAAAAEAAQA8wAA&#13;&#10;AAEFAAAAAA==&#13;&#10;" filled="f" stroked="f">
                      <v:textbox inset="2.16pt,1.44pt,0,1.44pt">
                        <w:txbxContent>
                          <w:p w14:paraId="008E8B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59136" behindDoc="0" locked="0" layoutInCell="1" allowOverlap="1" wp14:anchorId="36C9365A" wp14:editId="6C35EDF2">
                      <wp:simplePos x="0" y="0"/>
                      <wp:positionH relativeFrom="column">
                        <wp:posOffset>2679700</wp:posOffset>
                      </wp:positionH>
                      <wp:positionV relativeFrom="paragraph">
                        <wp:posOffset>660400</wp:posOffset>
                      </wp:positionV>
                      <wp:extent cx="1016000" cy="7620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D87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365A" id="Rectangle 53" o:spid="_x0000_s1049" style="position:absolute;margin-left:211pt;margin-top:52pt;width:80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BZJmwEAABM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izyKi5tYXu+IR519IjBTPAKLgabOBspPkJHv/sJWrOhntPBjXXV4uGBl6K+bJZ0iJiKYjz&#13;&#10;9mtXetUDrYRKyNk+oN31RHde1OSHyfmi62NL8mi/1oX7eZc3bwA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J7wWSZsB&#13;&#10;AAATAwAADgAAAAAAAAAAAAAAAAAuAgAAZHJzL2Uyb0RvYy54bWxQSwECLQAUAAYACAAAACEAHQUu&#13;&#10;7N8AAAAQAQAADwAAAAAAAAAAAAAAAAD1AwAAZHJzL2Rvd25yZXYueG1sUEsFBgAAAAAEAAQA8wAA&#13;&#10;AAEFAAAAAA==&#13;&#10;" filled="f" stroked="f">
                      <v:textbox inset="2.16pt,1.44pt,0,1.44pt">
                        <w:txbxContent>
                          <w:p w14:paraId="39BD87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0160" behindDoc="0" locked="0" layoutInCell="1" allowOverlap="1" wp14:anchorId="6036E89E" wp14:editId="783329E5">
                      <wp:simplePos x="0" y="0"/>
                      <wp:positionH relativeFrom="column">
                        <wp:posOffset>2679700</wp:posOffset>
                      </wp:positionH>
                      <wp:positionV relativeFrom="paragraph">
                        <wp:posOffset>660400</wp:posOffset>
                      </wp:positionV>
                      <wp:extent cx="1016000" cy="762000"/>
                      <wp:effectExtent l="0" t="0" r="0" b="0"/>
                      <wp:wrapNone/>
                      <wp:docPr id="50" name="Rectangle 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487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E89E" id="Rectangle 50" o:spid="_x0000_s1050" style="position:absolute;margin-left:211pt;margin-top:52pt;width:80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JYhmwEAABM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ZUbNrR10pyfMu5YeKZgBRsHVYANnI81P8Pj3IFFzNvz0ZFBzs1w0NPBSzFfNihYRS0Gc&#13;&#10;dx+70qseaCVUQs4OAe2+J7rzoiY/TM4XXW9bkkf7sS7cL7u8fQE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yDyWIZsB&#13;&#10;AAATAwAADgAAAAAAAAAAAAAAAAAuAgAAZHJzL2Uyb0RvYy54bWxQSwECLQAUAAYACAAAACEAHQUu&#13;&#10;7N8AAAAQAQAADwAAAAAAAAAAAAAAAAD1AwAAZHJzL2Rvd25yZXYueG1sUEsFBgAAAAAEAAQA8wAA&#13;&#10;AAEFAAAAAA==&#13;&#10;" filled="f" stroked="f">
                      <v:textbox inset="2.16pt,1.44pt,0,1.44pt">
                        <w:txbxContent>
                          <w:p w14:paraId="005487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1184" behindDoc="0" locked="0" layoutInCell="1" allowOverlap="1" wp14:anchorId="3586F201" wp14:editId="146A1F28">
                      <wp:simplePos x="0" y="0"/>
                      <wp:positionH relativeFrom="column">
                        <wp:posOffset>2679700</wp:posOffset>
                      </wp:positionH>
                      <wp:positionV relativeFrom="paragraph">
                        <wp:posOffset>660400</wp:posOffset>
                      </wp:positionV>
                      <wp:extent cx="1016000" cy="762000"/>
                      <wp:effectExtent l="0" t="0" r="0" b="0"/>
                      <wp:wrapNone/>
                      <wp:docPr id="51" name="Rectangle 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6D6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6F201" id="Rectangle 51" o:spid="_x0000_s1051" style="position:absolute;margin-left:211pt;margin-top:52pt;width:80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hY0nAEAABM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RvLjNqbm2hOz5g3rV0T8EMMAquBhs4G2l+gse/e4mas+HWk0HN1cWioYGXYr5slrSIWAri&#13;&#10;vH3flV71QCuhEnK2D2h3PdGdFzX5YXK+6Hrbkjza93Xhft7lzQs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DEKFjSc&#13;&#10;AQAAEwMAAA4AAAAAAAAAAAAAAAAALgIAAGRycy9lMm9Eb2MueG1sUEsBAi0AFAAGAAgAAAAhAB0F&#13;&#10;LuzfAAAAEAEAAA8AAAAAAAAAAAAAAAAA9gMAAGRycy9kb3ducmV2LnhtbFBLBQYAAAAABAAEAPMA&#13;&#10;AAACBQAAAAA=&#13;&#10;" filled="f" stroked="f">
                      <v:textbox inset="2.16pt,1.44pt,0,1.44pt">
                        <w:txbxContent>
                          <w:p w14:paraId="1D26D6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2208" behindDoc="0" locked="0" layoutInCell="1" allowOverlap="1" wp14:anchorId="14FEECD4" wp14:editId="4BC3D8CA">
                      <wp:simplePos x="0" y="0"/>
                      <wp:positionH relativeFrom="column">
                        <wp:posOffset>2679700</wp:posOffset>
                      </wp:positionH>
                      <wp:positionV relativeFrom="paragraph">
                        <wp:posOffset>660400</wp:posOffset>
                      </wp:positionV>
                      <wp:extent cx="10160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86C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EECD4" id="Rectangle 52" o:spid="_x0000_s1052" style="position:absolute;margin-left:211pt;margin-top:52pt;width:80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ZYKmwEAABM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5yqi5tQ3d8QnyrqVHCmYIo+BqsJGzkeYnOL7tJWjOht+eDGquLxcNDbwU82WzpEWEUhDn&#13;&#10;7eeu9KoPtBIqAWf7CHbXE915UZMfJueLro8tyaP9XBfu513e/AE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OlGWCpsB&#13;&#10;AAATAwAADgAAAAAAAAAAAAAAAAAuAgAAZHJzL2Uyb0RvYy54bWxQSwECLQAUAAYACAAAACEAHQUu&#13;&#10;7N8AAAAQAQAADwAAAAAAAAAAAAAAAAD1AwAAZHJzL2Rvd25yZXYueG1sUEsFBgAAAAAEAAQA8wAA&#13;&#10;AAEFAAAAAA==&#13;&#10;" filled="f" stroked="f">
                      <v:textbox inset="2.16pt,1.44pt,0,1.44pt">
                        <w:txbxContent>
                          <w:p w14:paraId="4BA86C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3232" behindDoc="0" locked="0" layoutInCell="1" allowOverlap="1" wp14:anchorId="12D03A0A" wp14:editId="5048AF20">
                      <wp:simplePos x="0" y="0"/>
                      <wp:positionH relativeFrom="column">
                        <wp:posOffset>2679700</wp:posOffset>
                      </wp:positionH>
                      <wp:positionV relativeFrom="paragraph">
                        <wp:posOffset>660400</wp:posOffset>
                      </wp:positionV>
                      <wp:extent cx="1016000" cy="762000"/>
                      <wp:effectExtent l="0" t="0" r="0" b="0"/>
                      <wp:wrapNone/>
                      <wp:docPr id="56" name="Rectangle 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416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03A0A" id="Rectangle 56" o:spid="_x0000_s1053" style="position:absolute;margin-left:211pt;margin-top:52pt;width:80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xYfmwEAABM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ZUbNrV3oTk+Qdy09UjBDGAVXg42cjTQ/wfHvQYLmbPjpyaBmeb1oaOClmK+aFS0ilII4&#13;&#10;7z52pVd9oJVQCTg7RLD7nujOi5r8MDlfdL1tSR7tx7pwv+zy9gU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w2cWH5sB&#13;&#10;AAATAwAADgAAAAAAAAAAAAAAAAAuAgAAZHJzL2Uyb0RvYy54bWxQSwECLQAUAAYACAAAACEAHQUu&#13;&#10;7N8AAAAQAQAADwAAAAAAAAAAAAAAAAD1AwAAZHJzL2Rvd25yZXYueG1sUEsFBgAAAAAEAAQA8wAA&#13;&#10;AAEFAAAAAA==&#13;&#10;" filled="f" stroked="f">
                      <v:textbox inset="2.16pt,1.44pt,0,1.44pt">
                        <w:txbxContent>
                          <w:p w14:paraId="093416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4256" behindDoc="0" locked="0" layoutInCell="1" allowOverlap="1" wp14:anchorId="594F4DE0" wp14:editId="1A76E4D4">
                      <wp:simplePos x="0" y="0"/>
                      <wp:positionH relativeFrom="column">
                        <wp:posOffset>2679700</wp:posOffset>
                      </wp:positionH>
                      <wp:positionV relativeFrom="paragraph">
                        <wp:posOffset>660400</wp:posOffset>
                      </wp:positionV>
                      <wp:extent cx="1016000" cy="762000"/>
                      <wp:effectExtent l="0" t="0" r="0" b="0"/>
                      <wp:wrapNone/>
                      <wp:docPr id="57" name="Rectangle 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DEB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F4DE0" id="Rectangle 57" o:spid="_x0000_s1054" style="position:absolute;margin-left:211pt;margin-top:52pt;width:80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JfbmwEAABM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NqPm1i70p1fIu5ZeKJgxTIKr0UbOJpqf4PjzIEFzNn71ZFBzd7NqaOClWLZNS4sIpSDO&#13;&#10;u89d6dUQaCVUAs4OEex+ILrLoiY/TM4XXR9bkkf7uS7cL7u8/QU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5FCX25sB&#13;&#10;AAATAwAADgAAAAAAAAAAAAAAAAAuAgAAZHJzL2Uyb0RvYy54bWxQSwECLQAUAAYACAAAACEAHQUu&#13;&#10;7N8AAAAQAQAADwAAAAAAAAAAAAAAAAD1AwAAZHJzL2Rvd25yZXYueG1sUEsFBgAAAAAEAAQA8wAA&#13;&#10;AAEFAAAAAA==&#13;&#10;" filled="f" stroked="f">
                      <v:textbox inset="2.16pt,1.44pt,0,1.44pt">
                        <w:txbxContent>
                          <w:p w14:paraId="173DEB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5280" behindDoc="0" locked="0" layoutInCell="1" allowOverlap="1" wp14:anchorId="526B65B6" wp14:editId="769BEA6C">
                      <wp:simplePos x="0" y="0"/>
                      <wp:positionH relativeFrom="column">
                        <wp:posOffset>2679700</wp:posOffset>
                      </wp:positionH>
                      <wp:positionV relativeFrom="paragraph">
                        <wp:posOffset>660400</wp:posOffset>
                      </wp:positionV>
                      <wp:extent cx="10160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A52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B65B6" id="Rectangle 58" o:spid="_x0000_s1055" style="position:absolute;margin-left:211pt;margin-top:52pt;width:80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hfOmwEAABM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izyqi5tYXu+IR519IjBTPAKLgabOBspPkJHv/sJWrOhntPBjXXV4uGBl6K+bJZ0iJiKYjz&#13;&#10;9mtXetUDrYRKyNk+oN31RHde1OSHyfmi62NL8mi/1oX7eZc3bwA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HWYXzpsB&#13;&#10;AAATAwAADgAAAAAAAAAAAAAAAAAuAgAAZHJzL2Uyb0RvYy54bWxQSwECLQAUAAYACAAAACEAHQUu&#13;&#10;7N8AAAAQAQAADwAAAAAAAAAAAAAAAAD1AwAAZHJzL2Rvd25yZXYueG1sUEsFBgAAAAAEAAQA8wAA&#13;&#10;AAEFAAAAAA==&#13;&#10;" filled="f" stroked="f">
                      <v:textbox inset="2.16pt,1.44pt,0,1.44pt">
                        <w:txbxContent>
                          <w:p w14:paraId="59AA52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6304" behindDoc="0" locked="0" layoutInCell="1" allowOverlap="1" wp14:anchorId="7D29E110" wp14:editId="1425ED78">
                      <wp:simplePos x="0" y="0"/>
                      <wp:positionH relativeFrom="column">
                        <wp:posOffset>2679700</wp:posOffset>
                      </wp:positionH>
                      <wp:positionV relativeFrom="paragraph">
                        <wp:posOffset>660400</wp:posOffset>
                      </wp:positionV>
                      <wp:extent cx="1016000" cy="762000"/>
                      <wp:effectExtent l="0" t="0" r="0" b="0"/>
                      <wp:wrapNone/>
                      <wp:docPr id="62" name="Rectangle 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911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9E110" id="Rectangle 62" o:spid="_x0000_s1056" style="position:absolute;margin-left:211pt;margin-top:52pt;width:80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eKzmgEAABM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3xRUHNrG7rjM+RdS08UzBBGwdVgI2cjzU9wfN1L0JwNPz0Z1NxcLRoaeCnmy2ZJiwilIM7b&#13;&#10;j13pVR9oJVQCzvYR7K4nuvOiJj9Mzhdd71uSR/uxLtzPu7z5Cw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CiLeKzmgEA&#13;&#10;ABMDAAAOAAAAAAAAAAAAAAAAAC4CAABkcnMvZTJvRG9jLnhtbFBLAQItABQABgAIAAAAIQAdBS7s&#13;&#10;3wAAABABAAAPAAAAAAAAAAAAAAAAAPQDAABkcnMvZG93bnJldi54bWxQSwUGAAAAAAQABADzAAAA&#13;&#10;AAUAAAAA&#13;&#10;" filled="f" stroked="f">
                      <v:textbox inset="2.16pt,1.44pt,0,1.44pt">
                        <w:txbxContent>
                          <w:p w14:paraId="32C911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7328" behindDoc="0" locked="0" layoutInCell="1" allowOverlap="1" wp14:anchorId="4AAC1CDF" wp14:editId="0CE0AAB6">
                      <wp:simplePos x="0" y="0"/>
                      <wp:positionH relativeFrom="column">
                        <wp:posOffset>2679700</wp:posOffset>
                      </wp:positionH>
                      <wp:positionV relativeFrom="paragraph">
                        <wp:posOffset>660400</wp:posOffset>
                      </wp:positionV>
                      <wp:extent cx="1016000" cy="762000"/>
                      <wp:effectExtent l="0" t="0" r="0" b="0"/>
                      <wp:wrapNone/>
                      <wp:docPr id="63" name="Rectangle 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E92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C1CDF" id="Rectangle 63" o:spid="_x0000_s1057" style="position:absolute;margin-left:211pt;margin-top:52pt;width:80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BbG2KmmgEA&#13;&#10;ABMDAAAOAAAAAAAAAAAAAAAAAC4CAABkcnMvZTJvRG9jLnhtbFBLAQItABQABgAIAAAAIQAdBS7s&#13;&#10;3wAAABABAAAPAAAAAAAAAAAAAAAAAPQDAABkcnMvZG93bnJldi54bWxQSwUGAAAAAAQABADzAAAA&#13;&#10;AAUAAAAA&#13;&#10;" filled="f" stroked="f">
                      <v:textbox inset="2.16pt,1.44pt,0,1.44pt">
                        <w:txbxContent>
                          <w:p w14:paraId="6BEE92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8352" behindDoc="0" locked="0" layoutInCell="1" allowOverlap="1" wp14:anchorId="47DC6CCE" wp14:editId="4D9F0B0F">
                      <wp:simplePos x="0" y="0"/>
                      <wp:positionH relativeFrom="column">
                        <wp:posOffset>2679700</wp:posOffset>
                      </wp:positionH>
                      <wp:positionV relativeFrom="paragraph">
                        <wp:posOffset>660400</wp:posOffset>
                      </wp:positionV>
                      <wp:extent cx="10160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546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C6CCE" id="Rectangle 64" o:spid="_x0000_s1058" style="position:absolute;margin-left:211pt;margin-top:52pt;width:80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BQQOKYmgEA&#13;&#10;ABMDAAAOAAAAAAAAAAAAAAAAAC4CAABkcnMvZTJvRG9jLnhtbFBLAQItABQABgAIAAAAIQAdBS7s&#13;&#10;3wAAABABAAAPAAAAAAAAAAAAAAAAAPQDAABkcnMvZG93bnJldi54bWxQSwUGAAAAAAQABADzAAAA&#13;&#10;AAUAAAAA&#13;&#10;" filled="f" stroked="f">
                      <v:textbox inset="2.16pt,1.44pt,0,1.44pt">
                        <w:txbxContent>
                          <w:p w14:paraId="2EE546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69376" behindDoc="0" locked="0" layoutInCell="1" allowOverlap="1" wp14:anchorId="6E46F3D9" wp14:editId="6EEFEAA2">
                      <wp:simplePos x="0" y="0"/>
                      <wp:positionH relativeFrom="column">
                        <wp:posOffset>2679700</wp:posOffset>
                      </wp:positionH>
                      <wp:positionV relativeFrom="paragraph">
                        <wp:posOffset>660400</wp:posOffset>
                      </wp:positionV>
                      <wp:extent cx="1016000" cy="762000"/>
                      <wp:effectExtent l="0" t="0" r="0" b="0"/>
                      <wp:wrapNone/>
                      <wp:docPr id="112" name="Rectangle 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D20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6F3D9" id="Rectangle 112" o:spid="_x0000_s1059" style="position:absolute;margin-left:211pt;margin-top:52pt;width:80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qXZijZsB&#13;&#10;AAATAwAADgAAAAAAAAAAAAAAAAAuAgAAZHJzL2Uyb0RvYy54bWxQSwECLQAUAAYACAAAACEAHQUu&#13;&#10;7N8AAAAQAQAADwAAAAAAAAAAAAAAAAD1AwAAZHJzL2Rvd25yZXYueG1sUEsFBgAAAAAEAAQA8wAA&#13;&#10;AAEFAAAAAA==&#13;&#10;" filled="f" stroked="f">
                      <v:textbox inset="2.16pt,1.44pt,0,1.44pt">
                        <w:txbxContent>
                          <w:p w14:paraId="74BD20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0400" behindDoc="0" locked="0" layoutInCell="1" allowOverlap="1" wp14:anchorId="3305C3F1" wp14:editId="490F2383">
                      <wp:simplePos x="0" y="0"/>
                      <wp:positionH relativeFrom="column">
                        <wp:posOffset>2679700</wp:posOffset>
                      </wp:positionH>
                      <wp:positionV relativeFrom="paragraph">
                        <wp:posOffset>660400</wp:posOffset>
                      </wp:positionV>
                      <wp:extent cx="1016000" cy="762000"/>
                      <wp:effectExtent l="0" t="0" r="0" b="0"/>
                      <wp:wrapNone/>
                      <wp:docPr id="113" name="Rectangle 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0F3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5C3F1" id="Rectangle 113" o:spid="_x0000_s1060" style="position:absolute;margin-left:211pt;margin-top:52pt;width:80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uLlnAEAABM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EXy4yaW7vQnZ4g71p6pGCGMAquBhs5G2l+guPfgwTN2fDTk0HNzXLR0MBLMV81K1pEKAVx&#13;&#10;3n3sSq/6QCuhEnB2iGD3PdGdFzX5YXK+6Hrbkjzaj3Xhftnl7Qs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Eb24uWc&#13;&#10;AQAAEwMAAA4AAAAAAAAAAAAAAAAALgIAAGRycy9lMm9Eb2MueG1sUEsBAi0AFAAGAAgAAAAhAB0F&#13;&#10;LuzfAAAAEAEAAA8AAAAAAAAAAAAAAAAA9gMAAGRycy9kb3ducmV2LnhtbFBLBQYAAAAABAAEAPMA&#13;&#10;AAACBQAAAAA=&#13;&#10;" filled="f" stroked="f">
                      <v:textbox inset="2.16pt,1.44pt,0,1.44pt">
                        <w:txbxContent>
                          <w:p w14:paraId="09F0F3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1424" behindDoc="0" locked="0" layoutInCell="1" allowOverlap="1" wp14:anchorId="7F3AD4FB" wp14:editId="79000977">
                      <wp:simplePos x="0" y="0"/>
                      <wp:positionH relativeFrom="column">
                        <wp:posOffset>2679700</wp:posOffset>
                      </wp:positionH>
                      <wp:positionV relativeFrom="paragraph">
                        <wp:posOffset>660400</wp:posOffset>
                      </wp:positionV>
                      <wp:extent cx="1016000" cy="762000"/>
                      <wp:effectExtent l="0" t="0" r="0" b="0"/>
                      <wp:wrapNone/>
                      <wp:docPr id="114" name="Rectangle 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F33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AD4FB" id="Rectangle 114" o:spid="_x0000_s1061" style="position:absolute;margin-left:211pt;margin-top:52pt;width:80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LwnAEAABM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XGbU3NqG7vgAedfSPQUzhFFwNdjI2UjzExz/7iVozoZbTwY1VxeLhgZeivmyWdIiQimI&#13;&#10;8/Z9V3rVB1oJlYCzfQS764nuvKjJD5PzRdfbluTRvq8L9/Mub14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L/AYvCc&#13;&#10;AQAAEwMAAA4AAAAAAAAAAAAAAAAALgIAAGRycy9lMm9Eb2MueG1sUEsBAi0AFAAGAAgAAAAhAB0F&#13;&#10;LuzfAAAAEAEAAA8AAAAAAAAAAAAAAAAA9gMAAGRycy9kb3ducmV2LnhtbFBLBQYAAAAABAAEAPMA&#13;&#10;AAACBQAAAAA=&#13;&#10;" filled="f" stroked="f">
                      <v:textbox inset="2.16pt,1.44pt,0,1.44pt">
                        <w:txbxContent>
                          <w:p w14:paraId="45DF33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2448" behindDoc="0" locked="0" layoutInCell="1" allowOverlap="1" wp14:anchorId="0F09989F" wp14:editId="2177BF7D">
                      <wp:simplePos x="0" y="0"/>
                      <wp:positionH relativeFrom="column">
                        <wp:posOffset>2679700</wp:posOffset>
                      </wp:positionH>
                      <wp:positionV relativeFrom="paragraph">
                        <wp:posOffset>660400</wp:posOffset>
                      </wp:positionV>
                      <wp:extent cx="1016000" cy="762000"/>
                      <wp:effectExtent l="0" t="0" r="0" b="0"/>
                      <wp:wrapNone/>
                      <wp:docPr id="134" name="Rectangle 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BFF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989F" id="Rectangle 134" o:spid="_x0000_s1062" style="position:absolute;margin-left:211pt;margin-top:52pt;width:80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LOmwEAABM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3xxlVFzawvd8QnzrqVHCmaAUXA12MDZSPMTPL7tJWrOht+eDGquLxcNDbwU82WzpEXEUhDn&#13;&#10;7eeu9KoHWgmVkLN9QLvrie68qMkPk/NF18eW5NF+rgv38y5v/gA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tJvizpsB&#13;&#10;AAATAwAADgAAAAAAAAAAAAAAAAAuAgAAZHJzL2Uyb0RvYy54bWxQSwECLQAUAAYACAAAACEAHQUu&#13;&#10;7N8AAAAQAQAADwAAAAAAAAAAAAAAAAD1AwAAZHJzL2Rvd25yZXYueG1sUEsFBgAAAAAEAAQA8wAA&#13;&#10;AAEFAAAAAA==&#13;&#10;" filled="f" stroked="f">
                      <v:textbox inset="2.16pt,1.44pt,0,1.44pt">
                        <w:txbxContent>
                          <w:p w14:paraId="50ABFF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3472" behindDoc="0" locked="0" layoutInCell="1" allowOverlap="1" wp14:anchorId="7E30D3EA" wp14:editId="4AAB4198">
                      <wp:simplePos x="0" y="0"/>
                      <wp:positionH relativeFrom="column">
                        <wp:posOffset>2679700</wp:posOffset>
                      </wp:positionH>
                      <wp:positionV relativeFrom="paragraph">
                        <wp:posOffset>660400</wp:posOffset>
                      </wp:positionV>
                      <wp:extent cx="1016000" cy="762000"/>
                      <wp:effectExtent l="0" t="0" r="0" b="0"/>
                      <wp:wrapNone/>
                      <wp:docPr id="135" name="Rectangle 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A36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0D3EA" id="Rectangle 135" o:spid="_x0000_s1063" style="position:absolute;margin-left:211pt;margin-top:52pt;width:80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WLbnAEAABM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y4yaW7vQnZ4g71p6pGCGMAquBhs5G2l+guPfgwTN2fDTk0HN8nrR0MBLMV81K1pEKAVx&#13;&#10;3n3sSq/6QCuhEnB2iGD3PdGdFzX5YXK+6Hrbkjzaj3Xhftnl7Qs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E2tYtuc&#13;&#10;AQAAEwMAAA4AAAAAAAAAAAAAAAAALgIAAGRycy9lMm9Eb2MueG1sUEsBAi0AFAAGAAgAAAAhAB0F&#13;&#10;LuzfAAAAEAEAAA8AAAAAAAAAAAAAAAAA9gMAAGRycy9kb3ducmV2LnhtbFBLBQYAAAAABAAEAPMA&#13;&#10;AAACBQAAAAA=&#13;&#10;" filled="f" stroked="f">
                      <v:textbox inset="2.16pt,1.44pt,0,1.44pt">
                        <w:txbxContent>
                          <w:p w14:paraId="30CA36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4496" behindDoc="0" locked="0" layoutInCell="1" allowOverlap="1" wp14:anchorId="323EB524" wp14:editId="1F6FA2AE">
                      <wp:simplePos x="0" y="0"/>
                      <wp:positionH relativeFrom="column">
                        <wp:posOffset>2679700</wp:posOffset>
                      </wp:positionH>
                      <wp:positionV relativeFrom="paragraph">
                        <wp:posOffset>0</wp:posOffset>
                      </wp:positionV>
                      <wp:extent cx="1016000" cy="698500"/>
                      <wp:effectExtent l="0" t="0" r="0" b="0"/>
                      <wp:wrapNone/>
                      <wp:docPr id="49" name="Rectangle 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83D4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EB524" id="Rectangle 49" o:spid="_x0000_s1064" style="position:absolute;margin-left:211pt;margin-top:0;width:80pt;height:55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iTHmwEAABM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ftRk1t3bQn54x71p6omBGmARXow2cTTQ/wePrQaLmbHzwZFDz9fOqoYGXYtk2LS0iloI4&#13;&#10;7z52pVcD0EqohJwdAtr9QHSXRU1+mJwvut63JI/2Y124X3Z5+ws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G8KJMebAQAA&#13;&#10;EwMAAA4AAAAAAAAAAAAAAAAALgIAAGRycy9lMm9Eb2MueG1sUEsBAi0AFAAGAAgAAAAhAIJ4envd&#13;&#10;AAAADQEAAA8AAAAAAAAAAAAAAAAA9QMAAGRycy9kb3ducmV2LnhtbFBLBQYAAAAABAAEAPMAAAD/&#13;&#10;BAAAAAA=&#13;&#10;" filled="f" stroked="f">
                      <v:textbox inset="2.16pt,1.44pt,0,1.44pt">
                        <w:txbxContent>
                          <w:p w14:paraId="7D83D4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5520" behindDoc="0" locked="0" layoutInCell="1" allowOverlap="1" wp14:anchorId="2AB7E6BE" wp14:editId="25C99C74">
                      <wp:simplePos x="0" y="0"/>
                      <wp:positionH relativeFrom="column">
                        <wp:posOffset>2679700</wp:posOffset>
                      </wp:positionH>
                      <wp:positionV relativeFrom="paragraph">
                        <wp:posOffset>0</wp:posOffset>
                      </wp:positionV>
                      <wp:extent cx="1016000" cy="698500"/>
                      <wp:effectExtent l="0" t="0" r="0" b="0"/>
                      <wp:wrapNone/>
                      <wp:docPr id="48" name="Rectangle 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3825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7E6BE" id="Rectangle 48" o:spid="_x0000_s1065" style="position:absolute;margin-left:211pt;margin-top:0;width:80pt;height:55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JY8pNKbAQAA&#13;&#10;EwMAAA4AAAAAAAAAAAAAAAAALgIAAGRycy9lMm9Eb2MueG1sUEsBAi0AFAAGAAgAAAAhAIJ4envd&#13;&#10;AAAADQEAAA8AAAAAAAAAAAAAAAAA9QMAAGRycy9kb3ducmV2LnhtbFBLBQYAAAAABAAEAPMAAAD/&#13;&#10;BAAAAAA=&#13;&#10;" filled="f" stroked="f">
                      <v:textbox inset="2.16pt,1.44pt,0,1.44pt">
                        <w:txbxContent>
                          <w:p w14:paraId="7B3825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6544" behindDoc="0" locked="0" layoutInCell="1" allowOverlap="1" wp14:anchorId="6C1BD77E" wp14:editId="0CAB4114">
                      <wp:simplePos x="0" y="0"/>
                      <wp:positionH relativeFrom="column">
                        <wp:posOffset>2679700</wp:posOffset>
                      </wp:positionH>
                      <wp:positionV relativeFrom="paragraph">
                        <wp:posOffset>0</wp:posOffset>
                      </wp:positionV>
                      <wp:extent cx="1016000" cy="6985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E5B0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BD77E" id="Rectangle 47" o:spid="_x0000_s1066" style="position:absolute;margin-left:211pt;margin-top:0;width:80pt;height:55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M7C+FubAQAA&#13;&#10;EwMAAA4AAAAAAAAAAAAAAAAALgIAAGRycy9lMm9Eb2MueG1sUEsBAi0AFAAGAAgAAAAhAIJ4envd&#13;&#10;AAAADQEAAA8AAAAAAAAAAAAAAAAA9QMAAGRycy9kb3ducmV2LnhtbFBLBQYAAAAABAAEAPMAAAD/&#13;&#10;BAAAAAA=&#13;&#10;" filled="f" stroked="f">
                      <v:textbox inset="2.16pt,1.44pt,0,1.44pt">
                        <w:txbxContent>
                          <w:p w14:paraId="2BE5B0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7568" behindDoc="0" locked="0" layoutInCell="1" allowOverlap="1" wp14:anchorId="03270020" wp14:editId="66F0AF62">
                      <wp:simplePos x="0" y="0"/>
                      <wp:positionH relativeFrom="column">
                        <wp:posOffset>2679700</wp:posOffset>
                      </wp:positionH>
                      <wp:positionV relativeFrom="paragraph">
                        <wp:posOffset>0</wp:posOffset>
                      </wp:positionV>
                      <wp:extent cx="1016000" cy="698500"/>
                      <wp:effectExtent l="0" t="0" r="0" b="0"/>
                      <wp:wrapNone/>
                      <wp:docPr id="46" name="Rectangle 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4D54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70020" id="Rectangle 46" o:spid="_x0000_s1067" style="position:absolute;margin-left:211pt;margin-top:0;width:80pt;height:55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" filled="f" stroked="f">
                      <v:textbox inset="2.16pt,1.44pt,0,1.44pt">
                        <w:txbxContent>
                          <w:p w14:paraId="534D54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8592" behindDoc="0" locked="0" layoutInCell="1" allowOverlap="1" wp14:anchorId="0A3C8F24" wp14:editId="583DB795">
                      <wp:simplePos x="0" y="0"/>
                      <wp:positionH relativeFrom="column">
                        <wp:posOffset>2679700</wp:posOffset>
                      </wp:positionH>
                      <wp:positionV relativeFrom="paragraph">
                        <wp:posOffset>0</wp:posOffset>
                      </wp:positionV>
                      <wp:extent cx="1016000" cy="698500"/>
                      <wp:effectExtent l="0" t="0" r="0" b="0"/>
                      <wp:wrapNone/>
                      <wp:docPr id="45" name="Rectangle 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69F7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C8F24" id="Rectangle 45" o:spid="_x0000_s1068" style="position:absolute;margin-left:211pt;margin-top:0;width:80pt;height:55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Dyv+HCbAQAA&#13;&#10;EwMAAA4AAAAAAAAAAAAAAAAALgIAAGRycy9lMm9Eb2MueG1sUEsBAi0AFAAGAAgAAAAhAIJ4envd&#13;&#10;AAAADQEAAA8AAAAAAAAAAAAAAAAA9QMAAGRycy9kb3ducmV2LnhtbFBLBQYAAAAABAAEAPMAAAD/&#13;&#10;BAAAAAA=&#13;&#10;" filled="f" stroked="f">
                      <v:textbox inset="2.16pt,1.44pt,0,1.44pt">
                        <w:txbxContent>
                          <w:p w14:paraId="0069F7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79616" behindDoc="0" locked="0" layoutInCell="1" allowOverlap="1" wp14:anchorId="504BFE71" wp14:editId="6D0B75AB">
                      <wp:simplePos x="0" y="0"/>
                      <wp:positionH relativeFrom="column">
                        <wp:posOffset>2679700</wp:posOffset>
                      </wp:positionH>
                      <wp:positionV relativeFrom="paragraph">
                        <wp:posOffset>0</wp:posOffset>
                      </wp:positionV>
                      <wp:extent cx="1016000" cy="6985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204A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BFE71" id="Rectangle 44" o:spid="_x0000_s1069" style="position:absolute;margin-left:211pt;margin-top:0;width:80pt;height:55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XhlnAEAABMDAAAOAAAAZHJzL2Uyb0RvYy54bWysUk1v2zAMvQ/YfxB0X+w4b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" filled="f" stroked="f">
                      <v:textbox inset="2.16pt,1.44pt,0,1.44pt">
                        <w:txbxContent>
                          <w:p w14:paraId="29204A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0640" behindDoc="0" locked="0" layoutInCell="1" allowOverlap="1" wp14:anchorId="0E6D25E3" wp14:editId="43A8527E">
                      <wp:simplePos x="0" y="0"/>
                      <wp:positionH relativeFrom="column">
                        <wp:posOffset>2679700</wp:posOffset>
                      </wp:positionH>
                      <wp:positionV relativeFrom="paragraph">
                        <wp:posOffset>0</wp:posOffset>
                      </wp:positionV>
                      <wp:extent cx="1016000" cy="698500"/>
                      <wp:effectExtent l="0" t="0" r="0" b="0"/>
                      <wp:wrapNone/>
                      <wp:docPr id="43" name="Rectangle 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F951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D25E3" id="Rectangle 43" o:spid="_x0000_s1070" style="position:absolute;margin-left:211pt;margin-top:0;width:80pt;height:55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fgNnAEAABM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" filled="f" stroked="f">
                      <v:textbox inset="2.16pt,1.44pt,0,1.44pt">
                        <w:txbxContent>
                          <w:p w14:paraId="27F951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1664" behindDoc="0" locked="0" layoutInCell="1" allowOverlap="1" wp14:anchorId="0C532ECA" wp14:editId="54F49F6E">
                      <wp:simplePos x="0" y="0"/>
                      <wp:positionH relativeFrom="column">
                        <wp:posOffset>2679700</wp:posOffset>
                      </wp:positionH>
                      <wp:positionV relativeFrom="paragraph">
                        <wp:posOffset>0</wp:posOffset>
                      </wp:positionV>
                      <wp:extent cx="1016000" cy="698500"/>
                      <wp:effectExtent l="0" t="0" r="0" b="0"/>
                      <wp:wrapNone/>
                      <wp:docPr id="42" name="Rectangle 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8375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32ECA" id="Rectangle 42" o:spid="_x0000_s1071" style="position:absolute;margin-left:211pt;margin-top:0;width:80pt;height:55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" filled="f" stroked="f">
                      <v:textbox inset="2.16pt,1.44pt,0,1.44pt">
                        <w:txbxContent>
                          <w:p w14:paraId="4B8375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2688" behindDoc="0" locked="0" layoutInCell="1" allowOverlap="1" wp14:anchorId="6E36AD22" wp14:editId="320D8FAF">
                      <wp:simplePos x="0" y="0"/>
                      <wp:positionH relativeFrom="column">
                        <wp:posOffset>2679700</wp:posOffset>
                      </wp:positionH>
                      <wp:positionV relativeFrom="paragraph">
                        <wp:posOffset>0</wp:posOffset>
                      </wp:positionV>
                      <wp:extent cx="1016000" cy="6985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1124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6AD22" id="Rectangle 41" o:spid="_x0000_s1072" style="position:absolute;margin-left:211pt;margin-top:0;width:80pt;height:55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" filled="f" stroked="f">
                      <v:textbox inset="2.16pt,1.44pt,0,1.44pt">
                        <w:txbxContent>
                          <w:p w14:paraId="6C1124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3712" behindDoc="0" locked="0" layoutInCell="1" allowOverlap="1" wp14:anchorId="429CE292" wp14:editId="00E47931">
                      <wp:simplePos x="0" y="0"/>
                      <wp:positionH relativeFrom="column">
                        <wp:posOffset>2679700</wp:posOffset>
                      </wp:positionH>
                      <wp:positionV relativeFrom="paragraph">
                        <wp:posOffset>0</wp:posOffset>
                      </wp:positionV>
                      <wp:extent cx="1016000" cy="698500"/>
                      <wp:effectExtent l="0" t="0" r="0" b="0"/>
                      <wp:wrapNone/>
                      <wp:docPr id="40" name="Rectangle 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88B7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CE292" id="Rectangle 40" o:spid="_x0000_s1073" style="position:absolute;margin-left:211pt;margin-top:0;width:80pt;height:55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ngzmwEAABMDAAAOAAAAZHJzL2Uyb0RvYy54bWysUk1P4zAQvSPxHyzfadLAQh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GP5fWSckKpTpcjYPqpg2M5ERxoFsUiuf+N6fXX91/o3un5nKVp&#13;&#10;MzHbCX51k1FzaxO6wyPkXUsPFMwQRsHVYCNnI81PcHzZSdCcDb88GdTcXF02NPBSzBfNghYRSkGc&#13;&#10;Nx+70qs+0EqoBJztIthtT3TnRU1+mJwvut62JI/2Y124n3Z5/Q8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CFCeDObAQAA&#13;&#10;EwMAAA4AAAAAAAAAAAAAAAAALgIAAGRycy9lMm9Eb2MueG1sUEsBAi0AFAAGAAgAAAAhAIJ4envd&#13;&#10;AAAADQEAAA8AAAAAAAAAAAAAAAAA9QMAAGRycy9kb3ducmV2LnhtbFBLBQYAAAAABAAEAPMAAAD/&#13;&#10;BAAAAAA=&#13;&#10;" filled="f" stroked="f">
                      <v:textbox inset="2.16pt,1.44pt,0,1.44pt">
                        <w:txbxContent>
                          <w:p w14:paraId="0788B7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4736" behindDoc="0" locked="0" layoutInCell="1" allowOverlap="1" wp14:anchorId="17ACC033" wp14:editId="17100CC1">
                      <wp:simplePos x="0" y="0"/>
                      <wp:positionH relativeFrom="column">
                        <wp:posOffset>2679700</wp:posOffset>
                      </wp:positionH>
                      <wp:positionV relativeFrom="paragraph">
                        <wp:posOffset>0</wp:posOffset>
                      </wp:positionV>
                      <wp:extent cx="1016000" cy="698500"/>
                      <wp:effectExtent l="0" t="0" r="0" b="0"/>
                      <wp:wrapNone/>
                      <wp:docPr id="39" name="Rectangle 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93D1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CC033" id="Rectangle 39" o:spid="_x0000_s1074" style="position:absolute;margin-left:211pt;margin-top:0;width:80pt;height:55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fn3nAEAABM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" filled="f" stroked="f">
                      <v:textbox inset="2.16pt,1.44pt,0,1.44pt">
                        <w:txbxContent>
                          <w:p w14:paraId="2193D1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5760" behindDoc="0" locked="0" layoutInCell="1" allowOverlap="1" wp14:anchorId="5956311A" wp14:editId="152B5680">
                      <wp:simplePos x="0" y="0"/>
                      <wp:positionH relativeFrom="column">
                        <wp:posOffset>2679700</wp:posOffset>
                      </wp:positionH>
                      <wp:positionV relativeFrom="paragraph">
                        <wp:posOffset>0</wp:posOffset>
                      </wp:positionV>
                      <wp:extent cx="1016000" cy="6985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928D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311A" id="Rectangle 38" o:spid="_x0000_s1075" style="position:absolute;margin-left:211pt;margin-top:0;width:80pt;height:55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" filled="f" stroked="f">
                      <v:textbox inset="2.16pt,1.44pt,0,1.44pt">
                        <w:txbxContent>
                          <w:p w14:paraId="51928D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6784" behindDoc="0" locked="0" layoutInCell="1" allowOverlap="1" wp14:anchorId="5AA6A4B6" wp14:editId="1778CD94">
                      <wp:simplePos x="0" y="0"/>
                      <wp:positionH relativeFrom="column">
                        <wp:posOffset>2679700</wp:posOffset>
                      </wp:positionH>
                      <wp:positionV relativeFrom="paragraph">
                        <wp:posOffset>0</wp:posOffset>
                      </wp:positionV>
                      <wp:extent cx="1016000" cy="698500"/>
                      <wp:effectExtent l="0" t="0" r="0" b="0"/>
                      <wp:wrapNone/>
                      <wp:docPr id="37" name="Rectangle 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CBB9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6A4B6" id="Rectangle 37" o:spid="_x0000_s1076" style="position:absolute;margin-left:211pt;margin-top:0;width:80pt;height:55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Iyf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" filled="f" stroked="f">
                      <v:textbox inset="2.16pt,1.44pt,0,1.44pt">
                        <w:txbxContent>
                          <w:p w14:paraId="73CBB9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7808" behindDoc="0" locked="0" layoutInCell="1" allowOverlap="1" wp14:anchorId="4609B408" wp14:editId="254EFB89">
                      <wp:simplePos x="0" y="0"/>
                      <wp:positionH relativeFrom="column">
                        <wp:posOffset>2679700</wp:posOffset>
                      </wp:positionH>
                      <wp:positionV relativeFrom="paragraph">
                        <wp:posOffset>0</wp:posOffset>
                      </wp:positionV>
                      <wp:extent cx="1016000" cy="698500"/>
                      <wp:effectExtent l="0" t="0" r="0" b="0"/>
                      <wp:wrapNone/>
                      <wp:docPr id="36" name="Rectangle 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551F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9B408" id="Rectangle 36" o:spid="_x0000_s1077" style="position:absolute;margin-left:211pt;margin-top:0;width:80pt;height:55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gyKmgEAABM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" filled="f" stroked="f">
                      <v:textbox inset="2.16pt,1.44pt,0,1.44pt">
                        <w:txbxContent>
                          <w:p w14:paraId="1D551F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8832" behindDoc="0" locked="0" layoutInCell="1" allowOverlap="1" wp14:anchorId="7D4C6F8B" wp14:editId="46904621">
                      <wp:simplePos x="0" y="0"/>
                      <wp:positionH relativeFrom="column">
                        <wp:posOffset>2679700</wp:posOffset>
                      </wp:positionH>
                      <wp:positionV relativeFrom="paragraph">
                        <wp:posOffset>0</wp:posOffset>
                      </wp:positionV>
                      <wp:extent cx="1016000" cy="698500"/>
                      <wp:effectExtent l="0" t="0" r="0" b="0"/>
                      <wp:wrapNone/>
                      <wp:docPr id="35" name="Rectangle 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35C9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C6F8B" id="Rectangle 35" o:spid="_x0000_s1078" style="position:absolute;margin-left:211pt;margin-top:0;width:80pt;height:55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Yy0mw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8hNRs2tHfSnJ8y7lh452BGmTurRRSkmnl8n6ddBoZFivA9sUPPl81XDAy/FctWseBGxFMx5&#13;&#10;976rgh6AV0InlOIQ0e0HprssavLD7HzR9bYlebTv68L9ssvbFwA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LJljLSbAQAA&#13;&#10;EwMAAA4AAAAAAAAAAAAAAAAALgIAAGRycy9lMm9Eb2MueG1sUEsBAi0AFAAGAAgAAAAhAIJ4envd&#13;&#10;AAAADQEAAA8AAAAAAAAAAAAAAAAA9QMAAGRycy9kb3ducmV2LnhtbFBLBQYAAAAABAAEAPMAAAD/&#13;&#10;BAAAAAA=&#13;&#10;" filled="f" stroked="f">
                      <v:textbox inset="2.16pt,1.44pt,0,1.44pt">
                        <w:txbxContent>
                          <w:p w14:paraId="3135C9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89856" behindDoc="0" locked="0" layoutInCell="1" allowOverlap="1" wp14:anchorId="78602320" wp14:editId="695D2FA5">
                      <wp:simplePos x="0" y="0"/>
                      <wp:positionH relativeFrom="column">
                        <wp:posOffset>2679700</wp:posOffset>
                      </wp:positionH>
                      <wp:positionV relativeFrom="paragraph">
                        <wp:posOffset>0</wp:posOffset>
                      </wp:positionV>
                      <wp:extent cx="1016000" cy="698500"/>
                      <wp:effectExtent l="0" t="0" r="0" b="0"/>
                      <wp:wrapNone/>
                      <wp:docPr id="34" name="Rectangle 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6948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02320" id="Rectangle 34" o:spid="_x0000_s1079" style="position:absolute;margin-left:211pt;margin-top:0;width:80pt;height:55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wyhmwEAABM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Z+RVRs2tPfTnJ8y7lh452BGmTurRRSkmnl8n6edRoZFi/BLYoObj+1XDAy/Fct2seRGxFMx5&#13;&#10;/7argh6AV0InlOIY0R0GprssavLD7HzR9bolebRv68L9usu7XwA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EtTDKGbAQAA&#13;&#10;EwMAAA4AAAAAAAAAAAAAAAAALgIAAGRycy9lMm9Eb2MueG1sUEsBAi0AFAAGAAgAAAAhAIJ4envd&#13;&#10;AAAADQEAAA8AAAAAAAAAAAAAAAAA9QMAAGRycy9kb3ducmV2LnhtbFBLBQYAAAAABAAEAPMAAAD/&#13;&#10;BAAAAAA=&#13;&#10;" filled="f" stroked="f">
                      <v:textbox inset="2.16pt,1.44pt,0,1.44pt">
                        <w:txbxContent>
                          <w:p w14:paraId="366948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0880" behindDoc="0" locked="0" layoutInCell="1" allowOverlap="1" wp14:anchorId="1B3077BE" wp14:editId="67D47056">
                      <wp:simplePos x="0" y="0"/>
                      <wp:positionH relativeFrom="column">
                        <wp:posOffset>2679700</wp:posOffset>
                      </wp:positionH>
                      <wp:positionV relativeFrom="paragraph">
                        <wp:posOffset>0</wp:posOffset>
                      </wp:positionV>
                      <wp:extent cx="1016000" cy="698500"/>
                      <wp:effectExtent l="0" t="0" r="0" b="0"/>
                      <wp:wrapNone/>
                      <wp:docPr id="33" name="Rectangle 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17B9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077BE" id="Rectangle 33" o:spid="_x0000_s1080" style="position:absolute;margin-left:211pt;margin-top:0;width:80pt;height:55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4zJmwEAABM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Z+SbjJpbO+hPj5h3LT1wsCNMndSji1JMPL9O0q+DQiPF+C2wQc3nm+uGB16K5apZ8SJiKZjz&#13;&#10;7m1XBT0Ar4ROKMUhotsPTHdZ1OSH2fmi63VL8mjf1oX7ZZe3vwE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KTTjMmbAQAA&#13;&#10;EwMAAA4AAAAAAAAAAAAAAAAALgIAAGRycy9lMm9Eb2MueG1sUEsBAi0AFAAGAAgAAAAhAIJ4envd&#13;&#10;AAAADQEAAA8AAAAAAAAAAAAAAAAA9QMAAGRycy9kb3ducmV2LnhtbFBLBQYAAAAABAAEAPMAAAD/&#13;&#10;BAAAAAA=&#13;&#10;" filled="f" stroked="f">
                      <v:textbox inset="2.16pt,1.44pt,0,1.44pt">
                        <w:txbxContent>
                          <w:p w14:paraId="7B17B9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1904" behindDoc="0" locked="0" layoutInCell="1" allowOverlap="1" wp14:anchorId="2D6E63E7" wp14:editId="4027B3DC">
                      <wp:simplePos x="0" y="0"/>
                      <wp:positionH relativeFrom="column">
                        <wp:posOffset>2679700</wp:posOffset>
                      </wp:positionH>
                      <wp:positionV relativeFrom="paragraph">
                        <wp:posOffset>0</wp:posOffset>
                      </wp:positionV>
                      <wp:extent cx="1016000" cy="698500"/>
                      <wp:effectExtent l="0" t="0" r="0" b="0"/>
                      <wp:wrapNone/>
                      <wp:docPr id="32" name="Rectangle 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54A0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E63E7" id="Rectangle 32" o:spid="_x0000_s1081" style="position:absolute;margin-left:211pt;margin-top:0;width:80pt;height:55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QzcmwEAABM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M/JNRs2tHfSnR8y7lh442BGmTurRRSkmnl8n6ddBoZFi/BbYoObzp+uGB16K5apZ8SJiKZjz&#13;&#10;7m1XBT0Ar4ROKMUhotsPTHdZ1OSH2fmi63VL8mjf1oX7ZZe3vwE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F3lDNybAQAA&#13;&#10;EwMAAA4AAAAAAAAAAAAAAAAALgIAAGRycy9lMm9Eb2MueG1sUEsBAi0AFAAGAAgAAAAhAIJ4envd&#13;&#10;AAAADQEAAA8AAAAAAAAAAAAAAAAA9QMAAGRycy9kb3ducmV2LnhtbFBLBQYAAAAABAAEAPMAAAD/&#13;&#10;BAAAAAA=&#13;&#10;" filled="f" stroked="f">
                      <v:textbox inset="2.16pt,1.44pt,0,1.44pt">
                        <w:txbxContent>
                          <w:p w14:paraId="7054A0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2928" behindDoc="0" locked="0" layoutInCell="1" allowOverlap="1" wp14:anchorId="7EFB7160" wp14:editId="1D7F74B7">
                      <wp:simplePos x="0" y="0"/>
                      <wp:positionH relativeFrom="column">
                        <wp:posOffset>2679700</wp:posOffset>
                      </wp:positionH>
                      <wp:positionV relativeFrom="paragraph">
                        <wp:posOffset>0</wp:posOffset>
                      </wp:positionV>
                      <wp:extent cx="1016000" cy="698500"/>
                      <wp:effectExtent l="0" t="0" r="0" b="0"/>
                      <wp:wrapNone/>
                      <wp:docPr id="31" name="Rectangle 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A27A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B7160" id="Rectangle 31" o:spid="_x0000_s1082" style="position:absolute;margin-left:211pt;margin-top:0;width:80pt;height:55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zimwEAABM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Iqo+bWHvrzE+ZdS48c7AhTJ/XoohQTz6+T9POo0EgxfglsUPPx/V3DAy/Fct2seRGxFMx5&#13;&#10;/7argh6AV0InlOIY0R0GprssavLD7HzR9bolebRv68L9usu7XwA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Fa+jOKbAQAA&#13;&#10;EwMAAA4AAAAAAAAAAAAAAAAALgIAAGRycy9lMm9Eb2MueG1sUEsBAi0AFAAGAAgAAAAhAIJ4envd&#13;&#10;AAAADQEAAA8AAAAAAAAAAAAAAAAA9QMAAGRycy9kb3ducmV2LnhtbFBLBQYAAAAABAAEAPMAAAD/&#13;&#10;BAAAAAA=&#13;&#10;" filled="f" stroked="f">
                      <v:textbox inset="2.16pt,1.44pt,0,1.44pt">
                        <w:txbxContent>
                          <w:p w14:paraId="38A27A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3952" behindDoc="0" locked="0" layoutInCell="1" allowOverlap="1" wp14:anchorId="0F3975A0" wp14:editId="141EF756">
                      <wp:simplePos x="0" y="0"/>
                      <wp:positionH relativeFrom="column">
                        <wp:posOffset>2679700</wp:posOffset>
                      </wp:positionH>
                      <wp:positionV relativeFrom="paragraph">
                        <wp:posOffset>0</wp:posOffset>
                      </wp:positionV>
                      <wp:extent cx="1016000" cy="698500"/>
                      <wp:effectExtent l="0" t="0" r="0" b="0"/>
                      <wp:wrapNone/>
                      <wp:docPr id="30" name="Rectangle 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4323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975A0" id="Rectangle 30" o:spid="_x0000_s1083" style="position:absolute;margin-left:211pt;margin-top:0;width:80pt;height:55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z3mwEAABM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jJpbO+hPj5h3LT1wsCNMndSji1JMPL9O0q+DQiPF+C2wQc3tp+uGB16K5apZ8SJiKZjz&#13;&#10;7m1XBT0Ar4ROKMUhotsPTHdZ1OSH2fmi63VL8mjf1oX7ZZe3vwE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K+IDPebAQAA&#13;&#10;EwMAAA4AAAAAAAAAAAAAAAAALgIAAGRycy9lMm9Eb2MueG1sUEsBAi0AFAAGAAgAAAAhAIJ4envd&#13;&#10;AAAADQEAAA8AAAAAAAAAAAAAAAAA9QMAAGRycy9kb3ducmV2LnhtbFBLBQYAAAAABAAEAPMAAAD/&#13;&#10;BAAAAAA=&#13;&#10;" filled="f" stroked="f">
                      <v:textbox inset="2.16pt,1.44pt,0,1.44pt">
                        <w:txbxContent>
                          <w:p w14:paraId="0B4323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4976" behindDoc="0" locked="0" layoutInCell="1" allowOverlap="1" wp14:anchorId="2A623772" wp14:editId="433BB123">
                      <wp:simplePos x="0" y="0"/>
                      <wp:positionH relativeFrom="column">
                        <wp:posOffset>2679700</wp:posOffset>
                      </wp:positionH>
                      <wp:positionV relativeFrom="paragraph">
                        <wp:posOffset>0</wp:posOffset>
                      </wp:positionV>
                      <wp:extent cx="1016000" cy="698500"/>
                      <wp:effectExtent l="0" t="0" r="0" b="0"/>
                      <wp:wrapNone/>
                      <wp:docPr id="29" name="Rectangle 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8B5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23772" id="Rectangle 29" o:spid="_x0000_s1084" style="position:absolute;margin-left:211pt;margin-top:0;width:80pt;height:55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40zmwEAABM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Rs2tPQznR8y7lh442AnmXurJRSlmnl8v6edRoZFi+hLYoObj+5uGB16Kddu0vIhYCua8&#13;&#10;f91VQY/AK6ETSnGM6A4j010XNflhdr7oetmSPNrXdeF+3eXdLwA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Ii/jTObAQAA&#13;&#10;EwMAAA4AAAAAAAAAAAAAAAAALgIAAGRycy9lMm9Eb2MueG1sUEsBAi0AFAAGAAgAAAAhAIJ4envd&#13;&#10;AAAADQEAAA8AAAAAAAAAAAAAAAAA9QMAAGRycy9kb3ducmV2LnhtbFBLBQYAAAAABAAEAPMAAAD/&#13;&#10;BAAAAAA=&#13;&#10;" filled="f" stroked="f">
                      <v:textbox inset="2.16pt,1.44pt,0,1.44pt">
                        <w:txbxContent>
                          <w:p w14:paraId="7248B5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6000" behindDoc="0" locked="0" layoutInCell="1" allowOverlap="1" wp14:anchorId="14F5CC5C" wp14:editId="480250C9">
                      <wp:simplePos x="0" y="0"/>
                      <wp:positionH relativeFrom="column">
                        <wp:posOffset>2679700</wp:posOffset>
                      </wp:positionH>
                      <wp:positionV relativeFrom="paragraph">
                        <wp:posOffset>0</wp:posOffset>
                      </wp:positionV>
                      <wp:extent cx="1016000" cy="698500"/>
                      <wp:effectExtent l="0" t="0" r="0" b="0"/>
                      <wp:wrapNone/>
                      <wp:docPr id="28" name="Rectangle 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681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5CC5C" id="Rectangle 28" o:spid="_x0000_s1085" style="position:absolute;margin-left:211pt;margin-top:0;width:80pt;height:55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Q0mmgEAABM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" filled="f" stroked="f">
                      <v:textbox inset="2.16pt,1.44pt,0,1.44pt">
                        <w:txbxContent>
                          <w:p w14:paraId="4C2681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7024" behindDoc="0" locked="0" layoutInCell="1" allowOverlap="1" wp14:anchorId="34ADA4E3" wp14:editId="50823BCB">
                      <wp:simplePos x="0" y="0"/>
                      <wp:positionH relativeFrom="column">
                        <wp:posOffset>2679700</wp:posOffset>
                      </wp:positionH>
                      <wp:positionV relativeFrom="paragraph">
                        <wp:posOffset>0</wp:posOffset>
                      </wp:positionV>
                      <wp:extent cx="1016000" cy="698500"/>
                      <wp:effectExtent l="0" t="0" r="0" b="0"/>
                      <wp:wrapNone/>
                      <wp:docPr id="27" name="Rectangle 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CBFF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DA4E3" id="Rectangle 27" o:spid="_x0000_s1086" style="position:absolute;margin-left:211pt;margin-top:0;width:80pt;height:55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JNRYAibAQAA&#13;&#10;EwMAAA4AAAAAAAAAAAAAAAAALgIAAGRycy9lMm9Eb2MueG1sUEsBAi0AFAAGAAgAAAAhAIJ4envd&#13;&#10;AAAADQEAAA8AAAAAAAAAAAAAAAAA9QMAAGRycy9kb3ducmV2LnhtbFBLBQYAAAAABAAEAPMAAAD/&#13;&#10;BAAAAAA=&#13;&#10;" filled="f" stroked="f">
                      <v:textbox inset="2.16pt,1.44pt,0,1.44pt">
                        <w:txbxContent>
                          <w:p w14:paraId="7ECBFF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8048" behindDoc="0" locked="0" layoutInCell="1" allowOverlap="1" wp14:anchorId="049B6C8A" wp14:editId="0EDD142A">
                      <wp:simplePos x="0" y="0"/>
                      <wp:positionH relativeFrom="column">
                        <wp:posOffset>2679700</wp:posOffset>
                      </wp:positionH>
                      <wp:positionV relativeFrom="paragraph">
                        <wp:posOffset>0</wp:posOffset>
                      </wp:positionV>
                      <wp:extent cx="1016000" cy="698500"/>
                      <wp:effectExtent l="0" t="0" r="0" b="0"/>
                      <wp:wrapNone/>
                      <wp:docPr id="26" name="Rectangle 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B599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B6C8A" id="Rectangle 26" o:spid="_x0000_s1087" style="position:absolute;margin-left:211pt;margin-top:0;width:80pt;height:55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" filled="f" stroked="f">
                      <v:textbox inset="2.16pt,1.44pt,0,1.44pt">
                        <w:txbxContent>
                          <w:p w14:paraId="3EB599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2560" behindDoc="0" locked="0" layoutInCell="1" allowOverlap="1" wp14:anchorId="599F95F7" wp14:editId="6291678C">
                      <wp:simplePos x="0" y="0"/>
                      <wp:positionH relativeFrom="column">
                        <wp:posOffset>2679700</wp:posOffset>
                      </wp:positionH>
                      <wp:positionV relativeFrom="paragraph">
                        <wp:posOffset>660400</wp:posOffset>
                      </wp:positionV>
                      <wp:extent cx="990600" cy="2959100"/>
                      <wp:effectExtent l="0" t="0" r="0" b="0"/>
                      <wp:wrapNone/>
                      <wp:docPr id="1087" name="Rectangle 10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EADCD5-4F23-EA4D-B009-407321FDF258}"/>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AE4D3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F95F7" id="Rectangle 1087" o:spid="_x0000_s1088" style="position:absolute;margin-left:211pt;margin-top:52pt;width:78pt;height:233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" filled="f" stroked="f">
                      <v:textbox inset="2.16pt,1.44pt,0,1.44pt">
                        <w:txbxContent>
                          <w:p w14:paraId="7AE4D3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3584" behindDoc="0" locked="0" layoutInCell="1" allowOverlap="1" wp14:anchorId="5A490889" wp14:editId="46F85336">
                      <wp:simplePos x="0" y="0"/>
                      <wp:positionH relativeFrom="column">
                        <wp:posOffset>2679700</wp:posOffset>
                      </wp:positionH>
                      <wp:positionV relativeFrom="paragraph">
                        <wp:posOffset>660400</wp:posOffset>
                      </wp:positionV>
                      <wp:extent cx="1016000" cy="2336800"/>
                      <wp:effectExtent l="0" t="0" r="0" b="0"/>
                      <wp:wrapNone/>
                      <wp:docPr id="1088" name="Rectangle 1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83271-DDB5-3545-993A-F7967C93333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D8967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90889" id="Rectangle 1088" o:spid="_x0000_s1089" style="position:absolute;margin-left:211pt;margin-top:52pt;width:80pt;height:184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uPHmGJsB&#13;&#10;AAAUAwAADgAAAAAAAAAAAAAAAAAuAgAAZHJzL2Uyb0RvYy54bWxQSwECLQAUAAYACAAAACEAbUXf&#13;&#10;l98AAAAQAQAADwAAAAAAAAAAAAAAAAD1AwAAZHJzL2Rvd25yZXYueG1sUEsFBgAAAAAEAAQA8wAA&#13;&#10;AAEFAAAAAA==&#13;&#10;" filled="f" stroked="f">
                      <v:textbox inset="2.16pt,1.44pt,0,1.44pt">
                        <w:txbxContent>
                          <w:p w14:paraId="2D8967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4608" behindDoc="0" locked="0" layoutInCell="1" allowOverlap="1" wp14:anchorId="3ED94783" wp14:editId="4A975779">
                      <wp:simplePos x="0" y="0"/>
                      <wp:positionH relativeFrom="column">
                        <wp:posOffset>2679700</wp:posOffset>
                      </wp:positionH>
                      <wp:positionV relativeFrom="paragraph">
                        <wp:posOffset>660400</wp:posOffset>
                      </wp:positionV>
                      <wp:extent cx="990600" cy="2667000"/>
                      <wp:effectExtent l="0" t="0" r="0" b="0"/>
                      <wp:wrapNone/>
                      <wp:docPr id="1089" name="Rectangle 1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6E2340-8135-4B44-8F4B-20B1880C3749}"/>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38B21B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94783" id="Rectangle 1089" o:spid="_x0000_s1090" style="position:absolute;margin-left:211pt;margin-top:52pt;width:78pt;height:21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" filled="f" stroked="f">
                      <v:textbox inset="2.16pt,1.44pt,0,1.44pt">
                        <w:txbxContent>
                          <w:p w14:paraId="38B21B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5632" behindDoc="0" locked="0" layoutInCell="1" allowOverlap="1" wp14:anchorId="30993AF7" wp14:editId="51F3556A">
                      <wp:simplePos x="0" y="0"/>
                      <wp:positionH relativeFrom="column">
                        <wp:posOffset>2679700</wp:posOffset>
                      </wp:positionH>
                      <wp:positionV relativeFrom="paragraph">
                        <wp:posOffset>660400</wp:posOffset>
                      </wp:positionV>
                      <wp:extent cx="990600" cy="2959100"/>
                      <wp:effectExtent l="0" t="0" r="0" b="0"/>
                      <wp:wrapNone/>
                      <wp:docPr id="1090" name="Rectangle 10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DA3DC15-F093-8442-9819-D01C121E92D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41203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93AF7" id="Rectangle 1090" o:spid="_x0000_s1091" style="position:absolute;margin-left:211pt;margin-top:52pt;width:78pt;height:233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" filled="f" stroked="f">
                      <v:textbox inset="2.16pt,1.44pt,0,1.44pt">
                        <w:txbxContent>
                          <w:p w14:paraId="541203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6656" behindDoc="0" locked="0" layoutInCell="1" allowOverlap="1" wp14:anchorId="0177EF6C" wp14:editId="248A5B89">
                      <wp:simplePos x="0" y="0"/>
                      <wp:positionH relativeFrom="column">
                        <wp:posOffset>2679700</wp:posOffset>
                      </wp:positionH>
                      <wp:positionV relativeFrom="paragraph">
                        <wp:posOffset>660400</wp:posOffset>
                      </wp:positionV>
                      <wp:extent cx="1016000" cy="2336800"/>
                      <wp:effectExtent l="0" t="0" r="0" b="0"/>
                      <wp:wrapNone/>
                      <wp:docPr id="1091" name="Rectangle 1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6FD0F-2333-C24B-8298-206CF67DEC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9D1B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7EF6C" id="Rectangle 1091" o:spid="_x0000_s1092" style="position:absolute;margin-left:211pt;margin-top:52pt;width:80pt;height:184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KUcZluc&#13;&#10;AQAAFAMAAA4AAAAAAAAAAAAAAAAALgIAAGRycy9lMm9Eb2MueG1sUEsBAi0AFAAGAAgAAAAhAG1F&#13;&#10;35ffAAAAEAEAAA8AAAAAAAAAAAAAAAAA9gMAAGRycy9kb3ducmV2LnhtbFBLBQYAAAAABAAEAPMA&#13;&#10;AAACBQAAAAA=&#13;&#10;" filled="f" stroked="f">
                      <v:textbox inset="2.16pt,1.44pt,0,1.44pt">
                        <w:txbxContent>
                          <w:p w14:paraId="239D1B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7680" behindDoc="0" locked="0" layoutInCell="1" allowOverlap="1" wp14:anchorId="7128C5F8" wp14:editId="65C3559B">
                      <wp:simplePos x="0" y="0"/>
                      <wp:positionH relativeFrom="column">
                        <wp:posOffset>2679700</wp:posOffset>
                      </wp:positionH>
                      <wp:positionV relativeFrom="paragraph">
                        <wp:posOffset>660400</wp:posOffset>
                      </wp:positionV>
                      <wp:extent cx="990600" cy="2959100"/>
                      <wp:effectExtent l="0" t="0" r="0" b="0"/>
                      <wp:wrapNone/>
                      <wp:docPr id="1092" name="Rectangle 10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94E0857-C904-0C41-B8E1-3D03D2BA1601}"/>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3C149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C5F8" id="Rectangle 1092" o:spid="_x0000_s1093" style="position:absolute;margin-left:211pt;margin-top:52pt;width:78pt;height:233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" filled="f" stroked="f">
                      <v:textbox inset="2.16pt,1.44pt,0,1.44pt">
                        <w:txbxContent>
                          <w:p w14:paraId="33C149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8704" behindDoc="0" locked="0" layoutInCell="1" allowOverlap="1" wp14:anchorId="443F9CBA" wp14:editId="0E70EEEC">
                      <wp:simplePos x="0" y="0"/>
                      <wp:positionH relativeFrom="column">
                        <wp:posOffset>2692400</wp:posOffset>
                      </wp:positionH>
                      <wp:positionV relativeFrom="paragraph">
                        <wp:posOffset>660400</wp:posOffset>
                      </wp:positionV>
                      <wp:extent cx="990600" cy="2959100"/>
                      <wp:effectExtent l="0" t="0" r="0" b="0"/>
                      <wp:wrapNone/>
                      <wp:docPr id="1093" name="Rectangle 10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8808C7-3A37-9440-B1B8-F38DCA689EA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A7158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F9CBA" id="Rectangle 1093" o:spid="_x0000_s1094" style="position:absolute;margin-left:212pt;margin-top:52pt;width:78pt;height:233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" filled="f" stroked="f">
                      <v:textbox inset="2.16pt,1.44pt,0,1.44pt">
                        <w:txbxContent>
                          <w:p w14:paraId="3A7158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9728" behindDoc="0" locked="0" layoutInCell="1" allowOverlap="1" wp14:anchorId="576C64A9" wp14:editId="268177A8">
                      <wp:simplePos x="0" y="0"/>
                      <wp:positionH relativeFrom="column">
                        <wp:posOffset>2679700</wp:posOffset>
                      </wp:positionH>
                      <wp:positionV relativeFrom="paragraph">
                        <wp:posOffset>660400</wp:posOffset>
                      </wp:positionV>
                      <wp:extent cx="1016000" cy="2336800"/>
                      <wp:effectExtent l="0" t="0" r="0" b="0"/>
                      <wp:wrapNone/>
                      <wp:docPr id="1094" name="Rectangle 1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88659-1383-244D-B2C7-DD41C58C310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58A58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64A9" id="Rectangle 1094" o:spid="_x0000_s1095" style="position:absolute;margin-left:211pt;margin-top:52pt;width:80pt;height:184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IIr55+c&#13;&#10;AQAAFAMAAA4AAAAAAAAAAAAAAAAALgIAAGRycy9lMm9Eb2MueG1sUEsBAi0AFAAGAAgAAAAhAG1F&#13;&#10;35ffAAAAEAEAAA8AAAAAAAAAAAAAAAAA9gMAAGRycy9kb3ducmV2LnhtbFBLBQYAAAAABAAEAPMA&#13;&#10;AAACBQAAAAA=&#13;&#10;" filled="f" stroked="f">
                      <v:textbox inset="2.16pt,1.44pt,0,1.44pt">
                        <w:txbxContent>
                          <w:p w14:paraId="658A58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0752" behindDoc="0" locked="0" layoutInCell="1" allowOverlap="1" wp14:anchorId="745E801B" wp14:editId="674C9750">
                      <wp:simplePos x="0" y="0"/>
                      <wp:positionH relativeFrom="column">
                        <wp:posOffset>2679700</wp:posOffset>
                      </wp:positionH>
                      <wp:positionV relativeFrom="paragraph">
                        <wp:posOffset>660400</wp:posOffset>
                      </wp:positionV>
                      <wp:extent cx="990600" cy="2959100"/>
                      <wp:effectExtent l="0" t="0" r="0" b="0"/>
                      <wp:wrapNone/>
                      <wp:docPr id="1095" name="Rectangle 10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E934519-0843-F34B-8521-97FB42976853}"/>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D2A05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E801B" id="Rectangle 1095" o:spid="_x0000_s1096" style="position:absolute;margin-left:211pt;margin-top:52pt;width:78pt;height:233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wehmwEAABQ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" filled="f" stroked="f">
                      <v:textbox inset="2.16pt,1.44pt,0,1.44pt">
                        <w:txbxContent>
                          <w:p w14:paraId="2D2A05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1776" behindDoc="0" locked="0" layoutInCell="1" allowOverlap="1" wp14:anchorId="68658E68" wp14:editId="4BF956B3">
                      <wp:simplePos x="0" y="0"/>
                      <wp:positionH relativeFrom="column">
                        <wp:posOffset>2679700</wp:posOffset>
                      </wp:positionH>
                      <wp:positionV relativeFrom="paragraph">
                        <wp:posOffset>660400</wp:posOffset>
                      </wp:positionV>
                      <wp:extent cx="990600" cy="2933700"/>
                      <wp:effectExtent l="0" t="0" r="0" b="0"/>
                      <wp:wrapNone/>
                      <wp:docPr id="1096" name="Rectangle 10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3CE79F-7A9F-E747-B677-6C78488E3287}"/>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0A74CA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58E68" id="Rectangle 1096" o:spid="_x0000_s1097" style="position:absolute;margin-left:211pt;margin-top:52pt;width:78pt;height:231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" filled="f" stroked="f">
                      <v:textbox inset="2.16pt,1.44pt,0,1.44pt">
                        <w:txbxContent>
                          <w:p w14:paraId="0A74CA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2800" behindDoc="0" locked="0" layoutInCell="1" allowOverlap="1" wp14:anchorId="1B151CB3" wp14:editId="24707C4D">
                      <wp:simplePos x="0" y="0"/>
                      <wp:positionH relativeFrom="column">
                        <wp:posOffset>2679700</wp:posOffset>
                      </wp:positionH>
                      <wp:positionV relativeFrom="paragraph">
                        <wp:posOffset>660400</wp:posOffset>
                      </wp:positionV>
                      <wp:extent cx="1016000" cy="23368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7FC53-2FEF-E94C-AF49-C264217A92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C89AA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51CB3" id="Rectangle 1097" o:spid="_x0000_s1098" style="position:absolute;margin-left:211pt;margin-top:52pt;width:80pt;height:184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RLJmwEAABQ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7aZdNcUUIw1fl1wJh+aHAsbwRHakbxSB4eY3q/+ucKvTv/n3dp&#13;&#10;3s7M9oJftxk1l7bQH58xD1t6omBGmARXow2cTdRAwePbXqLmbHzw5FB7fbVsqeMlaVbtiiYRS0Kk&#13;&#10;t5+r0qsBaCZUQs72Ae1uILpNUZM/JuuLro8xyb39nBfu52He/AY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zw0SyZsB&#13;&#10;AAAUAwAADgAAAAAAAAAAAAAAAAAuAgAAZHJzL2Uyb0RvYy54bWxQSwECLQAUAAYACAAAACEAbUXf&#13;&#10;l98AAAAQAQAADwAAAAAAAAAAAAAAAAD1AwAAZHJzL2Rvd25yZXYueG1sUEsFBgAAAAAEAAQA8wAA&#13;&#10;AAEFAAAAAA==&#13;&#10;" filled="f" stroked="f">
                      <v:textbox inset="2.16pt,1.44pt,0,1.44pt">
                        <w:txbxContent>
                          <w:p w14:paraId="1C89AA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3824" behindDoc="0" locked="0" layoutInCell="1" allowOverlap="1" wp14:anchorId="13FACE9B" wp14:editId="106231A0">
                      <wp:simplePos x="0" y="0"/>
                      <wp:positionH relativeFrom="column">
                        <wp:posOffset>2679700</wp:posOffset>
                      </wp:positionH>
                      <wp:positionV relativeFrom="paragraph">
                        <wp:posOffset>660400</wp:posOffset>
                      </wp:positionV>
                      <wp:extent cx="1016000" cy="23368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9B4F-60DA-2F43-AE53-FE811EA5B49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4263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ACE9B" id="Rectangle 1098" o:spid="_x0000_s1099" style="position:absolute;margin-left:211pt;margin-top:52pt;width:80pt;height:184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5LcmwEAABQ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7aZdNcUUIw1fl1wJh+aHAsbwRHakbxSB4eY3q/+ucKvTv/n3dp&#13;&#10;3s7M9oJfLzNqLm2hPz5jHrb0RMGMMAmuRhs4m6iBgse3vUTN2fjgyaH2+mrZUsdL0qzaFU0iloRI&#13;&#10;bz9XpVcD0EyohJztA9rdQHSboiZ/TNYXXR9jknv7OS/cz8O8+Q0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NjuS3JsB&#13;&#10;AAAUAwAADgAAAAAAAAAAAAAAAAAuAgAAZHJzL2Uyb0RvYy54bWxQSwECLQAUAAYACAAAACEAbUXf&#13;&#10;l98AAAAQAQAADwAAAAAAAAAAAAAAAAD1AwAAZHJzL2Rvd25yZXYueG1sUEsFBgAAAAAEAAQA8wAA&#13;&#10;AAEFAAAAAA==&#13;&#10;" filled="f" stroked="f">
                      <v:textbox inset="2.16pt,1.44pt,0,1.44pt">
                        <w:txbxContent>
                          <w:p w14:paraId="6F4263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4848" behindDoc="0" locked="0" layoutInCell="1" allowOverlap="1" wp14:anchorId="17D4C00A" wp14:editId="29528A65">
                      <wp:simplePos x="0" y="0"/>
                      <wp:positionH relativeFrom="column">
                        <wp:posOffset>2679700</wp:posOffset>
                      </wp:positionH>
                      <wp:positionV relativeFrom="paragraph">
                        <wp:posOffset>660400</wp:posOffset>
                      </wp:positionV>
                      <wp:extent cx="1016000" cy="23368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328840-6D67-FD42-886F-075FBF2217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3C95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4C00A" id="Rectangle 1099" o:spid="_x0000_s1100" style="position:absolute;margin-left:211pt;margin-top:52pt;width:80pt;height:184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Nm7ErSc&#13;&#10;AQAAFAMAAA4AAAAAAAAAAAAAAAAALgIAAGRycy9lMm9Eb2MueG1sUEsBAi0AFAAGAAgAAAAhAG1F&#13;&#10;35ffAAAAEAEAAA8AAAAAAAAAAAAAAAAA9gMAAGRycy9kb3ducmV2LnhtbFBLBQYAAAAABAAEAPMA&#13;&#10;AAACBQAAAAA=&#13;&#10;" filled="f" stroked="f">
                      <v:textbox inset="2.16pt,1.44pt,0,1.44pt">
                        <w:txbxContent>
                          <w:p w14:paraId="1B3C95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5872" behindDoc="0" locked="0" layoutInCell="1" allowOverlap="1" wp14:anchorId="57D80E28" wp14:editId="77FB967A">
                      <wp:simplePos x="0" y="0"/>
                      <wp:positionH relativeFrom="column">
                        <wp:posOffset>2679700</wp:posOffset>
                      </wp:positionH>
                      <wp:positionV relativeFrom="paragraph">
                        <wp:posOffset>660400</wp:posOffset>
                      </wp:positionV>
                      <wp:extent cx="1016000" cy="23368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D79A2D-FB72-3445-A9D8-9F86467FA60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4AA86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80E28" id="Rectangle 1100" o:spid="_x0000_s1101" style="position:absolute;margin-left:211pt;margin-top:52pt;width:80pt;height:184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ZKhnAEAABQ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7aZdNcUkIw1fl1wJh+aHAsbwRHakbxSB5+xfR69e8Venf+P+/S&#13;&#10;vJ2Z7QW/vsqoubSF/viAedjSPQUzwiS4Gm3gbKIGCh7/7CVqzsafnhxqry+XLXW8JM2qXdEkYkmI&#13;&#10;9PZ9VXo1AM2ESsjZPqDdDUS3KWryx2R90fU2Jrm37/PC/TzMmxc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CCNkqGc&#13;&#10;AQAAFAMAAA4AAAAAAAAAAAAAAAAALgIAAGRycy9lMm9Eb2MueG1sUEsBAi0AFAAGAAgAAAAhAG1F&#13;&#10;35ffAAAAEAEAAA8AAAAAAAAAAAAAAAAA9gMAAGRycy9kb3ducmV2LnhtbFBLBQYAAAAABAAEAPMA&#13;&#10;AAACBQAAAAA=&#13;&#10;" filled="f" stroked="f">
                      <v:textbox inset="2.16pt,1.44pt,0,1.44pt">
                        <w:txbxContent>
                          <w:p w14:paraId="24AA86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6896" behindDoc="0" locked="0" layoutInCell="1" allowOverlap="1" wp14:anchorId="16A3FC29" wp14:editId="20C91EB7">
                      <wp:simplePos x="0" y="0"/>
                      <wp:positionH relativeFrom="column">
                        <wp:posOffset>2679700</wp:posOffset>
                      </wp:positionH>
                      <wp:positionV relativeFrom="paragraph">
                        <wp:posOffset>660400</wp:posOffset>
                      </wp:positionV>
                      <wp:extent cx="1016000" cy="23368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FCA34C-E951-C04C-9E74-D685FCE763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9803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3FC29" id="Rectangle 1101" o:spid="_x0000_s1102" style="position:absolute;margin-left:211pt;margin-top:52pt;width:80pt;height:184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hKfmwEAABQ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7aZdNcUEIw1fl1wJjuNTiWN4IjNaN4JA8/Y3q7+vcKvTv/n3dp&#13;&#10;3s7M9oJfXWbUXNpCf3zCPGzpkYIZYRJcjTZwNlEDBY+ve4mas/HBk0Pt1cWypY6XpFm1K5pELAmR&#13;&#10;3n6sSq8GoJlQCTnbB7S7geg2RU3+mKwvut7HJPf2Y164n4d58wc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K9YSn5sB&#13;&#10;AAAUAwAADgAAAAAAAAAAAAAAAAAuAgAAZHJzL2Uyb0RvYy54bWxQSwECLQAUAAYACAAAACEAbUXf&#13;&#10;l98AAAAQAQAADwAAAAAAAAAAAAAAAAD1AwAAZHJzL2Rvd25yZXYueG1sUEsFBgAAAAAEAAQA8wAA&#13;&#10;AAEFAAAAAA==&#13;&#10;" filled="f" stroked="f">
                      <v:textbox inset="2.16pt,1.44pt,0,1.44pt">
                        <w:txbxContent>
                          <w:p w14:paraId="349803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7920" behindDoc="0" locked="0" layoutInCell="1" allowOverlap="1" wp14:anchorId="2C0D6C64" wp14:editId="172EBFD6">
                      <wp:simplePos x="0" y="0"/>
                      <wp:positionH relativeFrom="column">
                        <wp:posOffset>2679700</wp:posOffset>
                      </wp:positionH>
                      <wp:positionV relativeFrom="paragraph">
                        <wp:posOffset>660400</wp:posOffset>
                      </wp:positionV>
                      <wp:extent cx="1016000" cy="23368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6135F4-9111-1F4F-A63D-CC8F4DBA6E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3F10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D6C64" id="Rectangle 1102" o:spid="_x0000_s1103" style="position:absolute;margin-left:211pt;margin-top:52pt;width:80pt;height:184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NLgkoqc&#13;&#10;AQAAFAMAAA4AAAAAAAAAAAAAAAAALgIAAGRycy9lMm9Eb2MueG1sUEsBAi0AFAAGAAgAAAAhAG1F&#13;&#10;35ffAAAAEAEAAA8AAAAAAAAAAAAAAAAA9gMAAGRycy9kb3ducmV2LnhtbFBLBQYAAAAABAAEAPMA&#13;&#10;AAACBQAAAAA=&#13;&#10;" filled="f" stroked="f">
                      <v:textbox inset="2.16pt,1.44pt,0,1.44pt">
                        <w:txbxContent>
                          <w:p w14:paraId="703F10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8944" behindDoc="0" locked="0" layoutInCell="1" allowOverlap="1" wp14:anchorId="1A03F459" wp14:editId="7CA6E162">
                      <wp:simplePos x="0" y="0"/>
                      <wp:positionH relativeFrom="column">
                        <wp:posOffset>2679700</wp:posOffset>
                      </wp:positionH>
                      <wp:positionV relativeFrom="paragraph">
                        <wp:posOffset>660400</wp:posOffset>
                      </wp:positionV>
                      <wp:extent cx="1016000" cy="23368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E1E0A4-78A0-9F47-9786-8429E9CE21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7DEA9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3F459" id="Rectangle 1103" o:spid="_x0000_s1104" style="position:absolute;margin-left:211pt;margin-top:52pt;width:80pt;height:184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PXXE06c&#13;&#10;AQAAFAMAAA4AAAAAAAAAAAAAAAAALgIAAGRycy9lMm9Eb2MueG1sUEsBAi0AFAAGAAgAAAAhAG1F&#13;&#10;35ffAAAAEAEAAA8AAAAAAAAAAAAAAAAA9gMAAGRycy9kb3ducmV2LnhtbFBLBQYAAAAABAAEAPMA&#13;&#10;AAACBQAAAAA=&#13;&#10;" filled="f" stroked="f">
                      <v:textbox inset="2.16pt,1.44pt,0,1.44pt">
                        <w:txbxContent>
                          <w:p w14:paraId="17DEA9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79968" behindDoc="0" locked="0" layoutInCell="1" allowOverlap="1" wp14:anchorId="24C1C0C4" wp14:editId="413B7330">
                      <wp:simplePos x="0" y="0"/>
                      <wp:positionH relativeFrom="column">
                        <wp:posOffset>2679700</wp:posOffset>
                      </wp:positionH>
                      <wp:positionV relativeFrom="paragraph">
                        <wp:posOffset>660400</wp:posOffset>
                      </wp:positionV>
                      <wp:extent cx="1016000" cy="23368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C8D9CC-A727-9147-AD54-3323BC1279B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F987F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1C0C4" id="Rectangle 1104" o:spid="_x0000_s1105" style="position:absolute;margin-left:211pt;margin-top:52pt;width:80pt;height:184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Azhk1uc&#13;&#10;AQAAFAMAAA4AAAAAAAAAAAAAAAAALgIAAGRycy9lMm9Eb2MueG1sUEsBAi0AFAAGAAgAAAAhAG1F&#13;&#10;35ffAAAAEAEAAA8AAAAAAAAAAAAAAAAA9gMAAGRycy9kb3ducmV2LnhtbFBLBQYAAAAABAAEAPMA&#13;&#10;AAACBQAAAAA=&#13;&#10;" filled="f" stroked="f">
                      <v:textbox inset="2.16pt,1.44pt,0,1.44pt">
                        <w:txbxContent>
                          <w:p w14:paraId="5F987F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0992" behindDoc="0" locked="0" layoutInCell="1" allowOverlap="1" wp14:anchorId="380CEF27" wp14:editId="0C31D037">
                      <wp:simplePos x="0" y="0"/>
                      <wp:positionH relativeFrom="column">
                        <wp:posOffset>2679700</wp:posOffset>
                      </wp:positionH>
                      <wp:positionV relativeFrom="paragraph">
                        <wp:posOffset>660400</wp:posOffset>
                      </wp:positionV>
                      <wp:extent cx="1016000" cy="23368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49D3E3-AB03-2E43-A72D-DF34564EE1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B8885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CEF27" id="Rectangle 1105" o:spid="_x0000_s1106" style="position:absolute;margin-left:211pt;margin-top:52pt;width:80pt;height:184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NxHmg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" filled="f" stroked="f">
                      <v:textbox inset="2.16pt,1.44pt,0,1.44pt">
                        <w:txbxContent>
                          <w:p w14:paraId="3B8885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2016" behindDoc="0" locked="0" layoutInCell="1" allowOverlap="1" wp14:anchorId="633F7DBD" wp14:editId="71F8F913">
                      <wp:simplePos x="0" y="0"/>
                      <wp:positionH relativeFrom="column">
                        <wp:posOffset>2679700</wp:posOffset>
                      </wp:positionH>
                      <wp:positionV relativeFrom="paragraph">
                        <wp:posOffset>660400</wp:posOffset>
                      </wp:positionV>
                      <wp:extent cx="1016000" cy="23368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6047C-0889-EF41-B19E-A20A9276780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1869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F7DBD" id="Rectangle 1106" o:spid="_x0000_s1107" style="position:absolute;margin-left:211pt;margin-top:52pt;width:80pt;height:184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mGJcUpsB&#13;&#10;AAAUAwAADgAAAAAAAAAAAAAAAAAuAgAAZHJzL2Uyb0RvYy54bWxQSwECLQAUAAYACAAAACEAbUXf&#13;&#10;l98AAAAQAQAADwAAAAAAAAAAAAAAAAD1AwAAZHJzL2Rvd25yZXYueG1sUEsFBgAAAAAEAAQA8wAA&#13;&#10;AAEFAAAAAA==&#13;&#10;" filled="f" stroked="f">
                      <v:textbox inset="2.16pt,1.44pt,0,1.44pt">
                        <w:txbxContent>
                          <w:p w14:paraId="601869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3040" behindDoc="0" locked="0" layoutInCell="1" allowOverlap="1" wp14:anchorId="15C79BF2" wp14:editId="62C0CE52">
                      <wp:simplePos x="0" y="0"/>
                      <wp:positionH relativeFrom="column">
                        <wp:posOffset>2679700</wp:posOffset>
                      </wp:positionH>
                      <wp:positionV relativeFrom="paragraph">
                        <wp:posOffset>660400</wp:posOffset>
                      </wp:positionV>
                      <wp:extent cx="1016000" cy="23368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641BB3-37E5-CC41-96F8-7D0408F78C7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28031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79BF2" id="Rectangle 1107" o:spid="_x0000_s1108" style="position:absolute;margin-left:211pt;margin-top:52pt;width:80pt;height:184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dxsmw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2oyaSzsYTo+Yhy09UDATzIKryQbOZmqg4PH3QaLmbLr35FD77WrdUsdL0nRtR5OIJSHS&#13;&#10;u7dV6dUINBMqIWeHgHY/Et2mqMkfk/VF1+uY5N6+zQv3yzBv/wA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kzncbJsB&#13;&#10;AAAUAwAADgAAAAAAAAAAAAAAAAAuAgAAZHJzL2Uyb0RvYy54bWxQSwECLQAUAAYACAAAACEAbUXf&#13;&#10;l98AAAAQAQAADwAAAAAAAAAAAAAAAAD1AwAAZHJzL2Rvd25yZXYueG1sUEsFBgAAAAAEAAQA8wAA&#13;&#10;AAEFAAAAAA==&#13;&#10;" filled="f" stroked="f">
                      <v:textbox inset="2.16pt,1.44pt,0,1.44pt">
                        <w:txbxContent>
                          <w:p w14:paraId="428031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4064" behindDoc="0" locked="0" layoutInCell="1" allowOverlap="1" wp14:anchorId="25B6560D" wp14:editId="0062A648">
                      <wp:simplePos x="0" y="0"/>
                      <wp:positionH relativeFrom="column">
                        <wp:posOffset>2679700</wp:posOffset>
                      </wp:positionH>
                      <wp:positionV relativeFrom="paragraph">
                        <wp:posOffset>660400</wp:posOffset>
                      </wp:positionV>
                      <wp:extent cx="1016000" cy="23368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210535-7A43-F040-B64D-38A6891539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B193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6560D" id="Rectangle 1108" o:spid="_x0000_s1109" style="position:absolute;margin-left:211pt;margin-top:52pt;width:80pt;height:184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1x5mw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1hk1l3YwnB4xD1t6oGAmmAVXkw2czdRAwePvg0TN2XTvyaH229W6pY6XpOnajiYRS0Kk&#13;&#10;d2+r0qsRaCZUQs4OAe1+JLpNUZM/JuuLrtcxyb19mxful2He/gE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ag9ceZsB&#13;&#10;AAAUAwAADgAAAAAAAAAAAAAAAAAuAgAAZHJzL2Uyb0RvYy54bWxQSwECLQAUAAYACAAAACEAbUXf&#13;&#10;l98AAAAQAQAADwAAAAAAAAAAAAAAAAD1AwAAZHJzL2Rvd25yZXYueG1sUEsFBgAAAAAEAAQA8wAA&#13;&#10;AAEFAAAAAA==&#13;&#10;" filled="f" stroked="f">
                      <v:textbox inset="2.16pt,1.44pt,0,1.44pt">
                        <w:txbxContent>
                          <w:p w14:paraId="1AB193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5088" behindDoc="0" locked="0" layoutInCell="1" allowOverlap="1" wp14:anchorId="5F1000F8" wp14:editId="1BF39335">
                      <wp:simplePos x="0" y="0"/>
                      <wp:positionH relativeFrom="column">
                        <wp:posOffset>2679700</wp:posOffset>
                      </wp:positionH>
                      <wp:positionV relativeFrom="paragraph">
                        <wp:posOffset>660400</wp:posOffset>
                      </wp:positionV>
                      <wp:extent cx="1016000" cy="23368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8F80B-529B-1541-9926-F690861F8AB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31CC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000F8" id="Rectangle 1109" o:spid="_x0000_s1110" style="position:absolute;margin-left:211pt;margin-top:52pt;width:80pt;height:184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hY/cEZsB&#13;&#10;AAAUAwAADgAAAAAAAAAAAAAAAAAuAgAAZHJzL2Uyb0RvYy54bWxQSwECLQAUAAYACAAAACEAbUXf&#13;&#10;l98AAAAQAQAADwAAAAAAAAAAAAAAAAD1AwAAZHJzL2Rvd25yZXYueG1sUEsFBgAAAAAEAAQA8wAA&#13;&#10;AAEFAAAAAA==&#13;&#10;" filled="f" stroked="f">
                      <v:textbox inset="2.16pt,1.44pt,0,1.44pt">
                        <w:txbxContent>
                          <w:p w14:paraId="2131CC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6112" behindDoc="0" locked="0" layoutInCell="1" allowOverlap="1" wp14:anchorId="0402188B" wp14:editId="71C682FD">
                      <wp:simplePos x="0" y="0"/>
                      <wp:positionH relativeFrom="column">
                        <wp:posOffset>2679700</wp:posOffset>
                      </wp:positionH>
                      <wp:positionV relativeFrom="paragraph">
                        <wp:posOffset>660400</wp:posOffset>
                      </wp:positionV>
                      <wp:extent cx="1016000" cy="23368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A9D664-C0CE-CA4E-90E1-F6ECC75E7A9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36220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2188B" id="Rectangle 1110" o:spid="_x0000_s1111" style="position:absolute;margin-left:211pt;margin-top:52pt;width:80pt;height:184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Hy5XASc&#13;&#10;AQAAFAMAAA4AAAAAAAAAAAAAAAAALgIAAGRycy9lMm9Eb2MueG1sUEsBAi0AFAAGAAgAAAAhAG1F&#13;&#10;35ffAAAAEAEAAA8AAAAAAAAAAAAAAAAA9gMAAGRycy9kb3ducmV2LnhtbFBLBQYAAAAABAAEAPMA&#13;&#10;AAACBQAAAAA=&#13;&#10;" filled="f" stroked="f">
                      <v:textbox inset="2.16pt,1.44pt,0,1.44pt">
                        <w:txbxContent>
                          <w:p w14:paraId="536220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7136" behindDoc="0" locked="0" layoutInCell="1" allowOverlap="1" wp14:anchorId="5F7435EE" wp14:editId="2195AC91">
                      <wp:simplePos x="0" y="0"/>
                      <wp:positionH relativeFrom="column">
                        <wp:posOffset>2679700</wp:posOffset>
                      </wp:positionH>
                      <wp:positionV relativeFrom="paragraph">
                        <wp:posOffset>660400</wp:posOffset>
                      </wp:positionV>
                      <wp:extent cx="1016000" cy="23368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976C6D-3879-A74D-A0D9-40B5DF3933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3CC31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435EE" id="Rectangle 1111" o:spid="_x0000_s1112" style="position:absolute;margin-left:211pt;margin-top:52pt;width:80pt;height:184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4tw6mwEAABQ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101zRQnBVJfXAWP6psGxvBEcqRnFI3n8EdPr1fcr9O7yf96l&#13;&#10;ZbcwOwjeXWfUXNrBcHrCPGzpkYKZYBZcTTZwNlMDBY+/DxI1Z9N3Tw61N1frljpekqZrO5pELAmR&#13;&#10;3n2sSq9GoJlQCTk7BLT7keg2RU3+mKwvut7GJPf2Y164X4Z5+wI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d+LcOpsB&#13;&#10;AAAUAwAADgAAAAAAAAAAAAAAAAAuAgAAZHJzL2Uyb0RvYy54bWxQSwECLQAUAAYACAAAACEAbUXf&#13;&#10;l98AAAAQAQAADwAAAAAAAAAAAAAAAAD1AwAAZHJzL2Rvd25yZXYueG1sUEsFBgAAAAAEAAQA8wAA&#13;&#10;AAEFAAAAAA==&#13;&#10;" filled="f" stroked="f">
                      <v:textbox inset="2.16pt,1.44pt,0,1.44pt">
                        <w:txbxContent>
                          <w:p w14:paraId="673CC31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8160" behindDoc="0" locked="0" layoutInCell="1" allowOverlap="1" wp14:anchorId="0845D676" wp14:editId="1A583901">
                      <wp:simplePos x="0" y="0"/>
                      <wp:positionH relativeFrom="column">
                        <wp:posOffset>2679700</wp:posOffset>
                      </wp:positionH>
                      <wp:positionV relativeFrom="paragraph">
                        <wp:posOffset>660400</wp:posOffset>
                      </wp:positionV>
                      <wp:extent cx="1016000" cy="23368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F9FDB-DCA3-0443-9A09-9159442C899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5EE9D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D676" id="Rectangle 1112" o:spid="_x0000_s1113" style="position:absolute;margin-left:211pt;margin-top:52pt;width:80pt;height:184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I7UXC+c&#13;&#10;AQAAFAMAAA4AAAAAAAAAAAAAAAAALgIAAGRycy9lMm9Eb2MueG1sUEsBAi0AFAAGAAgAAAAhAG1F&#13;&#10;35ffAAAAEAEAAA8AAAAAAAAAAAAAAAAA9gMAAGRycy9kb3ducmV2LnhtbFBLBQYAAAAABAAEAPMA&#13;&#10;AAACBQAAAAA=&#13;&#10;" filled="f" stroked="f">
                      <v:textbox inset="2.16pt,1.44pt,0,1.44pt">
                        <w:txbxContent>
                          <w:p w14:paraId="65EE9D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89184" behindDoc="0" locked="0" layoutInCell="1" allowOverlap="1" wp14:anchorId="7A412F07" wp14:editId="35FE2F10">
                      <wp:simplePos x="0" y="0"/>
                      <wp:positionH relativeFrom="column">
                        <wp:posOffset>2679700</wp:posOffset>
                      </wp:positionH>
                      <wp:positionV relativeFrom="paragraph">
                        <wp:posOffset>660400</wp:posOffset>
                      </wp:positionV>
                      <wp:extent cx="1016000" cy="23368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EEB8F6-CDC4-0B4E-BF1E-EDC3D2DA85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AF4E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12F07" id="Rectangle 1113" o:spid="_x0000_s1114" style="position:absolute;margin-left:211pt;margin-top:52pt;width:80pt;height:184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" filled="f" stroked="f">
                      <v:textbox inset="2.16pt,1.44pt,0,1.44pt">
                        <w:txbxContent>
                          <w:p w14:paraId="77AF4E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0208" behindDoc="0" locked="0" layoutInCell="1" allowOverlap="1" wp14:anchorId="31B6084B" wp14:editId="01095A41">
                      <wp:simplePos x="0" y="0"/>
                      <wp:positionH relativeFrom="column">
                        <wp:posOffset>2679700</wp:posOffset>
                      </wp:positionH>
                      <wp:positionV relativeFrom="paragraph">
                        <wp:posOffset>660400</wp:posOffset>
                      </wp:positionV>
                      <wp:extent cx="1016000" cy="23368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5EF17-48AD-BA4E-ACE9-79A09ACD0D6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1F55F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6084B" id="Rectangle 1114" o:spid="_x0000_s1115" style="position:absolute;margin-left:211pt;margin-top:52pt;width:80pt;height:184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UNVd/psB&#13;&#10;AAAUAwAADgAAAAAAAAAAAAAAAAAuAgAAZHJzL2Uyb0RvYy54bWxQSwECLQAUAAYACAAAACEAbUXf&#13;&#10;l98AAAAQAQAADwAAAAAAAAAAAAAAAAD1AwAAZHJzL2Rvd25yZXYueG1sUEsFBgAAAAAEAAQA8wAA&#13;&#10;AAEFAAAAAA==&#13;&#10;" filled="f" stroked="f">
                      <v:textbox inset="2.16pt,1.44pt,0,1.44pt">
                        <w:txbxContent>
                          <w:p w14:paraId="11F55F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1232" behindDoc="0" locked="0" layoutInCell="1" allowOverlap="1" wp14:anchorId="2F68FCB0" wp14:editId="2C7F83A4">
                      <wp:simplePos x="0" y="0"/>
                      <wp:positionH relativeFrom="column">
                        <wp:posOffset>2679700</wp:posOffset>
                      </wp:positionH>
                      <wp:positionV relativeFrom="paragraph">
                        <wp:posOffset>660400</wp:posOffset>
                      </wp:positionV>
                      <wp:extent cx="1016000" cy="2336800"/>
                      <wp:effectExtent l="0" t="0" r="0" b="0"/>
                      <wp:wrapNone/>
                      <wp:docPr id="1115" name="Rectangle 1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B05F05-DAB2-8A49-B19C-148B4EDD705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FF2B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8FCB0" id="Rectangle 1115" o:spid="_x0000_s1116" style="position:absolute;margin-left:211pt;margin-top:52pt;width:80pt;height:184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qiDmg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" filled="f" stroked="f">
                      <v:textbox inset="2.16pt,1.44pt,0,1.44pt">
                        <w:txbxContent>
                          <w:p w14:paraId="09FF2B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2256" behindDoc="0" locked="0" layoutInCell="1" allowOverlap="1" wp14:anchorId="69B2C4CD" wp14:editId="62F25950">
                      <wp:simplePos x="0" y="0"/>
                      <wp:positionH relativeFrom="column">
                        <wp:posOffset>2679700</wp:posOffset>
                      </wp:positionH>
                      <wp:positionV relativeFrom="paragraph">
                        <wp:posOffset>660400</wp:posOffset>
                      </wp:positionV>
                      <wp:extent cx="1016000" cy="2336800"/>
                      <wp:effectExtent l="0" t="0" r="0" b="0"/>
                      <wp:wrapNone/>
                      <wp:docPr id="1116" name="Rectangle 1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3A2755-F32C-3D4E-92C2-338E12CB751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D15EC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2C4CD" id="Rectangle 1116" o:spid="_x0000_s1117" style="position:absolute;margin-left:211pt;margin-top:52pt;width:80pt;height:184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" filled="f" stroked="f">
                      <v:textbox inset="2.16pt,1.44pt,0,1.44pt">
                        <w:txbxContent>
                          <w:p w14:paraId="7D15EC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3280" behindDoc="0" locked="0" layoutInCell="1" allowOverlap="1" wp14:anchorId="0A34D6A6" wp14:editId="3B20E8FA">
                      <wp:simplePos x="0" y="0"/>
                      <wp:positionH relativeFrom="column">
                        <wp:posOffset>2679700</wp:posOffset>
                      </wp:positionH>
                      <wp:positionV relativeFrom="paragraph">
                        <wp:posOffset>660400</wp:posOffset>
                      </wp:positionV>
                      <wp:extent cx="1016000" cy="2336800"/>
                      <wp:effectExtent l="0" t="0" r="0" b="0"/>
                      <wp:wrapNone/>
                      <wp:docPr id="1117" name="Rectangle 1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3967F-F9A9-7E42-AC2B-F3844C8C9DA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5EF1A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D6A6" id="Rectangle 1117" o:spid="_x0000_s1118" style="position:absolute;margin-left:211pt;margin-top:52pt;width:80pt;height:184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6iomw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3CbNqPm0h6G8yPmZUsPHOwEcy/15KIUMw+wl/TzqNBIMX0N7FD76Wbd8sRL0mzaDW8iloRJ&#13;&#10;799WVdAj8E7ohFIcI7rDyHSboiY3ZuuLrtc1ybN9mxfu12Xe/QI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HfOoqJsB&#13;&#10;AAAUAwAADgAAAAAAAAAAAAAAAAAuAgAAZHJzL2Uyb0RvYy54bWxQSwECLQAUAAYACAAAACEAbUXf&#13;&#10;l98AAAAQAQAADwAAAAAAAAAAAAAAAAD1AwAAZHJzL2Rvd25yZXYueG1sUEsFBgAAAAAEAAQA8wAA&#13;&#10;AAEFAAAAAA==&#13;&#10;" filled="f" stroked="f">
                      <v:textbox inset="2.16pt,1.44pt,0,1.44pt">
                        <w:txbxContent>
                          <w:p w14:paraId="75EF1A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4304" behindDoc="0" locked="0" layoutInCell="1" allowOverlap="1" wp14:anchorId="281B608B" wp14:editId="0BAD558E">
                      <wp:simplePos x="0" y="0"/>
                      <wp:positionH relativeFrom="column">
                        <wp:posOffset>2679700</wp:posOffset>
                      </wp:positionH>
                      <wp:positionV relativeFrom="paragraph">
                        <wp:posOffset>660400</wp:posOffset>
                      </wp:positionV>
                      <wp:extent cx="1016000" cy="23368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847212-AF20-6340-BF3F-6A23BA3069B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B8250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B608B" id="Rectangle 1118" o:spid="_x0000_s1119" style="position:absolute;margin-left:211pt;margin-top:52pt;width:80pt;height:184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" filled="f" stroked="f">
                      <v:textbox inset="2.16pt,1.44pt,0,1.44pt">
                        <w:txbxContent>
                          <w:p w14:paraId="6B8250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5328" behindDoc="0" locked="0" layoutInCell="1" allowOverlap="1" wp14:anchorId="3D537DDA" wp14:editId="585B2936">
                      <wp:simplePos x="0" y="0"/>
                      <wp:positionH relativeFrom="column">
                        <wp:posOffset>2679700</wp:posOffset>
                      </wp:positionH>
                      <wp:positionV relativeFrom="paragraph">
                        <wp:posOffset>660400</wp:posOffset>
                      </wp:positionV>
                      <wp:extent cx="1016000" cy="23368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0C5AA-D3B0-0D4B-A306-B86D98750A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A61B7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37DDA" id="Rectangle 1119" o:spid="_x0000_s1120" style="position:absolute;margin-left:211pt;margin-top:52pt;width:80pt;height:184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" filled="f" stroked="f">
                      <v:textbox inset="2.16pt,1.44pt,0,1.44pt">
                        <w:txbxContent>
                          <w:p w14:paraId="6A61B7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6352" behindDoc="0" locked="0" layoutInCell="1" allowOverlap="1" wp14:anchorId="470FE75E" wp14:editId="10C8873D">
                      <wp:simplePos x="0" y="0"/>
                      <wp:positionH relativeFrom="column">
                        <wp:posOffset>2679700</wp:posOffset>
                      </wp:positionH>
                      <wp:positionV relativeFrom="paragraph">
                        <wp:posOffset>660400</wp:posOffset>
                      </wp:positionV>
                      <wp:extent cx="1016000" cy="17272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6EAD4-AF1E-CC46-86E1-0666B55864D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57DC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FE75E" id="Rectangle 1120" o:spid="_x0000_s1121" style="position:absolute;margin-left:211pt;margin-top:52pt;width:80pt;height:136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FrrK3ab&#13;&#10;AQAAFAMAAA4AAAAAAAAAAAAAAAAALgIAAGRycy9lMm9Eb2MueG1sUEsBAi0AFAAGAAgAAAAhAHSQ&#13;&#10;67zgAAAAEAEAAA8AAAAAAAAAAAAAAAAA9QMAAGRycy9kb3ducmV2LnhtbFBLBQYAAAAABAAEAPMA&#13;&#10;AAACBQAAAAA=&#13;&#10;" filled="f" stroked="f">
                      <v:textbox inset="2.16pt,1.44pt,0,1.44pt">
                        <w:txbxContent>
                          <w:p w14:paraId="2357DC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7376" behindDoc="0" locked="0" layoutInCell="1" allowOverlap="1" wp14:anchorId="482BCC74" wp14:editId="00434256">
                      <wp:simplePos x="0" y="0"/>
                      <wp:positionH relativeFrom="column">
                        <wp:posOffset>2679700</wp:posOffset>
                      </wp:positionH>
                      <wp:positionV relativeFrom="paragraph">
                        <wp:posOffset>660400</wp:posOffset>
                      </wp:positionV>
                      <wp:extent cx="1016000" cy="1727200"/>
                      <wp:effectExtent l="0" t="0" r="0" b="0"/>
                      <wp:wrapNone/>
                      <wp:docPr id="1121" name="Rectangle 1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6E1A69-F451-4241-8BA8-D26733CD99F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BCDF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BCC74" id="Rectangle 1121" o:spid="_x0000_s1122" style="position:absolute;margin-left:211pt;margin-top:52pt;width:80pt;height:136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FGwq0ib&#13;&#10;AQAAFAMAAA4AAAAAAAAAAAAAAAAALgIAAGRycy9lMm9Eb2MueG1sUEsBAi0AFAAGAAgAAAAhAHSQ&#13;&#10;67zgAAAAEAEAAA8AAAAAAAAAAAAAAAAA9QMAAGRycy9kb3ducmV2LnhtbFBLBQYAAAAABAAEAPMA&#13;&#10;AAACBQAAAAA=&#13;&#10;" filled="f" stroked="f">
                      <v:textbox inset="2.16pt,1.44pt,0,1.44pt">
                        <w:txbxContent>
                          <w:p w14:paraId="4DBCDF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8400" behindDoc="0" locked="0" layoutInCell="1" allowOverlap="1" wp14:anchorId="534F46AC" wp14:editId="58E4D5F3">
                      <wp:simplePos x="0" y="0"/>
                      <wp:positionH relativeFrom="column">
                        <wp:posOffset>2679700</wp:posOffset>
                      </wp:positionH>
                      <wp:positionV relativeFrom="paragraph">
                        <wp:posOffset>660400</wp:posOffset>
                      </wp:positionV>
                      <wp:extent cx="1016000" cy="1727200"/>
                      <wp:effectExtent l="0" t="0" r="0" b="0"/>
                      <wp:wrapNone/>
                      <wp:docPr id="1122" name="Rectangle 1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E9B21-6289-5440-BBCD-E4CEC97243C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ED7E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F46AC" id="Rectangle 1122" o:spid="_x0000_s1123" style="position:absolute;margin-left:211pt;margin-top:52pt;width:80pt;height:136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KiGK12b&#13;&#10;AQAAFAMAAA4AAAAAAAAAAAAAAAAALgIAAGRycy9lMm9Eb2MueG1sUEsBAi0AFAAGAAgAAAAhAHSQ&#13;&#10;67zgAAAAEAEAAA8AAAAAAAAAAAAAAAAA9QMAAGRycy9kb3ducmV2LnhtbFBLBQYAAAAABAAEAPMA&#13;&#10;AAACBQAAAAA=&#13;&#10;" filled="f" stroked="f">
                      <v:textbox inset="2.16pt,1.44pt,0,1.44pt">
                        <w:txbxContent>
                          <w:p w14:paraId="68ED7E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99424" behindDoc="0" locked="0" layoutInCell="1" allowOverlap="1" wp14:anchorId="235707BB" wp14:editId="3EF79607">
                      <wp:simplePos x="0" y="0"/>
                      <wp:positionH relativeFrom="column">
                        <wp:posOffset>2679700</wp:posOffset>
                      </wp:positionH>
                      <wp:positionV relativeFrom="paragraph">
                        <wp:posOffset>660400</wp:posOffset>
                      </wp:positionV>
                      <wp:extent cx="1016000" cy="1727200"/>
                      <wp:effectExtent l="0" t="0" r="0" b="0"/>
                      <wp:wrapNone/>
                      <wp:docPr id="1123" name="Rectangle 1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79021A-3A91-B440-9026-2B123984BF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76CF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707BB" id="Rectangle 1123" o:spid="_x0000_s1124" style="position:absolute;margin-left:211pt;margin-top:52pt;width:80pt;height:136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" filled="f" stroked="f">
                      <v:textbox inset="2.16pt,1.44pt,0,1.44pt">
                        <w:txbxContent>
                          <w:p w14:paraId="1F76CF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0448" behindDoc="0" locked="0" layoutInCell="1" allowOverlap="1" wp14:anchorId="5CD06334" wp14:editId="699BA59E">
                      <wp:simplePos x="0" y="0"/>
                      <wp:positionH relativeFrom="column">
                        <wp:posOffset>2679700</wp:posOffset>
                      </wp:positionH>
                      <wp:positionV relativeFrom="paragraph">
                        <wp:posOffset>660400</wp:posOffset>
                      </wp:positionV>
                      <wp:extent cx="1016000" cy="1727200"/>
                      <wp:effectExtent l="0" t="0" r="0" b="0"/>
                      <wp:wrapNone/>
                      <wp:docPr id="1124" name="Rectangle 1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0006-543A-7B43-8D0C-7F7BCEF35D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EA30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06334" id="Rectangle 1124" o:spid="_x0000_s1125" style="position:absolute;margin-left:211pt;margin-top:52pt;width:80pt;height:136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HaHKoyb&#13;&#10;AQAAFAMAAA4AAAAAAAAAAAAAAAAALgIAAGRycy9lMm9Eb2MueG1sUEsBAi0AFAAGAAgAAAAhAHSQ&#13;&#10;67zgAAAAEAEAAA8AAAAAAAAAAAAAAAAA9QMAAGRycy9kb3ducmV2LnhtbFBLBQYAAAAABAAEAPMA&#13;&#10;AAACBQAAAAA=&#13;&#10;" filled="f" stroked="f">
                      <v:textbox inset="2.16pt,1.44pt,0,1.44pt">
                        <w:txbxContent>
                          <w:p w14:paraId="50EA30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1472" behindDoc="0" locked="0" layoutInCell="1" allowOverlap="1" wp14:anchorId="417AACAA" wp14:editId="49253543">
                      <wp:simplePos x="0" y="0"/>
                      <wp:positionH relativeFrom="column">
                        <wp:posOffset>2679700</wp:posOffset>
                      </wp:positionH>
                      <wp:positionV relativeFrom="paragraph">
                        <wp:posOffset>660400</wp:posOffset>
                      </wp:positionV>
                      <wp:extent cx="1016000" cy="1727200"/>
                      <wp:effectExtent l="0" t="0" r="0" b="0"/>
                      <wp:wrapNone/>
                      <wp:docPr id="1125" name="Rectangle 1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CFCBA4-76CA-1F40-89D1-44C2F57246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F3BE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ACAA" id="Rectangle 1125" o:spid="_x0000_s1126" style="position:absolute;margin-left:211pt;margin-top:52pt;width:80pt;height:136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" filled="f" stroked="f">
                      <v:textbox inset="2.16pt,1.44pt,0,1.44pt">
                        <w:txbxContent>
                          <w:p w14:paraId="6EF3BE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2496" behindDoc="0" locked="0" layoutInCell="1" allowOverlap="1" wp14:anchorId="1A3EC961" wp14:editId="248181BB">
                      <wp:simplePos x="0" y="0"/>
                      <wp:positionH relativeFrom="column">
                        <wp:posOffset>2679700</wp:posOffset>
                      </wp:positionH>
                      <wp:positionV relativeFrom="paragraph">
                        <wp:posOffset>660400</wp:posOffset>
                      </wp:positionV>
                      <wp:extent cx="1016000" cy="1727200"/>
                      <wp:effectExtent l="0" t="0" r="0" b="0"/>
                      <wp:wrapNone/>
                      <wp:docPr id="1126" name="Rectangle 1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719923-B9FF-6041-BA33-5325DC14CC8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0319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EC961" id="Rectangle 1126" o:spid="_x0000_s1127" style="position:absolute;margin-left:211pt;margin-top:52pt;width:80pt;height:136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7ErmgEAABU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" filled="f" stroked="f">
                      <v:textbox inset="2.16pt,1.44pt,0,1.44pt">
                        <w:txbxContent>
                          <w:p w14:paraId="360319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3520" behindDoc="0" locked="0" layoutInCell="1" allowOverlap="1" wp14:anchorId="75C05CFC" wp14:editId="34678FB6">
                      <wp:simplePos x="0" y="0"/>
                      <wp:positionH relativeFrom="column">
                        <wp:posOffset>2679700</wp:posOffset>
                      </wp:positionH>
                      <wp:positionV relativeFrom="paragraph">
                        <wp:posOffset>660400</wp:posOffset>
                      </wp:positionV>
                      <wp:extent cx="1016000" cy="1727200"/>
                      <wp:effectExtent l="0" t="0" r="0" b="0"/>
                      <wp:wrapNone/>
                      <wp:docPr id="1127" name="Rectangle 1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51BFE-3EF8-D64F-9637-402D69271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378A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05CFC" id="Rectangle 1127" o:spid="_x0000_s1128" style="position:absolute;margin-left:211pt;margin-top:52pt;width:80pt;height:136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DEVmwEAABU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puM2yu7WA4PWKetvTAwU4w91JPLkoxcwd7SS8HhUaK6Vtgi9rrz1ctt7wkzbpd8yhiSZj1&#13;&#10;7n1VBT0CD4VOKMUhotuPzLcpcvLH7H0R9jYnubnv80L+Ms3bX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KOsMRWb&#13;&#10;AQAAFQMAAA4AAAAAAAAAAAAAAAAALgIAAGRycy9lMm9Eb2MueG1sUEsBAi0AFAAGAAgAAAAhAHSQ&#13;&#10;67zgAAAAEAEAAA8AAAAAAAAAAAAAAAAA9QMAAGRycy9kb3ducmV2LnhtbFBLBQYAAAAABAAEAPMA&#13;&#10;AAACBQAAAAA=&#13;&#10;" filled="f" stroked="f">
                      <v:textbox inset="2.16pt,1.44pt,0,1.44pt">
                        <w:txbxContent>
                          <w:p w14:paraId="78378A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4544" behindDoc="0" locked="0" layoutInCell="1" allowOverlap="1" wp14:anchorId="6FBC2C13" wp14:editId="093008C1">
                      <wp:simplePos x="0" y="0"/>
                      <wp:positionH relativeFrom="column">
                        <wp:posOffset>2679700</wp:posOffset>
                      </wp:positionH>
                      <wp:positionV relativeFrom="paragraph">
                        <wp:posOffset>660400</wp:posOffset>
                      </wp:positionV>
                      <wp:extent cx="1016000" cy="1727200"/>
                      <wp:effectExtent l="0" t="0" r="0" b="0"/>
                      <wp:wrapNone/>
                      <wp:docPr id="1128" name="Rectangle 1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677387-B245-9341-BEE9-D9EFA9FBBA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470D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C2C13" id="Rectangle 1128" o:spid="_x0000_s1129" style="position:absolute;margin-left:211pt;margin-top:52pt;width:80pt;height:136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rEAmwEAABU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peZ9hc28NwfsQ8bemBg51g7qWeXJRi5g72kn4eFRoppq+BLWpvPq5bbnlJmk274VHEkjDr&#13;&#10;/duqCnoEHgqdUIpjRHcYmW9T5OSP2fsi7HVOcnPf5oX8dZp3v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FqasQCb&#13;&#10;AQAAFQMAAA4AAAAAAAAAAAAAAAAALgIAAGRycy9lMm9Eb2MueG1sUEsBAi0AFAAGAAgAAAAhAHSQ&#13;&#10;67zgAAAAEAEAAA8AAAAAAAAAAAAAAAAA9QMAAGRycy9kb3ducmV2LnhtbFBLBQYAAAAABAAEAPMA&#13;&#10;AAACBQAAAAA=&#13;&#10;" filled="f" stroked="f">
                      <v:textbox inset="2.16pt,1.44pt,0,1.44pt">
                        <w:txbxContent>
                          <w:p w14:paraId="78470D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5568" behindDoc="0" locked="0" layoutInCell="1" allowOverlap="1" wp14:anchorId="20F3D0E9" wp14:editId="1930F216">
                      <wp:simplePos x="0" y="0"/>
                      <wp:positionH relativeFrom="column">
                        <wp:posOffset>2679700</wp:posOffset>
                      </wp:positionH>
                      <wp:positionV relativeFrom="paragraph">
                        <wp:posOffset>660400</wp:posOffset>
                      </wp:positionV>
                      <wp:extent cx="1016000" cy="1727200"/>
                      <wp:effectExtent l="0" t="0" r="0" b="0"/>
                      <wp:wrapNone/>
                      <wp:docPr id="1129" name="Rectangle 1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065D90-1F86-3E48-BB0B-E776553C39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71B5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3D0E9" id="Rectangle 1129" o:spid="_x0000_s1130" style="position:absolute;margin-left:211pt;margin-top:52pt;width:80pt;height:136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jFomwEAABU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ybC5toPh9Ix52tITBzvB3Es9uSjFzB3sJf08KDRSTF8CW9Te3ly33PKSNOt2zaOIJWHW&#13;&#10;u/dVFfQIPBQ6oRSHiG4/Mt+myMkfs/dF2Nuc5Oa+zwv5yzRvfwE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LUaMWib&#13;&#10;AQAAFQMAAA4AAAAAAAAAAAAAAAAALgIAAGRycy9lMm9Eb2MueG1sUEsBAi0AFAAGAAgAAAAhAHSQ&#13;&#10;67zgAAAAEAEAAA8AAAAAAAAAAAAAAAAA9QMAAGRycy9kb3ducmV2LnhtbFBLBQYAAAAABAAEAPMA&#13;&#10;AAACBQAAAAA=&#13;&#10;" filled="f" stroked="f">
                      <v:textbox inset="2.16pt,1.44pt,0,1.44pt">
                        <w:txbxContent>
                          <w:p w14:paraId="5971B5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6592" behindDoc="0" locked="0" layoutInCell="1" allowOverlap="1" wp14:anchorId="44A245CC" wp14:editId="504E641F">
                      <wp:simplePos x="0" y="0"/>
                      <wp:positionH relativeFrom="column">
                        <wp:posOffset>2679700</wp:posOffset>
                      </wp:positionH>
                      <wp:positionV relativeFrom="paragraph">
                        <wp:posOffset>660400</wp:posOffset>
                      </wp:positionV>
                      <wp:extent cx="1016000" cy="1727200"/>
                      <wp:effectExtent l="0" t="0" r="0" b="0"/>
                      <wp:wrapNone/>
                      <wp:docPr id="1130" name="Rectangle 1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427C-B51A-F54C-87AE-8068CA6A114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0480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245CC" id="Rectangle 1130" o:spid="_x0000_s1131" style="position:absolute;margin-left:211pt;margin-top:52pt;width:80pt;height:136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LF9mwEAABU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r+kGFzbQfD6QnztKVHDnaCuZd6clGKmTvYS/p5UGikmL4Etqi9fX/TcstL0qzbNY8iloRZ&#13;&#10;795WVdAj8FDohFIcIrr9yHybIid/zN4XYa9zkpv7Ni/kL9O8/QU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EwssX2b&#13;&#10;AQAAFQMAAA4AAAAAAAAAAAAAAAAALgIAAGRycy9lMm9Eb2MueG1sUEsBAi0AFAAGAAgAAAAhAHSQ&#13;&#10;67zgAAAAEAEAAA8AAAAAAAAAAAAAAAAA9QMAAGRycy9kb3ducmV2LnhtbFBLBQYAAAAABAAEAPMA&#13;&#10;AAACBQAAAAA=&#13;&#10;" filled="f" stroked="f">
                      <v:textbox inset="2.16pt,1.44pt,0,1.44pt">
                        <w:txbxContent>
                          <w:p w14:paraId="5C0480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7616" behindDoc="0" locked="0" layoutInCell="1" allowOverlap="1" wp14:anchorId="205C8412" wp14:editId="06BFF3C5">
                      <wp:simplePos x="0" y="0"/>
                      <wp:positionH relativeFrom="column">
                        <wp:posOffset>2679700</wp:posOffset>
                      </wp:positionH>
                      <wp:positionV relativeFrom="paragraph">
                        <wp:posOffset>660400</wp:posOffset>
                      </wp:positionV>
                      <wp:extent cx="1016000" cy="1727200"/>
                      <wp:effectExtent l="0" t="0" r="0" b="0"/>
                      <wp:wrapNone/>
                      <wp:docPr id="1131" name="Rectangle 1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AF588-27C8-C54F-A9CE-FC1325AA560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5CBF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C8412" id="Rectangle 1131" o:spid="_x0000_s1132" style="position:absolute;margin-left:211pt;margin-top:52pt;width:80pt;height:136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zFDmwEAABU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F3fZNhc28FwesY8bemJg51g7qWeXJRi5g72kn4eFBoppi+BLWpvP1233PKSNOt2zaOIJWHW&#13;&#10;u/dVFfQIPBQ6oRSHiG4/Mt+myMkfs/dF2Nuc5Oa+zwv5yzRvfwE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Ed3MUOb&#13;&#10;AQAAFQMAAA4AAAAAAAAAAAAAAAAALgIAAGRycy9lMm9Eb2MueG1sUEsBAi0AFAAGAAgAAAAhAHSQ&#13;&#10;67zgAAAAEAEAAA8AAAAAAAAAAAAAAAAA9QMAAGRycy9kb3ducmV2LnhtbFBLBQYAAAAABAAEAPMA&#13;&#10;AAACBQAAAAA=&#13;&#10;" filled="f" stroked="f">
                      <v:textbox inset="2.16pt,1.44pt,0,1.44pt">
                        <w:txbxContent>
                          <w:p w14:paraId="715CBF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8640" behindDoc="0" locked="0" layoutInCell="1" allowOverlap="1" wp14:anchorId="18435BAA" wp14:editId="10E53B95">
                      <wp:simplePos x="0" y="0"/>
                      <wp:positionH relativeFrom="column">
                        <wp:posOffset>2679700</wp:posOffset>
                      </wp:positionH>
                      <wp:positionV relativeFrom="paragraph">
                        <wp:posOffset>660400</wp:posOffset>
                      </wp:positionV>
                      <wp:extent cx="1016000" cy="1727200"/>
                      <wp:effectExtent l="0" t="0" r="0" b="0"/>
                      <wp:wrapNone/>
                      <wp:docPr id="1132" name="Rectangle 1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96373E-BCE1-8C42-97D5-5935A6BEB3F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3FC8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35BAA" id="Rectangle 1132" o:spid="_x0000_s1133" style="position:absolute;margin-left:211pt;margin-top:52pt;width:80pt;height:136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FWmwEAABU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eZ9hc28NwfsQ8bemBg51g7qWeXJRi5g72kn4eFRoppq+BLWrXH29abnlJmk274VHEkjDr&#13;&#10;/duqCnoEHgqdUIpjRHcYmW9T5OSP2fsi7HVOcnPf5oX8dZp3v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L5BsVab&#13;&#10;AQAAFQMAAA4AAAAAAAAAAAAAAAAALgIAAGRycy9lMm9Eb2MueG1sUEsBAi0AFAAGAAgAAAAhAHSQ&#13;&#10;67zgAAAAEAEAAA8AAAAAAAAAAAAAAAAA9QMAAGRycy9kb3ducmV2LnhtbFBLBQYAAAAABAAEAPMA&#13;&#10;AAACBQAAAAA=&#13;&#10;" filled="f" stroked="f">
                      <v:textbox inset="2.16pt,1.44pt,0,1.44pt">
                        <w:txbxContent>
                          <w:p w14:paraId="7E3FC8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09664" behindDoc="0" locked="0" layoutInCell="1" allowOverlap="1" wp14:anchorId="6B205A47" wp14:editId="5820A5DE">
                      <wp:simplePos x="0" y="0"/>
                      <wp:positionH relativeFrom="column">
                        <wp:posOffset>2679700</wp:posOffset>
                      </wp:positionH>
                      <wp:positionV relativeFrom="paragraph">
                        <wp:posOffset>660400</wp:posOffset>
                      </wp:positionV>
                      <wp:extent cx="1016000" cy="1727200"/>
                      <wp:effectExtent l="0" t="0" r="0" b="0"/>
                      <wp:wrapNone/>
                      <wp:docPr id="1133" name="Rectangle 1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41C31A-A03A-574A-825A-7CCE97D8D3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57C6D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05A47" id="Rectangle 1133" o:spid="_x0000_s1134" style="position:absolute;margin-left:211pt;margin-top:52pt;width:80pt;height:136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jCSmwEAABU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lk2BTbQv98QHTtMV7CnqEqeNyNJ6ziTrY8fCyF6g4G+8cWVRf/lrW1PKcVE3d0ChiToj1&#13;&#10;9nNVODkADYWMyNneo9kNxLfKctLH5H0W9j4nqbmf80z+PM2bV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Jl2MJKb&#13;&#10;AQAAFQMAAA4AAAAAAAAAAAAAAAAALgIAAGRycy9lMm9Eb2MueG1sUEsBAi0AFAAGAAgAAAAhAHSQ&#13;&#10;67zgAAAAEAEAAA8AAAAAAAAAAAAAAAAA9QMAAGRycy9kb3ducmV2LnhtbFBLBQYAAAAABAAEAPMA&#13;&#10;AAACBQAAAAA=&#13;&#10;" filled="f" stroked="f">
                      <v:textbox inset="2.16pt,1.44pt,0,1.44pt">
                        <w:txbxContent>
                          <w:p w14:paraId="2057C6D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0688" behindDoc="0" locked="0" layoutInCell="1" allowOverlap="1" wp14:anchorId="5334479C" wp14:editId="0E500DEE">
                      <wp:simplePos x="0" y="0"/>
                      <wp:positionH relativeFrom="column">
                        <wp:posOffset>2679700</wp:posOffset>
                      </wp:positionH>
                      <wp:positionV relativeFrom="paragraph">
                        <wp:posOffset>660400</wp:posOffset>
                      </wp:positionV>
                      <wp:extent cx="1016000" cy="1727200"/>
                      <wp:effectExtent l="0" t="0" r="0" b="0"/>
                      <wp:wrapNone/>
                      <wp:docPr id="1134" name="Rectangle 1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FB85B-9BDF-D241-B859-342898B89FF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FA06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4479C" id="Rectangle 1134" o:spid="_x0000_s1135" style="position:absolute;margin-left:211pt;margin-top:52pt;width:80pt;height:136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LCHmw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F1vMmyu7WE4P2KetvTAwU4w91JPLkoxcwd7ST+PCo0U09fAFrW3H29abnlJmnW75lHEkjDr&#13;&#10;/duqCnoEHgqdUIpjRHcYmW9T5OSP2fsi7HVOcnPf5oX8dZp3v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GBAsIeb&#13;&#10;AQAAFQMAAA4AAAAAAAAAAAAAAAAALgIAAGRycy9lMm9Eb2MueG1sUEsBAi0AFAAGAAgAAAAhAHSQ&#13;&#10;67zgAAAAEAEAAA8AAAAAAAAAAAAAAAAA9QMAAGRycy9kb3ducmV2LnhtbFBLBQYAAAAABAAEAPMA&#13;&#10;AAACBQAAAAA=&#13;&#10;" filled="f" stroked="f">
                      <v:textbox inset="2.16pt,1.44pt,0,1.44pt">
                        <w:txbxContent>
                          <w:p w14:paraId="16FA06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1712" behindDoc="0" locked="0" layoutInCell="1" allowOverlap="1" wp14:anchorId="17AC0238" wp14:editId="25AF094D">
                      <wp:simplePos x="0" y="0"/>
                      <wp:positionH relativeFrom="column">
                        <wp:posOffset>2679700</wp:posOffset>
                      </wp:positionH>
                      <wp:positionV relativeFrom="paragraph">
                        <wp:posOffset>660400</wp:posOffset>
                      </wp:positionV>
                      <wp:extent cx="1016000" cy="2032000"/>
                      <wp:effectExtent l="0" t="0" r="0" b="0"/>
                      <wp:wrapNone/>
                      <wp:docPr id="1135" name="Rectangle 1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237B65-38D3-1E4A-8801-1788AEEA031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5B36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C0238" id="Rectangle 1135" o:spid="_x0000_s1136" style="position:absolute;margin-left:211pt;margin-top:52pt;width:80pt;height:1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UJfmgEAABU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" filled="f" stroked="f">
                      <v:textbox inset="2.16pt,1.44pt,0,1.44pt">
                        <w:txbxContent>
                          <w:p w14:paraId="4B5B36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2736" behindDoc="0" locked="0" layoutInCell="1" allowOverlap="1" wp14:anchorId="3CDDC9F4" wp14:editId="02A3FF68">
                      <wp:simplePos x="0" y="0"/>
                      <wp:positionH relativeFrom="column">
                        <wp:posOffset>2679700</wp:posOffset>
                      </wp:positionH>
                      <wp:positionV relativeFrom="paragraph">
                        <wp:posOffset>660400</wp:posOffset>
                      </wp:positionV>
                      <wp:extent cx="1016000" cy="2032000"/>
                      <wp:effectExtent l="0" t="0" r="0" b="0"/>
                      <wp:wrapNone/>
                      <wp:docPr id="1136" name="Rectangle 1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05537-B4CF-2C4D-92DC-0D2FD9B4E1F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FF09E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DC9F4" id="Rectangle 1136" o:spid="_x0000_s1137" style="position:absolute;margin-left:211pt;margin-top:52pt;width:80pt;height:1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" filled="f" stroked="f">
                      <v:textbox inset="2.16pt,1.44pt,0,1.44pt">
                        <w:txbxContent>
                          <w:p w14:paraId="7FF09E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3760" behindDoc="0" locked="0" layoutInCell="1" allowOverlap="1" wp14:anchorId="2399648B" wp14:editId="4BE7E422">
                      <wp:simplePos x="0" y="0"/>
                      <wp:positionH relativeFrom="column">
                        <wp:posOffset>2679700</wp:posOffset>
                      </wp:positionH>
                      <wp:positionV relativeFrom="paragraph">
                        <wp:posOffset>660400</wp:posOffset>
                      </wp:positionV>
                      <wp:extent cx="1016000" cy="2032000"/>
                      <wp:effectExtent l="0" t="0" r="0" b="0"/>
                      <wp:wrapNone/>
                      <wp:docPr id="1137" name="Rectangle 1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FE3C67-DF54-ED49-8DF2-74CED2BDF8C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BFC1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9648B" id="Rectangle 1137" o:spid="_x0000_s1138" style="position:absolute;margin-left:211pt;margin-top:52pt;width:80pt;height:1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" filled="f" stroked="f">
                      <v:textbox inset="2.16pt,1.44pt,0,1.44pt">
                        <w:txbxContent>
                          <w:p w14:paraId="44BFC1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4784" behindDoc="0" locked="0" layoutInCell="1" allowOverlap="1" wp14:anchorId="4EB2E63D" wp14:editId="3C903238">
                      <wp:simplePos x="0" y="0"/>
                      <wp:positionH relativeFrom="column">
                        <wp:posOffset>2679700</wp:posOffset>
                      </wp:positionH>
                      <wp:positionV relativeFrom="paragraph">
                        <wp:posOffset>660400</wp:posOffset>
                      </wp:positionV>
                      <wp:extent cx="1016000" cy="2032000"/>
                      <wp:effectExtent l="0" t="0" r="0" b="0"/>
                      <wp:wrapNone/>
                      <wp:docPr id="1138" name="Rectangle 1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A1D9D5-6494-9141-8535-590A0F92AEB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A388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2E63D" id="Rectangle 1138" o:spid="_x0000_s1139" style="position:absolute;margin-left:211pt;margin-top:52pt;width:80pt;height:1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" filled="f" stroked="f">
                      <v:textbox inset="2.16pt,1.44pt,0,1.44pt">
                        <w:txbxContent>
                          <w:p w14:paraId="02A388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5808" behindDoc="0" locked="0" layoutInCell="1" allowOverlap="1" wp14:anchorId="40377F69" wp14:editId="00F0E56A">
                      <wp:simplePos x="0" y="0"/>
                      <wp:positionH relativeFrom="column">
                        <wp:posOffset>2679700</wp:posOffset>
                      </wp:positionH>
                      <wp:positionV relativeFrom="paragraph">
                        <wp:posOffset>660400</wp:posOffset>
                      </wp:positionV>
                      <wp:extent cx="1016000" cy="2032000"/>
                      <wp:effectExtent l="0" t="0" r="0" b="0"/>
                      <wp:wrapNone/>
                      <wp:docPr id="1139" name="Rectangle 1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2011D-7F65-D148-B36E-122CB87FF708}"/>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63A6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77F69" id="Rectangle 1139" o:spid="_x0000_s1140" style="position:absolute;margin-left:211pt;margin-top:52pt;width:80pt;height:1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" filled="f" stroked="f">
                      <v:textbox inset="2.16pt,1.44pt,0,1.44pt">
                        <w:txbxContent>
                          <w:p w14:paraId="0363A6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6832" behindDoc="0" locked="0" layoutInCell="1" allowOverlap="1" wp14:anchorId="2C1FC366" wp14:editId="62AF3FC0">
                      <wp:simplePos x="0" y="0"/>
                      <wp:positionH relativeFrom="column">
                        <wp:posOffset>2679700</wp:posOffset>
                      </wp:positionH>
                      <wp:positionV relativeFrom="paragraph">
                        <wp:posOffset>660400</wp:posOffset>
                      </wp:positionV>
                      <wp:extent cx="1016000" cy="2032000"/>
                      <wp:effectExtent l="0" t="0" r="0" b="0"/>
                      <wp:wrapNone/>
                      <wp:docPr id="1140" name="Rectangle 1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CC5DB-563F-F74F-9774-DA5597563E0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A3107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FC366" id="Rectangle 1140" o:spid="_x0000_s1141" style="position:absolute;margin-left:211pt;margin-top:52pt;width:80pt;height:1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" filled="f" stroked="f">
                      <v:textbox inset="2.16pt,1.44pt,0,1.44pt">
                        <w:txbxContent>
                          <w:p w14:paraId="3A3107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7856" behindDoc="0" locked="0" layoutInCell="1" allowOverlap="1" wp14:anchorId="5997FB3E" wp14:editId="6E4A4AA5">
                      <wp:simplePos x="0" y="0"/>
                      <wp:positionH relativeFrom="column">
                        <wp:posOffset>2679700</wp:posOffset>
                      </wp:positionH>
                      <wp:positionV relativeFrom="paragraph">
                        <wp:posOffset>660400</wp:posOffset>
                      </wp:positionV>
                      <wp:extent cx="1016000" cy="2336800"/>
                      <wp:effectExtent l="0" t="0" r="0" b="0"/>
                      <wp:wrapNone/>
                      <wp:docPr id="1141" name="Rectangle 1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1304A5-88E0-5D43-9342-9D29C504D0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77F58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7FB3E" id="Rectangle 1141" o:spid="_x0000_s1142" style="position:absolute;margin-left:211pt;margin-top:52pt;width:80pt;height:184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f5fnAEAABU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5jbD5toehvMT5mlLjxzsBHMv9eSiFDN3sJf086jQSDF9CWxR+/Fm3XLLS9Js2g2PIpaE&#13;&#10;We/fVlXQI/BQ6IRSHCO6w8h8myInf8zeF2Gvc5Kb+zYv5K/TvPsF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IuV/l+c&#13;&#10;AQAAFQMAAA4AAAAAAAAAAAAAAAAALgIAAGRycy9lMm9Eb2MueG1sUEsBAi0AFAAGAAgAAAAhAG1F&#13;&#10;35ffAAAAEAEAAA8AAAAAAAAAAAAAAAAA9gMAAGRycy9kb3ducmV2LnhtbFBLBQYAAAAABAAEAPMA&#13;&#10;AAACBQAAAAA=&#13;&#10;" filled="f" stroked="f">
                      <v:textbox inset="2.16pt,1.44pt,0,1.44pt">
                        <w:txbxContent>
                          <w:p w14:paraId="177F58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8880" behindDoc="0" locked="0" layoutInCell="1" allowOverlap="1" wp14:anchorId="368E5589" wp14:editId="2604EACF">
                      <wp:simplePos x="0" y="0"/>
                      <wp:positionH relativeFrom="column">
                        <wp:posOffset>2679700</wp:posOffset>
                      </wp:positionH>
                      <wp:positionV relativeFrom="paragraph">
                        <wp:posOffset>660400</wp:posOffset>
                      </wp:positionV>
                      <wp:extent cx="1016000" cy="2336800"/>
                      <wp:effectExtent l="0" t="0" r="0" b="0"/>
                      <wp:wrapNone/>
                      <wp:docPr id="1142" name="Rectangle 1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32FFA-35C0-EF4E-A8DB-4CA5D85B0BC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E7EA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E5589" id="Rectangle 1142" o:spid="_x0000_s1143" style="position:absolute;margin-left:211pt;margin-top:52pt;width:80pt;height:184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35KnAEAABU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zW2GzbU9DOcnzNOWHjnYCeZe6slFKWbuYC/p51GhkWL6Etii9vZm3XLLS9Js2g2PIpaE&#13;&#10;We/fVlXQI/BQ6IRSHCO6w8h8myInf8zeF2Gvc5Kb+zYv5K/TvPsF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HKjfkqc&#13;&#10;AQAAFQMAAA4AAAAAAAAAAAAAAAAALgIAAGRycy9lMm9Eb2MueG1sUEsBAi0AFAAGAAgAAAAhAG1F&#13;&#10;35ffAAAAEAEAAA8AAAAAAAAAAAAAAAAA9gMAAGRycy9kb3ducmV2LnhtbFBLBQYAAAAABAAEAPMA&#13;&#10;AAACBQAAAAA=&#13;&#10;" filled="f" stroked="f">
                      <v:textbox inset="2.16pt,1.44pt,0,1.44pt">
                        <w:txbxContent>
                          <w:p w14:paraId="41E7EA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19904" behindDoc="0" locked="0" layoutInCell="1" allowOverlap="1" wp14:anchorId="0D7444B6" wp14:editId="46532169">
                      <wp:simplePos x="0" y="0"/>
                      <wp:positionH relativeFrom="column">
                        <wp:posOffset>2679700</wp:posOffset>
                      </wp:positionH>
                      <wp:positionV relativeFrom="paragraph">
                        <wp:posOffset>660400</wp:posOffset>
                      </wp:positionV>
                      <wp:extent cx="1016000" cy="2336800"/>
                      <wp:effectExtent l="0" t="0" r="0" b="0"/>
                      <wp:wrapNone/>
                      <wp:docPr id="1143" name="Rectangle 1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EA148E-10FD-5C4E-AD37-311DD1C2AC7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CEA00F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444B6" id="Rectangle 1143" o:spid="_x0000_s1144" style="position:absolute;margin-left:211pt;margin-top:52pt;width:80pt;height:184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P+OnAEAABU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qibBptoW+uMTpmmLjxT0CFPH5Wg8ZxN1sOPhz16g4mx8cGRR/eN6WVPLc1I1dUOjiDkh&#13;&#10;1tvPVeHkADQUMiJne49mNxDfKstJH5P3WdjHnKTmfs4z+fM0r98A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FWU/46c&#13;&#10;AQAAFQMAAA4AAAAAAAAAAAAAAAAALgIAAGRycy9lMm9Eb2MueG1sUEsBAi0AFAAGAAgAAAAhAG1F&#13;&#10;35ffAAAAEAEAAA8AAAAAAAAAAAAAAAAA9gMAAGRycy9kb3ducmV2LnhtbFBLBQYAAAAABAAEAPMA&#13;&#10;AAACBQAAAAA=&#13;&#10;" filled="f" stroked="f">
                      <v:textbox inset="2.16pt,1.44pt,0,1.44pt">
                        <w:txbxContent>
                          <w:p w14:paraId="4CEA00F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0928" behindDoc="0" locked="0" layoutInCell="1" allowOverlap="1" wp14:anchorId="407CA8B9" wp14:editId="192F46F4">
                      <wp:simplePos x="0" y="0"/>
                      <wp:positionH relativeFrom="column">
                        <wp:posOffset>2679700</wp:posOffset>
                      </wp:positionH>
                      <wp:positionV relativeFrom="paragraph">
                        <wp:posOffset>660400</wp:posOffset>
                      </wp:positionV>
                      <wp:extent cx="1016000" cy="1727200"/>
                      <wp:effectExtent l="0" t="0" r="0" b="0"/>
                      <wp:wrapNone/>
                      <wp:docPr id="1144" name="Rectangle 1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E45F59-393D-2F47-9C97-A88921A2F6C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A06C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CA8B9" id="Rectangle 1144" o:spid="_x0000_s1145" style="position:absolute;margin-left:211pt;margin-top:52pt;width:80pt;height:136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sRDmwEAABU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" filled="f" stroked="f">
                      <v:textbox inset="2.16pt,1.44pt,0,1.44pt">
                        <w:txbxContent>
                          <w:p w14:paraId="11A06C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1952" behindDoc="0" locked="0" layoutInCell="1" allowOverlap="1" wp14:anchorId="09619A4D" wp14:editId="757B0CF3">
                      <wp:simplePos x="0" y="0"/>
                      <wp:positionH relativeFrom="column">
                        <wp:posOffset>2679700</wp:posOffset>
                      </wp:positionH>
                      <wp:positionV relativeFrom="paragraph">
                        <wp:posOffset>660400</wp:posOffset>
                      </wp:positionV>
                      <wp:extent cx="1016000" cy="1727200"/>
                      <wp:effectExtent l="0" t="0" r="0" b="0"/>
                      <wp:wrapNone/>
                      <wp:docPr id="1145" name="Rectangle 1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12BB05-026E-B04B-8687-F25EB4483C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091E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19A4D" id="Rectangle 1145" o:spid="_x0000_s1146" style="position:absolute;margin-left:211pt;margin-top:52pt;width:80pt;height:136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qltmgEAABU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" filled="f" stroked="f">
                      <v:textbox inset="2.16pt,1.44pt,0,1.44pt">
                        <w:txbxContent>
                          <w:p w14:paraId="69091E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2976" behindDoc="0" locked="0" layoutInCell="1" allowOverlap="1" wp14:anchorId="00692E54" wp14:editId="2018F1A0">
                      <wp:simplePos x="0" y="0"/>
                      <wp:positionH relativeFrom="column">
                        <wp:posOffset>2679700</wp:posOffset>
                      </wp:positionH>
                      <wp:positionV relativeFrom="paragraph">
                        <wp:posOffset>660400</wp:posOffset>
                      </wp:positionV>
                      <wp:extent cx="1016000" cy="1727200"/>
                      <wp:effectExtent l="0" t="0" r="0" b="0"/>
                      <wp:wrapNone/>
                      <wp:docPr id="1146" name="Rectangle 1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A2625-46EF-E649-BE05-BB3D1450E18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3FAB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92E54" id="Rectangle 1146" o:spid="_x0000_s1147" style="position:absolute;margin-left:211pt;margin-top:52pt;width:80pt;height:136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Cl4mgEAABU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" filled="f" stroked="f">
                      <v:textbox inset="2.16pt,1.44pt,0,1.44pt">
                        <w:txbxContent>
                          <w:p w14:paraId="343FAB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4000" behindDoc="0" locked="0" layoutInCell="1" allowOverlap="1" wp14:anchorId="5E230263" wp14:editId="0D68A5BC">
                      <wp:simplePos x="0" y="0"/>
                      <wp:positionH relativeFrom="column">
                        <wp:posOffset>2679700</wp:posOffset>
                      </wp:positionH>
                      <wp:positionV relativeFrom="paragraph">
                        <wp:posOffset>660400</wp:posOffset>
                      </wp:positionV>
                      <wp:extent cx="1016000" cy="2336800"/>
                      <wp:effectExtent l="0" t="0" r="0" b="0"/>
                      <wp:wrapNone/>
                      <wp:docPr id="1147" name="Rectangle 1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C7BAD5-EB53-A341-8499-73E1F31A2AC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80F0F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30263" id="Rectangle 1147" o:spid="_x0000_s1148" style="position:absolute;margin-left:211pt;margin-top:52pt;width:80pt;height:184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xKe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ts2wubaH4fyIedrSAwc7wdxLPbkoxcwd7CX9PCo0UkxfA1vUfrpZt9zykjSbdsOjiCVh&#13;&#10;1vu3VRX0CDwUOqEUx4juMDLfpsjJH7P3RdjrnOTmvs0L+es0734B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LwXEp6c&#13;&#10;AQAAFQMAAA4AAAAAAAAAAAAAAAAALgIAAGRycy9lMm9Eb2MueG1sUEsBAi0AFAAGAAgAAAAhAG1F&#13;&#10;35ffAAAAEAEAAA8AAAAAAAAAAAAAAAAA9gMAAGRycy9kb3ducmV2LnhtbFBLBQYAAAAABAAEAPMA&#13;&#10;AAACBQAAAAA=&#13;&#10;" filled="f" stroked="f">
                      <v:textbox inset="2.16pt,1.44pt,0,1.44pt">
                        <w:txbxContent>
                          <w:p w14:paraId="180F0F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5024" behindDoc="0" locked="0" layoutInCell="1" allowOverlap="1" wp14:anchorId="001F80D0" wp14:editId="66FC220B">
                      <wp:simplePos x="0" y="0"/>
                      <wp:positionH relativeFrom="column">
                        <wp:posOffset>2679700</wp:posOffset>
                      </wp:positionH>
                      <wp:positionV relativeFrom="paragraph">
                        <wp:posOffset>660400</wp:posOffset>
                      </wp:positionV>
                      <wp:extent cx="1016000" cy="2336800"/>
                      <wp:effectExtent l="0" t="0" r="0" b="0"/>
                      <wp:wrapNone/>
                      <wp:docPr id="1148" name="Rectangle 1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0EAB50-49CA-5E4D-8D5B-908540A2DB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8B43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80D0" id="Rectangle 1148" o:spid="_x0000_s1149" style="position:absolute;margin-left:211pt;margin-top:52pt;width:80pt;height:184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ZKLnAEAABU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" filled="f" stroked="f">
                      <v:textbox inset="2.16pt,1.44pt,0,1.44pt">
                        <w:txbxContent>
                          <w:p w14:paraId="6F8B43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9536" behindDoc="0" locked="0" layoutInCell="1" allowOverlap="1" wp14:anchorId="539D5C31" wp14:editId="0F73927D">
                      <wp:simplePos x="0" y="0"/>
                      <wp:positionH relativeFrom="column">
                        <wp:posOffset>2679700</wp:posOffset>
                      </wp:positionH>
                      <wp:positionV relativeFrom="paragraph">
                        <wp:posOffset>660400</wp:posOffset>
                      </wp:positionV>
                      <wp:extent cx="990600" cy="927100"/>
                      <wp:effectExtent l="0" t="0" r="0" b="0"/>
                      <wp:wrapNone/>
                      <wp:docPr id="1211" name="Rectangle 1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C4ABDE4-0C82-9D48-BC50-2B06016513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E61D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D5C31" id="Rectangle 1211" o:spid="_x0000_s1150" style="position:absolute;margin-left:211pt;margin-top:52pt;width:78pt;height:73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5pD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" filled="f" stroked="f">
                      <v:textbox inset="2.16pt,1.44pt,0,1.44pt">
                        <w:txbxContent>
                          <w:p w14:paraId="55E61D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0560" behindDoc="0" locked="0" layoutInCell="1" allowOverlap="1" wp14:anchorId="56E69938" wp14:editId="5D3838D9">
                      <wp:simplePos x="0" y="0"/>
                      <wp:positionH relativeFrom="column">
                        <wp:posOffset>2679700</wp:posOffset>
                      </wp:positionH>
                      <wp:positionV relativeFrom="paragraph">
                        <wp:posOffset>660400</wp:posOffset>
                      </wp:positionV>
                      <wp:extent cx="1016000" cy="762000"/>
                      <wp:effectExtent l="0" t="0" r="0" b="0"/>
                      <wp:wrapNone/>
                      <wp:docPr id="1212" name="Rectangle 1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228E5-BFDC-C642-A9F8-8B843B24E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4B2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69938" id="Rectangle 1212" o:spid="_x0000_s1151" style="position:absolute;margin-left:211pt;margin-top:52pt;width:80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C9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fMywubeH/vyIednSAwc7wtRJPbooxcQD7CT9PCo0UoxfAzvU3N6sGp54KZbrZs2biKVg&#13;&#10;0vu3XRX0ALwTOqEUx4juMDDfZZGTH2bri7DXNcmzfVsX8tdl3v0C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H+CYL2c&#13;&#10;AQAAFAMAAA4AAAAAAAAAAAAAAAAALgIAAGRycy9lMm9Eb2MueG1sUEsBAi0AFAAGAAgAAAAhAB0F&#13;&#10;LuzfAAAAEAEAAA8AAAAAAAAAAAAAAAAA9gMAAGRycy9kb3ducmV2LnhtbFBLBQYAAAAABAAEAPMA&#13;&#10;AAACBQAAAAA=&#13;&#10;" filled="f" stroked="f">
                      <v:textbox inset="2.16pt,1.44pt,0,1.44pt">
                        <w:txbxContent>
                          <w:p w14:paraId="3A94B2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1584" behindDoc="0" locked="0" layoutInCell="1" allowOverlap="1" wp14:anchorId="6790E444" wp14:editId="3D3D1175">
                      <wp:simplePos x="0" y="0"/>
                      <wp:positionH relativeFrom="column">
                        <wp:posOffset>2679700</wp:posOffset>
                      </wp:positionH>
                      <wp:positionV relativeFrom="paragraph">
                        <wp:posOffset>660400</wp:posOffset>
                      </wp:positionV>
                      <wp:extent cx="990600" cy="876300"/>
                      <wp:effectExtent l="0" t="0" r="0" b="0"/>
                      <wp:wrapNone/>
                      <wp:docPr id="1213" name="Rectangle 12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578BA2-34FB-714C-8542-54F640B4E2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0A8A8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0E444" id="Rectangle 1213" o:spid="_x0000_s1152" style="position:absolute;margin-left:211pt;margin-top:52pt;width:78pt;height:69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" filled="f" stroked="f">
                      <v:textbox inset="2.16pt,1.44pt,0,1.44pt">
                        <w:txbxContent>
                          <w:p w14:paraId="60A8A8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2608" behindDoc="0" locked="0" layoutInCell="1" allowOverlap="1" wp14:anchorId="3C91E643" wp14:editId="412044D5">
                      <wp:simplePos x="0" y="0"/>
                      <wp:positionH relativeFrom="column">
                        <wp:posOffset>2679700</wp:posOffset>
                      </wp:positionH>
                      <wp:positionV relativeFrom="paragraph">
                        <wp:posOffset>660400</wp:posOffset>
                      </wp:positionV>
                      <wp:extent cx="990600" cy="927100"/>
                      <wp:effectExtent l="0" t="0" r="0" b="0"/>
                      <wp:wrapNone/>
                      <wp:docPr id="1214" name="Rectangle 1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BA3F226-E7AE-B34C-B6DA-6CE5F4FD56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F2C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1E643" id="Rectangle 1214" o:spid="_x0000_s1153" style="position:absolute;margin-left:211pt;margin-top:52pt;width:78pt;height:73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Bp9mAEAABQ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" filled="f" stroked="f">
                      <v:textbox inset="2.16pt,1.44pt,0,1.44pt">
                        <w:txbxContent>
                          <w:p w14:paraId="34AF2C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3632" behindDoc="0" locked="0" layoutInCell="1" allowOverlap="1" wp14:anchorId="443B5ED9" wp14:editId="5E4EA4BD">
                      <wp:simplePos x="0" y="0"/>
                      <wp:positionH relativeFrom="column">
                        <wp:posOffset>2679700</wp:posOffset>
                      </wp:positionH>
                      <wp:positionV relativeFrom="paragraph">
                        <wp:posOffset>660400</wp:posOffset>
                      </wp:positionV>
                      <wp:extent cx="1016000" cy="762000"/>
                      <wp:effectExtent l="0" t="0" r="0" b="0"/>
                      <wp:wrapNone/>
                      <wp:docPr id="1215" name="Rectangle 1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086D0D-289B-7D46-9580-1A3193CD0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01D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B5ED9" id="Rectangle 1215" o:spid="_x0000_s1154" style="position:absolute;margin-left:211pt;margin-top:52pt;width:80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OF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CTb1NtAdnjEtW3yioAcYWy4H4zkbaYAtD287gYqz4d6RQ9XVxaKiiediXlc1bSLmgkhv&#13;&#10;PneFkz3QTsiInO08mm1PfOdZTnqYrM/CPtYkzfZzncmflnn9Dw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Cq2OFSmgEA&#13;&#10;ABQDAAAOAAAAAAAAAAAAAAAAAC4CAABkcnMvZTJvRG9jLnhtbFBLAQItABQABgAIAAAAIQAdBS7s&#13;&#10;3wAAABABAAAPAAAAAAAAAAAAAAAAAPQDAABkcnMvZG93bnJldi54bWxQSwUGAAAAAAQABADzAAAA&#13;&#10;AAUAAAAA&#13;&#10;" filled="f" stroked="f">
                      <v:textbox inset="2.16pt,1.44pt,0,1.44pt">
                        <w:txbxContent>
                          <w:p w14:paraId="0AC01D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4656" behindDoc="0" locked="0" layoutInCell="1" allowOverlap="1" wp14:anchorId="34B281C0" wp14:editId="5906B739">
                      <wp:simplePos x="0" y="0"/>
                      <wp:positionH relativeFrom="column">
                        <wp:posOffset>2679700</wp:posOffset>
                      </wp:positionH>
                      <wp:positionV relativeFrom="paragraph">
                        <wp:posOffset>660400</wp:posOffset>
                      </wp:positionV>
                      <wp:extent cx="990600" cy="927100"/>
                      <wp:effectExtent l="0" t="0" r="0" b="0"/>
                      <wp:wrapNone/>
                      <wp:docPr id="1216" name="Rectangle 12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5A2FF3-19C8-8640-BA84-9A6855C714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1676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281C0" id="Rectangle 1216" o:spid="_x0000_s1155" style="position:absolute;margin-left:211pt;margin-top:52pt;width:78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Rus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" filled="f" stroked="f">
                      <v:textbox inset="2.16pt,1.44pt,0,1.44pt">
                        <w:txbxContent>
                          <w:p w14:paraId="491676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5680" behindDoc="0" locked="0" layoutInCell="1" allowOverlap="1" wp14:anchorId="3F287133" wp14:editId="51806C02">
                      <wp:simplePos x="0" y="0"/>
                      <wp:positionH relativeFrom="column">
                        <wp:posOffset>2692400</wp:posOffset>
                      </wp:positionH>
                      <wp:positionV relativeFrom="paragraph">
                        <wp:posOffset>660400</wp:posOffset>
                      </wp:positionV>
                      <wp:extent cx="990600" cy="927100"/>
                      <wp:effectExtent l="0" t="0" r="0" b="0"/>
                      <wp:wrapNone/>
                      <wp:docPr id="1217" name="Rectangle 12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304CBA3-65ED-C943-AA3F-8F7941D56D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F6C37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87133" id="Rectangle 1217" o:spid="_x0000_s1156" style="position:absolute;margin-left:212pt;margin-top:52pt;width:78pt;height:73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" filled="f" stroked="f">
                      <v:textbox inset="2.16pt,1.44pt,0,1.44pt">
                        <w:txbxContent>
                          <w:p w14:paraId="17F6C37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6704" behindDoc="0" locked="0" layoutInCell="1" allowOverlap="1" wp14:anchorId="0D8B9230" wp14:editId="2BEF4711">
                      <wp:simplePos x="0" y="0"/>
                      <wp:positionH relativeFrom="column">
                        <wp:posOffset>2679700</wp:posOffset>
                      </wp:positionH>
                      <wp:positionV relativeFrom="paragraph">
                        <wp:posOffset>660400</wp:posOffset>
                      </wp:positionV>
                      <wp:extent cx="1016000" cy="762000"/>
                      <wp:effectExtent l="0" t="0" r="0" b="0"/>
                      <wp:wrapNone/>
                      <wp:docPr id="1218" name="Rectangle 1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77219-5DB9-C64A-A09D-057A0BE1CD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1B2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B9230" id="Rectangle 1218" o:spid="_x0000_s1157" style="position:absolute;margin-left:211pt;margin-top:52pt;width:80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xQv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ywybc3voz8+Yly09sbEjTJ3Uo4tSTDzATtLPo0IjxfglsELN3e2q4YmXYLlu1ryJWAIm&#13;&#10;vX+fVUEPwDuhE0pxjOgOA/MtdQstlr409rYmebbv40L+usy7XwA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FZMUL5sB&#13;&#10;AAAUAwAADgAAAAAAAAAAAAAAAAAuAgAAZHJzL2Uyb0RvYy54bWxQSwECLQAUAAYACAAAACEAHQUu&#13;&#10;7N8AAAAQAQAADwAAAAAAAAAAAAAAAAD1AwAAZHJzL2Rvd25yZXYueG1sUEsFBgAAAAAEAAQA8wAA&#13;&#10;AAEFAAAAAA==&#13;&#10;" filled="f" stroked="f">
                      <v:textbox inset="2.16pt,1.44pt,0,1.44pt">
                        <w:txbxContent>
                          <w:p w14:paraId="0A41B2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7728" behindDoc="0" locked="0" layoutInCell="1" allowOverlap="1" wp14:anchorId="3E73FB0D" wp14:editId="362458C3">
                      <wp:simplePos x="0" y="0"/>
                      <wp:positionH relativeFrom="column">
                        <wp:posOffset>2679700</wp:posOffset>
                      </wp:positionH>
                      <wp:positionV relativeFrom="paragraph">
                        <wp:posOffset>660400</wp:posOffset>
                      </wp:positionV>
                      <wp:extent cx="990600" cy="927100"/>
                      <wp:effectExtent l="0" t="0" r="0" b="0"/>
                      <wp:wrapNone/>
                      <wp:docPr id="1219" name="Rectangle 12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CE8401-1E61-B44A-9257-D2FE9DB8404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7036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3FB0D" id="Rectangle 1219" o:spid="_x0000_s1158" style="position:absolute;margin-left:211pt;margin-top:52pt;width:78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" filled="f" stroked="f">
                      <v:textbox inset="2.16pt,1.44pt,0,1.44pt">
                        <w:txbxContent>
                          <w:p w14:paraId="637036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8752" behindDoc="0" locked="0" layoutInCell="1" allowOverlap="1" wp14:anchorId="027303BC" wp14:editId="2D795F4C">
                      <wp:simplePos x="0" y="0"/>
                      <wp:positionH relativeFrom="column">
                        <wp:posOffset>2679700</wp:posOffset>
                      </wp:positionH>
                      <wp:positionV relativeFrom="paragraph">
                        <wp:posOffset>660400</wp:posOffset>
                      </wp:positionV>
                      <wp:extent cx="990600" cy="901700"/>
                      <wp:effectExtent l="0" t="0" r="0" b="0"/>
                      <wp:wrapNone/>
                      <wp:docPr id="1220" name="Rectangle 12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0A3C83E-8954-D74A-B8DD-EABBE7BFE4E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51977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303BC" id="Rectangle 1220" o:spid="_x0000_s1159" style="position:absolute;margin-left:211pt;margin-top:52pt;width:78pt;height:71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" filled="f" stroked="f">
                      <v:textbox inset="2.16pt,1.44pt,0,1.44pt">
                        <w:txbxContent>
                          <w:p w14:paraId="7051977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99776" behindDoc="0" locked="0" layoutInCell="1" allowOverlap="1" wp14:anchorId="1162E6E4" wp14:editId="5AC2D525">
                      <wp:simplePos x="0" y="0"/>
                      <wp:positionH relativeFrom="column">
                        <wp:posOffset>2679700</wp:posOffset>
                      </wp:positionH>
                      <wp:positionV relativeFrom="paragraph">
                        <wp:posOffset>660400</wp:posOffset>
                      </wp:positionV>
                      <wp:extent cx="1016000" cy="762000"/>
                      <wp:effectExtent l="0" t="0" r="0" b="0"/>
                      <wp:wrapNone/>
                      <wp:docPr id="1221" name="Rectangle 1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1C649-C470-394B-9E54-43FD344BAF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17B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2E6E4" id="Rectangle 1221" o:spid="_x0000_s1160" style="position:absolute;margin-left:211pt;margin-top:52pt;width:80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pRs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WmfY3DtAf3nCvGzpkYMdYeqkHl2UYuIBdpJ+nhQaKcYvgR1q7tarhideiuWm2fAmYimY&#13;&#10;9OFtVwU9AO+ETijFKaI7Dsx3WeTkh9n6Iux1TfJs39aF/G2Z978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Ah+lGyc&#13;&#10;AQAAFAMAAA4AAAAAAAAAAAAAAAAALgIAAGRycy9lMm9Eb2MueG1sUEsBAi0AFAAGAAgAAAAhAB0F&#13;&#10;LuzfAAAAEAEAAA8AAAAAAAAAAAAAAAAA9gMAAGRycy9kb3ducmV2LnhtbFBLBQYAAAAABAAEAPMA&#13;&#10;AAACBQAAAAA=&#13;&#10;" filled="f" stroked="f">
                      <v:textbox inset="2.16pt,1.44pt,0,1.44pt">
                        <w:txbxContent>
                          <w:p w14:paraId="28017B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0800" behindDoc="0" locked="0" layoutInCell="1" allowOverlap="1" wp14:anchorId="1A407706" wp14:editId="173457B1">
                      <wp:simplePos x="0" y="0"/>
                      <wp:positionH relativeFrom="column">
                        <wp:posOffset>2679700</wp:posOffset>
                      </wp:positionH>
                      <wp:positionV relativeFrom="paragraph">
                        <wp:posOffset>660400</wp:posOffset>
                      </wp:positionV>
                      <wp:extent cx="10160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B1D962-9AD5-9445-9E9C-9E8B350D13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6BA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07706" id="Rectangle 1222" o:spid="_x0000_s1161" style="position:absolute;margin-left:211pt;margin-top:52pt;width:80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BR5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phhc28P/fkR87KlBw52hKmTenRRiokH2En6eVRopBi/Bnaoub1ZNTzxUizXzZo3EUvB&#13;&#10;pPdvuyroAXgndEIpjhHdYWC+yyInP8zWF2Gva5Jn+7Yu5K/LvPsF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PFIFHmc&#13;&#10;AQAAFAMAAA4AAAAAAAAAAAAAAAAALgIAAGRycy9lMm9Eb2MueG1sUEsBAi0AFAAGAAgAAAAhAB0F&#13;&#10;LuzfAAAAEAEAAA8AAAAAAAAAAAAAAAAA9gMAAGRycy9kb3ducmV2LnhtbFBLBQYAAAAABAAEAPMA&#13;&#10;AAACBQAAAAA=&#13;&#10;" filled="f" stroked="f">
                      <v:textbox inset="2.16pt,1.44pt,0,1.44pt">
                        <w:txbxContent>
                          <w:p w14:paraId="5F56BA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1824" behindDoc="0" locked="0" layoutInCell="1" allowOverlap="1" wp14:anchorId="3622E285" wp14:editId="79D850C6">
                      <wp:simplePos x="0" y="0"/>
                      <wp:positionH relativeFrom="column">
                        <wp:posOffset>2679700</wp:posOffset>
                      </wp:positionH>
                      <wp:positionV relativeFrom="paragraph">
                        <wp:posOffset>660400</wp:posOffset>
                      </wp:positionV>
                      <wp:extent cx="1016000" cy="762000"/>
                      <wp:effectExtent l="0" t="0" r="0" b="0"/>
                      <wp:wrapNone/>
                      <wp:docPr id="1223" name="Rectangle 1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88A948-CF3C-7148-A8EC-BC5AE52253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FAB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2E285" id="Rectangle 1223" o:spid="_x0000_s1162" style="position:absolute;margin-left:211pt;margin-top:52pt;width:80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5RH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WbY3NtDf37CvGzpkYMdYeqkHl2UYuIBdpJ+HhUaKcavgR1q7m5WDU+8FMt1s+ZNxFIw&#13;&#10;6f37rgp6AN4JnVCKY0R3GJjvssjJD7P1RdjbmuTZvq8L+esy734B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PoTlEec&#13;&#10;AQAAFAMAAA4AAAAAAAAAAAAAAAAALgIAAGRycy9lMm9Eb2MueG1sUEsBAi0AFAAGAAgAAAAhAB0F&#13;&#10;LuzfAAAAEAEAAA8AAAAAAAAAAAAAAAAA9gMAAGRycy9kb3ducmV2LnhtbFBLBQYAAAAABAAEAPMA&#13;&#10;AAACBQAAAAA=&#13;&#10;" filled="f" stroked="f">
                      <v:textbox inset="2.16pt,1.44pt,0,1.44pt">
                        <w:txbxContent>
                          <w:p w14:paraId="02AFAB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2848" behindDoc="0" locked="0" layoutInCell="1" allowOverlap="1" wp14:anchorId="7358CAC6" wp14:editId="3A6F04CD">
                      <wp:simplePos x="0" y="0"/>
                      <wp:positionH relativeFrom="column">
                        <wp:posOffset>2679700</wp:posOffset>
                      </wp:positionH>
                      <wp:positionV relativeFrom="paragraph">
                        <wp:posOffset>660400</wp:posOffset>
                      </wp:positionV>
                      <wp:extent cx="1016000" cy="762000"/>
                      <wp:effectExtent l="0" t="0" r="0" b="0"/>
                      <wp:wrapNone/>
                      <wp:docPr id="1224" name="Rectangle 1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2EAA6-184A-F04D-8EF5-CCCFE51A88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514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8CAC6" id="Rectangle 1224" o:spid="_x0000_s1163" style="position:absolute;margin-left:211pt;margin-top:52pt;width:80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RRS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mfY3DtAf3nCvGzpkYMdYeqkHl2UYuIBdpJ+nhQaKcYvgR1q1nerhideiuWm2fAmYimY&#13;&#10;9OFtVwU9AO+ETijFKaI7Dsx3WeTkh9n6Iux1TfJs39aF/G2Z978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AMlFFKc&#13;&#10;AQAAFAMAAA4AAAAAAAAAAAAAAAAALgIAAGRycy9lMm9Eb2MueG1sUEsBAi0AFAAGAAgAAAAhAB0F&#13;&#10;LuzfAAAAEAEAAA8AAAAAAAAAAAAAAAAA9gMAAGRycy9kb3ducmV2LnhtbFBLBQYAAAAABAAEAPMA&#13;&#10;AAACBQAAAAA=&#13;&#10;" filled="f" stroked="f">
                      <v:textbox inset="2.16pt,1.44pt,0,1.44pt">
                        <w:txbxContent>
                          <w:p w14:paraId="5CD514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3872" behindDoc="0" locked="0" layoutInCell="1" allowOverlap="1" wp14:anchorId="3068128E" wp14:editId="2E1A8C05">
                      <wp:simplePos x="0" y="0"/>
                      <wp:positionH relativeFrom="column">
                        <wp:posOffset>2679700</wp:posOffset>
                      </wp:positionH>
                      <wp:positionV relativeFrom="paragraph">
                        <wp:posOffset>660400</wp:posOffset>
                      </wp:positionV>
                      <wp:extent cx="10160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FB6C8E-A090-8847-8514-E59413043F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1A2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8128E" id="Rectangle 1225" o:spid="_x0000_s1164" style="position:absolute;margin-left:211pt;margin-top:52pt;width:80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pWWmw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7WoE2zqbXx3eIa0bPGJgh782HI5mMDZSANsOb7tBCjOhntHDlVXF4uKJp6LeV3VtImQCyK9&#13;&#10;+dwVTvaedkJG4GwXwGx74jvPctLDZH0W9rEmabaf60z+tMzrfwA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JBKVlpsB&#13;&#10;AAAUAwAADgAAAAAAAAAAAAAAAAAuAgAAZHJzL2Uyb0RvYy54bWxQSwECLQAUAAYACAAAACEAHQUu&#13;&#10;7N8AAAAQAQAADwAAAAAAAAAAAAAAAAD1AwAAZHJzL2Rvd25yZXYueG1sUEsFBgAAAAAEAAQA8wAA&#13;&#10;AAEFAAAAAA==&#13;&#10;" filled="f" stroked="f">
                      <v:textbox inset="2.16pt,1.44pt,0,1.44pt">
                        <w:txbxContent>
                          <w:p w14:paraId="5361A2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4896" behindDoc="0" locked="0" layoutInCell="1" allowOverlap="1" wp14:anchorId="239C988C" wp14:editId="3C09597C">
                      <wp:simplePos x="0" y="0"/>
                      <wp:positionH relativeFrom="column">
                        <wp:posOffset>2679700</wp:posOffset>
                      </wp:positionH>
                      <wp:positionV relativeFrom="paragraph">
                        <wp:posOffset>660400</wp:posOffset>
                      </wp:positionV>
                      <wp:extent cx="1016000" cy="762000"/>
                      <wp:effectExtent l="0" t="0" r="0" b="0"/>
                      <wp:wrapNone/>
                      <wp:docPr id="1226" name="Rectangle 1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794543-BE18-1741-9E6A-19EFC6712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2E3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C988C" id="Rectangle 1226" o:spid="_x0000_s1165" style="position:absolute;margin-left:211pt;margin-top:52pt;width:80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BWD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TJs7u2hPz9jXrb0xMGOMHVSjy5KMfEAO0k/jwqNFOOXwA41d7erhideiuW6WfMmYimY&#13;&#10;9P59VwU9AO+ETijFMaI7DMx3WeTkh9n6IuxtTfJs39eF/HWZd78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N0kFYOc&#13;&#10;AQAAFAMAAA4AAAAAAAAAAAAAAAAALgIAAGRycy9lMm9Eb2MueG1sUEsBAi0AFAAGAAgAAAAhAB0F&#13;&#10;LuzfAAAAEAEAAA8AAAAAAAAAAAAAAAAA9gMAAGRycy9kb3ducmV2LnhtbFBLBQYAAAAABAAEAPMA&#13;&#10;AAACBQAAAAA=&#13;&#10;" filled="f" stroked="f">
                      <v:textbox inset="2.16pt,1.44pt,0,1.44pt">
                        <w:txbxContent>
                          <w:p w14:paraId="6FA2E3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5920" behindDoc="0" locked="0" layoutInCell="1" allowOverlap="1" wp14:anchorId="4994E6DC" wp14:editId="51A070CF">
                      <wp:simplePos x="0" y="0"/>
                      <wp:positionH relativeFrom="column">
                        <wp:posOffset>2679700</wp:posOffset>
                      </wp:positionH>
                      <wp:positionV relativeFrom="paragraph">
                        <wp:posOffset>660400</wp:posOffset>
                      </wp:positionV>
                      <wp:extent cx="1016000" cy="762000"/>
                      <wp:effectExtent l="0" t="0" r="0" b="0"/>
                      <wp:wrapNone/>
                      <wp:docPr id="1227" name="Rectangle 1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44F06E-B984-7A47-A858-D97E7F01E7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E98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4E6DC" id="Rectangle 1227" o:spid="_x0000_s1166" style="position:absolute;margin-left:211pt;margin-top:52pt;width:80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kkK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LrC5d4D+8oR52dIjBzvC1Ek9uijFxAPsJP08KTRSjF8CO9TcrVcNT7wUy02z4U3EUjDp&#13;&#10;w9uuCnoA3gmdUIpTRHccmO+yyMkPs/VF2Oua5Nm+rQv52zLvfwE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hdpJCpsB&#13;&#10;AAAUAwAADgAAAAAAAAAAAAAAAAAuAgAAZHJzL2Uyb0RvYy54bWxQSwECLQAUAAYACAAAACEAHQUu&#13;&#10;7N8AAAAQAQAADwAAAAAAAAAAAAAAAAD1AwAAZHJzL2Rvd25yZXYueG1sUEsFBgAAAAAEAAQA8wAA&#13;&#10;AAEFAAAAAA==&#13;&#10;" filled="f" stroked="f">
                      <v:textbox inset="2.16pt,1.44pt,0,1.44pt">
                        <w:txbxContent>
                          <w:p w14:paraId="787E98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6944" behindDoc="0" locked="0" layoutInCell="1" allowOverlap="1" wp14:anchorId="70696202" wp14:editId="413D0806">
                      <wp:simplePos x="0" y="0"/>
                      <wp:positionH relativeFrom="column">
                        <wp:posOffset>2679700</wp:posOffset>
                      </wp:positionH>
                      <wp:positionV relativeFrom="paragraph">
                        <wp:posOffset>660400</wp:posOffset>
                      </wp:positionV>
                      <wp:extent cx="10160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9D67F-32A4-9F43-AF98-974EA0A0FF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35F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96202" id="Rectangle 1228" o:spid="_x0000_s1167" style="position:absolute;margin-left:211pt;margin-top:52pt;width:80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Mkf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lxk25w7QX54wL1t6ZGNHmDqpRxelmHiAnaSfJ4VGivFLYIWau/Wq4YmXYLlpNryJWAIm&#13;&#10;fXibVUEPwDuhE0pxiuiOA/MtdQstlr409romebZv40L+tsz7XwA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fOzJH5sB&#13;&#10;AAAUAwAADgAAAAAAAAAAAAAAAAAuAgAAZHJzL2Uyb0RvYy54bWxQSwECLQAUAAYACAAAACEAHQUu&#13;&#10;7N8AAAAQAQAADwAAAAAAAAAAAAAAAAD1AwAAZHJzL2Rvd25yZXYueG1sUEsFBgAAAAAEAAQA8wAA&#13;&#10;AAEFAAAAAA==&#13;&#10;" filled="f" stroked="f">
                      <v:textbox inset="2.16pt,1.44pt,0,1.44pt">
                        <w:txbxContent>
                          <w:p w14:paraId="57335F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7968" behindDoc="0" locked="0" layoutInCell="1" allowOverlap="1" wp14:anchorId="15E1C9A3" wp14:editId="6C3611C0">
                      <wp:simplePos x="0" y="0"/>
                      <wp:positionH relativeFrom="column">
                        <wp:posOffset>2679700</wp:posOffset>
                      </wp:positionH>
                      <wp:positionV relativeFrom="paragraph">
                        <wp:posOffset>660400</wp:posOffset>
                      </wp:positionV>
                      <wp:extent cx="1016000" cy="762000"/>
                      <wp:effectExtent l="0" t="0" r="0" b="0"/>
                      <wp:wrapNone/>
                      <wp:docPr id="1229" name="Rectangle 1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DEE21-72E1-3E46-8A30-FAA854AEA6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88E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1C9A3" id="Rectangle 1229" o:spid="_x0000_s1168" style="position:absolute;margin-left:211pt;margin-top:52pt;width:80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0kh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jJs7h2gvzxhXrb0yMGOMHVSjy5KMfEAO0k/TwqNFOOXwA41d+tVwxMvxXLTbHgTsRRM&#13;&#10;+vC2q4IegHdCJ5TiFNEdB+a7LHLyw2x9Efa6Jnm2b+tC/rbM+18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He3SSGc&#13;&#10;AQAAFAMAAA4AAAAAAAAAAAAAAAAALgIAAGRycy9lMm9Eb2MueG1sUEsBAi0AFAAGAAgAAAAhAB0F&#13;&#10;LuzfAAAAEAEAAA8AAAAAAAAAAAAAAAAA9gMAAGRycy9kb3ducmV2LnhtbFBLBQYAAAAABAAEAPMA&#13;&#10;AAACBQAAAAA=&#13;&#10;" filled="f" stroked="f">
                      <v:textbox inset="2.16pt,1.44pt,0,1.44pt">
                        <w:txbxContent>
                          <w:p w14:paraId="1BF88E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08992" behindDoc="0" locked="0" layoutInCell="1" allowOverlap="1" wp14:anchorId="12011CB4" wp14:editId="7B73889F">
                      <wp:simplePos x="0" y="0"/>
                      <wp:positionH relativeFrom="column">
                        <wp:posOffset>2679700</wp:posOffset>
                      </wp:positionH>
                      <wp:positionV relativeFrom="paragraph">
                        <wp:posOffset>660400</wp:posOffset>
                      </wp:positionV>
                      <wp:extent cx="1016000" cy="762000"/>
                      <wp:effectExtent l="0" t="0" r="0" b="0"/>
                      <wp:wrapNone/>
                      <wp:docPr id="1230" name="Rectangle 1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1D834C-331B-7A47-B571-C8094FDDD7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129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11CB4" id="Rectangle 1230" o:spid="_x0000_s1169" style="position:absolute;margin-left:211pt;margin-top:52pt;width:80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ck0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XY3DtAf3nCvGzpkYMdYeqkHl2UYuIBdpJ+nhQaKcYvgR1q7tarhideiuWm2fAmYimY&#13;&#10;9OFtVwU9AO+ETijFKaI7Dsx3WeTkh9n6Iux1TfJs39aF/G2Z978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I6ByTSc&#13;&#10;AQAAFAMAAA4AAAAAAAAAAAAAAAAALgIAAGRycy9lMm9Eb2MueG1sUEsBAi0AFAAGAAgAAAAhAB0F&#13;&#10;LuzfAAAAEAEAAA8AAAAAAAAAAAAAAAAA9gMAAGRycy9kb3ducmV2LnhtbFBLBQYAAAAABAAEAPMA&#13;&#10;AAACBQAAAAA=&#13;&#10;" filled="f" stroked="f">
                      <v:textbox inset="2.16pt,1.44pt,0,1.44pt">
                        <w:txbxContent>
                          <w:p w14:paraId="003129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0016" behindDoc="0" locked="0" layoutInCell="1" allowOverlap="1" wp14:anchorId="4FB6D87E" wp14:editId="17DC25B6">
                      <wp:simplePos x="0" y="0"/>
                      <wp:positionH relativeFrom="column">
                        <wp:posOffset>2679700</wp:posOffset>
                      </wp:positionH>
                      <wp:positionV relativeFrom="paragraph">
                        <wp:posOffset>660400</wp:posOffset>
                      </wp:positionV>
                      <wp:extent cx="1016000" cy="762000"/>
                      <wp:effectExtent l="0" t="0" r="0" b="0"/>
                      <wp:wrapNone/>
                      <wp:docPr id="1231" name="Rectangle 1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61F827-9816-0D41-A3D3-B6879B4ED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567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6D87E" id="Rectangle 1231" o:spid="_x0000_s1170" style="position:absolute;margin-left:211pt;margin-top:52pt;width:80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Ulc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fY3DtAf3nCvGzpkYMdYeqkHl2UYuIBdpJ+nhQaKcYvgR1q7tarhideiuWm2fAmYimY&#13;&#10;9OFtVwU9AO+ETijFKaI7Dsx3WeTkh9n6Iux1TfJs39aF/G2Z978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GEBSVyc&#13;&#10;AQAAFAMAAA4AAAAAAAAAAAAAAAAALgIAAGRycy9lMm9Eb2MueG1sUEsBAi0AFAAGAAgAAAAhAB0F&#13;&#10;LuzfAAAAEAEAAA8AAAAAAAAAAAAAAAAA9gMAAGRycy9kb3ducmV2LnhtbFBLBQYAAAAABAAEAPMA&#13;&#10;AAACBQAAAAA=&#13;&#10;" filled="f" stroked="f">
                      <v:textbox inset="2.16pt,1.44pt,0,1.44pt">
                        <w:txbxContent>
                          <w:p w14:paraId="2BC567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1040" behindDoc="0" locked="0" layoutInCell="1" allowOverlap="1" wp14:anchorId="349C2EF8" wp14:editId="4A8C87FE">
                      <wp:simplePos x="0" y="0"/>
                      <wp:positionH relativeFrom="column">
                        <wp:posOffset>2679700</wp:posOffset>
                      </wp:positionH>
                      <wp:positionV relativeFrom="paragraph">
                        <wp:posOffset>660400</wp:posOffset>
                      </wp:positionV>
                      <wp:extent cx="1016000" cy="762000"/>
                      <wp:effectExtent l="0" t="0" r="0" b="0"/>
                      <wp:wrapNone/>
                      <wp:docPr id="1232" name="Rectangle 1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03D2F3-8D85-3F4F-BBF9-414C56D397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2FE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C2EF8" id="Rectangle 1232" o:spid="_x0000_s1171" style="position:absolute;margin-left:211pt;margin-top:52pt;width:80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8lJ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mWBTb+PbwwOkZYv3FHTvh4bL3gTOBhpgw/FlJ0Bx1v915FB1NZ9VNPFcTBfVgjYRckGk&#13;&#10;N5+7wsnO007ICJztAphtR3ynWU56mKzPwt7XJM32c53Jn5Z5/Qo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mDfJSZsB&#13;&#10;AAAUAwAADgAAAAAAAAAAAAAAAAAuAgAAZHJzL2Uyb0RvYy54bWxQSwECLQAUAAYACAAAACEAHQUu&#13;&#10;7N8AAAAQAQAADwAAAAAAAAAAAAAAAAD1AwAAZHJzL2Rvd25yZXYueG1sUEsFBgAAAAAEAAQA8wAA&#13;&#10;AAEFAAAAAA==&#13;&#10;" filled="f" stroked="f">
                      <v:textbox inset="2.16pt,1.44pt,0,1.44pt">
                        <w:txbxContent>
                          <w:p w14:paraId="1732FE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2064" behindDoc="0" locked="0" layoutInCell="1" allowOverlap="1" wp14:anchorId="66C2A7B9" wp14:editId="79F62C3E">
                      <wp:simplePos x="0" y="0"/>
                      <wp:positionH relativeFrom="column">
                        <wp:posOffset>2679700</wp:posOffset>
                      </wp:positionH>
                      <wp:positionV relativeFrom="paragraph">
                        <wp:posOffset>660400</wp:posOffset>
                      </wp:positionV>
                      <wp:extent cx="1016000" cy="762000"/>
                      <wp:effectExtent l="0" t="0" r="0" b="0"/>
                      <wp:wrapNone/>
                      <wp:docPr id="1233" name="Rectangle 1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75EE49-1898-5342-92E1-73812386F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587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2A7B9" id="Rectangle 1233" o:spid="_x0000_s1172" style="position:absolute;margin-left:211pt;margin-top:52pt;width:80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CTbEl3mgEA&#13;&#10;ABQDAAAOAAAAAAAAAAAAAAAAAC4CAABkcnMvZTJvRG9jLnhtbFBLAQItABQABgAIAAAAIQAdBS7s&#13;&#10;3wAAABABAAAPAAAAAAAAAAAAAAAAAPQDAABkcnMvZG93bnJldi54bWxQSwUGAAAAAAQABADzAAAA&#13;&#10;AAUAAAAA&#13;&#10;" filled="f" stroked="f">
                      <v:textbox inset="2.16pt,1.44pt,0,1.44pt">
                        <w:txbxContent>
                          <w:p w14:paraId="6AD587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3088" behindDoc="0" locked="0" layoutInCell="1" allowOverlap="1" wp14:anchorId="54A956EC" wp14:editId="33033CEF">
                      <wp:simplePos x="0" y="0"/>
                      <wp:positionH relativeFrom="column">
                        <wp:posOffset>2679700</wp:posOffset>
                      </wp:positionH>
                      <wp:positionV relativeFrom="paragraph">
                        <wp:posOffset>660400</wp:posOffset>
                      </wp:positionV>
                      <wp:extent cx="1016000" cy="762000"/>
                      <wp:effectExtent l="0" t="0" r="0" b="0"/>
                      <wp:wrapNone/>
                      <wp:docPr id="1234" name="Rectangle 1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8999C-AD98-7246-AC5C-B88A0AADF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B0A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956EC" id="Rectangle 1234" o:spid="_x0000_s1173" style="position:absolute;margin-left:211pt;margin-top:52pt;width:80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slimwEAABQ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kWBTb+vb4zOkZYtPFHTvh4bL3gTOBhpgw/FtL0Bx1t87cqhazGcVTTwX02W1pE2EXBDp&#13;&#10;7eeucLLztBMyAmf7AGbXEd9plpMeJuuzsI81SbP9XGfy52Xe/AM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alrJYpsB&#13;&#10;AAAUAwAADgAAAAAAAAAAAAAAAAAuAgAAZHJzL2Uyb0RvYy54bWxQSwECLQAUAAYACAAAACEAHQUu&#13;&#10;7N8AAAAQAQAADwAAAAAAAAAAAAAAAAD1AwAAZHJzL2Rvd25yZXYueG1sUEsFBgAAAAAEAAQA8wAA&#13;&#10;AAEFAAAAAA==&#13;&#10;" filled="f" stroked="f">
                      <v:textbox inset="2.16pt,1.44pt,0,1.44pt">
                        <w:txbxContent>
                          <w:p w14:paraId="144B0A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4112" behindDoc="0" locked="0" layoutInCell="1" allowOverlap="1" wp14:anchorId="7F787917" wp14:editId="7A09DDBE">
                      <wp:simplePos x="0" y="0"/>
                      <wp:positionH relativeFrom="column">
                        <wp:posOffset>2679700</wp:posOffset>
                      </wp:positionH>
                      <wp:positionV relativeFrom="paragraph">
                        <wp:posOffset>660400</wp:posOffset>
                      </wp:positionV>
                      <wp:extent cx="10160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726FB-1ACD-B545-B725-7BF1D3E19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683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87917" id="Rectangle 1235" o:spid="_x0000_s1174" style="position:absolute;margin-left:211pt;margin-top:52pt;width:80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Uim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wSbelvojk+Yli0+UtADjC2Xg/GcjTTAloeXvUDF2fDbkUPV9XJR0cRzMa+rmjYRc0Gk&#13;&#10;t5+7wskeaCdkRM72Hs2uJ77zLCc9TNZnYe9rkmb7uc7kz8u8eQU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TW1IppsB&#13;&#10;AAAUAwAADgAAAAAAAAAAAAAAAAAuAgAAZHJzL2Uyb0RvYy54bWxQSwECLQAUAAYACAAAACEAHQUu&#13;&#10;7N8AAAAQAQAADwAAAAAAAAAAAAAAAAD1AwAAZHJzL2Rvd25yZXYueG1sUEsFBgAAAAAEAAQA8wAA&#13;&#10;AAEFAAAAAA==&#13;&#10;" filled="f" stroked="f">
                      <v:textbox inset="2.16pt,1.44pt,0,1.44pt">
                        <w:txbxContent>
                          <w:p w14:paraId="1DF683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5136" behindDoc="0" locked="0" layoutInCell="1" allowOverlap="1" wp14:anchorId="4BCA73FF" wp14:editId="6B6BA234">
                      <wp:simplePos x="0" y="0"/>
                      <wp:positionH relativeFrom="column">
                        <wp:posOffset>2679700</wp:posOffset>
                      </wp:positionH>
                      <wp:positionV relativeFrom="paragraph">
                        <wp:posOffset>660400</wp:posOffset>
                      </wp:positionV>
                      <wp:extent cx="1016000" cy="762000"/>
                      <wp:effectExtent l="0" t="0" r="0" b="0"/>
                      <wp:wrapNone/>
                      <wp:docPr id="1236" name="Rectangle 1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A7D68-D67A-414F-9A3B-DBFB53441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B1BC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A73FF" id="Rectangle 1236" o:spid="_x0000_s1175" style="position:absolute;margin-left:211pt;margin-top:52pt;width:80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8iznA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mbY3DtAf3nCvGzpkYMdYeqkHl2UYuIBdpJ+nhQaKcYvgR1q7tarhideiuWm2fAmYimY&#13;&#10;9OFtVwU9AO+ETijFKaI7Dsx3WeTkh9n6Iux1TfJs39aF/G2Z978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LRbyLOc&#13;&#10;AQAAFAMAAA4AAAAAAAAAAAAAAAAALgIAAGRycy9lMm9Eb2MueG1sUEsBAi0AFAAGAAgAAAAhAB0F&#13;&#10;LuzfAAAAEAEAAA8AAAAAAAAAAAAAAAAA9gMAAGRycy9kb3ducmV2LnhtbFBLBQYAAAAABAAEAPMA&#13;&#10;AAACBQAAAAA=&#13;&#10;" filled="f" stroked="f">
                      <v:textbox inset="2.16pt,1.44pt,0,1.44pt">
                        <w:txbxContent>
                          <w:p w14:paraId="16B1BC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6160" behindDoc="0" locked="0" layoutInCell="1" allowOverlap="1" wp14:anchorId="30D0D53B" wp14:editId="37D55C84">
                      <wp:simplePos x="0" y="0"/>
                      <wp:positionH relativeFrom="column">
                        <wp:posOffset>2679700</wp:posOffset>
                      </wp:positionH>
                      <wp:positionV relativeFrom="paragraph">
                        <wp:posOffset>660400</wp:posOffset>
                      </wp:positionV>
                      <wp:extent cx="1016000" cy="762000"/>
                      <wp:effectExtent l="0" t="0" r="0" b="0"/>
                      <wp:wrapNone/>
                      <wp:docPr id="1237" name="Rectangle 1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2A8872-8D84-134B-B2AE-9DA58E9D1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BBF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0D53B" id="Rectangle 1237" o:spid="_x0000_s1176" style="position:absolute;margin-left:211pt;margin-top:52pt;width:80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D3Omw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cDm3h768yPmZUsPHOwIUyf16KIUEw+wk/TzqNBIMX4N7FBze7NqeOKlWK6bNW8iloJJ&#13;&#10;7992VdAD8E7ohFIcI7rDwHyXRU5+mK0vwl7XJM/2bV3IX5d59ws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CxA9zpsB&#13;&#10;AAAUAwAADgAAAAAAAAAAAAAAAAAuAgAAZHJzL2Uyb0RvYy54bWxQSwECLQAUAAYACAAAACEAHQUu&#13;&#10;7N8AAAAQAQAADwAAAAAAAAAAAAAAAAD1AwAAZHJzL2Rvd25yZXYueG1sUEsFBgAAAAAEAAQA8wAA&#13;&#10;AAEFAAAAAA==&#13;&#10;" filled="f" stroked="f">
                      <v:textbox inset="2.16pt,1.44pt,0,1.44pt">
                        <w:txbxContent>
                          <w:p w14:paraId="599BBF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7184" behindDoc="0" locked="0" layoutInCell="1" allowOverlap="1" wp14:anchorId="5690F8DF" wp14:editId="07CCA0E0">
                      <wp:simplePos x="0" y="0"/>
                      <wp:positionH relativeFrom="column">
                        <wp:posOffset>2679700</wp:posOffset>
                      </wp:positionH>
                      <wp:positionV relativeFrom="paragraph">
                        <wp:posOffset>660400</wp:posOffset>
                      </wp:positionV>
                      <wp:extent cx="1016000" cy="762000"/>
                      <wp:effectExtent l="0" t="0" r="0" b="0"/>
                      <wp:wrapNone/>
                      <wp:docPr id="1238" name="Rectangle 1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670BF-145E-4F49-95A2-41707A175E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800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0F8DF" id="Rectangle 1238" o:spid="_x0000_s1177" style="position:absolute;margin-left:211pt;margin-top:52pt;width:80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r3bmw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XGbYnNtDf37EvGzpgY0dYeqkHl2UYuIBdpJ+HhUaKcavgRVqbm9WDU+8BMt1s+ZNxBIw&#13;&#10;6f3brAp6AN4JnVCKY0R3GJhvqVtosfSlsdc1ybN9Gxfy12Xe/QI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8ia925sB&#13;&#10;AAAUAwAADgAAAAAAAAAAAAAAAAAuAgAAZHJzL2Uyb0RvYy54bWxQSwECLQAUAAYACAAAACEAHQUu&#13;&#10;7N8AAAAQAQAADwAAAAAAAAAAAAAAAAD1AwAAZHJzL2Rvd25yZXYueG1sUEsFBgAAAAAEAAQA8wAA&#13;&#10;AAEFAAAAAA==&#13;&#10;" filled="f" stroked="f">
                      <v:textbox inset="2.16pt,1.44pt,0,1.44pt">
                        <w:txbxContent>
                          <w:p w14:paraId="52E800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8208" behindDoc="0" locked="0" layoutInCell="1" allowOverlap="1" wp14:anchorId="12A864F2" wp14:editId="652471D1">
                      <wp:simplePos x="0" y="0"/>
                      <wp:positionH relativeFrom="column">
                        <wp:posOffset>2679700</wp:posOffset>
                      </wp:positionH>
                      <wp:positionV relativeFrom="paragraph">
                        <wp:posOffset>660400</wp:posOffset>
                      </wp:positionV>
                      <wp:extent cx="1016000" cy="762000"/>
                      <wp:effectExtent l="0" t="0" r="0" b="0"/>
                      <wp:wrapNone/>
                      <wp:docPr id="1239" name="Rectangle 1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DB1D9D-A2A9-E048-8630-279C770C6E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104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864F2" id="Rectangle 1239" o:spid="_x0000_s1178" style="position:absolute;margin-left:211pt;margin-top:52pt;width:80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T3l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cmwubeH/vyIednSAwc7wtRJPbooxcQD7CT9PCo0UoxfAzvU3N6sGp54KZbrZs2biKVg&#13;&#10;0vu3XRX0ALwTOqEUx4juMDDfZZGTH2bri7DXNcmzfVsX8tdl3v0C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Pl9PeWc&#13;&#10;AQAAFAMAAA4AAAAAAAAAAAAAAAAALgIAAGRycy9lMm9Eb2MueG1sUEsBAi0AFAAGAAgAAAAhAB0F&#13;&#10;LuzfAAAAEAEAAA8AAAAAAAAAAAAAAAAA9gMAAGRycy9kb3ducmV2LnhtbFBLBQYAAAAABAAEAPMA&#13;&#10;AAACBQAAAAA=&#13;&#10;" filled="f" stroked="f">
                      <v:textbox inset="2.16pt,1.44pt,0,1.44pt">
                        <w:txbxContent>
                          <w:p w14:paraId="4A2104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19232" behindDoc="0" locked="0" layoutInCell="1" allowOverlap="1" wp14:anchorId="61355AE6" wp14:editId="382D4EE4">
                      <wp:simplePos x="0" y="0"/>
                      <wp:positionH relativeFrom="column">
                        <wp:posOffset>2679700</wp:posOffset>
                      </wp:positionH>
                      <wp:positionV relativeFrom="paragraph">
                        <wp:posOffset>660400</wp:posOffset>
                      </wp:positionV>
                      <wp:extent cx="10160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B19B2-7D65-DA41-8B1C-4351AD0F9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2298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55AE6" id="Rectangle 1240" o:spid="_x0000_s1179" style="position:absolute;margin-left:211pt;margin-top:52pt;width:80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73w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cZVhc28P/fkR87KlBw52hKmTenRRiokH2En6eVRopBi/Bnaoub1ZNTzxUizXzZo3EUvB&#13;&#10;pPdvuyroAXgndEIpjhHdYWC+yyInP8zWF2Gva5Jn+7Yu5K/LvPsF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ABLvfCc&#13;&#10;AQAAFAMAAA4AAAAAAAAAAAAAAAAALgIAAGRycy9lMm9Eb2MueG1sUEsBAi0AFAAGAAgAAAAhAB0F&#13;&#10;LuzfAAAAEAEAAA8AAAAAAAAAAAAAAAAA9gMAAGRycy9kb3ducmV2LnhtbFBLBQYAAAAABAAEAPMA&#13;&#10;AAACBQAAAAA=&#13;&#10;" filled="f" stroked="f">
                      <v:textbox inset="2.16pt,1.44pt,0,1.44pt">
                        <w:txbxContent>
                          <w:p w14:paraId="2412298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0256" behindDoc="0" locked="0" layoutInCell="1" allowOverlap="1" wp14:anchorId="56ED123A" wp14:editId="0295204D">
                      <wp:simplePos x="0" y="0"/>
                      <wp:positionH relativeFrom="column">
                        <wp:posOffset>2679700</wp:posOffset>
                      </wp:positionH>
                      <wp:positionV relativeFrom="paragraph">
                        <wp:posOffset>660400</wp:posOffset>
                      </wp:positionV>
                      <wp:extent cx="1016000" cy="762000"/>
                      <wp:effectExtent l="0" t="0" r="0" b="0"/>
                      <wp:wrapNone/>
                      <wp:docPr id="1241" name="Rectangle 1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56E368-9EA9-164F-8A47-3FFD0ABFCF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22A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D123A" id="Rectangle 1241" o:spid="_x0000_s1180" style="position:absolute;margin-left:211pt;margin-top:52pt;width:80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z2YmwEAABQ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nmBTb+PbwwOkZYv3FHTvh4bL3gTOBhpgw/FlJ0Bx1v915FB1NZ9VNPFcTBfVgjYRckGk&#13;&#10;N5+7wsnO007ICJztAphtR3ynWU56mKzPwt7XJM32c53Jn5Z5/Qo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78s9mJsB&#13;&#10;AAAUAwAADgAAAAAAAAAAAAAAAAAuAgAAZHJzL2Uyb0RvYy54bWxQSwECLQAUAAYACAAAACEAHQUu&#13;&#10;7N8AAAAQAQAADwAAAAAAAAAAAAAAAAD1AwAAZHJzL2Rvd25yZXYueG1sUEsFBgAAAAAEAAQA8wAA&#13;&#10;AAEFAAAAAA==&#13;&#10;" filled="f" stroked="f">
                      <v:textbox inset="2.16pt,1.44pt,0,1.44pt">
                        <w:txbxContent>
                          <w:p w14:paraId="38122A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1280" behindDoc="0" locked="0" layoutInCell="1" allowOverlap="1" wp14:anchorId="5FE131C1" wp14:editId="3CDC7398">
                      <wp:simplePos x="0" y="0"/>
                      <wp:positionH relativeFrom="column">
                        <wp:posOffset>2679700</wp:posOffset>
                      </wp:positionH>
                      <wp:positionV relativeFrom="paragraph">
                        <wp:posOffset>660400</wp:posOffset>
                      </wp:positionV>
                      <wp:extent cx="10160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F24AD-B640-2F4F-AA13-359B5934B9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AB3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131C1" id="Rectangle 1242" o:spid="_x0000_s1181" style="position:absolute;margin-left:211pt;margin-top:52pt;width:80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2NnAEAABQ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9jbD5t4e+vMT5mVLjxzsCFMn9eiiFBMPsJP086jQSDF+CexQc3ezanjipViumzVvIpaC&#13;&#10;Se/fdlXQA/BO6IRSHCO6w8B8l0VOfpitL8Je1yTP9m1dyF+XefcL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Bb9vY2c&#13;&#10;AQAAFAMAAA4AAAAAAAAAAAAAAAAALgIAAGRycy9lMm9Eb2MueG1sUEsBAi0AFAAGAAgAAAAhAB0F&#13;&#10;LuzfAAAAEAEAAA8AAAAAAAAAAAAAAAAA9gMAAGRycy9kb3ducmV2LnhtbFBLBQYAAAAABAAEAPMA&#13;&#10;AAACBQAAAAA=&#13;&#10;" filled="f" stroked="f">
                      <v:textbox inset="2.16pt,1.44pt,0,1.44pt">
                        <w:txbxContent>
                          <w:p w14:paraId="329AB3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2304" behindDoc="0" locked="0" layoutInCell="1" allowOverlap="1" wp14:anchorId="5D3EAE86" wp14:editId="0D469A9B">
                      <wp:simplePos x="0" y="0"/>
                      <wp:positionH relativeFrom="column">
                        <wp:posOffset>2679700</wp:posOffset>
                      </wp:positionH>
                      <wp:positionV relativeFrom="paragraph">
                        <wp:posOffset>660400</wp:posOffset>
                      </wp:positionV>
                      <wp:extent cx="10160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F2160-F558-B04D-A545-F8F9C70BD9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39A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EAE86" id="Rectangle 1243" o:spid="_x0000_s1182" style="position:absolute;margin-left:211pt;margin-top:52pt;width:80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j2znAEAABQ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TbD5t4e+vMT5mVLjxzsCFMn9eiiFBMPsJP086jQSDF+CexQc3ezanjipViumzVvIpaC&#13;&#10;Se/fdlXQA/BO6IRSHCO6w8B8l0VOfpitL8Je1yTP9m1dyF+XefcL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B2mPbOc&#13;&#10;AQAAFAMAAA4AAAAAAAAAAAAAAAAALgIAAGRycy9lMm9Eb2MueG1sUEsBAi0AFAAGAAgAAAAhAB0F&#13;&#10;LuzfAAAAEAEAAA8AAAAAAAAAAAAAAAAA9gMAAGRycy9kb3ducmV2LnhtbFBLBQYAAAAABAAEAPMA&#13;&#10;AAACBQAAAAA=&#13;&#10;" filled="f" stroked="f">
                      <v:textbox inset="2.16pt,1.44pt,0,1.44pt">
                        <w:txbxContent>
                          <w:p w14:paraId="46039A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3328" behindDoc="0" locked="0" layoutInCell="1" allowOverlap="1" wp14:anchorId="48BA3CB8" wp14:editId="1EA4D196">
                      <wp:simplePos x="0" y="0"/>
                      <wp:positionH relativeFrom="column">
                        <wp:posOffset>2679700</wp:posOffset>
                      </wp:positionH>
                      <wp:positionV relativeFrom="paragraph">
                        <wp:posOffset>660400</wp:posOffset>
                      </wp:positionV>
                      <wp:extent cx="1016000" cy="6096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43B292-A6F0-A142-ADE3-29CC036E42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100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A3CB8" id="Rectangle 1244" o:spid="_x0000_s1183" style="position:absolute;margin-left:211pt;margin-top:52pt;width:80pt;height:48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w/W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c+wubeD/vSMednSEwc7wtRJPbooxcQD7CT9PCg0UoxfAjvU3H+8aXjipViumhVvIpaC&#13;&#10;Se/ed1XQA/BO6IRSHCK6/cB8l0VOfpitL8Le1iTP9n1dyF+WefsL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6MP1pwB&#13;&#10;AAAUAwAADgAAAAAAAAAAAAAAAAAuAgAAZHJzL2Uyb0RvYy54bWxQSwECLQAUAAYACAAAACEAOe8H&#13;&#10;Rt4AAAAQAQAADwAAAAAAAAAAAAAAAAD2AwAAZHJzL2Rvd25yZXYueG1sUEsFBgAAAAAEAAQA8wAA&#13;&#10;AAEFAAAAAA==&#13;&#10;" filled="f" stroked="f">
                      <v:textbox inset="2.16pt,1.44pt,0,1.44pt">
                        <w:txbxContent>
                          <w:p w14:paraId="117100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4352" behindDoc="0" locked="0" layoutInCell="1" allowOverlap="1" wp14:anchorId="2BB84A38" wp14:editId="59D3F3FA">
                      <wp:simplePos x="0" y="0"/>
                      <wp:positionH relativeFrom="column">
                        <wp:posOffset>2679700</wp:posOffset>
                      </wp:positionH>
                      <wp:positionV relativeFrom="paragraph">
                        <wp:posOffset>660400</wp:posOffset>
                      </wp:positionV>
                      <wp:extent cx="1016000" cy="6096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8263AB-00BE-E241-B0DA-D182E7BA80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ACCB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84A38" id="Rectangle 1245" o:spid="_x0000_s1184" style="position:absolute;margin-left:211pt;margin-top:52pt;width:80pt;height:48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I4SnA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3UdZ1gU28D3eEJ07LFRwp6gLHlcjCes5EG2PLwdydQcTbcOXKo+nV1WdHEczGvq5o2EXNB&#13;&#10;pDfnXeFkD7QTMiJnO49m2xPfeZaTHibrs7CPNUmzPa8z+dMyr98A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3JSOEpwB&#13;&#10;AAAUAwAADgAAAAAAAAAAAAAAAAAuAgAAZHJzL2Uyb0RvYy54bWxQSwECLQAUAAYACAAAACEAOe8H&#13;&#10;Rt4AAAAQAQAADwAAAAAAAAAAAAAAAAD2AwAAZHJzL2Rvd25yZXYueG1sUEsFBgAAAAAEAAQA8wAA&#13;&#10;AAEFAAAAAA==&#13;&#10;" filled="f" stroked="f">
                      <v:textbox inset="2.16pt,1.44pt,0,1.44pt">
                        <w:txbxContent>
                          <w:p w14:paraId="1DACCB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5376" behindDoc="0" locked="0" layoutInCell="1" allowOverlap="1" wp14:anchorId="580404FC" wp14:editId="144E86A1">
                      <wp:simplePos x="0" y="0"/>
                      <wp:positionH relativeFrom="column">
                        <wp:posOffset>2679700</wp:posOffset>
                      </wp:positionH>
                      <wp:positionV relativeFrom="paragraph">
                        <wp:posOffset>660400</wp:posOffset>
                      </wp:positionV>
                      <wp:extent cx="1016000" cy="6096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5AE45-397A-384A-9B61-BBC92F8889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F971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404FC" id="Rectangle 1246" o:spid="_x0000_s1185" style="position:absolute;margin-left:211pt;margin-top:52pt;width:80pt;height:48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g4HmwEAABQ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1gk29NXT7R0zLFh8o6AHGlsvBeM5GGmDLw+tWoOJs+OvIoerqz3lFE8/FfFEtaBMxF0R6&#13;&#10;/bkrnOyBdkJG5Gzr0Wx64jvPctLDZH0W9rEmabaf60z+uMyrNwA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Alog4HmwEA&#13;&#10;ABQDAAAOAAAAAAAAAAAAAAAAAC4CAABkcnMvZTJvRG9jLnhtbFBLAQItABQABgAIAAAAIQA57wdG&#13;&#10;3gAAABABAAAPAAAAAAAAAAAAAAAAAPUDAABkcnMvZG93bnJldi54bWxQSwUGAAAAAAQABADzAAAA&#13;&#10;AAUAAAAA&#13;&#10;" filled="f" stroked="f">
                      <v:textbox inset="2.16pt,1.44pt,0,1.44pt">
                        <w:txbxContent>
                          <w:p w14:paraId="5EF971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6400" behindDoc="0" locked="0" layoutInCell="1" allowOverlap="1" wp14:anchorId="2D400BB1" wp14:editId="4354B7FA">
                      <wp:simplePos x="0" y="0"/>
                      <wp:positionH relativeFrom="column">
                        <wp:posOffset>2679700</wp:posOffset>
                      </wp:positionH>
                      <wp:positionV relativeFrom="paragraph">
                        <wp:posOffset>660400</wp:posOffset>
                      </wp:positionV>
                      <wp:extent cx="1016000" cy="6096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F67E40-F11B-4344-9114-877058159A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B3F8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00BB1" id="Rectangle 1247" o:spid="_x0000_s1186" style="position:absolute;margin-left:211pt;margin-top:52pt;width:80pt;height:48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mMpmw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Cmzu7aE/P2FetvTIwY4wdVKPLkox8QA7ST+PCo0U45fADjUf3981PPFSLNfNmjcRS8Gk&#13;&#10;92+7KugBeCd0QimOEd1hYL7LIic/zNYXYa9rkmf7ti7kr8u8+wU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DHemMpmwEA&#13;&#10;ABQDAAAOAAAAAAAAAAAAAAAAAC4CAABkcnMvZTJvRG9jLnhtbFBLAQItABQABgAIAAAAIQA57wdG&#13;&#10;3gAAABABAAAPAAAAAAAAAAAAAAAAAPUDAABkcnMvZG93bnJldi54bWxQSwUGAAAAAAQABADzAAAA&#13;&#10;AAUAAAAA&#13;&#10;" filled="f" stroked="f">
                      <v:textbox inset="2.16pt,1.44pt,0,1.44pt">
                        <w:txbxContent>
                          <w:p w14:paraId="54B3F8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7424" behindDoc="0" locked="0" layoutInCell="1" allowOverlap="1" wp14:anchorId="0D0D5E78" wp14:editId="3A8E0B35">
                      <wp:simplePos x="0" y="0"/>
                      <wp:positionH relativeFrom="column">
                        <wp:posOffset>2679700</wp:posOffset>
                      </wp:positionH>
                      <wp:positionV relativeFrom="paragraph">
                        <wp:posOffset>660400</wp:posOffset>
                      </wp:positionV>
                      <wp:extent cx="1016000" cy="6096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8B9860-5862-854E-975D-3CACE4D73A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DBF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D5E78" id="Rectangle 1248" o:spid="_x0000_s1187" style="position:absolute;margin-left:211pt;margin-top:52pt;width:80pt;height:48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M8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ZYbNuT305yfMy5Ye2dgRpk7q0UUpJh5gJ+nnUaGRYvwSWKHm4/u7hideguW6WfMmYgmY&#13;&#10;9P5tVgU9AO+ETijFMaI7DMy31C20WPrS2Oua5Nm+jQv56zLvfgE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A+TOM8mwEA&#13;&#10;ABQDAAAOAAAAAAAAAAAAAAAAAC4CAABkcnMvZTJvRG9jLnhtbFBLAQItABQABgAIAAAAIQA57wdG&#13;&#10;3gAAABABAAAPAAAAAAAAAAAAAAAAAPUDAABkcnMvZG93bnJldi54bWxQSwUGAAAAAAQABADzAAAA&#13;&#10;AAUAAAAA&#13;&#10;" filled="f" stroked="f">
                      <v:textbox inset="2.16pt,1.44pt,0,1.44pt">
                        <w:txbxContent>
                          <w:p w14:paraId="72CDBF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8448" behindDoc="0" locked="0" layoutInCell="1" allowOverlap="1" wp14:anchorId="54EDDAEA" wp14:editId="5FEAF96D">
                      <wp:simplePos x="0" y="0"/>
                      <wp:positionH relativeFrom="column">
                        <wp:posOffset>2679700</wp:posOffset>
                      </wp:positionH>
                      <wp:positionV relativeFrom="paragraph">
                        <wp:posOffset>660400</wp:posOffset>
                      </wp:positionV>
                      <wp:extent cx="1016000" cy="6096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44E01-66A7-CF46-8F9D-7D4ED10510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ACA9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DDAEA" id="Rectangle 1249" o:spid="_x0000_s1188" style="position:absolute;margin-left:211pt;margin-top:52pt;width:80pt;height:48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2MC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mgybe3voz0+Yly09crAjTJ3Uo4tSTDzATtLPo0IjxfglsEPNx/d3DU+8FMt1s+ZNxFIw&#13;&#10;6f3brgp6AN4JnVCKY0R3GJjvssjJD7P1RdjrmuTZvq0L+esy734B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NRdjApwB&#13;&#10;AAAUAwAADgAAAAAAAAAAAAAAAAAuAgAAZHJzL2Uyb0RvYy54bWxQSwECLQAUAAYACAAAACEAOe8H&#13;&#10;Rt4AAAAQAQAADwAAAAAAAAAAAAAAAAD2AwAAZHJzL2Rvd25yZXYueG1sUEsFBgAAAAAEAAQA8wAA&#13;&#10;AAEFAAAAAA==&#13;&#10;" filled="f" stroked="f">
                      <v:textbox inset="2.16pt,1.44pt,0,1.44pt">
                        <w:txbxContent>
                          <w:p w14:paraId="61ACA9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29472" behindDoc="0" locked="0" layoutInCell="1" allowOverlap="1" wp14:anchorId="43F41B20" wp14:editId="17AFFE69">
                      <wp:simplePos x="0" y="0"/>
                      <wp:positionH relativeFrom="column">
                        <wp:posOffset>2679700</wp:posOffset>
                      </wp:positionH>
                      <wp:positionV relativeFrom="paragraph">
                        <wp:posOffset>660400</wp:posOffset>
                      </wp:positionV>
                      <wp:extent cx="1016000" cy="6096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F81A3-1C89-2B4C-A66C-66B810FF1C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564F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41B20" id="Rectangle 1250" o:spid="_x0000_s1189" style="position:absolute;margin-left:211pt;margin-top:52pt;width:80pt;height:48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eMXnA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qwybewfoL4+Yly09cLAjTJ3Uo4tSTDzATtLPk0IjxfglsEPNx/erhideiuWm2fAmYimY&#13;&#10;9OF1VwU9AO+ETijFKaI7Dsx3WeTkh9n6IuxlTfJsX9eF/G2Z978A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zCHjF5wB&#13;&#10;AAAUAwAADgAAAAAAAAAAAAAAAAAuAgAAZHJzL2Uyb0RvYy54bWxQSwECLQAUAAYACAAAACEAOe8H&#13;&#10;Rt4AAAAQAQAADwAAAAAAAAAAAAAAAAD2AwAAZHJzL2Rvd25yZXYueG1sUEsFBgAAAAAEAAQA8wAA&#13;&#10;AAEFAAAAAA==&#13;&#10;" filled="f" stroked="f">
                      <v:textbox inset="2.16pt,1.44pt,0,1.44pt">
                        <w:txbxContent>
                          <w:p w14:paraId="13564F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0496" behindDoc="0" locked="0" layoutInCell="1" allowOverlap="1" wp14:anchorId="06C1657B" wp14:editId="62E421B6">
                      <wp:simplePos x="0" y="0"/>
                      <wp:positionH relativeFrom="column">
                        <wp:posOffset>2679700</wp:posOffset>
                      </wp:positionH>
                      <wp:positionV relativeFrom="paragraph">
                        <wp:posOffset>660400</wp:posOffset>
                      </wp:positionV>
                      <wp:extent cx="1016000" cy="6096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22163-1444-DB4E-95A1-E810E33BC9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ADA7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1657B" id="Rectangle 1251" o:spid="_x0000_s1190" style="position:absolute;margin-left:211pt;margin-top:52pt;width:80pt;height:48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WN/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WbY3NtDf37EvGzpgYMdYeqkHl2UYuIBdpJ+HhUaKcavgR1qPt3eNDzxUizXzZo3EUvB&#13;&#10;pPdvuyroAXgndEIpjhHdYWC+yyInP8zWF2Gva5Jn+7Yu5K/LvPsF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I6Fjf5wB&#13;&#10;AAAUAwAADgAAAAAAAAAAAAAAAAAuAgAAZHJzL2Uyb0RvYy54bWxQSwECLQAUAAYACAAAACEAOe8H&#13;&#10;Rt4AAAAQAQAADwAAAAAAAAAAAAAAAAD2AwAAZHJzL2Rvd25yZXYueG1sUEsFBgAAAAAEAAQA8wAA&#13;&#10;AAEFAAAAAA==&#13;&#10;" filled="f" stroked="f">
                      <v:textbox inset="2.16pt,1.44pt,0,1.44pt">
                        <w:txbxContent>
                          <w:p w14:paraId="66ADA7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1520" behindDoc="0" locked="0" layoutInCell="1" allowOverlap="1" wp14:anchorId="445EE4C4" wp14:editId="7BC9E111">
                      <wp:simplePos x="0" y="0"/>
                      <wp:positionH relativeFrom="column">
                        <wp:posOffset>2679700</wp:posOffset>
                      </wp:positionH>
                      <wp:positionV relativeFrom="paragraph">
                        <wp:posOffset>660400</wp:posOffset>
                      </wp:positionV>
                      <wp:extent cx="1016000" cy="6096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0E4E5-5D81-6745-BDE9-5B6F09E265B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6BDC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EE4C4" id="Rectangle 1252" o:spid="_x0000_s1191" style="position:absolute;margin-left:211pt;margin-top:52pt;width:80pt;height:48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Nq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jNs7u2hPz9iXrb0wMGOMHVSjy5KMfEAO0k/jwqNFOPXwA41nz7eNDzxUizXzZo3EUvB&#13;&#10;pPdvuyroAXgndEIpjhHdYWC+yyInP8zWF2Gva5Jn+7Yu5K/LvPsF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2pfjapwB&#13;&#10;AAAUAwAADgAAAAAAAAAAAAAAAAAuAgAAZHJzL2Uyb0RvYy54bWxQSwECLQAUAAYACAAAACEAOe8H&#13;&#10;Rt4AAAAQAQAADwAAAAAAAAAAAAAAAAD2AwAAZHJzL2Rvd25yZXYueG1sUEsFBgAAAAAEAAQA8wAA&#13;&#10;AAEFAAAAAA==&#13;&#10;" filled="f" stroked="f">
                      <v:textbox inset="2.16pt,1.44pt,0,1.44pt">
                        <w:txbxContent>
                          <w:p w14:paraId="7A6BDC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2544" behindDoc="0" locked="0" layoutInCell="1" allowOverlap="1" wp14:anchorId="077B1F2E" wp14:editId="7A61EDBD">
                      <wp:simplePos x="0" y="0"/>
                      <wp:positionH relativeFrom="column">
                        <wp:posOffset>2679700</wp:posOffset>
                      </wp:positionH>
                      <wp:positionV relativeFrom="paragraph">
                        <wp:posOffset>660400</wp:posOffset>
                      </wp:positionV>
                      <wp:extent cx="1016000" cy="6096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F6639F-F928-8D4E-8E36-09F6990FBAB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688C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B1F2E" id="Rectangle 1253" o:spid="_x0000_s1192" style="position:absolute;margin-left:211pt;margin-top:52pt;width:80pt;height:4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GNU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hk29/bQn58wL1t65GBHmDqpRxelmHiAnaSfR4VGivFLYIeaj+/vGp54KZbrZs2biKVg&#13;&#10;0vu3XRX0ALwTOqEUx4juMDDfZZGTH2bri7DXNcmzfVsX8tdl3v0C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0cxjVJwB&#13;&#10;AAAUAwAADgAAAAAAAAAAAAAAAAAuAgAAZHJzL2Uyb0RvYy54bWxQSwECLQAUAAYACAAAACEAOe8H&#13;&#10;Rt4AAAAQAQAADwAAAAAAAAAAAAAAAAD2AwAAZHJzL2Rvd25yZXYueG1sUEsFBgAAAAAEAAQA8wAA&#13;&#10;AAEFAAAAAA==&#13;&#10;" filled="f" stroked="f">
                      <v:textbox inset="2.16pt,1.44pt,0,1.44pt">
                        <w:txbxContent>
                          <w:p w14:paraId="64688C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3568" behindDoc="0" locked="0" layoutInCell="1" allowOverlap="1" wp14:anchorId="1967D160" wp14:editId="0DCD569B">
                      <wp:simplePos x="0" y="0"/>
                      <wp:positionH relativeFrom="column">
                        <wp:posOffset>2679700</wp:posOffset>
                      </wp:positionH>
                      <wp:positionV relativeFrom="paragraph">
                        <wp:posOffset>660400</wp:posOffset>
                      </wp:positionV>
                      <wp:extent cx="1016000" cy="6096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80BF5-AC3F-1C4C-89EF-3070AE4E953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E187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7D160" id="Rectangle 1254" o:spid="_x0000_s1193" style="position:absolute;margin-left:211pt;margin-top:52pt;width:80pt;height:48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NB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1a3WbY3NtDf37EvGzpgYMdYeqkHl2UYuIBdpJ+HhUaKcavgR1qbj/eNDzxUizXzZo3EUvB&#13;&#10;pPdvuyroAXgndEIpjhHdYWC+yyInP8zWF2Gva5Jn+7Yu5K/LvPsF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KPrjQZwB&#13;&#10;AAAUAwAADgAAAAAAAAAAAAAAAAAuAgAAZHJzL2Uyb0RvYy54bWxQSwECLQAUAAYACAAAACEAOe8H&#13;&#10;Rt4AAAAQAQAADwAAAAAAAAAAAAAAAAD2AwAAZHJzL2Rvd25yZXYueG1sUEsFBgAAAAAEAAQA8wAA&#13;&#10;AAEFAAAAAA==&#13;&#10;" filled="f" stroked="f">
                      <v:textbox inset="2.16pt,1.44pt,0,1.44pt">
                        <w:txbxContent>
                          <w:p w14:paraId="09E187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4592" behindDoc="0" locked="0" layoutInCell="1" allowOverlap="1" wp14:anchorId="3ED8030D" wp14:editId="1AF889A2">
                      <wp:simplePos x="0" y="0"/>
                      <wp:positionH relativeFrom="column">
                        <wp:posOffset>2679700</wp:posOffset>
                      </wp:positionH>
                      <wp:positionV relativeFrom="paragraph">
                        <wp:posOffset>660400</wp:posOffset>
                      </wp:positionV>
                      <wp:extent cx="1016000" cy="6096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A273C6-EAB7-1D45-9EBA-6321EF81A5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E58A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8030D" id="Rectangle 1255" o:spid="_x0000_s1194" style="position:absolute;margin-left:211pt;margin-top:52pt;width:80pt;height:48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WKF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MWdYJNvY3vDq+Qli2+UNCDH1suBxM4G2mALcf3nQDF2fDoyKHq5uqyoonnYl5XNW0i5IJI&#13;&#10;b352hZO9p52QETjbBTDbnvjOs5z0MFmfhX2tSZrtzzqTPy3z+gM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APzWKFmwEA&#13;&#10;ABQDAAAOAAAAAAAAAAAAAAAAAC4CAABkcnMvZTJvRG9jLnhtbFBLAQItABQABgAIAAAAIQA57wdG&#13;&#10;3gAAABABAAAPAAAAAAAAAAAAAAAAAPUDAABkcnMvZG93bnJldi54bWxQSwUGAAAAAAQABADzAAAA&#13;&#10;AAUAAAAA&#13;&#10;" filled="f" stroked="f">
                      <v:textbox inset="2.16pt,1.44pt,0,1.44pt">
                        <w:txbxContent>
                          <w:p w14:paraId="6FE58A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5616" behindDoc="0" locked="0" layoutInCell="1" allowOverlap="1" wp14:anchorId="7FF9E5E2" wp14:editId="3FE122C6">
                      <wp:simplePos x="0" y="0"/>
                      <wp:positionH relativeFrom="column">
                        <wp:posOffset>2679700</wp:posOffset>
                      </wp:positionH>
                      <wp:positionV relativeFrom="paragraph">
                        <wp:posOffset>660400</wp:posOffset>
                      </wp:positionV>
                      <wp:extent cx="1016000" cy="6096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8628DE-4D15-2B49-8D13-4A1E2A22BFD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E881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9E5E2" id="Rectangle 1256" o:spid="_x0000_s1195" style="position:absolute;margin-left:211pt;margin-top:52pt;width:80pt;height:48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QmwEAABQ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mpRJ9jU20B3eMK0bPGRgh5gbLkcjOdspAG2PLzuBCrOhjtHDlVXvy4rmngu5stqSZuIuSDS&#13;&#10;m89d4WQPtBMyImc7j2bbE995lpMeJuuzsPc1SbP9XGfyp2Ve/wM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D2++KQmwEA&#13;&#10;ABQDAAAOAAAAAAAAAAAAAAAAAC4CAABkcnMvZTJvRG9jLnhtbFBLAQItABQABgAIAAAAIQA57wdG&#13;&#10;3gAAABABAAAPAAAAAAAAAAAAAAAAAPUDAABkcnMvZG93bnJldi54bWxQSwUGAAAAAAQABADzAAAA&#13;&#10;AAUAAAAA&#13;&#10;" filled="f" stroked="f">
                      <v:textbox inset="2.16pt,1.44pt,0,1.44pt">
                        <w:txbxContent>
                          <w:p w14:paraId="71E881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6640" behindDoc="0" locked="0" layoutInCell="1" allowOverlap="1" wp14:anchorId="30F4F8FA" wp14:editId="05439EA4">
                      <wp:simplePos x="0" y="0"/>
                      <wp:positionH relativeFrom="column">
                        <wp:posOffset>2679700</wp:posOffset>
                      </wp:positionH>
                      <wp:positionV relativeFrom="paragraph">
                        <wp:posOffset>660400</wp:posOffset>
                      </wp:positionV>
                      <wp:extent cx="1016000" cy="6096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7E41F8-936E-A548-914D-CFBF5B5C84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EA9B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4F8FA" id="Rectangle 1257" o:spid="_x0000_s1196" style="position:absolute;margin-left:211pt;margin-top:52pt;width:80pt;height:48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Bftmw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LbC5t4P+9Ih52dIDBzvC1Ek9uijFxAPsJP06KDRSjN8CO9TcfrpueOKlWK6aFW8iloJJ&#13;&#10;7952VdAD8E7ohFIcIrr9wHyXRU5+mK0vwl7XJM/2bV3IX5Z5+xs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BJsBftmwEA&#13;&#10;ABQDAAAOAAAAAAAAAAAAAAAAAC4CAABkcnMvZTJvRG9jLnhtbFBLAQItABQABgAIAAAAIQA57wdG&#13;&#10;3gAAABABAAAPAAAAAAAAAAAAAAAAAPUDAABkcnMvZG93bnJldi54bWxQSwUGAAAAAAQABADzAAAA&#13;&#10;AAUAAAAA&#13;&#10;" filled="f" stroked="f">
                      <v:textbox inset="2.16pt,1.44pt,0,1.44pt">
                        <w:txbxContent>
                          <w:p w14:paraId="45EA9B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7664" behindDoc="0" locked="0" layoutInCell="1" allowOverlap="1" wp14:anchorId="41005B9F" wp14:editId="39762432">
                      <wp:simplePos x="0" y="0"/>
                      <wp:positionH relativeFrom="column">
                        <wp:posOffset>2679700</wp:posOffset>
                      </wp:positionH>
                      <wp:positionV relativeFrom="paragraph">
                        <wp:posOffset>660400</wp:posOffset>
                      </wp:positionV>
                      <wp:extent cx="1016000" cy="6096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EA0BC-F9CF-9546-BC3F-9C3F8D9DE0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7EBB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05B9F" id="Rectangle 1258" o:spid="_x0000_s1197" style="position:absolute;margin-left:211pt;margin-top:52pt;width:80pt;height:48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pf4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eaNulxk253bQnx4xL1t6YGNHmDqpRxelmHiAnaRfB4VGivFbYIWa20/XDU+8BMtVs+JNxBIw&#13;&#10;6d3brAp6AN4JnVCKQ0S3H5hvqVtosfSlsdc1ybN9Gxfyl2Xe/gY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Cwhpf4mwEA&#13;&#10;ABQDAAAOAAAAAAAAAAAAAAAAAC4CAABkcnMvZTJvRG9jLnhtbFBLAQItABQABgAIAAAAIQA57wdG&#13;&#10;3gAAABABAAAPAAAAAAAAAAAAAAAAAPUDAABkcnMvZG93bnJldi54bWxQSwUGAAAAAAQABADzAAAA&#13;&#10;AAUAAAAA&#13;&#10;" filled="f" stroked="f">
                      <v:textbox inset="2.16pt,1.44pt,0,1.44pt">
                        <w:txbxContent>
                          <w:p w14:paraId="537EBB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8688" behindDoc="0" locked="0" layoutInCell="1" allowOverlap="1" wp14:anchorId="45C7C392" wp14:editId="5A21D37D">
                      <wp:simplePos x="0" y="0"/>
                      <wp:positionH relativeFrom="column">
                        <wp:posOffset>2679700</wp:posOffset>
                      </wp:positionH>
                      <wp:positionV relativeFrom="paragraph">
                        <wp:posOffset>660400</wp:posOffset>
                      </wp:positionV>
                      <wp:extent cx="1016000" cy="6096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14E1E0-CCDA-504A-B1C8-E96FE3BFD8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2535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7C392" id="Rectangle 1259" o:spid="_x0000_s1198" style="position:absolute;margin-left:211pt;margin-top:52pt;width:80pt;height:48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RfG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5426bTJs7u2gPz1iXrb0wMGOMHVSjy5KMfEAO0m/DgqNFOO3wA41t5+uG554KZarZsWbiKVg&#13;&#10;0ru3XRX0ALwTOqEUh4huPzDfZZGTH2bri7DXNcmzfVsX8pdl3v4G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u90XxpwB&#13;&#10;AAAUAwAADgAAAAAAAAAAAAAAAAAuAgAAZHJzL2Uyb0RvYy54bWxQSwECLQAUAAYACAAAACEAOe8H&#13;&#10;Rt4AAAAQAQAADwAAAAAAAAAAAAAAAAD2AwAAZHJzL2Rvd25yZXYueG1sUEsFBgAAAAAEAAQA8wAA&#13;&#10;AAEFAAAAAA==&#13;&#10;" filled="f" stroked="f">
                      <v:textbox inset="2.16pt,1.44pt,0,1.44pt">
                        <w:txbxContent>
                          <w:p w14:paraId="222535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39712" behindDoc="0" locked="0" layoutInCell="1" allowOverlap="1" wp14:anchorId="1BA68598" wp14:editId="7641AF6C">
                      <wp:simplePos x="0" y="0"/>
                      <wp:positionH relativeFrom="column">
                        <wp:posOffset>2679700</wp:posOffset>
                      </wp:positionH>
                      <wp:positionV relativeFrom="paragraph">
                        <wp:posOffset>660400</wp:posOffset>
                      </wp:positionV>
                      <wp:extent cx="1016000" cy="6096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C49FA-AC9B-D54A-AFBD-76F5F0371E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FECD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68598" id="Rectangle 1260" o:spid="_x0000_s1199" style="position:absolute;margin-left:211pt;margin-top:52pt;width:80pt;height:48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5fTnAEAABQ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xt1u8qwubeH/vyIednSAwc7wtRJPbooxcQD7CT9PCo0UoxfAzvU3H5cNTzxUizXzZo3EUvB&#13;&#10;pPdvuyroAXgndEIpjhHdYWC+yyInP8zWF2Gva5Jn+7Yu5K/LvPsF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QuuX05wB&#13;&#10;AAAUAwAADgAAAAAAAAAAAAAAAAAuAgAAZHJzL2Uyb0RvYy54bWxQSwECLQAUAAYACAAAACEAOe8H&#13;&#10;Rt4AAAAQAQAADwAAAAAAAAAAAAAAAAD2AwAAZHJzL2Rvd25yZXYueG1sUEsFBgAAAAAEAAQA8wAA&#13;&#10;AAEFAAAAAA==&#13;&#10;" filled="f" stroked="f">
                      <v:textbox inset="2.16pt,1.44pt,0,1.44pt">
                        <w:txbxContent>
                          <w:p w14:paraId="6DFECD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0736" behindDoc="0" locked="0" layoutInCell="1" allowOverlap="1" wp14:anchorId="5E5FCB9E" wp14:editId="4C78D4DA">
                      <wp:simplePos x="0" y="0"/>
                      <wp:positionH relativeFrom="column">
                        <wp:posOffset>2679700</wp:posOffset>
                      </wp:positionH>
                      <wp:positionV relativeFrom="paragraph">
                        <wp:posOffset>660400</wp:posOffset>
                      </wp:positionV>
                      <wp:extent cx="1016000" cy="6096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43529-920C-8940-82F8-64538A44C4D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9788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FCB9E" id="Rectangle 1261" o:spid="_x0000_s1200" style="position:absolute;margin-left:211pt;margin-top:52pt;width:80pt;height:48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xe7nAEAABQ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f5thc28H/ekZ87KlJw52hKmTenRRiokH2En6eVBopBi/BHaoub+9aXjipViumhVvIpaC&#13;&#10;Se/ed1XQA/BO6IRSHCK6/cB8l0VOfpitL8Le1iTP9n1dyF+WefsL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rWsXu5wB&#13;&#10;AAAUAwAADgAAAAAAAAAAAAAAAAAuAgAAZHJzL2Uyb0RvYy54bWxQSwECLQAUAAYACAAAACEAOe8H&#13;&#10;Rt4AAAAQAQAADwAAAAAAAAAAAAAAAAD2AwAAZHJzL2Rvd25yZXYueG1sUEsFBgAAAAAEAAQA8wAA&#13;&#10;AAEFAAAAAA==&#13;&#10;" filled="f" stroked="f">
                      <v:textbox inset="2.16pt,1.44pt,0,1.44pt">
                        <w:txbxContent>
                          <w:p w14:paraId="059788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1760" behindDoc="0" locked="0" layoutInCell="1" allowOverlap="1" wp14:anchorId="1C135D78" wp14:editId="2A7E95A4">
                      <wp:simplePos x="0" y="0"/>
                      <wp:positionH relativeFrom="column">
                        <wp:posOffset>2679700</wp:posOffset>
                      </wp:positionH>
                      <wp:positionV relativeFrom="paragraph">
                        <wp:posOffset>660400</wp:posOffset>
                      </wp:positionV>
                      <wp:extent cx="1016000" cy="6096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69CDC4-E864-CD48-BA17-83BCBA5ECC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169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35D78" id="Rectangle 1262" o:spid="_x0000_s1201" style="position:absolute;margin-left:211pt;margin-top:52pt;width:80pt;height:48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Zeu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v82wubeD/vSMednSEwc7wtRJPbooxcQD7CT9PCg0UoxfAjvU3H+8aXjipViumhVvIpaC&#13;&#10;Se/ed1XQA/BO6IRSHCK6/cB8l0VOfpitL8Le1iTP9n1dyF+WefsL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VF2XrpwB&#13;&#10;AAAUAwAADgAAAAAAAAAAAAAAAAAuAgAAZHJzL2Uyb0RvYy54bWxQSwECLQAUAAYACAAAACEAOe8H&#13;&#10;Rt4AAAAQAQAADwAAAAAAAAAAAAAAAAD2AwAAZHJzL2Rvd25yZXYueG1sUEsFBgAAAAAEAAQA8wAA&#13;&#10;AAEFAAAAAA==&#13;&#10;" filled="f" stroked="f">
                      <v:textbox inset="2.16pt,1.44pt,0,1.44pt">
                        <w:txbxContent>
                          <w:p w14:paraId="1DF169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2784" behindDoc="0" locked="0" layoutInCell="1" allowOverlap="1" wp14:anchorId="2DF57BBE" wp14:editId="11E32780">
                      <wp:simplePos x="0" y="0"/>
                      <wp:positionH relativeFrom="column">
                        <wp:posOffset>2679700</wp:posOffset>
                      </wp:positionH>
                      <wp:positionV relativeFrom="paragraph">
                        <wp:posOffset>660400</wp:posOffset>
                      </wp:positionV>
                      <wp:extent cx="1016000" cy="6096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E89A2C-9908-EB4C-B286-E9B1CCEF0A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AD0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57BBE" id="Rectangle 1263" o:spid="_x0000_s1202" style="position:absolute;margin-left:211pt;margin-top:52pt;width:80pt;height:48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heQ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5426XWXY3NtDf37EvGzpgYMdYeqkHl2UYuIBdpJ+HhUaKcavgR1qbj/eNDzxUizXzZo3EUvB&#13;&#10;pPdvuyroAXgndEIpjhHdYWC+yyInP8zWF2Gva5Jn+7Yu5K/LvPsF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XwYXkJwB&#13;&#10;AAAUAwAADgAAAAAAAAAAAAAAAAAuAgAAZHJzL2Uyb0RvYy54bWxQSwECLQAUAAYACAAAACEAOe8H&#13;&#10;Rt4AAAAQAQAADwAAAAAAAAAAAAAAAAD2AwAAZHJzL2Rvd25yZXYueG1sUEsFBgAAAAAEAAQA8wAA&#13;&#10;AAEFAAAAAA==&#13;&#10;" filled="f" stroked="f">
                      <v:textbox inset="2.16pt,1.44pt,0,1.44pt">
                        <w:txbxContent>
                          <w:p w14:paraId="44EAD0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3808" behindDoc="0" locked="0" layoutInCell="1" allowOverlap="1" wp14:anchorId="3D98F5E0" wp14:editId="41AC7A1D">
                      <wp:simplePos x="0" y="0"/>
                      <wp:positionH relativeFrom="column">
                        <wp:posOffset>2679700</wp:posOffset>
                      </wp:positionH>
                      <wp:positionV relativeFrom="paragraph">
                        <wp:posOffset>660400</wp:posOffset>
                      </wp:positionV>
                      <wp:extent cx="1016000" cy="6096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BB964-8314-5B44-820C-68BF418761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B76D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F5E0" id="Rectangle 1264" o:spid="_x0000_s1203" style="position:absolute;margin-left:211pt;margin-top:52pt;width:80pt;height:48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JeFnAEAABQDAAAOAAAAZHJzL2Uyb0RvYy54bWysUsFu2zAMvQ/YPwi6L3bcrUm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fNrcbzhmlul6OSOmLAS9y0knkWRSL1OkbpZdff//C967P5yzN&#13;&#10;+1m4njdqtcqwubeH/vyIednSAwc7wtRJPbooxcQD7CT9PCo0UoxfAzvUrD7eNDzxUizXzZo3EUvB&#13;&#10;pPdvuyroAXgndEIpjhHdYWC+yyInP8zWF2Gva5Jn+7Yu5K/LvPsF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pjCXhZwB&#13;&#10;AAAUAwAADgAAAAAAAAAAAAAAAAAuAgAAZHJzL2Uyb0RvYy54bWxQSwECLQAUAAYACAAAACEAOe8H&#13;&#10;Rt4AAAAQAQAADwAAAAAAAAAAAAAAAAD2AwAAZHJzL2Rvd25yZXYueG1sUEsFBgAAAAAEAAQA8wAA&#13;&#10;AAEFAAAAAA==&#13;&#10;" filled="f" stroked="f">
                      <v:textbox inset="2.16pt,1.44pt,0,1.44pt">
                        <w:txbxContent>
                          <w:p w14:paraId="3FB76D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4832" behindDoc="0" locked="0" layoutInCell="1" allowOverlap="1" wp14:anchorId="301D61A7" wp14:editId="7DB80310">
                      <wp:simplePos x="0" y="0"/>
                      <wp:positionH relativeFrom="column">
                        <wp:posOffset>2679700</wp:posOffset>
                      </wp:positionH>
                      <wp:positionV relativeFrom="paragraph">
                        <wp:posOffset>660400</wp:posOffset>
                      </wp:positionV>
                      <wp:extent cx="10160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A188EB-8EA6-0E44-951A-2DFA5ADEB9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6D1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D61A7" id="Rectangle 1265" o:spid="_x0000_s1204" style="position:absolute;margin-left:211pt;margin-top:52pt;width:80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KQx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wSbelvojs+Yli0+UdADjC2Xg/GcjTTAloe/e4GKs+HekUPV8mpR0cRzMa+rmjYRc0Gk&#13;&#10;t1+7wskeaCdkRM72Hs2uJ77zLCc9TNZnYR9rkmb7tc7kz8u8eQM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njSkMZsB&#13;&#10;AAAUAwAADgAAAAAAAAAAAAAAAAAuAgAAZHJzL2Uyb0RvYy54bWxQSwECLQAUAAYACAAAACEAHQUu&#13;&#10;7N8AAAAQAQAADwAAAAAAAAAAAAAAAAD1AwAAZHJzL2Rvd25yZXYueG1sUEsFBgAAAAAEAAQA8wAA&#13;&#10;AAEFAAAAAA==&#13;&#10;" filled="f" stroked="f">
                      <v:textbox inset="2.16pt,1.44pt,0,1.44pt">
                        <w:txbxContent>
                          <w:p w14:paraId="2D06D1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5856" behindDoc="0" locked="0" layoutInCell="1" allowOverlap="1" wp14:anchorId="7237FDE2" wp14:editId="7B7DB295">
                      <wp:simplePos x="0" y="0"/>
                      <wp:positionH relativeFrom="column">
                        <wp:posOffset>2679700</wp:posOffset>
                      </wp:positionH>
                      <wp:positionV relativeFrom="paragraph">
                        <wp:posOffset>660400</wp:posOffset>
                      </wp:positionV>
                      <wp:extent cx="10160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08E24-7176-0C43-B2B3-68340C0E6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08F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7FDE2" id="Rectangle 1266" o:spid="_x0000_s1205" style="position:absolute;margin-left:211pt;margin-top:52pt;width:80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iQk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mbY3DtAf3nCvGzpkYMdYeqkHl2UYuIBdpJ+nhQaKcYvgR1q1nerhideiuWm2fAmYimY&#13;&#10;9OFtVwU9AO+ETijFKaI7Dsx3WeTkh9n6Iux1TfJs39aF/G2Z978A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GcCJCSc&#13;&#10;AQAAFAMAAA4AAAAAAAAAAAAAAAAALgIAAGRycy9lMm9Eb2MueG1sUEsBAi0AFAAGAAgAAAAhAB0F&#13;&#10;LuzfAAAAEAEAAA8AAAAAAAAAAAAAAAAA9gMAAGRycy9kb3ducmV2LnhtbFBLBQYAAAAABAAEAPMA&#13;&#10;AAACBQAAAAA=&#13;&#10;" filled="f" stroked="f">
                      <v:textbox inset="2.16pt,1.44pt,0,1.44pt">
                        <w:txbxContent>
                          <w:p w14:paraId="6A108F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6880" behindDoc="0" locked="0" layoutInCell="1" allowOverlap="1" wp14:anchorId="6913CC79" wp14:editId="1D2112D9">
                      <wp:simplePos x="0" y="0"/>
                      <wp:positionH relativeFrom="column">
                        <wp:posOffset>2679700</wp:posOffset>
                      </wp:positionH>
                      <wp:positionV relativeFrom="paragraph">
                        <wp:posOffset>660400</wp:posOffset>
                      </wp:positionV>
                      <wp:extent cx="10160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E2E87-BE9C-3147-A689-FA384837E5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E20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3CC79" id="Rectangle 1267" o:spid="_x0000_s1206" style="position:absolute;margin-left:211pt;margin-top:52pt;width:80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2s4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" filled="f" stroked="f">
                      <v:textbox inset="2.16pt,1.44pt,0,1.44pt">
                        <w:txbxContent>
                          <w:p w14:paraId="2CDE20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7904" behindDoc="0" locked="0" layoutInCell="1" allowOverlap="1" wp14:anchorId="37982416" wp14:editId="197513A2">
                      <wp:simplePos x="0" y="0"/>
                      <wp:positionH relativeFrom="column">
                        <wp:posOffset>2679700</wp:posOffset>
                      </wp:positionH>
                      <wp:positionV relativeFrom="paragraph">
                        <wp:posOffset>660400</wp:posOffset>
                      </wp:positionV>
                      <wp:extent cx="1016000" cy="609600"/>
                      <wp:effectExtent l="0" t="0" r="0" b="0"/>
                      <wp:wrapNone/>
                      <wp:docPr id="1268" name="Rectangle 1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9332B6-AAD8-9648-9A05-EFE08D4651C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6648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82416" id="Rectangle 1268" o:spid="_x0000_s1207" style="position:absolute;margin-left:211pt;margin-top:52pt;width:80pt;height:48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lld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6wybc3sYzo+Yly09sLETzL3Uk4tSzDzAXtLPo0IjxfQlsELNx/c3DU+8BOu2aXkTsQRM&#13;&#10;ev86q4IegXdCJ5TiGNEdRuZb6hZaLH1p7GVN8mxfx4X8dZl3vwA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DsslldmwEA&#13;&#10;ABQDAAAOAAAAAAAAAAAAAAAAAC4CAABkcnMvZTJvRG9jLnhtbFBLAQItABQABgAIAAAAIQA57wdG&#13;&#10;3gAAABABAAAPAAAAAAAAAAAAAAAAAPUDAABkcnMvZG93bnJldi54bWxQSwUGAAAAAAQABADzAAAA&#13;&#10;AAUAAAAA&#13;&#10;" filled="f" stroked="f">
                      <v:textbox inset="2.16pt,1.44pt,0,1.44pt">
                        <w:txbxContent>
                          <w:p w14:paraId="0F6648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8928" behindDoc="0" locked="0" layoutInCell="1" allowOverlap="1" wp14:anchorId="62AD2992" wp14:editId="3F72AEE2">
                      <wp:simplePos x="0" y="0"/>
                      <wp:positionH relativeFrom="column">
                        <wp:posOffset>2679700</wp:posOffset>
                      </wp:positionH>
                      <wp:positionV relativeFrom="paragraph">
                        <wp:posOffset>660400</wp:posOffset>
                      </wp:positionV>
                      <wp:extent cx="1016000" cy="609600"/>
                      <wp:effectExtent l="0" t="0" r="0" b="0"/>
                      <wp:wrapNone/>
                      <wp:docPr id="1269" name="Rectangle 1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C6F7C8-41D1-EB4C-84FD-363F9786CB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9688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D2992" id="Rectangle 1269" o:spid="_x0000_s1208" style="position:absolute;margin-left:211pt;margin-top:52pt;width:80pt;height:48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" filled="f" stroked="f">
                      <v:textbox inset="2.16pt,1.44pt,0,1.44pt">
                        <w:txbxContent>
                          <w:p w14:paraId="609688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49952" behindDoc="0" locked="0" layoutInCell="1" allowOverlap="1" wp14:anchorId="2820AE1E" wp14:editId="5C6B027C">
                      <wp:simplePos x="0" y="0"/>
                      <wp:positionH relativeFrom="column">
                        <wp:posOffset>2679700</wp:posOffset>
                      </wp:positionH>
                      <wp:positionV relativeFrom="paragraph">
                        <wp:posOffset>660400</wp:posOffset>
                      </wp:positionV>
                      <wp:extent cx="1016000" cy="6096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40FBF4-946B-8A48-B16C-55FC3879AA7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0C21F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0AE1E" id="Rectangle 1270" o:spid="_x0000_s1209" style="position:absolute;margin-left:211pt;margin-top:52pt;width:80pt;height:48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1l2nAEAABQ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" filled="f" stroked="f">
                      <v:textbox inset="2.16pt,1.44pt,0,1.44pt">
                        <w:txbxContent>
                          <w:p w14:paraId="50C21F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0976" behindDoc="0" locked="0" layoutInCell="1" allowOverlap="1" wp14:anchorId="08C473D8" wp14:editId="59B543DB">
                      <wp:simplePos x="0" y="0"/>
                      <wp:positionH relativeFrom="column">
                        <wp:posOffset>2679700</wp:posOffset>
                      </wp:positionH>
                      <wp:positionV relativeFrom="paragraph">
                        <wp:posOffset>660400</wp:posOffset>
                      </wp:positionV>
                      <wp:extent cx="10160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EA558-9C5E-9A47-958C-DECDE9429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EA6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473D8" id="Rectangle 1271" o:spid="_x0000_s1210" style="position:absolute;margin-left:211pt;margin-top:52pt;width:80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GtumwEAABQ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" filled="f" stroked="f">
                      <v:textbox inset="2.16pt,1.44pt,0,1.44pt">
                        <w:txbxContent>
                          <w:p w14:paraId="29BEA6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2000" behindDoc="0" locked="0" layoutInCell="1" allowOverlap="1" wp14:anchorId="739CC8C2" wp14:editId="59666586">
                      <wp:simplePos x="0" y="0"/>
                      <wp:positionH relativeFrom="column">
                        <wp:posOffset>2679700</wp:posOffset>
                      </wp:positionH>
                      <wp:positionV relativeFrom="paragraph">
                        <wp:posOffset>660400</wp:posOffset>
                      </wp:positionV>
                      <wp:extent cx="1016000" cy="762000"/>
                      <wp:effectExtent l="0" t="0" r="0" b="0"/>
                      <wp:wrapNone/>
                      <wp:docPr id="1272" name="Rectangle 1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BC216C-2166-D845-9A3B-371C707EA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25B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C8C2" id="Rectangle 1272" o:spid="_x0000_s1211" style="position:absolute;margin-left:211pt;margin-top:52pt;width:80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ut7nAEAABQ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" filled="f" stroked="f">
                      <v:textbox inset="2.16pt,1.44pt,0,1.44pt">
                        <w:txbxContent>
                          <w:p w14:paraId="13725B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6512" behindDoc="0" locked="0" layoutInCell="1" allowOverlap="1" wp14:anchorId="60CEA985" wp14:editId="019E38E8">
                      <wp:simplePos x="0" y="0"/>
                      <wp:positionH relativeFrom="column">
                        <wp:posOffset>2679700</wp:posOffset>
                      </wp:positionH>
                      <wp:positionV relativeFrom="paragraph">
                        <wp:posOffset>2222500</wp:posOffset>
                      </wp:positionV>
                      <wp:extent cx="990600" cy="927100"/>
                      <wp:effectExtent l="0" t="0" r="0" b="0"/>
                      <wp:wrapNone/>
                      <wp:docPr id="2319" name="Rectangle 23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AA56E9D-5F88-7A44-8916-66907BBF32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8362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EA985" id="Rectangle 2319" o:spid="_x0000_s1212" style="position:absolute;margin-left:211pt;margin-top:175pt;width:78pt;height:73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hGumAEAABQ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" filled="f" stroked="f">
                      <v:textbox inset="2.16pt,1.44pt,0,1.44pt">
                        <w:txbxContent>
                          <w:p w14:paraId="238362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7536" behindDoc="0" locked="0" layoutInCell="1" allowOverlap="1" wp14:anchorId="734A34A5" wp14:editId="6FF537D3">
                      <wp:simplePos x="0" y="0"/>
                      <wp:positionH relativeFrom="column">
                        <wp:posOffset>2679700</wp:posOffset>
                      </wp:positionH>
                      <wp:positionV relativeFrom="paragraph">
                        <wp:posOffset>2222500</wp:posOffset>
                      </wp:positionV>
                      <wp:extent cx="1016000" cy="762000"/>
                      <wp:effectExtent l="0" t="0" r="0" b="0"/>
                      <wp:wrapNone/>
                      <wp:docPr id="2320" name="Rectangle 2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24237-F334-8345-A580-B55A2DA27C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A68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A34A5" id="Rectangle 2320" o:spid="_x0000_s1213" style="position:absolute;margin-left:211pt;margin-top:175pt;width:80pt;height:60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tQmwEAABQ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wSbelvojs+Yli0+UdADjC2Xg/GcjTTAloe/e4GKs+HekUPV8mpR0cRzMa+rmjYRc0Gk&#13;&#10;t1+7wskeaCdkRM72Hs2uJ77zLCc9TNZnYR9rkmb7tc7kz8u8eQM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OU361Cb&#13;&#10;AQAAFAMAAA4AAAAAAAAAAAAAAAAALgIAAGRycy9lMm9Eb2MueG1sUEsBAi0AFAAGAAgAAAAhACnP&#13;&#10;hSzgAAAAEAEAAA8AAAAAAAAAAAAAAAAA9QMAAGRycy9kb3ducmV2LnhtbFBLBQYAAAAABAAEAPMA&#13;&#10;AAACBQAAAAA=&#13;&#10;" filled="f" stroked="f">
                      <v:textbox inset="2.16pt,1.44pt,0,1.44pt">
                        <w:txbxContent>
                          <w:p w14:paraId="5A8A68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8560" behindDoc="0" locked="0" layoutInCell="1" allowOverlap="1" wp14:anchorId="00D29C46" wp14:editId="39E8C78C">
                      <wp:simplePos x="0" y="0"/>
                      <wp:positionH relativeFrom="column">
                        <wp:posOffset>2679700</wp:posOffset>
                      </wp:positionH>
                      <wp:positionV relativeFrom="paragraph">
                        <wp:posOffset>2222500</wp:posOffset>
                      </wp:positionV>
                      <wp:extent cx="990600" cy="850900"/>
                      <wp:effectExtent l="0" t="0" r="0" b="0"/>
                      <wp:wrapNone/>
                      <wp:docPr id="2321" name="Rectangle 23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B23DBD-5EDC-644D-98C4-C0FC851F70C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63AA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29C46" id="Rectangle 2321" o:spid="_x0000_s1214" style="position:absolute;margin-left:211pt;margin-top:175pt;width:78pt;height:67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" filled="f" stroked="f">
                      <v:textbox inset="2.16pt,1.44pt,0,1.44pt">
                        <w:txbxContent>
                          <w:p w14:paraId="7963AA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9584" behindDoc="0" locked="0" layoutInCell="1" allowOverlap="1" wp14:anchorId="2AC1E67F" wp14:editId="0E168C52">
                      <wp:simplePos x="0" y="0"/>
                      <wp:positionH relativeFrom="column">
                        <wp:posOffset>2679700</wp:posOffset>
                      </wp:positionH>
                      <wp:positionV relativeFrom="paragraph">
                        <wp:posOffset>2222500</wp:posOffset>
                      </wp:positionV>
                      <wp:extent cx="990600" cy="927100"/>
                      <wp:effectExtent l="0" t="0" r="0" b="0"/>
                      <wp:wrapNone/>
                      <wp:docPr id="2322" name="Rectangle 2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488109-8B4C-BC44-9520-BBE3D0F7637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819E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1E67F" id="Rectangle 2322" o:spid="_x0000_s1215" style="position:absolute;margin-left:211pt;margin-top:175pt;width:78pt;height:73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ZBq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" filled="f" stroked="f">
                      <v:textbox inset="2.16pt,1.44pt,0,1.44pt">
                        <w:txbxContent>
                          <w:p w14:paraId="40819E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0608" behindDoc="0" locked="0" layoutInCell="1" allowOverlap="1" wp14:anchorId="6BB47166" wp14:editId="30AC604E">
                      <wp:simplePos x="0" y="0"/>
                      <wp:positionH relativeFrom="column">
                        <wp:posOffset>2679700</wp:posOffset>
                      </wp:positionH>
                      <wp:positionV relativeFrom="paragraph">
                        <wp:posOffset>2222500</wp:posOffset>
                      </wp:positionV>
                      <wp:extent cx="1016000" cy="762000"/>
                      <wp:effectExtent l="0" t="0" r="0" b="0"/>
                      <wp:wrapNone/>
                      <wp:docPr id="2323" name="Rectangle 2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FF6163-B2DE-1346-BF49-0A53313ED3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1BF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47166" id="Rectangle 2323" o:spid="_x0000_s1216" style="position:absolute;margin-left:211pt;margin-top:175pt;width:80pt;height:60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R/8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FNjc20N/fsa8bOmJgx1h6qQeXZRi4gF2kn4eFRopxi+BHWrublcNT7wUy3Wz5k3EUjDp&#13;&#10;/fuuCnoA3gmdUIpjRHcYmO+yyMkPs/VF2Nua5Nm+rwv56zLvfgE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IR9H/yb&#13;&#10;AQAAFAMAAA4AAAAAAAAAAAAAAAAALgIAAGRycy9lMm9Eb2MueG1sUEsBAi0AFAAGAAgAAAAhACnP&#13;&#10;hSzgAAAAEAEAAA8AAAAAAAAAAAAAAAAA9QMAAGRycy9kb3ducmV2LnhtbFBLBQYAAAAABAAEAPMA&#13;&#10;AAACBQAAAAA=&#13;&#10;" filled="f" stroked="f">
                      <v:textbox inset="2.16pt,1.44pt,0,1.44pt">
                        <w:txbxContent>
                          <w:p w14:paraId="4861BF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1632" behindDoc="0" locked="0" layoutInCell="1" allowOverlap="1" wp14:anchorId="046F448A" wp14:editId="0F1067F4">
                      <wp:simplePos x="0" y="0"/>
                      <wp:positionH relativeFrom="column">
                        <wp:posOffset>2679700</wp:posOffset>
                      </wp:positionH>
                      <wp:positionV relativeFrom="paragraph">
                        <wp:posOffset>2222500</wp:posOffset>
                      </wp:positionV>
                      <wp:extent cx="990600" cy="927100"/>
                      <wp:effectExtent l="0" t="0" r="0" b="0"/>
                      <wp:wrapNone/>
                      <wp:docPr id="2324" name="Rectangle 23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2574547-BC6D-F644-B68D-126B45023E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605B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F448A" id="Rectangle 2324" o:spid="_x0000_s1217" style="position:absolute;margin-left:211pt;margin-top:175pt;width:78pt;height:73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OUClw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" filled="f" stroked="f">
                      <v:textbox inset="2.16pt,1.44pt,0,1.44pt">
                        <w:txbxContent>
                          <w:p w14:paraId="17605B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2656" behindDoc="0" locked="0" layoutInCell="1" allowOverlap="1" wp14:anchorId="3BA52259" wp14:editId="5EA075CE">
                      <wp:simplePos x="0" y="0"/>
                      <wp:positionH relativeFrom="column">
                        <wp:posOffset>2692400</wp:posOffset>
                      </wp:positionH>
                      <wp:positionV relativeFrom="paragraph">
                        <wp:posOffset>2222500</wp:posOffset>
                      </wp:positionV>
                      <wp:extent cx="990600" cy="927100"/>
                      <wp:effectExtent l="0" t="0" r="0" b="0"/>
                      <wp:wrapNone/>
                      <wp:docPr id="2325" name="Rectangle 2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3C0737-D5C2-4642-A21C-A709EDBF4F9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4283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52259" id="Rectangle 2325" o:spid="_x0000_s1218" style="position:absolute;margin-left:212pt;margin-top:175pt;width:78pt;height:73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U8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" filled="f" stroked="f">
                      <v:textbox inset="2.16pt,1.44pt,0,1.44pt">
                        <w:txbxContent>
                          <w:p w14:paraId="644283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3680" behindDoc="0" locked="0" layoutInCell="1" allowOverlap="1" wp14:anchorId="49237D5C" wp14:editId="6902EB65">
                      <wp:simplePos x="0" y="0"/>
                      <wp:positionH relativeFrom="column">
                        <wp:posOffset>2679700</wp:posOffset>
                      </wp:positionH>
                      <wp:positionV relativeFrom="paragraph">
                        <wp:posOffset>2222500</wp:posOffset>
                      </wp:positionV>
                      <wp:extent cx="1016000" cy="762000"/>
                      <wp:effectExtent l="0" t="0" r="0" b="0"/>
                      <wp:wrapNone/>
                      <wp:docPr id="2326" name="Rectangle 2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057704-D2DC-F54C-A28B-68ED36DCE4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4BC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37D5C" id="Rectangle 2326" o:spid="_x0000_s1219" style="position:absolute;margin-left:211pt;margin-top:175pt;width:80pt;height:60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p/CnA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rDJs7u2hPz9jXrb0xMGOMHVSjy5KMfEAO0k/jwqNFOOXwA41d7erhideiuW6WfMmYimY&#13;&#10;9P59VwU9AO+ETijFMaI7DMx3WeTkh9n6IuxtTfJs39eF/HWZd7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PJp/C&#13;&#10;nAEAABQDAAAOAAAAAAAAAAAAAAAAAC4CAABkcnMvZTJvRG9jLnhtbFBLAQItABQABgAIAAAAIQAp&#13;&#10;z4Us4AAAABABAAAPAAAAAAAAAAAAAAAAAPYDAABkcnMvZG93bnJldi54bWxQSwUGAAAAAAQABADz&#13;&#10;AAAAAwUAAAAA&#13;&#10;" filled="f" stroked="f">
                      <v:textbox inset="2.16pt,1.44pt,0,1.44pt">
                        <w:txbxContent>
                          <w:p w14:paraId="2FE4BC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4704" behindDoc="0" locked="0" layoutInCell="1" allowOverlap="1" wp14:anchorId="718D01C5" wp14:editId="5601CED0">
                      <wp:simplePos x="0" y="0"/>
                      <wp:positionH relativeFrom="column">
                        <wp:posOffset>2679700</wp:posOffset>
                      </wp:positionH>
                      <wp:positionV relativeFrom="paragraph">
                        <wp:posOffset>2222500</wp:posOffset>
                      </wp:positionV>
                      <wp:extent cx="990600" cy="927100"/>
                      <wp:effectExtent l="0" t="0" r="0" b="0"/>
                      <wp:wrapNone/>
                      <wp:docPr id="2327" name="Rectangle 23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EC872D6-C6E3-CC4D-8F0B-A31D8EA0A8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BB39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D01C5" id="Rectangle 2327" o:spid="_x0000_s1220" style="position:absolute;margin-left:211pt;margin-top:175pt;width:78pt;height:73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WVBmAEAABQ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" filled="f" stroked="f">
                      <v:textbox inset="2.16pt,1.44pt,0,1.44pt">
                        <w:txbxContent>
                          <w:p w14:paraId="2CBB39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5728" behindDoc="0" locked="0" layoutInCell="1" allowOverlap="1" wp14:anchorId="4989CA1E" wp14:editId="5039F933">
                      <wp:simplePos x="0" y="0"/>
                      <wp:positionH relativeFrom="column">
                        <wp:posOffset>2679700</wp:posOffset>
                      </wp:positionH>
                      <wp:positionV relativeFrom="paragraph">
                        <wp:posOffset>2222500</wp:posOffset>
                      </wp:positionV>
                      <wp:extent cx="990600" cy="889000"/>
                      <wp:effectExtent l="0" t="0" r="0" b="0"/>
                      <wp:wrapNone/>
                      <wp:docPr id="2328" name="Rectangle 2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A183D7-0139-0E49-815E-8E6CC8B2F81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92C82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9CA1E" id="Rectangle 2328" o:spid="_x0000_s1221" style="position:absolute;margin-left:211pt;margin-top:175pt;width:78pt;height:7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" filled="f" stroked="f">
                      <v:textbox inset="2.16pt,1.44pt,0,1.44pt">
                        <w:txbxContent>
                          <w:p w14:paraId="492C82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6752" behindDoc="0" locked="0" layoutInCell="1" allowOverlap="1" wp14:anchorId="461BBBF0" wp14:editId="0F408F6D">
                      <wp:simplePos x="0" y="0"/>
                      <wp:positionH relativeFrom="column">
                        <wp:posOffset>2679700</wp:posOffset>
                      </wp:positionH>
                      <wp:positionV relativeFrom="paragraph">
                        <wp:posOffset>2222500</wp:posOffset>
                      </wp:positionV>
                      <wp:extent cx="1016000" cy="762000"/>
                      <wp:effectExtent l="0" t="0" r="0" b="0"/>
                      <wp:wrapNone/>
                      <wp:docPr id="2329" name="Rectangle 2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48CD7F-3956-FF4E-B1E4-AF066F61D5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1AA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BBBF0" id="Rectangle 2329" o:spid="_x0000_s1222" style="position:absolute;margin-left:211pt;margin-top:175pt;width:80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x+B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3GbY3NtDf37CvGzpkYMdYeqkHl2UYuIBdpJ+HhUaKcavgR1q7m5WDU+8FMt1s+ZNxFIw&#13;&#10;6f37rgp6AN4JnVCKY0R3GJjvssjJD7P1RdjbmuTZvq8L+esy734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Syx+B&#13;&#10;nAEAABQDAAAOAAAAAAAAAAAAAAAAAC4CAABkcnMvZTJvRG9jLnhtbFBLAQItABQABgAIAAAAIQAp&#13;&#10;z4Us4AAAABABAAAPAAAAAAAAAAAAAAAAAPYDAABkcnMvZG93bnJldi54bWxQSwUGAAAAAAQABADz&#13;&#10;AAAAAwUAAAAA&#13;&#10;" filled="f" stroked="f">
                      <v:textbox inset="2.16pt,1.44pt,0,1.44pt">
                        <w:txbxContent>
                          <w:p w14:paraId="3471AA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7776" behindDoc="0" locked="0" layoutInCell="1" allowOverlap="1" wp14:anchorId="3105B444" wp14:editId="04DE55D9">
                      <wp:simplePos x="0" y="0"/>
                      <wp:positionH relativeFrom="column">
                        <wp:posOffset>2679700</wp:posOffset>
                      </wp:positionH>
                      <wp:positionV relativeFrom="paragraph">
                        <wp:posOffset>2222500</wp:posOffset>
                      </wp:positionV>
                      <wp:extent cx="10160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D9977B-7D0C-8B45-BF84-54D67DC29F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1B7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5B444" id="Rectangle 2330" o:spid="_x0000_s1223" style="position:absolute;margin-left:211pt;margin-top:175pt;width:80pt;height:60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UnA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WfY3DtAf3nCvGzpkYMdYeqkHl2UYuIBdpJ+nhQaKcYvgR1q1nerhideiuWm2fAmYimY&#13;&#10;9OFtVwU9AO+ETijFKaI7Dsx3WeTkh9n6Iux1TfJs39aF/G2Z97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r/Z+U&#13;&#10;nAEAABQDAAAOAAAAAAAAAAAAAAAAAC4CAABkcnMvZTJvRG9jLnhtbFBLAQItABQABgAIAAAAIQAp&#13;&#10;z4Us4AAAABABAAAPAAAAAAAAAAAAAAAAAPYDAABkcnMvZG93bnJldi54bWxQSwUGAAAAAAQABADz&#13;&#10;AAAAAwUAAAAA&#13;&#10;" filled="f" stroked="f">
                      <v:textbox inset="2.16pt,1.44pt,0,1.44pt">
                        <w:txbxContent>
                          <w:p w14:paraId="25F1B7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8800" behindDoc="0" locked="0" layoutInCell="1" allowOverlap="1" wp14:anchorId="42E15285" wp14:editId="4B368AE6">
                      <wp:simplePos x="0" y="0"/>
                      <wp:positionH relativeFrom="column">
                        <wp:posOffset>2679700</wp:posOffset>
                      </wp:positionH>
                      <wp:positionV relativeFrom="paragraph">
                        <wp:posOffset>2222500</wp:posOffset>
                      </wp:positionV>
                      <wp:extent cx="1016000" cy="762000"/>
                      <wp:effectExtent l="0" t="0" r="0" b="0"/>
                      <wp:wrapNone/>
                      <wp:docPr id="2331" name="Rectangle 2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6C5F18-2DE8-0542-9CD3-937299B0C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462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5285" id="Rectangle 2331" o:spid="_x0000_s1224" style="position:absolute;margin-left:211pt;margin-top:175pt;width:80pt;height:60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h5Qmw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sE2zqbaA7PGNatvhEQQ8wtlwOxnM20gBbHt52AhVnw70jh6qri0VFE8/FvK5q2kTMBZHe&#13;&#10;fO4KJ3ugnZAROdt5NNue+M6znPQwWZ+FfaxJmu3nOpM/LfP6HwA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EzKHlCb&#13;&#10;AQAAFAMAAA4AAAAAAAAAAAAAAAAALgIAAGRycy9lMm9Eb2MueG1sUEsBAi0AFAAGAAgAAAAhACnP&#13;&#10;hSzgAAAAEAEAAA8AAAAAAAAAAAAAAAAA9QMAAGRycy9kb3ducmV2LnhtbFBLBQYAAAAABAAEAPMA&#13;&#10;AAACBQAAAAA=&#13;&#10;" filled="f" stroked="f">
                      <v:textbox inset="2.16pt,1.44pt,0,1.44pt">
                        <w:txbxContent>
                          <w:p w14:paraId="5F7462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29824" behindDoc="0" locked="0" layoutInCell="1" allowOverlap="1" wp14:anchorId="59278C89" wp14:editId="45F2A706">
                      <wp:simplePos x="0" y="0"/>
                      <wp:positionH relativeFrom="column">
                        <wp:posOffset>2679700</wp:posOffset>
                      </wp:positionH>
                      <wp:positionV relativeFrom="paragraph">
                        <wp:posOffset>2222500</wp:posOffset>
                      </wp:positionV>
                      <wp:extent cx="1016000" cy="762000"/>
                      <wp:effectExtent l="0" t="0" r="0" b="0"/>
                      <wp:wrapNone/>
                      <wp:docPr id="2332" name="Rectangle 2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A10F2B-1517-BF4F-91A3-12EFC2CCA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083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78C89" id="Rectangle 2332" o:spid="_x0000_s1225" style="position:absolute;margin-left:211pt;margin-top:175pt;width:80pt;height:60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5FmwEAABQ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rBJt6G+gOz5iWLT5R0AOMLZeD8ZyNNMCWh7edQMXZcO/IoerqYlHRxHMxX1ZL2kTMBZHe&#13;&#10;fO4KJ3ugnZAROdt5NNue+M6znPQwWZ+FfaxJmu3nOpM/LfP6HwA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LX8nkWb&#13;&#10;AQAAFAMAAA4AAAAAAAAAAAAAAAAALgIAAGRycy9lMm9Eb2MueG1sUEsBAi0AFAAGAAgAAAAhACnP&#13;&#10;hSzgAAAAEAEAAA8AAAAAAAAAAAAAAAAA9QMAAGRycy9kb3ducmV2LnhtbFBLBQYAAAAABAAEAPMA&#13;&#10;AAACBQAAAAA=&#13;&#10;" filled="f" stroked="f">
                      <v:textbox inset="2.16pt,1.44pt,0,1.44pt">
                        <w:txbxContent>
                          <w:p w14:paraId="3DB083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0848" behindDoc="0" locked="0" layoutInCell="1" allowOverlap="1" wp14:anchorId="5D4743E7" wp14:editId="2E5A86B7">
                      <wp:simplePos x="0" y="0"/>
                      <wp:positionH relativeFrom="column">
                        <wp:posOffset>2679700</wp:posOffset>
                      </wp:positionH>
                      <wp:positionV relativeFrom="paragraph">
                        <wp:posOffset>2222500</wp:posOffset>
                      </wp:positionV>
                      <wp:extent cx="10160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73C017-7183-E048-AFC4-70D580BCF7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A3B8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743E7" id="Rectangle 2333" o:spid="_x0000_s1226" style="position:absolute;margin-left:211pt;margin-top:175pt;width:80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zWy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5xmnGFzbxu64zPkZUtPFMwQRsHVYCNnIw1QcHzdS9CcDT89OdTcXC0amngp5stmSZsIpSDS&#13;&#10;249d6VUfaCdUAs72EeyuJ77zIic/TNYXYe9rkmf7sS7kz8u8+Qs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AiTNbKb&#13;&#10;AQAAFAMAAA4AAAAAAAAAAAAAAAAALgIAAGRycy9lMm9Eb2MueG1sUEsBAi0AFAAGAAgAAAAhACnP&#13;&#10;hSzgAAAAEAEAAA8AAAAAAAAAAAAAAAAA9QMAAGRycy9kb3ducmV2LnhtbFBLBQYAAAAABAAEAPMA&#13;&#10;AAACBQAAAAA=&#13;&#10;" filled="f" stroked="f">
                      <v:textbox inset="2.16pt,1.44pt,0,1.44pt">
                        <w:txbxContent>
                          <w:p w14:paraId="7C3A3B8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1872" behindDoc="0" locked="0" layoutInCell="1" allowOverlap="1" wp14:anchorId="1204D07C" wp14:editId="451FB139">
                      <wp:simplePos x="0" y="0"/>
                      <wp:positionH relativeFrom="column">
                        <wp:posOffset>2679700</wp:posOffset>
                      </wp:positionH>
                      <wp:positionV relativeFrom="paragraph">
                        <wp:posOffset>2222500</wp:posOffset>
                      </wp:positionV>
                      <wp:extent cx="1016000" cy="762000"/>
                      <wp:effectExtent l="0" t="0" r="0" b="0"/>
                      <wp:wrapNone/>
                      <wp:docPr id="2334" name="Rectangle 2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CAB25F-A638-424A-B212-48E2C8C406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4BE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4D07C" id="Rectangle 2334" o:spid="_x0000_s1227" style="position:absolute;margin-left:211pt;margin-top:175pt;width:80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bWn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" filled="f" stroked="f">
                      <v:textbox inset="2.16pt,1.44pt,0,1.44pt">
                        <w:txbxContent>
                          <w:p w14:paraId="1A94BE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2896" behindDoc="0" locked="0" layoutInCell="1" allowOverlap="1" wp14:anchorId="5DBED72C" wp14:editId="48AFB3DA">
                      <wp:simplePos x="0" y="0"/>
                      <wp:positionH relativeFrom="column">
                        <wp:posOffset>2679700</wp:posOffset>
                      </wp:positionH>
                      <wp:positionV relativeFrom="paragraph">
                        <wp:posOffset>2222500</wp:posOffset>
                      </wp:positionV>
                      <wp:extent cx="1016000" cy="762000"/>
                      <wp:effectExtent l="0" t="0" r="0" b="0"/>
                      <wp:wrapNone/>
                      <wp:docPr id="2335" name="Rectangle 2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1FD99-2A05-E444-86EC-F7EC022A3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229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D72C" id="Rectangle 2335" o:spid="_x0000_s1228" style="position:absolute;margin-left:211pt;margin-top:175pt;width:80pt;height:60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Z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Nxk297bQHZ8wL1t6pGAGGAVXgw2cjTRAweOfvUTN2XDvyaHm+mrR0MRLMV82S9pELAWR&#13;&#10;3n7tSq96oJ1QCTnbB7S7nvjOi5z8MFlfhH2sSZ7t17qQPy/z5g0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Pr+NZmb&#13;&#10;AQAAFAMAAA4AAAAAAAAAAAAAAAAALgIAAGRycy9lMm9Eb2MueG1sUEsBAi0AFAAGAAgAAAAhACnP&#13;&#10;hSzgAAAAEAEAAA8AAAAAAAAAAAAAAAAA9QMAAGRycy9kb3ducmV2LnhtbFBLBQYAAAAABAAEAPMA&#13;&#10;AAACBQAAAAA=&#13;&#10;" filled="f" stroked="f">
                      <v:textbox inset="2.16pt,1.44pt,0,1.44pt">
                        <w:txbxContent>
                          <w:p w14:paraId="3B6229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3920" behindDoc="0" locked="0" layoutInCell="1" allowOverlap="1" wp14:anchorId="7D51A0AD" wp14:editId="420AC19E">
                      <wp:simplePos x="0" y="0"/>
                      <wp:positionH relativeFrom="column">
                        <wp:posOffset>2679700</wp:posOffset>
                      </wp:positionH>
                      <wp:positionV relativeFrom="paragraph">
                        <wp:posOffset>2222500</wp:posOffset>
                      </wp:positionV>
                      <wp:extent cx="10160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B5047-8462-A346-8DA5-22F02A8649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9C3F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1A0AD" id="Rectangle 2336" o:spid="_x0000_s1229" style="position:absolute;margin-left:211pt;margin-top:175pt;width:80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LWM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LzJs7m2hOz5hXrb0SMEMMAquBhs4G2mAgsc/e4mas+Hek0PN9dWioYmXYr5slrSJWAoi&#13;&#10;vf3alV71QDuhEnK2D2h3PfGdFzn5YbK+CPtYkzzbr3Uhf17mzRs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DyLWM&#13;&#10;nAEAABQDAAAOAAAAAAAAAAAAAAAAAC4CAABkcnMvZTJvRG9jLnhtbFBLAQItABQABgAIAAAAIQAp&#13;&#10;z4Us4AAAABABAAAPAAAAAAAAAAAAAAAAAPYDAABkcnMvZG93bnJldi54bWxQSwUGAAAAAAQABADz&#13;&#10;AAAAAwUAAAAA&#13;&#10;" filled="f" stroked="f">
                      <v:textbox inset="2.16pt,1.44pt,0,1.44pt">
                        <w:txbxContent>
                          <w:p w14:paraId="7919C3F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4944" behindDoc="0" locked="0" layoutInCell="1" allowOverlap="1" wp14:anchorId="3F8E0A0E" wp14:editId="18E45B04">
                      <wp:simplePos x="0" y="0"/>
                      <wp:positionH relativeFrom="column">
                        <wp:posOffset>2679700</wp:posOffset>
                      </wp:positionH>
                      <wp:positionV relativeFrom="paragraph">
                        <wp:posOffset>2222500</wp:posOffset>
                      </wp:positionV>
                      <wp:extent cx="1016000" cy="762000"/>
                      <wp:effectExtent l="0" t="0" r="0" b="0"/>
                      <wp:wrapNone/>
                      <wp:docPr id="2337" name="Rectangle 2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968FF2-6A5C-8E41-9196-E16B66D469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768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E0A0E" id="Rectangle 2337" o:spid="_x0000_s1230" style="position:absolute;margin-left:211pt;margin-top:175pt;width:80pt;height:60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DXk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eplhc28H3ekJ87KlRwpmgFFwNdjA2UgDFDz+PUjUnA0/PTnU3CwXDU28FPNVs6JNxFIQ&#13;&#10;6d3HrvSqB9oJlZCzQ0C774nvvMjJD5P1RdjbmuTZfqwL+csyb1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sSDXk&#13;&#10;nAEAABQDAAAOAAAAAAAAAAAAAAAAAC4CAABkcnMvZTJvRG9jLnhtbFBLAQItABQABgAIAAAAIQAp&#13;&#10;z4Us4AAAABABAAAPAAAAAAAAAAAAAAAAAPYDAABkcnMvZG93bnJldi54bWxQSwUGAAAAAAQABADz&#13;&#10;AAAAAwUAAAAA&#13;&#10;" filled="f" stroked="f">
                      <v:textbox inset="2.16pt,1.44pt,0,1.44pt">
                        <w:txbxContent>
                          <w:p w14:paraId="470768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5968" behindDoc="0" locked="0" layoutInCell="1" allowOverlap="1" wp14:anchorId="472482A4" wp14:editId="4CE78D90">
                      <wp:simplePos x="0" y="0"/>
                      <wp:positionH relativeFrom="column">
                        <wp:posOffset>2679700</wp:posOffset>
                      </wp:positionH>
                      <wp:positionV relativeFrom="paragraph">
                        <wp:posOffset>2222500</wp:posOffset>
                      </wp:positionV>
                      <wp:extent cx="1016000" cy="762000"/>
                      <wp:effectExtent l="0" t="0" r="0" b="0"/>
                      <wp:wrapNone/>
                      <wp:docPr id="2338" name="Rectangle 2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24C03-7C5F-E648-8BA8-7C40F779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3DA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482A4" id="Rectangle 2338" o:spid="_x0000_s1231" style="position:absolute;margin-left:211pt;margin-top:175pt;width:80pt;height:60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rXx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BN/S3D5t4OutMz5mVLTxTMAKPgarCBs5EGKHj8dZCoORu+e3Koub1eNDTxUsyXzZI2EUtB&#13;&#10;pHefu9KrHmgnVELODgHtvie+8yInP0zWF2Hva5Jn+7ku5C/LvPkN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VfrXx&#13;&#10;nAEAABQDAAAOAAAAAAAAAAAAAAAAAC4CAABkcnMvZTJvRG9jLnhtbFBLAQItABQABgAIAAAAIQAp&#13;&#10;z4Us4AAAABABAAAPAAAAAAAAAAAAAAAAAPYDAABkcnMvZG93bnJldi54bWxQSwUGAAAAAAQABADz&#13;&#10;AAAAAwUAAAAA&#13;&#10;" filled="f" stroked="f">
                      <v:textbox inset="2.16pt,1.44pt,0,1.44pt">
                        <w:txbxContent>
                          <w:p w14:paraId="7EF3DA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6992" behindDoc="0" locked="0" layoutInCell="1" allowOverlap="1" wp14:anchorId="5EB4B953" wp14:editId="1D6FCD03">
                      <wp:simplePos x="0" y="0"/>
                      <wp:positionH relativeFrom="column">
                        <wp:posOffset>2679700</wp:posOffset>
                      </wp:positionH>
                      <wp:positionV relativeFrom="paragraph">
                        <wp:posOffset>2222500</wp:posOffset>
                      </wp:positionV>
                      <wp:extent cx="10160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2D850E-1B99-8148-8968-CFC0AAF03D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8D3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4B953" id="Rectangle 2339" o:spid="_x0000_s1232" style="position:absolute;margin-left:211pt;margin-top:175pt;width:80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TXP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przJs7m1Dd3yCvGzpkYIZwii4GmzkbKQBCo5vewmas+G3J4ea68tFQxMvxXzZLGkToRRE&#13;&#10;evu5K73qA+2ESsDZPoLd9cR3XuTkh8n6IuxjTfJsP9eF/HmZN3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eJTXP&#13;&#10;nAEAABQDAAAOAAAAAAAAAAAAAAAAAC4CAABkcnMvZTJvRG9jLnhtbFBLAQItABQABgAIAAAAIQAp&#13;&#10;z4Us4AAAABABAAAPAAAAAAAAAAAAAAAAAPYDAABkcnMvZG93bnJldi54bWxQSwUGAAAAAAQABADz&#13;&#10;AAAAAwUAAAAA&#13;&#10;" filled="f" stroked="f">
                      <v:textbox inset="2.16pt,1.44pt,0,1.44pt">
                        <w:txbxContent>
                          <w:p w14:paraId="2BD8D3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8016" behindDoc="0" locked="0" layoutInCell="1" allowOverlap="1" wp14:anchorId="563686A2" wp14:editId="1C648E37">
                      <wp:simplePos x="0" y="0"/>
                      <wp:positionH relativeFrom="column">
                        <wp:posOffset>2679700</wp:posOffset>
                      </wp:positionH>
                      <wp:positionV relativeFrom="paragraph">
                        <wp:posOffset>2222500</wp:posOffset>
                      </wp:positionV>
                      <wp:extent cx="1016000" cy="762000"/>
                      <wp:effectExtent l="0" t="0" r="0" b="0"/>
                      <wp:wrapNone/>
                      <wp:docPr id="2340" name="Rectangle 2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330369-6915-3543-BA61-77A88870E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234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686A2" id="Rectangle 2340" o:spid="_x0000_s1233" style="position:absolute;margin-left:211pt;margin-top:175pt;width:80pt;height:60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7Xa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eplhc28XutMT5GVLjxTMEEbB1WAjZyMNUHD8e5CgORt+enKoWV4vGpp4KearZkWbCKUg&#13;&#10;0ruPXelVH2gnVALODhHsvie+8yInP0zWF2Fva5Jn+7Eu5C/LvH0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nE7Xa&#13;&#10;nAEAABQDAAAOAAAAAAAAAAAAAAAAAC4CAABkcnMvZTJvRG9jLnhtbFBLAQItABQABgAIAAAAIQAp&#13;&#10;z4Us4AAAABABAAAPAAAAAAAAAAAAAAAAAPYDAABkcnMvZG93bnJldi54bWxQSwUGAAAAAAQABADz&#13;&#10;AAAAAwUAAAAA&#13;&#10;" filled="f" stroked="f">
                      <v:textbox inset="2.16pt,1.44pt,0,1.44pt">
                        <w:txbxContent>
                          <w:p w14:paraId="3ED234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39040" behindDoc="0" locked="0" layoutInCell="1" allowOverlap="1" wp14:anchorId="04D7DAC2" wp14:editId="26FBEF9A">
                      <wp:simplePos x="0" y="0"/>
                      <wp:positionH relativeFrom="column">
                        <wp:posOffset>2679700</wp:posOffset>
                      </wp:positionH>
                      <wp:positionV relativeFrom="paragraph">
                        <wp:posOffset>2222500</wp:posOffset>
                      </wp:positionV>
                      <wp:extent cx="1016000" cy="762000"/>
                      <wp:effectExtent l="0" t="0" r="0" b="0"/>
                      <wp:wrapNone/>
                      <wp:docPr id="2341" name="Rectangle 2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39E02-EA66-2F44-B880-C9570A63D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EA9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7DAC2" id="Rectangle 2341" o:spid="_x0000_s1234" style="position:absolute;margin-left:211pt;margin-top:175pt;width:80pt;height:60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DQe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Gbus2wubcL/ekV8rKlFwpmDJPgarSRs4kGKDj+PEjQnI1fPTnU3N2sGpp4KZZt09ImQimI&#13;&#10;9O5zV3o1BNoJlYCzQwS7H4jvssjJD5P1RdjHmuTZfq4L+csyb38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AJDQe&#13;&#10;nAEAABQDAAAOAAAAAAAAAAAAAAAAAC4CAABkcnMvZTJvRG9jLnhtbFBLAQItABQABgAIAAAAIQAp&#13;&#10;z4Us4AAAABABAAAPAAAAAAAAAAAAAAAAAPYDAABkcnMvZG93bnJldi54bWxQSwUGAAAAAAQABADz&#13;&#10;AAAAAwUAAAAA&#13;&#10;" filled="f" stroked="f">
                      <v:textbox inset="2.16pt,1.44pt,0,1.44pt">
                        <w:txbxContent>
                          <w:p w14:paraId="5D1EA9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0064" behindDoc="0" locked="0" layoutInCell="1" allowOverlap="1" wp14:anchorId="67EFF926" wp14:editId="02F555E8">
                      <wp:simplePos x="0" y="0"/>
                      <wp:positionH relativeFrom="column">
                        <wp:posOffset>2679700</wp:posOffset>
                      </wp:positionH>
                      <wp:positionV relativeFrom="paragraph">
                        <wp:posOffset>2222500</wp:posOffset>
                      </wp:positionV>
                      <wp:extent cx="10160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A3D694-0808-FA45-89F4-176EAE99CD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D15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FF926" id="Rectangle 2342" o:spid="_x0000_s1235" style="position:absolute;margin-left:211pt;margin-top:175pt;width:80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rQL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hTrzJs7m2hOz5hXrb0SMEMMAquBhs4G2mAgsc/e4mas+Hek0PN9dWioYmXYr5slrSJWAoi&#13;&#10;vf3alV71QDuhEnK2D2h3PfGdFzn5YbK+CPtYkzzbr3Uhf17mzRs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5ErQL&#13;&#10;nAEAABQDAAAOAAAAAAAAAAAAAAAAAC4CAABkcnMvZTJvRG9jLnhtbFBLAQItABQABgAIAAAAIQAp&#13;&#10;z4Us4AAAABABAAAPAAAAAAAAAAAAAAAAAPYDAABkcnMvZG93bnJldi54bWxQSwUGAAAAAAQABADz&#13;&#10;AAAAAwUAAAAA&#13;&#10;" filled="f" stroked="f">
                      <v:textbox inset="2.16pt,1.44pt,0,1.44pt">
                        <w:txbxContent>
                          <w:p w14:paraId="585D15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1088" behindDoc="0" locked="0" layoutInCell="1" allowOverlap="1" wp14:anchorId="7C361B3D" wp14:editId="5C6CF812">
                      <wp:simplePos x="0" y="0"/>
                      <wp:positionH relativeFrom="column">
                        <wp:posOffset>2679700</wp:posOffset>
                      </wp:positionH>
                      <wp:positionV relativeFrom="paragraph">
                        <wp:posOffset>2222500</wp:posOffset>
                      </wp:positionV>
                      <wp:extent cx="1016000" cy="762000"/>
                      <wp:effectExtent l="0" t="0" r="0" b="0"/>
                      <wp:wrapNone/>
                      <wp:docPr id="2343" name="Rectangle 2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D332FC-93F4-3549-88B3-C2296BA7C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7F8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61B3D" id="Rectangle 2343" o:spid="_x0000_s1236" style="position:absolute;margin-left:211pt;margin-top:175pt;width:80pt;height:60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UF2mw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vmwKbezvoT6+Yly29UDAjTIKr0QbOJhqg4PHnQaLmbPzqyaH27mbZ0sRL0azaFW0iloJI&#13;&#10;7z53pVcD0E6ohJwdAtr9QHybIic/TNYXYR9rkmf7uS7kL8u8/QU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IZZQXab&#13;&#10;AQAAFAMAAA4AAAAAAAAAAAAAAAAALgIAAGRycy9lMm9Eb2MueG1sUEsBAi0AFAAGAAgAAAAhACnP&#13;&#10;hSzgAAAAEAEAAA8AAAAAAAAAAAAAAAAA9QMAAGRycy9kb3ducmV2LnhtbFBLBQYAAAAABAAEAPMA&#13;&#10;AAACBQAAAAA=&#13;&#10;" filled="f" stroked="f">
                      <v:textbox inset="2.16pt,1.44pt,0,1.44pt">
                        <w:txbxContent>
                          <w:p w14:paraId="3807F8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2112" behindDoc="0" locked="0" layoutInCell="1" allowOverlap="1" wp14:anchorId="42BFFDB4" wp14:editId="02FDD089">
                      <wp:simplePos x="0" y="0"/>
                      <wp:positionH relativeFrom="column">
                        <wp:posOffset>2679700</wp:posOffset>
                      </wp:positionH>
                      <wp:positionV relativeFrom="paragraph">
                        <wp:posOffset>2222500</wp:posOffset>
                      </wp:positionV>
                      <wp:extent cx="1016000" cy="762000"/>
                      <wp:effectExtent l="0" t="0" r="0" b="0"/>
                      <wp:wrapNone/>
                      <wp:docPr id="2344" name="Rectangle 2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FD8EEC-CF13-274C-A2F2-106131B62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7153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FFDB4" id="Rectangle 2344" o:spid="_x0000_s1237" style="position:absolute;margin-left:211pt;margin-top:175pt;width:80pt;height:60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H9vwWOb&#13;&#10;AQAAFAMAAA4AAAAAAAAAAAAAAAAALgIAAGRycy9lMm9Eb2MueG1sUEsBAi0AFAAGAAgAAAAhACnP&#13;&#10;hSzgAAAAEAEAAA8AAAAAAAAAAAAAAAAA9QMAAGRycy9kb3ducmV2LnhtbFBLBQYAAAAABAAEAPMA&#13;&#10;AAACBQAAAAA=&#13;&#10;" filled="f" stroked="f">
                      <v:textbox inset="2.16pt,1.44pt,0,1.44pt">
                        <w:txbxContent>
                          <w:p w14:paraId="0D77153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3136" behindDoc="0" locked="0" layoutInCell="1" allowOverlap="1" wp14:anchorId="5A74B6AF" wp14:editId="5F02DE42">
                      <wp:simplePos x="0" y="0"/>
                      <wp:positionH relativeFrom="column">
                        <wp:posOffset>2679700</wp:posOffset>
                      </wp:positionH>
                      <wp:positionV relativeFrom="paragraph">
                        <wp:posOffset>2222500</wp:posOffset>
                      </wp:positionV>
                      <wp:extent cx="10160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E64619-9320-1949-AE79-09059B7F9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65B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4B6AF" id="Rectangle 2345" o:spid="_x0000_s1238" style="position:absolute;margin-left:211pt;margin-top:175pt;width:80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0NEFd&#13;&#10;nAEAABQDAAAOAAAAAAAAAAAAAAAAAC4CAABkcnMvZTJvRG9jLnhtbFBLAQItABQABgAIAAAAIQAp&#13;&#10;z4Us4AAAABABAAAPAAAAAAAAAAAAAAAAAPYDAABkcnMvZG93bnJldi54bWxQSwUGAAAAAAQABADz&#13;&#10;AAAAAwUAAAAA&#13;&#10;" filled="f" stroked="f">
                      <v:textbox inset="2.16pt,1.44pt,0,1.44pt">
                        <w:txbxContent>
                          <w:p w14:paraId="03065B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4160" behindDoc="0" locked="0" layoutInCell="1" allowOverlap="1" wp14:anchorId="4A913EAD" wp14:editId="6AEC29D8">
                      <wp:simplePos x="0" y="0"/>
                      <wp:positionH relativeFrom="column">
                        <wp:posOffset>2679700</wp:posOffset>
                      </wp:positionH>
                      <wp:positionV relativeFrom="paragraph">
                        <wp:posOffset>2222500</wp:posOffset>
                      </wp:positionV>
                      <wp:extent cx="1016000" cy="762000"/>
                      <wp:effectExtent l="0" t="0" r="0" b="0"/>
                      <wp:wrapNone/>
                      <wp:docPr id="2346" name="Rectangle 2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4DFCD2-A47D-B248-85AA-8F869B94D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7D8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13EAD" id="Rectangle 2346" o:spid="_x0000_s1239" style="position:absolute;margin-left:211pt;margin-top:175pt;width:80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NAsFI&#13;&#10;nAEAABQDAAAOAAAAAAAAAAAAAAAAAC4CAABkcnMvZTJvRG9jLnhtbFBLAQItABQABgAIAAAAIQAp&#13;&#10;z4Us4AAAABABAAAPAAAAAAAAAAAAAAAAAPYDAABkcnMvZG93bnJldi54bWxQSwUGAAAAAAQABADz&#13;&#10;AAAAAwUAAAAA&#13;&#10;" filled="f" stroked="f">
                      <v:textbox inset="2.16pt,1.44pt,0,1.44pt">
                        <w:txbxContent>
                          <w:p w14:paraId="6C47D8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5184" behindDoc="0" locked="0" layoutInCell="1" allowOverlap="1" wp14:anchorId="411E4A4A" wp14:editId="4152ABCC">
                      <wp:simplePos x="0" y="0"/>
                      <wp:positionH relativeFrom="column">
                        <wp:posOffset>2679700</wp:posOffset>
                      </wp:positionH>
                      <wp:positionV relativeFrom="paragraph">
                        <wp:posOffset>2222500</wp:posOffset>
                      </wp:positionV>
                      <wp:extent cx="1016000" cy="762000"/>
                      <wp:effectExtent l="0" t="0" r="0" b="0"/>
                      <wp:wrapNone/>
                      <wp:docPr id="2347" name="Rectangle 2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14CD41-9470-BA4A-BEFB-0D2D89D4B9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98B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E4A4A" id="Rectangle 2347" o:spid="_x0000_s1240" style="position:absolute;margin-left:211pt;margin-top:175pt;width:80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igkEg&#13;&#10;nAEAABQDAAAOAAAAAAAAAAAAAAAAAC4CAABkcnMvZTJvRG9jLnhtbFBLAQItABQABgAIAAAAIQAp&#13;&#10;z4Us4AAAABABAAAPAAAAAAAAAAAAAAAAAPYDAABkcnMvZG93bnJldi54bWxQSwUGAAAAAAQABADz&#13;&#10;AAAAAwUAAAAA&#13;&#10;" filled="f" stroked="f">
                      <v:textbox inset="2.16pt,1.44pt,0,1.44pt">
                        <w:txbxContent>
                          <w:p w14:paraId="6BD98B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6208" behindDoc="0" locked="0" layoutInCell="1" allowOverlap="1" wp14:anchorId="4214D1BF" wp14:editId="43159CCE">
                      <wp:simplePos x="0" y="0"/>
                      <wp:positionH relativeFrom="column">
                        <wp:posOffset>2679700</wp:posOffset>
                      </wp:positionH>
                      <wp:positionV relativeFrom="paragraph">
                        <wp:posOffset>2222500</wp:posOffset>
                      </wp:positionV>
                      <wp:extent cx="10160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77E84-A228-C142-930B-9931AB16DA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575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4D1BF" id="Rectangle 2348" o:spid="_x0000_s1241" style="position:absolute;margin-left:211pt;margin-top:175pt;width:80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ME1nA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veNtcZNvd2oT89QV629EjBjGESXI02cjbRAAXHXwcJmrPx3pND7c3VsqWJl6JZtSvaRCgF&#13;&#10;kd597EqvhkA7oRJwdohg9wPxbYqc/DBZX4S9r0me7ce6kL8s8/YV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btME1&#13;&#10;nAEAABQDAAAOAAAAAAAAAAAAAAAAAC4CAABkcnMvZTJvRG9jLnhtbFBLAQItABQABgAIAAAAIQAp&#13;&#10;z4Us4AAAABABAAAPAAAAAAAAAAAAAAAAAPYDAABkcnMvZG93bnJldi54bWxQSwUGAAAAAAQABADz&#13;&#10;AAAAAwUAAAAA&#13;&#10;" filled="f" stroked="f">
                      <v:textbox inset="2.16pt,1.44pt,0,1.44pt">
                        <w:txbxContent>
                          <w:p w14:paraId="32A575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7232" behindDoc="0" locked="0" layoutInCell="1" allowOverlap="1" wp14:anchorId="33BF7690" wp14:editId="42F021B6">
                      <wp:simplePos x="0" y="0"/>
                      <wp:positionH relativeFrom="column">
                        <wp:posOffset>2679700</wp:posOffset>
                      </wp:positionH>
                      <wp:positionV relativeFrom="paragraph">
                        <wp:posOffset>2222500</wp:posOffset>
                      </wp:positionV>
                      <wp:extent cx="1016000" cy="762000"/>
                      <wp:effectExtent l="0" t="0" r="0" b="0"/>
                      <wp:wrapNone/>
                      <wp:docPr id="2349" name="Rectangle 23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8A4F7E-2E32-3D47-8018-6FF18659FE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757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F7690" id="Rectangle 2349" o:spid="_x0000_s1242" style="position:absolute;margin-left:211pt;margin-top:175pt;width:80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0EL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Hb5jbD5t4u9KcXyMuWnimYMUyCq9FGziYaoOD48yBBczY+eXKovbtZtjTxUjSrdkWbCKUg&#13;&#10;0rvPXenVEGgnVALODhHsfiC+TZGTHybri7CPNcmz/VwX8pdl3v4C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Q70EL&#13;&#10;nAEAABQDAAAOAAAAAAAAAAAAAAAAAC4CAABkcnMvZTJvRG9jLnhtbFBLAQItABQABgAIAAAAIQAp&#13;&#10;z4Us4AAAABABAAAPAAAAAAAAAAAAAAAAAPYDAABkcnMvZG93bnJldi54bWxQSwUGAAAAAAQABADz&#13;&#10;AAAAAwUAAAAA&#13;&#10;" filled="f" stroked="f">
                      <v:textbox inset="2.16pt,1.44pt,0,1.44pt">
                        <w:txbxContent>
                          <w:p w14:paraId="652757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8256" behindDoc="0" locked="0" layoutInCell="1" allowOverlap="1" wp14:anchorId="5334348C" wp14:editId="18123876">
                      <wp:simplePos x="0" y="0"/>
                      <wp:positionH relativeFrom="column">
                        <wp:posOffset>2679700</wp:posOffset>
                      </wp:positionH>
                      <wp:positionV relativeFrom="paragraph">
                        <wp:posOffset>2222500</wp:posOffset>
                      </wp:positionV>
                      <wp:extent cx="1016000" cy="762000"/>
                      <wp:effectExtent l="0" t="0" r="0" b="0"/>
                      <wp:wrapNone/>
                      <wp:docPr id="2350" name="Rectangle 2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DC2D6-D229-A044-AD10-E5816B49C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1B6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4348C" id="Rectangle 2350" o:spid="_x0000_s1243" style="position:absolute;margin-left:211pt;margin-top:175pt;width:80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cEe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K3zSrD5t4+9OcnyMuWHimYMUyCq9FGziYaoOD4+yhBczZ+9+RQu7pZtjTxUjTrdk2bCKUg&#13;&#10;0vuPXenVEGgnVALOjhHsYSC+TZGTHybri7C3Ncmz/VgX8tdl3r0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p2cEe&#13;&#10;nAEAABQDAAAOAAAAAAAAAAAAAAAAAC4CAABkcnMvZTJvRG9jLnhtbFBLAQItABQABgAIAAAAIQAp&#13;&#10;z4Us4AAAABABAAAPAAAAAAAAAAAAAAAAAPYDAABkcnMvZG93bnJldi54bWxQSwUGAAAAAAQABADz&#13;&#10;AAAAAwUAAAAA&#13;&#10;" filled="f" stroked="f">
                      <v:textbox inset="2.16pt,1.44pt,0,1.44pt">
                        <w:txbxContent>
                          <w:p w14:paraId="4771B6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49280" behindDoc="0" locked="0" layoutInCell="1" allowOverlap="1" wp14:anchorId="14D0CE95" wp14:editId="09058ABE">
                      <wp:simplePos x="0" y="0"/>
                      <wp:positionH relativeFrom="column">
                        <wp:posOffset>2679700</wp:posOffset>
                      </wp:positionH>
                      <wp:positionV relativeFrom="paragraph">
                        <wp:posOffset>2222500</wp:posOffset>
                      </wp:positionV>
                      <wp:extent cx="10160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7608C0-37D7-634B-9A11-04064BA58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CF1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0CE95" id="Rectangle 2351" o:spid="_x0000_s1244" style="position:absolute;margin-left:211pt;margin-top:175pt;width:80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kDa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K3TZdhc28fhvMz5GVLTxTMFGbB1WQjZzMNUHD8eZSgOZu+eHKovbtdtzTxUjRd29EmQimI&#13;&#10;9P59V3o1BtoJlYCzYwR7GIlvU+Tkh8n6IuxtTfJs39eF/HWZd7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O7kDa&#13;&#10;nAEAABQDAAAOAAAAAAAAAAAAAAAAAC4CAABkcnMvZTJvRG9jLnhtbFBLAQItABQABgAIAAAAIQAp&#13;&#10;z4Us4AAAABABAAAPAAAAAAAAAAAAAAAAAPYDAABkcnMvZG93bnJldi54bWxQSwUGAAAAAAQABADz&#13;&#10;AAAAAwUAAAAA&#13;&#10;" filled="f" stroked="f">
                      <v:textbox inset="2.16pt,1.44pt,0,1.44pt">
                        <w:txbxContent>
                          <w:p w14:paraId="18DCF1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0304" behindDoc="0" locked="0" layoutInCell="1" allowOverlap="1" wp14:anchorId="2991D6F0" wp14:editId="377D8362">
                      <wp:simplePos x="0" y="0"/>
                      <wp:positionH relativeFrom="column">
                        <wp:posOffset>2679700</wp:posOffset>
                      </wp:positionH>
                      <wp:positionV relativeFrom="paragraph">
                        <wp:posOffset>2222500</wp:posOffset>
                      </wp:positionV>
                      <wp:extent cx="1016000" cy="762000"/>
                      <wp:effectExtent l="0" t="0" r="0" b="0"/>
                      <wp:wrapNone/>
                      <wp:docPr id="2352" name="Rectangle 2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88FD8D-59C1-C24A-B290-F092A7E585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39D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1D6F0" id="Rectangle 2352" o:spid="_x0000_s1245" style="position:absolute;margin-left:211pt;margin-top:175pt;width:80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MDPnA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vm3WGzb0d9KdXzMuWXiiYESbB1WgDZxMNUPD48yBRczZ+9eRQe3ezbGnipWhW7Yo2EUtB&#13;&#10;pHefu9KrAWgnVELODgHtfiC+TZGTHybri7CPNcmz/VwX8pdl3v4C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32MDP&#13;&#10;nAEAABQDAAAOAAAAAAAAAAAAAAAAAC4CAABkcnMvZTJvRG9jLnhtbFBLAQItABQABgAIAAAAIQAp&#13;&#10;z4Us4AAAABABAAAPAAAAAAAAAAAAAAAAAPYDAABkcnMvZG93bnJldi54bWxQSwUGAAAAAAQABADz&#13;&#10;AAAAAwUAAAAA&#13;&#10;" filled="f" stroked="f">
                      <v:textbox inset="2.16pt,1.44pt,0,1.44pt">
                        <w:txbxContent>
                          <w:p w14:paraId="71739D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1328" behindDoc="0" locked="0" layoutInCell="1" allowOverlap="1" wp14:anchorId="5AEF807D" wp14:editId="41BFD877">
                      <wp:simplePos x="0" y="0"/>
                      <wp:positionH relativeFrom="column">
                        <wp:posOffset>2679700</wp:posOffset>
                      </wp:positionH>
                      <wp:positionV relativeFrom="paragraph">
                        <wp:posOffset>2222500</wp:posOffset>
                      </wp:positionV>
                      <wp:extent cx="1016000" cy="7620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B2339-9E93-E440-A812-F053899C60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03D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F807D" id="Rectangle 2353" o:spid="_x0000_s1246" style="position:absolute;margin-left:211pt;margin-top:175pt;width:80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K3h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CmzubaE7PmNetvREwQwwCq4GGzgbaYCCx9e9RM3Z8NOTQ83N1aKhiZdivmyWtIlYCiK9&#13;&#10;/diVXvVAO6EScrYPaHc98Z0XOflhsr4Ie1+TPNuPdSF/XubNXwA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FUAreGb&#13;&#10;AQAAFAMAAA4AAAAAAAAAAAAAAAAALgIAAGRycy9lMm9Eb2MueG1sUEsBAi0AFAAGAAgAAAAhACnP&#13;&#10;hSzgAAAAEAEAAA8AAAAAAAAAAAAAAAAA9QMAAGRycy9kb3ducmV2LnhtbFBLBQYAAAAABAAEAPMA&#13;&#10;AAACBQAAAAA=&#13;&#10;" filled="f" stroked="f">
                      <v:textbox inset="2.16pt,1.44pt,0,1.44pt">
                        <w:txbxContent>
                          <w:p w14:paraId="0E103D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2352" behindDoc="0" locked="0" layoutInCell="1" allowOverlap="1" wp14:anchorId="31212A4E" wp14:editId="18C0BB7B">
                      <wp:simplePos x="0" y="0"/>
                      <wp:positionH relativeFrom="column">
                        <wp:posOffset>2679700</wp:posOffset>
                      </wp:positionH>
                      <wp:positionV relativeFrom="paragraph">
                        <wp:posOffset>2222500</wp:posOffset>
                      </wp:positionV>
                      <wp:extent cx="1016000" cy="7620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0C8EA4-7C2C-0349-990E-45BE42706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BD5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12A4E" id="Rectangle 2354" o:spid="_x0000_s1247" style="position:absolute;margin-left:211pt;margin-top:175pt;width:80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" filled="f" stroked="f">
                      <v:textbox inset="2.16pt,1.44pt,0,1.44pt">
                        <w:txbxContent>
                          <w:p w14:paraId="4EEBD5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3376" behindDoc="0" locked="0" layoutInCell="1" allowOverlap="1" wp14:anchorId="6060C594" wp14:editId="46158456">
                      <wp:simplePos x="0" y="0"/>
                      <wp:positionH relativeFrom="column">
                        <wp:posOffset>2679700</wp:posOffset>
                      </wp:positionH>
                      <wp:positionV relativeFrom="paragraph">
                        <wp:posOffset>2222500</wp:posOffset>
                      </wp:positionV>
                      <wp:extent cx="1016000" cy="762000"/>
                      <wp:effectExtent l="0" t="0" r="0" b="0"/>
                      <wp:wrapNone/>
                      <wp:docPr id="2355" name="Rectangle 2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79B64-3F35-504C-9F88-23C0F1DC2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0D63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0C594" id="Rectangle 2355" o:spid="_x0000_s1248" style="position:absolute;margin-left:211pt;margin-top:175pt;width:80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a3Kmw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7xpmgybe1vojs+Yly09UTADjIKrwQbORhqg4PF1L1FzNvz05FBzc7VoaOKlmC+bJW0iloJI&#13;&#10;bz92pVc90E6ohJztA9pdT3znRU5+mKwvwt7XJM/2Y13In5d58xc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Kdtrcqb&#13;&#10;AQAAFAMAAA4AAAAAAAAAAAAAAAAALgIAAGRycy9lMm9Eb2MueG1sUEsBAi0AFAAGAAgAAAAhACnP&#13;&#10;hSzgAAAAEAEAAA8AAAAAAAAAAAAAAAAA9QMAAGRycy9kb3ducmV2LnhtbFBLBQYAAAAABAAEAPMA&#13;&#10;AAACBQAAAAA=&#13;&#10;" filled="f" stroked="f">
                      <v:textbox inset="2.16pt,1.44pt,0,1.44pt">
                        <w:txbxContent>
                          <w:p w14:paraId="7D70D63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4400" behindDoc="0" locked="0" layoutInCell="1" allowOverlap="1" wp14:anchorId="7B88B766" wp14:editId="3867C691">
                      <wp:simplePos x="0" y="0"/>
                      <wp:positionH relativeFrom="column">
                        <wp:posOffset>2679700</wp:posOffset>
                      </wp:positionH>
                      <wp:positionV relativeFrom="paragraph">
                        <wp:posOffset>2222500</wp:posOffset>
                      </wp:positionV>
                      <wp:extent cx="1016000" cy="7620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8E1726-E6DA-BD45-8D84-265B6BF8A7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5E6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8B766" id="Rectangle 2356" o:spid="_x0000_s1249" style="position:absolute;margin-left:211pt;margin-top:175pt;width:80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y3f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3jTLDJs7m2hOz5hXrb0SMEMMAquBhs4G2mAgsc/e4mas+Hek0PN9dWioYmXYr5slrSJWAoi&#13;&#10;vf3alV71QDuhEnK2D2h3PfGdFzn5YbK+CPtYkzzbr3Uhf17mzRs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eWy3f&#13;&#10;nAEAABQDAAAOAAAAAAAAAAAAAAAAAC4CAABkcnMvZTJvRG9jLnhtbFBLAQItABQABgAIAAAAIQAp&#13;&#10;z4Us4AAAABABAAAPAAAAAAAAAAAAAAAAAPYDAABkcnMvZG93bnJldi54bWxQSwUGAAAAAAQABADz&#13;&#10;AAAAAwUAAAAA&#13;&#10;" filled="f" stroked="f">
                      <v:textbox inset="2.16pt,1.44pt,0,1.44pt">
                        <w:txbxContent>
                          <w:p w14:paraId="5F25E6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4336" behindDoc="0" locked="0" layoutInCell="1" allowOverlap="1" wp14:anchorId="46F0AED4" wp14:editId="1B2EA17D">
                      <wp:simplePos x="0" y="0"/>
                      <wp:positionH relativeFrom="column">
                        <wp:posOffset>2679700</wp:posOffset>
                      </wp:positionH>
                      <wp:positionV relativeFrom="paragraph">
                        <wp:posOffset>2222500</wp:posOffset>
                      </wp:positionV>
                      <wp:extent cx="1016000" cy="1714500"/>
                      <wp:effectExtent l="0" t="0" r="0" b="0"/>
                      <wp:wrapNone/>
                      <wp:docPr id="2395" name="Rectangle 2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D7B1-CAAB-7743-984B-660399F2EE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62E2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0AED4" id="Rectangle 2395" o:spid="_x0000_s1250" style="position:absolute;margin-left:211pt;margin-top:175pt;width:80pt;height:135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3+bkJJsB&#13;&#10;AAAVAwAADgAAAAAAAAAAAAAAAAAuAgAAZHJzL2Uyb0RvYy54bWxQSwECLQAUAAYACAAAACEAjIH2&#13;&#10;j98AAAAQAQAADwAAAAAAAAAAAAAAAAD1AwAAZHJzL2Rvd25yZXYueG1sUEsFBgAAAAAEAAQA8wAA&#13;&#10;AAEFAAAAAA==&#13;&#10;" filled="f" stroked="f">
                      <v:textbox inset="2.16pt,1.44pt,0,1.44pt">
                        <w:txbxContent>
                          <w:p w14:paraId="6062E2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5360" behindDoc="0" locked="0" layoutInCell="1" allowOverlap="1" wp14:anchorId="1A6FCEB7" wp14:editId="578B7194">
                      <wp:simplePos x="0" y="0"/>
                      <wp:positionH relativeFrom="column">
                        <wp:posOffset>2679700</wp:posOffset>
                      </wp:positionH>
                      <wp:positionV relativeFrom="paragraph">
                        <wp:posOffset>2222500</wp:posOffset>
                      </wp:positionV>
                      <wp:extent cx="1016000" cy="1714500"/>
                      <wp:effectExtent l="0" t="0" r="0" b="0"/>
                      <wp:wrapNone/>
                      <wp:docPr id="2396" name="Rectangle 2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1D1112-263D-334D-B806-A93D34B8AE4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4A03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FCEB7" id="Rectangle 2396" o:spid="_x0000_s1251" style="position:absolute;margin-left:211pt;margin-top:175pt;width:80pt;height:135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GQxmwEAABU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G37I8Pm2ib0h0fI05YeKJgxTIKr0UbOJuqg4Piyk6A5G+88WdRefr9oqeUlaZbtkkYRSkKs&#13;&#10;N++r0qsh0FCoBJztItjtQHybIid/TN4XYW9zkpv7Pi/kT9O8/gs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JtBkMZsB&#13;&#10;AAAVAwAADgAAAAAAAAAAAAAAAAAuAgAAZHJzL2Uyb0RvYy54bWxQSwECLQAUAAYACAAAACEAjIH2&#13;&#10;j98AAAAQAQAADwAAAAAAAAAAAAAAAAD1AwAAZHJzL2Rvd25yZXYueG1sUEsFBgAAAAAEAAQA8wAA&#13;&#10;AAEFAAAAAA==&#13;&#10;" filled="f" stroked="f">
                      <v:textbox inset="2.16pt,1.44pt,0,1.44pt">
                        <w:txbxContent>
                          <w:p w14:paraId="6D4A03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6384" behindDoc="0" locked="0" layoutInCell="1" allowOverlap="1" wp14:anchorId="4E59F1D6" wp14:editId="0E1E9C7E">
                      <wp:simplePos x="0" y="0"/>
                      <wp:positionH relativeFrom="column">
                        <wp:posOffset>2679700</wp:posOffset>
                      </wp:positionH>
                      <wp:positionV relativeFrom="paragraph">
                        <wp:posOffset>2222500</wp:posOffset>
                      </wp:positionV>
                      <wp:extent cx="1016000" cy="1714500"/>
                      <wp:effectExtent l="0" t="0" r="0" b="0"/>
                      <wp:wrapNone/>
                      <wp:docPr id="2397" name="Rectangle 2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C5A295-E766-8B43-BAF8-F50B9B4A51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58A1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9F1D6" id="Rectangle 2397" o:spid="_x0000_s1252" style="position:absolute;margin-left:211pt;margin-top:175pt;width:80pt;height:135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QPmw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3raXGTbXNqE/PEGetvRIwYxhElyNNnI2UQcFx9edBM3Z+NuTRe3Vz4uWWl6SZtkuaRShJMR6&#13;&#10;87EqvRoCDYVKwNkugt0OxLcpcvLH5H0R9j4nubkf80L+NM3rvwA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LYvkD5sB&#13;&#10;AAAVAwAADgAAAAAAAAAAAAAAAAAuAgAAZHJzL2Uyb0RvYy54bWxQSwECLQAUAAYACAAAACEAjIH2&#13;&#10;j98AAAAQAQAADwAAAAAAAAAAAAAAAAD1AwAAZHJzL2Rvd25yZXYueG1sUEsFBgAAAAAEAAQA8wAA&#13;&#10;AAEFAAAAAA==&#13;&#10;" filled="f" stroked="f">
                      <v:textbox inset="2.16pt,1.44pt,0,1.44pt">
                        <w:txbxContent>
                          <w:p w14:paraId="2E58A1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7408" behindDoc="0" locked="0" layoutInCell="1" allowOverlap="1" wp14:anchorId="6B9F70C9" wp14:editId="50CBBDD4">
                      <wp:simplePos x="0" y="0"/>
                      <wp:positionH relativeFrom="column">
                        <wp:posOffset>2679700</wp:posOffset>
                      </wp:positionH>
                      <wp:positionV relativeFrom="paragraph">
                        <wp:posOffset>2222500</wp:posOffset>
                      </wp:positionV>
                      <wp:extent cx="1016000" cy="1714500"/>
                      <wp:effectExtent l="0" t="0" r="0" b="0"/>
                      <wp:wrapNone/>
                      <wp:docPr id="2398" name="Rectangle 2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FA3FC3-0E85-8B4C-9BD8-19DD3674879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A430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F70C9" id="Rectangle 2398" o:spid="_x0000_s1253" style="position:absolute;margin-left:211pt;margin-top:175pt;width:80pt;height:135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1L1kGpsB&#13;&#10;AAAVAwAADgAAAAAAAAAAAAAAAAAuAgAAZHJzL2Uyb0RvYy54bWxQSwECLQAUAAYACAAAACEAjIH2&#13;&#10;j98AAAAQAQAADwAAAAAAAAAAAAAAAAD1AwAAZHJzL2Rvd25yZXYueG1sUEsFBgAAAAAEAAQA8wAA&#13;&#10;AAEFAAAAAA==&#13;&#10;" filled="f" stroked="f">
                      <v:textbox inset="2.16pt,1.44pt,0,1.44pt">
                        <w:txbxContent>
                          <w:p w14:paraId="6BA430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8432" behindDoc="0" locked="0" layoutInCell="1" allowOverlap="1" wp14:anchorId="5EB6CB40" wp14:editId="00058992">
                      <wp:simplePos x="0" y="0"/>
                      <wp:positionH relativeFrom="column">
                        <wp:posOffset>2679700</wp:posOffset>
                      </wp:positionH>
                      <wp:positionV relativeFrom="paragraph">
                        <wp:posOffset>2222500</wp:posOffset>
                      </wp:positionV>
                      <wp:extent cx="1016000" cy="1714500"/>
                      <wp:effectExtent l="0" t="0" r="0" b="0"/>
                      <wp:wrapNone/>
                      <wp:docPr id="2399" name="Rectangle 2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D4255F-789E-5145-893A-C8E336C494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F2D5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6CB40" id="Rectangle 2399" o:spid="_x0000_s1254" style="position:absolute;margin-left:211pt;margin-top:175pt;width:80pt;height:135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84rl3psB&#13;&#10;AAAVAwAADgAAAAAAAAAAAAAAAAAuAgAAZHJzL2Uyb0RvYy54bWxQSwECLQAUAAYACAAAACEAjIH2&#13;&#10;j98AAAAQAQAADwAAAAAAAAAAAAAAAAD1AwAAZHJzL2Rvd25yZXYueG1sUEsFBgAAAAAEAAQA8wAA&#13;&#10;AAEFAAAAAA==&#13;&#10;" filled="f" stroked="f">
                      <v:textbox inset="2.16pt,1.44pt,0,1.44pt">
                        <w:txbxContent>
                          <w:p w14:paraId="65F2D5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9456" behindDoc="0" locked="0" layoutInCell="1" allowOverlap="1" wp14:anchorId="25A03663" wp14:editId="1E67B297">
                      <wp:simplePos x="0" y="0"/>
                      <wp:positionH relativeFrom="column">
                        <wp:posOffset>2679700</wp:posOffset>
                      </wp:positionH>
                      <wp:positionV relativeFrom="paragraph">
                        <wp:posOffset>2222500</wp:posOffset>
                      </wp:positionV>
                      <wp:extent cx="1016000" cy="1714500"/>
                      <wp:effectExtent l="0" t="0" r="0" b="0"/>
                      <wp:wrapNone/>
                      <wp:docPr id="2400" name="Rectangle 2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93059-342E-0848-954E-7425ADF9BAA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C786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03663" id="Rectangle 2400" o:spid="_x0000_s1255" style="position:absolute;margin-left:211pt;margin-top:175pt;width:80pt;height:135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Crxly5sB&#13;&#10;AAAVAwAADgAAAAAAAAAAAAAAAAAuAgAAZHJzL2Uyb0RvYy54bWxQSwECLQAUAAYACAAAACEAjIH2&#13;&#10;j98AAAAQAQAADwAAAAAAAAAAAAAAAAD1AwAAZHJzL2Rvd25yZXYueG1sUEsFBgAAAAAEAAQA8wAA&#13;&#10;AAEFAAAAAA==&#13;&#10;" filled="f" stroked="f">
                      <v:textbox inset="2.16pt,1.44pt,0,1.44pt">
                        <w:txbxContent>
                          <w:p w14:paraId="18C786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0480" behindDoc="0" locked="0" layoutInCell="1" allowOverlap="1" wp14:anchorId="0E53292B" wp14:editId="59802ADB">
                      <wp:simplePos x="0" y="0"/>
                      <wp:positionH relativeFrom="column">
                        <wp:posOffset>2679700</wp:posOffset>
                      </wp:positionH>
                      <wp:positionV relativeFrom="paragraph">
                        <wp:posOffset>2222500</wp:posOffset>
                      </wp:positionV>
                      <wp:extent cx="1016000" cy="1714500"/>
                      <wp:effectExtent l="0" t="0" r="0" b="0"/>
                      <wp:wrapNone/>
                      <wp:docPr id="2401" name="Rectangle 2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D8B2EE-260B-984A-9BA6-9B0FB933C4C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8597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3292B" id="Rectangle 2401" o:spid="_x0000_s1256" style="position:absolute;margin-left:211pt;margin-top:175pt;width:80pt;height:135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95C2mwEAABU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Aptru9CfHiBPW7qnYMYwCa5GGzmbqIOC48tBguZs/OnJovb627KllpekWbUrGkUoCbHe&#13;&#10;va9Kr4ZAQ6EScHaIYPcD8W2KnPwxeV+Evc1Jbu77vJC/TPPmDwA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tfeQtpsB&#13;&#10;AAAVAwAADgAAAAAAAAAAAAAAAAAuAgAAZHJzL2Uyb0RvYy54bWxQSwECLQAUAAYACAAAACEAjIH2&#13;&#10;j98AAAAQAQAADwAAAAAAAAAAAAAAAAD1AwAAZHJzL2Rvd25yZXYueG1sUEsFBgAAAAAEAAQA8wAA&#13;&#10;AAEFAAAAAA==&#13;&#10;" filled="f" stroked="f">
                      <v:textbox inset="2.16pt,1.44pt,0,1.44pt">
                        <w:txbxContent>
                          <w:p w14:paraId="068597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1504" behindDoc="0" locked="0" layoutInCell="1" allowOverlap="1" wp14:anchorId="275F08C0" wp14:editId="63AA27BA">
                      <wp:simplePos x="0" y="0"/>
                      <wp:positionH relativeFrom="column">
                        <wp:posOffset>2679700</wp:posOffset>
                      </wp:positionH>
                      <wp:positionV relativeFrom="paragraph">
                        <wp:posOffset>2222500</wp:posOffset>
                      </wp:positionV>
                      <wp:extent cx="1016000" cy="1714500"/>
                      <wp:effectExtent l="0" t="0" r="0" b="0"/>
                      <wp:wrapNone/>
                      <wp:docPr id="2402" name="Rectangle 2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2F44C-1680-BC45-A5BF-46E8E1604E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88B7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F08C0" id="Rectangle 2402" o:spid="_x0000_s1257" style="position:absolute;margin-left:211pt;margin-top:175pt;width:80pt;height:135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TMEQo5sB&#13;&#10;AAAVAwAADgAAAAAAAAAAAAAAAAAuAgAAZHJzL2Uyb0RvYy54bWxQSwECLQAUAAYACAAAACEAjIH2&#13;&#10;j98AAAAQAQAADwAAAAAAAAAAAAAAAAD1AwAAZHJzL2Rvd25yZXYueG1sUEsFBgAAAAAEAAQA8wAA&#13;&#10;AAEFAAAAAA==&#13;&#10;" filled="f" stroked="f">
                      <v:textbox inset="2.16pt,1.44pt,0,1.44pt">
                        <w:txbxContent>
                          <w:p w14:paraId="5888B7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2528" behindDoc="0" locked="0" layoutInCell="1" allowOverlap="1" wp14:anchorId="03DF7516" wp14:editId="76937FA9">
                      <wp:simplePos x="0" y="0"/>
                      <wp:positionH relativeFrom="column">
                        <wp:posOffset>2679700</wp:posOffset>
                      </wp:positionH>
                      <wp:positionV relativeFrom="paragraph">
                        <wp:posOffset>2222500</wp:posOffset>
                      </wp:positionV>
                      <wp:extent cx="1016000" cy="1714500"/>
                      <wp:effectExtent l="0" t="0" r="0" b="0"/>
                      <wp:wrapNone/>
                      <wp:docPr id="2403" name="Rectangle 2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14323E-B484-1049-8810-86002DDF5C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2874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7516" id="Rectangle 2403" o:spid="_x0000_s1258" style="position:absolute;margin-left:211pt;margin-top:175pt;width:80pt;height:135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" filled="f" stroked="f">
                      <v:textbox inset="2.16pt,1.44pt,0,1.44pt">
                        <w:txbxContent>
                          <w:p w14:paraId="2F2874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3552" behindDoc="0" locked="0" layoutInCell="1" allowOverlap="1" wp14:anchorId="2E9B7D79" wp14:editId="0A1E0200">
                      <wp:simplePos x="0" y="0"/>
                      <wp:positionH relativeFrom="column">
                        <wp:posOffset>2679700</wp:posOffset>
                      </wp:positionH>
                      <wp:positionV relativeFrom="paragraph">
                        <wp:posOffset>2222500</wp:posOffset>
                      </wp:positionV>
                      <wp:extent cx="1016000" cy="1714500"/>
                      <wp:effectExtent l="0" t="0" r="0" b="0"/>
                      <wp:wrapNone/>
                      <wp:docPr id="2404" name="Rectangle 2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AA79CF-71E7-6C45-8BCE-303494AE8AF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86C7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B7D79" id="Rectangle 2404" o:spid="_x0000_s1259" style="position:absolute;margin-left:211pt;margin-top:175pt;width:80pt;height:135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vqwQiJsB&#13;&#10;AAAVAwAADgAAAAAAAAAAAAAAAAAuAgAAZHJzL2Uyb0RvYy54bWxQSwECLQAUAAYACAAAACEAjIH2&#13;&#10;j98AAAAQAQAADwAAAAAAAAAAAAAAAAD1AwAAZHJzL2Rvd25yZXYueG1sUEsFBgAAAAAEAAQA8wAA&#13;&#10;AAEFAAAAAA==&#13;&#10;" filled="f" stroked="f">
                      <v:textbox inset="2.16pt,1.44pt,0,1.44pt">
                        <w:txbxContent>
                          <w:p w14:paraId="3686C7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4576" behindDoc="0" locked="0" layoutInCell="1" allowOverlap="1" wp14:anchorId="1E295271" wp14:editId="486726C8">
                      <wp:simplePos x="0" y="0"/>
                      <wp:positionH relativeFrom="column">
                        <wp:posOffset>2679700</wp:posOffset>
                      </wp:positionH>
                      <wp:positionV relativeFrom="paragraph">
                        <wp:posOffset>2222500</wp:posOffset>
                      </wp:positionV>
                      <wp:extent cx="1016000" cy="1714500"/>
                      <wp:effectExtent l="0" t="0" r="0" b="0"/>
                      <wp:wrapNone/>
                      <wp:docPr id="2405" name="Rectangle 2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6C8AD8-19E4-6A43-A2A7-6616FEC6553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948E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95271" id="Rectangle 2405" o:spid="_x0000_s1260" style="position:absolute;margin-left:211pt;margin-top:175pt;width:80pt;height:135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JDgmwEAABU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6a67rJCcFU59cBY/qhwbG8ERypGcUjeXiM6f3qnyv07vx/3qV5&#13;&#10;OzPbC94urzJsrm2hPz5jnrb0RMGMMAmuRhs4m6iDgse3vUTN2fjgyaL2+mrZUstL0qzaFY0iloRY&#13;&#10;bz9XpVcD0FCohJztA9rdQHybIid/TN4XYR9zkpv7OS/kz9O8+Q0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USyQ4JsB&#13;&#10;AAAVAwAADgAAAAAAAAAAAAAAAAAuAgAAZHJzL2Uyb0RvYy54bWxQSwECLQAUAAYACAAAACEAjIH2&#13;&#10;j98AAAAQAQAADwAAAAAAAAAAAAAAAAD1AwAAZHJzL2Rvd25yZXYueG1sUEsFBgAAAAAEAAQA8wAA&#13;&#10;AAEFAAAAAA==&#13;&#10;" filled="f" stroked="f">
                      <v:textbox inset="2.16pt,1.44pt,0,1.44pt">
                        <w:txbxContent>
                          <w:p w14:paraId="23948E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5600" behindDoc="0" locked="0" layoutInCell="1" allowOverlap="1" wp14:anchorId="324C7778" wp14:editId="7063A98D">
                      <wp:simplePos x="0" y="0"/>
                      <wp:positionH relativeFrom="column">
                        <wp:posOffset>2679700</wp:posOffset>
                      </wp:positionH>
                      <wp:positionV relativeFrom="paragraph">
                        <wp:posOffset>2222500</wp:posOffset>
                      </wp:positionV>
                      <wp:extent cx="1016000" cy="1714500"/>
                      <wp:effectExtent l="0" t="0" r="0" b="0"/>
                      <wp:wrapNone/>
                      <wp:docPr id="2406" name="Rectangle 2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2278EF-5608-3240-A0F2-F777CE337D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C36B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C7778" id="Rectangle 2406" o:spid="_x0000_s1261" style="position:absolute;margin-left:211pt;margin-top:175pt;width:80pt;height:135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" filled="f" stroked="f">
                      <v:textbox inset="2.16pt,1.44pt,0,1.44pt">
                        <w:txbxContent>
                          <w:p w14:paraId="62C36B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6624" behindDoc="0" locked="0" layoutInCell="1" allowOverlap="1" wp14:anchorId="3A8FF5D5" wp14:editId="1DF4E0C5">
                      <wp:simplePos x="0" y="0"/>
                      <wp:positionH relativeFrom="column">
                        <wp:posOffset>2679700</wp:posOffset>
                      </wp:positionH>
                      <wp:positionV relativeFrom="paragraph">
                        <wp:posOffset>2222500</wp:posOffset>
                      </wp:positionV>
                      <wp:extent cx="1016000" cy="1714500"/>
                      <wp:effectExtent l="0" t="0" r="0" b="0"/>
                      <wp:wrapNone/>
                      <wp:docPr id="2407" name="Rectangle 2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260F29-9379-F843-A926-18C4C186A3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D56B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FF5D5" id="Rectangle 2407" o:spid="_x0000_s1262" style="position:absolute;margin-left:211pt;margin-top:175pt;width:80pt;height:135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o0GQy5sB&#13;&#10;AAAVAwAADgAAAAAAAAAAAAAAAAAuAgAAZHJzL2Uyb0RvYy54bWxQSwECLQAUAAYACAAAACEAjIH2&#13;&#10;j98AAAAQAQAADwAAAAAAAAAAAAAAAAD1AwAAZHJzL2Rvd25yZXYueG1sUEsFBgAAAAAEAAQA8wAA&#13;&#10;AAEFAAAAAA==&#13;&#10;" filled="f" stroked="f">
                      <v:textbox inset="2.16pt,1.44pt,0,1.44pt">
                        <w:txbxContent>
                          <w:p w14:paraId="3BD56B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7648" behindDoc="0" locked="0" layoutInCell="1" allowOverlap="1" wp14:anchorId="3FD6D1E8" wp14:editId="37F03C19">
                      <wp:simplePos x="0" y="0"/>
                      <wp:positionH relativeFrom="column">
                        <wp:posOffset>2679700</wp:posOffset>
                      </wp:positionH>
                      <wp:positionV relativeFrom="paragraph">
                        <wp:posOffset>2222500</wp:posOffset>
                      </wp:positionV>
                      <wp:extent cx="1016000" cy="1714500"/>
                      <wp:effectExtent l="0" t="0" r="0" b="0"/>
                      <wp:wrapNone/>
                      <wp:docPr id="2408" name="Rectangle 2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F39215-0C88-C549-9997-C3A6CDD30A1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BD2C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6D1E8" id="Rectangle 2408" o:spid="_x0000_s1263" style="position:absolute;margin-left:211pt;margin-top:175pt;width:80pt;height:135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WncQ3psB&#13;&#10;AAAVAwAADgAAAAAAAAAAAAAAAAAuAgAAZHJzL2Uyb0RvYy54bWxQSwECLQAUAAYACAAAACEAjIH2&#13;&#10;j98AAAAQAQAADwAAAAAAAAAAAAAAAAD1AwAAZHJzL2Rvd25yZXYueG1sUEsFBgAAAAAEAAQA8wAA&#13;&#10;AAEFAAAAAA==&#13;&#10;" filled="f" stroked="f">
                      <v:textbox inset="2.16pt,1.44pt,0,1.44pt">
                        <w:txbxContent>
                          <w:p w14:paraId="5EBD2C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8672" behindDoc="0" locked="0" layoutInCell="1" allowOverlap="1" wp14:anchorId="2F3F8FD8" wp14:editId="525D5ED8">
                      <wp:simplePos x="0" y="0"/>
                      <wp:positionH relativeFrom="column">
                        <wp:posOffset>2679700</wp:posOffset>
                      </wp:positionH>
                      <wp:positionV relativeFrom="paragraph">
                        <wp:posOffset>2222500</wp:posOffset>
                      </wp:positionV>
                      <wp:extent cx="1016000" cy="1714500"/>
                      <wp:effectExtent l="0" t="0" r="0" b="0"/>
                      <wp:wrapNone/>
                      <wp:docPr id="2409" name="Rectangle 2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361F89-6BA6-B94E-8090-0C3E75AAD4E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0DBB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F8FD8" id="Rectangle 2409" o:spid="_x0000_s1264" style="position:absolute;margin-left:211pt;margin-top:175pt;width:80pt;height:135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JEa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Lxddxk213YwnB4xT1t6oGAmmAVXkw2czdRBwePvg0TN2XTvyaL26uu6pZaXpOnajkYRS0Ks&#13;&#10;d2+r0qsRaChUQs4OAe1+JL5NkZM/Ju+LsNc5yc19mxfyl2ne/gE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fUCRGpsB&#13;&#10;AAAVAwAADgAAAAAAAAAAAAAAAAAuAgAAZHJzL2Uyb0RvYy54bWxQSwECLQAUAAYACAAAACEAjIH2&#13;&#10;j98AAAAQAQAADwAAAAAAAAAAAAAAAAD1AwAAZHJzL2Rvd25yZXYueG1sUEsFBgAAAAAEAAQA8wAA&#13;&#10;AAEFAAAAAA==&#13;&#10;" filled="f" stroked="f">
                      <v:textbox inset="2.16pt,1.44pt,0,1.44pt">
                        <w:txbxContent>
                          <w:p w14:paraId="340DBB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09696" behindDoc="0" locked="0" layoutInCell="1" allowOverlap="1" wp14:anchorId="347E0DC9" wp14:editId="653957A1">
                      <wp:simplePos x="0" y="0"/>
                      <wp:positionH relativeFrom="column">
                        <wp:posOffset>2679700</wp:posOffset>
                      </wp:positionH>
                      <wp:positionV relativeFrom="paragraph">
                        <wp:posOffset>2222500</wp:posOffset>
                      </wp:positionV>
                      <wp:extent cx="1016000" cy="1714500"/>
                      <wp:effectExtent l="0" t="0" r="0" b="0"/>
                      <wp:wrapNone/>
                      <wp:docPr id="2410" name="Rectangle 2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65310B-D47E-D14E-B2AD-FCEE4D51F7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53F8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E0DC9" id="Rectangle 2410" o:spid="_x0000_s1265" style="position:absolute;margin-left:211pt;margin-top:175pt;width:80pt;height:135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hEPmwEAABU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" filled="f" stroked="f">
                      <v:textbox inset="2.16pt,1.44pt,0,1.44pt">
                        <w:txbxContent>
                          <w:p w14:paraId="3853F8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0720" behindDoc="0" locked="0" layoutInCell="1" allowOverlap="1" wp14:anchorId="62E3BA53" wp14:editId="5D1EEE97">
                      <wp:simplePos x="0" y="0"/>
                      <wp:positionH relativeFrom="column">
                        <wp:posOffset>2679700</wp:posOffset>
                      </wp:positionH>
                      <wp:positionV relativeFrom="paragraph">
                        <wp:posOffset>2222500</wp:posOffset>
                      </wp:positionV>
                      <wp:extent cx="1016000" cy="1714500"/>
                      <wp:effectExtent l="0" t="0" r="0" b="0"/>
                      <wp:wrapNone/>
                      <wp:docPr id="2411" name="Rectangle 2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88BA4-4C8E-384F-A288-31607A8F01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89BF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3BA53" id="Rectangle 2411" o:spid="_x0000_s1266" style="position:absolute;margin-left:211pt;margin-top:175pt;width:80pt;height:135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" filled="f" stroked="f">
                      <v:textbox inset="2.16pt,1.44pt,0,1.44pt">
                        <w:txbxContent>
                          <w:p w14:paraId="1589BF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1744" behindDoc="0" locked="0" layoutInCell="1" allowOverlap="1" wp14:anchorId="556FE7FB" wp14:editId="6E9E7D1D">
                      <wp:simplePos x="0" y="0"/>
                      <wp:positionH relativeFrom="column">
                        <wp:posOffset>2679700</wp:posOffset>
                      </wp:positionH>
                      <wp:positionV relativeFrom="paragraph">
                        <wp:posOffset>2222500</wp:posOffset>
                      </wp:positionV>
                      <wp:extent cx="1016000" cy="1714500"/>
                      <wp:effectExtent l="0" t="0" r="0" b="0"/>
                      <wp:wrapNone/>
                      <wp:docPr id="2412" name="Rectangle 2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D5B71-3C44-7740-8E7C-09EA2D7783F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A3F7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FE7FB" id="Rectangle 2412" o:spid="_x0000_s1267" style="position:absolute;margin-left:211pt;margin-top:175pt;width:80pt;height:135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" filled="f" stroked="f">
                      <v:textbox inset="2.16pt,1.44pt,0,1.44pt">
                        <w:txbxContent>
                          <w:p w14:paraId="4EA3F7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1200" behindDoc="0" locked="0" layoutInCell="1" allowOverlap="1" wp14:anchorId="41235C41" wp14:editId="5A70463E">
                      <wp:simplePos x="0" y="0"/>
                      <wp:positionH relativeFrom="column">
                        <wp:posOffset>2679700</wp:posOffset>
                      </wp:positionH>
                      <wp:positionV relativeFrom="paragraph">
                        <wp:posOffset>2222500</wp:posOffset>
                      </wp:positionV>
                      <wp:extent cx="990600" cy="927100"/>
                      <wp:effectExtent l="0" t="0" r="0" b="0"/>
                      <wp:wrapNone/>
                      <wp:docPr id="2431" name="Rectangle 24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85BFC6-A6AD-7948-ADBF-4073B36CC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D720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35C41" id="Rectangle 2431" o:spid="_x0000_s1268" style="position:absolute;margin-left:211pt;margin-top:175pt;width:78pt;height:73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" filled="f" stroked="f">
                      <v:textbox inset="2.16pt,1.44pt,0,1.44pt">
                        <w:txbxContent>
                          <w:p w14:paraId="56D720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2224" behindDoc="0" locked="0" layoutInCell="1" allowOverlap="1" wp14:anchorId="0496FBD0" wp14:editId="169B25C0">
                      <wp:simplePos x="0" y="0"/>
                      <wp:positionH relativeFrom="column">
                        <wp:posOffset>2679700</wp:posOffset>
                      </wp:positionH>
                      <wp:positionV relativeFrom="paragraph">
                        <wp:posOffset>2222500</wp:posOffset>
                      </wp:positionV>
                      <wp:extent cx="1016000" cy="762000"/>
                      <wp:effectExtent l="0" t="0" r="0" b="0"/>
                      <wp:wrapNone/>
                      <wp:docPr id="2432" name="Rectangle 2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69708-6903-6B48-8BA4-2ED2AB856A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119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6FBD0" id="Rectangle 2432" o:spid="_x0000_s1269" style="position:absolute;margin-left:211pt;margin-top:175pt;width:80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oQr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5SLD5t4OutMT5mVLjxTMAKPgarCBs5EGKHj8e5CoORt+enKouVkuGpp4KearZkWbiKUg&#13;&#10;0ruPXelVD7QTKiFnh4B23xPfeZGTHybri7C3Ncmz/VgX8pdl3r4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57oQr&#13;&#10;nAEAABQDAAAOAAAAAAAAAAAAAAAAAC4CAABkcnMvZTJvRG9jLnhtbFBLAQItABQABgAIAAAAIQAp&#13;&#10;z4Us4AAAABABAAAPAAAAAAAAAAAAAAAAAPYDAABkcnMvZG93bnJldi54bWxQSwUGAAAAAAQABADz&#13;&#10;AAAAAwUAAAAA&#13;&#10;" filled="f" stroked="f">
                      <v:textbox inset="2.16pt,1.44pt,0,1.44pt">
                        <w:txbxContent>
                          <w:p w14:paraId="5BA119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3248" behindDoc="0" locked="0" layoutInCell="1" allowOverlap="1" wp14:anchorId="2F471801" wp14:editId="2099D724">
                      <wp:simplePos x="0" y="0"/>
                      <wp:positionH relativeFrom="column">
                        <wp:posOffset>2679700</wp:posOffset>
                      </wp:positionH>
                      <wp:positionV relativeFrom="paragraph">
                        <wp:posOffset>2222500</wp:posOffset>
                      </wp:positionV>
                      <wp:extent cx="990600" cy="850900"/>
                      <wp:effectExtent l="0" t="0" r="0" b="0"/>
                      <wp:wrapNone/>
                      <wp:docPr id="2433" name="Rectangle 24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ACB1FD7-C706-B546-A8CC-4E65FE35891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29C24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1801" id="Rectangle 2433" o:spid="_x0000_s1270" style="position:absolute;margin-left:211pt;margin-top:175pt;width:78pt;height:67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" filled="f" stroked="f">
                      <v:textbox inset="2.16pt,1.44pt,0,1.44pt">
                        <w:txbxContent>
                          <w:p w14:paraId="329C24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4272" behindDoc="0" locked="0" layoutInCell="1" allowOverlap="1" wp14:anchorId="5570B61A" wp14:editId="70D22E6F">
                      <wp:simplePos x="0" y="0"/>
                      <wp:positionH relativeFrom="column">
                        <wp:posOffset>2679700</wp:posOffset>
                      </wp:positionH>
                      <wp:positionV relativeFrom="paragraph">
                        <wp:posOffset>2222500</wp:posOffset>
                      </wp:positionV>
                      <wp:extent cx="990600" cy="927100"/>
                      <wp:effectExtent l="0" t="0" r="0" b="0"/>
                      <wp:wrapNone/>
                      <wp:docPr id="2434" name="Rectangle 24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A39609-9149-EA46-9FBE-EA5EEEE2023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0E2E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0B61A" id="Rectangle 2434" o:spid="_x0000_s1271" style="position:absolute;margin-left:211pt;margin-top:175pt;width:78pt;height:73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" filled="f" stroked="f">
                      <v:textbox inset="2.16pt,1.44pt,0,1.44pt">
                        <w:txbxContent>
                          <w:p w14:paraId="040E2E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5296" behindDoc="0" locked="0" layoutInCell="1" allowOverlap="1" wp14:anchorId="6006F82F" wp14:editId="094587EF">
                      <wp:simplePos x="0" y="0"/>
                      <wp:positionH relativeFrom="column">
                        <wp:posOffset>2679700</wp:posOffset>
                      </wp:positionH>
                      <wp:positionV relativeFrom="paragraph">
                        <wp:posOffset>2222500</wp:posOffset>
                      </wp:positionV>
                      <wp:extent cx="1016000" cy="762000"/>
                      <wp:effectExtent l="0" t="0" r="0" b="0"/>
                      <wp:wrapNone/>
                      <wp:docPr id="2435" name="Rectangle 2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1D072-0EEF-144B-A765-6D1680DDA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D02E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6F82F" id="Rectangle 2435" o:spid="_x0000_s1272" style="position:absolute;margin-left:211pt;margin-top:175pt;width:80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wRo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3y6sMm3s76E5PmJctPVIwA4yCq8EGzkYaoODx9SBRczY8eHKouV4uGpp4KearZkWbiKUg&#13;&#10;0ruPXelVD7QTKiFnh4B23xPfeZGTHybri7D3Ncmz/VgX8pdl3v4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kAwRo&#13;&#10;nAEAABQDAAAOAAAAAAAAAAAAAAAAAC4CAABkcnMvZTJvRG9jLnhtbFBLAQItABQABgAIAAAAIQAp&#13;&#10;z4Us4AAAABABAAAPAAAAAAAAAAAAAAAAAPYDAABkcnMvZG93bnJldi54bWxQSwUGAAAAAAQABADz&#13;&#10;AAAAAwUAAAAA&#13;&#10;" filled="f" stroked="f">
                      <v:textbox inset="2.16pt,1.44pt,0,1.44pt">
                        <w:txbxContent>
                          <w:p w14:paraId="75ED02E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6320" behindDoc="0" locked="0" layoutInCell="1" allowOverlap="1" wp14:anchorId="066BFCC4" wp14:editId="3C5E04BF">
                      <wp:simplePos x="0" y="0"/>
                      <wp:positionH relativeFrom="column">
                        <wp:posOffset>2679700</wp:posOffset>
                      </wp:positionH>
                      <wp:positionV relativeFrom="paragraph">
                        <wp:posOffset>2222500</wp:posOffset>
                      </wp:positionV>
                      <wp:extent cx="990600" cy="927100"/>
                      <wp:effectExtent l="0" t="0" r="0" b="0"/>
                      <wp:wrapNone/>
                      <wp:docPr id="2436" name="Rectangle 24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2DCE3B8-E5AD-0D42-A4AB-542B14017F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C579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BFCC4" id="Rectangle 2436" o:spid="_x0000_s1273" style="position:absolute;margin-left:211pt;margin-top:175pt;width:78pt;height:73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" filled="f" stroked="f">
                      <v:textbox inset="2.16pt,1.44pt,0,1.44pt">
                        <w:txbxContent>
                          <w:p w14:paraId="2DC579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7344" behindDoc="0" locked="0" layoutInCell="1" allowOverlap="1" wp14:anchorId="77CCAEEF" wp14:editId="0902AE42">
                      <wp:simplePos x="0" y="0"/>
                      <wp:positionH relativeFrom="column">
                        <wp:posOffset>2692400</wp:posOffset>
                      </wp:positionH>
                      <wp:positionV relativeFrom="paragraph">
                        <wp:posOffset>2222500</wp:posOffset>
                      </wp:positionV>
                      <wp:extent cx="990600" cy="927100"/>
                      <wp:effectExtent l="0" t="0" r="0" b="0"/>
                      <wp:wrapNone/>
                      <wp:docPr id="2437" name="Rectangle 24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7A6E559-45B6-EC4D-BE79-DC6AD7EBDC5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819B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CAEEF" id="Rectangle 2437" o:spid="_x0000_s1274" style="position:absolute;margin-left:212pt;margin-top:175pt;width:78pt;height:73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" filled="f" stroked="f">
                      <v:textbox inset="2.16pt,1.44pt,0,1.44pt">
                        <w:txbxContent>
                          <w:p w14:paraId="7B819B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8368" behindDoc="0" locked="0" layoutInCell="1" allowOverlap="1" wp14:anchorId="02600ED3" wp14:editId="0ADABF4B">
                      <wp:simplePos x="0" y="0"/>
                      <wp:positionH relativeFrom="column">
                        <wp:posOffset>2679700</wp:posOffset>
                      </wp:positionH>
                      <wp:positionV relativeFrom="paragraph">
                        <wp:posOffset>2222500</wp:posOffset>
                      </wp:positionV>
                      <wp:extent cx="1016000" cy="762000"/>
                      <wp:effectExtent l="0" t="0" r="0" b="0"/>
                      <wp:wrapNone/>
                      <wp:docPr id="2438" name="Rectangle 2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D0EE14-C2FD-104F-AA31-845C472866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B4E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00ED3" id="Rectangle 2438" o:spid="_x0000_s1275" style="position:absolute;margin-left:211pt;margin-top:175pt;width:80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IWs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b5TrD5t4OutMT5mVLjxTMAKPgarCBs5EGKHj8e5CoORt+enKouVkuGpp4KearZkWbiKUg&#13;&#10;0ruPXelVD7QTKiFnh4B23xPfeZGTHybri7C3Ncmz/VgX8pdl3r4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DNIWs&#13;&#10;nAEAABQDAAAOAAAAAAAAAAAAAAAAAC4CAABkcnMvZTJvRG9jLnhtbFBLAQItABQABgAIAAAAIQAp&#13;&#10;z4Us4AAAABABAAAPAAAAAAAAAAAAAAAAAPYDAABkcnMvZG93bnJldi54bWxQSwUGAAAAAAQABADz&#13;&#10;AAAAAwUAAAAA&#13;&#10;" filled="f" stroked="f">
                      <v:textbox inset="2.16pt,1.44pt,0,1.44pt">
                        <w:txbxContent>
                          <w:p w14:paraId="46CB4E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9392" behindDoc="0" locked="0" layoutInCell="1" allowOverlap="1" wp14:anchorId="3A255BD7" wp14:editId="0C452E2A">
                      <wp:simplePos x="0" y="0"/>
                      <wp:positionH relativeFrom="column">
                        <wp:posOffset>2679700</wp:posOffset>
                      </wp:positionH>
                      <wp:positionV relativeFrom="paragraph">
                        <wp:posOffset>2222500</wp:posOffset>
                      </wp:positionV>
                      <wp:extent cx="990600" cy="927100"/>
                      <wp:effectExtent l="0" t="0" r="0" b="0"/>
                      <wp:wrapNone/>
                      <wp:docPr id="2439" name="Rectangle 24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4319EAC-6218-E540-9FAC-34FE146967A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4A25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55BD7" id="Rectangle 2439" o:spid="_x0000_s1276" style="position:absolute;margin-left:211pt;margin-top:175pt;width:78pt;height:73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" filled="f" stroked="f">
                      <v:textbox inset="2.16pt,1.44pt,0,1.44pt">
                        <w:txbxContent>
                          <w:p w14:paraId="0F4A25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0416" behindDoc="0" locked="0" layoutInCell="1" allowOverlap="1" wp14:anchorId="464120DF" wp14:editId="2EFCCCC5">
                      <wp:simplePos x="0" y="0"/>
                      <wp:positionH relativeFrom="column">
                        <wp:posOffset>2679700</wp:posOffset>
                      </wp:positionH>
                      <wp:positionV relativeFrom="paragraph">
                        <wp:posOffset>2222500</wp:posOffset>
                      </wp:positionV>
                      <wp:extent cx="990600" cy="889000"/>
                      <wp:effectExtent l="0" t="0" r="0" b="0"/>
                      <wp:wrapNone/>
                      <wp:docPr id="2440" name="Rectangle 24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ABB0CD4-4081-7544-B714-1E3439DDB73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9F3AF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120DF" id="Rectangle 2440" o:spid="_x0000_s1277" style="position:absolute;margin-left:211pt;margin-top:175pt;width:78pt;height:7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" filled="f" stroked="f">
                      <v:textbox inset="2.16pt,1.44pt,0,1.44pt">
                        <w:txbxContent>
                          <w:p w14:paraId="39F3AF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1440" behindDoc="0" locked="0" layoutInCell="1" allowOverlap="1" wp14:anchorId="4B96ECB8" wp14:editId="198D6208">
                      <wp:simplePos x="0" y="0"/>
                      <wp:positionH relativeFrom="column">
                        <wp:posOffset>2679700</wp:posOffset>
                      </wp:positionH>
                      <wp:positionV relativeFrom="paragraph">
                        <wp:posOffset>2222500</wp:posOffset>
                      </wp:positionV>
                      <wp:extent cx="1016000" cy="762000"/>
                      <wp:effectExtent l="0" t="0" r="0" b="0"/>
                      <wp:wrapNone/>
                      <wp:docPr id="2441" name="Rectangle 2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682FCC-F98D-F740-AE5D-AA5795AEC0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F6C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6ECB8" id="Rectangle 2441" o:spid="_x0000_s1278" style="position:absolute;margin-left:211pt;margin-top:175pt;width:80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OEnD6&#13;&#10;nAEAABQDAAAOAAAAAAAAAAAAAAAAAC4CAABkcnMvZTJvRG9jLnhtbFBLAQItABQABgAIAAAAIQAp&#13;&#10;z4Us4AAAABABAAAPAAAAAAAAAAAAAAAAAPYDAABkcnMvZG93bnJldi54bWxQSwUGAAAAAAQABADz&#13;&#10;AAAAAwUAAAAA&#13;&#10;" filled="f" stroked="f">
                      <v:textbox inset="2.16pt,1.44pt,0,1.44pt">
                        <w:txbxContent>
                          <w:p w14:paraId="423F6C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2464" behindDoc="0" locked="0" layoutInCell="1" allowOverlap="1" wp14:anchorId="78042349" wp14:editId="7B454621">
                      <wp:simplePos x="0" y="0"/>
                      <wp:positionH relativeFrom="column">
                        <wp:posOffset>2679700</wp:posOffset>
                      </wp:positionH>
                      <wp:positionV relativeFrom="paragraph">
                        <wp:posOffset>2222500</wp:posOffset>
                      </wp:positionV>
                      <wp:extent cx="1016000" cy="762000"/>
                      <wp:effectExtent l="0" t="0" r="0" b="0"/>
                      <wp:wrapNone/>
                      <wp:docPr id="2442" name="Rectangle 2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F69C8-4320-5846-B8BB-D6501845F3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6AB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42349" id="Rectangle 2442" o:spid="_x0000_s1279" style="position:absolute;margin-left:211pt;margin-top:175pt;width:80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PDv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" filled="f" stroked="f">
                      <v:textbox inset="2.16pt,1.44pt,0,1.44pt">
                        <w:txbxContent>
                          <w:p w14:paraId="7256AB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3488" behindDoc="0" locked="0" layoutInCell="1" allowOverlap="1" wp14:anchorId="51CA9C8F" wp14:editId="0422E732">
                      <wp:simplePos x="0" y="0"/>
                      <wp:positionH relativeFrom="column">
                        <wp:posOffset>2679700</wp:posOffset>
                      </wp:positionH>
                      <wp:positionV relativeFrom="paragraph">
                        <wp:posOffset>2222500</wp:posOffset>
                      </wp:positionV>
                      <wp:extent cx="1016000" cy="762000"/>
                      <wp:effectExtent l="0" t="0" r="0" b="0"/>
                      <wp:wrapNone/>
                      <wp:docPr id="2443" name="Rectangle 2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5BCD9E-6673-DE4B-89F0-D18143A44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BAA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A9C8F" id="Rectangle 2443" o:spid="_x0000_s1280" style="position:absolute;margin-left:211pt;margin-top:175pt;width:80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HCH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" filled="f" stroked="f">
                      <v:textbox inset="2.16pt,1.44pt,0,1.44pt">
                        <w:txbxContent>
                          <w:p w14:paraId="755BAA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4512" behindDoc="0" locked="0" layoutInCell="1" allowOverlap="1" wp14:anchorId="64E4E94C" wp14:editId="1BCD2C44">
                      <wp:simplePos x="0" y="0"/>
                      <wp:positionH relativeFrom="column">
                        <wp:posOffset>2679700</wp:posOffset>
                      </wp:positionH>
                      <wp:positionV relativeFrom="paragraph">
                        <wp:posOffset>2222500</wp:posOffset>
                      </wp:positionV>
                      <wp:extent cx="1016000" cy="762000"/>
                      <wp:effectExtent l="0" t="0" r="0" b="0"/>
                      <wp:wrapNone/>
                      <wp:docPr id="2444" name="Rectangle 2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B15381-7282-EC45-9A8B-697CE22EE3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E56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4E94C" id="Rectangle 2444" o:spid="_x0000_s1281" style="position:absolute;margin-left:211pt;margin-top:175pt;width:80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vCSnQ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" filled="f" stroked="f">
                      <v:textbox inset="2.16pt,1.44pt,0,1.44pt">
                        <w:txbxContent>
                          <w:p w14:paraId="4E5E56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5536" behindDoc="0" locked="0" layoutInCell="1" allowOverlap="1" wp14:anchorId="3CD6F029" wp14:editId="40E97F3B">
                      <wp:simplePos x="0" y="0"/>
                      <wp:positionH relativeFrom="column">
                        <wp:posOffset>2679700</wp:posOffset>
                      </wp:positionH>
                      <wp:positionV relativeFrom="paragraph">
                        <wp:posOffset>2222500</wp:posOffset>
                      </wp:positionV>
                      <wp:extent cx="1016000" cy="762000"/>
                      <wp:effectExtent l="0" t="0" r="0" b="0"/>
                      <wp:wrapNone/>
                      <wp:docPr id="2445" name="Rectangle 2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D31776-A0C5-5647-A578-818832F6B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4BC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6F029" id="Rectangle 2445" o:spid="_x0000_s1282" style="position:absolute;margin-left:211pt;margin-top:175pt;width:80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XCs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" filled="f" stroked="f">
                      <v:textbox inset="2.16pt,1.44pt,0,1.44pt">
                        <w:txbxContent>
                          <w:p w14:paraId="37D4BC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6560" behindDoc="0" locked="0" layoutInCell="1" allowOverlap="1" wp14:anchorId="1CC82FC9" wp14:editId="02A90B7D">
                      <wp:simplePos x="0" y="0"/>
                      <wp:positionH relativeFrom="column">
                        <wp:posOffset>2679700</wp:posOffset>
                      </wp:positionH>
                      <wp:positionV relativeFrom="paragraph">
                        <wp:posOffset>2222500</wp:posOffset>
                      </wp:positionV>
                      <wp:extent cx="1016000" cy="762000"/>
                      <wp:effectExtent l="0" t="0" r="0" b="0"/>
                      <wp:wrapNone/>
                      <wp:docPr id="2446" name="Rectangle 2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C0AF96-A65A-CF47-84E8-B004A2EDC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30D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82FC9" id="Rectangle 2446" o:spid="_x0000_s1283" style="position:absolute;margin-left:211pt;margin-top:175pt;width:80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5nA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RvbpYZNvd20J0eMC9buqdgBhgFV4MNnI00QMHjn4NEzdnw05NDzfJ60dDESzFfNSvaRCwF&#13;&#10;kd6970qveqCdUAk5OwS0+574zouc/DBZX4S9rUme7fu6kL8s8/YF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T//C5&#13;&#10;nAEAABQDAAAOAAAAAAAAAAAAAAAAAC4CAABkcnMvZTJvRG9jLnhtbFBLAQItABQABgAIAAAAIQAp&#13;&#10;z4Us4AAAABABAAAPAAAAAAAAAAAAAAAAAPYDAABkcnMvZG93bnJldi54bWxQSwUGAAAAAAQABADz&#13;&#10;AAAAAwUAAAAA&#13;&#10;" filled="f" stroked="f">
                      <v:textbox inset="2.16pt,1.44pt,0,1.44pt">
                        <w:txbxContent>
                          <w:p w14:paraId="6AA30D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7584" behindDoc="0" locked="0" layoutInCell="1" allowOverlap="1" wp14:anchorId="46DDF228" wp14:editId="3928E2F7">
                      <wp:simplePos x="0" y="0"/>
                      <wp:positionH relativeFrom="column">
                        <wp:posOffset>2679700</wp:posOffset>
                      </wp:positionH>
                      <wp:positionV relativeFrom="paragraph">
                        <wp:posOffset>2222500</wp:posOffset>
                      </wp:positionV>
                      <wp:extent cx="1016000" cy="762000"/>
                      <wp:effectExtent l="0" t="0" r="0" b="0"/>
                      <wp:wrapNone/>
                      <wp:docPr id="2447" name="Rectangle 2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389B5-1867-DA44-A285-14575938D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96C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DF228" id="Rectangle 2447" o:spid="_x0000_s1284" style="position:absolute;margin-left:211pt;margin-top:175pt;width:80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HF9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" filled="f" stroked="f">
                      <v:textbox inset="2.16pt,1.44pt,0,1.44pt">
                        <w:txbxContent>
                          <w:p w14:paraId="12B96C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8608" behindDoc="0" locked="0" layoutInCell="1" allowOverlap="1" wp14:anchorId="4B9FD4F4" wp14:editId="1017A636">
                      <wp:simplePos x="0" y="0"/>
                      <wp:positionH relativeFrom="column">
                        <wp:posOffset>2679700</wp:posOffset>
                      </wp:positionH>
                      <wp:positionV relativeFrom="paragraph">
                        <wp:posOffset>2222500</wp:posOffset>
                      </wp:positionV>
                      <wp:extent cx="1016000" cy="762000"/>
                      <wp:effectExtent l="0" t="0" r="0" b="0"/>
                      <wp:wrapNone/>
                      <wp:docPr id="2448" name="Rectangle 2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3C9690-ADAE-BB48-ABD6-218BA2A0C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D7C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FD4F4" id="Rectangle 2448" o:spid="_x0000_s1285" style="position:absolute;margin-left:211pt;margin-top:175pt;width:80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F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" filled="f" stroked="f">
                      <v:textbox inset="2.16pt,1.44pt,0,1.44pt">
                        <w:txbxContent>
                          <w:p w14:paraId="3AFD7C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49632" behindDoc="0" locked="0" layoutInCell="1" allowOverlap="1" wp14:anchorId="4DB9681C" wp14:editId="5742D68F">
                      <wp:simplePos x="0" y="0"/>
                      <wp:positionH relativeFrom="column">
                        <wp:posOffset>2679700</wp:posOffset>
                      </wp:positionH>
                      <wp:positionV relativeFrom="paragraph">
                        <wp:posOffset>2222500</wp:posOffset>
                      </wp:positionV>
                      <wp:extent cx="1016000" cy="762000"/>
                      <wp:effectExtent l="0" t="0" r="0" b="0"/>
                      <wp:wrapNone/>
                      <wp:docPr id="2449" name="Rectangle 2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8D355C-0A57-5244-9193-B422EB59E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9440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9681C" id="Rectangle 2449" o:spid="_x0000_s1286" style="position:absolute;margin-left:211pt;margin-top:175pt;width:80pt;height:60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pxGmw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5KrC5tw3d8QnysqVHCmYIo+BqsJGzkQYoOL7tJWjOht+eHGquLxcNTbwU82WzpE2EUhDp&#13;&#10;7eeu9KoPtBMqAWf7CHbXE995kZMfJuuLsI81ybP9XBfy52Xe/AE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O8mnEab&#13;&#10;AQAAFAMAAA4AAAAAAAAAAAAAAAAALgIAAGRycy9lMm9Eb2MueG1sUEsBAi0AFAAGAAgAAAAhACnP&#13;&#10;hSzgAAAAEAEAAA8AAAAAAAAAAAAAAAAA9QMAAGRycy9kb3ducmV2LnhtbFBLBQYAAAAABAAEAPMA&#13;&#10;AAACBQAAAAA=&#13;&#10;" filled="f" stroked="f">
                      <v:textbox inset="2.16pt,1.44pt,0,1.44pt">
                        <w:txbxContent>
                          <w:p w14:paraId="109440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0656" behindDoc="0" locked="0" layoutInCell="1" allowOverlap="1" wp14:anchorId="5CDBE159" wp14:editId="02B9E624">
                      <wp:simplePos x="0" y="0"/>
                      <wp:positionH relativeFrom="column">
                        <wp:posOffset>2679700</wp:posOffset>
                      </wp:positionH>
                      <wp:positionV relativeFrom="paragraph">
                        <wp:posOffset>2222500</wp:posOffset>
                      </wp:positionV>
                      <wp:extent cx="1016000" cy="762000"/>
                      <wp:effectExtent l="0" t="0" r="0" b="0"/>
                      <wp:wrapNone/>
                      <wp:docPr id="2450" name="Rectangle 2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6AE225-B54D-3442-829C-AF2FDC7D30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C9C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BE159" id="Rectangle 2450" o:spid="_x0000_s1287" style="position:absolute;margin-left:211pt;margin-top:175pt;width:80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BxTmwEAABQ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G+u5hk257ahOz5BXrb0SMYMYRRcDTZyNtIABce3vQTN2fDbk0LN9eWioYmXYL5slrSJUAIi&#13;&#10;vf2clV71gXZCJeBsH8HueuJb6hZaJH1p7GNN8mw/x4X8eZk3fwA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BYQHFOb&#13;&#10;AQAAFAMAAA4AAAAAAAAAAAAAAAAALgIAAGRycy9lMm9Eb2MueG1sUEsBAi0AFAAGAAgAAAAhACnP&#13;&#10;hSzgAAAAEAEAAA8AAAAAAAAAAAAAAAAA9QMAAGRycy9kb3ducmV2LnhtbFBLBQYAAAAABAAEAPMA&#13;&#10;AAACBQAAAAA=&#13;&#10;" filled="f" stroked="f">
                      <v:textbox inset="2.16pt,1.44pt,0,1.44pt">
                        <w:txbxContent>
                          <w:p w14:paraId="356C9C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1680" behindDoc="0" locked="0" layoutInCell="1" allowOverlap="1" wp14:anchorId="7A60F1BD" wp14:editId="1AB230AD">
                      <wp:simplePos x="0" y="0"/>
                      <wp:positionH relativeFrom="column">
                        <wp:posOffset>2679700</wp:posOffset>
                      </wp:positionH>
                      <wp:positionV relativeFrom="paragraph">
                        <wp:posOffset>2222500</wp:posOffset>
                      </wp:positionV>
                      <wp:extent cx="1016000" cy="762000"/>
                      <wp:effectExtent l="0" t="0" r="0" b="0"/>
                      <wp:wrapNone/>
                      <wp:docPr id="2451" name="Rectangle 2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7187D-3FE6-FD46-AC7F-63237269DC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32C0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0F1BD" id="Rectangle 2451" o:spid="_x0000_s1288" style="position:absolute;margin-left:211pt;margin-top:175pt;width:80pt;height:60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dS5xt&#13;&#10;nAEAABQDAAAOAAAAAAAAAAAAAAAAAC4CAABkcnMvZTJvRG9jLnhtbFBLAQItABQABgAIAAAAIQAp&#13;&#10;z4Us4AAAABABAAAPAAAAAAAAAAAAAAAAAPYDAABkcnMvZG93bnJldi54bWxQSwUGAAAAAAQABADz&#13;&#10;AAAAAwUAAAAA&#13;&#10;" filled="f" stroked="f">
                      <v:textbox inset="2.16pt,1.44pt,0,1.44pt">
                        <w:txbxContent>
                          <w:p w14:paraId="21D32C0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2704" behindDoc="0" locked="0" layoutInCell="1" allowOverlap="1" wp14:anchorId="7426DAC4" wp14:editId="32E17AD4">
                      <wp:simplePos x="0" y="0"/>
                      <wp:positionH relativeFrom="column">
                        <wp:posOffset>2679700</wp:posOffset>
                      </wp:positionH>
                      <wp:positionV relativeFrom="paragraph">
                        <wp:posOffset>2222500</wp:posOffset>
                      </wp:positionV>
                      <wp:extent cx="1016000" cy="762000"/>
                      <wp:effectExtent l="0" t="0" r="0" b="0"/>
                      <wp:wrapNone/>
                      <wp:docPr id="2452" name="Rectangle 2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EFE93E-A3F5-F14F-B541-4ED67C9071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424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6DAC4" id="Rectangle 2452" o:spid="_x0000_s1289" style="position:absolute;margin-left:211pt;margin-top:175pt;width:80pt;height:60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Rx4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5WmTY3NuG7vgEednSIwUzhFFwNdjI2UgDFBzf9hI0Z8NvTw4115eLhiZeivmyWdImQimI&#13;&#10;9PZzV3rVB9oJlYCzfQS764nvvMjJD5P1RdjHmuTZfq4L+fMyb/4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kfRx4&#13;&#10;nAEAABQDAAAOAAAAAAAAAAAAAAAAAC4CAABkcnMvZTJvRG9jLnhtbFBLAQItABQABgAIAAAAIQAp&#13;&#10;z4Us4AAAABABAAAPAAAAAAAAAAAAAAAAAPYDAABkcnMvZG93bnJldi54bWxQSwUGAAAAAAQABADz&#13;&#10;AAAAAwUAAAAA&#13;&#10;" filled="f" stroked="f">
                      <v:textbox inset="2.16pt,1.44pt,0,1.44pt">
                        <w:txbxContent>
                          <w:p w14:paraId="64A424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3728" behindDoc="0" locked="0" layoutInCell="1" allowOverlap="1" wp14:anchorId="11A37BD4" wp14:editId="124A6F8A">
                      <wp:simplePos x="0" y="0"/>
                      <wp:positionH relativeFrom="column">
                        <wp:posOffset>2679700</wp:posOffset>
                      </wp:positionH>
                      <wp:positionV relativeFrom="paragraph">
                        <wp:posOffset>2222500</wp:posOffset>
                      </wp:positionV>
                      <wp:extent cx="1016000" cy="762000"/>
                      <wp:effectExtent l="0" t="0" r="0" b="0"/>
                      <wp:wrapNone/>
                      <wp:docPr id="2453" name="Rectangle 2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79D309-80BD-214C-B9C5-A14AF85F2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846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7BD4" id="Rectangle 2453" o:spid="_x0000_s1290" style="position:absolute;margin-left:211pt;margin-top:175pt;width:80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wQ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3V8sMm3s76E5PmJctPVIwA4yCq8EGzkYaoODx9SBRczY8eHKouV4uGpp4KearZkWbiKUg&#13;&#10;0ruPXelVD7QTKiFnh4B23xPfeZGTHybri7D3Ncmz/VgX8pdl3v4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L/ZwQ&#13;&#10;nAEAABQDAAAOAAAAAAAAAAAAAAAAAC4CAABkcnMvZTJvRG9jLnhtbFBLAQItABQABgAIAAAAIQAp&#13;&#10;z4Us4AAAABABAAAPAAAAAAAAAAAAAAAAAPYDAABkcnMvZG93bnJldi54bWxQSwUGAAAAAAQABADz&#13;&#10;AAAAAwUAAAAA&#13;&#10;" filled="f" stroked="f">
                      <v:textbox inset="2.16pt,1.44pt,0,1.44pt">
                        <w:txbxContent>
                          <w:p w14:paraId="1A4846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4752" behindDoc="0" locked="0" layoutInCell="1" allowOverlap="1" wp14:anchorId="47D239C6" wp14:editId="076E46F9">
                      <wp:simplePos x="0" y="0"/>
                      <wp:positionH relativeFrom="column">
                        <wp:posOffset>2679700</wp:posOffset>
                      </wp:positionH>
                      <wp:positionV relativeFrom="paragraph">
                        <wp:posOffset>2222500</wp:posOffset>
                      </wp:positionV>
                      <wp:extent cx="1016000" cy="762000"/>
                      <wp:effectExtent l="0" t="0" r="0" b="0"/>
                      <wp:wrapNone/>
                      <wp:docPr id="2454" name="Rectangle 2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B94FF-90F1-3F4E-AE42-9D7C4E8A3C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0CA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239C6" id="Rectangle 2454" o:spid="_x0000_s1291" style="position:absolute;margin-left:211pt;margin-top:175pt;width:80pt;height:60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xwF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" filled="f" stroked="f">
                      <v:textbox inset="2.16pt,1.44pt,0,1.44pt">
                        <w:txbxContent>
                          <w:p w14:paraId="3380CA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5776" behindDoc="0" locked="0" layoutInCell="1" allowOverlap="1" wp14:anchorId="66FF3EE3" wp14:editId="277345C1">
                      <wp:simplePos x="0" y="0"/>
                      <wp:positionH relativeFrom="column">
                        <wp:posOffset>2679700</wp:posOffset>
                      </wp:positionH>
                      <wp:positionV relativeFrom="paragraph">
                        <wp:posOffset>2222500</wp:posOffset>
                      </wp:positionV>
                      <wp:extent cx="1016000" cy="762000"/>
                      <wp:effectExtent l="0" t="0" r="0" b="0"/>
                      <wp:wrapNone/>
                      <wp:docPr id="2455" name="Rectangle 2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CDFF2F-5EED-9B47-905E-A4D90C3B9C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499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F3EE3" id="Rectangle 2455" o:spid="_x0000_s1292" style="position:absolute;margin-left:211pt;margin-top:175pt;width:80pt;height:60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Jw7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3y2WGzb0ddKcnzMuWHimYAUbB1WADZyMNUPD4epCoORsePDnUXF8tGpp4KearZkWbiKUg&#13;&#10;0ruPXelVD7QTKiFnh4B23xPfeZGTHybri7D3Ncmz/VgX8pdl3v4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5kJw7&#13;&#10;nAEAABQDAAAOAAAAAAAAAAAAAAAAAC4CAABkcnMvZTJvRG9jLnhtbFBLAQItABQABgAIAAAAIQAp&#13;&#10;z4Us4AAAABABAAAPAAAAAAAAAAAAAAAAAPYDAABkcnMvZG93bnJldi54bWxQSwUGAAAAAAQABADz&#13;&#10;AAAAAwUAAAAA&#13;&#10;" filled="f" stroked="f">
                      <v:textbox inset="2.16pt,1.44pt,0,1.44pt">
                        <w:txbxContent>
                          <w:p w14:paraId="6DB499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6800" behindDoc="0" locked="0" layoutInCell="1" allowOverlap="1" wp14:anchorId="691C8220" wp14:editId="5B3E881A">
                      <wp:simplePos x="0" y="0"/>
                      <wp:positionH relativeFrom="column">
                        <wp:posOffset>2679700</wp:posOffset>
                      </wp:positionH>
                      <wp:positionV relativeFrom="paragraph">
                        <wp:posOffset>2222500</wp:posOffset>
                      </wp:positionV>
                      <wp:extent cx="1016000" cy="762000"/>
                      <wp:effectExtent l="0" t="0" r="0" b="0"/>
                      <wp:wrapNone/>
                      <wp:docPr id="2456" name="Rectangle 2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21ED3F-F51A-E247-9EF0-AB3E40D90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FFB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C8220" id="Rectangle 2456" o:spid="_x0000_s1293" style="position:absolute;margin-left:211pt;margin-top:175pt;width:80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wu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I318sMm3u70J2eIC9beqRghjAKrgYbORtpgILj60GC5mx48ORQs7xaNDTxUsxXzYo2EUpB&#13;&#10;pHcfu9KrPtBOqAScHSLYfU9850VOfpisL8Le1yTP9mNdyF+WefsH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Aphwu&#13;&#10;nAEAABQDAAAOAAAAAAAAAAAAAAAAAC4CAABkcnMvZTJvRG9jLnhtbFBLAQItABQABgAIAAAAIQAp&#13;&#10;z4Us4AAAABABAAAPAAAAAAAAAAAAAAAAAPYDAABkcnMvZG93bnJldi54bWxQSwUGAAAAAAQABADz&#13;&#10;AAAAAwUAAAAA&#13;&#10;" filled="f" stroked="f">
                      <v:textbox inset="2.16pt,1.44pt,0,1.44pt">
                        <w:txbxContent>
                          <w:p w14:paraId="5FEFFB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7824" behindDoc="0" locked="0" layoutInCell="1" allowOverlap="1" wp14:anchorId="05B8E28A" wp14:editId="1A269EB2">
                      <wp:simplePos x="0" y="0"/>
                      <wp:positionH relativeFrom="column">
                        <wp:posOffset>2679700</wp:posOffset>
                      </wp:positionH>
                      <wp:positionV relativeFrom="paragraph">
                        <wp:posOffset>2222500</wp:posOffset>
                      </wp:positionV>
                      <wp:extent cx="1016000" cy="762000"/>
                      <wp:effectExtent l="0" t="0" r="0" b="0"/>
                      <wp:wrapNone/>
                      <wp:docPr id="2457" name="Rectangle 2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498147-BBBE-BD46-B7EF-1A2B1D2E4F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EEA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8E28A" id="Rectangle 2457" o:spid="_x0000_s1294" style="position:absolute;margin-left:211pt;margin-top:175pt;width:80pt;height:60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Z3q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I3t22Gzb0d9KcXzMuWnimYESbB1WgDZxMNUPD48yBRczY+eXKoubtZNTTxUizbpqVNxFIQ&#13;&#10;6d3nrvRqANoJlZCzQ0C7H4jvssjJD5P1RdjHmuTZfq4L+csyb38B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nkZ3q&#13;&#10;nAEAABQDAAAOAAAAAAAAAAAAAAAAAC4CAABkcnMvZTJvRG9jLnhtbFBLAQItABQABgAIAAAAIQAp&#13;&#10;z4Us4AAAABABAAAPAAAAAAAAAAAAAAAAAPYDAABkcnMvZG93bnJldi54bWxQSwUGAAAAAAQABADz&#13;&#10;AAAAAwUAAAAA&#13;&#10;" filled="f" stroked="f">
                      <v:textbox inset="2.16pt,1.44pt,0,1.44pt">
                        <w:txbxContent>
                          <w:p w14:paraId="15FEEA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8848" behindDoc="0" locked="0" layoutInCell="1" allowOverlap="1" wp14:anchorId="20D7849A" wp14:editId="63A87801">
                      <wp:simplePos x="0" y="0"/>
                      <wp:positionH relativeFrom="column">
                        <wp:posOffset>2679700</wp:posOffset>
                      </wp:positionH>
                      <wp:positionV relativeFrom="paragraph">
                        <wp:posOffset>2222500</wp:posOffset>
                      </wp:positionV>
                      <wp:extent cx="1016000" cy="762000"/>
                      <wp:effectExtent l="0" t="0" r="0" b="0"/>
                      <wp:wrapNone/>
                      <wp:docPr id="2458" name="Rectangle 2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CF1B4A-DBDD-2A4F-9DBF-3D95E84F8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766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7849A" id="Rectangle 2458" o:spid="_x0000_s1295" style="position:absolute;margin-left:211pt;margin-top:175pt;width:80pt;height:60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x3/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y5WmXY3NuG7vgEednSIwUzhFFwNdjI2UgDFBzf9hI0Z8NvTw4115eLhiZeivmyWdImQimI&#13;&#10;9PZzV3rVB9oJlYCzfQS764nvvMjJD5P1RdjHmuTZfq4L+fMyb/4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epx3/&#13;&#10;nAEAABQDAAAOAAAAAAAAAAAAAAAAAC4CAABkcnMvZTJvRG9jLnhtbFBLAQItABQABgAIAAAAIQAp&#13;&#10;z4Us4AAAABABAAAPAAAAAAAAAAAAAAAAAPYDAABkcnMvZG93bnJldi54bWxQSwUGAAAAAAQABADz&#13;&#10;AAAAAwUAAAAA&#13;&#10;" filled="f" stroked="f">
                      <v:textbox inset="2.16pt,1.44pt,0,1.44pt">
                        <w:txbxContent>
                          <w:p w14:paraId="764766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59872" behindDoc="0" locked="0" layoutInCell="1" allowOverlap="1" wp14:anchorId="0706D1D4" wp14:editId="24835E03">
                      <wp:simplePos x="0" y="0"/>
                      <wp:positionH relativeFrom="column">
                        <wp:posOffset>2679700</wp:posOffset>
                      </wp:positionH>
                      <wp:positionV relativeFrom="paragraph">
                        <wp:posOffset>2222500</wp:posOffset>
                      </wp:positionV>
                      <wp:extent cx="1016000" cy="762000"/>
                      <wp:effectExtent l="0" t="0" r="0" b="0"/>
                      <wp:wrapNone/>
                      <wp:docPr id="2459" name="Rectangle 2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94623F-AC21-9148-83EF-F7CB7375D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D32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6D1D4" id="Rectangle 2459" o:spid="_x0000_s1296" style="position:absolute;margin-left:211pt;margin-top:175pt;width:80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OiCmw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ZYHNvV3oTk+Qly09UjBDGAVXg42cjTRAwfHvQYLmbPjpyaFmeb1oaOKlmK+aFW0ilIJI&#13;&#10;7z52pVd9oJ1QCTg7RLD7nvjOi5z8MFlfhL2tSZ7tx7qQvyzz9gU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GHs6IKb&#13;&#10;AQAAFAMAAA4AAAAAAAAAAAAAAAAALgIAAGRycy9lMm9Eb2MueG1sUEsBAi0AFAAGAAgAAAAhACnP&#13;&#10;hSzgAAAAEAEAAA8AAAAAAAAAAAAAAAAA9QMAAGRycy9kb3ducmV2LnhtbFBLBQYAAAAABAAEAPMA&#13;&#10;AAACBQAAAAA=&#13;&#10;" filled="f" stroked="f">
                      <v:textbox inset="2.16pt,1.44pt,0,1.44pt">
                        <w:txbxContent>
                          <w:p w14:paraId="547D32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0896" behindDoc="0" locked="0" layoutInCell="1" allowOverlap="1" wp14:anchorId="2BAC693D" wp14:editId="32DD7FBF">
                      <wp:simplePos x="0" y="0"/>
                      <wp:positionH relativeFrom="column">
                        <wp:posOffset>2679700</wp:posOffset>
                      </wp:positionH>
                      <wp:positionV relativeFrom="paragraph">
                        <wp:posOffset>2222500</wp:posOffset>
                      </wp:positionV>
                      <wp:extent cx="1016000" cy="762000"/>
                      <wp:effectExtent l="0" t="0" r="0" b="0"/>
                      <wp:wrapNone/>
                      <wp:docPr id="2460" name="Rectangle 2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677861-C1DF-FE4C-80AA-C9413FC82C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05E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C693D" id="Rectangle 2460" o:spid="_x0000_s1297" style="position:absolute;margin-left:211pt;margin-top:175pt;width:80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JjaaJeb&#13;&#10;AQAAFAMAAA4AAAAAAAAAAAAAAAAALgIAAGRycy9lMm9Eb2MueG1sUEsBAi0AFAAGAAgAAAAhACnP&#13;&#10;hSzgAAAAEAEAAA8AAAAAAAAAAAAAAAAA9QMAAGRycy9kb3ducmV2LnhtbFBLBQYAAAAABAAEAPMA&#13;&#10;AAACBQAAAAA=&#13;&#10;" filled="f" stroked="f">
                      <v:textbox inset="2.16pt,1.44pt,0,1.44pt">
                        <w:txbxContent>
                          <w:p w14:paraId="55905E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1920" behindDoc="0" locked="0" layoutInCell="1" allowOverlap="1" wp14:anchorId="104E1DFB" wp14:editId="0DDE5FCD">
                      <wp:simplePos x="0" y="0"/>
                      <wp:positionH relativeFrom="column">
                        <wp:posOffset>2679700</wp:posOffset>
                      </wp:positionH>
                      <wp:positionV relativeFrom="paragraph">
                        <wp:posOffset>2222500</wp:posOffset>
                      </wp:positionV>
                      <wp:extent cx="1016000" cy="762000"/>
                      <wp:effectExtent l="0" t="0" r="0" b="0"/>
                      <wp:wrapNone/>
                      <wp:docPr id="2461" name="Rectangle 2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82A962-C836-E646-B8FF-0C44032B26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077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E1DFB" id="Rectangle 2461" o:spid="_x0000_s1298" style="position:absolute;margin-left:211pt;margin-top:175pt;width:80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eipnAEAABQ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GbZZNhc28H3ekJ87KlRwpmgFFwNdjA2UgDFDz+PUjUnA0/PTnULK8XDU28FPNVs6JNxFIQ&#13;&#10;6d3HrvSqB9oJlZCzQ0C774nvvMjJD5P1RdjbmuTZfqwL+csyb1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Tgeip&#13;&#10;nAEAABQDAAAOAAAAAAAAAAAAAAAAAC4CAABkcnMvZTJvRG9jLnhtbFBLAQItABQABgAIAAAAIQAp&#13;&#10;z4Us4AAAABABAAAPAAAAAAAAAAAAAAAAAPYDAABkcnMvZG93bnJldi54bWxQSwUGAAAAAAQABADz&#13;&#10;AAAAAwUAAAAA&#13;&#10;" filled="f" stroked="f">
                      <v:textbox inset="2.16pt,1.44pt,0,1.44pt">
                        <w:txbxContent>
                          <w:p w14:paraId="106077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2944" behindDoc="0" locked="0" layoutInCell="1" allowOverlap="1" wp14:anchorId="1FE0F157" wp14:editId="72E64AA9">
                      <wp:simplePos x="0" y="0"/>
                      <wp:positionH relativeFrom="column">
                        <wp:posOffset>2679700</wp:posOffset>
                      </wp:positionH>
                      <wp:positionV relativeFrom="paragraph">
                        <wp:posOffset>2222500</wp:posOffset>
                      </wp:positionV>
                      <wp:extent cx="1016000" cy="762000"/>
                      <wp:effectExtent l="0" t="0" r="0" b="0"/>
                      <wp:wrapNone/>
                      <wp:docPr id="2462" name="Rectangle 2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9898B7-69CB-FC40-9288-A093A90B9C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924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0F157" id="Rectangle 2462" o:spid="_x0000_s1299" style="position:absolute;margin-left:211pt;margin-top:175pt;width:80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2i8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Gb5SLD5t4udKcnyMuWHimYIYyCq8FGzkYaoOD49yBBczb89ORQs7xeNDTxUsxXzYo2EUpB&#13;&#10;pHcfu9KrPtBOqAScHSLYfU9850VOfpisL8Le1iTP9mNdyF+WefsC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qt2i8&#13;&#10;nAEAABQDAAAOAAAAAAAAAAAAAAAAAC4CAABkcnMvZTJvRG9jLnhtbFBLAQItABQABgAIAAAAIQAp&#13;&#10;z4Us4AAAABABAAAPAAAAAAAAAAAAAAAAAPYDAABkcnMvZG93bnJldi54bWxQSwUGAAAAAAQABADz&#13;&#10;AAAAAwUAAAAA&#13;&#10;" filled="f" stroked="f">
                      <v:textbox inset="2.16pt,1.44pt,0,1.44pt">
                        <w:txbxContent>
                          <w:p w14:paraId="3E8924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3968" behindDoc="0" locked="0" layoutInCell="1" allowOverlap="1" wp14:anchorId="13975134" wp14:editId="583559FA">
                      <wp:simplePos x="0" y="0"/>
                      <wp:positionH relativeFrom="column">
                        <wp:posOffset>2679700</wp:posOffset>
                      </wp:positionH>
                      <wp:positionV relativeFrom="paragraph">
                        <wp:posOffset>2222500</wp:posOffset>
                      </wp:positionV>
                      <wp:extent cx="1016000" cy="762000"/>
                      <wp:effectExtent l="0" t="0" r="0" b="0"/>
                      <wp:wrapNone/>
                      <wp:docPr id="2463" name="Rectangle 2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B4568-48DE-2A4A-90CB-05FA255F85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D60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75134" id="Rectangle 2463" o:spid="_x0000_s1300" style="position:absolute;margin-left:211pt;margin-top:175pt;width:80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jU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" filled="f" stroked="f">
                      <v:textbox inset="2.16pt,1.44pt,0,1.44pt">
                        <w:txbxContent>
                          <w:p w14:paraId="50FD60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4992" behindDoc="0" locked="0" layoutInCell="1" allowOverlap="1" wp14:anchorId="2F12ED04" wp14:editId="57FF82D3">
                      <wp:simplePos x="0" y="0"/>
                      <wp:positionH relativeFrom="column">
                        <wp:posOffset>2679700</wp:posOffset>
                      </wp:positionH>
                      <wp:positionV relativeFrom="paragraph">
                        <wp:posOffset>2222500</wp:posOffset>
                      </wp:positionV>
                      <wp:extent cx="1016000" cy="609600"/>
                      <wp:effectExtent l="0" t="0" r="0" b="0"/>
                      <wp:wrapNone/>
                      <wp:docPr id="2464" name="Rectangle 2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E6054D-97DC-DD4C-968D-60BD5C89D2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19AF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2ED04" id="Rectangle 2464" o:spid="_x0000_s1301" style="position:absolute;margin-left:211pt;margin-top:175pt;width:80pt;height:48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BjMtqx&#13;&#10;nAEAABQDAAAOAAAAAAAAAAAAAAAAAC4CAABkcnMvZTJvRG9jLnhtbFBLAQItABQABgAIAAAAIQAf&#13;&#10;0LjT4AAAABABAAAPAAAAAAAAAAAAAAAAAPYDAABkcnMvZG93bnJldi54bWxQSwUGAAAAAAQABADz&#13;&#10;AAAAAwUAAAAA&#13;&#10;" filled="f" stroked="f">
                      <v:textbox inset="2.16pt,1.44pt,0,1.44pt">
                        <w:txbxContent>
                          <w:p w14:paraId="4A19AF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6016" behindDoc="0" locked="0" layoutInCell="1" allowOverlap="1" wp14:anchorId="041B83FB" wp14:editId="33683668">
                      <wp:simplePos x="0" y="0"/>
                      <wp:positionH relativeFrom="column">
                        <wp:posOffset>2679700</wp:posOffset>
                      </wp:positionH>
                      <wp:positionV relativeFrom="paragraph">
                        <wp:posOffset>2222500</wp:posOffset>
                      </wp:positionV>
                      <wp:extent cx="1016000" cy="609600"/>
                      <wp:effectExtent l="0" t="0" r="0" b="0"/>
                      <wp:wrapNone/>
                      <wp:docPr id="2465" name="Rectangle 2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EA8650-507D-5249-9859-FC7F4AAEB1E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2B50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B83FB" id="Rectangle 2465" o:spid="_x0000_s1302" style="position:absolute;margin-left:211pt;margin-top:175pt;width:80pt;height:48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BoaVqP&#13;&#10;nAEAABQDAAAOAAAAAAAAAAAAAAAAAC4CAABkcnMvZTJvRG9jLnhtbFBLAQItABQABgAIAAAAIQAf&#13;&#10;0LjT4AAAABABAAAPAAAAAAAAAAAAAAAAAPYDAABkcnMvZG93bnJldi54bWxQSwUGAAAAAAQABADz&#13;&#10;AAAAAwUAAAAA&#13;&#10;" filled="f" stroked="f">
                      <v:textbox inset="2.16pt,1.44pt,0,1.44pt">
                        <w:txbxContent>
                          <w:p w14:paraId="772B50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7040" behindDoc="0" locked="0" layoutInCell="1" allowOverlap="1" wp14:anchorId="2EA2D946" wp14:editId="0C164153">
                      <wp:simplePos x="0" y="0"/>
                      <wp:positionH relativeFrom="column">
                        <wp:posOffset>2679700</wp:posOffset>
                      </wp:positionH>
                      <wp:positionV relativeFrom="paragraph">
                        <wp:posOffset>2222500</wp:posOffset>
                      </wp:positionV>
                      <wp:extent cx="1016000" cy="609600"/>
                      <wp:effectExtent l="0" t="0" r="0" b="0"/>
                      <wp:wrapNone/>
                      <wp:docPr id="2466" name="Rectangle 2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447A8C-B981-AE43-A786-B016BAD923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7C12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2D946" id="Rectangle 2466" o:spid="_x0000_s1303" style="position:absolute;margin-left:211pt;margin-top:175pt;width:80pt;height:48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" filled="f" stroked="f">
                      <v:textbox inset="2.16pt,1.44pt,0,1.44pt">
                        <w:txbxContent>
                          <w:p w14:paraId="067C12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8064" behindDoc="0" locked="0" layoutInCell="1" allowOverlap="1" wp14:anchorId="387628E6" wp14:editId="7D613E4C">
                      <wp:simplePos x="0" y="0"/>
                      <wp:positionH relativeFrom="column">
                        <wp:posOffset>2679700</wp:posOffset>
                      </wp:positionH>
                      <wp:positionV relativeFrom="paragraph">
                        <wp:posOffset>2222500</wp:posOffset>
                      </wp:positionV>
                      <wp:extent cx="1016000" cy="609600"/>
                      <wp:effectExtent l="0" t="0" r="0" b="0"/>
                      <wp:wrapNone/>
                      <wp:docPr id="2467" name="Rectangle 2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95C09-06E1-A74D-A195-F73DDB18C16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59D3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628E6" id="Rectangle 2467" o:spid="_x0000_s1304" style="position:absolute;margin-left:211pt;margin-top:175pt;width:80pt;height:48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Fte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GbmzbD5t4W+uMD5mVL9xTMCJPgarSBs4kGKHj8s5eoORt/enKoufl61dDES7Fsm5Y2EUtB&#13;&#10;pLfvu9KrAWgnVELO9gHtbiC+yyInP0zWF2Gva5Jn+74u5M/LvPkL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C2aFte&#13;&#10;nAEAABQDAAAOAAAAAAAAAAAAAAAAAC4CAABkcnMvZTJvRG9jLnhtbFBLAQItABQABgAIAAAAIQAf&#13;&#10;0LjT4AAAABABAAAPAAAAAAAAAAAAAAAAAPYDAABkcnMvZG93bnJldi54bWxQSwUGAAAAAAQABADz&#13;&#10;AAAAAwUAAAAA&#13;&#10;" filled="f" stroked="f">
                      <v:textbox inset="2.16pt,1.44pt,0,1.44pt">
                        <w:txbxContent>
                          <w:p w14:paraId="0D59D3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69088" behindDoc="0" locked="0" layoutInCell="1" allowOverlap="1" wp14:anchorId="280BCA8F" wp14:editId="08CB35F5">
                      <wp:simplePos x="0" y="0"/>
                      <wp:positionH relativeFrom="column">
                        <wp:posOffset>2679700</wp:posOffset>
                      </wp:positionH>
                      <wp:positionV relativeFrom="paragraph">
                        <wp:posOffset>2222500</wp:posOffset>
                      </wp:positionV>
                      <wp:extent cx="1016000" cy="609600"/>
                      <wp:effectExtent l="0" t="0" r="0" b="0"/>
                      <wp:wrapNone/>
                      <wp:docPr id="2468" name="Rectangle 2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98CC3B-A65E-8C42-B107-3933516101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D81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BCA8F" id="Rectangle 2468" o:spid="_x0000_s1305" style="position:absolute;margin-left:211pt;margin-top:175pt;width:80pt;height:48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BPXttL&#13;&#10;nAEAABQDAAAOAAAAAAAAAAAAAAAAAC4CAABkcnMvZTJvRG9jLnhtbFBLAQItABQABgAIAAAAIQAf&#13;&#10;0LjT4AAAABABAAAPAAAAAAAAAAAAAAAAAPYDAABkcnMvZG93bnJldi54bWxQSwUGAAAAAAQABADz&#13;&#10;AAAAAwUAAAAA&#13;&#10;" filled="f" stroked="f">
                      <v:textbox inset="2.16pt,1.44pt,0,1.44pt">
                        <w:txbxContent>
                          <w:p w14:paraId="422D81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0112" behindDoc="0" locked="0" layoutInCell="1" allowOverlap="1" wp14:anchorId="6766A2F8" wp14:editId="10A22402">
                      <wp:simplePos x="0" y="0"/>
                      <wp:positionH relativeFrom="column">
                        <wp:posOffset>2679700</wp:posOffset>
                      </wp:positionH>
                      <wp:positionV relativeFrom="paragraph">
                        <wp:posOffset>2222500</wp:posOffset>
                      </wp:positionV>
                      <wp:extent cx="1016000" cy="609600"/>
                      <wp:effectExtent l="0" t="0" r="0" b="0"/>
                      <wp:wrapNone/>
                      <wp:docPr id="2469" name="Rectangle 2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A61656-1FBA-544C-9608-70FFDA3E27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26F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6A2F8" id="Rectangle 2469" o:spid="_x0000_s1306" style="position:absolute;margin-left:211pt;margin-top:175pt;width:80pt;height:48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5RX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" filled="f" stroked="f">
                      <v:textbox inset="2.16pt,1.44pt,0,1.44pt">
                        <w:txbxContent>
                          <w:p w14:paraId="31426F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1136" behindDoc="0" locked="0" layoutInCell="1" allowOverlap="1" wp14:anchorId="6786E7D2" wp14:editId="794408C4">
                      <wp:simplePos x="0" y="0"/>
                      <wp:positionH relativeFrom="column">
                        <wp:posOffset>2679700</wp:posOffset>
                      </wp:positionH>
                      <wp:positionV relativeFrom="paragraph">
                        <wp:posOffset>2222500</wp:posOffset>
                      </wp:positionV>
                      <wp:extent cx="1016000" cy="609600"/>
                      <wp:effectExtent l="0" t="0" r="0" b="0"/>
                      <wp:wrapNone/>
                      <wp:docPr id="2470" name="Rectangle 2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F888B8-9101-A24F-AFE2-DF05089028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772C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6E7D2" id="Rectangle 2470" o:spid="_x0000_s1307" style="position:absolute;margin-left:211pt;margin-top:175pt;width:80pt;height:48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" filled="f" stroked="f">
                      <v:textbox inset="2.16pt,1.44pt,0,1.44pt">
                        <w:txbxContent>
                          <w:p w14:paraId="3E772C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2160" behindDoc="0" locked="0" layoutInCell="1" allowOverlap="1" wp14:anchorId="3D785A6D" wp14:editId="1EBB3EEC">
                      <wp:simplePos x="0" y="0"/>
                      <wp:positionH relativeFrom="column">
                        <wp:posOffset>2679700</wp:posOffset>
                      </wp:positionH>
                      <wp:positionV relativeFrom="paragraph">
                        <wp:posOffset>2222500</wp:posOffset>
                      </wp:positionV>
                      <wp:extent cx="1016000" cy="609600"/>
                      <wp:effectExtent l="0" t="0" r="0" b="0"/>
                      <wp:wrapNone/>
                      <wp:docPr id="2471" name="Rectangle 2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7121F5-7DE7-D041-982A-B54C47698E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B49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85A6D" id="Rectangle 2471" o:spid="_x0000_s1308" style="position:absolute;margin-left:211pt;margin-top:175pt;width:80pt;height:48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DQhpR8&#13;&#10;nAEAABQDAAAOAAAAAAAAAAAAAAAAAC4CAABkcnMvZTJvRG9jLnhtbFBLAQItABQABgAIAAAAIQAf&#13;&#10;0LjT4AAAABABAAAPAAAAAAAAAAAAAAAAAPYDAABkcnMvZG93bnJldi54bWxQSwUGAAAAAAQABADz&#13;&#10;AAAAAwUAAAAA&#13;&#10;" filled="f" stroked="f">
                      <v:textbox inset="2.16pt,1.44pt,0,1.44pt">
                        <w:txbxContent>
                          <w:p w14:paraId="687B49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3184" behindDoc="0" locked="0" layoutInCell="1" allowOverlap="1" wp14:anchorId="4D31DA18" wp14:editId="6AABC58E">
                      <wp:simplePos x="0" y="0"/>
                      <wp:positionH relativeFrom="column">
                        <wp:posOffset>2679700</wp:posOffset>
                      </wp:positionH>
                      <wp:positionV relativeFrom="paragraph">
                        <wp:posOffset>2222500</wp:posOffset>
                      </wp:positionV>
                      <wp:extent cx="1016000" cy="609600"/>
                      <wp:effectExtent l="0" t="0" r="0" b="0"/>
                      <wp:wrapNone/>
                      <wp:docPr id="2472" name="Rectangle 2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AFDDA-02E6-B348-8648-ACC12BD5AE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D676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1DA18" id="Rectangle 2472" o:spid="_x0000_s1309" style="position:absolute;margin-left:211pt;margin-top:175pt;width:80pt;height:48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ApsBRp&#13;&#10;nAEAABQDAAAOAAAAAAAAAAAAAAAAAC4CAABkcnMvZTJvRG9jLnhtbFBLAQItABQABgAIAAAAIQAf&#13;&#10;0LjT4AAAABABAAAPAAAAAAAAAAAAAAAAAPYDAABkcnMvZG93bnJldi54bWxQSwUGAAAAAAQABADz&#13;&#10;AAAAAwUAAAAA&#13;&#10;" filled="f" stroked="f">
                      <v:textbox inset="2.16pt,1.44pt,0,1.44pt">
                        <w:txbxContent>
                          <w:p w14:paraId="5FD676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4208" behindDoc="0" locked="0" layoutInCell="1" allowOverlap="1" wp14:anchorId="0C88A409" wp14:editId="105F39EE">
                      <wp:simplePos x="0" y="0"/>
                      <wp:positionH relativeFrom="column">
                        <wp:posOffset>2679700</wp:posOffset>
                      </wp:positionH>
                      <wp:positionV relativeFrom="paragraph">
                        <wp:posOffset>2222500</wp:posOffset>
                      </wp:positionV>
                      <wp:extent cx="1016000" cy="609600"/>
                      <wp:effectExtent l="0" t="0" r="0" b="0"/>
                      <wp:wrapNone/>
                      <wp:docPr id="2473" name="Rectangle 2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C1814C-D335-1443-AC76-CF4E928384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2485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8A409" id="Rectangle 2473" o:spid="_x0000_s1310" style="position:absolute;margin-left:211pt;margin-top:175pt;width:80pt;height:48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JQB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Gb9irD5t429McHyMuW7imYMUyCq9FGziYaoOD4Zy9Bczb+9ORQ8+3qsqGJl2LZNi1tIpSC&#13;&#10;SG/fd6VXQ6CdUAk420ewu4H4Louc/DBZX4S9rUme7fu6kD8v8+YF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DGMJQB&#13;&#10;nAEAABQDAAAOAAAAAAAAAAAAAAAAAC4CAABkcnMvZTJvRG9jLnhtbFBLAQItABQABgAIAAAAIQAf&#13;&#10;0LjT4AAAABABAAAPAAAAAAAAAAAAAAAAAPYDAABkcnMvZG93bnJldi54bWxQSwUGAAAAAAQABADz&#13;&#10;AAAAAwUAAAAA&#13;&#10;" filled="f" stroked="f">
                      <v:textbox inset="2.16pt,1.44pt,0,1.44pt">
                        <w:txbxContent>
                          <w:p w14:paraId="2C2485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5232" behindDoc="0" locked="0" layoutInCell="1" allowOverlap="1" wp14:anchorId="7109B486" wp14:editId="558B6858">
                      <wp:simplePos x="0" y="0"/>
                      <wp:positionH relativeFrom="column">
                        <wp:posOffset>2679700</wp:posOffset>
                      </wp:positionH>
                      <wp:positionV relativeFrom="paragraph">
                        <wp:posOffset>2222500</wp:posOffset>
                      </wp:positionV>
                      <wp:extent cx="1016000" cy="609600"/>
                      <wp:effectExtent l="0" t="0" r="0" b="0"/>
                      <wp:wrapNone/>
                      <wp:docPr id="2474" name="Rectangle 2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5CFD8-BB19-874D-99C7-7669B638E1A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7579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9B486" id="Rectangle 2474" o:spid="_x0000_s1311" style="position:absolute;margin-left:211pt;margin-top:175pt;width:80pt;height:48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QU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Gb9irD5t4W+uMD5mVL9xTMCJPgarSBs4kGKHj8s5eoORt/eXKo+f7tsqGJl2LZNi1tIpaC&#13;&#10;SG/fd6VXA9BOqISc7QPa3UB8l0VOfpisL8Le1iTP9n1dyJ+XefMC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A/BhQU&#13;&#10;nAEAABQDAAAOAAAAAAAAAAAAAAAAAC4CAABkcnMvZTJvRG9jLnhtbFBLAQItABQABgAIAAAAIQAf&#13;&#10;0LjT4AAAABABAAAPAAAAAAAAAAAAAAAAAPYDAABkcnMvZG93bnJldi54bWxQSwUGAAAAAAQABADz&#13;&#10;AAAAAwUAAAAA&#13;&#10;" filled="f" stroked="f">
                      <v:textbox inset="2.16pt,1.44pt,0,1.44pt">
                        <w:txbxContent>
                          <w:p w14:paraId="157579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6256" behindDoc="0" locked="0" layoutInCell="1" allowOverlap="1" wp14:anchorId="1C5F6EEB" wp14:editId="27AF9F00">
                      <wp:simplePos x="0" y="0"/>
                      <wp:positionH relativeFrom="column">
                        <wp:posOffset>2679700</wp:posOffset>
                      </wp:positionH>
                      <wp:positionV relativeFrom="paragraph">
                        <wp:posOffset>2222500</wp:posOffset>
                      </wp:positionV>
                      <wp:extent cx="1016000" cy="609600"/>
                      <wp:effectExtent l="0" t="0" r="0" b="0"/>
                      <wp:wrapNone/>
                      <wp:docPr id="2475" name="Rectangle 2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DC6DE6-F249-3144-8FF0-FB4348EC82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EB5B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F6EEB" id="Rectangle 2475" o:spid="_x0000_s1312" style="position:absolute;margin-left:211pt;margin-top:175pt;width:80pt;height:48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ZQq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I37SrD5t4u9KdnyMuWniiYMUyCq9FGziYaoOD4epCgORsfPDnUfP1809DES7Fsm5Y2EUpB&#13;&#10;pHcfu9KrIdBOqAScHSLY/UB8l0VOfpisL8Le1yTP9mNdyF+WefsL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A0XZQq&#13;&#10;nAEAABQDAAAOAAAAAAAAAAAAAAAAAC4CAABkcnMvZTJvRG9jLnhtbFBLAQItABQABgAIAAAAIQAf&#13;&#10;0LjT4AAAABABAAAPAAAAAAAAAAAAAAAAAPYDAABkcnMvZG93bnJldi54bWxQSwUGAAAAAAQABADz&#13;&#10;AAAAAwUAAAAA&#13;&#10;" filled="f" stroked="f">
                      <v:textbox inset="2.16pt,1.44pt,0,1.44pt">
                        <w:txbxContent>
                          <w:p w14:paraId="65EB5B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7280" behindDoc="0" locked="0" layoutInCell="1" allowOverlap="1" wp14:anchorId="142EF920" wp14:editId="1B848E14">
                      <wp:simplePos x="0" y="0"/>
                      <wp:positionH relativeFrom="column">
                        <wp:posOffset>2679700</wp:posOffset>
                      </wp:positionH>
                      <wp:positionV relativeFrom="paragraph">
                        <wp:posOffset>2222500</wp:posOffset>
                      </wp:positionV>
                      <wp:extent cx="1016000" cy="609600"/>
                      <wp:effectExtent l="0" t="0" r="0" b="0"/>
                      <wp:wrapNone/>
                      <wp:docPr id="2476" name="Rectangle 2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F923AA-4D98-244A-B1CD-E072615B5A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571B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EF920" id="Rectangle 2476" o:spid="_x0000_s1313" style="position:absolute;margin-left:211pt;margin-top:175pt;width:80pt;height:48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DNaxQ/&#13;&#10;nAEAABQDAAAOAAAAAAAAAAAAAAAAAC4CAABkcnMvZTJvRG9jLnhtbFBLAQItABQABgAIAAAAIQAf&#13;&#10;0LjT4AAAABABAAAPAAAAAAAAAAAAAAAAAPYDAABkcnMvZG93bnJldi54bWxQSwUGAAAAAAQABADz&#13;&#10;AAAAAwUAAAAA&#13;&#10;" filled="f" stroked="f">
                      <v:textbox inset="2.16pt,1.44pt,0,1.44pt">
                        <w:txbxContent>
                          <w:p w14:paraId="46571B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8304" behindDoc="0" locked="0" layoutInCell="1" allowOverlap="1" wp14:anchorId="69180C9A" wp14:editId="58199ABB">
                      <wp:simplePos x="0" y="0"/>
                      <wp:positionH relativeFrom="column">
                        <wp:posOffset>2679700</wp:posOffset>
                      </wp:positionH>
                      <wp:positionV relativeFrom="paragraph">
                        <wp:posOffset>2222500</wp:posOffset>
                      </wp:positionV>
                      <wp:extent cx="1016000" cy="609600"/>
                      <wp:effectExtent l="0" t="0" r="0" b="0"/>
                      <wp:wrapNone/>
                      <wp:docPr id="2477" name="Rectangle 2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10B0B-5050-F842-A08E-17C3259163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79C3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80C9A" id="Rectangle 2477" o:spid="_x0000_s1314" style="position:absolute;margin-left:211pt;margin-top:175pt;width:80pt;height:48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" filled="f" stroked="f">
                      <v:textbox inset="2.16pt,1.44pt,0,1.44pt">
                        <w:txbxContent>
                          <w:p w14:paraId="0E79C3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79328" behindDoc="0" locked="0" layoutInCell="1" allowOverlap="1" wp14:anchorId="5AA850D4" wp14:editId="68C5CB1A">
                      <wp:simplePos x="0" y="0"/>
                      <wp:positionH relativeFrom="column">
                        <wp:posOffset>2679700</wp:posOffset>
                      </wp:positionH>
                      <wp:positionV relativeFrom="paragraph">
                        <wp:posOffset>2222500</wp:posOffset>
                      </wp:positionV>
                      <wp:extent cx="1016000" cy="609600"/>
                      <wp:effectExtent l="0" t="0" r="0" b="0"/>
                      <wp:wrapNone/>
                      <wp:docPr id="2478" name="Rectangle 2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DC3650-F0D8-F145-A122-A71C0C0ADA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1BC6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850D4" id="Rectangle 2478" o:spid="_x0000_s1315" style="position:absolute;margin-left:211pt;margin-top:175pt;width:80pt;height:48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ATahXu&#13;&#10;nAEAABQDAAAOAAAAAAAAAAAAAAAAAC4CAABkcnMvZTJvRG9jLnhtbFBLAQItABQABgAIAAAAIQAf&#13;&#10;0LjT4AAAABABAAAPAAAAAAAAAAAAAAAAAPYDAABkcnMvZG93bnJldi54bWxQSwUGAAAAAAQABADz&#13;&#10;AAAAAwUAAAAA&#13;&#10;" filled="f" stroked="f">
                      <v:textbox inset="2.16pt,1.44pt,0,1.44pt">
                        <w:txbxContent>
                          <w:p w14:paraId="651BC6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0352" behindDoc="0" locked="0" layoutInCell="1" allowOverlap="1" wp14:anchorId="0631A98A" wp14:editId="0F36443F">
                      <wp:simplePos x="0" y="0"/>
                      <wp:positionH relativeFrom="column">
                        <wp:posOffset>2679700</wp:posOffset>
                      </wp:positionH>
                      <wp:positionV relativeFrom="paragraph">
                        <wp:posOffset>2222500</wp:posOffset>
                      </wp:positionV>
                      <wp:extent cx="1016000" cy="609600"/>
                      <wp:effectExtent l="0" t="0" r="0" b="0"/>
                      <wp:wrapNone/>
                      <wp:docPr id="2479" name="Rectangle 24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5DA3E6-B54E-F845-AB82-D3E45B9C73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3F4A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1A98A" id="Rectangle 2479" o:spid="_x0000_s1316" style="position:absolute;margin-left:211pt;margin-top:175pt;width:80pt;height:48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eCT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2gKbe1voj8+Yly09UTAjTIKr0QbOJhqg4PH3XqLmbLz35FDz/fKioYmXYrlqVrSJWAoi&#13;&#10;vf3clV4NQDuhEnK2D2h3A/FdFjn5YbK+CHtfkzzbz3Uhf17mzSsA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CsIeCT&#13;&#10;nAEAABQDAAAOAAAAAAAAAAAAAAAAAC4CAABkcnMvZTJvRG9jLnhtbFBLAQItABQABgAIAAAAIQAf&#13;&#10;0LjT4AAAABABAAAPAAAAAAAAAAAAAAAAAPYDAABkcnMvZG93bnJldi54bWxQSwUGAAAAAAQABADz&#13;&#10;AAAAAwUAAAAA&#13;&#10;" filled="f" stroked="f">
                      <v:textbox inset="2.16pt,1.44pt,0,1.44pt">
                        <w:txbxContent>
                          <w:p w14:paraId="5B3F4A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1376" behindDoc="0" locked="0" layoutInCell="1" allowOverlap="1" wp14:anchorId="3A41C26A" wp14:editId="3A9A176A">
                      <wp:simplePos x="0" y="0"/>
                      <wp:positionH relativeFrom="column">
                        <wp:posOffset>2679700</wp:posOffset>
                      </wp:positionH>
                      <wp:positionV relativeFrom="paragraph">
                        <wp:posOffset>2222500</wp:posOffset>
                      </wp:positionV>
                      <wp:extent cx="1016000" cy="609600"/>
                      <wp:effectExtent l="0" t="0" r="0" b="0"/>
                      <wp:wrapNone/>
                      <wp:docPr id="2480" name="Rectangle 2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6D512-A8A0-C04C-A680-7B557CA38A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BFF0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1C26A" id="Rectangle 2480" o:spid="_x0000_s1317" style="position:absolute;margin-left:211pt;margin-top:175pt;width:80pt;height:48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" filled="f" stroked="f">
                      <v:textbox inset="2.16pt,1.44pt,0,1.44pt">
                        <w:txbxContent>
                          <w:p w14:paraId="5EBFF0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2400" behindDoc="0" locked="0" layoutInCell="1" allowOverlap="1" wp14:anchorId="07CC2797" wp14:editId="1889BB16">
                      <wp:simplePos x="0" y="0"/>
                      <wp:positionH relativeFrom="column">
                        <wp:posOffset>2679700</wp:posOffset>
                      </wp:positionH>
                      <wp:positionV relativeFrom="paragraph">
                        <wp:posOffset>2222500</wp:posOffset>
                      </wp:positionV>
                      <wp:extent cx="1016000" cy="609600"/>
                      <wp:effectExtent l="0" t="0" r="0" b="0"/>
                      <wp:wrapNone/>
                      <wp:docPr id="2481" name="Rectangle 2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992D29-0F3F-5A41-AC45-C3F9B4A5D37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8324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C2797" id="Rectangle 2481" o:spid="_x0000_s1318" style="position:absolute;margin-left:211pt;margin-top:175pt;width:80pt;height:48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OC4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2ibD5t4W+uMz5mVLTxTMCJPgarSBs4kGKHj8vZeoORvvPTnUfL+8aGjipViumhVtIpaC&#13;&#10;SG8/d6VXA9BOqISc7QPa3UB8l0VOfpisL8Le1yTP9nNdyJ+XefMK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BeTOC4&#13;&#10;nAEAABQDAAAOAAAAAAAAAAAAAAAAAC4CAABkcnMvZTJvRG9jLnhtbFBLAQItABQABgAIAAAAIQAf&#13;&#10;0LjT4AAAABABAAAPAAAAAAAAAAAAAAAAAPYDAABkcnMvZG93bnJldi54bWxQSwUGAAAAAAQABADz&#13;&#10;AAAAAwUAAAAA&#13;&#10;" filled="f" stroked="f">
                      <v:textbox inset="2.16pt,1.44pt,0,1.44pt">
                        <w:txbxContent>
                          <w:p w14:paraId="448324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3424" behindDoc="0" locked="0" layoutInCell="1" allowOverlap="1" wp14:anchorId="3E177F7B" wp14:editId="2703D053">
                      <wp:simplePos x="0" y="0"/>
                      <wp:positionH relativeFrom="column">
                        <wp:posOffset>2679700</wp:posOffset>
                      </wp:positionH>
                      <wp:positionV relativeFrom="paragraph">
                        <wp:posOffset>2222500</wp:posOffset>
                      </wp:positionV>
                      <wp:extent cx="1016000" cy="609600"/>
                      <wp:effectExtent l="0" t="0" r="0" b="0"/>
                      <wp:wrapNone/>
                      <wp:docPr id="2482" name="Rectangle 24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26D6E-ED4B-2844-BA8B-01BBFEAFB2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9544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77F7B" id="Rectangle 2482" o:spid="_x0000_s1319" style="position:absolute;margin-left:211pt;margin-top:175pt;width:80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CnemCt&#13;&#10;nAEAABQDAAAOAAAAAAAAAAAAAAAAAC4CAABkcnMvZTJvRG9jLnhtbFBLAQItABQABgAIAAAAIQAf&#13;&#10;0LjT4AAAABABAAAPAAAAAAAAAAAAAAAAAPYDAABkcnMvZG93bnJldi54bWxQSwUGAAAAAAQABADz&#13;&#10;AAAAAwUAAAAA&#13;&#10;" filled="f" stroked="f">
                      <v:textbox inset="2.16pt,1.44pt,0,1.44pt">
                        <w:txbxContent>
                          <w:p w14:paraId="309544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4448" behindDoc="0" locked="0" layoutInCell="1" allowOverlap="1" wp14:anchorId="2682714B" wp14:editId="13A21677">
                      <wp:simplePos x="0" y="0"/>
                      <wp:positionH relativeFrom="column">
                        <wp:posOffset>2679700</wp:posOffset>
                      </wp:positionH>
                      <wp:positionV relativeFrom="paragraph">
                        <wp:posOffset>2222500</wp:posOffset>
                      </wp:positionV>
                      <wp:extent cx="1016000" cy="609600"/>
                      <wp:effectExtent l="0" t="0" r="0" b="0"/>
                      <wp:wrapNone/>
                      <wp:docPr id="2483" name="Rectangle 2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B6C872-FF54-C743-8263-173A09F180C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4E6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2714B" id="Rectangle 2483" o:spid="_x0000_s1320" style="position:absolute;margin-left:211pt;margin-top:175pt;width:80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" filled="f" stroked="f">
                      <v:textbox inset="2.16pt,1.44pt,0,1.44pt">
                        <w:txbxContent>
                          <w:p w14:paraId="44E4E6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5472" behindDoc="0" locked="0" layoutInCell="1" allowOverlap="1" wp14:anchorId="75411B64" wp14:editId="3EBD2D4F">
                      <wp:simplePos x="0" y="0"/>
                      <wp:positionH relativeFrom="column">
                        <wp:posOffset>2679700</wp:posOffset>
                      </wp:positionH>
                      <wp:positionV relativeFrom="paragraph">
                        <wp:posOffset>2222500</wp:posOffset>
                      </wp:positionV>
                      <wp:extent cx="1016000" cy="609600"/>
                      <wp:effectExtent l="0" t="0" r="0" b="0"/>
                      <wp:wrapNone/>
                      <wp:docPr id="2484" name="Rectangle 2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E0076B-9934-4A43-BF8A-DBC9B9967A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5D780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11B64" id="Rectangle 2484" o:spid="_x0000_s1321" style="position:absolute;margin-left:211pt;margin-top:175pt;width:80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" filled="f" stroked="f">
                      <v:textbox inset="2.16pt,1.44pt,0,1.44pt">
                        <w:txbxContent>
                          <w:p w14:paraId="165D780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6496" behindDoc="0" locked="0" layoutInCell="1" allowOverlap="1" wp14:anchorId="5DC4C0AA" wp14:editId="34BD7CE1">
                      <wp:simplePos x="0" y="0"/>
                      <wp:positionH relativeFrom="column">
                        <wp:posOffset>2679700</wp:posOffset>
                      </wp:positionH>
                      <wp:positionV relativeFrom="paragraph">
                        <wp:posOffset>2222500</wp:posOffset>
                      </wp:positionV>
                      <wp:extent cx="1016000" cy="762000"/>
                      <wp:effectExtent l="0" t="0" r="0" b="0"/>
                      <wp:wrapNone/>
                      <wp:docPr id="2485" name="Rectangle 24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BF269-A2DE-B84E-B9A9-B51D0814A2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E3C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4C0AA" id="Rectangle 2485" o:spid="_x0000_s1322" style="position:absolute;margin-left:211pt;margin-top:175pt;width:80pt;height:60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FKe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7xZXWXY3NuG7vgEednSIwUzhFFwNdjI2UgDFBzf9hI0Z8NvTw4115eLhiZeivmyWdImQimI&#13;&#10;9PZzV3rVB9oJlYCzfQS764nvvMjJD5P1RdjHmuTZfq4L+fMyb/4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ClpFKe&#13;&#10;nAEAABQDAAAOAAAAAAAAAAAAAAAAAC4CAABkcnMvZTJvRG9jLnhtbFBLAQItABQABgAIAAAAIQAp&#13;&#10;z4Us4AAAABABAAAPAAAAAAAAAAAAAAAAAPYDAABkcnMvZG93bnJldi54bWxQSwUGAAAAAAQABADz&#13;&#10;AAAAAwUAAAAA&#13;&#10;" filled="f" stroked="f">
                      <v:textbox inset="2.16pt,1.44pt,0,1.44pt">
                        <w:txbxContent>
                          <w:p w14:paraId="202E3C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7520" behindDoc="0" locked="0" layoutInCell="1" allowOverlap="1" wp14:anchorId="602024FB" wp14:editId="2A45EA9F">
                      <wp:simplePos x="0" y="0"/>
                      <wp:positionH relativeFrom="column">
                        <wp:posOffset>2679700</wp:posOffset>
                      </wp:positionH>
                      <wp:positionV relativeFrom="paragraph">
                        <wp:posOffset>2222500</wp:posOffset>
                      </wp:positionV>
                      <wp:extent cx="1016000" cy="762000"/>
                      <wp:effectExtent l="0" t="0" r="0" b="0"/>
                      <wp:wrapNone/>
                      <wp:docPr id="2486" name="Rectangle 2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AB96E6-65D8-C14D-93A5-79AA80063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E45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024FB" id="Rectangle 2486" o:spid="_x0000_s1323" style="position:absolute;margin-left:211pt;margin-top:175pt;width:80pt;height:60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cktKL&#13;&#10;nAEAABQDAAAOAAAAAAAAAAAAAAAAAC4CAABkcnMvZTJvRG9jLnhtbFBLAQItABQABgAIAAAAIQAp&#13;&#10;z4Us4AAAABABAAAPAAAAAAAAAAAAAAAAAPYDAABkcnMvZG93bnJldi54bWxQSwUGAAAAAAQABADz&#13;&#10;AAAAAwUAAAAA&#13;&#10;" filled="f" stroked="f">
                      <v:textbox inset="2.16pt,1.44pt,0,1.44pt">
                        <w:txbxContent>
                          <w:p w14:paraId="222E45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8544" behindDoc="0" locked="0" layoutInCell="1" allowOverlap="1" wp14:anchorId="4C378840" wp14:editId="581E8638">
                      <wp:simplePos x="0" y="0"/>
                      <wp:positionH relativeFrom="column">
                        <wp:posOffset>2679700</wp:posOffset>
                      </wp:positionH>
                      <wp:positionV relativeFrom="paragraph">
                        <wp:posOffset>2222500</wp:posOffset>
                      </wp:positionV>
                      <wp:extent cx="1016000" cy="762000"/>
                      <wp:effectExtent l="0" t="0" r="0" b="0"/>
                      <wp:wrapNone/>
                      <wp:docPr id="2487" name="Rectangle 2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AEF299-D7B3-AD42-9192-DE58383DE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543E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78840" id="Rectangle 2487" o:spid="_x0000_s1324" style="position:absolute;margin-left:211pt;margin-top:175pt;width:80pt;height:60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VNP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GbdZthc28H/ekV87KlFwpmhElwNdrA2UQDFDz+PEjUnI1fPTnU3N2sGpp4KZZt09ImYimI&#13;&#10;9O5zV3o1AO2ESsjZIaDdD8R3WeTkh8n6IuxjTfJsP9eF/GWZt7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B7pVNP&#13;&#10;nAEAABQDAAAOAAAAAAAAAAAAAAAAAC4CAABkcnMvZTJvRG9jLnhtbFBLAQItABQABgAIAAAAIQAp&#13;&#10;z4Us4AAAABABAAAPAAAAAAAAAAAAAAAAAPYDAABkcnMvZG93bnJldi54bWxQSwUGAAAAAAQABADz&#13;&#10;AAAAAwUAAAAA&#13;&#10;" filled="f" stroked="f">
                      <v:textbox inset="2.16pt,1.44pt,0,1.44pt">
                        <w:txbxContent>
                          <w:p w14:paraId="1F543E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89568" behindDoc="0" locked="0" layoutInCell="1" allowOverlap="1" wp14:anchorId="0972DBA4" wp14:editId="51FD51DC">
                      <wp:simplePos x="0" y="0"/>
                      <wp:positionH relativeFrom="column">
                        <wp:posOffset>2679700</wp:posOffset>
                      </wp:positionH>
                      <wp:positionV relativeFrom="paragraph">
                        <wp:posOffset>2222500</wp:posOffset>
                      </wp:positionV>
                      <wp:extent cx="1016000" cy="609600"/>
                      <wp:effectExtent l="0" t="0" r="0" b="0"/>
                      <wp:wrapNone/>
                      <wp:docPr id="2488" name="Rectangle 24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A13440-5AD0-EC47-9CED-5ABF6ABEEBE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98D4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2DBA4" id="Rectangle 2488" o:spid="_x0000_s1325" style="position:absolute;margin-left:211pt;margin-top:175pt;width:80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" filled="f" stroked="f">
                      <v:textbox inset="2.16pt,1.44pt,0,1.44pt">
                        <w:txbxContent>
                          <w:p w14:paraId="2D98D4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0592" behindDoc="0" locked="0" layoutInCell="1" allowOverlap="1" wp14:anchorId="1660D4A2" wp14:editId="656F50BD">
                      <wp:simplePos x="0" y="0"/>
                      <wp:positionH relativeFrom="column">
                        <wp:posOffset>2679700</wp:posOffset>
                      </wp:positionH>
                      <wp:positionV relativeFrom="paragraph">
                        <wp:posOffset>2222500</wp:posOffset>
                      </wp:positionV>
                      <wp:extent cx="1016000" cy="609600"/>
                      <wp:effectExtent l="0" t="0" r="0" b="0"/>
                      <wp:wrapNone/>
                      <wp:docPr id="2489" name="Rectangle 2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131922-7FB7-6546-B1EC-F169E20922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21B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0D4A2" id="Rectangle 2489" o:spid="_x0000_s1326" style="position:absolute;margin-left:211pt;margin-top:175pt;width:80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" filled="f" stroked="f">
                      <v:textbox inset="2.16pt,1.44pt,0,1.44pt">
                        <w:txbxContent>
                          <w:p w14:paraId="6C421B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1616" behindDoc="0" locked="0" layoutInCell="1" allowOverlap="1" wp14:anchorId="1BCA0B38" wp14:editId="2111B912">
                      <wp:simplePos x="0" y="0"/>
                      <wp:positionH relativeFrom="column">
                        <wp:posOffset>2679700</wp:posOffset>
                      </wp:positionH>
                      <wp:positionV relativeFrom="paragraph">
                        <wp:posOffset>2222500</wp:posOffset>
                      </wp:positionV>
                      <wp:extent cx="1016000" cy="609600"/>
                      <wp:effectExtent l="0" t="0" r="0" b="0"/>
                      <wp:wrapNone/>
                      <wp:docPr id="2490" name="Rectangle 2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68948-CDB9-E143-8FE3-FD74C9E2758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C383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A0B38" id="Rectangle 2490" o:spid="_x0000_s1327" style="position:absolute;margin-left:211pt;margin-top:175pt;width:80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" filled="f" stroked="f">
                      <v:textbox inset="2.16pt,1.44pt,0,1.44pt">
                        <w:txbxContent>
                          <w:p w14:paraId="4FC383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2640" behindDoc="0" locked="0" layoutInCell="1" allowOverlap="1" wp14:anchorId="311D17F2" wp14:editId="5A18B604">
                      <wp:simplePos x="0" y="0"/>
                      <wp:positionH relativeFrom="column">
                        <wp:posOffset>2679700</wp:posOffset>
                      </wp:positionH>
                      <wp:positionV relativeFrom="paragraph">
                        <wp:posOffset>2222500</wp:posOffset>
                      </wp:positionV>
                      <wp:extent cx="1016000" cy="762000"/>
                      <wp:effectExtent l="0" t="0" r="0" b="0"/>
                      <wp:wrapNone/>
                      <wp:docPr id="2491" name="Rectangle 2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6798A-4182-524C-B4CA-4F6EA672D3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C00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D17F2" id="Rectangle 2491" o:spid="_x0000_s1328" style="position:absolute;margin-left:211pt;margin-top:175pt;width:80pt;height:60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PGT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bjJs7m2hOz5hXrb0SMEMMAquBhs4G2mAgsc/e4mas+Hek0PN9dWioYmXYr5slrSJWAoi&#13;&#10;vf3alV71QDuhEnK2D2h3PfGdFzn5YbK+CPtYkzzbr3Uhf17mzRs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AXJPGT&#13;&#10;nAEAABQDAAAOAAAAAAAAAAAAAAAAAC4CAABkcnMvZTJvRG9jLnhtbFBLAQItABQABgAIAAAAIQAp&#13;&#10;z4Us4AAAABABAAAPAAAAAAAAAAAAAAAAAPYDAABkcnMvZG93bnJldi54bWxQSwUGAAAAAAQABADz&#13;&#10;AAAAAwUAAAAA&#13;&#10;" filled="f" stroked="f">
                      <v:textbox inset="2.16pt,1.44pt,0,1.44pt">
                        <w:txbxContent>
                          <w:p w14:paraId="56AC00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3664" behindDoc="0" locked="0" layoutInCell="1" allowOverlap="1" wp14:anchorId="442C6605" wp14:editId="6A3BAFAD">
                      <wp:simplePos x="0" y="0"/>
                      <wp:positionH relativeFrom="column">
                        <wp:posOffset>2679700</wp:posOffset>
                      </wp:positionH>
                      <wp:positionV relativeFrom="paragraph">
                        <wp:posOffset>2222500</wp:posOffset>
                      </wp:positionV>
                      <wp:extent cx="1016000" cy="762000"/>
                      <wp:effectExtent l="0" t="0" r="0" b="0"/>
                      <wp:wrapNone/>
                      <wp:docPr id="2492" name="Rectangle 2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10D243-700D-AA44-93B2-4E360C8F2B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443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C6605" id="Rectangle 2492" o:spid="_x0000_s1329" style="position:absolute;margin-left:211pt;margin-top:175pt;width:80pt;height:60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nGG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" filled="f" stroked="f">
                      <v:textbox inset="2.16pt,1.44pt,0,1.44pt">
                        <w:txbxContent>
                          <w:p w14:paraId="77A443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8176" behindDoc="0" locked="0" layoutInCell="1" allowOverlap="1" wp14:anchorId="7652B61D" wp14:editId="1414E593">
                      <wp:simplePos x="0" y="0"/>
                      <wp:positionH relativeFrom="column">
                        <wp:posOffset>2679700</wp:posOffset>
                      </wp:positionH>
                      <wp:positionV relativeFrom="paragraph">
                        <wp:posOffset>3771900</wp:posOffset>
                      </wp:positionV>
                      <wp:extent cx="990600" cy="927100"/>
                      <wp:effectExtent l="0" t="0" r="0" b="0"/>
                      <wp:wrapNone/>
                      <wp:docPr id="2555" name="Rectangle 25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6B1B063-F244-3245-99CB-990F02EB200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B6C3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B61D" id="Rectangle 2555" o:spid="_x0000_s1330" style="position:absolute;margin-left:211pt;margin-top:297pt;width:78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" filled="f" stroked="f">
                      <v:textbox inset="2.16pt,1.44pt,0,1.44pt">
                        <w:txbxContent>
                          <w:p w14:paraId="5BB6C3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9200" behindDoc="0" locked="0" layoutInCell="1" allowOverlap="1" wp14:anchorId="5E2170BE" wp14:editId="04CD1E25">
                      <wp:simplePos x="0" y="0"/>
                      <wp:positionH relativeFrom="column">
                        <wp:posOffset>2679700</wp:posOffset>
                      </wp:positionH>
                      <wp:positionV relativeFrom="paragraph">
                        <wp:posOffset>3771900</wp:posOffset>
                      </wp:positionV>
                      <wp:extent cx="1016000" cy="762000"/>
                      <wp:effectExtent l="0" t="0" r="0" b="0"/>
                      <wp:wrapNone/>
                      <wp:docPr id="2556" name="Rectangle 2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FC21F6-324E-3F44-AA40-528800079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B84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70BE" id="Rectangle 2556" o:spid="_x0000_s1331" style="position:absolute;margin-left:211pt;margin-top:297pt;width:80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HH7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1JcZNve2oTs+QF62dE/BDGEUXA02cjbSAAXHv3sJmrPh1pNDzdXFoqGJl2K+bJa0iVAK&#13;&#10;Ir1935Ve9YF2QiXgbB/B7nriOy9y8sNkfRH2tiZ5tu/rQv68zJsX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KRx&#13;&#10;+50BAAAUAwAADgAAAAAAAAAAAAAAAAAuAgAAZHJzL2Uyb0RvYy54bWxQSwECLQAUAAYACAAAACEA&#13;&#10;w29qW+AAAAAQAQAADwAAAAAAAAAAAAAAAAD3AwAAZHJzL2Rvd25yZXYueG1sUEsFBgAAAAAEAAQA&#13;&#10;8wAAAAQFAAAAAA==&#13;&#10;" filled="f" stroked="f">
                      <v:textbox inset="2.16pt,1.44pt,0,1.44pt">
                        <w:txbxContent>
                          <w:p w14:paraId="7C8B84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0224" behindDoc="0" locked="0" layoutInCell="1" allowOverlap="1" wp14:anchorId="43EF0CC1" wp14:editId="557C8F0D">
                      <wp:simplePos x="0" y="0"/>
                      <wp:positionH relativeFrom="column">
                        <wp:posOffset>2679700</wp:posOffset>
                      </wp:positionH>
                      <wp:positionV relativeFrom="paragraph">
                        <wp:posOffset>3771900</wp:posOffset>
                      </wp:positionV>
                      <wp:extent cx="990600" cy="850900"/>
                      <wp:effectExtent l="0" t="0" r="0" b="0"/>
                      <wp:wrapNone/>
                      <wp:docPr id="2557" name="Rectangle 25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A4156C-7FBC-D84F-8213-21003C008B7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27657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F0CC1" id="Rectangle 2557" o:spid="_x0000_s1332" style="position:absolute;margin-left:211pt;margin-top:297pt;width:78pt;height:67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" filled="f" stroked="f">
                      <v:textbox inset="2.16pt,1.44pt,0,1.44pt">
                        <w:txbxContent>
                          <w:p w14:paraId="727657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1248" behindDoc="0" locked="0" layoutInCell="1" allowOverlap="1" wp14:anchorId="44C918E3" wp14:editId="337C5E27">
                      <wp:simplePos x="0" y="0"/>
                      <wp:positionH relativeFrom="column">
                        <wp:posOffset>2679700</wp:posOffset>
                      </wp:positionH>
                      <wp:positionV relativeFrom="paragraph">
                        <wp:posOffset>3771900</wp:posOffset>
                      </wp:positionV>
                      <wp:extent cx="990600" cy="927100"/>
                      <wp:effectExtent l="0" t="0" r="0" b="0"/>
                      <wp:wrapNone/>
                      <wp:docPr id="2558" name="Rectangle 25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91F4792-8E6F-5A42-82DD-307A5B5972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2253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918E3" id="Rectangle 2558" o:spid="_x0000_s1333" style="position:absolute;margin-left:211pt;margin-top:297pt;width:78pt;height:73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" filled="f" stroked="f">
                      <v:textbox inset="2.16pt,1.44pt,0,1.44pt">
                        <w:txbxContent>
                          <w:p w14:paraId="752253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2272" behindDoc="0" locked="0" layoutInCell="1" allowOverlap="1" wp14:anchorId="71CC8EF5" wp14:editId="6AE5A6CB">
                      <wp:simplePos x="0" y="0"/>
                      <wp:positionH relativeFrom="column">
                        <wp:posOffset>2679700</wp:posOffset>
                      </wp:positionH>
                      <wp:positionV relativeFrom="paragraph">
                        <wp:posOffset>3771900</wp:posOffset>
                      </wp:positionV>
                      <wp:extent cx="1016000" cy="762000"/>
                      <wp:effectExtent l="0" t="0" r="0" b="0"/>
                      <wp:wrapNone/>
                      <wp:docPr id="2559" name="Rectangle 2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079644-D987-F94E-900C-D3AE36438A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78D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C8EF5" id="Rectangle 2559" o:spid="_x0000_s1334" style="position:absolute;margin-left:211pt;margin-top:297pt;width:80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AU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FXdZthc28H/ekV87KlFwpmhElwNdrA2UQDFDz+PEjUnI1fPTnU3N2sGpp4KZZt09ImYimI&#13;&#10;9O5zV3o1AO2ESsjZIaDdD8R3WeTkh8n6IuxjTfJsP9eF/GWZt78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t/vAU&#13;&#10;nAEAABQDAAAOAAAAAAAAAAAAAAAAAC4CAABkcnMvZTJvRG9jLnhtbFBLAQItABQABgAIAAAAIQDD&#13;&#10;b2pb4AAAABABAAAPAAAAAAAAAAAAAAAAAPYDAABkcnMvZG93bnJldi54bWxQSwUGAAAAAAQABADz&#13;&#10;AAAAAwUAAAAA&#13;&#10;" filled="f" stroked="f">
                      <v:textbox inset="2.16pt,1.44pt,0,1.44pt">
                        <w:txbxContent>
                          <w:p w14:paraId="73178D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3296" behindDoc="0" locked="0" layoutInCell="1" allowOverlap="1" wp14:anchorId="4F954CAE" wp14:editId="6335890A">
                      <wp:simplePos x="0" y="0"/>
                      <wp:positionH relativeFrom="column">
                        <wp:posOffset>2679700</wp:posOffset>
                      </wp:positionH>
                      <wp:positionV relativeFrom="paragraph">
                        <wp:posOffset>3771900</wp:posOffset>
                      </wp:positionV>
                      <wp:extent cx="990600" cy="927100"/>
                      <wp:effectExtent l="0" t="0" r="0" b="0"/>
                      <wp:wrapNone/>
                      <wp:docPr id="2560" name="Rectangle 25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14EB13-BD24-144D-89C8-7F8504A149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4F970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54CAE" id="Rectangle 2560" o:spid="_x0000_s1335" style="position:absolute;margin-left:211pt;margin-top:297pt;width:78pt;height:73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" filled="f" stroked="f">
                      <v:textbox inset="2.16pt,1.44pt,0,1.44pt">
                        <w:txbxContent>
                          <w:p w14:paraId="7C4F970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4320" behindDoc="0" locked="0" layoutInCell="1" allowOverlap="1" wp14:anchorId="2DAB9CD5" wp14:editId="0FEF7DF2">
                      <wp:simplePos x="0" y="0"/>
                      <wp:positionH relativeFrom="column">
                        <wp:posOffset>2692400</wp:posOffset>
                      </wp:positionH>
                      <wp:positionV relativeFrom="paragraph">
                        <wp:posOffset>3771900</wp:posOffset>
                      </wp:positionV>
                      <wp:extent cx="990600" cy="927100"/>
                      <wp:effectExtent l="0" t="0" r="0" b="0"/>
                      <wp:wrapNone/>
                      <wp:docPr id="2561" name="Rectangle 25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94F1CE5-73A2-F344-8F8A-4586A7E13DA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D10D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B9CD5" id="Rectangle 2561" o:spid="_x0000_s1336" style="position:absolute;margin-left:212pt;margin-top:297pt;width:78pt;height:73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" filled="f" stroked="f">
                      <v:textbox inset="2.16pt,1.44pt,0,1.44pt">
                        <w:txbxContent>
                          <w:p w14:paraId="49D10D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5344" behindDoc="0" locked="0" layoutInCell="1" allowOverlap="1" wp14:anchorId="2BAC6741" wp14:editId="7CE2E679">
                      <wp:simplePos x="0" y="0"/>
                      <wp:positionH relativeFrom="column">
                        <wp:posOffset>2679700</wp:posOffset>
                      </wp:positionH>
                      <wp:positionV relativeFrom="paragraph">
                        <wp:posOffset>3771900</wp:posOffset>
                      </wp:positionV>
                      <wp:extent cx="1016000" cy="762000"/>
                      <wp:effectExtent l="0" t="0" r="0" b="0"/>
                      <wp:wrapNone/>
                      <wp:docPr id="2562" name="Rectangle 2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3B8812-0970-AE46-9252-4355BA76C5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4D63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C6741" id="Rectangle 2562" o:spid="_x0000_s1337" style="position:absolute;margin-left:211pt;margin-top:297pt;width:80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JK1BWmb&#13;&#10;AQAAFAMAAA4AAAAAAAAAAAAAAAAALgIAAGRycy9lMm9Eb2MueG1sUEsBAi0AFAAGAAgAAAAhAMNv&#13;&#10;alvgAAAAEAEAAA8AAAAAAAAAAAAAAAAA9QMAAGRycy9kb3ducmV2LnhtbFBLBQYAAAAABAAEAPMA&#13;&#10;AAACBQAAAAA=&#13;&#10;" filled="f" stroked="f">
                      <v:textbox inset="2.16pt,1.44pt,0,1.44pt">
                        <w:txbxContent>
                          <w:p w14:paraId="044D63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6368" behindDoc="0" locked="0" layoutInCell="1" allowOverlap="1" wp14:anchorId="1001F438" wp14:editId="0DFFECBF">
                      <wp:simplePos x="0" y="0"/>
                      <wp:positionH relativeFrom="column">
                        <wp:posOffset>2679700</wp:posOffset>
                      </wp:positionH>
                      <wp:positionV relativeFrom="paragraph">
                        <wp:posOffset>3771900</wp:posOffset>
                      </wp:positionV>
                      <wp:extent cx="990600" cy="927100"/>
                      <wp:effectExtent l="0" t="0" r="0" b="0"/>
                      <wp:wrapNone/>
                      <wp:docPr id="2563" name="Rectangle 25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EB246C-B2F0-744B-AA97-8686DECFB95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7455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1F438" id="Rectangle 2563" o:spid="_x0000_s1338" style="position:absolute;margin-left:211pt;margin-top:297pt;width:78pt;height:73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" filled="f" stroked="f">
                      <v:textbox inset="2.16pt,1.44pt,0,1.44pt">
                        <w:txbxContent>
                          <w:p w14:paraId="6C7455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7392" behindDoc="0" locked="0" layoutInCell="1" allowOverlap="1" wp14:anchorId="3602C663" wp14:editId="5F0A2D76">
                      <wp:simplePos x="0" y="0"/>
                      <wp:positionH relativeFrom="column">
                        <wp:posOffset>2679700</wp:posOffset>
                      </wp:positionH>
                      <wp:positionV relativeFrom="paragraph">
                        <wp:posOffset>3771900</wp:posOffset>
                      </wp:positionV>
                      <wp:extent cx="990600" cy="901700"/>
                      <wp:effectExtent l="0" t="0" r="0" b="0"/>
                      <wp:wrapNone/>
                      <wp:docPr id="2564" name="Rectangle 25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0ABB29-B875-1B4E-9FC6-0F5D3A38242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6CEF8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2C663" id="Rectangle 2564" o:spid="_x0000_s1339" style="position:absolute;margin-left:211pt;margin-top:297pt;width:78pt;height:71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" filled="f" stroked="f">
                      <v:textbox inset="2.16pt,1.44pt,0,1.44pt">
                        <w:txbxContent>
                          <w:p w14:paraId="26CEF8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8416" behindDoc="0" locked="0" layoutInCell="1" allowOverlap="1" wp14:anchorId="238186BA" wp14:editId="0C704F0F">
                      <wp:simplePos x="0" y="0"/>
                      <wp:positionH relativeFrom="column">
                        <wp:posOffset>2679700</wp:posOffset>
                      </wp:positionH>
                      <wp:positionV relativeFrom="paragraph">
                        <wp:posOffset>3771900</wp:posOffset>
                      </wp:positionV>
                      <wp:extent cx="1016000" cy="762000"/>
                      <wp:effectExtent l="0" t="0" r="0" b="0"/>
                      <wp:wrapNone/>
                      <wp:docPr id="2565" name="Rectangle 2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216B61-23C8-6C45-BA00-11DA965CD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95C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186BA" id="Rectangle 2565" o:spid="_x0000_s1340" style="position:absolute;margin-left:211pt;margin-top:297pt;width:80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IUq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Ivm1WGzb196M9PkJctPVIwY5gEV6ONnE00QMHx91GC5mz87smh9na1bGnipWjW7Zo2EUpB&#13;&#10;pPcfu9KrIdBOqAScHSPYw0B8myInP0zWF2Fva5Jn+7Eu5K/LvHsB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PWIUq&#13;&#10;nAEAABQDAAAOAAAAAAAAAAAAAAAAAC4CAABkcnMvZTJvRG9jLnhtbFBLAQItABQABgAIAAAAIQDD&#13;&#10;b2pb4AAAABABAAAPAAAAAAAAAAAAAAAAAPYDAABkcnMvZG93bnJldi54bWxQSwUGAAAAAAQABADz&#13;&#10;AAAAAwUAAAAA&#13;&#10;" filled="f" stroked="f">
                      <v:textbox inset="2.16pt,1.44pt,0,1.44pt">
                        <w:txbxContent>
                          <w:p w14:paraId="57B95C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69440" behindDoc="0" locked="0" layoutInCell="1" allowOverlap="1" wp14:anchorId="3B1A6157" wp14:editId="7EE3E666">
                      <wp:simplePos x="0" y="0"/>
                      <wp:positionH relativeFrom="column">
                        <wp:posOffset>2679700</wp:posOffset>
                      </wp:positionH>
                      <wp:positionV relativeFrom="paragraph">
                        <wp:posOffset>3771900</wp:posOffset>
                      </wp:positionV>
                      <wp:extent cx="1016000" cy="762000"/>
                      <wp:effectExtent l="0" t="0" r="0" b="0"/>
                      <wp:wrapNone/>
                      <wp:docPr id="2566" name="Rectangle 2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7BD157-ED1A-FE43-B651-058039918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C24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A6157" id="Rectangle 2566" o:spid="_x0000_s1341" style="position:absolute;margin-left:211pt;margin-top:297pt;width:80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dm4F&#13;&#10;P50BAAAUAwAADgAAAAAAAAAAAAAAAAAuAgAAZHJzL2Uyb0RvYy54bWxQSwECLQAUAAYACAAAACEA&#13;&#10;w29qW+AAAAAQAQAADwAAAAAAAAAAAAAAAAD3AwAAZHJzL2Rvd25yZXYueG1sUEsFBgAAAAAEAAQA&#13;&#10;8wAAAAQFAAAAAA==&#13;&#10;" filled="f" stroked="f">
                      <v:textbox inset="2.16pt,1.44pt,0,1.44pt">
                        <w:txbxContent>
                          <w:p w14:paraId="036C24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0464" behindDoc="0" locked="0" layoutInCell="1" allowOverlap="1" wp14:anchorId="7E15234A" wp14:editId="67852170">
                      <wp:simplePos x="0" y="0"/>
                      <wp:positionH relativeFrom="column">
                        <wp:posOffset>2679700</wp:posOffset>
                      </wp:positionH>
                      <wp:positionV relativeFrom="paragraph">
                        <wp:posOffset>3771900</wp:posOffset>
                      </wp:positionV>
                      <wp:extent cx="1016000" cy="762000"/>
                      <wp:effectExtent l="0" t="0" r="0" b="0"/>
                      <wp:wrapNone/>
                      <wp:docPr id="2567" name="Rectangle 2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B20C90-FA50-7E42-8F2B-7710111167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4B5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5234A" id="Rectangle 2567" o:spid="_x0000_s1342" style="position:absolute;margin-left:211pt;margin-top:297pt;width:80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YUB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GXzW2Gzb1d6E8vkJctPVMwY5gEV6ONnE00QMHx50GC5mx88uRQe3ezbGnipWhW7Yo2EUpB&#13;&#10;pHefu9KrIdBOqAScHSLY/UB8myInP0zWF2Efa5Jn+7ku5C/LvP0F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9NYUB&#13;&#10;nAEAABQDAAAOAAAAAAAAAAAAAAAAAC4CAABkcnMvZTJvRG9jLnhtbFBLAQItABQABgAIAAAAIQDD&#13;&#10;b2pb4AAAABABAAAPAAAAAAAAAAAAAAAAAPYDAABkcnMvZG93bnJldi54bWxQSwUGAAAAAAQABADz&#13;&#10;AAAAAwUAAAAA&#13;&#10;" filled="f" stroked="f">
                      <v:textbox inset="2.16pt,1.44pt,0,1.44pt">
                        <w:txbxContent>
                          <w:p w14:paraId="7304B5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1488" behindDoc="0" locked="0" layoutInCell="1" allowOverlap="1" wp14:anchorId="0BF7C22D" wp14:editId="13274AB2">
                      <wp:simplePos x="0" y="0"/>
                      <wp:positionH relativeFrom="column">
                        <wp:posOffset>2679700</wp:posOffset>
                      </wp:positionH>
                      <wp:positionV relativeFrom="paragraph">
                        <wp:posOffset>3771900</wp:posOffset>
                      </wp:positionV>
                      <wp:extent cx="1016000" cy="762000"/>
                      <wp:effectExtent l="0" t="0" r="0" b="0"/>
                      <wp:wrapNone/>
                      <wp:docPr id="2568" name="Rectangle 2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EC548-97D0-B948-A5D5-F8A8CF2607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1BB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7C22D" id="Rectangle 2568" o:spid="_x0000_s1343" style="position:absolute;margin-left:211pt;margin-top:297pt;width:80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EAwUU&#13;&#10;nAEAABQDAAAOAAAAAAAAAAAAAAAAAC4CAABkcnMvZTJvRG9jLnhtbFBLAQItABQABgAIAAAAIQDD&#13;&#10;b2pb4AAAABABAAAPAAAAAAAAAAAAAAAAAPYDAABkcnMvZG93bnJldi54bWxQSwUGAAAAAAQABADz&#13;&#10;AAAAAwUAAAAA&#13;&#10;" filled="f" stroked="f">
                      <v:textbox inset="2.16pt,1.44pt,0,1.44pt">
                        <w:txbxContent>
                          <w:p w14:paraId="0261BB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2512" behindDoc="0" locked="0" layoutInCell="1" allowOverlap="1" wp14:anchorId="3AE0E83A" wp14:editId="3194AE6F">
                      <wp:simplePos x="0" y="0"/>
                      <wp:positionH relativeFrom="column">
                        <wp:posOffset>2679700</wp:posOffset>
                      </wp:positionH>
                      <wp:positionV relativeFrom="paragraph">
                        <wp:posOffset>3771900</wp:posOffset>
                      </wp:positionV>
                      <wp:extent cx="1016000" cy="762000"/>
                      <wp:effectExtent l="0" t="0" r="0" b="0"/>
                      <wp:wrapNone/>
                      <wp:docPr id="2569" name="Rectangle 2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F44274-DBE7-B840-AE18-5E11C2B7C5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E7F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0E83A" id="Rectangle 2569" o:spid="_x0000_s1344" style="position:absolute;margin-left:211pt;margin-top:297pt;width:80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ITQ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Kvmy7D5t4+DOdnyMuWniiYKcyCq8lGzmYaoOD48yhBczZ98eRQe3e7bmnipWi6tqNNhFIQ&#13;&#10;6f37rvRqDLQTKgFnxwj2MBLfpsjJD5P1RdjbmuTZvq8L+esy734B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jNITQ&#13;&#10;nAEAABQDAAAOAAAAAAAAAAAAAAAAAC4CAABkcnMvZTJvRG9jLnhtbFBLAQItABQABgAIAAAAIQDD&#13;&#10;b2pb4AAAABABAAAPAAAAAAAAAAAAAAAAAPYDAABkcnMvZG93bnJldi54bWxQSwUGAAAAAAQABADz&#13;&#10;AAAAAwUAAAAA&#13;&#10;" filled="f" stroked="f">
                      <v:textbox inset="2.16pt,1.44pt,0,1.44pt">
                        <w:txbxContent>
                          <w:p w14:paraId="409E7F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3536" behindDoc="0" locked="0" layoutInCell="1" allowOverlap="1" wp14:anchorId="6139D588" wp14:editId="6AE8661E">
                      <wp:simplePos x="0" y="0"/>
                      <wp:positionH relativeFrom="column">
                        <wp:posOffset>2679700</wp:posOffset>
                      </wp:positionH>
                      <wp:positionV relativeFrom="paragraph">
                        <wp:posOffset>3771900</wp:posOffset>
                      </wp:positionV>
                      <wp:extent cx="1016000" cy="762000"/>
                      <wp:effectExtent l="0" t="0" r="0" b="0"/>
                      <wp:wrapNone/>
                      <wp:docPr id="2570" name="Rectangle 2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58CF54-CFE2-8249-A151-CCCEEFF80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155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9D588" id="Rectangle 2570" o:spid="_x0000_s1345" style="position:absolute;margin-left:211pt;margin-top:297pt;width:80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aAgTF&#13;&#10;nAEAABQDAAAOAAAAAAAAAAAAAAAAAC4CAABkcnMvZTJvRG9jLnhtbFBLAQItABQABgAIAAAAIQDD&#13;&#10;b2pb4AAAABABAAAPAAAAAAAAAAAAAAAAAPYDAABkcnMvZG93bnJldi54bWxQSwUGAAAAAAQABADz&#13;&#10;AAAAAwUAAAAA&#13;&#10;" filled="f" stroked="f">
                      <v:textbox inset="2.16pt,1.44pt,0,1.44pt">
                        <w:txbxContent>
                          <w:p w14:paraId="222155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4560" behindDoc="0" locked="0" layoutInCell="1" allowOverlap="1" wp14:anchorId="02C1A1CB" wp14:editId="1F8A5D78">
                      <wp:simplePos x="0" y="0"/>
                      <wp:positionH relativeFrom="column">
                        <wp:posOffset>2679700</wp:posOffset>
                      </wp:positionH>
                      <wp:positionV relativeFrom="paragraph">
                        <wp:posOffset>3771900</wp:posOffset>
                      </wp:positionV>
                      <wp:extent cx="1016000" cy="762000"/>
                      <wp:effectExtent l="0" t="0" r="0" b="0"/>
                      <wp:wrapNone/>
                      <wp:docPr id="2571" name="Rectangle 2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06EA9-ED51-7647-8C9A-8AA28A16F4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30A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1A1CB" id="Rectangle 2571" o:spid="_x0000_s1346" style="position:absolute;margin-left:211pt;margin-top:297pt;width:80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mnrmw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KbC5t4Xu+IR52dIjBTPAKLgabOBspAEKHv/sJWrOhntPDjXXV4uGJl6K+bJZ0iZiKYj0&#13;&#10;9mtXetUD7YRKyNk+oN31xHde5OSHyfoi7GNN8my/1oX8eZk3bwA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Ljaaeub&#13;&#10;AQAAFAMAAA4AAAAAAAAAAAAAAAAALgIAAGRycy9lMm9Eb2MueG1sUEsBAi0AFAAGAAgAAAAhAMNv&#13;&#10;alvgAAAAEAEAAA8AAAAAAAAAAAAAAAAA9QMAAGRycy9kb3ducmV2LnhtbFBLBQYAAAAABAAEAPMA&#13;&#10;AAACBQAAAAA=&#13;&#10;" filled="f" stroked="f">
                      <v:textbox inset="2.16pt,1.44pt,0,1.44pt">
                        <w:txbxContent>
                          <w:p w14:paraId="39130A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5584" behindDoc="0" locked="0" layoutInCell="1" allowOverlap="1" wp14:anchorId="5968A4FD" wp14:editId="1744F746">
                      <wp:simplePos x="0" y="0"/>
                      <wp:positionH relativeFrom="column">
                        <wp:posOffset>2679700</wp:posOffset>
                      </wp:positionH>
                      <wp:positionV relativeFrom="paragraph">
                        <wp:posOffset>3771900</wp:posOffset>
                      </wp:positionV>
                      <wp:extent cx="1016000" cy="762000"/>
                      <wp:effectExtent l="0" t="0" r="0" b="0"/>
                      <wp:wrapNone/>
                      <wp:docPr id="2572" name="Rectangle 2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D9E12-2C20-F448-B197-4092BC07FF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3E2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8A4FD" id="Rectangle 2572" o:spid="_x0000_s1347" style="position:absolute;margin-left:211pt;margin-top:297pt;width:80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EHs6f6b&#13;&#10;AQAAFAMAAA4AAAAAAAAAAAAAAAAALgIAAGRycy9lMm9Eb2MueG1sUEsBAi0AFAAGAAgAAAAhAMNv&#13;&#10;alvgAAAAEAEAAA8AAAAAAAAAAAAAAAAA9QMAAGRycy9kb3ducmV2LnhtbFBLBQYAAAAABAAEAPMA&#13;&#10;AAACBQAAAAA=&#13;&#10;" filled="f" stroked="f">
                      <v:textbox inset="2.16pt,1.44pt,0,1.44pt">
                        <w:txbxContent>
                          <w:p w14:paraId="4CA3E2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6608" behindDoc="0" locked="0" layoutInCell="1" allowOverlap="1" wp14:anchorId="1E8E5941" wp14:editId="47B3A5A0">
                      <wp:simplePos x="0" y="0"/>
                      <wp:positionH relativeFrom="column">
                        <wp:posOffset>2679700</wp:posOffset>
                      </wp:positionH>
                      <wp:positionV relativeFrom="paragraph">
                        <wp:posOffset>3771900</wp:posOffset>
                      </wp:positionV>
                      <wp:extent cx="1016000" cy="762000"/>
                      <wp:effectExtent l="0" t="0" r="0" b="0"/>
                      <wp:wrapNone/>
                      <wp:docPr id="2573" name="Rectangle 2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BE328-3235-6B4F-9176-010619F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176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E5941" id="Rectangle 2573" o:spid="_x0000_s1348" style="position:absolute;margin-left:211pt;margin-top:297pt;width:80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Kt2nA&#13;&#10;nAEAABQDAAAOAAAAAAAAAAAAAAAAAC4CAABkcnMvZTJvRG9jLnhtbFBLAQItABQABgAIAAAAIQDD&#13;&#10;b2pb4AAAABABAAAPAAAAAAAAAAAAAAAAAPYDAABkcnMvZG93bnJldi54bWxQSwUGAAAAAAQABADz&#13;&#10;AAAAAwUAAAAA&#13;&#10;" filled="f" stroked="f">
                      <v:textbox inset="2.16pt,1.44pt,0,1.44pt">
                        <w:txbxContent>
                          <w:p w14:paraId="5B7176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7632" behindDoc="0" locked="0" layoutInCell="1" allowOverlap="1" wp14:anchorId="5602C6D6" wp14:editId="4DB209C5">
                      <wp:simplePos x="0" y="0"/>
                      <wp:positionH relativeFrom="column">
                        <wp:posOffset>2679700</wp:posOffset>
                      </wp:positionH>
                      <wp:positionV relativeFrom="paragraph">
                        <wp:posOffset>3771900</wp:posOffset>
                      </wp:positionV>
                      <wp:extent cx="1016000" cy="762000"/>
                      <wp:effectExtent l="0" t="0" r="0" b="0"/>
                      <wp:wrapNone/>
                      <wp:docPr id="2574" name="Rectangle 2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2BC47C-FE1B-1C4F-A51D-CDA0EF9A09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B4C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2C6D6" id="Rectangle 2574" o:spid="_x0000_s1349" style="position:absolute;margin-left:211pt;margin-top:297pt;width:80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enV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ps2wubeD/vSKednSCwUzwiS4Gm3gbKIBCh5/HiRqzsavnhxq7m7ahiZeiuWqWdEmYimI&#13;&#10;9O5zV3o1AO2ESsjZIaDdD8R3WeTkh8n6IuxjTfJsP9eF/GWZt78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zgenV&#13;&#10;nAEAABQDAAAOAAAAAAAAAAAAAAAAAC4CAABkcnMvZTJvRG9jLnhtbFBLAQItABQABgAIAAAAIQDD&#13;&#10;b2pb4AAAABABAAAPAAAAAAAAAAAAAAAAAPYDAABkcnMvZG93bnJldi54bWxQSwUGAAAAAAQABADz&#13;&#10;AAAAAwUAAAAA&#13;&#10;" filled="f" stroked="f">
                      <v:textbox inset="2.16pt,1.44pt,0,1.44pt">
                        <w:txbxContent>
                          <w:p w14:paraId="68FB4C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8656" behindDoc="0" locked="0" layoutInCell="1" allowOverlap="1" wp14:anchorId="4392F0BC" wp14:editId="09227344">
                      <wp:simplePos x="0" y="0"/>
                      <wp:positionH relativeFrom="column">
                        <wp:posOffset>2679700</wp:posOffset>
                      </wp:positionH>
                      <wp:positionV relativeFrom="paragraph">
                        <wp:posOffset>3771900</wp:posOffset>
                      </wp:positionV>
                      <wp:extent cx="1016000" cy="762000"/>
                      <wp:effectExtent l="0" t="0" r="0" b="0"/>
                      <wp:wrapNone/>
                      <wp:docPr id="2575" name="Rectangle 2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82176F-443F-8A45-96BF-CDD817D55C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E1C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2F0BC" id="Rectangle 2575" o:spid="_x0000_s1350" style="position:absolute;margin-left:211pt;margin-top:297pt;width:80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m9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EXzTLD5t4OutMT5mVLjxTMAKPgarCBs5EGKHj8e5CoORt+enKouVkuGpp4KearZkWbiKUg&#13;&#10;0ruPXelVD7QTKiFnh4B23xPfeZGTHybri7C3Ncmz/VgX8pdl3r4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cAWm9&#13;&#10;nAEAABQDAAAOAAAAAAAAAAAAAAAAAC4CAABkcnMvZTJvRG9jLnhtbFBLAQItABQABgAIAAAAIQDD&#13;&#10;b2pb4AAAABABAAAPAAAAAAAAAAAAAAAAAPYDAABkcnMvZG93bnJldi54bWxQSwUGAAAAAAQABADz&#13;&#10;AAAAAwUAAAAA&#13;&#10;" filled="f" stroked="f">
                      <v:textbox inset="2.16pt,1.44pt,0,1.44pt">
                        <w:txbxContent>
                          <w:p w14:paraId="782E1C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79680" behindDoc="0" locked="0" layoutInCell="1" allowOverlap="1" wp14:anchorId="772A32D6" wp14:editId="7F421966">
                      <wp:simplePos x="0" y="0"/>
                      <wp:positionH relativeFrom="column">
                        <wp:posOffset>2679700</wp:posOffset>
                      </wp:positionH>
                      <wp:positionV relativeFrom="paragraph">
                        <wp:posOffset>3771900</wp:posOffset>
                      </wp:positionV>
                      <wp:extent cx="1016000" cy="762000"/>
                      <wp:effectExtent l="0" t="0" r="0" b="0"/>
                      <wp:wrapNone/>
                      <wp:docPr id="2576" name="Rectangle 2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2B3D3E-CF58-1942-885E-DCE2E61635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3F8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A32D6" id="Rectangle 2576" o:spid="_x0000_s1351" style="position:absolute;margin-left:211pt;margin-top:297pt;width:80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m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RfNJcZNve2oTs+QF62dE/BDGEUXA02cjbSAAXHv3sJmrPh1pNDzdXFoqGJl2K+bJa0iVAK&#13;&#10;Ir1935Ve9YF2QiXgbB/B7nriOy9y8sNkfRH2tiZ5tu/rQv68zJsX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pTfp&#13;&#10;qJ0BAAAUAwAADgAAAAAAAAAAAAAAAAAuAgAAZHJzL2Uyb0RvYy54bWxQSwECLQAUAAYACAAAACEA&#13;&#10;w29qW+AAAAAQAQAADwAAAAAAAAAAAAAAAAD3AwAAZHJzL2Rvd25yZXYueG1sUEsFBgAAAAAEAAQA&#13;&#10;8wAAAAQFAAAAAA==&#13;&#10;" filled="f" stroked="f">
                      <v:textbox inset="2.16pt,1.44pt,0,1.44pt">
                        <w:txbxContent>
                          <w:p w14:paraId="7573F8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0704" behindDoc="0" locked="0" layoutInCell="1" allowOverlap="1" wp14:anchorId="28ED3414" wp14:editId="194D696B">
                      <wp:simplePos x="0" y="0"/>
                      <wp:positionH relativeFrom="column">
                        <wp:posOffset>2679700</wp:posOffset>
                      </wp:positionH>
                      <wp:positionV relativeFrom="paragraph">
                        <wp:posOffset>3771900</wp:posOffset>
                      </wp:positionV>
                      <wp:extent cx="1016000" cy="762000"/>
                      <wp:effectExtent l="0" t="0" r="0" b="0"/>
                      <wp:wrapNone/>
                      <wp:docPr id="2577" name="Rectangle 2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2151D1-19E9-F646-851E-617C919A2F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968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D3414" id="Rectangle 2577" o:spid="_x0000_s1352" style="position:absolute;margin-left:211pt;margin-top:297pt;width:80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GmW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3zRXGXY3NuG7vgEednSIwUzhFFwNdjI2UgDFBzf9hI0Z8NvTw4115eLhiZeivmyWdImQimI&#13;&#10;9PZzV3rVB9oJlYCzfQS764nvvMjJD5P1RdjHmuTZfq4L+fMyb/4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ubGmW&#13;&#10;nAEAABQDAAAOAAAAAAAAAAAAAAAAAC4CAABkcnMvZTJvRG9jLnhtbFBLAQItABQABgAIAAAAIQDD&#13;&#10;b2pb4AAAABABAAAPAAAAAAAAAAAAAAAAAPYDAABkcnMvZG93bnJldi54bWxQSwUGAAAAAAQABADz&#13;&#10;AAAAAwUAAAAA&#13;&#10;" filled="f" stroked="f">
                      <v:textbox inset="2.16pt,1.44pt,0,1.44pt">
                        <w:txbxContent>
                          <w:p w14:paraId="5E1968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1728" behindDoc="0" locked="0" layoutInCell="1" allowOverlap="1" wp14:anchorId="2EF3B251" wp14:editId="3AD9B342">
                      <wp:simplePos x="0" y="0"/>
                      <wp:positionH relativeFrom="column">
                        <wp:posOffset>2679700</wp:posOffset>
                      </wp:positionH>
                      <wp:positionV relativeFrom="paragraph">
                        <wp:posOffset>3771900</wp:posOffset>
                      </wp:positionV>
                      <wp:extent cx="1016000" cy="762000"/>
                      <wp:effectExtent l="0" t="0" r="0" b="0"/>
                      <wp:wrapNone/>
                      <wp:docPr id="2578" name="Rectangle 2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ADCA0-E924-B244-B864-7290A44F7A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10F8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3B251" id="Rectangle 2578" o:spid="_x0000_s1353" style="position:absolute;margin-left:211pt;margin-top:297pt;width:80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XWumD&#13;&#10;nAEAABQDAAAOAAAAAAAAAAAAAAAAAC4CAABkcnMvZTJvRG9jLnhtbFBLAQItABQABgAIAAAAIQDD&#13;&#10;b2pb4AAAABABAAAPAAAAAAAAAAAAAAAAAPYDAABkcnMvZG93bnJldi54bWxQSwUGAAAAAAQABADz&#13;&#10;AAAAAwUAAAAA&#13;&#10;" filled="f" stroked="f">
                      <v:textbox inset="2.16pt,1.44pt,0,1.44pt">
                        <w:txbxContent>
                          <w:p w14:paraId="2910F8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2752" behindDoc="0" locked="0" layoutInCell="1" allowOverlap="1" wp14:anchorId="560C991A" wp14:editId="2366DD2D">
                      <wp:simplePos x="0" y="0"/>
                      <wp:positionH relativeFrom="column">
                        <wp:posOffset>2679700</wp:posOffset>
                      </wp:positionH>
                      <wp:positionV relativeFrom="paragraph">
                        <wp:posOffset>3771900</wp:posOffset>
                      </wp:positionV>
                      <wp:extent cx="1016000" cy="762000"/>
                      <wp:effectExtent l="0" t="0" r="0" b="0"/>
                      <wp:wrapNone/>
                      <wp:docPr id="2579" name="Rectangle 2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74E7C3-DBAB-3048-B667-C7C406C8A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DE4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C991A" id="Rectangle 2579" o:spid="_x0000_s1354" style="position:absolute;margin-left:211pt;margin-top:297pt;width:80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WhH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FXTZthc28X+tMr5GVLLxTMGCbB1WgjZxMNUHD8eZCgORu/enKoubtZNTTxUizbpqVNhFIQ&#13;&#10;6d3nrvRqCLQTKgFnhwh2PxDfZZGTHybri7CPNcmz/VwX8pdl3v4C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wbWhH&#13;&#10;nAEAABQDAAAOAAAAAAAAAAAAAAAAAC4CAABkcnMvZTJvRG9jLnhtbFBLAQItABQABgAIAAAAIQDD&#13;&#10;b2pb4AAAABABAAAPAAAAAAAAAAAAAAAAAPYDAABkcnMvZG93bnJldi54bWxQSwUGAAAAAAQABADz&#13;&#10;AAAAAwUAAAAA&#13;&#10;" filled="f" stroked="f">
                      <v:textbox inset="2.16pt,1.44pt,0,1.44pt">
                        <w:txbxContent>
                          <w:p w14:paraId="2F0DE4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3776" behindDoc="0" locked="0" layoutInCell="1" allowOverlap="1" wp14:anchorId="3C5A65D1" wp14:editId="6F4C19F3">
                      <wp:simplePos x="0" y="0"/>
                      <wp:positionH relativeFrom="column">
                        <wp:posOffset>2679700</wp:posOffset>
                      </wp:positionH>
                      <wp:positionV relativeFrom="paragraph">
                        <wp:posOffset>3771900</wp:posOffset>
                      </wp:positionV>
                      <wp:extent cx="1016000" cy="762000"/>
                      <wp:effectExtent l="0" t="0" r="0" b="0"/>
                      <wp:wrapNone/>
                      <wp:docPr id="2580" name="Rectangle 2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60FD7F-EE75-4145-8CA5-6F3ECFD3DD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E7B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A65D1" id="Rectangle 2580" o:spid="_x0000_s1355" style="position:absolute;margin-left:211pt;margin-top:297pt;width:80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JW+hS&#13;&#10;nAEAABQDAAAOAAAAAAAAAAAAAAAAAC4CAABkcnMvZTJvRG9jLnhtbFBLAQItABQABgAIAAAAIQDD&#13;&#10;b2pb4AAAABABAAAPAAAAAAAAAAAAAAAAAPYDAABkcnMvZG93bnJldi54bWxQSwUGAAAAAAQABADz&#13;&#10;AAAAAwUAAAAA&#13;&#10;" filled="f" stroked="f">
                      <v:textbox inset="2.16pt,1.44pt,0,1.44pt">
                        <w:txbxContent>
                          <w:p w14:paraId="08AE7B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4800" behindDoc="0" locked="0" layoutInCell="1" allowOverlap="1" wp14:anchorId="7300E7ED" wp14:editId="02474315">
                      <wp:simplePos x="0" y="0"/>
                      <wp:positionH relativeFrom="column">
                        <wp:posOffset>2679700</wp:posOffset>
                      </wp:positionH>
                      <wp:positionV relativeFrom="paragraph">
                        <wp:posOffset>3771900</wp:posOffset>
                      </wp:positionV>
                      <wp:extent cx="1016000" cy="762000"/>
                      <wp:effectExtent l="0" t="0" r="0" b="0"/>
                      <wp:wrapNone/>
                      <wp:docPr id="2581" name="Rectangle 2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66E51A-A789-7047-8415-B18B079D6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7B6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0E7ED" id="Rectangle 2581" o:spid="_x0000_s1356" style="position:absolute;margin-left:211pt;margin-top:297pt;width:80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DYQHS+b&#13;&#10;AQAAFAMAAA4AAAAAAAAAAAAAAAAALgIAAGRycy9lMm9Eb2MueG1sUEsBAi0AFAAGAAgAAAAhAMNv&#13;&#10;alvgAAAAEAEAAA8AAAAAAAAAAAAAAAAA9QMAAGRycy9kb3ducmV2LnhtbFBLBQYAAAAABAAEAPMA&#13;&#10;AAACBQAAAAA=&#13;&#10;" filled="f" stroked="f">
                      <v:textbox inset="2.16pt,1.44pt,0,1.44pt">
                        <w:txbxContent>
                          <w:p w14:paraId="50F7B6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5824" behindDoc="0" locked="0" layoutInCell="1" allowOverlap="1" wp14:anchorId="04CE699C" wp14:editId="167093E6">
                      <wp:simplePos x="0" y="0"/>
                      <wp:positionH relativeFrom="column">
                        <wp:posOffset>2679700</wp:posOffset>
                      </wp:positionH>
                      <wp:positionV relativeFrom="paragraph">
                        <wp:posOffset>3771900</wp:posOffset>
                      </wp:positionV>
                      <wp:extent cx="1016000" cy="762000"/>
                      <wp:effectExtent l="0" t="0" r="0" b="0"/>
                      <wp:wrapNone/>
                      <wp:docPr id="2582" name="Rectangle 2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19251A-ADCA-1742-82D5-3095208E3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6C0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E699C" id="Rectangle 2582" o:spid="_x0000_s1357" style="position:absolute;margin-left:211pt;margin-top:297pt;width:80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M8mnTqb&#13;&#10;AQAAFAMAAA4AAAAAAAAAAAAAAAAALgIAAGRycy9lMm9Eb2MueG1sUEsBAi0AFAAGAAgAAAAhAMNv&#13;&#10;alvgAAAAEAEAAA8AAAAAAAAAAAAAAAAA9QMAAGRycy9kb3ducmV2LnhtbFBLBQYAAAAABAAEAPMA&#13;&#10;AAACBQAAAAA=&#13;&#10;" filled="f" stroked="f">
                      <v:textbox inset="2.16pt,1.44pt,0,1.44pt">
                        <w:txbxContent>
                          <w:p w14:paraId="00A6C0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6848" behindDoc="0" locked="0" layoutInCell="1" allowOverlap="1" wp14:anchorId="7DB6388B" wp14:editId="1688B0DB">
                      <wp:simplePos x="0" y="0"/>
                      <wp:positionH relativeFrom="column">
                        <wp:posOffset>2679700</wp:posOffset>
                      </wp:positionH>
                      <wp:positionV relativeFrom="paragraph">
                        <wp:posOffset>3771900</wp:posOffset>
                      </wp:positionV>
                      <wp:extent cx="1016000" cy="762000"/>
                      <wp:effectExtent l="0" t="0" r="0" b="0"/>
                      <wp:wrapNone/>
                      <wp:docPr id="2583" name="Rectangle 2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04AC67-1BF5-D148-A54B-44B141714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482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6388B" id="Rectangle 2583" o:spid="_x0000_s1358" style="position:absolute;margin-left:211pt;margin-top:297pt;width:80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R0Emw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ReLJsPm3ha64zPmYUtPFMwAo+BqsIGzkT5Q8Pi6l6g5G356cqi5uaK7LJVivmyWNIlYCiK9&#13;&#10;/diVXvVAM6EScrYPaHc98Z0XOflhsr4Iex+T/Lcf60L+PMybvwA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MR9HQSb&#13;&#10;AQAAFAMAAA4AAAAAAAAAAAAAAAAALgIAAGRycy9lMm9Eb2MueG1sUEsBAi0AFAAGAAgAAAAhAMNv&#13;&#10;alvgAAAAEAEAAA8AAAAAAAAAAAAAAAAA9QMAAGRycy9kb3ducmV2LnhtbFBLBQYAAAAABAAEAPMA&#13;&#10;AAACBQAAAAA=&#13;&#10;" filled="f" stroked="f">
                      <v:textbox inset="2.16pt,1.44pt,0,1.44pt">
                        <w:txbxContent>
                          <w:p w14:paraId="7C0482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7872" behindDoc="0" locked="0" layoutInCell="1" allowOverlap="1" wp14:anchorId="52A43983" wp14:editId="34E7BC4F">
                      <wp:simplePos x="0" y="0"/>
                      <wp:positionH relativeFrom="column">
                        <wp:posOffset>2679700</wp:posOffset>
                      </wp:positionH>
                      <wp:positionV relativeFrom="paragraph">
                        <wp:posOffset>3771900</wp:posOffset>
                      </wp:positionV>
                      <wp:extent cx="1016000" cy="762000"/>
                      <wp:effectExtent l="0" t="0" r="0" b="0"/>
                      <wp:wrapNone/>
                      <wp:docPr id="2584" name="Rectangle 2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F49BCB-37E2-4B44-BAD4-99D9E2479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B04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43983" id="Rectangle 2584" o:spid="_x0000_s1359" style="position:absolute;margin-left:211pt;margin-top:297pt;width:80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50R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ts2wubeD/vSKednSCwUzwiS4Gm3gbKIBCh5/HiRqzsavnhxq7m7ahiZeiuWqWdEmYimI&#13;&#10;9O5zV3o1AO2ESsjZIaDdD8R3WeTkh8n6IuxjTfJsP9eF/GWZt78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9S50R&#13;&#10;nAEAABQDAAAOAAAAAAAAAAAAAAAAAC4CAABkcnMvZTJvRG9jLnhtbFBLAQItABQABgAIAAAAIQDD&#13;&#10;b2pb4AAAABABAAAPAAAAAAAAAAAAAAAAAPYDAABkcnMvZG93bnJldi54bWxQSwUGAAAAAAQABADz&#13;&#10;AAAAAwUAAAAA&#13;&#10;" filled="f" stroked="f">
                      <v:textbox inset="2.16pt,1.44pt,0,1.44pt">
                        <w:txbxContent>
                          <w:p w14:paraId="2C0B04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8896" behindDoc="0" locked="0" layoutInCell="1" allowOverlap="1" wp14:anchorId="013F2ABD" wp14:editId="36F500C7">
                      <wp:simplePos x="0" y="0"/>
                      <wp:positionH relativeFrom="column">
                        <wp:posOffset>2679700</wp:posOffset>
                      </wp:positionH>
                      <wp:positionV relativeFrom="paragraph">
                        <wp:posOffset>3771900</wp:posOffset>
                      </wp:positionV>
                      <wp:extent cx="1016000" cy="762000"/>
                      <wp:effectExtent l="0" t="0" r="0" b="0"/>
                      <wp:wrapNone/>
                      <wp:docPr id="2585" name="Rectangle 2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E140B-CAB3-424B-AFF1-461901CB60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995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F2ABD" id="Rectangle 2585" o:spid="_x0000_s1360" style="position:absolute;margin-left:211pt;margin-top:297pt;width:80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x15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v21WGzb099OcnzMuWHimYESbB1WgDZxMNUPD4+yhRczZ+9+RQc7tqG5p4KZbrZk2biKUg&#13;&#10;0vuPXenVALQTKiFnx4D2MBDfZZGTHybri7C3Ncmz/VgX8tdl3r0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Syx15&#13;&#10;nAEAABQDAAAOAAAAAAAAAAAAAAAAAC4CAABkcnMvZTJvRG9jLnhtbFBLAQItABQABgAIAAAAIQDD&#13;&#10;b2pb4AAAABABAAAPAAAAAAAAAAAAAAAAAPYDAABkcnMvZG93bnJldi54bWxQSwUGAAAAAAQABADz&#13;&#10;AAAAAwUAAAAA&#13;&#10;" filled="f" stroked="f">
                      <v:textbox inset="2.16pt,1.44pt,0,1.44pt">
                        <w:txbxContent>
                          <w:p w14:paraId="385995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89920" behindDoc="0" locked="0" layoutInCell="1" allowOverlap="1" wp14:anchorId="6F574775" wp14:editId="19ABE3FC">
                      <wp:simplePos x="0" y="0"/>
                      <wp:positionH relativeFrom="column">
                        <wp:posOffset>2679700</wp:posOffset>
                      </wp:positionH>
                      <wp:positionV relativeFrom="paragraph">
                        <wp:posOffset>3771900</wp:posOffset>
                      </wp:positionV>
                      <wp:extent cx="1016000" cy="762000"/>
                      <wp:effectExtent l="0" t="0" r="0" b="0"/>
                      <wp:wrapNone/>
                      <wp:docPr id="2586" name="Rectangle 2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F99DD-5499-6A4B-A269-B5C5C3389C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8F2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74775" id="Rectangle 2586" o:spid="_x0000_s1361" style="position:absolute;margin-left:211pt;margin-top:297pt;width:80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1s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e8ba8zbO7tQn96grxs6ZGCGcMkuBpt5GyiAQqOvw4SNGfjvSeHmpurtqGJl2K5ala0iVAK&#13;&#10;Ir372JVeDYF2QiXg7BDB7gfiuyxy8sNkfRH2viZ5th/rQv6yzNtX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K/2d&#13;&#10;bJ0BAAAUAwAADgAAAAAAAAAAAAAAAAAuAgAAZHJzL2Uyb0RvYy54bWxQSwECLQAUAAYACAAAACEA&#13;&#10;w29qW+AAAAAQAQAADwAAAAAAAAAAAAAAAAD3AwAAZHJzL2Rvd25yZXYueG1sUEsFBgAAAAAEAAQA&#13;&#10;8wAAAAQFAAAAAA==&#13;&#10;" filled="f" stroked="f">
                      <v:textbox inset="2.16pt,1.44pt,0,1.44pt">
                        <w:txbxContent>
                          <w:p w14:paraId="76F8F2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0944" behindDoc="0" locked="0" layoutInCell="1" allowOverlap="1" wp14:anchorId="025D598E" wp14:editId="6CDC089C">
                      <wp:simplePos x="0" y="0"/>
                      <wp:positionH relativeFrom="column">
                        <wp:posOffset>2679700</wp:posOffset>
                      </wp:positionH>
                      <wp:positionV relativeFrom="paragraph">
                        <wp:posOffset>3771900</wp:posOffset>
                      </wp:positionV>
                      <wp:extent cx="1016000" cy="762000"/>
                      <wp:effectExtent l="0" t="0" r="0" b="0"/>
                      <wp:wrapNone/>
                      <wp:docPr id="2587" name="Rectangle 2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DC831-93F4-4E43-A5F6-5A5143FA8B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4A9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598E" id="Rectangle 2587" o:spid="_x0000_s1362" style="position:absolute;margin-left:211pt;margin-top:297pt;width:80pt;height:60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gph1S&#13;&#10;nAEAABQDAAAOAAAAAAAAAAAAAAAAAC4CAABkcnMvZTJvRG9jLnhtbFBLAQItABQABgAIAAAAIQDD&#13;&#10;b2pb4AAAABABAAAPAAAAAAAAAAAAAAAAAPYDAABkcnMvZG93bnJldi54bWxQSwUGAAAAAAQABADz&#13;&#10;AAAAAwUAAAAA&#13;&#10;" filled="f" stroked="f">
                      <v:textbox inset="2.16pt,1.44pt,0,1.44pt">
                        <w:txbxContent>
                          <w:p w14:paraId="7FD4A9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1968" behindDoc="0" locked="0" layoutInCell="1" allowOverlap="1" wp14:anchorId="524159F4" wp14:editId="1E7669AD">
                      <wp:simplePos x="0" y="0"/>
                      <wp:positionH relativeFrom="column">
                        <wp:posOffset>2679700</wp:posOffset>
                      </wp:positionH>
                      <wp:positionV relativeFrom="paragraph">
                        <wp:posOffset>3771900</wp:posOffset>
                      </wp:positionV>
                      <wp:extent cx="1016000" cy="762000"/>
                      <wp:effectExtent l="0" t="0" r="0" b="0"/>
                      <wp:wrapNone/>
                      <wp:docPr id="2588" name="Rectangle 2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A9E3C9-165B-9A4A-94F6-EAF3A665C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DB0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159F4" id="Rectangle 2588" o:spid="_x0000_s1363" style="position:absolute;margin-left:211pt;margin-top:297pt;width:80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ZkJ1H&#13;&#10;nAEAABQDAAAOAAAAAAAAAAAAAAAAAC4CAABkcnMvZTJvRG9jLnhtbFBLAQItABQABgAIAAAAIQDD&#13;&#10;b2pb4AAAABABAAAPAAAAAAAAAAAAAAAAAPYDAABkcnMvZG93bnJldi54bWxQSwUGAAAAAAQABADz&#13;&#10;AAAAAwUAAAAA&#13;&#10;" filled="f" stroked="f">
                      <v:textbox inset="2.16pt,1.44pt,0,1.44pt">
                        <w:txbxContent>
                          <w:p w14:paraId="2AEDB0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2992" behindDoc="0" locked="0" layoutInCell="1" allowOverlap="1" wp14:anchorId="3024B66B" wp14:editId="0C9FA4FD">
                      <wp:simplePos x="0" y="0"/>
                      <wp:positionH relativeFrom="column">
                        <wp:posOffset>2679700</wp:posOffset>
                      </wp:positionH>
                      <wp:positionV relativeFrom="paragraph">
                        <wp:posOffset>3771900</wp:posOffset>
                      </wp:positionV>
                      <wp:extent cx="1016000" cy="762000"/>
                      <wp:effectExtent l="0" t="0" r="0" b="0"/>
                      <wp:wrapNone/>
                      <wp:docPr id="2589" name="Rectangle 2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3E4B4-4B10-954D-BC39-3103A99C54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E04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4B66B" id="Rectangle 2589" o:spid="_x0000_s1364" style="position:absolute;margin-left:211pt;margin-top:297pt;width:80pt;height:60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yD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Rv2y7D5t4+DOdnyMuWniiYKcyCq8lGzmYaoOD48yhBczZ98eRQc3fbNjTxUqy7pqNNhFIQ&#13;&#10;6f37rvRqDLQTKgFnxwj2MBLfdZGTHybri7C3NcmzfV8X8tdl3v0C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pxyD&#13;&#10;nAEAABQDAAAOAAAAAAAAAAAAAAAAAC4CAABkcnMvZTJvRG9jLnhtbFBLAQItABQABgAIAAAAIQDD&#13;&#10;b2pb4AAAABABAAAPAAAAAAAAAAAAAAAAAPYDAABkcnMvZG93bnJldi54bWxQSwUGAAAAAAQABADz&#13;&#10;AAAAAwUAAAAA&#13;&#10;" filled="f" stroked="f">
                      <v:textbox inset="2.16pt,1.44pt,0,1.44pt">
                        <w:txbxContent>
                          <w:p w14:paraId="6A2E04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4016" behindDoc="0" locked="0" layoutInCell="1" allowOverlap="1" wp14:anchorId="0B76EA03" wp14:editId="4B1C30B8">
                      <wp:simplePos x="0" y="0"/>
                      <wp:positionH relativeFrom="column">
                        <wp:posOffset>2679700</wp:posOffset>
                      </wp:positionH>
                      <wp:positionV relativeFrom="paragraph">
                        <wp:posOffset>3771900</wp:posOffset>
                      </wp:positionV>
                      <wp:extent cx="1016000" cy="762000"/>
                      <wp:effectExtent l="0" t="0" r="0" b="0"/>
                      <wp:wrapNone/>
                      <wp:docPr id="2590" name="Rectangle 2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E53A0-E700-B146-BE15-4D980DB94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40C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6EA03" id="Rectangle 2590" o:spid="_x0000_s1365" style="position:absolute;margin-left:211pt;margin-top:297pt;width:80pt;height:60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HkZyW&#13;&#10;nAEAABQDAAAOAAAAAAAAAAAAAAAAAC4CAABkcnMvZTJvRG9jLnhtbFBLAQItABQABgAIAAAAIQDD&#13;&#10;b2pb4AAAABABAAAPAAAAAAAAAAAAAAAAAPYDAABkcnMvZG93bnJldi54bWxQSwUGAAAAAAQABADz&#13;&#10;AAAAAwUAAAAA&#13;&#10;" filled="f" stroked="f">
                      <v:textbox inset="2.16pt,1.44pt,0,1.44pt">
                        <w:txbxContent>
                          <w:p w14:paraId="60140C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5040" behindDoc="0" locked="0" layoutInCell="1" allowOverlap="1" wp14:anchorId="6BFC1EF9" wp14:editId="36340B45">
                      <wp:simplePos x="0" y="0"/>
                      <wp:positionH relativeFrom="column">
                        <wp:posOffset>2679700</wp:posOffset>
                      </wp:positionH>
                      <wp:positionV relativeFrom="paragraph">
                        <wp:posOffset>3771900</wp:posOffset>
                      </wp:positionV>
                      <wp:extent cx="1016000" cy="762000"/>
                      <wp:effectExtent l="0" t="0" r="0" b="0"/>
                      <wp:wrapNone/>
                      <wp:docPr id="2591" name="Rectangle 2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932798-C3AE-CA4A-9168-48391F010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430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C1EF9" id="Rectangle 2591" o:spid="_x0000_s1366" style="position:absolute;margin-left:211pt;margin-top:297pt;width:80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8Af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EXywKbe7vQnZ4gL1t6pGCGMAquBhs5G2mAguPfgwTN2fDTk0PNzXLR0MRLMV81K9pEKAWR&#13;&#10;3n3sSq/6QDuhEnB2iGD3PfGdFzn5YbK+CHtbkzzbj3Uhf1nm7Qs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fb8Af&#13;&#10;nAEAABQDAAAOAAAAAAAAAAAAAAAAAC4CAABkcnMvZTJvRG9jLnhtbFBLAQItABQABgAIAAAAIQDD&#13;&#10;b2pb4AAAABABAAAPAAAAAAAAAAAAAAAAAPYDAABkcnMvZG93bnJldi54bWxQSwUGAAAAAAQABADz&#13;&#10;AAAAAwUAAAAA&#13;&#10;" filled="f" stroked="f">
                      <v:textbox inset="2.16pt,1.44pt,0,1.44pt">
                        <w:txbxContent>
                          <w:p w14:paraId="36F430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6064" behindDoc="0" locked="0" layoutInCell="1" allowOverlap="1" wp14:anchorId="423D24E7" wp14:editId="24855DC6">
                      <wp:simplePos x="0" y="0"/>
                      <wp:positionH relativeFrom="column">
                        <wp:posOffset>2679700</wp:posOffset>
                      </wp:positionH>
                      <wp:positionV relativeFrom="paragraph">
                        <wp:posOffset>3771900</wp:posOffset>
                      </wp:positionV>
                      <wp:extent cx="1016000" cy="762000"/>
                      <wp:effectExtent l="0" t="0" r="0" b="0"/>
                      <wp:wrapNone/>
                      <wp:docPr id="2592" name="Rectangle 2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B1C58-0F8B-AE4A-922B-E83A26A8BD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65FF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D24E7" id="Rectangle 2592" o:spid="_x0000_s1367" style="position:absolute;margin-left:211pt;margin-top:297pt;width:80pt;height:60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UAK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Fcp5hc24XutMT5GVLj2TMEEbB1WAjZyMNUHD8e5CgORt+elKouVkuGpp4CearZkWbCCUg&#13;&#10;0ruPWelVH2gnVALODhHsvie+pW6hRdKXxt7WJM/2Y1zIX5Z5+wI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KZZQAqb&#13;&#10;AQAAFAMAAA4AAAAAAAAAAAAAAAAALgIAAGRycy9lMm9Eb2MueG1sUEsBAi0AFAAGAAgAAAAhAMNv&#13;&#10;alvgAAAAEAEAAA8AAAAAAAAAAAAAAAAA9QMAAGRycy9kb3ducmV2LnhtbFBLBQYAAAAABAAEAPMA&#13;&#10;AAACBQAAAAA=&#13;&#10;" filled="f" stroked="f">
                      <v:textbox inset="2.16pt,1.44pt,0,1.44pt">
                        <w:txbxContent>
                          <w:p w14:paraId="72265FF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6000" behindDoc="0" locked="0" layoutInCell="1" allowOverlap="1" wp14:anchorId="3EBD81DE" wp14:editId="0D7EC781">
                      <wp:simplePos x="0" y="0"/>
                      <wp:positionH relativeFrom="column">
                        <wp:posOffset>2679700</wp:posOffset>
                      </wp:positionH>
                      <wp:positionV relativeFrom="paragraph">
                        <wp:posOffset>3771900</wp:posOffset>
                      </wp:positionV>
                      <wp:extent cx="990600" cy="2946400"/>
                      <wp:effectExtent l="0" t="0" r="0" b="0"/>
                      <wp:wrapNone/>
                      <wp:docPr id="2631" name="Rectangle 26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12F15BF-ECAE-B44E-A7F4-DF15BF281AB9}"/>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0A2355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D81DE" id="Rectangle 2631" o:spid="_x0000_s1368" style="position:absolute;margin-left:211pt;margin-top:297pt;width:78pt;height:232pt;z-index:2543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" filled="f" stroked="f">
                      <v:textbox inset="2.16pt,1.44pt,0,1.44pt">
                        <w:txbxContent>
                          <w:p w14:paraId="0A2355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7024" behindDoc="0" locked="0" layoutInCell="1" allowOverlap="1" wp14:anchorId="072BF439" wp14:editId="5FC87A76">
                      <wp:simplePos x="0" y="0"/>
                      <wp:positionH relativeFrom="column">
                        <wp:posOffset>2679700</wp:posOffset>
                      </wp:positionH>
                      <wp:positionV relativeFrom="paragraph">
                        <wp:posOffset>3771900</wp:posOffset>
                      </wp:positionV>
                      <wp:extent cx="1016000" cy="2324100"/>
                      <wp:effectExtent l="0" t="0" r="0" b="0"/>
                      <wp:wrapNone/>
                      <wp:docPr id="2632" name="Rectangle 2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608AB-1F6E-AF42-B0B0-4F4D7659181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88CFD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BF439" id="Rectangle 2632" o:spid="_x0000_s1369" style="position:absolute;margin-left:211pt;margin-top:297pt;width:80pt;height:183pt;z-index:2543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eCGy&#13;&#10;apwBAAAVAwAADgAAAAAAAAAAAAAAAAAuAgAAZHJzL2Uyb0RvYy54bWxQSwECLQAUAAYACAAAACEA&#13;&#10;Qn7St+EAAAAQAQAADwAAAAAAAAAAAAAAAAD2AwAAZHJzL2Rvd25yZXYueG1sUEsFBgAAAAAEAAQA&#13;&#10;8wAAAAQFAAAAAA==&#13;&#10;" filled="f" stroked="f">
                      <v:textbox inset="2.16pt,1.44pt,0,1.44pt">
                        <w:txbxContent>
                          <w:p w14:paraId="1088CFD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8048" behindDoc="0" locked="0" layoutInCell="1" allowOverlap="1" wp14:anchorId="3C44E8A1" wp14:editId="46BE94C1">
                      <wp:simplePos x="0" y="0"/>
                      <wp:positionH relativeFrom="column">
                        <wp:posOffset>2679700</wp:posOffset>
                      </wp:positionH>
                      <wp:positionV relativeFrom="paragraph">
                        <wp:posOffset>3771900</wp:posOffset>
                      </wp:positionV>
                      <wp:extent cx="990600" cy="2641600"/>
                      <wp:effectExtent l="0" t="0" r="0" b="0"/>
                      <wp:wrapNone/>
                      <wp:docPr id="2633" name="Rectangle 26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25FD955-DBED-D945-8839-DCD3121F804B}"/>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27B5A6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4E8A1" id="Rectangle 2633" o:spid="_x0000_s1370" style="position:absolute;margin-left:211pt;margin-top:297pt;width:78pt;height:208pt;z-index:2543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" filled="f" stroked="f">
                      <v:textbox inset="2.16pt,1.44pt,0,1.44pt">
                        <w:txbxContent>
                          <w:p w14:paraId="27B5A6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9072" behindDoc="0" locked="0" layoutInCell="1" allowOverlap="1" wp14:anchorId="3A9D2BA0" wp14:editId="3D9611B2">
                      <wp:simplePos x="0" y="0"/>
                      <wp:positionH relativeFrom="column">
                        <wp:posOffset>2679700</wp:posOffset>
                      </wp:positionH>
                      <wp:positionV relativeFrom="paragraph">
                        <wp:posOffset>3771900</wp:posOffset>
                      </wp:positionV>
                      <wp:extent cx="990600" cy="2946400"/>
                      <wp:effectExtent l="0" t="0" r="0" b="0"/>
                      <wp:wrapNone/>
                      <wp:docPr id="2634" name="Rectangle 26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A3A2692-B512-5A46-B55C-2DDE9B0E54B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7F710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D2BA0" id="Rectangle 2634" o:spid="_x0000_s1371" style="position:absolute;margin-left:211pt;margin-top:297pt;width:78pt;height:232pt;z-index:2543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" filled="f" stroked="f">
                      <v:textbox inset="2.16pt,1.44pt,0,1.44pt">
                        <w:txbxContent>
                          <w:p w14:paraId="27F710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0096" behindDoc="0" locked="0" layoutInCell="1" allowOverlap="1" wp14:anchorId="3A9F6960" wp14:editId="473D8F8A">
                      <wp:simplePos x="0" y="0"/>
                      <wp:positionH relativeFrom="column">
                        <wp:posOffset>2679700</wp:posOffset>
                      </wp:positionH>
                      <wp:positionV relativeFrom="paragraph">
                        <wp:posOffset>3771900</wp:posOffset>
                      </wp:positionV>
                      <wp:extent cx="1016000" cy="2324100"/>
                      <wp:effectExtent l="0" t="0" r="0" b="0"/>
                      <wp:wrapNone/>
                      <wp:docPr id="2635" name="Rectangle 2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F18989-0A56-1A48-BA4F-0B8724668BC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48DA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F6960" id="Rectangle 2635" o:spid="_x0000_s1372" style="position:absolute;margin-left:211pt;margin-top:297pt;width:80pt;height:183pt;z-index:2543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Zcwy&#13;&#10;KZwBAAAVAwAADgAAAAAAAAAAAAAAAAAuAgAAZHJzL2Uyb0RvYy54bWxQSwECLQAUAAYACAAAACEA&#13;&#10;Qn7St+EAAAAQAQAADwAAAAAAAAAAAAAAAAD2AwAAZHJzL2Rvd25yZXYueG1sUEsFBgAAAAAEAAQA&#13;&#10;8wAAAAQFAAAAAA==&#13;&#10;" filled="f" stroked="f">
                      <v:textbox inset="2.16pt,1.44pt,0,1.44pt">
                        <w:txbxContent>
                          <w:p w14:paraId="1B48DA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1120" behindDoc="0" locked="0" layoutInCell="1" allowOverlap="1" wp14:anchorId="109A4FF6" wp14:editId="3F3B4447">
                      <wp:simplePos x="0" y="0"/>
                      <wp:positionH relativeFrom="column">
                        <wp:posOffset>2679700</wp:posOffset>
                      </wp:positionH>
                      <wp:positionV relativeFrom="paragraph">
                        <wp:posOffset>3771900</wp:posOffset>
                      </wp:positionV>
                      <wp:extent cx="990600" cy="2946400"/>
                      <wp:effectExtent l="0" t="0" r="0" b="0"/>
                      <wp:wrapNone/>
                      <wp:docPr id="2636" name="Rectangle 26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A9B9334-7EC4-9543-9C63-E1134BAB807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48B8D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A4FF6" id="Rectangle 2636" o:spid="_x0000_s1373" style="position:absolute;margin-left:211pt;margin-top:297pt;width:78pt;height:232pt;z-index:2543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Uv2nQEAABU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" filled="f" stroked="f">
                      <v:textbox inset="2.16pt,1.44pt,0,1.44pt">
                        <w:txbxContent>
                          <w:p w14:paraId="648B8D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2144" behindDoc="0" locked="0" layoutInCell="1" allowOverlap="1" wp14:anchorId="0AFA39CE" wp14:editId="6006799A">
                      <wp:simplePos x="0" y="0"/>
                      <wp:positionH relativeFrom="column">
                        <wp:posOffset>2692400</wp:posOffset>
                      </wp:positionH>
                      <wp:positionV relativeFrom="paragraph">
                        <wp:posOffset>3771900</wp:posOffset>
                      </wp:positionV>
                      <wp:extent cx="990600" cy="2946400"/>
                      <wp:effectExtent l="0" t="0" r="0" b="0"/>
                      <wp:wrapNone/>
                      <wp:docPr id="2637" name="Rectangle 26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DC8AD3D-F051-0444-AF1B-0C7E33598AA9}"/>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F7BC7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A39CE" id="Rectangle 2637" o:spid="_x0000_s1374" style="position:absolute;margin-left:212pt;margin-top:297pt;width:78pt;height:232pt;z-index:2543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" filled="f" stroked="f">
                      <v:textbox inset="2.16pt,1.44pt,0,1.44pt">
                        <w:txbxContent>
                          <w:p w14:paraId="6F7BC7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3168" behindDoc="0" locked="0" layoutInCell="1" allowOverlap="1" wp14:anchorId="3C885879" wp14:editId="67CFA7EE">
                      <wp:simplePos x="0" y="0"/>
                      <wp:positionH relativeFrom="column">
                        <wp:posOffset>2679700</wp:posOffset>
                      </wp:positionH>
                      <wp:positionV relativeFrom="paragraph">
                        <wp:posOffset>3771900</wp:posOffset>
                      </wp:positionV>
                      <wp:extent cx="1016000" cy="2324100"/>
                      <wp:effectExtent l="0" t="0" r="0" b="0"/>
                      <wp:wrapNone/>
                      <wp:docPr id="2638" name="Rectangle 2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1051E2-C7DC-4545-9557-9DF42C1725F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991FC6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85879" id="Rectangle 2638" o:spid="_x0000_s1375" style="position:absolute;margin-left:211pt;margin-top:297pt;width:80pt;height:183pt;z-index:2543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Qvuz&#13;&#10;7ZwBAAAVAwAADgAAAAAAAAAAAAAAAAAuAgAAZHJzL2Uyb0RvYy54bWxQSwECLQAUAAYACAAAACEA&#13;&#10;Qn7St+EAAAAQAQAADwAAAAAAAAAAAAAAAAD2AwAAZHJzL2Rvd25yZXYueG1sUEsFBgAAAAAEAAQA&#13;&#10;8wAAAAQFAAAAAA==&#13;&#10;" filled="f" stroked="f">
                      <v:textbox inset="2.16pt,1.44pt,0,1.44pt">
                        <w:txbxContent>
                          <w:p w14:paraId="6991FC6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4192" behindDoc="0" locked="0" layoutInCell="1" allowOverlap="1" wp14:anchorId="55B6DC1E" wp14:editId="6343E1E8">
                      <wp:simplePos x="0" y="0"/>
                      <wp:positionH relativeFrom="column">
                        <wp:posOffset>2679700</wp:posOffset>
                      </wp:positionH>
                      <wp:positionV relativeFrom="paragraph">
                        <wp:posOffset>3771900</wp:posOffset>
                      </wp:positionV>
                      <wp:extent cx="990600" cy="2946400"/>
                      <wp:effectExtent l="0" t="0" r="0" b="0"/>
                      <wp:wrapNone/>
                      <wp:docPr id="2639" name="Rectangle 26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3FA71B9-6181-AE4B-815D-B300DC5C087B}"/>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2FDAC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6DC1E" id="Rectangle 2639" o:spid="_x0000_s1376" style="position:absolute;margin-left:211pt;margin-top:297pt;width:78pt;height:232pt;z-index:2543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" filled="f" stroked="f">
                      <v:textbox inset="2.16pt,1.44pt,0,1.44pt">
                        <w:txbxContent>
                          <w:p w14:paraId="62FDAC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5216" behindDoc="0" locked="0" layoutInCell="1" allowOverlap="1" wp14:anchorId="632753A5" wp14:editId="3E6B5C7D">
                      <wp:simplePos x="0" y="0"/>
                      <wp:positionH relativeFrom="column">
                        <wp:posOffset>2679700</wp:posOffset>
                      </wp:positionH>
                      <wp:positionV relativeFrom="paragraph">
                        <wp:posOffset>3771900</wp:posOffset>
                      </wp:positionV>
                      <wp:extent cx="990600" cy="2921000"/>
                      <wp:effectExtent l="0" t="0" r="0" b="0"/>
                      <wp:wrapNone/>
                      <wp:docPr id="2640" name="Rectangle 26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B232D9C-B891-7242-B3F1-FA0B0FAAB15A}"/>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6FC919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753A5" id="Rectangle 2640" o:spid="_x0000_s1377" style="position:absolute;margin-left:211pt;margin-top:297pt;width:78pt;height:230pt;z-index:2543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" filled="f" stroked="f">
                      <v:textbox inset="2.16pt,1.44pt,0,1.44pt">
                        <w:txbxContent>
                          <w:p w14:paraId="6FC919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6240" behindDoc="0" locked="0" layoutInCell="1" allowOverlap="1" wp14:anchorId="76C0DE98" wp14:editId="5FE6D8AB">
                      <wp:simplePos x="0" y="0"/>
                      <wp:positionH relativeFrom="column">
                        <wp:posOffset>2679700</wp:posOffset>
                      </wp:positionH>
                      <wp:positionV relativeFrom="paragraph">
                        <wp:posOffset>3771900</wp:posOffset>
                      </wp:positionV>
                      <wp:extent cx="1016000" cy="2324100"/>
                      <wp:effectExtent l="0" t="0" r="0" b="0"/>
                      <wp:wrapNone/>
                      <wp:docPr id="2641" name="Rectangle 2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15B86E-F468-3541-8003-414BC7C4598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11B8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0DE98" id="Rectangle 2641" o:spid="_x0000_s1378" style="position:absolute;margin-left:211pt;margin-top:297pt;width:80pt;height:183pt;z-index:2543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D91G&#13;&#10;u5wBAAAVAwAADgAAAAAAAAAAAAAAAAAuAgAAZHJzL2Uyb0RvYy54bWxQSwECLQAUAAYACAAAACEA&#13;&#10;Qn7St+EAAAAQAQAADwAAAAAAAAAAAAAAAAD2AwAAZHJzL2Rvd25yZXYueG1sUEsFBgAAAAAEAAQA&#13;&#10;8wAAAAQFAAAAAA==&#13;&#10;" filled="f" stroked="f">
                      <v:textbox inset="2.16pt,1.44pt,0,1.44pt">
                        <w:txbxContent>
                          <w:p w14:paraId="6E11B8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7264" behindDoc="0" locked="0" layoutInCell="1" allowOverlap="1" wp14:anchorId="60285E82" wp14:editId="33854E07">
                      <wp:simplePos x="0" y="0"/>
                      <wp:positionH relativeFrom="column">
                        <wp:posOffset>2679700</wp:posOffset>
                      </wp:positionH>
                      <wp:positionV relativeFrom="paragraph">
                        <wp:posOffset>3771900</wp:posOffset>
                      </wp:positionV>
                      <wp:extent cx="1016000" cy="2324100"/>
                      <wp:effectExtent l="0" t="0" r="0" b="0"/>
                      <wp:wrapNone/>
                      <wp:docPr id="2642" name="Rectangle 2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15BC-7AB6-594F-AD38-43D5EC92C2B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07408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85E82" id="Rectangle 2642" o:spid="_x0000_s1379" style="position:absolute;margin-left:211pt;margin-top:297pt;width:80pt;height:183pt;z-index:2543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9uvG&#13;&#10;rpwBAAAVAwAADgAAAAAAAAAAAAAAAAAuAgAAZHJzL2Uyb0RvYy54bWxQSwECLQAUAAYACAAAACEA&#13;&#10;Qn7St+EAAAAQAQAADwAAAAAAAAAAAAAAAAD2AwAAZHJzL2Rvd25yZXYueG1sUEsFBgAAAAAEAAQA&#13;&#10;8wAAAAQFAAAAAA==&#13;&#10;" filled="f" stroked="f">
                      <v:textbox inset="2.16pt,1.44pt,0,1.44pt">
                        <w:txbxContent>
                          <w:p w14:paraId="307408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8288" behindDoc="0" locked="0" layoutInCell="1" allowOverlap="1" wp14:anchorId="07BE93A5" wp14:editId="6FFF7709">
                      <wp:simplePos x="0" y="0"/>
                      <wp:positionH relativeFrom="column">
                        <wp:posOffset>2679700</wp:posOffset>
                      </wp:positionH>
                      <wp:positionV relativeFrom="paragraph">
                        <wp:posOffset>3771900</wp:posOffset>
                      </wp:positionV>
                      <wp:extent cx="1016000" cy="2324100"/>
                      <wp:effectExtent l="0" t="0" r="0" b="0"/>
                      <wp:wrapNone/>
                      <wp:docPr id="2643" name="Rectangle 2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F61BB0-28ED-8448-8BFF-53D11E9F954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D5DFF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E93A5" id="Rectangle 2643" o:spid="_x0000_s1380" style="position:absolute;margin-left:211pt;margin-top:297pt;width:80pt;height:183pt;z-index:2543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GWtG&#13;&#10;xpwBAAAVAwAADgAAAAAAAAAAAAAAAAAuAgAAZHJzL2Uyb0RvYy54bWxQSwECLQAUAAYACAAAACEA&#13;&#10;Qn7St+EAAAAQAQAADwAAAAAAAAAAAAAAAAD2AwAAZHJzL2Rvd25yZXYueG1sUEsFBgAAAAAEAAQA&#13;&#10;8wAAAAQFAAAAAA==&#13;&#10;" filled="f" stroked="f">
                      <v:textbox inset="2.16pt,1.44pt,0,1.44pt">
                        <w:txbxContent>
                          <w:p w14:paraId="5D5DFF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49312" behindDoc="0" locked="0" layoutInCell="1" allowOverlap="1" wp14:anchorId="3532E26E" wp14:editId="42D3F066">
                      <wp:simplePos x="0" y="0"/>
                      <wp:positionH relativeFrom="column">
                        <wp:posOffset>2679700</wp:posOffset>
                      </wp:positionH>
                      <wp:positionV relativeFrom="paragraph">
                        <wp:posOffset>3771900</wp:posOffset>
                      </wp:positionV>
                      <wp:extent cx="1016000" cy="2324100"/>
                      <wp:effectExtent l="0" t="0" r="0" b="0"/>
                      <wp:wrapNone/>
                      <wp:docPr id="2644" name="Rectangle 2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05020-BB30-5048-8846-631B5526CAE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7C22B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2E26E" id="Rectangle 2644" o:spid="_x0000_s1381" style="position:absolute;margin-left:211pt;margin-top:297pt;width:80pt;height:183pt;z-index:2543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" filled="f" stroked="f">
                      <v:textbox inset="2.16pt,1.44pt,0,1.44pt">
                        <w:txbxContent>
                          <w:p w14:paraId="27C22B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0336" behindDoc="0" locked="0" layoutInCell="1" allowOverlap="1" wp14:anchorId="7C25665B" wp14:editId="7FD7A8CA">
                      <wp:simplePos x="0" y="0"/>
                      <wp:positionH relativeFrom="column">
                        <wp:posOffset>2679700</wp:posOffset>
                      </wp:positionH>
                      <wp:positionV relativeFrom="paragraph">
                        <wp:posOffset>3771900</wp:posOffset>
                      </wp:positionV>
                      <wp:extent cx="1016000" cy="2324100"/>
                      <wp:effectExtent l="0" t="0" r="0" b="0"/>
                      <wp:wrapNone/>
                      <wp:docPr id="2645" name="Rectangle 2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53A622-B013-3940-9AEA-4229E12D1A9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852B6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5665B" id="Rectangle 2645" o:spid="_x0000_s1382" style="position:absolute;margin-left:211pt;margin-top:297pt;width:80pt;height:183pt;z-index:2543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" filled="f" stroked="f">
                      <v:textbox inset="2.16pt,1.44pt,0,1.44pt">
                        <w:txbxContent>
                          <w:p w14:paraId="0852B6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1360" behindDoc="0" locked="0" layoutInCell="1" allowOverlap="1" wp14:anchorId="41D4AD71" wp14:editId="214DB116">
                      <wp:simplePos x="0" y="0"/>
                      <wp:positionH relativeFrom="column">
                        <wp:posOffset>2679700</wp:posOffset>
                      </wp:positionH>
                      <wp:positionV relativeFrom="paragraph">
                        <wp:posOffset>3771900</wp:posOffset>
                      </wp:positionV>
                      <wp:extent cx="1016000" cy="2324100"/>
                      <wp:effectExtent l="0" t="0" r="0" b="0"/>
                      <wp:wrapNone/>
                      <wp:docPr id="2646" name="Rectangle 2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F23552-9FAC-7E4E-B52E-2775AC9788A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482C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4AD71" id="Rectangle 2646" o:spid="_x0000_s1383" style="position:absolute;margin-left:211pt;margin-top:297pt;width:80pt;height:183pt;z-index:2543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Mb4nQEAABU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7aZdNcUkIw1fl1wJh+aHAsbwRHakbxSB5+xfR69e8Venf+P+/S&#13;&#10;vJ2Z7QVfXl1n2FzbQn98wDxt6Z6CGWESXI02cDZRBwWPf/YSNWfjT08WtdeXy5ZaXpJm1a5oFLEk&#13;&#10;xHr7viq9GoCGQiXkbB/Q7gbi2xQ5+WPyvgh7m5Pc3Pd5IX+e5s0LAAAA//8DAFBLAwQUAAYACAAA&#13;&#10;ACEAQn7St+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" filled="f" stroked="f">
                      <v:textbox inset="2.16pt,1.44pt,0,1.44pt">
                        <w:txbxContent>
                          <w:p w14:paraId="0F482C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2384" behindDoc="0" locked="0" layoutInCell="1" allowOverlap="1" wp14:anchorId="170E8F9C" wp14:editId="0D387653">
                      <wp:simplePos x="0" y="0"/>
                      <wp:positionH relativeFrom="column">
                        <wp:posOffset>2679700</wp:posOffset>
                      </wp:positionH>
                      <wp:positionV relativeFrom="paragraph">
                        <wp:posOffset>3771900</wp:posOffset>
                      </wp:positionV>
                      <wp:extent cx="1016000" cy="2324100"/>
                      <wp:effectExtent l="0" t="0" r="0" b="0"/>
                      <wp:wrapNone/>
                      <wp:docPr id="2647" name="Rectangle 2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70D64-B60A-F241-A2C9-9827B236C62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67343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E8F9C" id="Rectangle 2647" o:spid="_x0000_s1384" style="position:absolute;margin-left:211pt;margin-top:297pt;width:80pt;height:183pt;z-index:2543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NQdH&#13;&#10;PJwBAAAVAwAADgAAAAAAAAAAAAAAAAAuAgAAZHJzL2Uyb0RvYy54bWxQSwECLQAUAAYACAAAACEA&#13;&#10;Qn7St+EAAAAQAQAADwAAAAAAAAAAAAAAAAD2AwAAZHJzL2Rvd25yZXYueG1sUEsFBgAAAAAEAAQA&#13;&#10;8wAAAAQFAAAAAA==&#13;&#10;" filled="f" stroked="f">
                      <v:textbox inset="2.16pt,1.44pt,0,1.44pt">
                        <w:txbxContent>
                          <w:p w14:paraId="567343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3408" behindDoc="0" locked="0" layoutInCell="1" allowOverlap="1" wp14:anchorId="24A8190F" wp14:editId="0E194CF1">
                      <wp:simplePos x="0" y="0"/>
                      <wp:positionH relativeFrom="column">
                        <wp:posOffset>2679700</wp:posOffset>
                      </wp:positionH>
                      <wp:positionV relativeFrom="paragraph">
                        <wp:posOffset>3771900</wp:posOffset>
                      </wp:positionV>
                      <wp:extent cx="1016000" cy="2324100"/>
                      <wp:effectExtent l="0" t="0" r="0" b="0"/>
                      <wp:wrapNone/>
                      <wp:docPr id="2648" name="Rectangle 2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D90419-0774-CE49-AD32-5A04A534735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AB39E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8190F" id="Rectangle 2648" o:spid="_x0000_s1385" style="position:absolute;margin-left:211pt;margin-top:297pt;width:80pt;height:183pt;z-index:2543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zDHH&#13;&#10;KZwBAAAVAwAADgAAAAAAAAAAAAAAAAAuAgAAZHJzL2Uyb0RvYy54bWxQSwECLQAUAAYACAAAACEA&#13;&#10;Qn7St+EAAAAQAQAADwAAAAAAAAAAAAAAAAD2AwAAZHJzL2Rvd25yZXYueG1sUEsFBgAAAAAEAAQA&#13;&#10;8wAAAAQFAAAAAA==&#13;&#10;" filled="f" stroked="f">
                      <v:textbox inset="2.16pt,1.44pt,0,1.44pt">
                        <w:txbxContent>
                          <w:p w14:paraId="6AB39E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4432" behindDoc="0" locked="0" layoutInCell="1" allowOverlap="1" wp14:anchorId="5FD60F91" wp14:editId="5150F597">
                      <wp:simplePos x="0" y="0"/>
                      <wp:positionH relativeFrom="column">
                        <wp:posOffset>2679700</wp:posOffset>
                      </wp:positionH>
                      <wp:positionV relativeFrom="paragraph">
                        <wp:posOffset>3771900</wp:posOffset>
                      </wp:positionV>
                      <wp:extent cx="1016000" cy="2324100"/>
                      <wp:effectExtent l="0" t="0" r="0" b="0"/>
                      <wp:wrapNone/>
                      <wp:docPr id="2649" name="Rectangle 2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BB44E2-56CD-1644-B805-777F478BE47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67CB5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60F91" id="Rectangle 2649" o:spid="_x0000_s1386" style="position:absolute;margin-left:211pt;margin-top:297pt;width:80pt;height:183pt;z-index:2543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" filled="f" stroked="f">
                      <v:textbox inset="2.16pt,1.44pt,0,1.44pt">
                        <w:txbxContent>
                          <w:p w14:paraId="067CB5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5456" behindDoc="0" locked="0" layoutInCell="1" allowOverlap="1" wp14:anchorId="32201394" wp14:editId="28FC1B01">
                      <wp:simplePos x="0" y="0"/>
                      <wp:positionH relativeFrom="column">
                        <wp:posOffset>2679700</wp:posOffset>
                      </wp:positionH>
                      <wp:positionV relativeFrom="paragraph">
                        <wp:posOffset>3771900</wp:posOffset>
                      </wp:positionV>
                      <wp:extent cx="1016000" cy="2324100"/>
                      <wp:effectExtent l="0" t="0" r="0" b="0"/>
                      <wp:wrapNone/>
                      <wp:docPr id="2650" name="Rectangle 2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79519-05C6-934F-94BA-08381D7C3E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37C2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01394" id="Rectangle 2650" o:spid="_x0000_s1387" style="position:absolute;margin-left:211pt;margin-top:297pt;width:80pt;height:183pt;z-index:2543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" filled="f" stroked="f">
                      <v:textbox inset="2.16pt,1.44pt,0,1.44pt">
                        <w:txbxContent>
                          <w:p w14:paraId="6237C2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6480" behindDoc="0" locked="0" layoutInCell="1" allowOverlap="1" wp14:anchorId="139BEFCE" wp14:editId="7D0F697F">
                      <wp:simplePos x="0" y="0"/>
                      <wp:positionH relativeFrom="column">
                        <wp:posOffset>2679700</wp:posOffset>
                      </wp:positionH>
                      <wp:positionV relativeFrom="paragraph">
                        <wp:posOffset>3771900</wp:posOffset>
                      </wp:positionV>
                      <wp:extent cx="1016000" cy="2324100"/>
                      <wp:effectExtent l="0" t="0" r="0" b="0"/>
                      <wp:wrapNone/>
                      <wp:docPr id="2651" name="Rectangle 2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7D578A-7248-7C4E-8263-D4708852B9E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D6560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BEFCE" id="Rectangle 2651" o:spid="_x0000_s1388" style="position:absolute;margin-left:211pt;margin-top:297pt;width:80pt;height:183pt;z-index:2543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3ISq&#13;&#10;LJwBAAAVAwAADgAAAAAAAAAAAAAAAAAuAgAAZHJzL2Uyb0RvYy54bWxQSwECLQAUAAYACAAAACEA&#13;&#10;Qn7St+EAAAAQAQAADwAAAAAAAAAAAAAAAAD2AwAAZHJzL2Rvd25yZXYueG1sUEsFBgAAAAAEAAQA&#13;&#10;8wAAAAQFAAAAAA==&#13;&#10;" filled="f" stroked="f">
                      <v:textbox inset="2.16pt,1.44pt,0,1.44pt">
                        <w:txbxContent>
                          <w:p w14:paraId="67D6560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7504" behindDoc="0" locked="0" layoutInCell="1" allowOverlap="1" wp14:anchorId="604B7FE9" wp14:editId="6543228C">
                      <wp:simplePos x="0" y="0"/>
                      <wp:positionH relativeFrom="column">
                        <wp:posOffset>2679700</wp:posOffset>
                      </wp:positionH>
                      <wp:positionV relativeFrom="paragraph">
                        <wp:posOffset>3771900</wp:posOffset>
                      </wp:positionV>
                      <wp:extent cx="1016000" cy="2324100"/>
                      <wp:effectExtent l="0" t="0" r="0" b="0"/>
                      <wp:wrapNone/>
                      <wp:docPr id="2652" name="Rectangle 2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8F1A7F-AE1E-A64C-B54B-881B810E0B3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AECA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B7FE9" id="Rectangle 2652" o:spid="_x0000_s1389" style="position:absolute;margin-left:211pt;margin-top:297pt;width:80pt;height:183pt;z-index:2543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JbIq&#13;&#10;OZwBAAAVAwAADgAAAAAAAAAAAAAAAAAuAgAAZHJzL2Uyb0RvYy54bWxQSwECLQAUAAYACAAAACEA&#13;&#10;Qn7St+EAAAAQAQAADwAAAAAAAAAAAAAAAAD2AwAAZHJzL2Rvd25yZXYueG1sUEsFBgAAAAAEAAQA&#13;&#10;8wAAAAQFAAAAAA==&#13;&#10;" filled="f" stroked="f">
                      <v:textbox inset="2.16pt,1.44pt,0,1.44pt">
                        <w:txbxContent>
                          <w:p w14:paraId="77AECA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8528" behindDoc="0" locked="0" layoutInCell="1" allowOverlap="1" wp14:anchorId="4B76F1D3" wp14:editId="1BEE7CFB">
                      <wp:simplePos x="0" y="0"/>
                      <wp:positionH relativeFrom="column">
                        <wp:posOffset>2679700</wp:posOffset>
                      </wp:positionH>
                      <wp:positionV relativeFrom="paragraph">
                        <wp:posOffset>3771900</wp:posOffset>
                      </wp:positionV>
                      <wp:extent cx="1016000" cy="2324100"/>
                      <wp:effectExtent l="0" t="0" r="0" b="0"/>
                      <wp:wrapNone/>
                      <wp:docPr id="2653" name="Rectangle 2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A03D4A-05D4-8546-AF72-F1B93C7C502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A3031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6F1D3" id="Rectangle 2653" o:spid="_x0000_s1390" style="position:absolute;margin-left:211pt;margin-top:297pt;width:80pt;height:183pt;z-index:2543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yjKq&#13;&#10;UZwBAAAVAwAADgAAAAAAAAAAAAAAAAAuAgAAZHJzL2Uyb0RvYy54bWxQSwECLQAUAAYACAAAACEA&#13;&#10;Qn7St+EAAAAQAQAADwAAAAAAAAAAAAAAAAD2AwAAZHJzL2Rvd25yZXYueG1sUEsFBgAAAAAEAAQA&#13;&#10;8wAAAAQFAAAAAA==&#13;&#10;" filled="f" stroked="f">
                      <v:textbox inset="2.16pt,1.44pt,0,1.44pt">
                        <w:txbxContent>
                          <w:p w14:paraId="2A3031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59552" behindDoc="0" locked="0" layoutInCell="1" allowOverlap="1" wp14:anchorId="2D27FFE0" wp14:editId="5AAF14F5">
                      <wp:simplePos x="0" y="0"/>
                      <wp:positionH relativeFrom="column">
                        <wp:posOffset>2679700</wp:posOffset>
                      </wp:positionH>
                      <wp:positionV relativeFrom="paragraph">
                        <wp:posOffset>3771900</wp:posOffset>
                      </wp:positionV>
                      <wp:extent cx="1016000" cy="2324100"/>
                      <wp:effectExtent l="0" t="0" r="0" b="0"/>
                      <wp:wrapNone/>
                      <wp:docPr id="2654" name="Rectangle 2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A460AB-363A-0644-8672-26E4B086D82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C5F21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7FFE0" id="Rectangle 2654" o:spid="_x0000_s1391" style="position:absolute;margin-left:211pt;margin-top:297pt;width:80pt;height:183pt;z-index:2543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" filled="f" stroked="f">
                      <v:textbox inset="2.16pt,1.44pt,0,1.44pt">
                        <w:txbxContent>
                          <w:p w14:paraId="5C5F21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0576" behindDoc="0" locked="0" layoutInCell="1" allowOverlap="1" wp14:anchorId="728FEE24" wp14:editId="2161469C">
                      <wp:simplePos x="0" y="0"/>
                      <wp:positionH relativeFrom="column">
                        <wp:posOffset>2679700</wp:posOffset>
                      </wp:positionH>
                      <wp:positionV relativeFrom="paragraph">
                        <wp:posOffset>3771900</wp:posOffset>
                      </wp:positionV>
                      <wp:extent cx="1016000" cy="2324100"/>
                      <wp:effectExtent l="0" t="0" r="0" b="0"/>
                      <wp:wrapNone/>
                      <wp:docPr id="2655" name="Rectangle 2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F90350-4112-664C-88E2-608E259EA2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03EA7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FEE24" id="Rectangle 2655" o:spid="_x0000_s1392" style="position:absolute;margin-left:211pt;margin-top:297pt;width:80pt;height:183pt;z-index:2543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OF+q&#13;&#10;epwBAAAVAwAADgAAAAAAAAAAAAAAAAAuAgAAZHJzL2Uyb0RvYy54bWxQSwECLQAUAAYACAAAACEA&#13;&#10;Qn7St+EAAAAQAQAADwAAAAAAAAAAAAAAAAD2AwAAZHJzL2Rvd25yZXYueG1sUEsFBgAAAAAEAAQA&#13;&#10;8wAAAAQFAAAAAA==&#13;&#10;" filled="f" stroked="f">
                      <v:textbox inset="2.16pt,1.44pt,0,1.44pt">
                        <w:txbxContent>
                          <w:p w14:paraId="203EA7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1600" behindDoc="0" locked="0" layoutInCell="1" allowOverlap="1" wp14:anchorId="16AFDD02" wp14:editId="1C50045E">
                      <wp:simplePos x="0" y="0"/>
                      <wp:positionH relativeFrom="column">
                        <wp:posOffset>2679700</wp:posOffset>
                      </wp:positionH>
                      <wp:positionV relativeFrom="paragraph">
                        <wp:posOffset>3771900</wp:posOffset>
                      </wp:positionV>
                      <wp:extent cx="1016000" cy="2324100"/>
                      <wp:effectExtent l="0" t="0" r="0" b="0"/>
                      <wp:wrapNone/>
                      <wp:docPr id="2656" name="Rectangle 2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7E8B1C-2763-8C48-BF4C-B24A8FAEB7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E3BC7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FDD02" id="Rectangle 2656" o:spid="_x0000_s1393" style="position:absolute;margin-left:211pt;margin-top:297pt;width:80pt;height:183pt;z-index:2543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wWkq&#13;&#10;b5wBAAAVAwAADgAAAAAAAAAAAAAAAAAuAgAAZHJzL2Uyb0RvYy54bWxQSwECLQAUAAYACAAAACEA&#13;&#10;Qn7St+EAAAAQAQAADwAAAAAAAAAAAAAAAAD2AwAAZHJzL2Rvd25yZXYueG1sUEsFBgAAAAAEAAQA&#13;&#10;8wAAAAQFAAAAAA==&#13;&#10;" filled="f" stroked="f">
                      <v:textbox inset="2.16pt,1.44pt,0,1.44pt">
                        <w:txbxContent>
                          <w:p w14:paraId="2E3BC7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2624" behindDoc="0" locked="0" layoutInCell="1" allowOverlap="1" wp14:anchorId="73BE4800" wp14:editId="131D92B3">
                      <wp:simplePos x="0" y="0"/>
                      <wp:positionH relativeFrom="column">
                        <wp:posOffset>2679700</wp:posOffset>
                      </wp:positionH>
                      <wp:positionV relativeFrom="paragraph">
                        <wp:posOffset>3771900</wp:posOffset>
                      </wp:positionV>
                      <wp:extent cx="1016000" cy="2324100"/>
                      <wp:effectExtent l="0" t="0" r="0" b="0"/>
                      <wp:wrapNone/>
                      <wp:docPr id="2657" name="Rectangle 2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2FE358-33F2-9D42-8930-E5E1C1D3750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BA471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E4800" id="Rectangle 2657" o:spid="_x0000_s1394" style="position:absolute;margin-left:211pt;margin-top:297pt;width:80pt;height:183pt;z-index:2543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5l6r&#13;&#10;q5wBAAAVAwAADgAAAAAAAAAAAAAAAAAuAgAAZHJzL2Uyb0RvYy54bWxQSwECLQAUAAYACAAAACEA&#13;&#10;Qn7St+EAAAAQAQAADwAAAAAAAAAAAAAAAAD2AwAAZHJzL2Rvd25yZXYueG1sUEsFBgAAAAAEAAQA&#13;&#10;8wAAAAQFAAAAAA==&#13;&#10;" filled="f" stroked="f">
                      <v:textbox inset="2.16pt,1.44pt,0,1.44pt">
                        <w:txbxContent>
                          <w:p w14:paraId="3BA471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3648" behindDoc="0" locked="0" layoutInCell="1" allowOverlap="1" wp14:anchorId="65DD23A1" wp14:editId="7A4D662A">
                      <wp:simplePos x="0" y="0"/>
                      <wp:positionH relativeFrom="column">
                        <wp:posOffset>2679700</wp:posOffset>
                      </wp:positionH>
                      <wp:positionV relativeFrom="paragraph">
                        <wp:posOffset>3771900</wp:posOffset>
                      </wp:positionV>
                      <wp:extent cx="1016000" cy="2324100"/>
                      <wp:effectExtent l="0" t="0" r="0" b="0"/>
                      <wp:wrapNone/>
                      <wp:docPr id="2658" name="Rectangle 2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DDD930-E5C3-A949-AC60-6072232D12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95E19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D23A1" id="Rectangle 2658" o:spid="_x0000_s1395" style="position:absolute;margin-left:211pt;margin-top:297pt;width:80pt;height:183pt;z-index:2543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H2gr&#13;&#10;vpwBAAAVAwAADgAAAAAAAAAAAAAAAAAuAgAAZHJzL2Uyb0RvYy54bWxQSwECLQAUAAYACAAAACEA&#13;&#10;Qn7St+EAAAAQAQAADwAAAAAAAAAAAAAAAAD2AwAAZHJzL2Rvd25yZXYueG1sUEsFBgAAAAAEAAQA&#13;&#10;8wAAAAQFAAAAAA==&#13;&#10;" filled="f" stroked="f">
                      <v:textbox inset="2.16pt,1.44pt,0,1.44pt">
                        <w:txbxContent>
                          <w:p w14:paraId="595E19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4672" behindDoc="0" locked="0" layoutInCell="1" allowOverlap="1" wp14:anchorId="6FACCC99" wp14:editId="19F33592">
                      <wp:simplePos x="0" y="0"/>
                      <wp:positionH relativeFrom="column">
                        <wp:posOffset>2679700</wp:posOffset>
                      </wp:positionH>
                      <wp:positionV relativeFrom="paragraph">
                        <wp:posOffset>3771900</wp:posOffset>
                      </wp:positionV>
                      <wp:extent cx="1016000" cy="2324100"/>
                      <wp:effectExtent l="0" t="0" r="0" b="0"/>
                      <wp:wrapNone/>
                      <wp:docPr id="2659" name="Rectangle 2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5CD7ED-704F-8A45-8DC8-FEB044BC588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C35E7C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CCC99" id="Rectangle 2659" o:spid="_x0000_s1396" style="position:absolute;margin-left:211pt;margin-top:297pt;width:80pt;height:183pt;z-index:2543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97DmwEAABU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" filled="f" stroked="f">
                      <v:textbox inset="2.16pt,1.44pt,0,1.44pt">
                        <w:txbxContent>
                          <w:p w14:paraId="1C35E7C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5696" behindDoc="0" locked="0" layoutInCell="1" allowOverlap="1" wp14:anchorId="5332061D" wp14:editId="52F53905">
                      <wp:simplePos x="0" y="0"/>
                      <wp:positionH relativeFrom="column">
                        <wp:posOffset>2679700</wp:posOffset>
                      </wp:positionH>
                      <wp:positionV relativeFrom="paragraph">
                        <wp:posOffset>3771900</wp:posOffset>
                      </wp:positionV>
                      <wp:extent cx="1016000" cy="2324100"/>
                      <wp:effectExtent l="0" t="0" r="0" b="0"/>
                      <wp:wrapNone/>
                      <wp:docPr id="2660" name="Rectangle 2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235D04-B090-FC4C-831A-EA7DBA72F9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C5CEE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2061D" id="Rectangle 2660" o:spid="_x0000_s1397" style="position:absolute;margin-left:211pt;margin-top:297pt;width:80pt;height:183pt;z-index:2543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WRVe&#13;&#10;1pwBAAAVAwAADgAAAAAAAAAAAAAAAAAuAgAAZHJzL2Uyb0RvYy54bWxQSwECLQAUAAYACAAAACEA&#13;&#10;Qn7St+EAAAAQAQAADwAAAAAAAAAAAAAAAAD2AwAAZHJzL2Rvd25yZXYueG1sUEsFBgAAAAAEAAQA&#13;&#10;8wAAAAQFAAAAAA==&#13;&#10;" filled="f" stroked="f">
                      <v:textbox inset="2.16pt,1.44pt,0,1.44pt">
                        <w:txbxContent>
                          <w:p w14:paraId="4C5CEE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6720" behindDoc="0" locked="0" layoutInCell="1" allowOverlap="1" wp14:anchorId="41215C2E" wp14:editId="2D2ABE4E">
                      <wp:simplePos x="0" y="0"/>
                      <wp:positionH relativeFrom="column">
                        <wp:posOffset>2679700</wp:posOffset>
                      </wp:positionH>
                      <wp:positionV relativeFrom="paragraph">
                        <wp:posOffset>3771900</wp:posOffset>
                      </wp:positionV>
                      <wp:extent cx="1016000" cy="2324100"/>
                      <wp:effectExtent l="0" t="0" r="0" b="0"/>
                      <wp:wrapNone/>
                      <wp:docPr id="2661" name="Rectangle 2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6FB5D2-B429-FD41-BCEB-1D6C1C5CBB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8141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15C2E" id="Rectangle 2661" o:spid="_x0000_s1398" style="position:absolute;margin-left:211pt;margin-top:297pt;width:80pt;height:183pt;z-index:2543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t7onAEAABUDAAAOAAAAZHJzL2Uyb0RvYy54bWysUk1vGyEQvUfqf0Dc4/1w1Dg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fJmVZOlio7aZdNcUUIw1fl1wJh+aHAsbwRHakbxSB4eY3q/+ucKvTv/n3dp&#13;&#10;3s7M9oIvr9sMm2tb6I/PmKctPVEwI0yCq9EGzibqoODxbS9RczY+eLKovb5attTykjSrdkWjiCUh&#13;&#10;1tvPVenVADQUKiFn+4B2NxDfpsjJH5P3RdjHnOTmfs4L+fM0b34D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Uk7e&#13;&#10;6JwBAAAVAwAADgAAAAAAAAAAAAAAAAAuAgAAZHJzL2Uyb0RvYy54bWxQSwECLQAUAAYACAAAACEA&#13;&#10;Qn7St+EAAAAQAQAADwAAAAAAAAAAAAAAAAD2AwAAZHJzL2Rvd25yZXYueG1sUEsFBgAAAAAEAAQA&#13;&#10;8wAAAAQFAAAAAA==&#13;&#10;" filled="f" stroked="f">
                      <v:textbox inset="2.16pt,1.44pt,0,1.44pt">
                        <w:txbxContent>
                          <w:p w14:paraId="348141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7744" behindDoc="0" locked="0" layoutInCell="1" allowOverlap="1" wp14:anchorId="37DA1BCA" wp14:editId="6FB64820">
                      <wp:simplePos x="0" y="0"/>
                      <wp:positionH relativeFrom="column">
                        <wp:posOffset>2679700</wp:posOffset>
                      </wp:positionH>
                      <wp:positionV relativeFrom="paragraph">
                        <wp:posOffset>3771900</wp:posOffset>
                      </wp:positionV>
                      <wp:extent cx="1016000" cy="2324100"/>
                      <wp:effectExtent l="0" t="0" r="0" b="0"/>
                      <wp:wrapNone/>
                      <wp:docPr id="2662" name="Rectangle 2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69298-F84F-9B42-A981-15FBA07FC5A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42336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A1BCA" id="Rectangle 2662" o:spid="_x0000_s1399" style="position:absolute;margin-left:211pt;margin-top:297pt;width:80pt;height:183pt;z-index:2543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q3he&#13;&#10;/ZwBAAAVAwAADgAAAAAAAAAAAAAAAAAuAgAAZHJzL2Uyb0RvYy54bWxQSwECLQAUAAYACAAAACEA&#13;&#10;Qn7St+EAAAAQAQAADwAAAAAAAAAAAAAAAAD2AwAAZHJzL2Rvd25yZXYueG1sUEsFBgAAAAAEAAQA&#13;&#10;8wAAAAQFAAAAAA==&#13;&#10;" filled="f" stroked="f">
                      <v:textbox inset="2.16pt,1.44pt,0,1.44pt">
                        <w:txbxContent>
                          <w:p w14:paraId="742336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8768" behindDoc="0" locked="0" layoutInCell="1" allowOverlap="1" wp14:anchorId="4568EE5F" wp14:editId="0325316A">
                      <wp:simplePos x="0" y="0"/>
                      <wp:positionH relativeFrom="column">
                        <wp:posOffset>2679700</wp:posOffset>
                      </wp:positionH>
                      <wp:positionV relativeFrom="paragraph">
                        <wp:posOffset>3771900</wp:posOffset>
                      </wp:positionV>
                      <wp:extent cx="1016000" cy="2324100"/>
                      <wp:effectExtent l="0" t="0" r="0" b="0"/>
                      <wp:wrapNone/>
                      <wp:docPr id="2663" name="Rectangle 2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D155D6-04A5-F046-A754-445D6FF0567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EA79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68EE5F" id="Rectangle 2663" o:spid="_x0000_s1400" style="position:absolute;margin-left:211pt;margin-top:297pt;width:80pt;height:183pt;z-index:2543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RPje&#13;&#10;lZwBAAAVAwAADgAAAAAAAAAAAAAAAAAuAgAAZHJzL2Uyb0RvYy54bWxQSwECLQAUAAYACAAAACEA&#13;&#10;Qn7St+EAAAAQAQAADwAAAAAAAAAAAAAAAAD2AwAAZHJzL2Rvd25yZXYueG1sUEsFBgAAAAAEAAQA&#13;&#10;8wAAAAQFAAAAAA==&#13;&#10;" filled="f" stroked="f">
                      <v:textbox inset="2.16pt,1.44pt,0,1.44pt">
                        <w:txbxContent>
                          <w:p w14:paraId="79EA79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69792" behindDoc="0" locked="0" layoutInCell="1" allowOverlap="1" wp14:anchorId="658D921E" wp14:editId="7C49D8FE">
                      <wp:simplePos x="0" y="0"/>
                      <wp:positionH relativeFrom="column">
                        <wp:posOffset>2679700</wp:posOffset>
                      </wp:positionH>
                      <wp:positionV relativeFrom="paragraph">
                        <wp:posOffset>3771900</wp:posOffset>
                      </wp:positionV>
                      <wp:extent cx="1016000" cy="1714500"/>
                      <wp:effectExtent l="0" t="0" r="0" b="0"/>
                      <wp:wrapNone/>
                      <wp:docPr id="2664" name="Rectangle 2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57B199-FE11-914A-B6A9-28C487A360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3EC8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D921E" id="Rectangle 2664" o:spid="_x0000_s1401" style="position:absolute;margin-left:211pt;margin-top:297pt;width:80pt;height:135pt;z-index:2543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" filled="f" stroked="f">
                      <v:textbox inset="2.16pt,1.44pt,0,1.44pt">
                        <w:txbxContent>
                          <w:p w14:paraId="0A3EC8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0816" behindDoc="0" locked="0" layoutInCell="1" allowOverlap="1" wp14:anchorId="032B806A" wp14:editId="017D7CCB">
                      <wp:simplePos x="0" y="0"/>
                      <wp:positionH relativeFrom="column">
                        <wp:posOffset>2679700</wp:posOffset>
                      </wp:positionH>
                      <wp:positionV relativeFrom="paragraph">
                        <wp:posOffset>3771900</wp:posOffset>
                      </wp:positionV>
                      <wp:extent cx="1016000" cy="1714500"/>
                      <wp:effectExtent l="0" t="0" r="0" b="0"/>
                      <wp:wrapNone/>
                      <wp:docPr id="2665" name="Rectangle 2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17D5E2-5050-814F-B1C2-D1F1F4D8A9D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6A94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B806A" id="Rectangle 2665" o:spid="_x0000_s1402" style="position:absolute;margin-left:211pt;margin-top:297pt;width:80pt;height:135pt;z-index:2543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PS9ZWab&#13;&#10;AQAAFQMAAA4AAAAAAAAAAAAAAAAALgIAAGRycy9lMm9Eb2MueG1sUEsBAi0AFAAGAAgAAAAhANvx&#13;&#10;F+7gAAAAEAEAAA8AAAAAAAAAAAAAAAAA9QMAAGRycy9kb3ducmV2LnhtbFBLBQYAAAAABAAEAPMA&#13;&#10;AAACBQAAAAA=&#13;&#10;" filled="f" stroked="f">
                      <v:textbox inset="2.16pt,1.44pt,0,1.44pt">
                        <w:txbxContent>
                          <w:p w14:paraId="5E6A94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1840" behindDoc="0" locked="0" layoutInCell="1" allowOverlap="1" wp14:anchorId="36EA0B1F" wp14:editId="40DB1BB9">
                      <wp:simplePos x="0" y="0"/>
                      <wp:positionH relativeFrom="column">
                        <wp:posOffset>2679700</wp:posOffset>
                      </wp:positionH>
                      <wp:positionV relativeFrom="paragraph">
                        <wp:posOffset>3771900</wp:posOffset>
                      </wp:positionV>
                      <wp:extent cx="1016000" cy="1714500"/>
                      <wp:effectExtent l="0" t="0" r="0" b="0"/>
                      <wp:wrapNone/>
                      <wp:docPr id="2666" name="Rectangle 2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88605B-4636-5F4B-A596-59892A2A7E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3699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A0B1F" id="Rectangle 2666" o:spid="_x0000_s1403" style="position:absolute;margin-left:211pt;margin-top:297pt;width:80pt;height:135pt;z-index:2543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" filled="f" stroked="f">
                      <v:textbox inset="2.16pt,1.44pt,0,1.44pt">
                        <w:txbxContent>
                          <w:p w14:paraId="753699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2864" behindDoc="0" locked="0" layoutInCell="1" allowOverlap="1" wp14:anchorId="4BB968F9" wp14:editId="0653B7FA">
                      <wp:simplePos x="0" y="0"/>
                      <wp:positionH relativeFrom="column">
                        <wp:posOffset>2679700</wp:posOffset>
                      </wp:positionH>
                      <wp:positionV relativeFrom="paragraph">
                        <wp:posOffset>3771900</wp:posOffset>
                      </wp:positionV>
                      <wp:extent cx="1016000" cy="1714500"/>
                      <wp:effectExtent l="0" t="0" r="0" b="0"/>
                      <wp:wrapNone/>
                      <wp:docPr id="2667" name="Rectangle 2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A5470D-3060-5348-83AF-7922AAC6F2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CF2E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968F9" id="Rectangle 2667" o:spid="_x0000_s1404" style="position:absolute;margin-left:211pt;margin-top:297pt;width:80pt;height:135pt;z-index:2543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GS3nAEAABUDAAAOAAAAZHJzL2Uyb0RvYy54bWysUttuGyEQfa/Uf0C813txVW9W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" filled="f" stroked="f">
                      <v:textbox inset="2.16pt,1.44pt,0,1.44pt">
                        <w:txbxContent>
                          <w:p w14:paraId="4ACF2E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3888" behindDoc="0" locked="0" layoutInCell="1" allowOverlap="1" wp14:anchorId="22FCF898" wp14:editId="2B65F1BA">
                      <wp:simplePos x="0" y="0"/>
                      <wp:positionH relativeFrom="column">
                        <wp:posOffset>2679700</wp:posOffset>
                      </wp:positionH>
                      <wp:positionV relativeFrom="paragraph">
                        <wp:posOffset>3771900</wp:posOffset>
                      </wp:positionV>
                      <wp:extent cx="1016000" cy="1714500"/>
                      <wp:effectExtent l="0" t="0" r="0" b="0"/>
                      <wp:wrapNone/>
                      <wp:docPr id="2668" name="Rectangle 2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A7A8A5-7284-3743-BBCB-17A33BF9E30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5E46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CF898" id="Rectangle 2668" o:spid="_x0000_s1405" style="position:absolute;margin-left:211pt;margin-top:297pt;width:80pt;height:135pt;z-index:2543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NOK5KKb&#13;&#10;AQAAFQMAAA4AAAAAAAAAAAAAAAAALgIAAGRycy9lMm9Eb2MueG1sUEsBAi0AFAAGAAgAAAAhANvx&#13;&#10;F+7gAAAAEAEAAA8AAAAAAAAAAAAAAAAA9QMAAGRycy9kb3ducmV2LnhtbFBLBQYAAAAABAAEAPMA&#13;&#10;AAACBQAAAAA=&#13;&#10;" filled="f" stroked="f">
                      <v:textbox inset="2.16pt,1.44pt,0,1.44pt">
                        <w:txbxContent>
                          <w:p w14:paraId="4C5E46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4912" behindDoc="0" locked="0" layoutInCell="1" allowOverlap="1" wp14:anchorId="5DD9946B" wp14:editId="6B4E02E8">
                      <wp:simplePos x="0" y="0"/>
                      <wp:positionH relativeFrom="column">
                        <wp:posOffset>2679700</wp:posOffset>
                      </wp:positionH>
                      <wp:positionV relativeFrom="paragraph">
                        <wp:posOffset>3771900</wp:posOffset>
                      </wp:positionV>
                      <wp:extent cx="1016000" cy="1714500"/>
                      <wp:effectExtent l="0" t="0" r="0" b="0"/>
                      <wp:wrapNone/>
                      <wp:docPr id="2669" name="Rectangle 2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F61C20-62B6-CD47-A6BE-23841B8796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7EBC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9946B" id="Rectangle 2669" o:spid="_x0000_s1406" style="position:absolute;margin-left:211pt;margin-top:297pt;width:80pt;height:135pt;z-index:2543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u+mg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" filled="f" stroked="f">
                      <v:textbox inset="2.16pt,1.44pt,0,1.44pt">
                        <w:txbxContent>
                          <w:p w14:paraId="277EBC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5936" behindDoc="0" locked="0" layoutInCell="1" allowOverlap="1" wp14:anchorId="7F1FA55C" wp14:editId="5B1ABE8A">
                      <wp:simplePos x="0" y="0"/>
                      <wp:positionH relativeFrom="column">
                        <wp:posOffset>2679700</wp:posOffset>
                      </wp:positionH>
                      <wp:positionV relativeFrom="paragraph">
                        <wp:posOffset>3771900</wp:posOffset>
                      </wp:positionV>
                      <wp:extent cx="1016000" cy="1714500"/>
                      <wp:effectExtent l="0" t="0" r="0" b="0"/>
                      <wp:wrapNone/>
                      <wp:docPr id="2670" name="Rectangle 2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5D01F8-0D50-3442-8850-3E0949CE00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918A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FA55C" id="Rectangle 2670" o:spid="_x0000_s1407" style="position:absolute;margin-left:211pt;margin-top:297pt;width:80pt;height:135pt;z-index:2543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EcJK6ub&#13;&#10;AQAAFQMAAA4AAAAAAAAAAAAAAAAALgIAAGRycy9lMm9Eb2MueG1sUEsBAi0AFAAGAAgAAAAhANvx&#13;&#10;F+7gAAAAEAEAAA8AAAAAAAAAAAAAAAAA9QMAAGRycy9kb3ducmV2LnhtbFBLBQYAAAAABAAEAPMA&#13;&#10;AAACBQAAAAA=&#13;&#10;" filled="f" stroked="f">
                      <v:textbox inset="2.16pt,1.44pt,0,1.44pt">
                        <w:txbxContent>
                          <w:p w14:paraId="4A918A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6960" behindDoc="0" locked="0" layoutInCell="1" allowOverlap="1" wp14:anchorId="7C17A81D" wp14:editId="18EB2B24">
                      <wp:simplePos x="0" y="0"/>
                      <wp:positionH relativeFrom="column">
                        <wp:posOffset>2679700</wp:posOffset>
                      </wp:positionH>
                      <wp:positionV relativeFrom="paragraph">
                        <wp:posOffset>3771900</wp:posOffset>
                      </wp:positionV>
                      <wp:extent cx="1016000" cy="1714500"/>
                      <wp:effectExtent l="0" t="0" r="0" b="0"/>
                      <wp:wrapNone/>
                      <wp:docPr id="2671" name="Rectangle 2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658D72-7CAC-5145-9B1E-E3C10A3983B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A94B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7A81D" id="Rectangle 2671" o:spid="_x0000_s1408" style="position:absolute;margin-left:211pt;margin-top:297pt;width:80pt;height:135pt;z-index:2543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quV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HzdtRk213YwnB4xT1t6oGAmmAVXkw2czdRBwePvg0TN2XTvyaL26uu6pZaXpOnajkYRS0Ks&#13;&#10;d2+r0qsRaChUQs4OAe1+JL5NkZM/Ju+LsNc5yc19mxfyl2ne/gE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ExSq5Wb&#13;&#10;AQAAFQMAAA4AAAAAAAAAAAAAAAAALgIAAGRycy9lMm9Eb2MueG1sUEsBAi0AFAAGAAgAAAAhANvx&#13;&#10;F+7gAAAAEAEAAA8AAAAAAAAAAAAAAAAA9QMAAGRycy9kb3ducmV2LnhtbFBLBQYAAAAABAAEAPMA&#13;&#10;AAACBQAAAAA=&#13;&#10;" filled="f" stroked="f">
                      <v:textbox inset="2.16pt,1.44pt,0,1.44pt">
                        <w:txbxContent>
                          <w:p w14:paraId="7EA94B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7984" behindDoc="0" locked="0" layoutInCell="1" allowOverlap="1" wp14:anchorId="32995DBE" wp14:editId="6FD9FF95">
                      <wp:simplePos x="0" y="0"/>
                      <wp:positionH relativeFrom="column">
                        <wp:posOffset>2679700</wp:posOffset>
                      </wp:positionH>
                      <wp:positionV relativeFrom="paragraph">
                        <wp:posOffset>3771900</wp:posOffset>
                      </wp:positionV>
                      <wp:extent cx="1016000" cy="1714500"/>
                      <wp:effectExtent l="0" t="0" r="0" b="0"/>
                      <wp:wrapNone/>
                      <wp:docPr id="2672" name="Rectangle 2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B8E73E-6771-E04C-BF89-4656E61E417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6A80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95DBE" id="Rectangle 2672" o:spid="_x0000_s1409" style="position:absolute;margin-left:211pt;margin-top:297pt;width:80pt;height:135pt;z-index:2543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CuA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HzdrTNsru1gOD1inrb0QMFMMAuuJhs4m6mDgsffB4mas+nek0Xt1dd1Sy0vSdO1HY0iloRY&#13;&#10;795WpVcj0FCohJwdAtr9SHybIid/TN4XYa9zkpv7Ni/kL9O8/QM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LVkK4Cb&#13;&#10;AQAAFQMAAA4AAAAAAAAAAAAAAAAALgIAAGRycy9lMm9Eb2MueG1sUEsBAi0AFAAGAAgAAAAhANvx&#13;&#10;F+7gAAAAEAEAAA8AAAAAAAAAAAAAAAAA9QMAAGRycy9kb3ducmV2LnhtbFBLBQYAAAAABAAEAPMA&#13;&#10;AAACBQAAAAA=&#13;&#10;" filled="f" stroked="f">
                      <v:textbox inset="2.16pt,1.44pt,0,1.44pt">
                        <w:txbxContent>
                          <w:p w14:paraId="3B6A80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79008" behindDoc="0" locked="0" layoutInCell="1" allowOverlap="1" wp14:anchorId="40AE0995" wp14:editId="05988CA6">
                      <wp:simplePos x="0" y="0"/>
                      <wp:positionH relativeFrom="column">
                        <wp:posOffset>2679700</wp:posOffset>
                      </wp:positionH>
                      <wp:positionV relativeFrom="paragraph">
                        <wp:posOffset>3771900</wp:posOffset>
                      </wp:positionV>
                      <wp:extent cx="1016000" cy="1714500"/>
                      <wp:effectExtent l="0" t="0" r="0" b="0"/>
                      <wp:wrapNone/>
                      <wp:docPr id="2673" name="Rectangle 26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CB359D-D4E3-244D-8047-7977263BAD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B719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E0995" id="Rectangle 2673" o:spid="_x0000_s1410" style="position:absolute;margin-left:211pt;margin-top:297pt;width:80pt;height:135pt;z-index:2543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Frkq+ib&#13;&#10;AQAAFQMAAA4AAAAAAAAAAAAAAAAALgIAAGRycy9lMm9Eb2MueG1sUEsBAi0AFAAGAAgAAAAhANvx&#13;&#10;F+7gAAAAEAEAAA8AAAAAAAAAAAAAAAAA9QMAAGRycy9kb3ducmV2LnhtbFBLBQYAAAAABAAEAPMA&#13;&#10;AAACBQAAAAA=&#13;&#10;" filled="f" stroked="f">
                      <v:textbox inset="2.16pt,1.44pt,0,1.44pt">
                        <w:txbxContent>
                          <w:p w14:paraId="06B719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0032" behindDoc="0" locked="0" layoutInCell="1" allowOverlap="1" wp14:anchorId="6FB25E83" wp14:editId="5363A3D5">
                      <wp:simplePos x="0" y="0"/>
                      <wp:positionH relativeFrom="column">
                        <wp:posOffset>2679700</wp:posOffset>
                      </wp:positionH>
                      <wp:positionV relativeFrom="paragraph">
                        <wp:posOffset>3771900</wp:posOffset>
                      </wp:positionV>
                      <wp:extent cx="1016000" cy="1714500"/>
                      <wp:effectExtent l="0" t="0" r="0" b="0"/>
                      <wp:wrapNone/>
                      <wp:docPr id="2674" name="Rectangle 2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EFDFA-0625-C340-9792-7BB849D4C50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B133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25E83" id="Rectangle 2674" o:spid="_x0000_s1411" style="position:absolute;margin-left:211pt;margin-top:297pt;width:80pt;height:135pt;z-index:2543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iv9nAEAABUDAAAOAAAAZHJzL2Uyb0RvYy54bWysUk1vGyEQvVfqf0Dc6/1w02x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" filled="f" stroked="f">
                      <v:textbox inset="2.16pt,1.44pt,0,1.44pt">
                        <w:txbxContent>
                          <w:p w14:paraId="2BB133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1056" behindDoc="0" locked="0" layoutInCell="1" allowOverlap="1" wp14:anchorId="28E0A913" wp14:editId="29FB44F9">
                      <wp:simplePos x="0" y="0"/>
                      <wp:positionH relativeFrom="column">
                        <wp:posOffset>2679700</wp:posOffset>
                      </wp:positionH>
                      <wp:positionV relativeFrom="paragraph">
                        <wp:posOffset>3771900</wp:posOffset>
                      </wp:positionV>
                      <wp:extent cx="1016000" cy="1714500"/>
                      <wp:effectExtent l="0" t="0" r="0" b="0"/>
                      <wp:wrapNone/>
                      <wp:docPr id="2675" name="Rectangle 2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574FD-7197-D041-A3E8-DEC414C685E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0542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0A913" id="Rectangle 2675" o:spid="_x0000_s1412" style="position:absolute;margin-left:211pt;margin-top:297pt;width:80pt;height:135pt;z-index:2543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avDmwEAABU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HzdXWXYXNvBcHrCPG3pkYKZYBZcTTZwNlMHBY+/DxI1Z9MPTxa111/XLbW8JE3XdjSKWBJi&#13;&#10;vftYlV6NQEOhEnJ2CGj3I/Ftipz8MXlfhL3NSW7ux7yQv0zz9gU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KiJq8Ob&#13;&#10;AQAAFQMAAA4AAAAAAAAAAAAAAAAALgIAAGRycy9lMm9Eb2MueG1sUEsBAi0AFAAGAAgAAAAhANvx&#13;&#10;F+7gAAAAEAEAAA8AAAAAAAAAAAAAAAAA9QMAAGRycy9kb3ducmV2LnhtbFBLBQYAAAAABAAEAPMA&#13;&#10;AAACBQAAAAA=&#13;&#10;" filled="f" stroked="f">
                      <v:textbox inset="2.16pt,1.44pt,0,1.44pt">
                        <w:txbxContent>
                          <w:p w14:paraId="500542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2080" behindDoc="0" locked="0" layoutInCell="1" allowOverlap="1" wp14:anchorId="4DC2FD84" wp14:editId="3E0EAA4A">
                      <wp:simplePos x="0" y="0"/>
                      <wp:positionH relativeFrom="column">
                        <wp:posOffset>2679700</wp:posOffset>
                      </wp:positionH>
                      <wp:positionV relativeFrom="paragraph">
                        <wp:posOffset>3771900</wp:posOffset>
                      </wp:positionV>
                      <wp:extent cx="1016000" cy="1714500"/>
                      <wp:effectExtent l="0" t="0" r="0" b="0"/>
                      <wp:wrapNone/>
                      <wp:docPr id="2676" name="Rectangle 2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FBBAA9-61C4-264F-B33C-4C75EF58D2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BC0C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2FD84" id="Rectangle 2676" o:spid="_x0000_s1413" style="position:absolute;margin-left:211pt;margin-top:297pt;width:80pt;height:135pt;z-index:2543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yvWnAEAABUDAAAOAAAAZHJzL2Uyb0RvYy54bWysUttuGyEQfa/Uf0C813txVW9W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" filled="f" stroked="f">
                      <v:textbox inset="2.16pt,1.44pt,0,1.44pt">
                        <w:txbxContent>
                          <w:p w14:paraId="20BC0C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3104" behindDoc="0" locked="0" layoutInCell="1" allowOverlap="1" wp14:anchorId="4C8492F5" wp14:editId="57A8F7AE">
                      <wp:simplePos x="0" y="0"/>
                      <wp:positionH relativeFrom="column">
                        <wp:posOffset>2679700</wp:posOffset>
                      </wp:positionH>
                      <wp:positionV relativeFrom="paragraph">
                        <wp:posOffset>3771900</wp:posOffset>
                      </wp:positionV>
                      <wp:extent cx="1016000" cy="1714500"/>
                      <wp:effectExtent l="0" t="0" r="0" b="0"/>
                      <wp:wrapNone/>
                      <wp:docPr id="2677" name="Rectangle 2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7D57F0-0004-3C41-9800-38066A0A0A2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BF29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492F5" id="Rectangle 2677" o:spid="_x0000_s1414" style="position:absolute;margin-left:211pt;margin-top:297pt;width:80pt;height:135pt;z-index:2543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HaIqhKb&#13;&#10;AQAAFQMAAA4AAAAAAAAAAAAAAAAALgIAAGRycy9lMm9Eb2MueG1sUEsBAi0AFAAGAAgAAAAhANvx&#13;&#10;F+7gAAAAEAEAAA8AAAAAAAAAAAAAAAAA9QMAAGRycy9kb3ducmV2LnhtbFBLBQYAAAAABAAEAPMA&#13;&#10;AAACBQAAAAA=&#13;&#10;" filled="f" stroked="f">
                      <v:textbox inset="2.16pt,1.44pt,0,1.44pt">
                        <w:txbxContent>
                          <w:p w14:paraId="75BF29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4128" behindDoc="0" locked="0" layoutInCell="1" allowOverlap="1" wp14:anchorId="1506B153" wp14:editId="43A1D83C">
                      <wp:simplePos x="0" y="0"/>
                      <wp:positionH relativeFrom="column">
                        <wp:posOffset>2679700</wp:posOffset>
                      </wp:positionH>
                      <wp:positionV relativeFrom="paragraph">
                        <wp:posOffset>3771900</wp:posOffset>
                      </wp:positionV>
                      <wp:extent cx="1016000" cy="1714500"/>
                      <wp:effectExtent l="0" t="0" r="0" b="0"/>
                      <wp:wrapNone/>
                      <wp:docPr id="2678" name="Rectangle 2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54388-94C4-2A45-9064-ACEFEB5B3F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4B9E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B153" id="Rectangle 2678" o:spid="_x0000_s1415" style="position:absolute;margin-left:211pt;margin-top:297pt;width:80pt;height:135pt;z-index:2543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ioHnAEAABUDAAAOAAAAZHJzL2Uyb0RvYy54bWysUttuGyEQfa/Uf0C813tx1axX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" filled="f" stroked="f">
                      <v:textbox inset="2.16pt,1.44pt,0,1.44pt">
                        <w:txbxContent>
                          <w:p w14:paraId="464B9E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5152" behindDoc="0" locked="0" layoutInCell="1" allowOverlap="1" wp14:anchorId="3CCD7B58" wp14:editId="413A2712">
                      <wp:simplePos x="0" y="0"/>
                      <wp:positionH relativeFrom="column">
                        <wp:posOffset>2679700</wp:posOffset>
                      </wp:positionH>
                      <wp:positionV relativeFrom="paragraph">
                        <wp:posOffset>3771900</wp:posOffset>
                      </wp:positionV>
                      <wp:extent cx="1016000" cy="2019300"/>
                      <wp:effectExtent l="0" t="0" r="0" b="0"/>
                      <wp:wrapNone/>
                      <wp:docPr id="2679" name="Rectangle 2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6DD755-6127-3841-ADDF-8DC99423397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D845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D7B58" id="Rectangle 2679" o:spid="_x0000_s1416" style="position:absolute;margin-left:211pt;margin-top:297pt;width:80pt;height:159pt;z-index:2543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" filled="f" stroked="f">
                      <v:textbox inset="2.16pt,1.44pt,0,1.44pt">
                        <w:txbxContent>
                          <w:p w14:paraId="10D845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6176" behindDoc="0" locked="0" layoutInCell="1" allowOverlap="1" wp14:anchorId="3201AFAB" wp14:editId="3A76AE8D">
                      <wp:simplePos x="0" y="0"/>
                      <wp:positionH relativeFrom="column">
                        <wp:posOffset>2679700</wp:posOffset>
                      </wp:positionH>
                      <wp:positionV relativeFrom="paragraph">
                        <wp:posOffset>3771900</wp:posOffset>
                      </wp:positionV>
                      <wp:extent cx="1016000" cy="2019300"/>
                      <wp:effectExtent l="0" t="0" r="0" b="0"/>
                      <wp:wrapNone/>
                      <wp:docPr id="2680" name="Rectangle 2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880783-48A0-4341-B6CB-5784B3FF6B9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38E9C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1AFAB" id="Rectangle 2680" o:spid="_x0000_s1417" style="position:absolute;margin-left:211pt;margin-top:297pt;width:80pt;height:159pt;z-index:2543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" filled="f" stroked="f">
                      <v:textbox inset="2.16pt,1.44pt,0,1.44pt">
                        <w:txbxContent>
                          <w:p w14:paraId="038E9C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7200" behindDoc="0" locked="0" layoutInCell="1" allowOverlap="1" wp14:anchorId="05BCFEA7" wp14:editId="5A639D0E">
                      <wp:simplePos x="0" y="0"/>
                      <wp:positionH relativeFrom="column">
                        <wp:posOffset>2679700</wp:posOffset>
                      </wp:positionH>
                      <wp:positionV relativeFrom="paragraph">
                        <wp:posOffset>3771900</wp:posOffset>
                      </wp:positionV>
                      <wp:extent cx="1016000" cy="2019300"/>
                      <wp:effectExtent l="0" t="0" r="0" b="0"/>
                      <wp:wrapNone/>
                      <wp:docPr id="2681" name="Rectangle 2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82A622-760A-4B4C-BBC8-7B31D7EC0B9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6DD0D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CFEA7" id="Rectangle 2681" o:spid="_x0000_s1418" style="position:absolute;margin-left:211pt;margin-top:297pt;width:80pt;height:159pt;z-index:2543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" filled="f" stroked="f">
                      <v:textbox inset="2.16pt,1.44pt,0,1.44pt">
                        <w:txbxContent>
                          <w:p w14:paraId="66DD0D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8224" behindDoc="0" locked="0" layoutInCell="1" allowOverlap="1" wp14:anchorId="3E8203BE" wp14:editId="444D38B7">
                      <wp:simplePos x="0" y="0"/>
                      <wp:positionH relativeFrom="column">
                        <wp:posOffset>2679700</wp:posOffset>
                      </wp:positionH>
                      <wp:positionV relativeFrom="paragraph">
                        <wp:posOffset>3771900</wp:posOffset>
                      </wp:positionV>
                      <wp:extent cx="1016000" cy="2019300"/>
                      <wp:effectExtent l="0" t="0" r="0" b="0"/>
                      <wp:wrapNone/>
                      <wp:docPr id="2682" name="Rectangle 2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2EF34F-7054-0A40-A5BF-1B8B876AB8F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81C73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203BE" id="Rectangle 2682" o:spid="_x0000_s1419" style="position:absolute;margin-left:211pt;margin-top:297pt;width:80pt;height:159pt;z-index:2543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" filled="f" stroked="f">
                      <v:textbox inset="2.16pt,1.44pt,0,1.44pt">
                        <w:txbxContent>
                          <w:p w14:paraId="681C73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89248" behindDoc="0" locked="0" layoutInCell="1" allowOverlap="1" wp14:anchorId="1CD656E8" wp14:editId="4E0C6530">
                      <wp:simplePos x="0" y="0"/>
                      <wp:positionH relativeFrom="column">
                        <wp:posOffset>2679700</wp:posOffset>
                      </wp:positionH>
                      <wp:positionV relativeFrom="paragraph">
                        <wp:posOffset>3771900</wp:posOffset>
                      </wp:positionV>
                      <wp:extent cx="1016000" cy="2019300"/>
                      <wp:effectExtent l="0" t="0" r="0" b="0"/>
                      <wp:wrapNone/>
                      <wp:docPr id="2683" name="Rectangle 2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AB996B-B903-8C45-A693-D8BE0F0DCC3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3D1B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656E8" id="Rectangle 2683" o:spid="_x0000_s1420" style="position:absolute;margin-left:211pt;margin-top:297pt;width:80pt;height:159pt;z-index:2543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" filled="f" stroked="f">
                      <v:textbox inset="2.16pt,1.44pt,0,1.44pt">
                        <w:txbxContent>
                          <w:p w14:paraId="1A3D1B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0272" behindDoc="0" locked="0" layoutInCell="1" allowOverlap="1" wp14:anchorId="65D0D5AD" wp14:editId="733F08CA">
                      <wp:simplePos x="0" y="0"/>
                      <wp:positionH relativeFrom="column">
                        <wp:posOffset>2679700</wp:posOffset>
                      </wp:positionH>
                      <wp:positionV relativeFrom="paragraph">
                        <wp:posOffset>3771900</wp:posOffset>
                      </wp:positionV>
                      <wp:extent cx="1016000" cy="2019300"/>
                      <wp:effectExtent l="0" t="0" r="0" b="0"/>
                      <wp:wrapNone/>
                      <wp:docPr id="2684" name="Rectangle 2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24B9C-C966-9F41-83A0-BBFD553CEFB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970C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0D5AD" id="Rectangle 2684" o:spid="_x0000_s1421" style="position:absolute;margin-left:211pt;margin-top:297pt;width:80pt;height:159pt;z-index:2543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" filled="f" stroked="f">
                      <v:textbox inset="2.16pt,1.44pt,0,1.44pt">
                        <w:txbxContent>
                          <w:p w14:paraId="02970C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1296" behindDoc="0" locked="0" layoutInCell="1" allowOverlap="1" wp14:anchorId="17A22E0F" wp14:editId="2C66E2FB">
                      <wp:simplePos x="0" y="0"/>
                      <wp:positionH relativeFrom="column">
                        <wp:posOffset>2679700</wp:posOffset>
                      </wp:positionH>
                      <wp:positionV relativeFrom="paragraph">
                        <wp:posOffset>3771900</wp:posOffset>
                      </wp:positionV>
                      <wp:extent cx="1016000" cy="2324100"/>
                      <wp:effectExtent l="0" t="0" r="0" b="0"/>
                      <wp:wrapNone/>
                      <wp:docPr id="2685" name="Rectangle 2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0F9E16-23C6-5C4C-8777-22E44B6C82D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199B4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22E0F" id="Rectangle 2685" o:spid="_x0000_s1422" style="position:absolute;margin-left:211pt;margin-top:297pt;width:80pt;height:183pt;z-index:25439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ZGtk&#13;&#10;35wBAAAVAwAADgAAAAAAAAAAAAAAAAAuAgAAZHJzL2Uyb0RvYy54bWxQSwECLQAUAAYACAAAACEA&#13;&#10;Qn7St+EAAAAQAQAADwAAAAAAAAAAAAAAAAD2AwAAZHJzL2Rvd25yZXYueG1sUEsFBgAAAAAEAAQA&#13;&#10;8wAAAAQFAAAAAA==&#13;&#10;" filled="f" stroked="f">
                      <v:textbox inset="2.16pt,1.44pt,0,1.44pt">
                        <w:txbxContent>
                          <w:p w14:paraId="1199B4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2320" behindDoc="0" locked="0" layoutInCell="1" allowOverlap="1" wp14:anchorId="43CDB19E" wp14:editId="08FB1958">
                      <wp:simplePos x="0" y="0"/>
                      <wp:positionH relativeFrom="column">
                        <wp:posOffset>2679700</wp:posOffset>
                      </wp:positionH>
                      <wp:positionV relativeFrom="paragraph">
                        <wp:posOffset>3771900</wp:posOffset>
                      </wp:positionV>
                      <wp:extent cx="1016000" cy="2324100"/>
                      <wp:effectExtent l="0" t="0" r="0" b="0"/>
                      <wp:wrapNone/>
                      <wp:docPr id="2686" name="Rectangle 2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3EFA8-BE09-D148-A431-585F0D62F12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3CDEB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DB19E" id="Rectangle 2686" o:spid="_x0000_s1423" style="position:absolute;margin-left:211pt;margin-top:297pt;width:80pt;height:183pt;z-index:25439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nV3k&#13;&#10;ypwBAAAVAwAADgAAAAAAAAAAAAAAAAAuAgAAZHJzL2Uyb0RvYy54bWxQSwECLQAUAAYACAAAACEA&#13;&#10;Qn7St+EAAAAQAQAADwAAAAAAAAAAAAAAAAD2AwAAZHJzL2Rvd25yZXYueG1sUEsFBgAAAAAEAAQA&#13;&#10;8wAAAAQFAAAAAA==&#13;&#10;" filled="f" stroked="f">
                      <v:textbox inset="2.16pt,1.44pt,0,1.44pt">
                        <w:txbxContent>
                          <w:p w14:paraId="23CDEB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3344" behindDoc="0" locked="0" layoutInCell="1" allowOverlap="1" wp14:anchorId="4523CEC5" wp14:editId="728BD5E9">
                      <wp:simplePos x="0" y="0"/>
                      <wp:positionH relativeFrom="column">
                        <wp:posOffset>2679700</wp:posOffset>
                      </wp:positionH>
                      <wp:positionV relativeFrom="paragraph">
                        <wp:posOffset>3771900</wp:posOffset>
                      </wp:positionV>
                      <wp:extent cx="1016000" cy="2324100"/>
                      <wp:effectExtent l="0" t="0" r="0" b="0"/>
                      <wp:wrapNone/>
                      <wp:docPr id="2687" name="Rectangle 2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1C3086-4F81-FC48-A345-5B38416415D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D708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3CEC5" id="Rectangle 2687" o:spid="_x0000_s1424" style="position:absolute;margin-left:211pt;margin-top:297pt;width:80pt;height:183pt;z-index:25439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umpl&#13;&#10;DpwBAAAVAwAADgAAAAAAAAAAAAAAAAAuAgAAZHJzL2Uyb0RvYy54bWxQSwECLQAUAAYACAAAACEA&#13;&#10;Qn7St+EAAAAQAQAADwAAAAAAAAAAAAAAAAD2AwAAZHJzL2Rvd25yZXYueG1sUEsFBgAAAAAEAAQA&#13;&#10;8wAAAAQFAAAAAA==&#13;&#10;" filled="f" stroked="f">
                      <v:textbox inset="2.16pt,1.44pt,0,1.44pt">
                        <w:txbxContent>
                          <w:p w14:paraId="29D708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4368" behindDoc="0" locked="0" layoutInCell="1" allowOverlap="1" wp14:anchorId="09C02347" wp14:editId="7217C41D">
                      <wp:simplePos x="0" y="0"/>
                      <wp:positionH relativeFrom="column">
                        <wp:posOffset>2679700</wp:posOffset>
                      </wp:positionH>
                      <wp:positionV relativeFrom="paragraph">
                        <wp:posOffset>3771900</wp:posOffset>
                      </wp:positionV>
                      <wp:extent cx="1016000" cy="1714500"/>
                      <wp:effectExtent l="0" t="0" r="0" b="0"/>
                      <wp:wrapNone/>
                      <wp:docPr id="2688" name="Rectangle 2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BFB1DB-90C7-8C44-B3D2-8539D48C7A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948D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02347" id="Rectangle 2688" o:spid="_x0000_s1425" style="position:absolute;margin-left:211pt;margin-top:297pt;width:80pt;height:135pt;z-index:25439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" filled="f" stroked="f">
                      <v:textbox inset="2.16pt,1.44pt,0,1.44pt">
                        <w:txbxContent>
                          <w:p w14:paraId="18948D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5392" behindDoc="0" locked="0" layoutInCell="1" allowOverlap="1" wp14:anchorId="2B1607C0" wp14:editId="1DF0F239">
                      <wp:simplePos x="0" y="0"/>
                      <wp:positionH relativeFrom="column">
                        <wp:posOffset>2679700</wp:posOffset>
                      </wp:positionH>
                      <wp:positionV relativeFrom="paragraph">
                        <wp:posOffset>3771900</wp:posOffset>
                      </wp:positionV>
                      <wp:extent cx="1016000" cy="1714500"/>
                      <wp:effectExtent l="0" t="0" r="0" b="0"/>
                      <wp:wrapNone/>
                      <wp:docPr id="2689" name="Rectangle 2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CA6073-7237-0B4D-81BA-1A9B0FF8B4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12F1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607C0" id="Rectangle 2689" o:spid="_x0000_s1426" style="position:absolute;margin-left:211pt;margin-top:297pt;width:80pt;height:135pt;z-index:25439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" filled="f" stroked="f">
                      <v:textbox inset="2.16pt,1.44pt,0,1.44pt">
                        <w:txbxContent>
                          <w:p w14:paraId="3D12F1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6416" behindDoc="0" locked="0" layoutInCell="1" allowOverlap="1" wp14:anchorId="073429FE" wp14:editId="36D5B3B1">
                      <wp:simplePos x="0" y="0"/>
                      <wp:positionH relativeFrom="column">
                        <wp:posOffset>2679700</wp:posOffset>
                      </wp:positionH>
                      <wp:positionV relativeFrom="paragraph">
                        <wp:posOffset>3771900</wp:posOffset>
                      </wp:positionV>
                      <wp:extent cx="1016000" cy="1714500"/>
                      <wp:effectExtent l="0" t="0" r="0" b="0"/>
                      <wp:wrapNone/>
                      <wp:docPr id="2690" name="Rectangle 2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3C1D-B52A-854A-A7B2-CA3135A9F6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0B19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429FE" id="Rectangle 2690" o:spid="_x0000_s1427" style="position:absolute;margin-left:211pt;margin-top:297pt;width:80pt;height:135pt;z-index:25439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" filled="f" stroked="f">
                      <v:textbox inset="2.16pt,1.44pt,0,1.44pt">
                        <w:txbxContent>
                          <w:p w14:paraId="6F0B19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7440" behindDoc="0" locked="0" layoutInCell="1" allowOverlap="1" wp14:anchorId="773BB58F" wp14:editId="7506CCE2">
                      <wp:simplePos x="0" y="0"/>
                      <wp:positionH relativeFrom="column">
                        <wp:posOffset>2679700</wp:posOffset>
                      </wp:positionH>
                      <wp:positionV relativeFrom="paragraph">
                        <wp:posOffset>3771900</wp:posOffset>
                      </wp:positionV>
                      <wp:extent cx="1016000" cy="2324100"/>
                      <wp:effectExtent l="0" t="0" r="0" b="0"/>
                      <wp:wrapNone/>
                      <wp:docPr id="2691" name="Rectangle 2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62BB07-3789-F84A-8ED5-93E682C109D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0322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BB58F" id="Rectangle 2691" o:spid="_x0000_s1428" style="position:absolute;margin-left:211pt;margin-top:297pt;width:80pt;height:183pt;z-index:25439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uDVd&#13;&#10;7JwBAAAVAwAADgAAAAAAAAAAAAAAAAAuAgAAZHJzL2Uyb0RvYy54bWxQSwECLQAUAAYACAAAACEA&#13;&#10;Qn7St+EAAAAQAQAADwAAAAAAAAAAAAAAAAD2AwAAZHJzL2Rvd25yZXYueG1sUEsFBgAAAAAEAAQA&#13;&#10;8wAAAAQFAAAAAA==&#13;&#10;" filled="f" stroked="f">
                      <v:textbox inset="2.16pt,1.44pt,0,1.44pt">
                        <w:txbxContent>
                          <w:p w14:paraId="6D0322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8464" behindDoc="0" locked="0" layoutInCell="1" allowOverlap="1" wp14:anchorId="48B1294F" wp14:editId="68E36355">
                      <wp:simplePos x="0" y="0"/>
                      <wp:positionH relativeFrom="column">
                        <wp:posOffset>2679700</wp:posOffset>
                      </wp:positionH>
                      <wp:positionV relativeFrom="paragraph">
                        <wp:posOffset>3771900</wp:posOffset>
                      </wp:positionV>
                      <wp:extent cx="1016000" cy="2324100"/>
                      <wp:effectExtent l="0" t="0" r="0" b="0"/>
                      <wp:wrapNone/>
                      <wp:docPr id="2692" name="Rectangle 2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BD70-6BD5-B54A-8380-941B2558AE3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907B5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1294F" id="Rectangle 2692" o:spid="_x0000_s1429" style="position:absolute;margin-left:211pt;margin-top:297pt;width:80pt;height:183pt;z-index:25439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" filled="f" stroked="f">
                      <v:textbox inset="2.16pt,1.44pt,0,1.44pt">
                        <w:txbxContent>
                          <w:p w14:paraId="3907B5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2976" behindDoc="0" locked="0" layoutInCell="1" allowOverlap="1" wp14:anchorId="4F8A8700" wp14:editId="013E9086">
                      <wp:simplePos x="0" y="0"/>
                      <wp:positionH relativeFrom="column">
                        <wp:posOffset>2679700</wp:posOffset>
                      </wp:positionH>
                      <wp:positionV relativeFrom="paragraph">
                        <wp:posOffset>3771900</wp:posOffset>
                      </wp:positionV>
                      <wp:extent cx="990600" cy="927100"/>
                      <wp:effectExtent l="0" t="0" r="0" b="0"/>
                      <wp:wrapNone/>
                      <wp:docPr id="2755" name="Rectangle 27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15D7011-F6BD-C64A-8B16-0E6E6B18B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E78C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A8700" id="Rectangle 2755" o:spid="_x0000_s1430" style="position:absolute;margin-left:211pt;margin-top:297pt;width:78pt;height:73pt;z-index:25446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" filled="f" stroked="f">
                      <v:textbox inset="2.16pt,1.44pt,0,1.44pt">
                        <w:txbxContent>
                          <w:p w14:paraId="4FE78C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4000" behindDoc="0" locked="0" layoutInCell="1" allowOverlap="1" wp14:anchorId="1069F9E6" wp14:editId="2BD9354F">
                      <wp:simplePos x="0" y="0"/>
                      <wp:positionH relativeFrom="column">
                        <wp:posOffset>2679700</wp:posOffset>
                      </wp:positionH>
                      <wp:positionV relativeFrom="paragraph">
                        <wp:posOffset>3771900</wp:posOffset>
                      </wp:positionV>
                      <wp:extent cx="1016000" cy="762000"/>
                      <wp:effectExtent l="0" t="0" r="0" b="0"/>
                      <wp:wrapNone/>
                      <wp:docPr id="2756" name="Rectangle 2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764AA8-2A3A-8B42-827B-B4274EC195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8BC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9F9E6" id="Rectangle 2756" o:spid="_x0000_s1431" style="position:absolute;margin-left:211pt;margin-top:297pt;width:80pt;height:60pt;z-index:25446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C/P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1tcZNvd2oTs9QF62dE/BDGEUXA02cjbSAAXHPwcJmrPhpyeHmpvloqGJl2K+ala0iVAK&#13;&#10;Ir1735Ve9YF2QiXg7BDB7nviOy9y8sNkfRH2tiZ5tu/rQv6yzNsX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e6Av&#13;&#10;z50BAAAUAwAADgAAAAAAAAAAAAAAAAAuAgAAZHJzL2Uyb0RvYy54bWxQSwECLQAUAAYACAAAACEA&#13;&#10;w29qW+AAAAAQAQAADwAAAAAAAAAAAAAAAAD3AwAAZHJzL2Rvd25yZXYueG1sUEsFBgAAAAAEAAQA&#13;&#10;8wAAAAQFAAAAAA==&#13;&#10;" filled="f" stroked="f">
                      <v:textbox inset="2.16pt,1.44pt,0,1.44pt">
                        <w:txbxContent>
                          <w:p w14:paraId="3648BC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5024" behindDoc="0" locked="0" layoutInCell="1" allowOverlap="1" wp14:anchorId="4CA49970" wp14:editId="0457C375">
                      <wp:simplePos x="0" y="0"/>
                      <wp:positionH relativeFrom="column">
                        <wp:posOffset>2679700</wp:posOffset>
                      </wp:positionH>
                      <wp:positionV relativeFrom="paragraph">
                        <wp:posOffset>3771900</wp:posOffset>
                      </wp:positionV>
                      <wp:extent cx="990600" cy="850900"/>
                      <wp:effectExtent l="0" t="0" r="0" b="0"/>
                      <wp:wrapNone/>
                      <wp:docPr id="2757" name="Rectangle 27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CE6B0C5-5FA7-F049-ACF1-5ADF91A4794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B6C4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49970" id="Rectangle 2757" o:spid="_x0000_s1432" style="position:absolute;margin-left:211pt;margin-top:297pt;width:78pt;height:67pt;z-index:25446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" filled="f" stroked="f">
                      <v:textbox inset="2.16pt,1.44pt,0,1.44pt">
                        <w:txbxContent>
                          <w:p w14:paraId="3FB6C4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6048" behindDoc="0" locked="0" layoutInCell="1" allowOverlap="1" wp14:anchorId="619F2FF5" wp14:editId="13485DD3">
                      <wp:simplePos x="0" y="0"/>
                      <wp:positionH relativeFrom="column">
                        <wp:posOffset>2679700</wp:posOffset>
                      </wp:positionH>
                      <wp:positionV relativeFrom="paragraph">
                        <wp:posOffset>3771900</wp:posOffset>
                      </wp:positionV>
                      <wp:extent cx="990600" cy="927100"/>
                      <wp:effectExtent l="0" t="0" r="0" b="0"/>
                      <wp:wrapNone/>
                      <wp:docPr id="2758" name="Rectangle 27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61988DD-E6EE-8346-A222-5B846CE81C4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19E0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F2FF5" id="Rectangle 2758" o:spid="_x0000_s1433" style="position:absolute;margin-left:211pt;margin-top:297pt;width:78pt;height:73pt;z-index:25446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" filled="f" stroked="f">
                      <v:textbox inset="2.16pt,1.44pt,0,1.44pt">
                        <w:txbxContent>
                          <w:p w14:paraId="1D19E0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7072" behindDoc="0" locked="0" layoutInCell="1" allowOverlap="1" wp14:anchorId="32FFB4C7" wp14:editId="753E380C">
                      <wp:simplePos x="0" y="0"/>
                      <wp:positionH relativeFrom="column">
                        <wp:posOffset>2679700</wp:posOffset>
                      </wp:positionH>
                      <wp:positionV relativeFrom="paragraph">
                        <wp:posOffset>3771900</wp:posOffset>
                      </wp:positionV>
                      <wp:extent cx="1016000" cy="762000"/>
                      <wp:effectExtent l="0" t="0" r="0" b="0"/>
                      <wp:wrapNone/>
                      <wp:docPr id="2759" name="Rectangle 2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E3F915-36BF-3043-9DF2-F3B249FA47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E30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FB4C7" id="Rectangle 2759" o:spid="_x0000_s1434" style="position:absolute;margin-left:211pt;margin-top:297pt;width:80pt;height:60pt;z-index:25446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4g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122Gzb099OcnzMuWHimYESbB1WgDZxMNUPD4+yhRczZ+9+RQc7teNTTxUizbpqVNxFIQ&#13;&#10;6f3HrvRqANoJlZCzY0B7GIjvssjJD5P1RdjbmuTZfqwL+esy714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u+q4g&#13;&#10;nAEAABQDAAAOAAAAAAAAAAAAAAAAAC4CAABkcnMvZTJvRG9jLnhtbFBLAQItABQABgAIAAAAIQDD&#13;&#10;b2pb4AAAABABAAAPAAAAAAAAAAAAAAAAAPYDAABkcnMvZG93bnJldi54bWxQSwUGAAAAAAQABADz&#13;&#10;AAAAAwUAAAAA&#13;&#10;" filled="f" stroked="f">
                      <v:textbox inset="2.16pt,1.44pt,0,1.44pt">
                        <w:txbxContent>
                          <w:p w14:paraId="2DFE30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8096" behindDoc="0" locked="0" layoutInCell="1" allowOverlap="1" wp14:anchorId="16C709EA" wp14:editId="6D4D4B93">
                      <wp:simplePos x="0" y="0"/>
                      <wp:positionH relativeFrom="column">
                        <wp:posOffset>2679700</wp:posOffset>
                      </wp:positionH>
                      <wp:positionV relativeFrom="paragraph">
                        <wp:posOffset>3771900</wp:posOffset>
                      </wp:positionV>
                      <wp:extent cx="990600" cy="927100"/>
                      <wp:effectExtent l="0" t="0" r="0" b="0"/>
                      <wp:wrapNone/>
                      <wp:docPr id="2760" name="Rectangle 27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61691B-EA9D-5846-8F9C-2DCDE3CA7D5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D25F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709EA" id="Rectangle 2760" o:spid="_x0000_s1435" style="position:absolute;margin-left:211pt;margin-top:297pt;width:78pt;height:73pt;z-index:25446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" filled="f" stroked="f">
                      <v:textbox inset="2.16pt,1.44pt,0,1.44pt">
                        <w:txbxContent>
                          <w:p w14:paraId="77D25F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9120" behindDoc="0" locked="0" layoutInCell="1" allowOverlap="1" wp14:anchorId="6CD424C1" wp14:editId="02E76A29">
                      <wp:simplePos x="0" y="0"/>
                      <wp:positionH relativeFrom="column">
                        <wp:posOffset>2692400</wp:posOffset>
                      </wp:positionH>
                      <wp:positionV relativeFrom="paragraph">
                        <wp:posOffset>3771900</wp:posOffset>
                      </wp:positionV>
                      <wp:extent cx="990600" cy="927100"/>
                      <wp:effectExtent l="0" t="0" r="0" b="0"/>
                      <wp:wrapNone/>
                      <wp:docPr id="2761" name="Rectangle 27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C9A8F47-746C-C346-AAFC-CA9F28D268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D95471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424C1" id="Rectangle 2761" o:spid="_x0000_s1436" style="position:absolute;margin-left:212pt;margin-top:297pt;width:78pt;height:73pt;z-index:25446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" filled="f" stroked="f">
                      <v:textbox inset="2.16pt,1.44pt,0,1.44pt">
                        <w:txbxContent>
                          <w:p w14:paraId="3D95471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0144" behindDoc="0" locked="0" layoutInCell="1" allowOverlap="1" wp14:anchorId="2192FCA5" wp14:editId="7A0BE26C">
                      <wp:simplePos x="0" y="0"/>
                      <wp:positionH relativeFrom="column">
                        <wp:posOffset>2679700</wp:posOffset>
                      </wp:positionH>
                      <wp:positionV relativeFrom="paragraph">
                        <wp:posOffset>3771900</wp:posOffset>
                      </wp:positionV>
                      <wp:extent cx="1016000" cy="762000"/>
                      <wp:effectExtent l="0" t="0" r="0" b="0"/>
                      <wp:wrapNone/>
                      <wp:docPr id="2762" name="Rectangle 2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0E93D-A619-6E47-9E84-B47670B348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CD5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2FCA5" id="Rectangle 2762" o:spid="_x0000_s1437" style="position:absolute;margin-left:211pt;margin-top:297pt;width:80pt;height:60pt;z-index:25447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BGxW12b&#13;&#10;AQAAFAMAAA4AAAAAAAAAAAAAAAAALgIAAGRycy9lMm9Eb2MueG1sUEsBAi0AFAAGAAgAAAAhAMNv&#13;&#10;alvgAAAAEAEAAA8AAAAAAAAAAAAAAAAA9QMAAGRycy9kb3ducmV2LnhtbFBLBQYAAAAABAAEAPMA&#13;&#10;AAACBQAAAAA=&#13;&#10;" filled="f" stroked="f">
                      <v:textbox inset="2.16pt,1.44pt,0,1.44pt">
                        <w:txbxContent>
                          <w:p w14:paraId="567CD5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1168" behindDoc="0" locked="0" layoutInCell="1" allowOverlap="1" wp14:anchorId="1EF31B96" wp14:editId="5A915088">
                      <wp:simplePos x="0" y="0"/>
                      <wp:positionH relativeFrom="column">
                        <wp:posOffset>2679700</wp:posOffset>
                      </wp:positionH>
                      <wp:positionV relativeFrom="paragraph">
                        <wp:posOffset>3771900</wp:posOffset>
                      </wp:positionV>
                      <wp:extent cx="990600" cy="927100"/>
                      <wp:effectExtent l="0" t="0" r="0" b="0"/>
                      <wp:wrapNone/>
                      <wp:docPr id="2763" name="Rectangle 27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0150C4-BDF6-D846-9E55-A634A5923F6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44D2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31B96" id="Rectangle 2763" o:spid="_x0000_s1438" style="position:absolute;margin-left:211pt;margin-top:297pt;width:78pt;height:73pt;z-index:25447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" filled="f" stroked="f">
                      <v:textbox inset="2.16pt,1.44pt,0,1.44pt">
                        <w:txbxContent>
                          <w:p w14:paraId="2444D2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2192" behindDoc="0" locked="0" layoutInCell="1" allowOverlap="1" wp14:anchorId="6F761491" wp14:editId="2DF7129C">
                      <wp:simplePos x="0" y="0"/>
                      <wp:positionH relativeFrom="column">
                        <wp:posOffset>2679700</wp:posOffset>
                      </wp:positionH>
                      <wp:positionV relativeFrom="paragraph">
                        <wp:posOffset>3771900</wp:posOffset>
                      </wp:positionV>
                      <wp:extent cx="990600" cy="901700"/>
                      <wp:effectExtent l="0" t="0" r="0" b="0"/>
                      <wp:wrapNone/>
                      <wp:docPr id="2764" name="Rectangle 27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1ABAE6-0EBD-AC45-8F29-4863E3B985B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8B18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61491" id="Rectangle 2764" o:spid="_x0000_s1439" style="position:absolute;margin-left:211pt;margin-top:297pt;width:78pt;height:71pt;z-index:25447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" filled="f" stroked="f">
                      <v:textbox inset="2.16pt,1.44pt,0,1.44pt">
                        <w:txbxContent>
                          <w:p w14:paraId="4F8B18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3216" behindDoc="0" locked="0" layoutInCell="1" allowOverlap="1" wp14:anchorId="1FFFFF08" wp14:editId="153E8452">
                      <wp:simplePos x="0" y="0"/>
                      <wp:positionH relativeFrom="column">
                        <wp:posOffset>2679700</wp:posOffset>
                      </wp:positionH>
                      <wp:positionV relativeFrom="paragraph">
                        <wp:posOffset>3771900</wp:posOffset>
                      </wp:positionV>
                      <wp:extent cx="1016000" cy="762000"/>
                      <wp:effectExtent l="0" t="0" r="0" b="0"/>
                      <wp:wrapNone/>
                      <wp:docPr id="2765" name="Rectangle 2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42E464-538C-074A-8325-FA1638BAE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67E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FFF08" id="Rectangle 2765" o:spid="_x0000_s1440" style="position:absolute;margin-left:211pt;margin-top:297pt;width:80pt;height:60pt;z-index:25447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Nse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lWGzb196M9PkJctPVIwY5gEV6ONnE00QMHx91GC5mz87smh9na1bGnipWjW7Zo2EUpB&#13;&#10;pPcfu9KrIdBOqAScHSPYw0B8myInP0zWF2Fva5Jn+7Eu5K/LvHsB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MXNse&#13;&#10;nAEAABQDAAAOAAAAAAAAAAAAAAAAAC4CAABkcnMvZTJvRG9jLnhtbFBLAQItABQABgAIAAAAIQDD&#13;&#10;b2pb4AAAABABAAAPAAAAAAAAAAAAAAAAAPYDAABkcnMvZG93bnJldi54bWxQSwUGAAAAAAQABADz&#13;&#10;AAAAAwUAAAAA&#13;&#10;" filled="f" stroked="f">
                      <v:textbox inset="2.16pt,1.44pt,0,1.44pt">
                        <w:txbxContent>
                          <w:p w14:paraId="58B67E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4240" behindDoc="0" locked="0" layoutInCell="1" allowOverlap="1" wp14:anchorId="3AE78F3A" wp14:editId="7B6ED984">
                      <wp:simplePos x="0" y="0"/>
                      <wp:positionH relativeFrom="column">
                        <wp:posOffset>2679700</wp:posOffset>
                      </wp:positionH>
                      <wp:positionV relativeFrom="paragraph">
                        <wp:posOffset>3771900</wp:posOffset>
                      </wp:positionV>
                      <wp:extent cx="1016000" cy="762000"/>
                      <wp:effectExtent l="0" t="0" r="0" b="0"/>
                      <wp:wrapNone/>
                      <wp:docPr id="2766" name="Rectangle 2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0555F9-BF8F-9543-892E-8810AA8A3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5FA7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78F3A" id="Rectangle 2766" o:spid="_x0000_s1441" style="position:absolute;margin-left:211pt;margin-top:297pt;width:80pt;height:60pt;z-index:25447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9Wpb&#13;&#10;C50BAAAUAwAADgAAAAAAAAAAAAAAAAAuAgAAZHJzL2Uyb0RvYy54bWxQSwECLQAUAAYACAAAACEA&#13;&#10;w29qW+AAAAAQAQAADwAAAAAAAAAAAAAAAAD3AwAAZHJzL2Rvd25yZXYueG1sUEsFBgAAAAAEAAQA&#13;&#10;8wAAAAQFAAAAAA==&#13;&#10;" filled="f" stroked="f">
                      <v:textbox inset="2.16pt,1.44pt,0,1.44pt">
                        <w:txbxContent>
                          <w:p w14:paraId="71A5FA7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5264" behindDoc="0" locked="0" layoutInCell="1" allowOverlap="1" wp14:anchorId="606E7C2F" wp14:editId="170E741E">
                      <wp:simplePos x="0" y="0"/>
                      <wp:positionH relativeFrom="column">
                        <wp:posOffset>2679700</wp:posOffset>
                      </wp:positionH>
                      <wp:positionV relativeFrom="paragraph">
                        <wp:posOffset>3771900</wp:posOffset>
                      </wp:positionV>
                      <wp:extent cx="1016000" cy="762000"/>
                      <wp:effectExtent l="0" t="0" r="0" b="0"/>
                      <wp:wrapNone/>
                      <wp:docPr id="2767" name="Rectangle 2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0938B0-56E7-A841-A425-B66F4E8E7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939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E7C2F" id="Rectangle 2767" o:spid="_x0000_s1442" style="position:absolute;margin-left:211pt;margin-top:297pt;width:80pt;height:60pt;z-index:25447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s1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KvmpsMm3v70J+fIC9beqRgxjAJrkYbOZtogILj61GC5mz85smh9na1bGnipWjW7Zo2EUpB&#13;&#10;pPcfu9KrIdBOqAScHSPYw0B8myInP0zWF2Hva5Jn+7Eu5K/LvPsF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Mds1&#13;&#10;nAEAABQDAAAOAAAAAAAAAAAAAAAAAC4CAABkcnMvZTJvRG9jLnhtbFBLAQItABQABgAIAAAAIQDD&#13;&#10;b2pb4AAAABABAAAPAAAAAAAAAAAAAAAAAPYDAABkcnMvZG93bnJldi54bWxQSwUGAAAAAAQABADz&#13;&#10;AAAAAwUAAAAA&#13;&#10;" filled="f" stroked="f">
                      <v:textbox inset="2.16pt,1.44pt,0,1.44pt">
                        <w:txbxContent>
                          <w:p w14:paraId="547939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6288" behindDoc="0" locked="0" layoutInCell="1" allowOverlap="1" wp14:anchorId="099F084B" wp14:editId="1596EA43">
                      <wp:simplePos x="0" y="0"/>
                      <wp:positionH relativeFrom="column">
                        <wp:posOffset>2679700</wp:posOffset>
                      </wp:positionH>
                      <wp:positionV relativeFrom="paragraph">
                        <wp:posOffset>3771900</wp:posOffset>
                      </wp:positionV>
                      <wp:extent cx="1016000" cy="762000"/>
                      <wp:effectExtent l="0" t="0" r="0" b="0"/>
                      <wp:wrapNone/>
                      <wp:docPr id="2768" name="Rectangle 2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993B0-41E1-D14C-8EAC-133285CF2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A5C0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F084B" id="Rectangle 2768" o:spid="_x0000_s1443" style="position:absolute;margin-left:211pt;margin-top:297pt;width:80pt;height:60pt;z-index:25447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HB1sg&#13;&#10;nAEAABQDAAAOAAAAAAAAAAAAAAAAAC4CAABkcnMvZTJvRG9jLnhtbFBLAQItABQABgAIAAAAIQDD&#13;&#10;b2pb4AAAABABAAAPAAAAAAAAAAAAAAAAAPYDAABkcnMvZG93bnJldi54bWxQSwUGAAAAAAQABADz&#13;&#10;AAAAAwUAAAAA&#13;&#10;" filled="f" stroked="f">
                      <v:textbox inset="2.16pt,1.44pt,0,1.44pt">
                        <w:txbxContent>
                          <w:p w14:paraId="35A5C0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7312" behindDoc="0" locked="0" layoutInCell="1" allowOverlap="1" wp14:anchorId="350DEA55" wp14:editId="31918E50">
                      <wp:simplePos x="0" y="0"/>
                      <wp:positionH relativeFrom="column">
                        <wp:posOffset>2679700</wp:posOffset>
                      </wp:positionH>
                      <wp:positionV relativeFrom="paragraph">
                        <wp:posOffset>3771900</wp:posOffset>
                      </wp:positionV>
                      <wp:extent cx="1016000" cy="762000"/>
                      <wp:effectExtent l="0" t="0" r="0" b="0"/>
                      <wp:wrapNone/>
                      <wp:docPr id="2769" name="Rectangle 2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BDCD7-E1AF-6F47-B919-57670ECCA7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C8D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DEA55" id="Rectangle 2769" o:spid="_x0000_s1444" style="position:absolute;margin-left:211pt;margin-top:297pt;width:80pt;height:60pt;z-index:25447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gMNrk&#13;&#10;nAEAABQDAAAOAAAAAAAAAAAAAAAAAC4CAABkcnMvZTJvRG9jLnhtbFBLAQItABQABgAIAAAAIQDD&#13;&#10;b2pb4AAAABABAAAPAAAAAAAAAAAAAAAAAPYDAABkcnMvZG93bnJldi54bWxQSwUGAAAAAAQABADz&#13;&#10;AAAAAwUAAAAA&#13;&#10;" filled="f" stroked="f">
                      <v:textbox inset="2.16pt,1.44pt,0,1.44pt">
                        <w:txbxContent>
                          <w:p w14:paraId="67DC8D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8336" behindDoc="0" locked="0" layoutInCell="1" allowOverlap="1" wp14:anchorId="71E3847C" wp14:editId="3A455E0E">
                      <wp:simplePos x="0" y="0"/>
                      <wp:positionH relativeFrom="column">
                        <wp:posOffset>2679700</wp:posOffset>
                      </wp:positionH>
                      <wp:positionV relativeFrom="paragraph">
                        <wp:posOffset>3771900</wp:posOffset>
                      </wp:positionV>
                      <wp:extent cx="1016000" cy="762000"/>
                      <wp:effectExtent l="0" t="0" r="0" b="0"/>
                      <wp:wrapNone/>
                      <wp:docPr id="2770" name="Rectangle 2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F9C3E-AD6F-C54C-8723-72209ABB90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CA1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847C" id="Rectangle 2770" o:spid="_x0000_s1445" style="position:absolute;margin-left:211pt;margin-top:297pt;width:80pt;height:60pt;z-index:25447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ZBlrx&#13;&#10;nAEAABQDAAAOAAAAAAAAAAAAAAAAAC4CAABkcnMvZTJvRG9jLnhtbFBLAQItABQABgAIAAAAIQDD&#13;&#10;b2pb4AAAABABAAAPAAAAAAAAAAAAAAAAAPYDAABkcnMvZG93bnJldi54bWxQSwUGAAAAAAQABADz&#13;&#10;AAAAAwUAAAAA&#13;&#10;" filled="f" stroked="f">
                      <v:textbox inset="2.16pt,1.44pt,0,1.44pt">
                        <w:txbxContent>
                          <w:p w14:paraId="037CA1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79360" behindDoc="0" locked="0" layoutInCell="1" allowOverlap="1" wp14:anchorId="405E7F6F" wp14:editId="03F526FD">
                      <wp:simplePos x="0" y="0"/>
                      <wp:positionH relativeFrom="column">
                        <wp:posOffset>2679700</wp:posOffset>
                      </wp:positionH>
                      <wp:positionV relativeFrom="paragraph">
                        <wp:posOffset>3771900</wp:posOffset>
                      </wp:positionV>
                      <wp:extent cx="1016000" cy="762000"/>
                      <wp:effectExtent l="0" t="0" r="0" b="0"/>
                      <wp:wrapNone/>
                      <wp:docPr id="2771" name="Rectangle 2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3E14F-2764-6D4A-BF7A-1A6E4B8392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925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E7F6F" id="Rectangle 2771" o:spid="_x0000_s1446" style="position:absolute;margin-left:211pt;margin-top:297pt;width:80pt;height:60pt;z-index:25447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jffmw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TYHNvR10pyfMy5YeKZgBRsHVYANnIw1Q8Pj3IFFzNvz05FBzs1w0NPFSzFfNijYRS0Gk&#13;&#10;dx+70qseaCdUQs4OAe2+J77zIic/TNYXYW9rkmf7sS7kL8u8fQE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DveN9+b&#13;&#10;AQAAFAMAAA4AAAAAAAAAAAAAAAAALgIAAGRycy9lMm9Eb2MueG1sUEsBAi0AFAAGAAgAAAAhAMNv&#13;&#10;alvgAAAAEAEAAA8AAAAAAAAAAAAAAAAA9QMAAGRycy9kb3ducmV2LnhtbFBLBQYAAAAABAAEAPMA&#13;&#10;AAACBQAAAAA=&#13;&#10;" filled="f" stroked="f">
                      <v:textbox inset="2.16pt,1.44pt,0,1.44pt">
                        <w:txbxContent>
                          <w:p w14:paraId="462925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0384" behindDoc="0" locked="0" layoutInCell="1" allowOverlap="1" wp14:anchorId="044B9EDE" wp14:editId="2CF9E502">
                      <wp:simplePos x="0" y="0"/>
                      <wp:positionH relativeFrom="column">
                        <wp:posOffset>2679700</wp:posOffset>
                      </wp:positionH>
                      <wp:positionV relativeFrom="paragraph">
                        <wp:posOffset>3771900</wp:posOffset>
                      </wp:positionV>
                      <wp:extent cx="1016000" cy="762000"/>
                      <wp:effectExtent l="0" t="0" r="0" b="0"/>
                      <wp:wrapNone/>
                      <wp:docPr id="2772" name="Rectangle 2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3868E-403D-2748-8E60-6A30055983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111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B9EDE" id="Rectangle 2772" o:spid="_x0000_s1447" style="position:absolute;margin-left:211pt;margin-top:297pt;width:80pt;height:60pt;z-index:25448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MLot8qb&#13;&#10;AQAAFAMAAA4AAAAAAAAAAAAAAAAALgIAAGRycy9lMm9Eb2MueG1sUEsBAi0AFAAGAAgAAAAhAMNv&#13;&#10;alvgAAAAEAEAAA8AAAAAAAAAAAAAAAAA9QMAAGRycy9kb3ducmV2LnhtbFBLBQYAAAAABAAEAPMA&#13;&#10;AAACBQAAAAA=&#13;&#10;" filled="f" stroked="f">
                      <v:textbox inset="2.16pt,1.44pt,0,1.44pt">
                        <w:txbxContent>
                          <w:p w14:paraId="120111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1408" behindDoc="0" locked="0" layoutInCell="1" allowOverlap="1" wp14:anchorId="641A6072" wp14:editId="6FCD6903">
                      <wp:simplePos x="0" y="0"/>
                      <wp:positionH relativeFrom="column">
                        <wp:posOffset>2679700</wp:posOffset>
                      </wp:positionH>
                      <wp:positionV relativeFrom="paragraph">
                        <wp:posOffset>3771900</wp:posOffset>
                      </wp:positionV>
                      <wp:extent cx="1016000" cy="762000"/>
                      <wp:effectExtent l="0" t="0" r="0" b="0"/>
                      <wp:wrapNone/>
                      <wp:docPr id="2773" name="Rectangle 2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A0252C-F32E-4146-AB8C-2B576ED371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9025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A6072" id="Rectangle 2773" o:spid="_x0000_s1448" style="position:absolute;margin-left:211pt;margin-top:297pt;width:80pt;height:60pt;z-index:2544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zf0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TZNhc28H3ekJ87KlRwpmgFFwNdjA2UgDFDz+PUjUnA0/PTnU3CwXDU28FPNVs6JNxFIQ&#13;&#10;6d3HrvSqB9oJlZCzQ0C774nvvMjJD5P1RdjbmuTZfqwL+csyb18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Jszf0&#13;&#10;nAEAABQDAAAOAAAAAAAAAAAAAAAAAC4CAABkcnMvZTJvRG9jLnhtbFBLAQItABQABgAIAAAAIQDD&#13;&#10;b2pb4AAAABABAAAPAAAAAAAAAAAAAAAAAPYDAABkcnMvZG93bnJldi54bWxQSwUGAAAAAAQABADz&#13;&#10;AAAAAwUAAAAA&#13;&#10;" filled="f" stroked="f">
                      <v:textbox inset="2.16pt,1.44pt,0,1.44pt">
                        <w:txbxContent>
                          <w:p w14:paraId="5F9025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2432" behindDoc="0" locked="0" layoutInCell="1" allowOverlap="1" wp14:anchorId="62F2DF49" wp14:editId="35EC7F8C">
                      <wp:simplePos x="0" y="0"/>
                      <wp:positionH relativeFrom="column">
                        <wp:posOffset>2679700</wp:posOffset>
                      </wp:positionH>
                      <wp:positionV relativeFrom="paragraph">
                        <wp:posOffset>3771900</wp:posOffset>
                      </wp:positionV>
                      <wp:extent cx="1016000" cy="762000"/>
                      <wp:effectExtent l="0" t="0" r="0" b="0"/>
                      <wp:wrapNone/>
                      <wp:docPr id="2774" name="Rectangle 2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5A4C1-A753-9B4B-807C-5AC8847938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699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2DF49" id="Rectangle 2774" o:spid="_x0000_s1449" style="position:absolute;margin-left:211pt;margin-top:297pt;width:80pt;height:60pt;z-index:25448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bfh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zSLD5t4OutMT5mVLjxTMAKPgarCBs5EGKHj8e5CoORt+enKouVkuGpp4KearZkWbiKUg&#13;&#10;0ruPXelVD7QTKiFnh4B23xPfeZGTHybri7C3Ncmz/VgX8pdl3r4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whbfh&#13;&#10;nAEAABQDAAAOAAAAAAAAAAAAAAAAAC4CAABkcnMvZTJvRG9jLnhtbFBLAQItABQABgAIAAAAIQDD&#13;&#10;b2pb4AAAABABAAAPAAAAAAAAAAAAAAAAAPYDAABkcnMvZG93bnJldi54bWxQSwUGAAAAAAQABADz&#13;&#10;AAAAAwUAAAAA&#13;&#10;" filled="f" stroked="f">
                      <v:textbox inset="2.16pt,1.44pt,0,1.44pt">
                        <w:txbxContent>
                          <w:p w14:paraId="3A1699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3456" behindDoc="0" locked="0" layoutInCell="1" allowOverlap="1" wp14:anchorId="1A6CE69D" wp14:editId="6EAB3225">
                      <wp:simplePos x="0" y="0"/>
                      <wp:positionH relativeFrom="column">
                        <wp:posOffset>2679700</wp:posOffset>
                      </wp:positionH>
                      <wp:positionV relativeFrom="paragraph">
                        <wp:posOffset>3771900</wp:posOffset>
                      </wp:positionV>
                      <wp:extent cx="1016000" cy="762000"/>
                      <wp:effectExtent l="0" t="0" r="0" b="0"/>
                      <wp:wrapNone/>
                      <wp:docPr id="2775" name="Rectangle 2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091EBE-D753-B742-B6CC-51D10AED6D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17D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CE69D" id="Rectangle 2775" o:spid="_x0000_s1450" style="position:absolute;margin-left:211pt;margin-top:297pt;width:80pt;height:60pt;z-index:25448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TeJ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zTLD5t4OutMT5mVLjxTMAKPgarCBs5EGKHj8e5CoORt+enKouVkuGpp4KearZkWbiKUg&#13;&#10;0ruPXelVD7QTKiFnh4B23xPfeZGTHybri7C3Ncmz/VgX8pdl3r4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fBTeJ&#13;&#10;nAEAABQDAAAOAAAAAAAAAAAAAAAAAC4CAABkcnMvZTJvRG9jLnhtbFBLAQItABQABgAIAAAAIQDD&#13;&#10;b2pb4AAAABABAAAPAAAAAAAAAAAAAAAAAPYDAABkcnMvZG93bnJldi54bWxQSwUGAAAAAAQABADz&#13;&#10;AAAAAwUAAAAA&#13;&#10;" filled="f" stroked="f">
                      <v:textbox inset="2.16pt,1.44pt,0,1.44pt">
                        <w:txbxContent>
                          <w:p w14:paraId="2B417D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4480" behindDoc="0" locked="0" layoutInCell="1" allowOverlap="1" wp14:anchorId="5ED7C882" wp14:editId="796BBC7E">
                      <wp:simplePos x="0" y="0"/>
                      <wp:positionH relativeFrom="column">
                        <wp:posOffset>2679700</wp:posOffset>
                      </wp:positionH>
                      <wp:positionV relativeFrom="paragraph">
                        <wp:posOffset>3771900</wp:posOffset>
                      </wp:positionV>
                      <wp:extent cx="1016000" cy="762000"/>
                      <wp:effectExtent l="0" t="0" r="0" b="0"/>
                      <wp:wrapNone/>
                      <wp:docPr id="2776" name="Rectangle 27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1A5497-CEBF-804B-8183-4F6FFF9A3A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D7C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7C882" id="Rectangle 2776" o:spid="_x0000_s1451" style="position:absolute;margin-left:211pt;margin-top:297pt;width:80pt;height:60pt;z-index:25448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7ec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NtcZNvd2oTs9QF62dE/BDGEUXA02cjbSAAXHPwcJmrPhpyeHmpvloqGJl2K+ala0iVAK&#13;&#10;Ir1735Ve9YF2QiXg7BDB7nviOy9y8sNkfRH2tiZ5tu/rQv6yzNsX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JjO3&#13;&#10;nJ0BAAAUAwAADgAAAAAAAAAAAAAAAAAuAgAAZHJzL2Uyb0RvYy54bWxQSwECLQAUAAYACAAAACEA&#13;&#10;w29qW+AAAAAQAQAADwAAAAAAAAAAAAAAAAD3AwAAZHJzL2Rvd25yZXYueG1sUEsFBgAAAAAEAAQA&#13;&#10;8wAAAAQFAAAAAA==&#13;&#10;" filled="f" stroked="f">
                      <v:textbox inset="2.16pt,1.44pt,0,1.44pt">
                        <w:txbxContent>
                          <w:p w14:paraId="40AD7C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5504" behindDoc="0" locked="0" layoutInCell="1" allowOverlap="1" wp14:anchorId="17341B44" wp14:editId="188DAB06">
                      <wp:simplePos x="0" y="0"/>
                      <wp:positionH relativeFrom="column">
                        <wp:posOffset>2679700</wp:posOffset>
                      </wp:positionH>
                      <wp:positionV relativeFrom="paragraph">
                        <wp:posOffset>3771900</wp:posOffset>
                      </wp:positionV>
                      <wp:extent cx="1016000" cy="762000"/>
                      <wp:effectExtent l="0" t="0" r="0" b="0"/>
                      <wp:wrapNone/>
                      <wp:docPr id="2777" name="Rectangle 2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DEB09-E3EE-1F4E-B99E-D583AA70CA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979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41B44" id="Rectangle 2777" o:spid="_x0000_s1452" style="position:absolute;margin-left:211pt;margin-top:297pt;width:80pt;height:60pt;z-index:2544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Dei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m6sMm3s76E5PmJctPVIwA4yCq8EGzkYaoODx9SBRczY8eHKouV4uGpp4KearZkWbiKUg&#13;&#10;0ruPXelVD7QTKiFnh4B23xPfeZGTHybri7D3Ncmz/VgX8pdl3v4B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taDei&#13;&#10;nAEAABQDAAAOAAAAAAAAAAAAAAAAAC4CAABkcnMvZTJvRG9jLnhtbFBLAQItABQABgAIAAAAIQDD&#13;&#10;b2pb4AAAABABAAAPAAAAAAAAAAAAAAAAAPYDAABkcnMvZG93bnJldi54bWxQSwUGAAAAAAQABADz&#13;&#10;AAAAAwUAAAAA&#13;&#10;" filled="f" stroked="f">
                      <v:textbox inset="2.16pt,1.44pt,0,1.44pt">
                        <w:txbxContent>
                          <w:p w14:paraId="722979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6528" behindDoc="0" locked="0" layoutInCell="1" allowOverlap="1" wp14:anchorId="4506B2BB" wp14:editId="284D8EA8">
                      <wp:simplePos x="0" y="0"/>
                      <wp:positionH relativeFrom="column">
                        <wp:posOffset>2679700</wp:posOffset>
                      </wp:positionH>
                      <wp:positionV relativeFrom="paragraph">
                        <wp:posOffset>3771900</wp:posOffset>
                      </wp:positionV>
                      <wp:extent cx="1016000" cy="762000"/>
                      <wp:effectExtent l="0" t="0" r="0" b="0"/>
                      <wp:wrapNone/>
                      <wp:docPr id="2778" name="Rectangle 2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A7AC90-D70B-CB4B-9136-B11AFB0A8C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583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6B2BB" id="Rectangle 2778" o:spid="_x0000_s1453" style="position:absolute;margin-left:211pt;margin-top:297pt;width:80pt;height:60pt;z-index:25448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re3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zSrD5t4+dOdXyMuWXiiYIYyCq8FGzkYaoOD48yhBczZ89eRQs1ouGpp4KebrZk2bCKUg&#13;&#10;0vvPXelVH2gnVALOjhHsoSe+8yInP0zWF2Efa5Jn+7ku5K/LvPsF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UXre3&#13;&#10;nAEAABQDAAAOAAAAAAAAAAAAAAAAAC4CAABkcnMvZTJvRG9jLnhtbFBLAQItABQABgAIAAAAIQDD&#13;&#10;b2pb4AAAABABAAAPAAAAAAAAAAAAAAAAAPYDAABkcnMvZG93bnJldi54bWxQSwUGAAAAAAQABADz&#13;&#10;AAAAAwUAAAAA&#13;&#10;" filled="f" stroked="f">
                      <v:textbox inset="2.16pt,1.44pt,0,1.44pt">
                        <w:txbxContent>
                          <w:p w14:paraId="787583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7552" behindDoc="0" locked="0" layoutInCell="1" allowOverlap="1" wp14:anchorId="2D037E29" wp14:editId="4B716377">
                      <wp:simplePos x="0" y="0"/>
                      <wp:positionH relativeFrom="column">
                        <wp:posOffset>2679700</wp:posOffset>
                      </wp:positionH>
                      <wp:positionV relativeFrom="paragraph">
                        <wp:posOffset>3771900</wp:posOffset>
                      </wp:positionV>
                      <wp:extent cx="1016000" cy="762000"/>
                      <wp:effectExtent l="0" t="0" r="0" b="0"/>
                      <wp:wrapNone/>
                      <wp:docPr id="2779" name="Rectangle 2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173DA5-8431-F940-B5E5-10A62D000C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8EB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37E29" id="Rectangle 2779" o:spid="_x0000_s1454" style="position:absolute;margin-left:211pt;margin-top:297pt;width:80pt;height:60pt;z-index:25448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TZz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N22Gzb099OcnzMuWHimYESbB1WgDZxMNUPD4+yhRczZ+9+RQc7teNTTxUizbpqVNxFIQ&#13;&#10;6f3HrvRqANoJlZCzY0B7GIjvssjJD5P1RdjbmuTZfqwL+esy714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DzaTZz&#13;&#10;nAEAABQDAAAOAAAAAAAAAAAAAAAAAC4CAABkcnMvZTJvRG9jLnhtbFBLAQItABQABgAIAAAAIQDD&#13;&#10;b2pb4AAAABABAAAPAAAAAAAAAAAAAAAAAPYDAABkcnMvZG93bnJldi54bWxQSwUGAAAAAAQABADz&#13;&#10;AAAAAwUAAAAA&#13;&#10;" filled="f" stroked="f">
                      <v:textbox inset="2.16pt,1.44pt,0,1.44pt">
                        <w:txbxContent>
                          <w:p w14:paraId="3A78EB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8576" behindDoc="0" locked="0" layoutInCell="1" allowOverlap="1" wp14:anchorId="7A0BB6A5" wp14:editId="663474E0">
                      <wp:simplePos x="0" y="0"/>
                      <wp:positionH relativeFrom="column">
                        <wp:posOffset>2679700</wp:posOffset>
                      </wp:positionH>
                      <wp:positionV relativeFrom="paragraph">
                        <wp:posOffset>3771900</wp:posOffset>
                      </wp:positionV>
                      <wp:extent cx="1016000" cy="762000"/>
                      <wp:effectExtent l="0" t="0" r="0" b="0"/>
                      <wp:wrapNone/>
                      <wp:docPr id="2780" name="Rectangle 2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99B55-247D-AD43-BDB5-2FCE925B5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966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BB6A5" id="Rectangle 2780" o:spid="_x0000_s1455" style="position:absolute;margin-left:211pt;margin-top:297pt;width:80pt;height:60pt;z-index:25448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7Zm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zTrD5t4OutMT5mVLjxTMAKPgarCBs5EGKHj8e5CoORt+enKouVkuGpp4KearZkWbiKUg&#13;&#10;0ruPXelVD7QTKiFnh4B23xPfeZGTHybri7C3Ncmz/VgX8pdl3r4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AKX7Zm&#13;&#10;nAEAABQDAAAOAAAAAAAAAAAAAAAAAC4CAABkcnMvZTJvRG9jLnhtbFBLAQItABQABgAIAAAAIQDD&#13;&#10;b2pb4AAAABABAAAPAAAAAAAAAAAAAAAAAPYDAABkcnMvZG93bnJldi54bWxQSwUGAAAAAAQABADz&#13;&#10;AAAAAwUAAAAA&#13;&#10;" filled="f" stroked="f">
                      <v:textbox inset="2.16pt,1.44pt,0,1.44pt">
                        <w:txbxContent>
                          <w:p w14:paraId="2E0966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89600" behindDoc="0" locked="0" layoutInCell="1" allowOverlap="1" wp14:anchorId="2E6ACA49" wp14:editId="09BE3CC2">
                      <wp:simplePos x="0" y="0"/>
                      <wp:positionH relativeFrom="column">
                        <wp:posOffset>2679700</wp:posOffset>
                      </wp:positionH>
                      <wp:positionV relativeFrom="paragraph">
                        <wp:posOffset>3771900</wp:posOffset>
                      </wp:positionV>
                      <wp:extent cx="1016000" cy="762000"/>
                      <wp:effectExtent l="0" t="0" r="0" b="0"/>
                      <wp:wrapNone/>
                      <wp:docPr id="2781" name="Rectangle 2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9FADB-B0E6-A845-8A74-693BE863BF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386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ACA49" id="Rectangle 2781" o:spid="_x0000_s1456" style="position:absolute;margin-left:211pt;margin-top:297pt;width:80pt;height:60pt;z-index:25448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EMb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XiwKbe7vQnZ4gL1t6pGCGMAquBhs5G2mAguPfgwTN2fDTk0PNzXLR0MRLMV81K9pEKAWR&#13;&#10;3n3sSq/6QDuhEnB2iGD3PfGdFzn5YbK+CHtbkzzbj3Uhf1nm7Qs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1FEMb&#13;&#10;nAEAABQDAAAOAAAAAAAAAAAAAAAAAC4CAABkcnMvZTJvRG9jLnhtbFBLAQItABQABgAIAAAAIQDD&#13;&#10;b2pb4AAAABABAAAPAAAAAAAAAAAAAAAAAPYDAABkcnMvZG93bnJldi54bWxQSwUGAAAAAAQABADz&#13;&#10;AAAAAwUAAAAA&#13;&#10;" filled="f" stroked="f">
                      <v:textbox inset="2.16pt,1.44pt,0,1.44pt">
                        <w:txbxContent>
                          <w:p w14:paraId="3DB386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0624" behindDoc="0" locked="0" layoutInCell="1" allowOverlap="1" wp14:anchorId="51DF0D30" wp14:editId="51D04033">
                      <wp:simplePos x="0" y="0"/>
                      <wp:positionH relativeFrom="column">
                        <wp:posOffset>2679700</wp:posOffset>
                      </wp:positionH>
                      <wp:positionV relativeFrom="paragraph">
                        <wp:posOffset>3771900</wp:posOffset>
                      </wp:positionV>
                      <wp:extent cx="1016000" cy="762000"/>
                      <wp:effectExtent l="0" t="0" r="0" b="0"/>
                      <wp:wrapNone/>
                      <wp:docPr id="2782" name="Rectangle 27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5AA680-DB71-9040-A28E-D6A575DE54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75D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F0D30" id="Rectangle 2782" o:spid="_x0000_s1457" style="position:absolute;margin-left:211pt;margin-top:297pt;width:80pt;height:60pt;z-index:25449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sMO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" filled="f" stroked="f">
                      <v:textbox inset="2.16pt,1.44pt,0,1.44pt">
                        <w:txbxContent>
                          <w:p w14:paraId="7E775D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1648" behindDoc="0" locked="0" layoutInCell="1" allowOverlap="1" wp14:anchorId="7509CCE4" wp14:editId="61B62B94">
                      <wp:simplePos x="0" y="0"/>
                      <wp:positionH relativeFrom="column">
                        <wp:posOffset>2679700</wp:posOffset>
                      </wp:positionH>
                      <wp:positionV relativeFrom="paragraph">
                        <wp:posOffset>3771900</wp:posOffset>
                      </wp:positionV>
                      <wp:extent cx="1016000" cy="762000"/>
                      <wp:effectExtent l="0" t="0" r="0" b="0"/>
                      <wp:wrapNone/>
                      <wp:docPr id="2783" name="Rectangle 2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0B652-037F-0447-88AF-E76BE2C187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366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9CCE4" id="Rectangle 2783" o:spid="_x0000_s1458" style="position:absolute;margin-left:211pt;margin-top:297pt;width:80pt;height:60pt;z-index:25449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" filled="f" stroked="f">
                      <v:textbox inset="2.16pt,1.44pt,0,1.44pt">
                        <w:txbxContent>
                          <w:p w14:paraId="3E1366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2672" behindDoc="0" locked="0" layoutInCell="1" allowOverlap="1" wp14:anchorId="14063A98" wp14:editId="3B4A4AEA">
                      <wp:simplePos x="0" y="0"/>
                      <wp:positionH relativeFrom="column">
                        <wp:posOffset>2679700</wp:posOffset>
                      </wp:positionH>
                      <wp:positionV relativeFrom="paragraph">
                        <wp:posOffset>3771900</wp:posOffset>
                      </wp:positionV>
                      <wp:extent cx="1016000" cy="762000"/>
                      <wp:effectExtent l="0" t="0" r="0" b="0"/>
                      <wp:wrapNone/>
                      <wp:docPr id="2784" name="Rectangle 2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C38E6-738B-974C-A44E-01BC3AACAA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C4C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63A98" id="Rectangle 2784" o:spid="_x0000_s1459" style="position:absolute;margin-left:211pt;margin-top:297pt;width:80pt;height:60pt;z-index:25449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T8Ml&#13;&#10;nAEAABQDAAAOAAAAAAAAAAAAAAAAAC4CAABkcnMvZTJvRG9jLnhtbFBLAQItABQABgAIAAAAIQDD&#13;&#10;b2pb4AAAABABAAAPAAAAAAAAAAAAAAAAAPYDAABkcnMvZG93bnJldi54bWxQSwUGAAAAAAQABADz&#13;&#10;AAAAAwUAAAAA&#13;&#10;" filled="f" stroked="f">
                      <v:textbox inset="2.16pt,1.44pt,0,1.44pt">
                        <w:txbxContent>
                          <w:p w14:paraId="035C4C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3696" behindDoc="0" locked="0" layoutInCell="1" allowOverlap="1" wp14:anchorId="4E02A51F" wp14:editId="00EEA332">
                      <wp:simplePos x="0" y="0"/>
                      <wp:positionH relativeFrom="column">
                        <wp:posOffset>2679700</wp:posOffset>
                      </wp:positionH>
                      <wp:positionV relativeFrom="paragraph">
                        <wp:posOffset>3771900</wp:posOffset>
                      </wp:positionV>
                      <wp:extent cx="1016000" cy="762000"/>
                      <wp:effectExtent l="0" t="0" r="0" b="0"/>
                      <wp:wrapNone/>
                      <wp:docPr id="2785" name="Rectangle 27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02242A-083C-8948-A17E-BD52747AE8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1F2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2A51F" id="Rectangle 2785" o:spid="_x0000_s1460" style="position:absolute;margin-left:211pt;margin-top:297pt;width:80pt;height:60pt;z-index:25449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Rz0NN&#13;&#10;nAEAABQDAAAOAAAAAAAAAAAAAAAAAC4CAABkcnMvZTJvRG9jLnhtbFBLAQItABQABgAIAAAAIQDD&#13;&#10;b2pb4AAAABABAAAPAAAAAAAAAAAAAAAAAPYDAABkcnMvZG93bnJldi54bWxQSwUGAAAAAAQABADz&#13;&#10;AAAAAwUAAAAA&#13;&#10;" filled="f" stroked="f">
                      <v:textbox inset="2.16pt,1.44pt,0,1.44pt">
                        <w:txbxContent>
                          <w:p w14:paraId="0BD1F2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4720" behindDoc="0" locked="0" layoutInCell="1" allowOverlap="1" wp14:anchorId="5685702D" wp14:editId="416DE0AB">
                      <wp:simplePos x="0" y="0"/>
                      <wp:positionH relativeFrom="column">
                        <wp:posOffset>2679700</wp:posOffset>
                      </wp:positionH>
                      <wp:positionV relativeFrom="paragraph">
                        <wp:posOffset>3771900</wp:posOffset>
                      </wp:positionV>
                      <wp:extent cx="1016000" cy="762000"/>
                      <wp:effectExtent l="0" t="0" r="0" b="0"/>
                      <wp:wrapNone/>
                      <wp:docPr id="2786" name="Rectangle 2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0BB9DA-921A-1C4E-BFA0-4ABE752FE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467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5702D" id="Rectangle 2786" o:spid="_x0000_s1461" style="position:absolute;margin-left:211pt;margin-top:297pt;width:80pt;height:60pt;z-index:25449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NY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Lq4zbO7tQnd6gLxs6Z6CGcIouBps5GykAQqOfw4SNGfDT08ONTfLRUMTL8V81axoE6EU&#13;&#10;RHr3viu96gPthErA2SGC3ffEd17k5IfJ+iLsbU3ybN/Xhfxlmbcv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qPnD&#13;&#10;WJ0BAAAUAwAADgAAAAAAAAAAAAAAAAAuAgAAZHJzL2Uyb0RvYy54bWxQSwECLQAUAAYACAAAACEA&#13;&#10;w29qW+AAAAAQAQAADwAAAAAAAAAAAAAAAAD3AwAAZHJzL2Rvd25yZXYueG1sUEsFBgAAAAAEAAQA&#13;&#10;8wAAAAQFAAAAAA==&#13;&#10;" filled="f" stroked="f">
                      <v:textbox inset="2.16pt,1.44pt,0,1.44pt">
                        <w:txbxContent>
                          <w:p w14:paraId="515467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5744" behindDoc="0" locked="0" layoutInCell="1" allowOverlap="1" wp14:anchorId="582D46FD" wp14:editId="795900F4">
                      <wp:simplePos x="0" y="0"/>
                      <wp:positionH relativeFrom="column">
                        <wp:posOffset>2679700</wp:posOffset>
                      </wp:positionH>
                      <wp:positionV relativeFrom="paragraph">
                        <wp:posOffset>3771900</wp:posOffset>
                      </wp:positionV>
                      <wp:extent cx="1016000" cy="762000"/>
                      <wp:effectExtent l="0" t="0" r="0" b="0"/>
                      <wp:wrapNone/>
                      <wp:docPr id="2787" name="Rectangle 2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7D494-3104-C74B-9AAF-620D228A60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A84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46FD" id="Rectangle 2787" o:spid="_x0000_s1462" style="position:absolute;margin-left:211pt;margin-top:297pt;width:80pt;height:60pt;z-index:25449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kNm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F1cZNvd20J2eMC9beqRgBhgFV4MNnI00QMHj60Gi5mx48ORQc71cNDTxUsxXzYo2EUtB&#13;&#10;pHcfu9KrHmgnVELODgHtvie+8yInP0zWF2Hva5Jn+7Eu5C/LvP0D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jokNm&#13;&#10;nAEAABQDAAAOAAAAAAAAAAAAAAAAAC4CAABkcnMvZTJvRG9jLnhtbFBLAQItABQABgAIAAAAIQDD&#13;&#10;b2pb4AAAABABAAAPAAAAAAAAAAAAAAAAAPYDAABkcnMvZG93bnJldi54bWxQSwUGAAAAAAQABADz&#13;&#10;AAAAAwUAAAAA&#13;&#10;" filled="f" stroked="f">
                      <v:textbox inset="2.16pt,1.44pt,0,1.44pt">
                        <w:txbxContent>
                          <w:p w14:paraId="463A84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6768" behindDoc="0" locked="0" layoutInCell="1" allowOverlap="1" wp14:anchorId="5C092D2D" wp14:editId="3F678E12">
                      <wp:simplePos x="0" y="0"/>
                      <wp:positionH relativeFrom="column">
                        <wp:posOffset>2679700</wp:posOffset>
                      </wp:positionH>
                      <wp:positionV relativeFrom="paragraph">
                        <wp:posOffset>3771900</wp:posOffset>
                      </wp:positionV>
                      <wp:extent cx="1016000" cy="609600"/>
                      <wp:effectExtent l="0" t="0" r="0" b="0"/>
                      <wp:wrapNone/>
                      <wp:docPr id="2788" name="Rectangle 2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30B72D-F6C8-D445-93C9-220B154B55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1E89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92D2D" id="Rectangle 2788" o:spid="_x0000_s1463" style="position:absolute;margin-left:211pt;margin-top:297pt;width:80pt;height:48pt;z-index:25449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3E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q9X1inJCqc6XA8b0Q4NjOREcaRbFInl4iOnt149f6N75+Zyl&#13;&#10;aTsx2wl+ubjJsLm3he74hHnZ0iMFM8AouBps4GykAQoeX/cSNWfDT08ONTeXi4YmXor5slnSJmIp&#13;&#10;iPT2c1d61QPthErI2T6g3fXEd17k5IfJ+iLsfU3ybD/Xhfx5mTd/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EWn&#13;&#10;cQOdAQAAFAMAAA4AAAAAAAAAAAAAAAAALgIAAGRycy9lMm9Eb2MueG1sUEsBAi0AFAAGAAgAAAAh&#13;&#10;ACzpXSfhAAAAEAEAAA8AAAAAAAAAAAAAAAAA9wMAAGRycy9kb3ducmV2LnhtbFBLBQYAAAAABAAE&#13;&#10;APMAAAAFBQAAAAA=&#13;&#10;" filled="f" stroked="f">
                      <v:textbox inset="2.16pt,1.44pt,0,1.44pt">
                        <w:txbxContent>
                          <w:p w14:paraId="3F1E89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7792" behindDoc="0" locked="0" layoutInCell="1" allowOverlap="1" wp14:anchorId="67170C4F" wp14:editId="79667F71">
                      <wp:simplePos x="0" y="0"/>
                      <wp:positionH relativeFrom="column">
                        <wp:posOffset>2679700</wp:posOffset>
                      </wp:positionH>
                      <wp:positionV relativeFrom="paragraph">
                        <wp:posOffset>3771900</wp:posOffset>
                      </wp:positionV>
                      <wp:extent cx="1016000" cy="609600"/>
                      <wp:effectExtent l="0" t="0" r="0" b="0"/>
                      <wp:wrapNone/>
                      <wp:docPr id="2789" name="Rectangle 2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C0D3CB-28D9-CA49-9246-7353DE9455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7577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70C4F" id="Rectangle 2789" o:spid="_x0000_s1464" style="position:absolute;margin-left:211pt;margin-top:297pt;width:80pt;height:48pt;z-index:25449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PDH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t+tWozbO7toD89YV629EjBjDAJrkYbOJtogILHXweJmrPx3pNDzderVUMTL8WybVraRCwF&#13;&#10;kd597EqvBqCdUAk5OwS0+4H4Louc/DBZX4S9r0me7ce6kL8s8/YV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YpDw&#13;&#10;x5wBAAAUAwAADgAAAAAAAAAAAAAAAAAuAgAAZHJzL2Uyb0RvYy54bWxQSwECLQAUAAYACAAAACEA&#13;&#10;LOldJ+EAAAAQAQAADwAAAAAAAAAAAAAAAAD2AwAAZHJzL2Rvd25yZXYueG1sUEsFBgAAAAAEAAQA&#13;&#10;8wAAAAQFAAAAAA==&#13;&#10;" filled="f" stroked="f">
                      <v:textbox inset="2.16pt,1.44pt,0,1.44pt">
                        <w:txbxContent>
                          <w:p w14:paraId="357577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8816" behindDoc="0" locked="0" layoutInCell="1" allowOverlap="1" wp14:anchorId="7A40214A" wp14:editId="2A6773B2">
                      <wp:simplePos x="0" y="0"/>
                      <wp:positionH relativeFrom="column">
                        <wp:posOffset>2679700</wp:posOffset>
                      </wp:positionH>
                      <wp:positionV relativeFrom="paragraph">
                        <wp:posOffset>3771900</wp:posOffset>
                      </wp:positionV>
                      <wp:extent cx="1016000" cy="609600"/>
                      <wp:effectExtent l="0" t="0" r="0" b="0"/>
                      <wp:wrapNone/>
                      <wp:docPr id="2790" name="Rectangle 2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98859-900C-374C-B2D2-448DC4689F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EEE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0214A" id="Rectangle 2790" o:spid="_x0000_s1465" style="position:absolute;margin-left:211pt;margin-top:297pt;width:80pt;height:48pt;z-index:25449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Jum&#13;&#10;cNKdAQAAFAMAAA4AAAAAAAAAAAAAAAAALgIAAGRycy9lMm9Eb2MueG1sUEsBAi0AFAAGAAgAAAAh&#13;&#10;ACzpXSfhAAAAEAEAAA8AAAAAAAAAAAAAAAAA9wMAAGRycy9kb3ducmV2LnhtbFBLBQYAAAAABAAE&#13;&#10;APMAAAAFBQAAAAA=&#13;&#10;" filled="f" stroked="f">
                      <v:textbox inset="2.16pt,1.44pt,0,1.44pt">
                        <w:txbxContent>
                          <w:p w14:paraId="49DEEE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99840" behindDoc="0" locked="0" layoutInCell="1" allowOverlap="1" wp14:anchorId="094A17FC" wp14:editId="72200D06">
                      <wp:simplePos x="0" y="0"/>
                      <wp:positionH relativeFrom="column">
                        <wp:posOffset>2679700</wp:posOffset>
                      </wp:positionH>
                      <wp:positionV relativeFrom="paragraph">
                        <wp:posOffset>3771900</wp:posOffset>
                      </wp:positionV>
                      <wp:extent cx="1016000" cy="609600"/>
                      <wp:effectExtent l="0" t="0" r="0" b="0"/>
                      <wp:wrapNone/>
                      <wp:docPr id="2791" name="Rectangle 2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093AAC-1025-4746-8585-FB6902EC01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57D8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A17FC" id="Rectangle 2791" o:spid="_x0000_s1466" style="position:absolute;margin-left:211pt;margin-top:297pt;width:80pt;height:48pt;z-index:25449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CxbnA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Aps7m1Dd3yAvGzpnoIZwii4GmzkbKQBCo5/9xI0Z8OtJ4ean4uLhiZeivmyWdImQimI&#13;&#10;9PZ9V3rVB9oJlYCzfQS764nvvMjJD5P1RdjbmuTZvq8L+fMyb14A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w1gs&#13;&#10;W5wBAAAUAwAADgAAAAAAAAAAAAAAAAAuAgAAZHJzL2Uyb0RvYy54bWxQSwECLQAUAAYACAAAACEA&#13;&#10;LOldJ+EAAAAQAQAADwAAAAAAAAAAAAAAAAD2AwAAZHJzL2Rvd25yZXYueG1sUEsFBgAAAAAEAAQA&#13;&#10;8wAAAAQFAAAAAA==&#13;&#10;" filled="f" stroked="f">
                      <v:textbox inset="2.16pt,1.44pt,0,1.44pt">
                        <w:txbxContent>
                          <w:p w14:paraId="7657D8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0864" behindDoc="0" locked="0" layoutInCell="1" allowOverlap="1" wp14:anchorId="7A86DB03" wp14:editId="14D80490">
                      <wp:simplePos x="0" y="0"/>
                      <wp:positionH relativeFrom="column">
                        <wp:posOffset>2679700</wp:posOffset>
                      </wp:positionH>
                      <wp:positionV relativeFrom="paragraph">
                        <wp:posOffset>3771900</wp:posOffset>
                      </wp:positionV>
                      <wp:extent cx="1016000" cy="609600"/>
                      <wp:effectExtent l="0" t="0" r="0" b="0"/>
                      <wp:wrapNone/>
                      <wp:docPr id="2792" name="Rectangle 2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3127B6-2A76-F84D-959E-65C4137300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6198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6DB03" id="Rectangle 2792" o:spid="_x0000_s1467" style="position:absolute;margin-left:211pt;margin-top:297pt;width:80pt;height:48pt;z-index:25450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Om6s&#13;&#10;TpwBAAAUAwAADgAAAAAAAAAAAAAAAAAuAgAAZHJzL2Uyb0RvYy54bWxQSwECLQAUAAYACAAAACEA&#13;&#10;LOldJ+EAAAAQAQAADwAAAAAAAAAAAAAAAAD2AwAAZHJzL2Rvd25yZXYueG1sUEsFBgAAAAAEAAQA&#13;&#10;8wAAAAQFAAAAAA==&#13;&#10;" filled="f" stroked="f">
                      <v:textbox inset="2.16pt,1.44pt,0,1.44pt">
                        <w:txbxContent>
                          <w:p w14:paraId="7B6198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1888" behindDoc="0" locked="0" layoutInCell="1" allowOverlap="1" wp14:anchorId="228CF256" wp14:editId="1B515AC5">
                      <wp:simplePos x="0" y="0"/>
                      <wp:positionH relativeFrom="column">
                        <wp:posOffset>2679700</wp:posOffset>
                      </wp:positionH>
                      <wp:positionV relativeFrom="paragraph">
                        <wp:posOffset>3771900</wp:posOffset>
                      </wp:positionV>
                      <wp:extent cx="1016000" cy="609600"/>
                      <wp:effectExtent l="0" t="0" r="0" b="0"/>
                      <wp:wrapNone/>
                      <wp:docPr id="2793" name="Rectangle 2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5008F-41C7-8241-91C1-40F895724A7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FD15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CF256" id="Rectangle 2793" o:spid="_x0000_s1468" style="position:absolute;margin-left:211pt;margin-top:297pt;width:80pt;height:48pt;z-index:25450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Sxw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JoMm3vb0B0fIC9buqdghjAKrgYbORtpgILj370Ezdlw68mh5ufioqGJl2K+bJa0iVAK&#13;&#10;Ir1935Ve9YF2QiXgbB/B7nriOy9y8sNkfRH2tiZ5tu/rQv68zJsX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DE1&#13;&#10;LHCdAQAAFAMAAA4AAAAAAAAAAAAAAAAALgIAAGRycy9lMm9Eb2MueG1sUEsBAi0AFAAGAAgAAAAh&#13;&#10;ACzpXSfhAAAAEAEAAA8AAAAAAAAAAAAAAAAA9wMAAGRycy9kb3ducmV2LnhtbFBLBQYAAAAABAAE&#13;&#10;APMAAAAFBQAAAAA=&#13;&#10;" filled="f" stroked="f">
                      <v:textbox inset="2.16pt,1.44pt,0,1.44pt">
                        <w:txbxContent>
                          <w:p w14:paraId="58FD15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2912" behindDoc="0" locked="0" layoutInCell="1" allowOverlap="1" wp14:anchorId="1439849E" wp14:editId="5C628A5D">
                      <wp:simplePos x="0" y="0"/>
                      <wp:positionH relativeFrom="column">
                        <wp:posOffset>2679700</wp:posOffset>
                      </wp:positionH>
                      <wp:positionV relativeFrom="paragraph">
                        <wp:posOffset>3771900</wp:posOffset>
                      </wp:positionV>
                      <wp:extent cx="1016000" cy="609600"/>
                      <wp:effectExtent l="0" t="0" r="0" b="0"/>
                      <wp:wrapNone/>
                      <wp:docPr id="2794" name="Rectangle 2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80F4BE-CBC5-EF47-8D2C-DD1C50591D2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779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9849E" id="Rectangle 2794" o:spid="_x0000_s1469" style="position:absolute;margin-left:211pt;margin-top:297pt;width:80pt;height:48pt;z-index:25450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MgD&#13;&#10;rGWdAQAAFAMAAA4AAAAAAAAAAAAAAAAALgIAAGRycy9lMm9Eb2MueG1sUEsBAi0AFAAGAAgAAAAh&#13;&#10;ACzpXSfhAAAAEAEAAA8AAAAAAAAAAAAAAAAA9wMAAGRycy9kb3ducmV2LnhtbFBLBQYAAAAABAAE&#13;&#10;APMAAAAFBQAAAAA=&#13;&#10;" filled="f" stroked="f">
                      <v:textbox inset="2.16pt,1.44pt,0,1.44pt">
                        <w:txbxContent>
                          <w:p w14:paraId="493779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3936" behindDoc="0" locked="0" layoutInCell="1" allowOverlap="1" wp14:anchorId="7DA15DCA" wp14:editId="6BDFFDEF">
                      <wp:simplePos x="0" y="0"/>
                      <wp:positionH relativeFrom="column">
                        <wp:posOffset>2679700</wp:posOffset>
                      </wp:positionH>
                      <wp:positionV relativeFrom="paragraph">
                        <wp:posOffset>3771900</wp:posOffset>
                      </wp:positionV>
                      <wp:extent cx="1016000" cy="609600"/>
                      <wp:effectExtent l="0" t="0" r="0" b="0"/>
                      <wp:wrapNone/>
                      <wp:docPr id="2795" name="Rectangle 2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07764-612A-F249-974C-EF0B71F9BDE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5808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15DCA" id="Rectangle 2795" o:spid="_x0000_s1470" style="position:absolute;margin-left:211pt;margin-top:297pt;width:80pt;height:48pt;z-index:25450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CeD&#13;&#10;LA2dAQAAFAMAAA4AAAAAAAAAAAAAAAAALgIAAGRycy9lMm9Eb2MueG1sUEsBAi0AFAAGAAgAAAAh&#13;&#10;ACzpXSfhAAAAEAEAAA8AAAAAAAAAAAAAAAAA9wMAAGRycy9kb3ducmV2LnhtbFBLBQYAAAAABAAE&#13;&#10;APMAAAAFBQAAAAA=&#13;&#10;" filled="f" stroked="f">
                      <v:textbox inset="2.16pt,1.44pt,0,1.44pt">
                        <w:txbxContent>
                          <w:p w14:paraId="0C5808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4960" behindDoc="0" locked="0" layoutInCell="1" allowOverlap="1" wp14:anchorId="3297F7A9" wp14:editId="64EB3CFF">
                      <wp:simplePos x="0" y="0"/>
                      <wp:positionH relativeFrom="column">
                        <wp:posOffset>2679700</wp:posOffset>
                      </wp:positionH>
                      <wp:positionV relativeFrom="paragraph">
                        <wp:posOffset>3771900</wp:posOffset>
                      </wp:positionV>
                      <wp:extent cx="1016000" cy="609600"/>
                      <wp:effectExtent l="0" t="0" r="0" b="0"/>
                      <wp:wrapNone/>
                      <wp:docPr id="2796" name="Rectangle 2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EE2421-5F82-6045-AE14-879D5A3FDE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EEC9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7F7A9" id="Rectangle 2796" o:spid="_x0000_s1471" style="position:absolute;margin-left:211pt;margin-top:297pt;width:80pt;height:48pt;z-index:25450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N61&#13;&#10;rBidAQAAFAMAAA4AAAAAAAAAAAAAAAAALgIAAGRycy9lMm9Eb2MueG1sUEsBAi0AFAAGAAgAAAAh&#13;&#10;ACzpXSfhAAAAEAEAAA8AAAAAAAAAAAAAAAAA9wMAAGRycy9kb3ducmV2LnhtbFBLBQYAAAAABAAE&#13;&#10;APMAAAAFBQAAAAA=&#13;&#10;" filled="f" stroked="f">
                      <v:textbox inset="2.16pt,1.44pt,0,1.44pt">
                        <w:txbxContent>
                          <w:p w14:paraId="70EEC9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5984" behindDoc="0" locked="0" layoutInCell="1" allowOverlap="1" wp14:anchorId="0B04C9D1" wp14:editId="6D7487F1">
                      <wp:simplePos x="0" y="0"/>
                      <wp:positionH relativeFrom="column">
                        <wp:posOffset>2679700</wp:posOffset>
                      </wp:positionH>
                      <wp:positionV relativeFrom="paragraph">
                        <wp:posOffset>3771900</wp:posOffset>
                      </wp:positionV>
                      <wp:extent cx="1016000" cy="609600"/>
                      <wp:effectExtent l="0" t="0" r="0" b="0"/>
                      <wp:wrapNone/>
                      <wp:docPr id="2797" name="Rectangle 2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A4DA16-4596-3145-91E8-37234DA23B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3F4D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4C9D1" id="Rectangle 2797" o:spid="_x0000_s1472" style="position:absolute;margin-left:211pt;margin-top:297pt;width:80pt;height:48pt;z-index:25450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iwmnQEAABQDAAAOAAAAZHJzL2Uyb0RvYy54bWysUk1v2zAMvQ/YfxB0b+y4a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F+vVzVZqujoZr1cU04o1eVyBEw/dHAsJ4IDzaJYJI+/ML3++vcXund5Pmdp&#13;&#10;2k3MdoIvFssMm3u70J0eIC9buqdghjAKrgYbORtpgILjn4MEzdnw05NDzbfFdUMTL8V81axoE6EU&#13;&#10;RHr3viu96gPthErA2SGC3ffEd17k5IfJ+iLsbU3ybN/Xhfxlmbcv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NXu&#13;&#10;LCadAQAAFAMAAA4AAAAAAAAAAAAAAAAALgIAAGRycy9lMm9Eb2MueG1sUEsBAi0AFAAGAAgAAAAh&#13;&#10;ACzpXSfhAAAAEAEAAA8AAAAAAAAAAAAAAAAA9wMAAGRycy9kb3ducmV2LnhtbFBLBQYAAAAABAAE&#13;&#10;APMAAAAFBQAAAAA=&#13;&#10;" filled="f" stroked="f">
                      <v:textbox inset="2.16pt,1.44pt,0,1.44pt">
                        <w:txbxContent>
                          <w:p w14:paraId="373F4D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7008" behindDoc="0" locked="0" layoutInCell="1" allowOverlap="1" wp14:anchorId="51BF0BF9" wp14:editId="5989F914">
                      <wp:simplePos x="0" y="0"/>
                      <wp:positionH relativeFrom="column">
                        <wp:posOffset>2679700</wp:posOffset>
                      </wp:positionH>
                      <wp:positionV relativeFrom="paragraph">
                        <wp:posOffset>3771900</wp:posOffset>
                      </wp:positionV>
                      <wp:extent cx="1016000" cy="609600"/>
                      <wp:effectExtent l="0" t="0" r="0" b="0"/>
                      <wp:wrapNone/>
                      <wp:docPr id="2798" name="Rectangle 2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3A083C-1E4C-A747-A604-0B13BCADA8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583E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F0BF9" id="Rectangle 2798" o:spid="_x0000_s1473" style="position:absolute;margin-left:211pt;margin-top:297pt;width:80pt;height:48pt;z-index:25450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CzY&#13;&#10;rDOdAQAAFAMAAA4AAAAAAAAAAAAAAAAALgIAAGRycy9lMm9Eb2MueG1sUEsBAi0AFAAGAAgAAAAh&#13;&#10;ACzpXSfhAAAAEAEAAA8AAAAAAAAAAAAAAAAA9wMAAGRycy9kb3ducmV2LnhtbFBLBQYAAAAABAAE&#13;&#10;APMAAAAFBQAAAAA=&#13;&#10;" filled="f" stroked="f">
                      <v:textbox inset="2.16pt,1.44pt,0,1.44pt">
                        <w:txbxContent>
                          <w:p w14:paraId="11583E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8032" behindDoc="0" locked="0" layoutInCell="1" allowOverlap="1" wp14:anchorId="293B4060" wp14:editId="373AA23C">
                      <wp:simplePos x="0" y="0"/>
                      <wp:positionH relativeFrom="column">
                        <wp:posOffset>2679700</wp:posOffset>
                      </wp:positionH>
                      <wp:positionV relativeFrom="paragraph">
                        <wp:posOffset>3771900</wp:posOffset>
                      </wp:positionV>
                      <wp:extent cx="1016000" cy="609600"/>
                      <wp:effectExtent l="0" t="0" r="0" b="0"/>
                      <wp:wrapNone/>
                      <wp:docPr id="2799" name="Rectangle 2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A87AA-5FE6-E349-A0AC-24206A50D2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7E2E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B4060" id="Rectangle 2799" o:spid="_x0000_s1474" style="position:absolute;margin-left:211pt;margin-top:297pt;width:80pt;height:48pt;z-index:25450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y33nAEAABQDAAAOAAAAZHJzL2Uyb0RvYy54bWysUsFu2zAMvQ/YPwi6L3bctH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vpq3dZkqaKj6/XNmnJCqS6XA8b0XYNjOREcaRbFInl8iOnt19+/0L3L8zlL&#13;&#10;825mthd8tWozbO7toD89YV629EjBjDAJrkYbOJtogILHXweJmrPx3pNDzdfVVUMTL8WybVraRCwF&#13;&#10;kd597EqvBqCdUAk5OwS0+4H4Louc/DBZX4S9r0me7ce6kL8s8/YV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C+8t&#13;&#10;95wBAAAUAwAADgAAAAAAAAAAAAAAAAAuAgAAZHJzL2Uyb0RvYy54bWxQSwECLQAUAAYACAAAACEA&#13;&#10;LOldJ+EAAAAQAQAADwAAAAAAAAAAAAAAAAD2AwAAZHJzL2Rvd25yZXYueG1sUEsFBgAAAAAEAAQA&#13;&#10;8wAAAAQFAAAAAA==&#13;&#10;" filled="f" stroked="f">
                      <v:textbox inset="2.16pt,1.44pt,0,1.44pt">
                        <w:txbxContent>
                          <w:p w14:paraId="487E2E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09056" behindDoc="0" locked="0" layoutInCell="1" allowOverlap="1" wp14:anchorId="61217272" wp14:editId="244A9042">
                      <wp:simplePos x="0" y="0"/>
                      <wp:positionH relativeFrom="column">
                        <wp:posOffset>2679700</wp:posOffset>
                      </wp:positionH>
                      <wp:positionV relativeFrom="paragraph">
                        <wp:posOffset>3771900</wp:posOffset>
                      </wp:positionV>
                      <wp:extent cx="1016000" cy="609600"/>
                      <wp:effectExtent l="0" t="0" r="0" b="0"/>
                      <wp:wrapNone/>
                      <wp:docPr id="2800" name="Rectangle 2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EF1262-B56F-8941-A715-2A196DCE92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B1CA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17272" id="Rectangle 2800" o:spid="_x0000_s1475" style="position:absolute;margin-left:211pt;margin-top:297pt;width:80pt;height:48pt;z-index:25450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8tmt&#13;&#10;4pwBAAAUAwAADgAAAAAAAAAAAAAAAAAuAgAAZHJzL2Uyb0RvYy54bWxQSwECLQAUAAYACAAAACEA&#13;&#10;LOldJ+EAAAAQAQAADwAAAAAAAAAAAAAAAAD2AwAAZHJzL2Rvd25yZXYueG1sUEsFBgAAAAAEAAQA&#13;&#10;8wAAAAQFAAAAAA==&#13;&#10;" filled="f" stroked="f">
                      <v:textbox inset="2.16pt,1.44pt,0,1.44pt">
                        <w:txbxContent>
                          <w:p w14:paraId="2BB1CA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0080" behindDoc="0" locked="0" layoutInCell="1" allowOverlap="1" wp14:anchorId="5B307BDE" wp14:editId="79A5B37D">
                      <wp:simplePos x="0" y="0"/>
                      <wp:positionH relativeFrom="column">
                        <wp:posOffset>2679700</wp:posOffset>
                      </wp:positionH>
                      <wp:positionV relativeFrom="paragraph">
                        <wp:posOffset>3771900</wp:posOffset>
                      </wp:positionV>
                      <wp:extent cx="1016000" cy="609600"/>
                      <wp:effectExtent l="0" t="0" r="0" b="0"/>
                      <wp:wrapNone/>
                      <wp:docPr id="2801" name="Rectangle 2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A522F-4121-0D48-8659-E80832A82D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D490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07BDE" id="Rectangle 2801" o:spid="_x0000_s1476" style="position:absolute;margin-left:211pt;margin-top:297pt;width:80pt;height:48pt;z-index:25451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TZJY&#13;&#10;n5wBAAAUAwAADgAAAAAAAAAAAAAAAAAuAgAAZHJzL2Uyb0RvYy54bWxQSwECLQAUAAYACAAAACEA&#13;&#10;LOldJ+EAAAAQAQAADwAAAAAAAAAAAAAAAAD2AwAAZHJzL2Rvd25yZXYueG1sUEsFBgAAAAAEAAQA&#13;&#10;8wAAAAQFAAAAAA==&#13;&#10;" filled="f" stroked="f">
                      <v:textbox inset="2.16pt,1.44pt,0,1.44pt">
                        <w:txbxContent>
                          <w:p w14:paraId="6BD490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1104" behindDoc="0" locked="0" layoutInCell="1" allowOverlap="1" wp14:anchorId="6E0CE889" wp14:editId="3ECDA272">
                      <wp:simplePos x="0" y="0"/>
                      <wp:positionH relativeFrom="column">
                        <wp:posOffset>2679700</wp:posOffset>
                      </wp:positionH>
                      <wp:positionV relativeFrom="paragraph">
                        <wp:posOffset>3771900</wp:posOffset>
                      </wp:positionV>
                      <wp:extent cx="1016000" cy="609600"/>
                      <wp:effectExtent l="0" t="0" r="0" b="0"/>
                      <wp:wrapNone/>
                      <wp:docPr id="2802" name="Rectangle 2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2709C-C5C1-FF41-9064-745FF138CD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5283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CE889" id="Rectangle 2802" o:spid="_x0000_s1477" style="position:absolute;margin-left:211pt;margin-top:297pt;width:80pt;height:48pt;z-index:25451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tKTY&#13;&#10;ipwBAAAUAwAADgAAAAAAAAAAAAAAAAAuAgAAZHJzL2Uyb0RvYy54bWxQSwECLQAUAAYACAAAACEA&#13;&#10;LOldJ+EAAAAQAQAADwAAAAAAAAAAAAAAAAD2AwAAZHJzL2Rvd25yZXYueG1sUEsFBgAAAAAEAAQA&#13;&#10;8wAAAAQFAAAAAA==&#13;&#10;" filled="f" stroked="f">
                      <v:textbox inset="2.16pt,1.44pt,0,1.44pt">
                        <w:txbxContent>
                          <w:p w14:paraId="105283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2128" behindDoc="0" locked="0" layoutInCell="1" allowOverlap="1" wp14:anchorId="0041B766" wp14:editId="0DBA3E27">
                      <wp:simplePos x="0" y="0"/>
                      <wp:positionH relativeFrom="column">
                        <wp:posOffset>2679700</wp:posOffset>
                      </wp:positionH>
                      <wp:positionV relativeFrom="paragraph">
                        <wp:posOffset>3771900</wp:posOffset>
                      </wp:positionV>
                      <wp:extent cx="1016000" cy="609600"/>
                      <wp:effectExtent l="0" t="0" r="0" b="0"/>
                      <wp:wrapNone/>
                      <wp:docPr id="2803" name="Rectangle 2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AAB321-BDAC-EC4D-95B7-1D2B3490711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9A4C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1B766" id="Rectangle 2803" o:spid="_x0000_s1478" style="position:absolute;margin-left:211pt;margin-top:297pt;width:80pt;height:48pt;z-index:25451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v/9Y&#13;&#10;tJwBAAAUAwAADgAAAAAAAAAAAAAAAAAuAgAAZHJzL2Uyb0RvYy54bWxQSwECLQAUAAYACAAAACEA&#13;&#10;LOldJ+EAAAAQAQAADwAAAAAAAAAAAAAAAAD2AwAAZHJzL2Rvd25yZXYueG1sUEsFBgAAAAAEAAQA&#13;&#10;8wAAAAQFAAAAAA==&#13;&#10;" filled="f" stroked="f">
                      <v:textbox inset="2.16pt,1.44pt,0,1.44pt">
                        <w:txbxContent>
                          <w:p w14:paraId="009A4C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3152" behindDoc="0" locked="0" layoutInCell="1" allowOverlap="1" wp14:anchorId="74257F9F" wp14:editId="51D8B458">
                      <wp:simplePos x="0" y="0"/>
                      <wp:positionH relativeFrom="column">
                        <wp:posOffset>2679700</wp:posOffset>
                      </wp:positionH>
                      <wp:positionV relativeFrom="paragraph">
                        <wp:posOffset>3771900</wp:posOffset>
                      </wp:positionV>
                      <wp:extent cx="1016000" cy="609600"/>
                      <wp:effectExtent l="0" t="0" r="0" b="0"/>
                      <wp:wrapNone/>
                      <wp:docPr id="2804" name="Rectangle 2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485F68-B01E-F643-933C-8D87C92E25B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0589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57F9F" id="Rectangle 2804" o:spid="_x0000_s1479" style="position:absolute;margin-left:211pt;margin-top:297pt;width:80pt;height:48pt;z-index:25451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EbJ&#13;&#10;2KGdAQAAFAMAAA4AAAAAAAAAAAAAAAAALgIAAGRycy9lMm9Eb2MueG1sUEsBAi0AFAAGAAgAAAAh&#13;&#10;ACzpXSfhAAAAEAEAAA8AAAAAAAAAAAAAAAAA9wMAAGRycy9kb3ducmV2LnhtbFBLBQYAAAAABAAE&#13;&#10;APMAAAAFBQAAAAA=&#13;&#10;" filled="f" stroked="f">
                      <v:textbox inset="2.16pt,1.44pt,0,1.44pt">
                        <w:txbxContent>
                          <w:p w14:paraId="180589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4176" behindDoc="0" locked="0" layoutInCell="1" allowOverlap="1" wp14:anchorId="5D9DE01C" wp14:editId="29C00744">
                      <wp:simplePos x="0" y="0"/>
                      <wp:positionH relativeFrom="column">
                        <wp:posOffset>2679700</wp:posOffset>
                      </wp:positionH>
                      <wp:positionV relativeFrom="paragraph">
                        <wp:posOffset>3771900</wp:posOffset>
                      </wp:positionV>
                      <wp:extent cx="1016000" cy="609600"/>
                      <wp:effectExtent l="0" t="0" r="0" b="0"/>
                      <wp:wrapNone/>
                      <wp:docPr id="2805" name="Rectangle 2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E2AAE-FE5D-7749-BF25-3F5E936297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D3CD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DE01C" id="Rectangle 2805" o:spid="_x0000_s1480" style="position:absolute;margin-left:211pt;margin-top:297pt;width:80pt;height:48pt;z-index:25451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KlJ&#13;&#10;WMmdAQAAFAMAAA4AAAAAAAAAAAAAAAAALgIAAGRycy9lMm9Eb2MueG1sUEsBAi0AFAAGAAgAAAAh&#13;&#10;ACzpXSfhAAAAEAEAAA8AAAAAAAAAAAAAAAAA9wMAAGRycy9kb3ducmV2LnhtbFBLBQYAAAAABAAE&#13;&#10;APMAAAAFBQAAAAA=&#13;&#10;" filled="f" stroked="f">
                      <v:textbox inset="2.16pt,1.44pt,0,1.44pt">
                        <w:txbxContent>
                          <w:p w14:paraId="49D3CD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5200" behindDoc="0" locked="0" layoutInCell="1" allowOverlap="1" wp14:anchorId="0CAB893D" wp14:editId="1EC3E1DF">
                      <wp:simplePos x="0" y="0"/>
                      <wp:positionH relativeFrom="column">
                        <wp:posOffset>2679700</wp:posOffset>
                      </wp:positionH>
                      <wp:positionV relativeFrom="paragraph">
                        <wp:posOffset>3771900</wp:posOffset>
                      </wp:positionV>
                      <wp:extent cx="1016000" cy="609600"/>
                      <wp:effectExtent l="0" t="0" r="0" b="0"/>
                      <wp:wrapNone/>
                      <wp:docPr id="2806" name="Rectangle 2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EC65E9-62DC-6C41-81DC-B0547A8B5C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5810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B893D" id="Rectangle 2806" o:spid="_x0000_s1481" style="position:absolute;margin-left:211pt;margin-top:297pt;width:80pt;height:48pt;z-index:25451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FB/&#13;&#10;2NydAQAAFAMAAA4AAAAAAAAAAAAAAAAALgIAAGRycy9lMm9Eb2MueG1sUEsBAi0AFAAGAAgAAAAh&#13;&#10;ACzpXSfhAAAAEAEAAA8AAAAAAAAAAAAAAAAA9wMAAGRycy9kb3ducmV2LnhtbFBLBQYAAAAABAAE&#13;&#10;APMAAAAFBQAAAAA=&#13;&#10;" filled="f" stroked="f">
                      <v:textbox inset="2.16pt,1.44pt,0,1.44pt">
                        <w:txbxContent>
                          <w:p w14:paraId="025810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6224" behindDoc="0" locked="0" layoutInCell="1" allowOverlap="1" wp14:anchorId="2BBC8E53" wp14:editId="36C24495">
                      <wp:simplePos x="0" y="0"/>
                      <wp:positionH relativeFrom="column">
                        <wp:posOffset>2679700</wp:posOffset>
                      </wp:positionH>
                      <wp:positionV relativeFrom="paragraph">
                        <wp:posOffset>3771900</wp:posOffset>
                      </wp:positionV>
                      <wp:extent cx="1016000" cy="609600"/>
                      <wp:effectExtent l="0" t="0" r="0" b="0"/>
                      <wp:wrapNone/>
                      <wp:docPr id="2807" name="Rectangle 2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FEBE3-C41F-AC40-894F-38D7BD14F2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E3E4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C8E53" id="Rectangle 2807" o:spid="_x0000_s1482" style="position:absolute;margin-left:211pt;margin-top:297pt;width:80pt;height:48pt;z-index:25451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Fsk&#13;&#10;WOKdAQAAFAMAAA4AAAAAAAAAAAAAAAAALgIAAGRycy9lMm9Eb2MueG1sUEsBAi0AFAAGAAgAAAAh&#13;&#10;ACzpXSfhAAAAEAEAAA8AAAAAAAAAAAAAAAAA9wMAAGRycy9kb3ducmV2LnhtbFBLBQYAAAAABAAE&#13;&#10;APMAAAAFBQAAAAA=&#13;&#10;" filled="f" stroked="f">
                      <v:textbox inset="2.16pt,1.44pt,0,1.44pt">
                        <w:txbxContent>
                          <w:p w14:paraId="00E3E4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7248" behindDoc="0" locked="0" layoutInCell="1" allowOverlap="1" wp14:anchorId="7BACE396" wp14:editId="4F116FE2">
                      <wp:simplePos x="0" y="0"/>
                      <wp:positionH relativeFrom="column">
                        <wp:posOffset>2679700</wp:posOffset>
                      </wp:positionH>
                      <wp:positionV relativeFrom="paragraph">
                        <wp:posOffset>3771900</wp:posOffset>
                      </wp:positionV>
                      <wp:extent cx="1016000" cy="609600"/>
                      <wp:effectExtent l="0" t="0" r="0" b="0"/>
                      <wp:wrapNone/>
                      <wp:docPr id="2808" name="Rectangle 2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AEAF20-70A4-2E40-85C4-B67D63D251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01E9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CE396" id="Rectangle 2808" o:spid="_x0000_s1483" style="position:absolute;margin-left:211pt;margin-top:297pt;width:80pt;height:48pt;z-index:25451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KIS&#13;&#10;2PedAQAAFAMAAA4AAAAAAAAAAAAAAAAALgIAAGRycy9lMm9Eb2MueG1sUEsBAi0AFAAGAAgAAAAh&#13;&#10;ACzpXSfhAAAAEAEAAA8AAAAAAAAAAAAAAAAA9wMAAGRycy9kb3ducmV2LnhtbFBLBQYAAAAABAAE&#13;&#10;APMAAAAFBQAAAAA=&#13;&#10;" filled="f" stroked="f">
                      <v:textbox inset="2.16pt,1.44pt,0,1.44pt">
                        <w:txbxContent>
                          <w:p w14:paraId="2301E9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8272" behindDoc="0" locked="0" layoutInCell="1" allowOverlap="1" wp14:anchorId="32A3DEBD" wp14:editId="1CAB8CC3">
                      <wp:simplePos x="0" y="0"/>
                      <wp:positionH relativeFrom="column">
                        <wp:posOffset>2679700</wp:posOffset>
                      </wp:positionH>
                      <wp:positionV relativeFrom="paragraph">
                        <wp:posOffset>3771900</wp:posOffset>
                      </wp:positionV>
                      <wp:extent cx="1016000" cy="762000"/>
                      <wp:effectExtent l="0" t="0" r="0" b="0"/>
                      <wp:wrapNone/>
                      <wp:docPr id="2809" name="Rectangle 2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C49B47-2782-1043-BC8F-624E4C4E1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C4D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3DEBD" id="Rectangle 2809" o:spid="_x0000_s1484" style="position:absolute;margin-left:211pt;margin-top:297pt;width:80pt;height:60pt;z-index:25451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utD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Vff2ozbO7tQ39+hLxs6YGCGcMkuBpt5GyiAQqOv44SNGfjN08ONbfrVUMTL8WybVraRCgF&#13;&#10;kd6/7UqvhkA7oRJwdoxgDwPxXRY5+WGyvgh7XZM827d1IX9d5t1v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mhbr&#13;&#10;Q50BAAAUAwAADgAAAAAAAAAAAAAAAAAuAgAAZHJzL2Uyb0RvYy54bWxQSwECLQAUAAYACAAAACEA&#13;&#10;w29qW+AAAAAQAQAADwAAAAAAAAAAAAAAAAD3AwAAZHJzL2Rvd25yZXYueG1sUEsFBgAAAAAEAAQA&#13;&#10;8wAAAAQFAAAAAA==&#13;&#10;" filled="f" stroked="f">
                      <v:textbox inset="2.16pt,1.44pt,0,1.44pt">
                        <w:txbxContent>
                          <w:p w14:paraId="72EC4D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19296" behindDoc="0" locked="0" layoutInCell="1" allowOverlap="1" wp14:anchorId="53A4CC34" wp14:editId="178F4A1A">
                      <wp:simplePos x="0" y="0"/>
                      <wp:positionH relativeFrom="column">
                        <wp:posOffset>2679700</wp:posOffset>
                      </wp:positionH>
                      <wp:positionV relativeFrom="paragraph">
                        <wp:posOffset>3771900</wp:posOffset>
                      </wp:positionV>
                      <wp:extent cx="1016000" cy="762000"/>
                      <wp:effectExtent l="0" t="0" r="0" b="0"/>
                      <wp:wrapNone/>
                      <wp:docPr id="2810" name="Rectangle 2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BB764A-0572-974C-A52C-17570BC492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B728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4CC34" id="Rectangle 2810" o:spid="_x0000_s1485" style="position:absolute;margin-left:211pt;margin-top:297pt;width:80pt;height:60pt;z-index:25451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GtW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Xq8zbO7tQnd6gLxs6Z6CGcIouBps5GykAQqOfw4SNGfDT08ONTfLRUMTL8V81axoE6EU&#13;&#10;RHr3viu96gPthErA2SGC3ffEd17k5IfJ+iLsbU3ybN/XhfxlmbcvAA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YyBr&#13;&#10;Vp0BAAAUAwAADgAAAAAAAAAAAAAAAAAuAgAAZHJzL2Uyb0RvYy54bWxQSwECLQAUAAYACAAAACEA&#13;&#10;w29qW+AAAAAQAQAADwAAAAAAAAAAAAAAAAD3AwAAZHJzL2Rvd25yZXYueG1sUEsFBgAAAAAEAAQA&#13;&#10;8wAAAAQFAAAAAA==&#13;&#10;" filled="f" stroked="f">
                      <v:textbox inset="2.16pt,1.44pt,0,1.44pt">
                        <w:txbxContent>
                          <w:p w14:paraId="4E4B728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0320" behindDoc="0" locked="0" layoutInCell="1" allowOverlap="1" wp14:anchorId="743AD508" wp14:editId="0AE2DD61">
                      <wp:simplePos x="0" y="0"/>
                      <wp:positionH relativeFrom="column">
                        <wp:posOffset>2679700</wp:posOffset>
                      </wp:positionH>
                      <wp:positionV relativeFrom="paragraph">
                        <wp:posOffset>3771900</wp:posOffset>
                      </wp:positionV>
                      <wp:extent cx="1016000" cy="762000"/>
                      <wp:effectExtent l="0" t="0" r="0" b="0"/>
                      <wp:wrapNone/>
                      <wp:docPr id="2811" name="Rectangle 2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439A1D-E9A5-F349-BDE6-5913BE358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B13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AD508" id="Rectangle 2811" o:spid="_x0000_s1486" style="position:absolute;margin-left:211pt;margin-top:297pt;width:80pt;height:60pt;z-index:25452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Z4nAEAABQ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Ivrwps7u1Cd3qCvGzpkYIZwii4GmzkbKQBCo6vBwmas+HBk0PN9XLR0MRLMV81K9pEKAWR&#13;&#10;3n3sSq/6QDuhEnB2iGD3PfGdFzn5YbK+CHtfkzzbj3Uhf1nm7R8A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CB+AZ4&#13;&#10;nAEAABQDAAAOAAAAAAAAAAAAAAAAAC4CAABkcnMvZTJvRG9jLnhtbFBLAQItABQABgAIAAAAIQDD&#13;&#10;b2pb4AAAABABAAAPAAAAAAAAAAAAAAAAAPYDAABkcnMvZG93bnJldi54bWxQSwUGAAAAAAQABADz&#13;&#10;AAAAAwUAAAAA&#13;&#10;" filled="f" stroked="f">
                      <v:textbox inset="2.16pt,1.44pt,0,1.44pt">
                        <w:txbxContent>
                          <w:p w14:paraId="6E8B13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1344" behindDoc="0" locked="0" layoutInCell="1" allowOverlap="1" wp14:anchorId="100B9490" wp14:editId="598740C8">
                      <wp:simplePos x="0" y="0"/>
                      <wp:positionH relativeFrom="column">
                        <wp:posOffset>2679700</wp:posOffset>
                      </wp:positionH>
                      <wp:positionV relativeFrom="paragraph">
                        <wp:posOffset>3771900</wp:posOffset>
                      </wp:positionV>
                      <wp:extent cx="1016000" cy="609600"/>
                      <wp:effectExtent l="0" t="0" r="0" b="0"/>
                      <wp:wrapNone/>
                      <wp:docPr id="2812" name="Rectangle 2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0720B5-2B69-D443-B7F0-9D68C8391B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6195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B9490" id="Rectangle 2812" o:spid="_x0000_s1487" style="position:absolute;margin-left:211pt;margin-top:297pt;width:80pt;height:48pt;z-index:25452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" filled="f" stroked="f">
                      <v:textbox inset="2.16pt,1.44pt,0,1.44pt">
                        <w:txbxContent>
                          <w:p w14:paraId="2A6195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2368" behindDoc="0" locked="0" layoutInCell="1" allowOverlap="1" wp14:anchorId="274F0725" wp14:editId="0AA184E5">
                      <wp:simplePos x="0" y="0"/>
                      <wp:positionH relativeFrom="column">
                        <wp:posOffset>2679700</wp:posOffset>
                      </wp:positionH>
                      <wp:positionV relativeFrom="paragraph">
                        <wp:posOffset>3771900</wp:posOffset>
                      </wp:positionV>
                      <wp:extent cx="1016000" cy="609600"/>
                      <wp:effectExtent l="0" t="0" r="0" b="0"/>
                      <wp:wrapNone/>
                      <wp:docPr id="2813" name="Rectangle 2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EB86D-3C0F-844C-98E0-E7AD626228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40CD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F0725" id="Rectangle 2813" o:spid="_x0000_s1488" style="position:absolute;margin-left:211pt;margin-top:297pt;width:80pt;height:48pt;z-index:2545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Gym&#13;&#10;tCOdAQAAFAMAAA4AAAAAAAAAAAAAAAAALgIAAGRycy9lMm9Eb2MueG1sUEsBAi0AFAAGAAgAAAAh&#13;&#10;ACzpXSfhAAAAEAEAAA8AAAAAAAAAAAAAAAAA9wMAAGRycy9kb3ducmV2LnhtbFBLBQYAAAAABAAE&#13;&#10;APMAAAAFBQAAAAA=&#13;&#10;" filled="f" stroked="f">
                      <v:textbox inset="2.16pt,1.44pt,0,1.44pt">
                        <w:txbxContent>
                          <w:p w14:paraId="1E40CD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3392" behindDoc="0" locked="0" layoutInCell="1" allowOverlap="1" wp14:anchorId="1DD1DE13" wp14:editId="364A46B6">
                      <wp:simplePos x="0" y="0"/>
                      <wp:positionH relativeFrom="column">
                        <wp:posOffset>2679700</wp:posOffset>
                      </wp:positionH>
                      <wp:positionV relativeFrom="paragraph">
                        <wp:posOffset>3771900</wp:posOffset>
                      </wp:positionV>
                      <wp:extent cx="1016000" cy="609600"/>
                      <wp:effectExtent l="0" t="0" r="0" b="0"/>
                      <wp:wrapNone/>
                      <wp:docPr id="2814" name="Rectangle 2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E8F1F-514C-1B43-BBA6-ABA9158F2C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8375D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DE13" id="Rectangle 2814" o:spid="_x0000_s1489" style="position:absolute;margin-left:211pt;margin-top:297pt;width:80pt;height:48pt;z-index:25452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" filled="f" stroked="f">
                      <v:textbox inset="2.16pt,1.44pt,0,1.44pt">
                        <w:txbxContent>
                          <w:p w14:paraId="3C8375D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4416" behindDoc="0" locked="0" layoutInCell="1" allowOverlap="1" wp14:anchorId="17414B42" wp14:editId="76E9264A">
                      <wp:simplePos x="0" y="0"/>
                      <wp:positionH relativeFrom="column">
                        <wp:posOffset>2679700</wp:posOffset>
                      </wp:positionH>
                      <wp:positionV relativeFrom="paragraph">
                        <wp:posOffset>3771900</wp:posOffset>
                      </wp:positionV>
                      <wp:extent cx="1016000" cy="762000"/>
                      <wp:effectExtent l="0" t="0" r="0" b="0"/>
                      <wp:wrapNone/>
                      <wp:docPr id="2815" name="Rectangle 2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8CC8A-8462-7343-97D8-A1A3F018E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CD1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14B42" id="Rectangle 2815" o:spid="_x0000_s1490" style="position:absolute;margin-left:211pt;margin-top:297pt;width:80pt;height:60pt;z-index:2545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wYu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" filled="f" stroked="f">
                      <v:textbox inset="2.16pt,1.44pt,0,1.44pt">
                        <w:txbxContent>
                          <w:p w14:paraId="6ACCD1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5440" behindDoc="0" locked="0" layoutInCell="1" allowOverlap="1" wp14:anchorId="3EF0D9F9" wp14:editId="13524C9B">
                      <wp:simplePos x="0" y="0"/>
                      <wp:positionH relativeFrom="column">
                        <wp:posOffset>2679700</wp:posOffset>
                      </wp:positionH>
                      <wp:positionV relativeFrom="paragraph">
                        <wp:posOffset>3771900</wp:posOffset>
                      </wp:positionV>
                      <wp:extent cx="1016000" cy="762000"/>
                      <wp:effectExtent l="0" t="0" r="0" b="0"/>
                      <wp:wrapNone/>
                      <wp:docPr id="2816" name="Rectangle 2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493D63-7E96-4648-BB7D-EBB6DDAAC7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370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0D9F9" id="Rectangle 2816" o:spid="_x0000_s1491" style="position:absolute;margin-left:211pt;margin-top:297pt;width:80pt;height:60pt;z-index:25452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YY7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" filled="f" stroked="f">
                      <v:textbox inset="2.16pt,1.44pt,0,1.44pt">
                        <w:txbxContent>
                          <w:p w14:paraId="45C370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9952" behindDoc="0" locked="0" layoutInCell="1" allowOverlap="1" wp14:anchorId="38E70BBC" wp14:editId="6C37AB07">
                      <wp:simplePos x="0" y="0"/>
                      <wp:positionH relativeFrom="column">
                        <wp:posOffset>2679700</wp:posOffset>
                      </wp:positionH>
                      <wp:positionV relativeFrom="paragraph">
                        <wp:posOffset>5321300</wp:posOffset>
                      </wp:positionV>
                      <wp:extent cx="990600" cy="927100"/>
                      <wp:effectExtent l="0" t="0" r="0" b="0"/>
                      <wp:wrapNone/>
                      <wp:docPr id="2879" name="Rectangle 28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6A5C678-57F1-C34A-B37E-5DD6E5F557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1844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70BBC" id="Rectangle 2879" o:spid="_x0000_s1492" style="position:absolute;margin-left:211pt;margin-top:419pt;width:78pt;height:73pt;z-index:25458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" filled="f" stroked="f">
                      <v:textbox inset="2.16pt,1.44pt,0,1.44pt">
                        <w:txbxContent>
                          <w:p w14:paraId="491844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0976" behindDoc="0" locked="0" layoutInCell="1" allowOverlap="1" wp14:anchorId="12BA02D1" wp14:editId="2AE68D77">
                      <wp:simplePos x="0" y="0"/>
                      <wp:positionH relativeFrom="column">
                        <wp:posOffset>2679700</wp:posOffset>
                      </wp:positionH>
                      <wp:positionV relativeFrom="paragraph">
                        <wp:posOffset>5321300</wp:posOffset>
                      </wp:positionV>
                      <wp:extent cx="1016000" cy="762000"/>
                      <wp:effectExtent l="0" t="0" r="0" b="0"/>
                      <wp:wrapNone/>
                      <wp:docPr id="2880" name="Rectangle 2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CC626-5A62-0F4E-A5E9-DE65F8F3A9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52B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A02D1" id="Rectangle 2880" o:spid="_x0000_s1493" style="position:absolute;margin-left:211pt;margin-top:419pt;width:80pt;height:60pt;z-index:25459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IYQ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Iv71YZNvf2oTu/QF629EzBDGEUXA02cjbSAAXHn0cJmrPhyZNDzWq5aGjipZivmzVtIpSC&#13;&#10;SO8/d6VXfaCdUAk4O0awh574zouc/DBZX4R9rEme7ee6kL8u8+4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bniG&#13;&#10;EJ0BAAAUAwAADgAAAAAAAAAAAAAAAAAuAgAAZHJzL2Uyb0RvYy54bWxQSwECLQAUAAYACAAAACEA&#13;&#10;cD25POAAAAAQAQAADwAAAAAAAAAAAAAAAAD3AwAAZHJzL2Rvd25yZXYueG1sUEsFBgAAAAAEAAQA&#13;&#10;8wAAAAQFAAAAAA==&#13;&#10;" filled="f" stroked="f">
                      <v:textbox inset="2.16pt,1.44pt,0,1.44pt">
                        <w:txbxContent>
                          <w:p w14:paraId="29E52B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2000" behindDoc="0" locked="0" layoutInCell="1" allowOverlap="1" wp14:anchorId="050AC566" wp14:editId="37CD0930">
                      <wp:simplePos x="0" y="0"/>
                      <wp:positionH relativeFrom="column">
                        <wp:posOffset>2679700</wp:posOffset>
                      </wp:positionH>
                      <wp:positionV relativeFrom="paragraph">
                        <wp:posOffset>5321300</wp:posOffset>
                      </wp:positionV>
                      <wp:extent cx="990600" cy="863600"/>
                      <wp:effectExtent l="0" t="0" r="0" b="0"/>
                      <wp:wrapNone/>
                      <wp:docPr id="2881" name="Rectangle 28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230F3E8-552B-9947-994D-E276764221D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F4A4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AC566" id="Rectangle 2881" o:spid="_x0000_s1494" style="position:absolute;margin-left:211pt;margin-top:419pt;width:78pt;height:68pt;z-index:2545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" filled="f" stroked="f">
                      <v:textbox inset="2.16pt,1.44pt,0,1.44pt">
                        <w:txbxContent>
                          <w:p w14:paraId="17F4A4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3024" behindDoc="0" locked="0" layoutInCell="1" allowOverlap="1" wp14:anchorId="094399BF" wp14:editId="775A1B5D">
                      <wp:simplePos x="0" y="0"/>
                      <wp:positionH relativeFrom="column">
                        <wp:posOffset>2679700</wp:posOffset>
                      </wp:positionH>
                      <wp:positionV relativeFrom="paragraph">
                        <wp:posOffset>5321300</wp:posOffset>
                      </wp:positionV>
                      <wp:extent cx="990600" cy="927100"/>
                      <wp:effectExtent l="0" t="0" r="0" b="0"/>
                      <wp:wrapNone/>
                      <wp:docPr id="2882" name="Rectangle 28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7616FE8-5C57-5E43-810D-E87709F3C30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8E9D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399BF" id="Rectangle 2882" o:spid="_x0000_s1495" style="position:absolute;margin-left:211pt;margin-top:419pt;width:78pt;height:73pt;z-index:25459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" filled="f" stroked="f">
                      <v:textbox inset="2.16pt,1.44pt,0,1.44pt">
                        <w:txbxContent>
                          <w:p w14:paraId="378E9D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4048" behindDoc="0" locked="0" layoutInCell="1" allowOverlap="1" wp14:anchorId="016DF701" wp14:editId="38EB31CB">
                      <wp:simplePos x="0" y="0"/>
                      <wp:positionH relativeFrom="column">
                        <wp:posOffset>2679700</wp:posOffset>
                      </wp:positionH>
                      <wp:positionV relativeFrom="paragraph">
                        <wp:posOffset>5321300</wp:posOffset>
                      </wp:positionV>
                      <wp:extent cx="1016000" cy="762000"/>
                      <wp:effectExtent l="0" t="0" r="0" b="0"/>
                      <wp:wrapNone/>
                      <wp:docPr id="2883" name="Rectangle 28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1A9423-0653-B44B-B4C9-50BC742520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479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DF701" id="Rectangle 2883" o:spid="_x0000_s1496" style="position:absolute;margin-left:211pt;margin-top:419pt;width:80pt;height:60pt;z-index:25459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nK8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wKbe/vQnV8hL1t6oWCGMAquBhs5G2mAguPPowTN2fDVk0PNarloaOKlmK+bNW0ilIJI&#13;&#10;7z93pVd9oJ1QCTg7RrCHnvjOi5z8MFlfhH2sSZ7t57qQvy7z7hcA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PMnK8&#13;&#10;nAEAABQDAAAOAAAAAAAAAAAAAAAAAC4CAABkcnMvZTJvRG9jLnhtbFBLAQItABQABgAIAAAAIQBw&#13;&#10;Pbk84AAAABABAAAPAAAAAAAAAAAAAAAAAPYDAABkcnMvZG93bnJldi54bWxQSwUGAAAAAAQABADz&#13;&#10;AAAAAwUAAAAA&#13;&#10;" filled="f" stroked="f">
                      <v:textbox inset="2.16pt,1.44pt,0,1.44pt">
                        <w:txbxContent>
                          <w:p w14:paraId="033479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5072" behindDoc="0" locked="0" layoutInCell="1" allowOverlap="1" wp14:anchorId="72A980D5" wp14:editId="6083F82A">
                      <wp:simplePos x="0" y="0"/>
                      <wp:positionH relativeFrom="column">
                        <wp:posOffset>2679700</wp:posOffset>
                      </wp:positionH>
                      <wp:positionV relativeFrom="paragraph">
                        <wp:posOffset>5321300</wp:posOffset>
                      </wp:positionV>
                      <wp:extent cx="990600" cy="927100"/>
                      <wp:effectExtent l="0" t="0" r="0" b="0"/>
                      <wp:wrapNone/>
                      <wp:docPr id="2884" name="Rectangle 28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F93F4A2-E2C6-8A49-9F7E-3EBCF17342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9C23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980D5" id="Rectangle 2884" o:spid="_x0000_s1497" style="position:absolute;margin-left:211pt;margin-top:419pt;width:78pt;height:73pt;z-index:25459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" filled="f" stroked="f">
                      <v:textbox inset="2.16pt,1.44pt,0,1.44pt">
                        <w:txbxContent>
                          <w:p w14:paraId="669C23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6096" behindDoc="0" locked="0" layoutInCell="1" allowOverlap="1" wp14:anchorId="6BC0504E" wp14:editId="567E4CFF">
                      <wp:simplePos x="0" y="0"/>
                      <wp:positionH relativeFrom="column">
                        <wp:posOffset>2692400</wp:posOffset>
                      </wp:positionH>
                      <wp:positionV relativeFrom="paragraph">
                        <wp:posOffset>5321300</wp:posOffset>
                      </wp:positionV>
                      <wp:extent cx="990600" cy="927100"/>
                      <wp:effectExtent l="0" t="0" r="0" b="0"/>
                      <wp:wrapNone/>
                      <wp:docPr id="2885" name="Rectangle 28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342646A-CE8B-CD4E-A120-52E0D3FD10F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8C55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0504E" id="Rectangle 2885" o:spid="_x0000_s1498" style="position:absolute;margin-left:212pt;margin-top:419pt;width:78pt;height:73pt;z-index:2545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" filled="f" stroked="f">
                      <v:textbox inset="2.16pt,1.44pt,0,1.44pt">
                        <w:txbxContent>
                          <w:p w14:paraId="368C55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7120" behindDoc="0" locked="0" layoutInCell="1" allowOverlap="1" wp14:anchorId="4BD5BF7D" wp14:editId="09D26340">
                      <wp:simplePos x="0" y="0"/>
                      <wp:positionH relativeFrom="column">
                        <wp:posOffset>2679700</wp:posOffset>
                      </wp:positionH>
                      <wp:positionV relativeFrom="paragraph">
                        <wp:posOffset>5321300</wp:posOffset>
                      </wp:positionV>
                      <wp:extent cx="1016000" cy="762000"/>
                      <wp:effectExtent l="0" t="0" r="0" b="0"/>
                      <wp:wrapNone/>
                      <wp:docPr id="2886" name="Rectangle 2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69C031-CF13-664A-B914-2D5FA4561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F49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5BF7D" id="Rectangle 2886" o:spid="_x0000_s1499" style="position:absolute;margin-left:211pt;margin-top:419pt;width:80pt;height:60pt;z-index:25459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EafKC&#13;&#10;nAEAABQDAAAOAAAAAAAAAAAAAAAAAC4CAABkcnMvZTJvRG9jLnhtbFBLAQItABQABgAIAAAAIQBw&#13;&#10;Pbk84AAAABABAAAPAAAAAAAAAAAAAAAAAPYDAABkcnMvZG93bnJldi54bWxQSwUGAAAAAAQABADz&#13;&#10;AAAAAwUAAAAA&#13;&#10;" filled="f" stroked="f">
                      <v:textbox inset="2.16pt,1.44pt,0,1.44pt">
                        <w:txbxContent>
                          <w:p w14:paraId="6E2F49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8144" behindDoc="0" locked="0" layoutInCell="1" allowOverlap="1" wp14:anchorId="622001B0" wp14:editId="4A9B5706">
                      <wp:simplePos x="0" y="0"/>
                      <wp:positionH relativeFrom="column">
                        <wp:posOffset>2679700</wp:posOffset>
                      </wp:positionH>
                      <wp:positionV relativeFrom="paragraph">
                        <wp:posOffset>5321300</wp:posOffset>
                      </wp:positionV>
                      <wp:extent cx="990600" cy="927100"/>
                      <wp:effectExtent l="0" t="0" r="0" b="0"/>
                      <wp:wrapNone/>
                      <wp:docPr id="2887" name="Rectangle 28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ED268F-4444-EE47-9C12-F16A0AEFAF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9E57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01B0" id="Rectangle 2887" o:spid="_x0000_s1500" style="position:absolute;margin-left:211pt;margin-top:419pt;width:78pt;height:73pt;z-index:2545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" filled="f" stroked="f">
                      <v:textbox inset="2.16pt,1.44pt,0,1.44pt">
                        <w:txbxContent>
                          <w:p w14:paraId="099E57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99168" behindDoc="0" locked="0" layoutInCell="1" allowOverlap="1" wp14:anchorId="00EDB0A2" wp14:editId="66463278">
                      <wp:simplePos x="0" y="0"/>
                      <wp:positionH relativeFrom="column">
                        <wp:posOffset>2679700</wp:posOffset>
                      </wp:positionH>
                      <wp:positionV relativeFrom="paragraph">
                        <wp:posOffset>5321300</wp:posOffset>
                      </wp:positionV>
                      <wp:extent cx="990600" cy="901700"/>
                      <wp:effectExtent l="0" t="0" r="0" b="0"/>
                      <wp:wrapNone/>
                      <wp:docPr id="2888" name="Rectangle 28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A3532D2-9D51-5A46-861F-9C43E0A71FA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D7D88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DB0A2" id="Rectangle 2888" o:spid="_x0000_s1501" style="position:absolute;margin-left:211pt;margin-top:419pt;width:78pt;height:71pt;z-index:25459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" filled="f" stroked="f">
                      <v:textbox inset="2.16pt,1.44pt,0,1.44pt">
                        <w:txbxContent>
                          <w:p w14:paraId="6D7D88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0192" behindDoc="0" locked="0" layoutInCell="1" allowOverlap="1" wp14:anchorId="399DD559" wp14:editId="762432EA">
                      <wp:simplePos x="0" y="0"/>
                      <wp:positionH relativeFrom="column">
                        <wp:posOffset>2679700</wp:posOffset>
                      </wp:positionH>
                      <wp:positionV relativeFrom="paragraph">
                        <wp:posOffset>5321300</wp:posOffset>
                      </wp:positionV>
                      <wp:extent cx="1016000" cy="762000"/>
                      <wp:effectExtent l="0" t="0" r="0" b="0"/>
                      <wp:wrapNone/>
                      <wp:docPr id="2889" name="Rectangle 2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04174F-CBBA-F747-AFF6-BF23414FD6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58D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DD559" id="Rectangle 2889" o:spid="_x0000_s1502" style="position:absolute;margin-left:211pt;margin-top:419pt;width:80pt;height:60pt;z-index:2546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HLB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IvV3cZNvf2oTu/QF629EzBDGEUXA02cjbSAAXHn0cJmrPhyZNDzWq5aGjipZivmzVtIpSC&#13;&#10;SO8/d6VXfaCdUAk4O0awh574zouc/DBZX4R9rEme7ee6kL8u8+4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GYRy&#13;&#10;wZ0BAAAUAwAADgAAAAAAAAAAAAAAAAAuAgAAZHJzL2Uyb0RvYy54bWxQSwECLQAUAAYACAAAACEA&#13;&#10;cD25POAAAAAQAQAADwAAAAAAAAAAAAAAAAD3AwAAZHJzL2Rvd25yZXYueG1sUEsFBgAAAAAEAAQA&#13;&#10;8wAAAAQFAAAAAA==&#13;&#10;" filled="f" stroked="f">
                      <v:textbox inset="2.16pt,1.44pt,0,1.44pt">
                        <w:txbxContent>
                          <w:p w14:paraId="1BC58D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1216" behindDoc="0" locked="0" layoutInCell="1" allowOverlap="1" wp14:anchorId="770E8E66" wp14:editId="14F5761F">
                      <wp:simplePos x="0" y="0"/>
                      <wp:positionH relativeFrom="column">
                        <wp:posOffset>2679700</wp:posOffset>
                      </wp:positionH>
                      <wp:positionV relativeFrom="paragraph">
                        <wp:posOffset>5321300</wp:posOffset>
                      </wp:positionV>
                      <wp:extent cx="1016000" cy="762000"/>
                      <wp:effectExtent l="0" t="0" r="0" b="0"/>
                      <wp:wrapNone/>
                      <wp:docPr id="2890" name="Rectangle 2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0AAC42-F6B7-0444-A8AB-7A4275A29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FE8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E8E66" id="Rectangle 2890" o:spid="_x0000_s1503" style="position:absolute;margin-left:211pt;margin-top:419pt;width:80pt;height:60pt;z-index:25460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DgsvLU&#13;&#10;nAEAABQDAAAOAAAAAAAAAAAAAAAAAC4CAABkcnMvZTJvRG9jLnhtbFBLAQItABQABgAIAAAAIQBw&#13;&#10;Pbk84AAAABABAAAPAAAAAAAAAAAAAAAAAPYDAABkcnMvZG93bnJldi54bWxQSwUGAAAAAAQABADz&#13;&#10;AAAAAwUAAAAA&#13;&#10;" filled="f" stroked="f">
                      <v:textbox inset="2.16pt,1.44pt,0,1.44pt">
                        <w:txbxContent>
                          <w:p w14:paraId="279FE8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2240" behindDoc="0" locked="0" layoutInCell="1" allowOverlap="1" wp14:anchorId="0479C6E9" wp14:editId="3849BBAF">
                      <wp:simplePos x="0" y="0"/>
                      <wp:positionH relativeFrom="column">
                        <wp:posOffset>2679700</wp:posOffset>
                      </wp:positionH>
                      <wp:positionV relativeFrom="paragraph">
                        <wp:posOffset>5321300</wp:posOffset>
                      </wp:positionV>
                      <wp:extent cx="1016000" cy="762000"/>
                      <wp:effectExtent l="0" t="0" r="0" b="0"/>
                      <wp:wrapNone/>
                      <wp:docPr id="2891" name="Rectangle 2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A7B76-35A3-DE44-9CFC-AB016779F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E12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9C6E9" id="Rectangle 2891" o:spid="_x0000_s1504" style="position:absolute;margin-left:211pt;margin-top:419pt;width:80pt;height:60pt;z-index:2546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MQ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fb9oMm3uH0F+eIS9beqJgxjAJrkYbOZtogILjz5MEzdn4xZNDzWa9amjipVi2TUubCKUg&#13;&#10;0of3XenVEGgnVALOThHscSC+yyInP0zWF2Fva5Jn+74u5G/LvP8F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DHhXMQ&#13;&#10;nAEAABQDAAAOAAAAAAAAAAAAAAAAAC4CAABkcnMvZTJvRG9jLnhtbFBLAQItABQABgAIAAAAIQBw&#13;&#10;Pbk84AAAABABAAAPAAAAAAAAAAAAAAAAAPYDAABkcnMvZG93bnJldi54bWxQSwUGAAAAAAQABADz&#13;&#10;AAAAAwUAAAAA&#13;&#10;" filled="f" stroked="f">
                      <v:textbox inset="2.16pt,1.44pt,0,1.44pt">
                        <w:txbxContent>
                          <w:p w14:paraId="78FE12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3264" behindDoc="0" locked="0" layoutInCell="1" allowOverlap="1" wp14:anchorId="4ED082D4" wp14:editId="3878AD6F">
                      <wp:simplePos x="0" y="0"/>
                      <wp:positionH relativeFrom="column">
                        <wp:posOffset>2679700</wp:posOffset>
                      </wp:positionH>
                      <wp:positionV relativeFrom="paragraph">
                        <wp:posOffset>5321300</wp:posOffset>
                      </wp:positionV>
                      <wp:extent cx="1016000" cy="762000"/>
                      <wp:effectExtent l="0" t="0" r="0" b="0"/>
                      <wp:wrapNone/>
                      <wp:docPr id="2892" name="Rectangle 2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2C77A-ABBB-7B4D-8BFC-458354F87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DE4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082D4" id="Rectangle 2892" o:spid="_x0000_s1505" style="position:absolute;margin-left:211pt;margin-top:419pt;width:80pt;height:60pt;z-index:25460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s/MF&#13;&#10;nAEAABQDAAAOAAAAAAAAAAAAAAAAAC4CAABkcnMvZTJvRG9jLnhtbFBLAQItABQABgAIAAAAIQBw&#13;&#10;Pbk84AAAABABAAAPAAAAAAAAAAAAAAAAAPYDAABkcnMvZG93bnJldi54bWxQSwUGAAAAAAQABADz&#13;&#10;AAAAAwUAAAAA&#13;&#10;" filled="f" stroked="f">
                      <v:textbox inset="2.16pt,1.44pt,0,1.44pt">
                        <w:txbxContent>
                          <w:p w14:paraId="590DE4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4288" behindDoc="0" locked="0" layoutInCell="1" allowOverlap="1" wp14:anchorId="3037E2F9" wp14:editId="5BF15928">
                      <wp:simplePos x="0" y="0"/>
                      <wp:positionH relativeFrom="column">
                        <wp:posOffset>2679700</wp:posOffset>
                      </wp:positionH>
                      <wp:positionV relativeFrom="paragraph">
                        <wp:posOffset>5321300</wp:posOffset>
                      </wp:positionV>
                      <wp:extent cx="1016000" cy="762000"/>
                      <wp:effectExtent l="0" t="0" r="0" b="0"/>
                      <wp:wrapNone/>
                      <wp:docPr id="2893" name="Rectangle 2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7E32E-5EAB-3443-A72B-12F78172C0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341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7E2F9" id="Rectangle 2893" o:spid="_x0000_s1506" style="position:absolute;margin-left:211pt;margin-top:419pt;width:80pt;height:60pt;z-index:25460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rwZ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wU29/bQn58wL1t6pGBGmARXow2cTTRAwePvo0TN2fjdk0PN7XrV0MRLsWybljYRS0Gk&#13;&#10;9x+70qsBaCdUQs6OAe1hIL7LIic/TNYXYW9rkmf7sS7kr8u8ewE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FMGvBmb&#13;&#10;AQAAFAMAAA4AAAAAAAAAAAAAAAAALgIAAGRycy9lMm9Eb2MueG1sUEsBAi0AFAAGAAgAAAAhAHA9&#13;&#10;uTzgAAAAEAEAAA8AAAAAAAAAAAAAAAAA9QMAAGRycy9kb3ducmV2LnhtbFBLBQYAAAAABAAEAPMA&#13;&#10;AAACBQAAAAA=&#13;&#10;" filled="f" stroked="f">
                      <v:textbox inset="2.16pt,1.44pt,0,1.44pt">
                        <w:txbxContent>
                          <w:p w14:paraId="22B341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5312" behindDoc="0" locked="0" layoutInCell="1" allowOverlap="1" wp14:anchorId="6B0B29C5" wp14:editId="23F0CEF1">
                      <wp:simplePos x="0" y="0"/>
                      <wp:positionH relativeFrom="column">
                        <wp:posOffset>2679700</wp:posOffset>
                      </wp:positionH>
                      <wp:positionV relativeFrom="paragraph">
                        <wp:posOffset>5321300</wp:posOffset>
                      </wp:positionV>
                      <wp:extent cx="1016000" cy="762000"/>
                      <wp:effectExtent l="0" t="0" r="0" b="0"/>
                      <wp:wrapNone/>
                      <wp:docPr id="2894" name="Rectangle 2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21425-69ED-B24E-B3A3-7F7CF878FA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FA3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B29C5" id="Rectangle 2894" o:spid="_x0000_s1507" style="position:absolute;margin-left:211pt;margin-top:419pt;width:80pt;height:60pt;z-index:25460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KowPAyb&#13;&#10;AQAAFAMAAA4AAAAAAAAAAAAAAAAALgIAAGRycy9lMm9Eb2MueG1sUEsBAi0AFAAGAAgAAAAhAHA9&#13;&#10;uTzgAAAAEAEAAA8AAAAAAAAAAAAAAAAA9QMAAGRycy9kb3ducmV2LnhtbFBLBQYAAAAABAAEAPMA&#13;&#10;AAACBQAAAAA=&#13;&#10;" filled="f" stroked="f">
                      <v:textbox inset="2.16pt,1.44pt,0,1.44pt">
                        <w:txbxContent>
                          <w:p w14:paraId="711FA3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6336" behindDoc="0" locked="0" layoutInCell="1" allowOverlap="1" wp14:anchorId="264E5711" wp14:editId="06C2349D">
                      <wp:simplePos x="0" y="0"/>
                      <wp:positionH relativeFrom="column">
                        <wp:posOffset>2679700</wp:posOffset>
                      </wp:positionH>
                      <wp:positionV relativeFrom="paragraph">
                        <wp:posOffset>5321300</wp:posOffset>
                      </wp:positionV>
                      <wp:extent cx="1016000" cy="762000"/>
                      <wp:effectExtent l="0" t="0" r="0" b="0"/>
                      <wp:wrapNone/>
                      <wp:docPr id="2895" name="Rectangle 2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58F07F-04D0-5740-92C2-7F424FB9E7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789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5711" id="Rectangle 2895" o:spid="_x0000_s1508" style="position:absolute;margin-left:211pt;margin-top:419pt;width:80pt;height:60pt;z-index:2546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7w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02Gzb099OcnzMuWHimYESbB1WgDZxMNUPD4+yhRczZ+9+RQc7teNTTxUizbpqVNxFIQ&#13;&#10;6f3HrvRqANoJlZCzY0B7GIjvssjJD5P1RdjbmuTZfqwL+esy714A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Cha7wy&#13;&#10;nAEAABQDAAAOAAAAAAAAAAAAAAAAAC4CAABkcnMvZTJvRG9jLnhtbFBLAQItABQABgAIAAAAIQBw&#13;&#10;Pbk84AAAABABAAAPAAAAAAAAAAAAAAAAAPYDAABkcnMvZG93bnJldi54bWxQSwUGAAAAAAQABADz&#13;&#10;AAAAAwUAAAAA&#13;&#10;" filled="f" stroked="f">
                      <v:textbox inset="2.16pt,1.44pt,0,1.44pt">
                        <w:txbxContent>
                          <w:p w14:paraId="015789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7360" behindDoc="0" locked="0" layoutInCell="1" allowOverlap="1" wp14:anchorId="266EDB41" wp14:editId="018E362B">
                      <wp:simplePos x="0" y="0"/>
                      <wp:positionH relativeFrom="column">
                        <wp:posOffset>2679700</wp:posOffset>
                      </wp:positionH>
                      <wp:positionV relativeFrom="paragraph">
                        <wp:posOffset>5321300</wp:posOffset>
                      </wp:positionV>
                      <wp:extent cx="1016000" cy="762000"/>
                      <wp:effectExtent l="0" t="0" r="0" b="0"/>
                      <wp:wrapNone/>
                      <wp:docPr id="2896" name="Rectangle 2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1C76BA-901D-1D43-90B6-BCE21CB6A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047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EDB41" id="Rectangle 2896" o:spid="_x0000_s1509" style="position:absolute;margin-left:211pt;margin-top:419pt;width:80pt;height:60pt;z-index:25460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Twn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6sMm3t76M9PmJctPVIwI0yCq9EGziYaoODx91Gi5mz87smh5na9amjipVi2TUubiKUg&#13;&#10;0vuPXenVALQTKiFnx4D2MBDfZZGTHybri7C3Ncmz/VgX8tdl3r0A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BYXTwn&#13;&#10;nAEAABQDAAAOAAAAAAAAAAAAAAAAAC4CAABkcnMvZTJvRG9jLnhtbFBLAQItABQABgAIAAAAIQBw&#13;&#10;Pbk84AAAABABAAAPAAAAAAAAAAAAAAAAAPYDAABkcnMvZG93bnJldi54bWxQSwUGAAAAAAQABADz&#13;&#10;AAAAAwUAAAAA&#13;&#10;" filled="f" stroked="f">
                      <v:textbox inset="2.16pt,1.44pt,0,1.44pt">
                        <w:txbxContent>
                          <w:p w14:paraId="262047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8384" behindDoc="0" locked="0" layoutInCell="1" allowOverlap="1" wp14:anchorId="05DE094F" wp14:editId="38166E0D">
                      <wp:simplePos x="0" y="0"/>
                      <wp:positionH relativeFrom="column">
                        <wp:posOffset>2679700</wp:posOffset>
                      </wp:positionH>
                      <wp:positionV relativeFrom="paragraph">
                        <wp:posOffset>5321300</wp:posOffset>
                      </wp:positionV>
                      <wp:extent cx="1016000" cy="762000"/>
                      <wp:effectExtent l="0" t="0" r="0" b="0"/>
                      <wp:wrapNone/>
                      <wp:docPr id="2897" name="Rectangle 2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E9BBB-E0AD-3648-91D1-2B8BE806EE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C74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E094F" id="Rectangle 2897" o:spid="_x0000_s1510" style="position:absolute;margin-left:211pt;margin-top:419pt;width:80pt;height:60pt;z-index:25460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bxP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t+sMm3v70J+fIC9beqRgxjAJrkYbOZtogILj76MEzdn43ZNDze161dDES7Fsm5Y2EUpB&#13;&#10;pPcfu9KrIdBOqAScHSPYw0B8l0VOfpisL8Le1iTP9mNdyF+XefcC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C33bxP&#13;&#10;nAEAABQDAAAOAAAAAAAAAAAAAAAAAC4CAABkcnMvZTJvRG9jLnhtbFBLAQItABQABgAIAAAAIQBw&#13;&#10;Pbk84AAAABABAAAPAAAAAAAAAAAAAAAAAPYDAABkcnMvZG93bnJldi54bWxQSwUGAAAAAAQABADz&#13;&#10;AAAAAwUAAAAA&#13;&#10;" filled="f" stroked="f">
                      <v:textbox inset="2.16pt,1.44pt,0,1.44pt">
                        <w:txbxContent>
                          <w:p w14:paraId="17DC74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09408" behindDoc="0" locked="0" layoutInCell="1" allowOverlap="1" wp14:anchorId="3217D41F" wp14:editId="79F7A588">
                      <wp:simplePos x="0" y="0"/>
                      <wp:positionH relativeFrom="column">
                        <wp:posOffset>2679700</wp:posOffset>
                      </wp:positionH>
                      <wp:positionV relativeFrom="paragraph">
                        <wp:posOffset>5321300</wp:posOffset>
                      </wp:positionV>
                      <wp:extent cx="1016000" cy="762000"/>
                      <wp:effectExtent l="0" t="0" r="0" b="0"/>
                      <wp:wrapNone/>
                      <wp:docPr id="2898" name="Rectangle 2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6B7AA-4A74-B347-82BA-C69E752A30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C31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7D41F" id="Rectangle 2898" o:spid="_x0000_s1511" style="position:absolute;margin-left:211pt;margin-top:419pt;width:80pt;height:60pt;z-index:25460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zxa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Vft58ybO7tQ39+hLxs6YGCGcMkuBpt5GyiAQqOv44SNGfjN08ONbfrVUMTL8WybVraRCgF&#13;&#10;kd6/7UqvhkA7oRJwdoxgDwPxXRY5+WGyvgh7XZM827d1IX9d5t1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Tus8&#13;&#10;Wp0BAAAUAwAADgAAAAAAAAAAAAAAAAAuAgAAZHJzL2Uyb0RvYy54bWxQSwECLQAUAAYACAAAACEA&#13;&#10;cD25POAAAAAQAQAADwAAAAAAAAAAAAAAAAD3AwAAZHJzL2Rvd25yZXYueG1sUEsFBgAAAAAEAAQA&#13;&#10;8wAAAAQFAAAAAA==&#13;&#10;" filled="f" stroked="f">
                      <v:textbox inset="2.16pt,1.44pt,0,1.44pt">
                        <w:txbxContent>
                          <w:p w14:paraId="307C31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0432" behindDoc="0" locked="0" layoutInCell="1" allowOverlap="1" wp14:anchorId="57317A7C" wp14:editId="6B724AA3">
                      <wp:simplePos x="0" y="0"/>
                      <wp:positionH relativeFrom="column">
                        <wp:posOffset>2679700</wp:posOffset>
                      </wp:positionH>
                      <wp:positionV relativeFrom="paragraph">
                        <wp:posOffset>5321300</wp:posOffset>
                      </wp:positionV>
                      <wp:extent cx="1016000" cy="762000"/>
                      <wp:effectExtent l="0" t="0" r="0" b="0"/>
                      <wp:wrapNone/>
                      <wp:docPr id="2899" name="Rectangle 2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A02C4D-3BAB-A74D-946F-02279EB7D7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276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17A7C" id="Rectangle 2899" o:spid="_x0000_s1512" style="position:absolute;margin-left:211pt;margin-top:419pt;width:80pt;height:60pt;z-index:2546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BFsLxk&#13;&#10;nAEAABQDAAAOAAAAAAAAAAAAAAAAAC4CAABkcnMvZTJvRG9jLnhtbFBLAQItABQABgAIAAAAIQBw&#13;&#10;Pbk84AAAABABAAAPAAAAAAAAAAAAAAAAAPYDAABkcnMvZG93bnJldi54bWxQSwUGAAAAAAQABADz&#13;&#10;AAAAAwUAAAAA&#13;&#10;" filled="f" stroked="f">
                      <v:textbox inset="2.16pt,1.44pt,0,1.44pt">
                        <w:txbxContent>
                          <w:p w14:paraId="23F276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1456" behindDoc="0" locked="0" layoutInCell="1" allowOverlap="1" wp14:anchorId="2034BCFE" wp14:editId="0F6531DE">
                      <wp:simplePos x="0" y="0"/>
                      <wp:positionH relativeFrom="column">
                        <wp:posOffset>2679700</wp:posOffset>
                      </wp:positionH>
                      <wp:positionV relativeFrom="paragraph">
                        <wp:posOffset>5321300</wp:posOffset>
                      </wp:positionV>
                      <wp:extent cx="1016000" cy="762000"/>
                      <wp:effectExtent l="0" t="0" r="0" b="0"/>
                      <wp:wrapNone/>
                      <wp:docPr id="2900" name="Rectangle 2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5CE1E6-926B-1A40-BF1D-4A0AB19A9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E40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4BCFE" id="Rectangle 2900" o:spid="_x0000_s1513" style="position:absolute;margin-left:211pt;margin-top:419pt;width:80pt;height:60pt;z-index:25461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jx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ft5sMm3uH0F+eIS9beqJgxjAJrkYbOZtogILjz5MEzdn4xZNDzWa9amjipVi2TUubCKUg&#13;&#10;0of3XenVEGgnVALOThHscSC+yyInP0zWF2Fva5Jn+74u5G/LvP8F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C8hjxx&#13;&#10;nAEAABQDAAAOAAAAAAAAAAAAAAAAAC4CAABkcnMvZTJvRG9jLnhtbFBLAQItABQABgAIAAAAIQBw&#13;&#10;Pbk84AAAABABAAAPAAAAAAAAAAAAAAAAAPYDAABkcnMvZG93bnJldi54bWxQSwUGAAAAAAQABADz&#13;&#10;AAAAAwUAAAAA&#13;&#10;" filled="f" stroked="f">
                      <v:textbox inset="2.16pt,1.44pt,0,1.44pt">
                        <w:txbxContent>
                          <w:p w14:paraId="4FEE40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2480" behindDoc="0" locked="0" layoutInCell="1" allowOverlap="1" wp14:anchorId="22431CDD" wp14:editId="4058ACC1">
                      <wp:simplePos x="0" y="0"/>
                      <wp:positionH relativeFrom="column">
                        <wp:posOffset>2679700</wp:posOffset>
                      </wp:positionH>
                      <wp:positionV relativeFrom="paragraph">
                        <wp:posOffset>5321300</wp:posOffset>
                      </wp:positionV>
                      <wp:extent cx="1016000" cy="762000"/>
                      <wp:effectExtent l="0" t="0" r="0" b="0"/>
                      <wp:wrapNone/>
                      <wp:docPr id="2901" name="Rectangle 2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14EE8-815B-6447-80CE-F639FD3CB9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165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31CDD" id="Rectangle 2901" o:spid="_x0000_s1514" style="position:absolute;margin-left:211pt;margin-top:419pt;width:80pt;height:60pt;z-index:2546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b21mw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ft22Gzb099OcnzMuWHimYESbB1WgDZxMNUPD4+yhRczZ+9+RQc7teNTTxUizbhoAYloJI&#13;&#10;7z92pVcD0E6ohJwdA9rDQHyXRU5+mKwvwt7WJM/2Y13IX5d59wI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JuxvbWb&#13;&#10;AQAAFAMAAA4AAAAAAAAAAAAAAAAALgIAAGRycy9lMm9Eb2MueG1sUEsBAi0AFAAGAAgAAAAhAHA9&#13;&#10;uTzgAAAAEAEAAA8AAAAAAAAAAAAAAAAA9QMAAGRycy9kb3ducmV2LnhtbFBLBQYAAAAABAAEAPMA&#13;&#10;AAACBQAAAAA=&#13;&#10;" filled="f" stroked="f">
                      <v:textbox inset="2.16pt,1.44pt,0,1.44pt">
                        <w:txbxContent>
                          <w:p w14:paraId="168165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3504" behindDoc="0" locked="0" layoutInCell="1" allowOverlap="1" wp14:anchorId="03B713CB" wp14:editId="5F42F762">
                      <wp:simplePos x="0" y="0"/>
                      <wp:positionH relativeFrom="column">
                        <wp:posOffset>2679700</wp:posOffset>
                      </wp:positionH>
                      <wp:positionV relativeFrom="paragraph">
                        <wp:posOffset>5321300</wp:posOffset>
                      </wp:positionV>
                      <wp:extent cx="1016000" cy="762000"/>
                      <wp:effectExtent l="0" t="0" r="0" b="0"/>
                      <wp:wrapNone/>
                      <wp:docPr id="2902" name="Rectangle 2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3971F0-5F36-A347-82BB-398A3CAD25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F90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713CB" id="Rectangle 2902" o:spid="_x0000_s1515" style="position:absolute;margin-left:211pt;margin-top:419pt;width:80pt;height:60pt;z-index:25461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z2g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t5sMm3v70J+fIC9beqRgxjAJrkYbOZtogILj76MEzdn43ZNDze161dDES7Fsm5Y2EUpB&#13;&#10;pPcfu9KrIdBOqAScHSPYw0B8l0VOfpisL8Le1iTP9mNdyF+XefcC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Bihz2g&#13;&#10;nAEAABQDAAAOAAAAAAAAAAAAAAAAAC4CAABkcnMvZTJvRG9jLnhtbFBLAQItABQABgAIAAAAIQBw&#13;&#10;Pbk84AAAABABAAAPAAAAAAAAAAAAAAAAAPYDAABkcnMvZG93bnJldi54bWxQSwUGAAAAAAQABADz&#13;&#10;AAAAAwUAAAAA&#13;&#10;" filled="f" stroked="f">
                      <v:textbox inset="2.16pt,1.44pt,0,1.44pt">
                        <w:txbxContent>
                          <w:p w14:paraId="20AF90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4528" behindDoc="0" locked="0" layoutInCell="1" allowOverlap="1" wp14:anchorId="217F0D7E" wp14:editId="21965B27">
                      <wp:simplePos x="0" y="0"/>
                      <wp:positionH relativeFrom="column">
                        <wp:posOffset>2679700</wp:posOffset>
                      </wp:positionH>
                      <wp:positionV relativeFrom="paragraph">
                        <wp:posOffset>5321300</wp:posOffset>
                      </wp:positionV>
                      <wp:extent cx="1016000" cy="762000"/>
                      <wp:effectExtent l="0" t="0" r="0" b="0"/>
                      <wp:wrapNone/>
                      <wp:docPr id="2903" name="Rectangle 2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B18A07-8988-8444-BA84-EF49E0303F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633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F0D7E" id="Rectangle 2903" o:spid="_x0000_s1516" style="position:absolute;margin-left:211pt;margin-top:419pt;width:80pt;height:60pt;z-index:2546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DdzMjd&#13;&#10;nAEAABQDAAAOAAAAAAAAAAAAAAAAAC4CAABkcnMvZTJvRG9jLnhtbFBLAQItABQABgAIAAAAIQBw&#13;&#10;Pbk84AAAABABAAAPAAAAAAAAAAAAAAAAAPYDAABkcnMvZG93bnJldi54bWxQSwUGAAAAAAQABADz&#13;&#10;AAAAAwUAAAAA&#13;&#10;" filled="f" stroked="f">
                      <v:textbox inset="2.16pt,1.44pt,0,1.44pt">
                        <w:txbxContent>
                          <w:p w14:paraId="3FE633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5552" behindDoc="0" locked="0" layoutInCell="1" allowOverlap="1" wp14:anchorId="22355DD6" wp14:editId="2E48DAFF">
                      <wp:simplePos x="0" y="0"/>
                      <wp:positionH relativeFrom="column">
                        <wp:posOffset>2679700</wp:posOffset>
                      </wp:positionH>
                      <wp:positionV relativeFrom="paragraph">
                        <wp:posOffset>5321300</wp:posOffset>
                      </wp:positionV>
                      <wp:extent cx="1016000" cy="762000"/>
                      <wp:effectExtent l="0" t="0" r="0" b="0"/>
                      <wp:wrapNone/>
                      <wp:docPr id="2904" name="Rectangle 2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D875F-4C68-3944-8283-12225B80C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160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55DD6" id="Rectangle 2904" o:spid="_x0000_s1517" style="position:absolute;margin-left:211pt;margin-top:419pt;width:80pt;height:60pt;z-index:25461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CT6SMib&#13;&#10;AQAAFAMAAA4AAAAAAAAAAAAAAAAALgIAAGRycy9lMm9Eb2MueG1sUEsBAi0AFAAGAAgAAAAhAHA9&#13;&#10;uTzgAAAAEAEAAA8AAAAAAAAAAAAAAAAA9QMAAGRycy9kb3ducmV2LnhtbFBLBQYAAAAABAAEAPMA&#13;&#10;AAACBQAAAAA=&#13;&#10;" filled="f" stroked="f">
                      <v:textbox inset="2.16pt,1.44pt,0,1.44pt">
                        <w:txbxContent>
                          <w:p w14:paraId="53F160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6576" behindDoc="0" locked="0" layoutInCell="1" allowOverlap="1" wp14:anchorId="745DA405" wp14:editId="345BBEC0">
                      <wp:simplePos x="0" y="0"/>
                      <wp:positionH relativeFrom="column">
                        <wp:posOffset>2679700</wp:posOffset>
                      </wp:positionH>
                      <wp:positionV relativeFrom="paragraph">
                        <wp:posOffset>5321300</wp:posOffset>
                      </wp:positionV>
                      <wp:extent cx="1016000" cy="762000"/>
                      <wp:effectExtent l="0" t="0" r="0" b="0"/>
                      <wp:wrapNone/>
                      <wp:docPr id="2905" name="Rectangle 2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A4676F-7A75-3F45-8EBC-F882B04F5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A22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DA405" id="Rectangle 2905" o:spid="_x0000_s1518" style="position:absolute;margin-left:211pt;margin-top:419pt;width:80pt;height:60pt;z-index:2546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vocj2&#13;&#10;nAEAABQDAAAOAAAAAAAAAAAAAAAAAC4CAABkcnMvZTJvRG9jLnhtbFBLAQItABQABgAIAAAAIQBw&#13;&#10;Pbk84AAAABABAAAPAAAAAAAAAAAAAAAAAPYDAABkcnMvZG93bnJldi54bWxQSwUGAAAAAAQABADz&#13;&#10;AAAAAwUAAAAA&#13;&#10;" filled="f" stroked="f">
                      <v:textbox inset="2.16pt,1.44pt,0,1.44pt">
                        <w:txbxContent>
                          <w:p w14:paraId="2B3A22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7600" behindDoc="0" locked="0" layoutInCell="1" allowOverlap="1" wp14:anchorId="476A4662" wp14:editId="5703DF9A">
                      <wp:simplePos x="0" y="0"/>
                      <wp:positionH relativeFrom="column">
                        <wp:posOffset>2679700</wp:posOffset>
                      </wp:positionH>
                      <wp:positionV relativeFrom="paragraph">
                        <wp:posOffset>5321300</wp:posOffset>
                      </wp:positionV>
                      <wp:extent cx="1016000" cy="762000"/>
                      <wp:effectExtent l="0" t="0" r="0" b="0"/>
                      <wp:wrapNone/>
                      <wp:docPr id="2906" name="Rectangle 2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13385F-7455-5143-8B62-B986A813C4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C24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A4662" id="Rectangle 2906" o:spid="_x0000_s1519" style="position:absolute;margin-left:211pt;margin-top:419pt;width:80pt;height:60pt;z-index:25461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0jj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5yAM2zubUN3fIa8bOmJghnCKLgabORspAEKjq97CZqz4acnh5qbq0VDEy/FfNksaROhFER6&#13;&#10;+7ErveoD7YRKwNk+gt31xHde5OSHyfoi7H1N8mw/1oX8eZk3fwE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NaXSOOb&#13;&#10;AQAAFAMAAA4AAAAAAAAAAAAAAAAALgIAAGRycy9lMm9Eb2MueG1sUEsBAi0AFAAGAAgAAAAhAHA9&#13;&#10;uTzgAAAAEAEAAA8AAAAAAAAAAAAAAAAA9QMAAGRycy9kb3ducmV2LnhtbFBLBQYAAAAABAAEAPMA&#13;&#10;AAACBQAAAAA=&#13;&#10;" filled="f" stroked="f">
                      <v:textbox inset="2.16pt,1.44pt,0,1.44pt">
                        <w:txbxContent>
                          <w:p w14:paraId="63AC24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8624" behindDoc="0" locked="0" layoutInCell="1" allowOverlap="1" wp14:anchorId="531AED1A" wp14:editId="0ADEF919">
                      <wp:simplePos x="0" y="0"/>
                      <wp:positionH relativeFrom="column">
                        <wp:posOffset>2679700</wp:posOffset>
                      </wp:positionH>
                      <wp:positionV relativeFrom="paragraph">
                        <wp:posOffset>5321300</wp:posOffset>
                      </wp:positionV>
                      <wp:extent cx="1016000" cy="762000"/>
                      <wp:effectExtent l="0" t="0" r="0" b="0"/>
                      <wp:wrapNone/>
                      <wp:docPr id="2907" name="Rectangle 2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CD9E54-AFF8-904C-BEA2-9D9C7DF3F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2FF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AED1A" id="Rectangle 2907" o:spid="_x0000_s1520" style="position:absolute;margin-left:211pt;margin-top:419pt;width:80pt;height:60pt;z-index:25461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5F8iL&#13;&#10;nAEAABQDAAAOAAAAAAAAAAAAAAAAAC4CAABkcnMvZTJvRG9jLnhtbFBLAQItABQABgAIAAAAIQBw&#13;&#10;Pbk84AAAABABAAAPAAAAAAAAAAAAAAAAAPYDAABkcnMvZG93bnJldi54bWxQSwUGAAAAAAQABADz&#13;&#10;AAAAAwUAAAAA&#13;&#10;" filled="f" stroked="f">
                      <v:textbox inset="2.16pt,1.44pt,0,1.44pt">
                        <w:txbxContent>
                          <w:p w14:paraId="0BC2FF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19648" behindDoc="0" locked="0" layoutInCell="1" allowOverlap="1" wp14:anchorId="4B06CD92" wp14:editId="5302717F">
                      <wp:simplePos x="0" y="0"/>
                      <wp:positionH relativeFrom="column">
                        <wp:posOffset>2679700</wp:posOffset>
                      </wp:positionH>
                      <wp:positionV relativeFrom="paragraph">
                        <wp:posOffset>5321300</wp:posOffset>
                      </wp:positionV>
                      <wp:extent cx="1016000" cy="762000"/>
                      <wp:effectExtent l="0" t="0" r="0" b="0"/>
                      <wp:wrapNone/>
                      <wp:docPr id="2908" name="Rectangle 2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D247F-7C1F-3944-991D-B305B791A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499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6CD92" id="Rectangle 2908" o:spid="_x0000_s1521" style="position:absolute;margin-left:211pt;margin-top:419pt;width:80pt;height:60pt;z-index:25461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Uie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Rfrq8zbO7tQnd6gLxs6Z6CGcIouBps5GykAQqOfw4SNGfDT08ONTfLRUMTL8V81axoE6EU&#13;&#10;RHr3viu96gPthErA2SGC3ffEd17k5IfJ+iLsbU3ybN/Xhfxlmbc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wCFI&#13;&#10;np0BAAAUAwAADgAAAAAAAAAAAAAAAAAuAgAAZHJzL2Uyb0RvYy54bWxQSwECLQAUAAYACAAAACEA&#13;&#10;cD25POAAAAAQAQAADwAAAAAAAAAAAAAAAAD3AwAAZHJzL2Rvd25yZXYueG1sUEsFBgAAAAAEAAQA&#13;&#10;8wAAAAQFAAAAAA==&#13;&#10;" filled="f" stroked="f">
                      <v:textbox inset="2.16pt,1.44pt,0,1.44pt">
                        <w:txbxContent>
                          <w:p w14:paraId="7AB499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0672" behindDoc="0" locked="0" layoutInCell="1" allowOverlap="1" wp14:anchorId="5F092CAF" wp14:editId="7BD10AF5">
                      <wp:simplePos x="0" y="0"/>
                      <wp:positionH relativeFrom="column">
                        <wp:posOffset>2679700</wp:posOffset>
                      </wp:positionH>
                      <wp:positionV relativeFrom="paragraph">
                        <wp:posOffset>5321300</wp:posOffset>
                      </wp:positionV>
                      <wp:extent cx="1016000" cy="762000"/>
                      <wp:effectExtent l="0" t="0" r="0" b="0"/>
                      <wp:wrapNone/>
                      <wp:docPr id="2909" name="Rectangle 2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3C570F-55DD-654F-8C3D-794299A41B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369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92CAF" id="Rectangle 2909" o:spid="_x0000_s1522" style="position:absolute;margin-left:211pt;margin-top:419pt;width:80pt;height:60pt;z-index:25462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sig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Iv11cZNvd20J2eMC9beqRgBhgFV4MNnI00QMHj60Gi5mx48ORQc71cNDTxUsxXzYo2EUtB&#13;&#10;pHcfu9KrHmgnVELODgHtvie+8yInP0zWF2Hva5Jn+7Eu5C/LvP0D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DLesig&#13;&#10;nAEAABQDAAAOAAAAAAAAAAAAAAAAAC4CAABkcnMvZTJvRG9jLnhtbFBLAQItABQABgAIAAAAIQBw&#13;&#10;Pbk84AAAABABAAAPAAAAAAAAAAAAAAAAAPYDAABkcnMvZG93bnJldi54bWxQSwUGAAAAAAQABADz&#13;&#10;AAAAAwUAAAAA&#13;&#10;" filled="f" stroked="f">
                      <v:textbox inset="2.16pt,1.44pt,0,1.44pt">
                        <w:txbxContent>
                          <w:p w14:paraId="6F1369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1696" behindDoc="0" locked="0" layoutInCell="1" allowOverlap="1" wp14:anchorId="7E041CD2" wp14:editId="1F6315A0">
                      <wp:simplePos x="0" y="0"/>
                      <wp:positionH relativeFrom="column">
                        <wp:posOffset>2679700</wp:posOffset>
                      </wp:positionH>
                      <wp:positionV relativeFrom="paragraph">
                        <wp:posOffset>5321300</wp:posOffset>
                      </wp:positionV>
                      <wp:extent cx="1016000" cy="762000"/>
                      <wp:effectExtent l="0" t="0" r="0" b="0"/>
                      <wp:wrapNone/>
                      <wp:docPr id="2910" name="Rectangle 2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48421C-AE12-924D-B9FD-1E383858CE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BFF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41CD2" id="Rectangle 2910" o:spid="_x0000_s1523" style="position:absolute;margin-left:211pt;margin-top:419pt;width:80pt;height:60pt;z-index:25462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yTEi1&#13;&#10;nAEAABQDAAAOAAAAAAAAAAAAAAAAAC4CAABkcnMvZTJvRG9jLnhtbFBLAQItABQABgAIAAAAIQBw&#13;&#10;Pbk84AAAABABAAAPAAAAAAAAAAAAAAAAAPYDAABkcnMvZG93bnJldi54bWxQSwUGAAAAAAQABADz&#13;&#10;AAAAAwUAAAAA&#13;&#10;" filled="f" stroked="f">
                      <v:textbox inset="2.16pt,1.44pt,0,1.44pt">
                        <w:txbxContent>
                          <w:p w14:paraId="6ABBFF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2720" behindDoc="0" locked="0" layoutInCell="1" allowOverlap="1" wp14:anchorId="7ED2B007" wp14:editId="3C1C090E">
                      <wp:simplePos x="0" y="0"/>
                      <wp:positionH relativeFrom="column">
                        <wp:posOffset>2679700</wp:posOffset>
                      </wp:positionH>
                      <wp:positionV relativeFrom="paragraph">
                        <wp:posOffset>5321300</wp:posOffset>
                      </wp:positionV>
                      <wp:extent cx="1016000" cy="762000"/>
                      <wp:effectExtent l="0" t="0" r="0" b="0"/>
                      <wp:wrapNone/>
                      <wp:docPr id="2911" name="Rectangle 2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81BE79-952C-414D-8D21-0BA0209EA9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094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2B007" id="Rectangle 2911" o:spid="_x0000_s1524" style="position:absolute;margin-left:211pt;margin-top:419pt;width:80pt;height:60pt;z-index:25462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8lx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fb9oMm3v70J+fIC9beqRgxjAJrkYbOZtogILj76MEzdn43ZNDze161dDES7Fsm5Y2EUpB&#13;&#10;pPcfu9KrIdBOqAScHSPYw0B8l0VOfpisL8Le1iTP9mNdyF+XefcC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Ve8lx&#13;&#10;nAEAABQDAAAOAAAAAAAAAAAAAAAAAC4CAABkcnMvZTJvRG9jLnhtbFBLAQItABQABgAIAAAAIQBw&#13;&#10;Pbk84AAAABABAAAPAAAAAAAAAAAAAAAAAPYDAABkcnMvZG93bnJldi54bWxQSwUGAAAAAAQABADz&#13;&#10;AAAAAwUAAAAA&#13;&#10;" filled="f" stroked="f">
                      <v:textbox inset="2.16pt,1.44pt,0,1.44pt">
                        <w:txbxContent>
                          <w:p w14:paraId="13A094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3744" behindDoc="0" locked="0" layoutInCell="1" allowOverlap="1" wp14:anchorId="73B7F39A" wp14:editId="0BEAB735">
                      <wp:simplePos x="0" y="0"/>
                      <wp:positionH relativeFrom="column">
                        <wp:posOffset>2679700</wp:posOffset>
                      </wp:positionH>
                      <wp:positionV relativeFrom="paragraph">
                        <wp:posOffset>5321300</wp:posOffset>
                      </wp:positionV>
                      <wp:extent cx="1016000" cy="762000"/>
                      <wp:effectExtent l="0" t="0" r="0" b="0"/>
                      <wp:wrapNone/>
                      <wp:docPr id="2912" name="Rectangle 2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FC74B1-9F57-EB4B-BAE9-276E17F5AF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BE2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7F39A" id="Rectangle 2912" o:spid="_x0000_s1525" style="position:absolute;margin-left:211pt;margin-top:419pt;width:80pt;height:60pt;z-index:2546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DsTUlk&#13;&#10;nAEAABQDAAAOAAAAAAAAAAAAAAAAAC4CAABkcnMvZTJvRG9jLnhtbFBLAQItABQABgAIAAAAIQBw&#13;&#10;Pbk84AAAABABAAAPAAAAAAAAAAAAAAAAAPYDAABkcnMvZG93bnJldi54bWxQSwUGAAAAAAQABADz&#13;&#10;AAAAAwUAAAAA&#13;&#10;" filled="f" stroked="f">
                      <v:textbox inset="2.16pt,1.44pt,0,1.44pt">
                        <w:txbxContent>
                          <w:p w14:paraId="683BE2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4768" behindDoc="0" locked="0" layoutInCell="1" allowOverlap="1" wp14:anchorId="73094CE9" wp14:editId="203C23D5">
                      <wp:simplePos x="0" y="0"/>
                      <wp:positionH relativeFrom="column">
                        <wp:posOffset>2679700</wp:posOffset>
                      </wp:positionH>
                      <wp:positionV relativeFrom="paragraph">
                        <wp:posOffset>5321300</wp:posOffset>
                      </wp:positionV>
                      <wp:extent cx="1016000" cy="762000"/>
                      <wp:effectExtent l="0" t="0" r="0" b="0"/>
                      <wp:wrapNone/>
                      <wp:docPr id="2913" name="Rectangle 2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D3056-9E31-044E-94A7-597DA7CD37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5AB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94CE9" id="Rectangle 2913" o:spid="_x0000_s1526" style="position:absolute;margin-left:211pt;margin-top:419pt;width:80pt;height:60pt;z-index:25462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IuXa4ab&#13;&#10;AQAAFAMAAA4AAAAAAAAAAAAAAAAALgIAAGRycy9lMm9Eb2MueG1sUEsBAi0AFAAGAAgAAAAhAHA9&#13;&#10;uTzgAAAAEAEAAA8AAAAAAAAAAAAAAAAA9QMAAGRycy9kb3ducmV2LnhtbFBLBQYAAAAABAAEAPMA&#13;&#10;AAACBQAAAAA=&#13;&#10;" filled="f" stroked="f">
                      <v:textbox inset="2.16pt,1.44pt,0,1.44pt">
                        <w:txbxContent>
                          <w:p w14:paraId="2FB5AB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5792" behindDoc="0" locked="0" layoutInCell="1" allowOverlap="1" wp14:anchorId="46D86B20" wp14:editId="77C36C89">
                      <wp:simplePos x="0" y="0"/>
                      <wp:positionH relativeFrom="column">
                        <wp:posOffset>2679700</wp:posOffset>
                      </wp:positionH>
                      <wp:positionV relativeFrom="paragraph">
                        <wp:posOffset>5321300</wp:posOffset>
                      </wp:positionV>
                      <wp:extent cx="1016000" cy="762000"/>
                      <wp:effectExtent l="0" t="0" r="0" b="0"/>
                      <wp:wrapNone/>
                      <wp:docPr id="2914" name="Rectangle 2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B8DFD-DC19-5243-8241-974650FA1F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6C0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86B20" id="Rectangle 2914" o:spid="_x0000_s1527" style="position:absolute;margin-left:211pt;margin-top:419pt;width:80pt;height:60pt;z-index:25462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HKh65Ob&#13;&#10;AQAAFAMAAA4AAAAAAAAAAAAAAAAALgIAAGRycy9lMm9Eb2MueG1sUEsBAi0AFAAGAAgAAAAhAHA9&#13;&#10;uTzgAAAAEAEAAA8AAAAAAAAAAAAAAAAA9QMAAGRycy9kb3ducmV2LnhtbFBLBQYAAAAABAAEAPMA&#13;&#10;AAACBQAAAAA=&#13;&#10;" filled="f" stroked="f">
                      <v:textbox inset="2.16pt,1.44pt,0,1.44pt">
                        <w:txbxContent>
                          <w:p w14:paraId="2826C0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6816" behindDoc="0" locked="0" layoutInCell="1" allowOverlap="1" wp14:anchorId="7792746D" wp14:editId="386D52B3">
                      <wp:simplePos x="0" y="0"/>
                      <wp:positionH relativeFrom="column">
                        <wp:posOffset>2679700</wp:posOffset>
                      </wp:positionH>
                      <wp:positionV relativeFrom="paragraph">
                        <wp:posOffset>5321300</wp:posOffset>
                      </wp:positionV>
                      <wp:extent cx="1016000" cy="762000"/>
                      <wp:effectExtent l="0" t="0" r="0" b="0"/>
                      <wp:wrapNone/>
                      <wp:docPr id="2915" name="Rectangle 2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3A78D6-81C6-964C-B281-002D48B04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1ED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2746D" id="Rectangle 2915" o:spid="_x0000_s1528" style="position:absolute;margin-left:211pt;margin-top:419pt;width:80pt;height:60pt;z-index:25462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B5+mut&#13;&#10;nAEAABQDAAAOAAAAAAAAAAAAAAAAAC4CAABkcnMvZTJvRG9jLnhtbFBLAQItABQABgAIAAAAIQBw&#13;&#10;Pbk84AAAABABAAAPAAAAAAAAAAAAAAAAAPYDAABkcnMvZG93bnJldi54bWxQSwUGAAAAAAQABADz&#13;&#10;AAAAAwUAAAAA&#13;&#10;" filled="f" stroked="f">
                      <v:textbox inset="2.16pt,1.44pt,0,1.44pt">
                        <w:txbxContent>
                          <w:p w14:paraId="2F41ED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7840" behindDoc="0" locked="0" layoutInCell="1" allowOverlap="1" wp14:anchorId="48897694" wp14:editId="6798B44E">
                      <wp:simplePos x="0" y="0"/>
                      <wp:positionH relativeFrom="column">
                        <wp:posOffset>2679700</wp:posOffset>
                      </wp:positionH>
                      <wp:positionV relativeFrom="paragraph">
                        <wp:posOffset>5321300</wp:posOffset>
                      </wp:positionV>
                      <wp:extent cx="1016000" cy="762000"/>
                      <wp:effectExtent l="0" t="0" r="0" b="0"/>
                      <wp:wrapNone/>
                      <wp:docPr id="2916" name="Rectangle 2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83FD7-3114-3046-B299-5D86AAD19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86C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97694" id="Rectangle 2916" o:spid="_x0000_s1529" style="position:absolute;margin-left:211pt;margin-top:419pt;width:80pt;height:60pt;z-index:2546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Ou4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rBcZNve2oTs+QF62dE/BDGEUXA02cjbSAAXHv3sJmrPh1pNDzdXFoqGJl2K+bJa0iVAK&#13;&#10;Ir1935Ve9YF2QiXgbB/B7nriOy9y8sNkfRH2tiZ5tu/rQv68zJs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gMzr&#13;&#10;uJ0BAAAUAwAADgAAAAAAAAAAAAAAAAAuAgAAZHJzL2Uyb0RvYy54bWxQSwECLQAUAAYACAAAACEA&#13;&#10;cD25POAAAAAQAQAADwAAAAAAAAAAAAAAAAD3AwAAZHJzL2Rvd25yZXYueG1sUEsFBgAAAAAEAAQA&#13;&#10;8wAAAAQFAAAAAA==&#13;&#10;" filled="f" stroked="f">
                      <v:textbox inset="2.16pt,1.44pt,0,1.44pt">
                        <w:txbxContent>
                          <w:p w14:paraId="16586C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7776" behindDoc="0" locked="0" layoutInCell="1" allowOverlap="1" wp14:anchorId="5C96E4B4" wp14:editId="3F127AFD">
                      <wp:simplePos x="0" y="0"/>
                      <wp:positionH relativeFrom="column">
                        <wp:posOffset>2679700</wp:posOffset>
                      </wp:positionH>
                      <wp:positionV relativeFrom="paragraph">
                        <wp:posOffset>5321300</wp:posOffset>
                      </wp:positionV>
                      <wp:extent cx="1016000" cy="1701800"/>
                      <wp:effectExtent l="0" t="0" r="0" b="0"/>
                      <wp:wrapNone/>
                      <wp:docPr id="2955" name="Rectangle 2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38285C-9B6D-5D4B-8EEE-2A344AC943F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18A5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6E4B4" id="Rectangle 2955" o:spid="_x0000_s1530" style="position:absolute;margin-left:211pt;margin-top:419pt;width:80pt;height:134pt;z-index:25466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ABcSJD&#13;&#10;mwEAABUDAAAOAAAAAAAAAAAAAAAAAC4CAABkcnMvZTJvRG9jLnhtbFBLAQItABQABgAIAAAAIQAG&#13;&#10;fq+14QAAABEBAAAPAAAAAAAAAAAAAAAAAPUDAABkcnMvZG93bnJldi54bWxQSwUGAAAAAAQABADz&#13;&#10;AAAAAwUAAAAA&#13;&#10;" filled="f" stroked="f">
                      <v:textbox inset="2.16pt,1.44pt,0,1.44pt">
                        <w:txbxContent>
                          <w:p w14:paraId="0718A5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8800" behindDoc="0" locked="0" layoutInCell="1" allowOverlap="1" wp14:anchorId="23D0BE89" wp14:editId="683BEA41">
                      <wp:simplePos x="0" y="0"/>
                      <wp:positionH relativeFrom="column">
                        <wp:posOffset>2679700</wp:posOffset>
                      </wp:positionH>
                      <wp:positionV relativeFrom="paragraph">
                        <wp:posOffset>5321300</wp:posOffset>
                      </wp:positionV>
                      <wp:extent cx="1016000" cy="1701800"/>
                      <wp:effectExtent l="0" t="0" r="0" b="0"/>
                      <wp:wrapNone/>
                      <wp:docPr id="2956" name="Rectangle 2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0DE53E-9329-9C41-906C-2371C08BA79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EBDB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0BE89" id="Rectangle 2956" o:spid="_x0000_s1531" style="position:absolute;margin-left:211pt;margin-top:419pt;width:80pt;height:134pt;z-index:2546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D4R6JW&#13;&#10;mwEAABUDAAAOAAAAAAAAAAAAAAAAAC4CAABkcnMvZTJvRG9jLnhtbFBLAQItABQABgAIAAAAIQAG&#13;&#10;fq+14QAAABEBAAAPAAAAAAAAAAAAAAAAAPUDAABkcnMvZG93bnJldi54bWxQSwUGAAAAAAQABADz&#13;&#10;AAAAAwUAAAAA&#13;&#10;" filled="f" stroked="f">
                      <v:textbox inset="2.16pt,1.44pt,0,1.44pt">
                        <w:txbxContent>
                          <w:p w14:paraId="2DEBDB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9824" behindDoc="0" locked="0" layoutInCell="1" allowOverlap="1" wp14:anchorId="1A2A4BE3" wp14:editId="40C9F238">
                      <wp:simplePos x="0" y="0"/>
                      <wp:positionH relativeFrom="column">
                        <wp:posOffset>2679700</wp:posOffset>
                      </wp:positionH>
                      <wp:positionV relativeFrom="paragraph">
                        <wp:posOffset>5321300</wp:posOffset>
                      </wp:positionV>
                      <wp:extent cx="1016000" cy="1701800"/>
                      <wp:effectExtent l="0" t="0" r="0" b="0"/>
                      <wp:wrapNone/>
                      <wp:docPr id="2957" name="Rectangle 2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39EEF3-BBC0-324A-9105-93BD3FACB7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B2102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A4BE3" id="Rectangle 2957" o:spid="_x0000_s1532" style="position:absolute;margin-left:211pt;margin-top:419pt;width:80pt;height:134pt;z-index:2546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" filled="f" stroked="f">
                      <v:textbox inset="2.16pt,1.44pt,0,1.44pt">
                        <w:txbxContent>
                          <w:p w14:paraId="4B2102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0848" behindDoc="0" locked="0" layoutInCell="1" allowOverlap="1" wp14:anchorId="63AE0D31" wp14:editId="64A2BA6C">
                      <wp:simplePos x="0" y="0"/>
                      <wp:positionH relativeFrom="column">
                        <wp:posOffset>2679700</wp:posOffset>
                      </wp:positionH>
                      <wp:positionV relativeFrom="paragraph">
                        <wp:posOffset>5321300</wp:posOffset>
                      </wp:positionV>
                      <wp:extent cx="1016000" cy="1701800"/>
                      <wp:effectExtent l="0" t="0" r="0" b="0"/>
                      <wp:wrapNone/>
                      <wp:docPr id="2958" name="Rectangle 2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0F14F1-4C85-1949-8E36-7C5F8ABF223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15E3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E0D31" id="Rectangle 2958" o:spid="_x0000_s1533" style="position:absolute;margin-left:211pt;margin-top:419pt;width:80pt;height:134pt;z-index:2546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AKKqJ9&#13;&#10;mwEAABUDAAAOAAAAAAAAAAAAAAAAAC4CAABkcnMvZTJvRG9jLnhtbFBLAQItABQABgAIAAAAIQAG&#13;&#10;fq+14QAAABEBAAAPAAAAAAAAAAAAAAAAAPUDAABkcnMvZG93bnJldi54bWxQSwUGAAAAAAQABADz&#13;&#10;AAAAAwUAAAAA&#13;&#10;" filled="f" stroked="f">
                      <v:textbox inset="2.16pt,1.44pt,0,1.44pt">
                        <w:txbxContent>
                          <w:p w14:paraId="4715E3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1872" behindDoc="0" locked="0" layoutInCell="1" allowOverlap="1" wp14:anchorId="273D06D1" wp14:editId="367F9711">
                      <wp:simplePos x="0" y="0"/>
                      <wp:positionH relativeFrom="column">
                        <wp:posOffset>2679700</wp:posOffset>
                      </wp:positionH>
                      <wp:positionV relativeFrom="paragraph">
                        <wp:posOffset>5321300</wp:posOffset>
                      </wp:positionV>
                      <wp:extent cx="1016000" cy="1701800"/>
                      <wp:effectExtent l="0" t="0" r="0" b="0"/>
                      <wp:wrapNone/>
                      <wp:docPr id="2959" name="Rectangle 2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ABBCAD-614A-774F-A6E4-38620E7829C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258B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D06D1" id="Rectangle 2959" o:spid="_x0000_s1534" style="position:absolute;margin-left:211pt;margin-top:419pt;width:80pt;height:134pt;z-index:2546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" filled="f" stroked="f">
                      <v:textbox inset="2.16pt,1.44pt,0,1.44pt">
                        <w:txbxContent>
                          <w:p w14:paraId="11258B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2896" behindDoc="0" locked="0" layoutInCell="1" allowOverlap="1" wp14:anchorId="6B3B369F" wp14:editId="0DE3D650">
                      <wp:simplePos x="0" y="0"/>
                      <wp:positionH relativeFrom="column">
                        <wp:posOffset>2679700</wp:posOffset>
                      </wp:positionH>
                      <wp:positionV relativeFrom="paragraph">
                        <wp:posOffset>5321300</wp:posOffset>
                      </wp:positionV>
                      <wp:extent cx="1016000" cy="1701800"/>
                      <wp:effectExtent l="0" t="0" r="0" b="0"/>
                      <wp:wrapNone/>
                      <wp:docPr id="2960" name="Rectangle 2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4C2FC5-067B-224C-8CDB-AFDBD319DC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FB19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B369F" id="Rectangle 2960" o:spid="_x0000_s1535" style="position:absolute;margin-left:211pt;margin-top:419pt;width:80pt;height:134pt;z-index:2546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DUK6Os&#13;&#10;mwEAABUDAAAOAAAAAAAAAAAAAAAAAC4CAABkcnMvZTJvRG9jLnhtbFBLAQItABQABgAIAAAAIQAG&#13;&#10;fq+14QAAABEBAAAPAAAAAAAAAAAAAAAAAPUDAABkcnMvZG93bnJldi54bWxQSwUGAAAAAAQABADz&#13;&#10;AAAAAwUAAAAA&#13;&#10;" filled="f" stroked="f">
                      <v:textbox inset="2.16pt,1.44pt,0,1.44pt">
                        <w:txbxContent>
                          <w:p w14:paraId="61FB19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3920" behindDoc="0" locked="0" layoutInCell="1" allowOverlap="1" wp14:anchorId="59AB6287" wp14:editId="74B652CF">
                      <wp:simplePos x="0" y="0"/>
                      <wp:positionH relativeFrom="column">
                        <wp:posOffset>2679700</wp:posOffset>
                      </wp:positionH>
                      <wp:positionV relativeFrom="paragraph">
                        <wp:posOffset>5321300</wp:posOffset>
                      </wp:positionV>
                      <wp:extent cx="1016000" cy="1701800"/>
                      <wp:effectExtent l="0" t="0" r="0" b="0"/>
                      <wp:wrapNone/>
                      <wp:docPr id="2961" name="Rectangle 2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9689A3-405A-2C46-BAE7-EC68F4F57C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195B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B6287" id="Rectangle 2961" o:spid="_x0000_s1536" style="position:absolute;margin-left:211pt;margin-top:419pt;width:80pt;height:134pt;z-index:2546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BrYFbR&#13;&#10;mwEAABUDAAAOAAAAAAAAAAAAAAAAAC4CAABkcnMvZTJvRG9jLnhtbFBLAQItABQABgAIAAAAIQAG&#13;&#10;fq+14QAAABEBAAAPAAAAAAAAAAAAAAAAAPUDAABkcnMvZG93bnJldi54bWxQSwUGAAAAAAQABADz&#13;&#10;AAAAAwUAAAAA&#13;&#10;" filled="f" stroked="f">
                      <v:textbox inset="2.16pt,1.44pt,0,1.44pt">
                        <w:txbxContent>
                          <w:p w14:paraId="18195B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4944" behindDoc="0" locked="0" layoutInCell="1" allowOverlap="1" wp14:anchorId="1EEFBD1F" wp14:editId="44D35085">
                      <wp:simplePos x="0" y="0"/>
                      <wp:positionH relativeFrom="column">
                        <wp:posOffset>2679700</wp:posOffset>
                      </wp:positionH>
                      <wp:positionV relativeFrom="paragraph">
                        <wp:posOffset>5321300</wp:posOffset>
                      </wp:positionV>
                      <wp:extent cx="1016000" cy="1701800"/>
                      <wp:effectExtent l="0" t="0" r="0" b="0"/>
                      <wp:wrapNone/>
                      <wp:docPr id="2962" name="Rectangle 2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87C559-E8E8-D642-913E-30378918126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5129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FBD1F" id="Rectangle 2962" o:spid="_x0000_s1537" style="position:absolute;margin-left:211pt;margin-top:419pt;width:80pt;height:134pt;z-index:2546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CSVtbE&#13;&#10;mwEAABUDAAAOAAAAAAAAAAAAAAAAAC4CAABkcnMvZTJvRG9jLnhtbFBLAQItABQABgAIAAAAIQAG&#13;&#10;fq+14QAAABEBAAAPAAAAAAAAAAAAAAAAAPUDAABkcnMvZG93bnJldi54bWxQSwUGAAAAAAQABADz&#13;&#10;AAAAAwUAAAAA&#13;&#10;" filled="f" stroked="f">
                      <v:textbox inset="2.16pt,1.44pt,0,1.44pt">
                        <w:txbxContent>
                          <w:p w14:paraId="665129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5968" behindDoc="0" locked="0" layoutInCell="1" allowOverlap="1" wp14:anchorId="6E370D33" wp14:editId="16CAB6A5">
                      <wp:simplePos x="0" y="0"/>
                      <wp:positionH relativeFrom="column">
                        <wp:posOffset>2679700</wp:posOffset>
                      </wp:positionH>
                      <wp:positionV relativeFrom="paragraph">
                        <wp:posOffset>5321300</wp:posOffset>
                      </wp:positionV>
                      <wp:extent cx="1016000" cy="1701800"/>
                      <wp:effectExtent l="0" t="0" r="0" b="0"/>
                      <wp:wrapNone/>
                      <wp:docPr id="2963" name="Rectangle 2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89369-153C-7645-9EFF-C4F5B20308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E545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70D33" id="Rectangle 2963" o:spid="_x0000_s1538" style="position:absolute;margin-left:211pt;margin-top:419pt;width:80pt;height:134pt;z-index:2546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Vb6nAEAABU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" filled="f" stroked="f">
                      <v:textbox inset="2.16pt,1.44pt,0,1.44pt">
                        <w:txbxContent>
                          <w:p w14:paraId="26E545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6992" behindDoc="0" locked="0" layoutInCell="1" allowOverlap="1" wp14:anchorId="51024D8B" wp14:editId="45EA9FF0">
                      <wp:simplePos x="0" y="0"/>
                      <wp:positionH relativeFrom="column">
                        <wp:posOffset>2679700</wp:posOffset>
                      </wp:positionH>
                      <wp:positionV relativeFrom="paragraph">
                        <wp:posOffset>5321300</wp:posOffset>
                      </wp:positionV>
                      <wp:extent cx="1016000" cy="1701800"/>
                      <wp:effectExtent l="0" t="0" r="0" b="0"/>
                      <wp:wrapNone/>
                      <wp:docPr id="2964" name="Rectangle 2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D78BE0-A718-A345-9DEF-BB041CB009B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79D8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24D8B" id="Rectangle 2964" o:spid="_x0000_s1539" style="position:absolute;margin-left:211pt;margin-top:419pt;width:80pt;height:134pt;z-index:2546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BgO9bv&#13;&#10;mwEAABUDAAAOAAAAAAAAAAAAAAAAAC4CAABkcnMvZTJvRG9jLnhtbFBLAQItABQABgAIAAAAIQAG&#13;&#10;fq+14QAAABEBAAAPAAAAAAAAAAAAAAAAAPUDAABkcnMvZG93bnJldi54bWxQSwUGAAAAAAQABADz&#13;&#10;AAAAAwUAAAAA&#13;&#10;" filled="f" stroked="f">
                      <v:textbox inset="2.16pt,1.44pt,0,1.44pt">
                        <w:txbxContent>
                          <w:p w14:paraId="0F79D8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8016" behindDoc="0" locked="0" layoutInCell="1" allowOverlap="1" wp14:anchorId="6065BC9D" wp14:editId="58400230">
                      <wp:simplePos x="0" y="0"/>
                      <wp:positionH relativeFrom="column">
                        <wp:posOffset>2679700</wp:posOffset>
                      </wp:positionH>
                      <wp:positionV relativeFrom="paragraph">
                        <wp:posOffset>5321300</wp:posOffset>
                      </wp:positionV>
                      <wp:extent cx="1016000" cy="1701800"/>
                      <wp:effectExtent l="0" t="0" r="0" b="0"/>
                      <wp:wrapNone/>
                      <wp:docPr id="2965" name="Rectangle 2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BD0D7B-AC5A-9A42-8424-1C182273099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0D62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5BC9D" id="Rectangle 2965" o:spid="_x0000_s1540" style="position:absolute;margin-left:211pt;margin-top:419pt;width:80pt;height:134pt;z-index:2546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CPu1aH&#13;&#10;mwEAABUDAAAOAAAAAAAAAAAAAAAAAC4CAABkcnMvZTJvRG9jLnhtbFBLAQItABQABgAIAAAAIQAG&#13;&#10;fq+14QAAABEBAAAPAAAAAAAAAAAAAAAAAPUDAABkcnMvZG93bnJldi54bWxQSwUGAAAAAAQABADz&#13;&#10;AAAAAwUAAAAA&#13;&#10;" filled="f" stroked="f">
                      <v:textbox inset="2.16pt,1.44pt,0,1.44pt">
                        <w:txbxContent>
                          <w:p w14:paraId="7F0D62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79040" behindDoc="0" locked="0" layoutInCell="1" allowOverlap="1" wp14:anchorId="3A01BB30" wp14:editId="72FCAF9E">
                      <wp:simplePos x="0" y="0"/>
                      <wp:positionH relativeFrom="column">
                        <wp:posOffset>2679700</wp:posOffset>
                      </wp:positionH>
                      <wp:positionV relativeFrom="paragraph">
                        <wp:posOffset>5321300</wp:posOffset>
                      </wp:positionV>
                      <wp:extent cx="1016000" cy="1701800"/>
                      <wp:effectExtent l="0" t="0" r="0" b="0"/>
                      <wp:wrapNone/>
                      <wp:docPr id="2966" name="Rectangle 2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EF8A8-0A55-D04C-903D-11A31D0AA8A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FB60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1BB30" id="Rectangle 2966" o:spid="_x0000_s1541" style="position:absolute;margin-left:211pt;margin-top:419pt;width:80pt;height:134pt;z-index:2546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B2jdaS&#13;&#10;mwEAABUDAAAOAAAAAAAAAAAAAAAAAC4CAABkcnMvZTJvRG9jLnhtbFBLAQItABQABgAIAAAAIQAG&#13;&#10;fq+14QAAABEBAAAPAAAAAAAAAAAAAAAAAPUDAABkcnMvZG93bnJldi54bWxQSwUGAAAAAAQABADz&#13;&#10;AAAAAwUAAAAA&#13;&#10;" filled="f" stroked="f">
                      <v:textbox inset="2.16pt,1.44pt,0,1.44pt">
                        <w:txbxContent>
                          <w:p w14:paraId="1CFB60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0064" behindDoc="0" locked="0" layoutInCell="1" allowOverlap="1" wp14:anchorId="6F76E658" wp14:editId="66F6FFA4">
                      <wp:simplePos x="0" y="0"/>
                      <wp:positionH relativeFrom="column">
                        <wp:posOffset>2679700</wp:posOffset>
                      </wp:positionH>
                      <wp:positionV relativeFrom="paragraph">
                        <wp:posOffset>5321300</wp:posOffset>
                      </wp:positionV>
                      <wp:extent cx="1016000" cy="1701800"/>
                      <wp:effectExtent l="0" t="0" r="0" b="0"/>
                      <wp:wrapNone/>
                      <wp:docPr id="2967" name="Rectangle 2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C9E287-A043-4A46-9618-461DBAAEE1B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46A7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6E658" id="Rectangle 2967" o:spid="_x0000_s1542" style="position:absolute;margin-left:211pt;margin-top:419pt;width:80pt;height:134pt;z-index:2546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" filled="f" stroked="f">
                      <v:textbox inset="2.16pt,1.44pt,0,1.44pt">
                        <w:txbxContent>
                          <w:p w14:paraId="2846A7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1088" behindDoc="0" locked="0" layoutInCell="1" allowOverlap="1" wp14:anchorId="3F6FA9DE" wp14:editId="756A6F9A">
                      <wp:simplePos x="0" y="0"/>
                      <wp:positionH relativeFrom="column">
                        <wp:posOffset>2679700</wp:posOffset>
                      </wp:positionH>
                      <wp:positionV relativeFrom="paragraph">
                        <wp:posOffset>5321300</wp:posOffset>
                      </wp:positionV>
                      <wp:extent cx="1016000" cy="1701800"/>
                      <wp:effectExtent l="0" t="0" r="0" b="0"/>
                      <wp:wrapNone/>
                      <wp:docPr id="2968" name="Rectangle 2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92DB8-DFFD-BD43-A1C7-5D0E0D47C48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8D06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FA9DE" id="Rectangle 2968" o:spid="_x0000_s1543" style="position:absolute;margin-left:211pt;margin-top:419pt;width:80pt;height:134pt;z-index:2546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CE4Na5&#13;&#10;mwEAABUDAAAOAAAAAAAAAAAAAAAAAC4CAABkcnMvZTJvRG9jLnhtbFBLAQItABQABgAIAAAAIQAG&#13;&#10;fq+14QAAABEBAAAPAAAAAAAAAAAAAAAAAPUDAABkcnMvZG93bnJldi54bWxQSwUGAAAAAAQABADz&#13;&#10;AAAAAwUAAAAA&#13;&#10;" filled="f" stroked="f">
                      <v:textbox inset="2.16pt,1.44pt,0,1.44pt">
                        <w:txbxContent>
                          <w:p w14:paraId="738D06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2112" behindDoc="0" locked="0" layoutInCell="1" allowOverlap="1" wp14:anchorId="39D472B4" wp14:editId="44B1593F">
                      <wp:simplePos x="0" y="0"/>
                      <wp:positionH relativeFrom="column">
                        <wp:posOffset>2679700</wp:posOffset>
                      </wp:positionH>
                      <wp:positionV relativeFrom="paragraph">
                        <wp:posOffset>5321300</wp:posOffset>
                      </wp:positionV>
                      <wp:extent cx="1016000" cy="1701800"/>
                      <wp:effectExtent l="0" t="0" r="0" b="0"/>
                      <wp:wrapNone/>
                      <wp:docPr id="2969" name="Rectangle 2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CDF12A-F959-B04A-9AFA-4FBEDE29D7F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81DD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72B4" id="Rectangle 2969" o:spid="_x0000_s1544" style="position:absolute;margin-left:211pt;margin-top:419pt;width:80pt;height:134pt;z-index:2546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" filled="f" stroked="f">
                      <v:textbox inset="2.16pt,1.44pt,0,1.44pt">
                        <w:txbxContent>
                          <w:p w14:paraId="0881DD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3136" behindDoc="0" locked="0" layoutInCell="1" allowOverlap="1" wp14:anchorId="2641410E" wp14:editId="168A52D1">
                      <wp:simplePos x="0" y="0"/>
                      <wp:positionH relativeFrom="column">
                        <wp:posOffset>2679700</wp:posOffset>
                      </wp:positionH>
                      <wp:positionV relativeFrom="paragraph">
                        <wp:posOffset>5321300</wp:posOffset>
                      </wp:positionV>
                      <wp:extent cx="1016000" cy="1701800"/>
                      <wp:effectExtent l="0" t="0" r="0" b="0"/>
                      <wp:wrapNone/>
                      <wp:docPr id="2970" name="Rectangle 2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BFF800-62A2-C04B-9FC0-F49BFF1FCC1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6F6C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1410E" id="Rectangle 2970" o:spid="_x0000_s1545" style="position:absolute;margin-left:211pt;margin-top:419pt;width:80pt;height:134pt;z-index:2546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Ba4ddo&#13;&#10;mwEAABUDAAAOAAAAAAAAAAAAAAAAAC4CAABkcnMvZTJvRG9jLnhtbFBLAQItABQABgAIAAAAIQAG&#13;&#10;fq+14QAAABEBAAAPAAAAAAAAAAAAAAAAAPUDAABkcnMvZG93bnJldi54bWxQSwUGAAAAAAQABADz&#13;&#10;AAAAAwUAAAAA&#13;&#10;" filled="f" stroked="f">
                      <v:textbox inset="2.16pt,1.44pt,0,1.44pt">
                        <w:txbxContent>
                          <w:p w14:paraId="0B6F6C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4160" behindDoc="0" locked="0" layoutInCell="1" allowOverlap="1" wp14:anchorId="30696B83" wp14:editId="0BBFA7B7">
                      <wp:simplePos x="0" y="0"/>
                      <wp:positionH relativeFrom="column">
                        <wp:posOffset>2679700</wp:posOffset>
                      </wp:positionH>
                      <wp:positionV relativeFrom="paragraph">
                        <wp:posOffset>5321300</wp:posOffset>
                      </wp:positionV>
                      <wp:extent cx="1016000" cy="1701800"/>
                      <wp:effectExtent l="0" t="0" r="0" b="0"/>
                      <wp:wrapNone/>
                      <wp:docPr id="2971" name="Rectangle 2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F6C8FD-9848-1941-A749-32FB5D8A7AB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2A47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96B83" id="Rectangle 2971" o:spid="_x0000_s1546" style="position:absolute;margin-left:211pt;margin-top:419pt;width:80pt;height:134pt;z-index:2546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C4ObpG&#13;&#10;mwEAABUDAAAOAAAAAAAAAAAAAAAAAC4CAABkcnMvZTJvRG9jLnhtbFBLAQItABQABgAIAAAAIQAG&#13;&#10;fq+14QAAABEBAAAPAAAAAAAAAAAAAAAAAPUDAABkcnMvZG93bnJldi54bWxQSwUGAAAAAAQABADz&#13;&#10;AAAAAwUAAAAA&#13;&#10;" filled="f" stroked="f">
                      <v:textbox inset="2.16pt,1.44pt,0,1.44pt">
                        <w:txbxContent>
                          <w:p w14:paraId="632A47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5184" behindDoc="0" locked="0" layoutInCell="1" allowOverlap="1" wp14:anchorId="574E479F" wp14:editId="45CB3920">
                      <wp:simplePos x="0" y="0"/>
                      <wp:positionH relativeFrom="column">
                        <wp:posOffset>2679700</wp:posOffset>
                      </wp:positionH>
                      <wp:positionV relativeFrom="paragraph">
                        <wp:posOffset>5321300</wp:posOffset>
                      </wp:positionV>
                      <wp:extent cx="1016000" cy="1701800"/>
                      <wp:effectExtent l="0" t="0" r="0" b="0"/>
                      <wp:wrapNone/>
                      <wp:docPr id="2972" name="Rectangle 2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366D9-AF18-4A42-B286-B0A91CD9E4F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9154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E479F" id="Rectangle 2972" o:spid="_x0000_s1547" style="position:absolute;margin-left:211pt;margin-top:419pt;width:80pt;height:134pt;z-index:2546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" filled="f" stroked="f">
                      <v:textbox inset="2.16pt,1.44pt,0,1.44pt">
                        <w:txbxContent>
                          <w:p w14:paraId="499154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4640" behindDoc="0" locked="0" layoutInCell="1" allowOverlap="1" wp14:anchorId="711E8017" wp14:editId="491E3FBF">
                      <wp:simplePos x="0" y="0"/>
                      <wp:positionH relativeFrom="column">
                        <wp:posOffset>2679700</wp:posOffset>
                      </wp:positionH>
                      <wp:positionV relativeFrom="paragraph">
                        <wp:posOffset>5321300</wp:posOffset>
                      </wp:positionV>
                      <wp:extent cx="990600" cy="927100"/>
                      <wp:effectExtent l="0" t="0" r="0" b="0"/>
                      <wp:wrapNone/>
                      <wp:docPr id="2991" name="Rectangle 29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28DC0B6-502B-B548-8FEF-39EC7D967D9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37770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E8017" id="Rectangle 2991" o:spid="_x0000_s1548" style="position:absolute;margin-left:211pt;margin-top:419pt;width:78pt;height:73pt;z-index:2547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" filled="f" stroked="f">
                      <v:textbox inset="2.16pt,1.44pt,0,1.44pt">
                        <w:txbxContent>
                          <w:p w14:paraId="1D37770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5664" behindDoc="0" locked="0" layoutInCell="1" allowOverlap="1" wp14:anchorId="3A24F0AF" wp14:editId="2330F9CF">
                      <wp:simplePos x="0" y="0"/>
                      <wp:positionH relativeFrom="column">
                        <wp:posOffset>2679700</wp:posOffset>
                      </wp:positionH>
                      <wp:positionV relativeFrom="paragraph">
                        <wp:posOffset>5321300</wp:posOffset>
                      </wp:positionV>
                      <wp:extent cx="1016000" cy="762000"/>
                      <wp:effectExtent l="0" t="0" r="0" b="0"/>
                      <wp:wrapNone/>
                      <wp:docPr id="2992" name="Rectangle 2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51CD01-B672-C644-A7F8-353EF393B9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6E3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4F0AF" id="Rectangle 2992" o:spid="_x0000_s1549" style="position:absolute;margin-left:211pt;margin-top:419pt;width:80pt;height:60pt;z-index:2547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3Pr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bBYZNve2oTs+QF62dE/BDGEUXA02cjbSAAXHv3sJmrPh1pNDzdXFoqGJl2K+bJa0iVAK&#13;&#10;Ir1935Ve9YF2QiXgbB/B7nriOy9y8sNkfRH2tiZ5tu/rQv68zJs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3V9z&#13;&#10;650BAAAUAwAADgAAAAAAAAAAAAAAAAAuAgAAZHJzL2Uyb0RvYy54bWxQSwECLQAUAAYACAAAACEA&#13;&#10;cD25POAAAAAQAQAADwAAAAAAAAAAAAAAAAD3AwAAZHJzL2Rvd25yZXYueG1sUEsFBgAAAAAEAAQA&#13;&#10;8wAAAAQFAAAAAA==&#13;&#10;" filled="f" stroked="f">
                      <v:textbox inset="2.16pt,1.44pt,0,1.44pt">
                        <w:txbxContent>
                          <w:p w14:paraId="7D36E3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6688" behindDoc="0" locked="0" layoutInCell="1" allowOverlap="1" wp14:anchorId="36324D01" wp14:editId="3A7E96B6">
                      <wp:simplePos x="0" y="0"/>
                      <wp:positionH relativeFrom="column">
                        <wp:posOffset>2679700</wp:posOffset>
                      </wp:positionH>
                      <wp:positionV relativeFrom="paragraph">
                        <wp:posOffset>5321300</wp:posOffset>
                      </wp:positionV>
                      <wp:extent cx="990600" cy="863600"/>
                      <wp:effectExtent l="0" t="0" r="0" b="0"/>
                      <wp:wrapNone/>
                      <wp:docPr id="2993" name="Rectangle 29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E94146C-7564-8B4B-8739-A155AB2115D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EB01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24D01" id="Rectangle 2993" o:spid="_x0000_s1550" style="position:absolute;margin-left:211pt;margin-top:419pt;width:78pt;height:68pt;z-index:2547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" filled="f" stroked="f">
                      <v:textbox inset="2.16pt,1.44pt,0,1.44pt">
                        <w:txbxContent>
                          <w:p w14:paraId="0EEB01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7712" behindDoc="0" locked="0" layoutInCell="1" allowOverlap="1" wp14:anchorId="42C0FAA0" wp14:editId="4D4F49D3">
                      <wp:simplePos x="0" y="0"/>
                      <wp:positionH relativeFrom="column">
                        <wp:posOffset>2679700</wp:posOffset>
                      </wp:positionH>
                      <wp:positionV relativeFrom="paragraph">
                        <wp:posOffset>5321300</wp:posOffset>
                      </wp:positionV>
                      <wp:extent cx="990600" cy="927100"/>
                      <wp:effectExtent l="0" t="0" r="0" b="0"/>
                      <wp:wrapNone/>
                      <wp:docPr id="2994" name="Rectangle 2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5885D5-C8B3-4F4F-B780-0387F44FCA4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E488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0FAA0" id="Rectangle 2994" o:spid="_x0000_s1551" style="position:absolute;margin-left:211pt;margin-top:419pt;width:78pt;height:73pt;z-index:2547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" filled="f" stroked="f">
                      <v:textbox inset="2.16pt,1.44pt,0,1.44pt">
                        <w:txbxContent>
                          <w:p w14:paraId="51E488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8736" behindDoc="0" locked="0" layoutInCell="1" allowOverlap="1" wp14:anchorId="005BAF1C" wp14:editId="4627DA3C">
                      <wp:simplePos x="0" y="0"/>
                      <wp:positionH relativeFrom="column">
                        <wp:posOffset>2679700</wp:posOffset>
                      </wp:positionH>
                      <wp:positionV relativeFrom="paragraph">
                        <wp:posOffset>5321300</wp:posOffset>
                      </wp:positionV>
                      <wp:extent cx="1016000" cy="762000"/>
                      <wp:effectExtent l="0" t="0" r="0" b="0"/>
                      <wp:wrapNone/>
                      <wp:docPr id="2995" name="Rectangle 2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F79FBF-0A4E-A54A-B217-70F4A2CC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C48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BAF1C" id="Rectangle 2995" o:spid="_x0000_s1552" style="position:absolute;margin-left:211pt;margin-top:419pt;width:80pt;height:60pt;z-index:2547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vOo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Bfm9sMm3u70J0eIS9beqBghjAKrgYbORtpgILjn4MEzdnww5NDzd3NoqGJl2K+bJa0iVAK&#13;&#10;Ir1725Ve9YF2QiXg7BDB7nviOy9y8sNkfRH2uiZ5tm/rQv6yzJu/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wLLz&#13;&#10;qJ0BAAAUAwAADgAAAAAAAAAAAAAAAAAuAgAAZHJzL2Uyb0RvYy54bWxQSwECLQAUAAYACAAAACEA&#13;&#10;cD25POAAAAAQAQAADwAAAAAAAAAAAAAAAAD3AwAAZHJzL2Rvd25yZXYueG1sUEsFBgAAAAAEAAQA&#13;&#10;8wAAAAQFAAAAAA==&#13;&#10;" filled="f" stroked="f">
                      <v:textbox inset="2.16pt,1.44pt,0,1.44pt">
                        <w:txbxContent>
                          <w:p w14:paraId="12EC48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9760" behindDoc="0" locked="0" layoutInCell="1" allowOverlap="1" wp14:anchorId="585976A0" wp14:editId="6C8C5570">
                      <wp:simplePos x="0" y="0"/>
                      <wp:positionH relativeFrom="column">
                        <wp:posOffset>2679700</wp:posOffset>
                      </wp:positionH>
                      <wp:positionV relativeFrom="paragraph">
                        <wp:posOffset>5321300</wp:posOffset>
                      </wp:positionV>
                      <wp:extent cx="990600" cy="927100"/>
                      <wp:effectExtent l="0" t="0" r="0" b="0"/>
                      <wp:wrapNone/>
                      <wp:docPr id="2996" name="Rectangle 29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615BE0-F607-6342-A50C-5D7C9654195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6D50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976A0" id="Rectangle 2996" o:spid="_x0000_s1553" style="position:absolute;margin-left:211pt;margin-top:419pt;width:78pt;height:73pt;z-index:2547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" filled="f" stroked="f">
                      <v:textbox inset="2.16pt,1.44pt,0,1.44pt">
                        <w:txbxContent>
                          <w:p w14:paraId="6B6D50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0784" behindDoc="0" locked="0" layoutInCell="1" allowOverlap="1" wp14:anchorId="7B28AD77" wp14:editId="3DE5573B">
                      <wp:simplePos x="0" y="0"/>
                      <wp:positionH relativeFrom="column">
                        <wp:posOffset>2692400</wp:posOffset>
                      </wp:positionH>
                      <wp:positionV relativeFrom="paragraph">
                        <wp:posOffset>5321300</wp:posOffset>
                      </wp:positionV>
                      <wp:extent cx="990600" cy="927100"/>
                      <wp:effectExtent l="0" t="0" r="0" b="0"/>
                      <wp:wrapNone/>
                      <wp:docPr id="2997" name="Rectangle 29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EE5868-3DA8-9B44-9E16-D0D7DBC9AC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43E8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8AD77" id="Rectangle 2997" o:spid="_x0000_s1554" style="position:absolute;margin-left:212pt;margin-top:419pt;width:78pt;height:73pt;z-index:2547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" filled="f" stroked="f">
                      <v:textbox inset="2.16pt,1.44pt,0,1.44pt">
                        <w:txbxContent>
                          <w:p w14:paraId="5D43E8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1808" behindDoc="0" locked="0" layoutInCell="1" allowOverlap="1" wp14:anchorId="6293B88C" wp14:editId="0A3355BD">
                      <wp:simplePos x="0" y="0"/>
                      <wp:positionH relativeFrom="column">
                        <wp:posOffset>2679700</wp:posOffset>
                      </wp:positionH>
                      <wp:positionV relativeFrom="paragraph">
                        <wp:posOffset>5321300</wp:posOffset>
                      </wp:positionV>
                      <wp:extent cx="1016000" cy="762000"/>
                      <wp:effectExtent l="0" t="0" r="0" b="0"/>
                      <wp:wrapNone/>
                      <wp:docPr id="2998" name="Rectangle 2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43FE58-A917-8F47-913F-61BEA6635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D53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3B88C" id="Rectangle 2998" o:spid="_x0000_s1555" style="position:absolute;margin-left:211pt;margin-top:419pt;width:80pt;height:60pt;z-index:2547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XJs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bFYZNve2oTs+QF62dE/BDGEUXA02cjbSAAXHv3sJmrPh1pNDzdXFoqGJl2K+bJa0iVAK&#13;&#10;Ir1935Ve9YF2QiXgbB/B7nriOy9y8sNkfRH2tiZ5tu/rQv68zJs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54Vy&#13;&#10;bJ0BAAAUAwAADgAAAAAAAAAAAAAAAAAuAgAAZHJzL2Uyb0RvYy54bWxQSwECLQAUAAYACAAAACEA&#13;&#10;cD25POAAAAAQAQAADwAAAAAAAAAAAAAAAAD3AwAAZHJzL2Rvd25yZXYueG1sUEsFBgAAAAAEAAQA&#13;&#10;8wAAAAQFAAAAAA==&#13;&#10;" filled="f" stroked="f">
                      <v:textbox inset="2.16pt,1.44pt,0,1.44pt">
                        <w:txbxContent>
                          <w:p w14:paraId="591D53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2832" behindDoc="0" locked="0" layoutInCell="1" allowOverlap="1" wp14:anchorId="581BB8B0" wp14:editId="0F62D5E5">
                      <wp:simplePos x="0" y="0"/>
                      <wp:positionH relativeFrom="column">
                        <wp:posOffset>2679700</wp:posOffset>
                      </wp:positionH>
                      <wp:positionV relativeFrom="paragraph">
                        <wp:posOffset>5321300</wp:posOffset>
                      </wp:positionV>
                      <wp:extent cx="990600" cy="927100"/>
                      <wp:effectExtent l="0" t="0" r="0" b="0"/>
                      <wp:wrapNone/>
                      <wp:docPr id="2999" name="Rectangle 29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B99C373-C581-2041-A2F6-EC78234B1F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777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BB8B0" id="Rectangle 2999" o:spid="_x0000_s1556" style="position:absolute;margin-left:211pt;margin-top:419pt;width:78pt;height:73pt;z-index:2547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" filled="f" stroked="f">
                      <v:textbox inset="2.16pt,1.44pt,0,1.44pt">
                        <w:txbxContent>
                          <w:p w14:paraId="36C777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3856" behindDoc="0" locked="0" layoutInCell="1" allowOverlap="1" wp14:anchorId="3A890C02" wp14:editId="2F53A36D">
                      <wp:simplePos x="0" y="0"/>
                      <wp:positionH relativeFrom="column">
                        <wp:posOffset>2679700</wp:posOffset>
                      </wp:positionH>
                      <wp:positionV relativeFrom="paragraph">
                        <wp:posOffset>5321300</wp:posOffset>
                      </wp:positionV>
                      <wp:extent cx="990600" cy="901700"/>
                      <wp:effectExtent l="0" t="0" r="0" b="0"/>
                      <wp:wrapNone/>
                      <wp:docPr id="3000" name="Rectangle 30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5156341-D565-D941-AB13-39493437A6A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B203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90C02" id="Rectangle 3000" o:spid="_x0000_s1557" style="position:absolute;margin-left:211pt;margin-top:419pt;width:78pt;height:71pt;z-index:2547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" filled="f" stroked="f">
                      <v:textbox inset="2.16pt,1.44pt,0,1.44pt">
                        <w:txbxContent>
                          <w:p w14:paraId="5FB203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4880" behindDoc="0" locked="0" layoutInCell="1" allowOverlap="1" wp14:anchorId="369E7AEC" wp14:editId="0816CFF1">
                      <wp:simplePos x="0" y="0"/>
                      <wp:positionH relativeFrom="column">
                        <wp:posOffset>2679700</wp:posOffset>
                      </wp:positionH>
                      <wp:positionV relativeFrom="paragraph">
                        <wp:posOffset>5321300</wp:posOffset>
                      </wp:positionV>
                      <wp:extent cx="1016000" cy="762000"/>
                      <wp:effectExtent l="0" t="0" r="0" b="0"/>
                      <wp:wrapNone/>
                      <wp:docPr id="3001" name="Rectangle 3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B5E46D-BF00-8B4C-998C-64DEAD08FE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A3B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E7AEC" id="Rectangle 3001" o:spid="_x0000_s1558" style="position:absolute;margin-left:211pt;margin-top:419pt;width:80pt;height:60pt;z-index:2547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Kqjhzqb&#13;&#10;AQAAFAMAAA4AAAAAAAAAAAAAAAAALgIAAGRycy9lMm9Eb2MueG1sUEsBAi0AFAAGAAgAAAAhAHA9&#13;&#10;uTzgAAAAEAEAAA8AAAAAAAAAAAAAAAAA9QMAAGRycy9kb3ducmV2LnhtbFBLBQYAAAAABAAEAPMA&#13;&#10;AAACBQAAAAA=&#13;&#10;" filled="f" stroked="f">
                      <v:textbox inset="2.16pt,1.44pt,0,1.44pt">
                        <w:txbxContent>
                          <w:p w14:paraId="30CA3B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5904" behindDoc="0" locked="0" layoutInCell="1" allowOverlap="1" wp14:anchorId="78DE9389" wp14:editId="15E482C8">
                      <wp:simplePos x="0" y="0"/>
                      <wp:positionH relativeFrom="column">
                        <wp:posOffset>2679700</wp:posOffset>
                      </wp:positionH>
                      <wp:positionV relativeFrom="paragraph">
                        <wp:posOffset>5321300</wp:posOffset>
                      </wp:positionV>
                      <wp:extent cx="1016000" cy="762000"/>
                      <wp:effectExtent l="0" t="0" r="0" b="0"/>
                      <wp:wrapNone/>
                      <wp:docPr id="3002" name="Rectangle 3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2BF105-25A7-C243-AAA9-8F9547B0F4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234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E9389" id="Rectangle 3002" o:spid="_x0000_s1559" style="position:absolute;margin-left:211pt;margin-top:419pt;width:80pt;height:60pt;z-index:2547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U5UH&#13;&#10;L50BAAAUAwAADgAAAAAAAAAAAAAAAAAuAgAAZHJzL2Uyb0RvYy54bWxQSwECLQAUAAYACAAAACEA&#13;&#10;cD25POAAAAAQAQAADwAAAAAAAAAAAAAAAAD3AwAAZHJzL2Rvd25yZXYueG1sUEsFBgAAAAAEAAQA&#13;&#10;8wAAAAQFAAAAAA==&#13;&#10;" filled="f" stroked="f">
                      <v:textbox inset="2.16pt,1.44pt,0,1.44pt">
                        <w:txbxContent>
                          <w:p w14:paraId="519234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6928" behindDoc="0" locked="0" layoutInCell="1" allowOverlap="1" wp14:anchorId="0DCEECE1" wp14:editId="10A8DC26">
                      <wp:simplePos x="0" y="0"/>
                      <wp:positionH relativeFrom="column">
                        <wp:posOffset>2679700</wp:posOffset>
                      </wp:positionH>
                      <wp:positionV relativeFrom="paragraph">
                        <wp:posOffset>5321300</wp:posOffset>
                      </wp:positionV>
                      <wp:extent cx="1016000" cy="762000"/>
                      <wp:effectExtent l="0" t="0" r="0" b="0"/>
                      <wp:wrapNone/>
                      <wp:docPr id="3003" name="Rectangle 3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78261-F54A-6248-BE0D-F738DFBE4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014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EECE1" id="Rectangle 3003" o:spid="_x0000_s1560" style="position:absolute;margin-left:211pt;margin-top:419pt;width:80pt;height:60pt;z-index:2547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YdH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wzbO7tQnd6gLxs6Z6CGcIouBps5GykAQqOfw4SNGfDT08ONTfLRUMTL8V81axoE6EU&#13;&#10;RHr3viu96gPthErA2SGC3ffEd17k5IfJ+iLsbU3ybN/Xhfxlmbc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vBWH&#13;&#10;R50BAAAUAwAADgAAAAAAAAAAAAAAAAAuAgAAZHJzL2Uyb0RvYy54bWxQSwECLQAUAAYACAAAACEA&#13;&#10;cD25POAAAAAQAQAADwAAAAAAAAAAAAAAAAD3AwAAZHJzL2Rvd25yZXYueG1sUEsFBgAAAAAEAAQA&#13;&#10;8wAAAAQFAAAAAA==&#13;&#10;" filled="f" stroked="f">
                      <v:textbox inset="2.16pt,1.44pt,0,1.44pt">
                        <w:txbxContent>
                          <w:p w14:paraId="3B8014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7952" behindDoc="0" locked="0" layoutInCell="1" allowOverlap="1" wp14:anchorId="56621BD3" wp14:editId="4DCE2A96">
                      <wp:simplePos x="0" y="0"/>
                      <wp:positionH relativeFrom="column">
                        <wp:posOffset>2679700</wp:posOffset>
                      </wp:positionH>
                      <wp:positionV relativeFrom="paragraph">
                        <wp:posOffset>5321300</wp:posOffset>
                      </wp:positionV>
                      <wp:extent cx="1016000" cy="762000"/>
                      <wp:effectExtent l="0" t="0" r="0" b="0"/>
                      <wp:wrapNone/>
                      <wp:docPr id="3004" name="Rectangle 3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575C19-A863-FA4E-9281-ACC98D2F0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8B1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21BD3" id="Rectangle 3004" o:spid="_x0000_s1561" style="position:absolute;margin-left:211pt;margin-top:419pt;width:80pt;height:60pt;z-index:2547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RSMH&#13;&#10;Up0BAAAUAwAADgAAAAAAAAAAAAAAAAAuAgAAZHJzL2Uyb0RvYy54bWxQSwECLQAUAAYACAAAACEA&#13;&#10;cD25POAAAAAQAQAADwAAAAAAAAAAAAAAAAD3AwAAZHJzL2Rvd25yZXYueG1sUEsFBgAAAAAEAAQA&#13;&#10;8wAAAAQFAAAAAA==&#13;&#10;" filled="f" stroked="f">
                      <v:textbox inset="2.16pt,1.44pt,0,1.44pt">
                        <w:txbxContent>
                          <w:p w14:paraId="4D08B1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18976" behindDoc="0" locked="0" layoutInCell="1" allowOverlap="1" wp14:anchorId="0CD24E50" wp14:editId="6D02BD02">
                      <wp:simplePos x="0" y="0"/>
                      <wp:positionH relativeFrom="column">
                        <wp:posOffset>2679700</wp:posOffset>
                      </wp:positionH>
                      <wp:positionV relativeFrom="paragraph">
                        <wp:posOffset>5321300</wp:posOffset>
                      </wp:positionV>
                      <wp:extent cx="1016000" cy="762000"/>
                      <wp:effectExtent l="0" t="0" r="0" b="0"/>
                      <wp:wrapNone/>
                      <wp:docPr id="3005" name="Rectangle 3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F493C-EFE5-404B-83CC-207AA201AE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717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24E50" id="Rectangle 3005" o:spid="_x0000_s1562" style="position:absolute;margin-left:211pt;margin-top:419pt;width:80pt;height:60pt;z-index:2547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Ids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FtcZNve2oTs+QV629EjBDGEUXA02cjbSAAXH170Ezdnw05NDzc3loqGJl2K+bJa0iVAK&#13;&#10;Ir393JVe9YF2QiXgbB/B7nriOy9y8sNkfRH2viZ5tp/rQv68zJs/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TniH&#13;&#10;bJ0BAAAUAwAADgAAAAAAAAAAAAAAAAAuAgAAZHJzL2Uyb0RvYy54bWxQSwECLQAUAAYACAAAACEA&#13;&#10;cD25POAAAAAQAQAADwAAAAAAAAAAAAAAAAD3AwAAZHJzL2Rvd25yZXYueG1sUEsFBgAAAAAEAAQA&#13;&#10;8wAAAAQFAAAAAA==&#13;&#10;" filled="f" stroked="f">
                      <v:textbox inset="2.16pt,1.44pt,0,1.44pt">
                        <w:txbxContent>
                          <w:p w14:paraId="6D4717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0000" behindDoc="0" locked="0" layoutInCell="1" allowOverlap="1" wp14:anchorId="7B1312AC" wp14:editId="38576A7C">
                      <wp:simplePos x="0" y="0"/>
                      <wp:positionH relativeFrom="column">
                        <wp:posOffset>2679700</wp:posOffset>
                      </wp:positionH>
                      <wp:positionV relativeFrom="paragraph">
                        <wp:posOffset>5321300</wp:posOffset>
                      </wp:positionV>
                      <wp:extent cx="1016000" cy="762000"/>
                      <wp:effectExtent l="0" t="0" r="0" b="0"/>
                      <wp:wrapNone/>
                      <wp:docPr id="3006" name="Rectangle 3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82E0ED-34C5-2742-9671-86364664B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9AB3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312AC" id="Rectangle 3006" o:spid="_x0000_s1563" style="position:absolute;margin-left:211pt;margin-top:419pt;width:80pt;height:60pt;z-index:2547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gd5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wzbO7toDs9YF62dE/BDDAKrgYbOBtpgILHPweJmrPhpyeHmuX1oqGJl2K+ala0iVgK&#13;&#10;Ir1735Ve9UA7oRJydgho9z3xnRc5+WGyvgh7W5M82/d1IX9Z5u0L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t04H&#13;&#10;eZ0BAAAUAwAADgAAAAAAAAAAAAAAAAAuAgAAZHJzL2Uyb0RvYy54bWxQSwECLQAUAAYACAAAACEA&#13;&#10;cD25POAAAAAQAQAADwAAAAAAAAAAAAAAAAD3AwAAZHJzL2Rvd25yZXYueG1sUEsFBgAAAAAEAAQA&#13;&#10;8wAAAAQFAAAAAA==&#13;&#10;" filled="f" stroked="f">
                      <v:textbox inset="2.16pt,1.44pt,0,1.44pt">
                        <w:txbxContent>
                          <w:p w14:paraId="379AB3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1024" behindDoc="0" locked="0" layoutInCell="1" allowOverlap="1" wp14:anchorId="25C058DB" wp14:editId="5F987026">
                      <wp:simplePos x="0" y="0"/>
                      <wp:positionH relativeFrom="column">
                        <wp:posOffset>2679700</wp:posOffset>
                      </wp:positionH>
                      <wp:positionV relativeFrom="paragraph">
                        <wp:posOffset>5321300</wp:posOffset>
                      </wp:positionV>
                      <wp:extent cx="1016000" cy="762000"/>
                      <wp:effectExtent l="0" t="0" r="0" b="0"/>
                      <wp:wrapNone/>
                      <wp:docPr id="3007" name="Rectangle 3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8D22A-0A97-C142-BA43-BF3C5D3AD3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134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058DB" id="Rectangle 3007" o:spid="_x0000_s1564" style="position:absolute;margin-left:211pt;margin-top:419pt;width:80pt;height:60pt;z-index:2547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Ya9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etVm2Nzbhf70BHnZ0iMFM4ZJcDXayNlEAxQcfx0kaM7Ge08ONTdXq4YmXopl27S0iVAK&#13;&#10;Ir372JVeDYF2QiXg7BDB7gfiuyxy8sNkfRH2viZ5th/rQv6yzNt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kHmG&#13;&#10;vZ0BAAAUAwAADgAAAAAAAAAAAAAAAAAuAgAAZHJzL2Uyb0RvYy54bWxQSwECLQAUAAYACAAAACEA&#13;&#10;cD25POAAAAAQAQAADwAAAAAAAAAAAAAAAAD3AwAAZHJzL2Rvd25yZXYueG1sUEsFBgAAAAAEAAQA&#13;&#10;8wAAAAQFAAAAAA==&#13;&#10;" filled="f" stroked="f">
                      <v:textbox inset="2.16pt,1.44pt,0,1.44pt">
                        <w:txbxContent>
                          <w:p w14:paraId="3FA134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2048" behindDoc="0" locked="0" layoutInCell="1" allowOverlap="1" wp14:anchorId="5F1D9383" wp14:editId="691D5113">
                      <wp:simplePos x="0" y="0"/>
                      <wp:positionH relativeFrom="column">
                        <wp:posOffset>2679700</wp:posOffset>
                      </wp:positionH>
                      <wp:positionV relativeFrom="paragraph">
                        <wp:posOffset>5321300</wp:posOffset>
                      </wp:positionV>
                      <wp:extent cx="1016000" cy="762000"/>
                      <wp:effectExtent l="0" t="0" r="0" b="0"/>
                      <wp:wrapNone/>
                      <wp:docPr id="3008" name="Rectangle 3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A55CF-028C-0E49-876A-AEB13EE301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672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D9383" id="Rectangle 3008" o:spid="_x0000_s1565" style="position:absolute;margin-left:211pt;margin-top:419pt;width:80pt;height:60pt;z-index:2547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aU8G&#13;&#10;qJ0BAAAUAwAADgAAAAAAAAAAAAAAAAAuAgAAZHJzL2Uyb0RvYy54bWxQSwECLQAUAAYACAAAACEA&#13;&#10;cD25POAAAAAQAQAADwAAAAAAAAAAAAAAAAD3AwAAZHJzL2Rvd25yZXYueG1sUEsFBgAAAAAEAAQA&#13;&#10;8wAAAAQFAAAAAA==&#13;&#10;" filled="f" stroked="f">
                      <v:textbox inset="2.16pt,1.44pt,0,1.44pt">
                        <w:txbxContent>
                          <w:p w14:paraId="4C1672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3072" behindDoc="0" locked="0" layoutInCell="1" allowOverlap="1" wp14:anchorId="0CB0ED26" wp14:editId="5ABC06C6">
                      <wp:simplePos x="0" y="0"/>
                      <wp:positionH relativeFrom="column">
                        <wp:posOffset>2679700</wp:posOffset>
                      </wp:positionH>
                      <wp:positionV relativeFrom="paragraph">
                        <wp:posOffset>5321300</wp:posOffset>
                      </wp:positionV>
                      <wp:extent cx="1016000" cy="762000"/>
                      <wp:effectExtent l="0" t="0" r="0" b="0"/>
                      <wp:wrapNone/>
                      <wp:docPr id="3009" name="Rectangle 3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9C0A3F-8F7B-9446-915D-5DBF3FA1F9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352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0ED26" id="Rectangle 3009" o:spid="_x0000_s1566" style="position:absolute;margin-left:211pt;margin-top:419pt;width:80pt;height:60pt;z-index:2547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VohnAEAABQDAAAOAAAAZHJzL2Uyb0RvYy54bWysUsFu2zAMvQ/YPwi6N3acdE2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joZrleUE4o1eVywJh+aHAsJ4IjzaJYJI+/Ynr99e8vdO/yfM7S&#13;&#10;tJuY7QS/XhbY3NtBd3rAvGzpnoIZYBRcDTZwNtIABY9/DhI1Z8NPTw41N8tFQxMvxXzVrGgTsRRE&#13;&#10;eve+K73qgXZCJeTsENDue+I7L3Lyw2R9Efa2Jnm27+tC/rLM2xcA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xsVoh&#13;&#10;nAEAABQDAAAOAAAAAAAAAAAAAAAAAC4CAABkcnMvZTJvRG9jLnhtbFBLAQItABQABgAIAAAAIQBw&#13;&#10;Pbk84AAAABABAAAPAAAAAAAAAAAAAAAAAPYDAABkcnMvZG93bnJldi54bWxQSwUGAAAAAAQABADz&#13;&#10;AAAAAwUAAAAA&#13;&#10;" filled="f" stroked="f">
                      <v:textbox inset="2.16pt,1.44pt,0,1.44pt">
                        <w:txbxContent>
                          <w:p w14:paraId="3E5352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4096" behindDoc="0" locked="0" layoutInCell="1" allowOverlap="1" wp14:anchorId="7A867523" wp14:editId="5B7FAB61">
                      <wp:simplePos x="0" y="0"/>
                      <wp:positionH relativeFrom="column">
                        <wp:posOffset>2679700</wp:posOffset>
                      </wp:positionH>
                      <wp:positionV relativeFrom="paragraph">
                        <wp:posOffset>5321300</wp:posOffset>
                      </wp:positionV>
                      <wp:extent cx="1016000" cy="762000"/>
                      <wp:effectExtent l="0" t="0" r="0" b="0"/>
                      <wp:wrapNone/>
                      <wp:docPr id="3010" name="Rectangle 3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920CFA-7041-2F4C-8179-89481C4D6B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9B9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67523" id="Rectangle 3010" o:spid="_x0000_s1567" style="position:absolute;margin-left:211pt;margin-top:419pt;width:80pt;height:60pt;z-index:2547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" filled="f" stroked="f">
                      <v:textbox inset="2.16pt,1.44pt,0,1.44pt">
                        <w:txbxContent>
                          <w:p w14:paraId="4709B9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5120" behindDoc="0" locked="0" layoutInCell="1" allowOverlap="1" wp14:anchorId="1348B19C" wp14:editId="27D00787">
                      <wp:simplePos x="0" y="0"/>
                      <wp:positionH relativeFrom="column">
                        <wp:posOffset>2679700</wp:posOffset>
                      </wp:positionH>
                      <wp:positionV relativeFrom="paragraph">
                        <wp:posOffset>5321300</wp:posOffset>
                      </wp:positionV>
                      <wp:extent cx="1016000" cy="762000"/>
                      <wp:effectExtent l="0" t="0" r="0" b="0"/>
                      <wp:wrapNone/>
                      <wp:docPr id="3011" name="Rectangle 3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8469B-3483-A04A-AE8C-0B29927376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416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8B19C" id="Rectangle 3011" o:spid="_x0000_s1568" style="position:absolute;margin-left:211pt;margin-top:419pt;width:80pt;height:60pt;z-index:2547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FoK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jYZNvd2oTs9QF62dE/BDGEUXA02cjbSAAXHPwcJmrPhpyeHmpvloqGJl2K+ala0iVAK&#13;&#10;Ir1735Ve9YF2QiXg7BDB7nviOy9y8sNkfRH2tiZ5tu/rQv6yzNs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w9xa&#13;&#10;Cp0BAAAUAwAADgAAAAAAAAAAAAAAAAAuAgAAZHJzL2Uyb0RvYy54bWxQSwECLQAUAAYACAAAACEA&#13;&#10;cD25POAAAAAQAQAADwAAAAAAAAAAAAAAAAD3AwAAZHJzL2Rvd25yZXYueG1sUEsFBgAAAAAEAAQA&#13;&#10;8wAAAAQFAAAAAA==&#13;&#10;" filled="f" stroked="f">
                      <v:textbox inset="2.16pt,1.44pt,0,1.44pt">
                        <w:txbxContent>
                          <w:p w14:paraId="31B416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6144" behindDoc="0" locked="0" layoutInCell="1" allowOverlap="1" wp14:anchorId="66D264BE" wp14:editId="1F8D8DB5">
                      <wp:simplePos x="0" y="0"/>
                      <wp:positionH relativeFrom="column">
                        <wp:posOffset>2679700</wp:posOffset>
                      </wp:positionH>
                      <wp:positionV relativeFrom="paragraph">
                        <wp:posOffset>5321300</wp:posOffset>
                      </wp:positionV>
                      <wp:extent cx="1016000" cy="762000"/>
                      <wp:effectExtent l="0" t="0" r="0" b="0"/>
                      <wp:wrapNone/>
                      <wp:docPr id="3012" name="Rectangle 3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0761B5-44F4-4D43-84A6-2100CBD073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F9B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264BE" id="Rectangle 3012" o:spid="_x0000_s1569" style="position:absolute;margin-left:211pt;margin-top:419pt;width:80pt;height:60pt;z-index:2547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tof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4ybO7tQnd6gLxs6Z6CGcIouBps5GykAQqOfw4SNGfDT08ONTfLRUMTL8V81axoE6EU&#13;&#10;RHr3viu96gPthErA2SGC3ffEd17k5IfJ+iLsbU3ybN/Xhfxlmbc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Oura&#13;&#10;H50BAAAUAwAADgAAAAAAAAAAAAAAAAAuAgAAZHJzL2Uyb0RvYy54bWxQSwECLQAUAAYACAAAACEA&#13;&#10;cD25POAAAAAQAQAADwAAAAAAAAAAAAAAAAD3AwAAZHJzL2Rvd25yZXYueG1sUEsFBgAAAAAEAAQA&#13;&#10;8wAAAAQFAAAAAA==&#13;&#10;" filled="f" stroked="f">
                      <v:textbox inset="2.16pt,1.44pt,0,1.44pt">
                        <w:txbxContent>
                          <w:p w14:paraId="46EF9B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7168" behindDoc="0" locked="0" layoutInCell="1" allowOverlap="1" wp14:anchorId="306FBA45" wp14:editId="06D980B7">
                      <wp:simplePos x="0" y="0"/>
                      <wp:positionH relativeFrom="column">
                        <wp:posOffset>2679700</wp:posOffset>
                      </wp:positionH>
                      <wp:positionV relativeFrom="paragraph">
                        <wp:posOffset>5321300</wp:posOffset>
                      </wp:positionV>
                      <wp:extent cx="1016000" cy="762000"/>
                      <wp:effectExtent l="0" t="0" r="0" b="0"/>
                      <wp:wrapNone/>
                      <wp:docPr id="3013" name="Rectangle 3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6E535F-F784-4644-A7D7-D9DA03AA1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DA5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FBA45" id="Rectangle 3013" o:spid="_x0000_s1570" style="position:absolute;margin-left:211pt;margin-top:419pt;width:80pt;height:60pt;z-index:2547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lp3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4zbO7tQnd6gLxs6Z6CGcIouBps5GykAQqOfw4SNGfDT08ONTfLRUMTL8V81axoE6EU&#13;&#10;RHr3viu96gPthErA2SGC3ffEd17k5IfJ+iLsbU3ybN/Xhfxlmbc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1Wpa&#13;&#10;d50BAAAUAwAADgAAAAAAAAAAAAAAAAAuAgAAZHJzL2Uyb0RvYy54bWxQSwECLQAUAAYACAAAACEA&#13;&#10;cD25POAAAAAQAQAADwAAAAAAAAAAAAAAAAD3AwAAZHJzL2Rvd25yZXYueG1sUEsFBgAAAAAEAAQA&#13;&#10;8wAAAAQFAAAAAA==&#13;&#10;" filled="f" stroked="f">
                      <v:textbox inset="2.16pt,1.44pt,0,1.44pt">
                        <w:txbxContent>
                          <w:p w14:paraId="23EDA5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8192" behindDoc="0" locked="0" layoutInCell="1" allowOverlap="1" wp14:anchorId="4949BC76" wp14:editId="10F1F7FF">
                      <wp:simplePos x="0" y="0"/>
                      <wp:positionH relativeFrom="column">
                        <wp:posOffset>2679700</wp:posOffset>
                      </wp:positionH>
                      <wp:positionV relativeFrom="paragraph">
                        <wp:posOffset>5321300</wp:posOffset>
                      </wp:positionV>
                      <wp:extent cx="1016000" cy="762000"/>
                      <wp:effectExtent l="0" t="0" r="0" b="0"/>
                      <wp:wrapNone/>
                      <wp:docPr id="3014" name="Rectangle 3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B76FA-572C-E642-A5A3-06C6E2FE90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BCEB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9BC76" id="Rectangle 3014" o:spid="_x0000_s1571" style="position:absolute;margin-left:211pt;margin-top:419pt;width:80pt;height:60pt;z-index:2547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NpinQEAABQDAAAOAAAAZHJzL2Uyb0RvYy54bWysUk1v2zAMvQ/ofxB0b+w46Zo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t8v1gnJCqS6XI2D6poNjOREcaBbFInl8xPT+6+9f6N7l+Zyl&#13;&#10;aTcx2wl+s7zJsLm3C93pGfKypScKZgij4GqwkbORBig4vh4kaM6G754cam6Xi4YmXor5qlnRJkIp&#13;&#10;iPTuc1d61QfaCZWAs0MEu++J77zIyQ+T9UXYx5rk2X6uC/nLMm/f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LFza&#13;&#10;Yp0BAAAUAwAADgAAAAAAAAAAAAAAAAAuAgAAZHJzL2Uyb0RvYy54bWxQSwECLQAUAAYACAAAACEA&#13;&#10;cD25POAAAAAQAQAADwAAAAAAAAAAAAAAAAD3AwAAZHJzL2Rvd25yZXYueG1sUEsFBgAAAAAEAAQA&#13;&#10;8wAAAAQFAAAAAA==&#13;&#10;" filled="f" stroked="f">
                      <v:textbox inset="2.16pt,1.44pt,0,1.44pt">
                        <w:txbxContent>
                          <w:p w14:paraId="31BCEB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29216" behindDoc="0" locked="0" layoutInCell="1" allowOverlap="1" wp14:anchorId="2CCFDB14" wp14:editId="1E9DD6F1">
                      <wp:simplePos x="0" y="0"/>
                      <wp:positionH relativeFrom="column">
                        <wp:posOffset>2679700</wp:posOffset>
                      </wp:positionH>
                      <wp:positionV relativeFrom="paragraph">
                        <wp:posOffset>5321300</wp:posOffset>
                      </wp:positionV>
                      <wp:extent cx="1016000" cy="762000"/>
                      <wp:effectExtent l="0" t="0" r="0" b="0"/>
                      <wp:wrapNone/>
                      <wp:docPr id="3015" name="Rectangle 3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51BB74-9AF6-664D-8FD0-2FC09E6352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829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FDB14" id="Rectangle 3015" o:spid="_x0000_s1572" style="position:absolute;margin-left:211pt;margin-top:419pt;width:80pt;height:60pt;z-index:2547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1pc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J/Wd5m2Nzbhe70DHnZ0hMFM4RRcDXYyNlIAxQcXw8SNGfDN08ONXfLRUMTL8V81axoE6EU&#13;&#10;RHr3uSu96gPthErA2SGC3ffEd17k5IfJ+iLsfU3ybD/Xhfxlmbe/AQ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Jwda&#13;&#10;XJ0BAAAUAwAADgAAAAAAAAAAAAAAAAAuAgAAZHJzL2Uyb0RvYy54bWxQSwECLQAUAAYACAAAACEA&#13;&#10;cD25POAAAAAQAQAADwAAAAAAAAAAAAAAAAD3AwAAZHJzL2Rvd25yZXYueG1sUEsFBgAAAAAEAAQA&#13;&#10;8wAAAAQFAAAAAA==&#13;&#10;" filled="f" stroked="f">
                      <v:textbox inset="2.16pt,1.44pt,0,1.44pt">
                        <w:txbxContent>
                          <w:p w14:paraId="324829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0240" behindDoc="0" locked="0" layoutInCell="1" allowOverlap="1" wp14:anchorId="3D144A6F" wp14:editId="579AE260">
                      <wp:simplePos x="0" y="0"/>
                      <wp:positionH relativeFrom="column">
                        <wp:posOffset>2679700</wp:posOffset>
                      </wp:positionH>
                      <wp:positionV relativeFrom="paragraph">
                        <wp:posOffset>5321300</wp:posOffset>
                      </wp:positionV>
                      <wp:extent cx="1016000" cy="762000"/>
                      <wp:effectExtent l="0" t="0" r="0" b="0"/>
                      <wp:wrapNone/>
                      <wp:docPr id="3016" name="Rectangle 3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BB6DB-8AA5-3941-906C-7E8FA81EDC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30D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44A6F" id="Rectangle 3016" o:spid="_x0000_s1573" style="position:absolute;margin-left:211pt;margin-top:419pt;width:80pt;height:60pt;z-index:2547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3jHa&#13;&#10;SZ0BAAAUAwAADgAAAAAAAAAAAAAAAAAuAgAAZHJzL2Uyb0RvYy54bWxQSwECLQAUAAYACAAAACEA&#13;&#10;cD25POAAAAAQAQAADwAAAAAAAAAAAAAAAAD3AwAAZHJzL2Rvd25yZXYueG1sUEsFBgAAAAAEAAQA&#13;&#10;8wAAAAQFAAAAAA==&#13;&#10;" filled="f" stroked="f">
                      <v:textbox inset="2.16pt,1.44pt,0,1.44pt">
                        <w:txbxContent>
                          <w:p w14:paraId="0A630D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1264" behindDoc="0" locked="0" layoutInCell="1" allowOverlap="1" wp14:anchorId="4E7858B1" wp14:editId="1DE521CC">
                      <wp:simplePos x="0" y="0"/>
                      <wp:positionH relativeFrom="column">
                        <wp:posOffset>2679700</wp:posOffset>
                      </wp:positionH>
                      <wp:positionV relativeFrom="paragraph">
                        <wp:posOffset>5321300</wp:posOffset>
                      </wp:positionV>
                      <wp:extent cx="1016000" cy="762000"/>
                      <wp:effectExtent l="0" t="0" r="0" b="0"/>
                      <wp:wrapNone/>
                      <wp:docPr id="3017" name="Rectangle 3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027191-9C18-EA40-AF16-D799E144F2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3BC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858B1" id="Rectangle 3017" o:spid="_x0000_s1574" style="position:absolute;margin-left:211pt;margin-top:419pt;width:80pt;height:60pt;z-index:2547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QZb&#13;&#10;jZ0BAAAUAwAADgAAAAAAAAAAAAAAAAAuAgAAZHJzL2Uyb0RvYy54bWxQSwECLQAUAAYACAAAACEA&#13;&#10;cD25POAAAAAQAQAADwAAAAAAAAAAAAAAAAD3AwAAZHJzL2Rvd25yZXYueG1sUEsFBgAAAAAEAAQA&#13;&#10;8wAAAAQFAAAAAA==&#13;&#10;" filled="f" stroked="f">
                      <v:textbox inset="2.16pt,1.44pt,0,1.44pt">
                        <w:txbxContent>
                          <w:p w14:paraId="2443BC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2288" behindDoc="0" locked="0" layoutInCell="1" allowOverlap="1" wp14:anchorId="79EF6C5E" wp14:editId="3111F021">
                      <wp:simplePos x="0" y="0"/>
                      <wp:positionH relativeFrom="column">
                        <wp:posOffset>2679700</wp:posOffset>
                      </wp:positionH>
                      <wp:positionV relativeFrom="paragraph">
                        <wp:posOffset>5321300</wp:posOffset>
                      </wp:positionV>
                      <wp:extent cx="1016000" cy="762000"/>
                      <wp:effectExtent l="0" t="0" r="0" b="0"/>
                      <wp:wrapNone/>
                      <wp:docPr id="3018" name="Rectangle 3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9F7465-8E0D-1B4A-A6FC-2B67EFE12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148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F6C5E" id="Rectangle 3018" o:spid="_x0000_s1575" style="position:absolute;margin-left:211pt;margin-top:419pt;width:80pt;height:60pt;z-index:2547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NuY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q4zbO7tQnd6gLxs6Z6CGcIouBps5GykAQqOfw4SNGfDT08ONTfLRUMTL8V81axoE6EU&#13;&#10;RHr3viu96gPthErA2SGC3ffEd17k5IfJ+iLsbU3ybN/Xhfxlmbcv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ADDb&#13;&#10;mJ0BAAAUAwAADgAAAAAAAAAAAAAAAAAuAgAAZHJzL2Uyb0RvYy54bWxQSwECLQAUAAYACAAAACEA&#13;&#10;cD25POAAAAAQAQAADwAAAAAAAAAAAAAAAAD3AwAAZHJzL2Rvd25yZXYueG1sUEsFBgAAAAAEAAQA&#13;&#10;8wAAAAQFAAAAAA==&#13;&#10;" filled="f" stroked="f">
                      <v:textbox inset="2.16pt,1.44pt,0,1.44pt">
                        <w:txbxContent>
                          <w:p w14:paraId="540148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3312" behindDoc="0" locked="0" layoutInCell="1" allowOverlap="1" wp14:anchorId="711D4BD4" wp14:editId="226DE0A6">
                      <wp:simplePos x="0" y="0"/>
                      <wp:positionH relativeFrom="column">
                        <wp:posOffset>2679700</wp:posOffset>
                      </wp:positionH>
                      <wp:positionV relativeFrom="paragraph">
                        <wp:posOffset>5321300</wp:posOffset>
                      </wp:positionV>
                      <wp:extent cx="1016000" cy="762000"/>
                      <wp:effectExtent l="0" t="0" r="0" b="0"/>
                      <wp:wrapNone/>
                      <wp:docPr id="3019" name="Rectangle 3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845DB2-38F2-964C-BC4A-988E4A818A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984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D4BD4" id="Rectangle 3019" o:spid="_x0000_s1576" style="position:absolute;margin-left:211pt;margin-top:419pt;width:80pt;height:60pt;z-index:2547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7lnA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uiqwubcN3fEJ8rKlRwpmCKPgarCRs5EGKDi+7iVozoYHTw4115eLhiZeivmyWdImQimI&#13;&#10;9PZzV3rVB9oJlYCzfQS764nvvMjJD5P1Rdj7muTZfq4L+fMyb/4A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C/ey7l&#13;&#10;nAEAABQDAAAOAAAAAAAAAAAAAAAAAC4CAABkcnMvZTJvRG9jLnhtbFBLAQItABQABgAIAAAAIQBw&#13;&#10;Pbk84AAAABABAAAPAAAAAAAAAAAAAAAAAPYDAABkcnMvZG93bnJldi54bWxQSwUGAAAAAAQABADz&#13;&#10;AAAAAwUAAAAA&#13;&#10;" filled="f" stroked="f">
                      <v:textbox inset="2.16pt,1.44pt,0,1.44pt">
                        <w:txbxContent>
                          <w:p w14:paraId="7E4984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4336" behindDoc="0" locked="0" layoutInCell="1" allowOverlap="1" wp14:anchorId="0BF3039F" wp14:editId="6F72A97C">
                      <wp:simplePos x="0" y="0"/>
                      <wp:positionH relativeFrom="column">
                        <wp:posOffset>2679700</wp:posOffset>
                      </wp:positionH>
                      <wp:positionV relativeFrom="paragraph">
                        <wp:posOffset>5321300</wp:posOffset>
                      </wp:positionV>
                      <wp:extent cx="1016000" cy="762000"/>
                      <wp:effectExtent l="0" t="0" r="0" b="0"/>
                      <wp:wrapNone/>
                      <wp:docPr id="3020" name="Rectangle 3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A383DB-79D7-7540-AA42-2C96950E3E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63D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039F" id="Rectangle 3020" o:spid="_x0000_s1577" style="position:absolute;margin-left:211pt;margin-top:419pt;width:80pt;height:60pt;z-index:2547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BGTa7w&#13;&#10;nAEAABQDAAAOAAAAAAAAAAAAAAAAAC4CAABkcnMvZTJvRG9jLnhtbFBLAQItABQABgAIAAAAIQBw&#13;&#10;Pbk84AAAABABAAAPAAAAAAAAAAAAAAAAAPYDAABkcnMvZG93bnJldi54bWxQSwUGAAAAAAQABADz&#13;&#10;AAAAAwUAAAAA&#13;&#10;" filled="f" stroked="f">
                      <v:textbox inset="2.16pt,1.44pt,0,1.44pt">
                        <w:txbxContent>
                          <w:p w14:paraId="06F63D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5360" behindDoc="0" locked="0" layoutInCell="1" allowOverlap="1" wp14:anchorId="04DEAB21" wp14:editId="2C92C630">
                      <wp:simplePos x="0" y="0"/>
                      <wp:positionH relativeFrom="column">
                        <wp:posOffset>2679700</wp:posOffset>
                      </wp:positionH>
                      <wp:positionV relativeFrom="paragraph">
                        <wp:posOffset>5321300</wp:posOffset>
                      </wp:positionV>
                      <wp:extent cx="1016000" cy="762000"/>
                      <wp:effectExtent l="0" t="0" r="0" b="0"/>
                      <wp:wrapNone/>
                      <wp:docPr id="3021" name="Rectangle 3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5F735A-1A9F-9C46-8D90-EF0758C45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4D5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EAB21" id="Rectangle 3021" o:spid="_x0000_s1578" style="position:absolute;margin-left:211pt;margin-top:419pt;width:80pt;height:60pt;z-index:2547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TRYu&#13;&#10;zp0BAAAUAwAADgAAAAAAAAAAAAAAAAAuAgAAZHJzL2Uyb0RvYy54bWxQSwECLQAUAAYACAAAACEA&#13;&#10;cD25POAAAAAQAQAADwAAAAAAAAAAAAAAAAD3AwAAZHJzL2Rvd25yZXYueG1sUEsFBgAAAAAEAAQA&#13;&#10;8wAAAAQFAAAAAA==&#13;&#10;" filled="f" stroked="f">
                      <v:textbox inset="2.16pt,1.44pt,0,1.44pt">
                        <w:txbxContent>
                          <w:p w14:paraId="7BB4D5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6384" behindDoc="0" locked="0" layoutInCell="1" allowOverlap="1" wp14:anchorId="6D57C596" wp14:editId="3A97254F">
                      <wp:simplePos x="0" y="0"/>
                      <wp:positionH relativeFrom="column">
                        <wp:posOffset>2679700</wp:posOffset>
                      </wp:positionH>
                      <wp:positionV relativeFrom="paragraph">
                        <wp:posOffset>5321300</wp:posOffset>
                      </wp:positionV>
                      <wp:extent cx="1016000" cy="762000"/>
                      <wp:effectExtent l="0" t="0" r="0" b="0"/>
                      <wp:wrapNone/>
                      <wp:docPr id="3022" name="Rectangle 3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2E1F7F-5AEC-594C-907D-92533E072F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4405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7C596" id="Rectangle 3022" o:spid="_x0000_s1579" style="position:absolute;margin-left:211pt;margin-top:419pt;width:80pt;height:60pt;z-index:2547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tCCu&#13;&#10;250BAAAUAwAADgAAAAAAAAAAAAAAAAAuAgAAZHJzL2Uyb0RvYy54bWxQSwECLQAUAAYACAAAACEA&#13;&#10;cD25POAAAAAQAQAADwAAAAAAAAAAAAAAAAD3AwAAZHJzL2Rvd25yZXYueG1sUEsFBgAAAAAEAAQA&#13;&#10;8wAAAAQFAAAAAA==&#13;&#10;" filled="f" stroked="f">
                      <v:textbox inset="2.16pt,1.44pt,0,1.44pt">
                        <w:txbxContent>
                          <w:p w14:paraId="494405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7408" behindDoc="0" locked="0" layoutInCell="1" allowOverlap="1" wp14:anchorId="5B43F8F6" wp14:editId="0BBB4C43">
                      <wp:simplePos x="0" y="0"/>
                      <wp:positionH relativeFrom="column">
                        <wp:posOffset>2679700</wp:posOffset>
                      </wp:positionH>
                      <wp:positionV relativeFrom="paragraph">
                        <wp:posOffset>5321300</wp:posOffset>
                      </wp:positionV>
                      <wp:extent cx="1016000" cy="762000"/>
                      <wp:effectExtent l="0" t="0" r="0" b="0"/>
                      <wp:wrapNone/>
                      <wp:docPr id="3023" name="Rectangle 3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89EA4-9949-F448-AC45-39ECC2AD74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3C73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3F8F6" id="Rectangle 3023" o:spid="_x0000_s1580" style="position:absolute;margin-left:211pt;margin-top:419pt;width:80pt;height:60pt;z-index:2547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W6Au&#13;&#10;s50BAAAUAwAADgAAAAAAAAAAAAAAAAAuAgAAZHJzL2Uyb0RvYy54bWxQSwECLQAUAAYACAAAACEA&#13;&#10;cD25POAAAAAQAQAADwAAAAAAAAAAAAAAAAD3AwAAZHJzL2Rvd25yZXYueG1sUEsFBgAAAAAEAAQA&#13;&#10;8wAAAAQFAAAAAA==&#13;&#10;" filled="f" stroked="f">
                      <v:textbox inset="2.16pt,1.44pt,0,1.44pt">
                        <w:txbxContent>
                          <w:p w14:paraId="783C73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8432" behindDoc="0" locked="0" layoutInCell="1" allowOverlap="1" wp14:anchorId="59B2DDBE" wp14:editId="35072F57">
                      <wp:simplePos x="0" y="0"/>
                      <wp:positionH relativeFrom="column">
                        <wp:posOffset>2679700</wp:posOffset>
                      </wp:positionH>
                      <wp:positionV relativeFrom="paragraph">
                        <wp:posOffset>5321300</wp:posOffset>
                      </wp:positionV>
                      <wp:extent cx="1016000" cy="609600"/>
                      <wp:effectExtent l="0" t="0" r="0" b="0"/>
                      <wp:wrapNone/>
                      <wp:docPr id="3024" name="Rectangle 3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14CE1D-F55E-744D-83F2-49B657DA351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E0D4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2DDBE" id="Rectangle 3024" o:spid="_x0000_s1581" style="position:absolute;margin-left:211pt;margin-top:419pt;width:80pt;height:48pt;z-index:2547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RzWnAEAABQ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Z+TVKsPm3h768yPmZUsPHOwIUyf16KIUEw+wk/TzqNBIMX4N7FDz6eNNwxMvxXLdrHkTsRRM&#13;&#10;ev+2q4IegHdCJ5TiGNEdBua7LHLyw2x9Efa6Jnm2b+tC/rrMu1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vaUc&#13;&#10;1pwBAAAUAwAADgAAAAAAAAAAAAAAAAAuAgAAZHJzL2Uyb0RvYy54bWxQSwECLQAUAAYACAAAACEA&#13;&#10;XQWyGeEAAAAQAQAADwAAAAAAAAAAAAAAAAD2AwAAZHJzL2Rvd25yZXYueG1sUEsFBgAAAAAEAAQA&#13;&#10;8wAAAAQFAAAAAA==&#13;&#10;" filled="f" stroked="f">
                      <v:textbox inset="2.16pt,1.44pt,0,1.44pt">
                        <w:txbxContent>
                          <w:p w14:paraId="28E0D4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39456" behindDoc="0" locked="0" layoutInCell="1" allowOverlap="1" wp14:anchorId="3DF19CD6" wp14:editId="62ECF87C">
                      <wp:simplePos x="0" y="0"/>
                      <wp:positionH relativeFrom="column">
                        <wp:posOffset>2679700</wp:posOffset>
                      </wp:positionH>
                      <wp:positionV relativeFrom="paragraph">
                        <wp:posOffset>5321300</wp:posOffset>
                      </wp:positionV>
                      <wp:extent cx="1016000" cy="609600"/>
                      <wp:effectExtent l="0" t="0" r="0" b="0"/>
                      <wp:wrapNone/>
                      <wp:docPr id="3025" name="Rectangle 3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19758D-D8F8-994E-AFAE-97A3D907B76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598A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19CD6" id="Rectangle 3025" o:spid="_x0000_s1582" style="position:absolute;margin-left:211pt;margin-top:419pt;width:80pt;height:48pt;z-index:2547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zo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M/LtKsPm3h768yPmZUsPHOwIUyf16KIUEw+wk/TzqNBIMX4N7FDz6eNNwxMvxXLdrHkTsRRM&#13;&#10;ev+2q4IegHdCJ5TiGNEdBua7LHLyw2x9Efa6Jnm2b+tC/rrMu1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tv6c&#13;&#10;6JwBAAAUAwAADgAAAAAAAAAAAAAAAAAuAgAAZHJzL2Uyb0RvYy54bWxQSwECLQAUAAYACAAAACEA&#13;&#10;XQWyGeEAAAAQAQAADwAAAAAAAAAAAAAAAAD2AwAAZHJzL2Rvd25yZXYueG1sUEsFBgAAAAAEAAQA&#13;&#10;8wAAAAQFAAAAAA==&#13;&#10;" filled="f" stroked="f">
                      <v:textbox inset="2.16pt,1.44pt,0,1.44pt">
                        <w:txbxContent>
                          <w:p w14:paraId="59598A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0480" behindDoc="0" locked="0" layoutInCell="1" allowOverlap="1" wp14:anchorId="791A9D46" wp14:editId="7F4D2372">
                      <wp:simplePos x="0" y="0"/>
                      <wp:positionH relativeFrom="column">
                        <wp:posOffset>2679700</wp:posOffset>
                      </wp:positionH>
                      <wp:positionV relativeFrom="paragraph">
                        <wp:posOffset>5321300</wp:posOffset>
                      </wp:positionV>
                      <wp:extent cx="1016000" cy="609600"/>
                      <wp:effectExtent l="0" t="0" r="0" b="0"/>
                      <wp:wrapNone/>
                      <wp:docPr id="3026" name="Rectangle 3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3B7CD-B9C9-B244-870D-D5B8B9C791A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D895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A9D46" id="Rectangle 3026" o:spid="_x0000_s1583" style="position:absolute;margin-left:211pt;margin-top:419pt;width:80pt;height:48pt;z-index:2547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Bz9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Z+Tb+wybezvoT8+Yly09cbAjTJ3Uo4tSTDzATtLPg0IjxfglsEPN/cebhideiuWqWfEmYimY&#13;&#10;9O59VwU9AO+ETijFIaLbD8x3WeTkh9n6IuxtTfJs39eF/GWZt7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T8gc&#13;&#10;/ZwBAAAUAwAADgAAAAAAAAAAAAAAAAAuAgAAZHJzL2Uyb0RvYy54bWxQSwECLQAUAAYACAAAACEA&#13;&#10;XQWyGeEAAAAQAQAADwAAAAAAAAAAAAAAAAD2AwAAZHJzL2Rvd25yZXYueG1sUEsFBgAAAAAEAAQA&#13;&#10;8wAAAAQFAAAAAA==&#13;&#10;" filled="f" stroked="f">
                      <v:textbox inset="2.16pt,1.44pt,0,1.44pt">
                        <w:txbxContent>
                          <w:p w14:paraId="0ED895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1504" behindDoc="0" locked="0" layoutInCell="1" allowOverlap="1" wp14:anchorId="0D1076FA" wp14:editId="5815ABAB">
                      <wp:simplePos x="0" y="0"/>
                      <wp:positionH relativeFrom="column">
                        <wp:posOffset>2679700</wp:posOffset>
                      </wp:positionH>
                      <wp:positionV relativeFrom="paragraph">
                        <wp:posOffset>5321300</wp:posOffset>
                      </wp:positionV>
                      <wp:extent cx="1016000" cy="609600"/>
                      <wp:effectExtent l="0" t="0" r="0" b="0"/>
                      <wp:wrapNone/>
                      <wp:docPr id="3027" name="Rectangle 3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16CE89-5791-8544-9C3A-6396497B4C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1A41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076FA" id="Rectangle 3027" o:spid="_x0000_s1584" style="position:absolute;margin-left:211pt;margin-top:419pt;width:80pt;height:48pt;z-index:2547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05mwEAABQ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SFf1wk29TbQHZ4wLVt8pKAHGFsuB+M5G2mALQ9/dwIVZ8OdI4eqX1eXFU08F/O6qmkTMRdE&#13;&#10;enPeFU72QDshI3K282i2PfGdZznpYbI+C/tYkzTb8zqTPy3z+g0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Bo/505&#13;&#10;mwEAABQDAAAOAAAAAAAAAAAAAAAAAC4CAABkcnMvZTJvRG9jLnhtbFBLAQItABQABgAIAAAAIQBd&#13;&#10;BbIZ4QAAABABAAAPAAAAAAAAAAAAAAAAAPUDAABkcnMvZG93bnJldi54bWxQSwUGAAAAAAQABADz&#13;&#10;AAAAAwUAAAAA&#13;&#10;" filled="f" stroked="f">
                      <v:textbox inset="2.16pt,1.44pt,0,1.44pt">
                        <w:txbxContent>
                          <w:p w14:paraId="331A41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2528" behindDoc="0" locked="0" layoutInCell="1" allowOverlap="1" wp14:anchorId="4BB101B4" wp14:editId="3205B40D">
                      <wp:simplePos x="0" y="0"/>
                      <wp:positionH relativeFrom="column">
                        <wp:posOffset>2679700</wp:posOffset>
                      </wp:positionH>
                      <wp:positionV relativeFrom="paragraph">
                        <wp:posOffset>5321300</wp:posOffset>
                      </wp:positionV>
                      <wp:extent cx="1016000" cy="609600"/>
                      <wp:effectExtent l="0" t="0" r="0" b="0"/>
                      <wp:wrapNone/>
                      <wp:docPr id="3028" name="Rectangle 3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770EAF-E343-5949-A96D-9F72A054F7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E0F2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101B4" id="Rectangle 3028" o:spid="_x0000_s1585" style="position:absolute;margin-left:211pt;margin-top:419pt;width:80pt;height:48pt;z-index:2547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0smgEAABQ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" filled="f" stroked="f">
                      <v:textbox inset="2.16pt,1.44pt,0,1.44pt">
                        <w:txbxContent>
                          <w:p w14:paraId="59E0F2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3552" behindDoc="0" locked="0" layoutInCell="1" allowOverlap="1" wp14:anchorId="609B28A9" wp14:editId="6935F0C7">
                      <wp:simplePos x="0" y="0"/>
                      <wp:positionH relativeFrom="column">
                        <wp:posOffset>2679700</wp:posOffset>
                      </wp:positionH>
                      <wp:positionV relativeFrom="paragraph">
                        <wp:posOffset>5321300</wp:posOffset>
                      </wp:positionV>
                      <wp:extent cx="1016000" cy="609600"/>
                      <wp:effectExtent l="0" t="0" r="0" b="0"/>
                      <wp:wrapNone/>
                      <wp:docPr id="3029" name="Rectangle 3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BA8B59-81E0-BD4E-B448-3BADD34AD8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66DC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28A9" id="Rectangle 3029" o:spid="_x0000_s1586" style="position:absolute;margin-left:211pt;margin-top:419pt;width:80pt;height:48pt;z-index:2547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XACmw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KqwObeHvrzE+ZlS48c7AhTJ/XoohQTD7CT9POo0EgxfgnsUPPx/V3DEy/Fct2seROxFEx6&#13;&#10;/7argh6Ad0InlOIY0R0G5rsscvLDbH0R9romebZv60L+usy7XwA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BzEXAC&#13;&#10;mwEAABQDAAAOAAAAAAAAAAAAAAAAAC4CAABkcnMvZTJvRG9jLnhtbFBLAQItABQABgAIAAAAIQBd&#13;&#10;BbIZ4QAAABABAAAPAAAAAAAAAAAAAAAAAPUDAABkcnMvZG93bnJldi54bWxQSwUGAAAAAAQABADz&#13;&#10;AAAAAwUAAAAA&#13;&#10;" filled="f" stroked="f">
                      <v:textbox inset="2.16pt,1.44pt,0,1.44pt">
                        <w:txbxContent>
                          <w:p w14:paraId="2066DC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4576" behindDoc="0" locked="0" layoutInCell="1" allowOverlap="1" wp14:anchorId="3B73C62B" wp14:editId="4DE559D7">
                      <wp:simplePos x="0" y="0"/>
                      <wp:positionH relativeFrom="column">
                        <wp:posOffset>2679700</wp:posOffset>
                      </wp:positionH>
                      <wp:positionV relativeFrom="paragraph">
                        <wp:posOffset>5321300</wp:posOffset>
                      </wp:positionV>
                      <wp:extent cx="1016000" cy="609600"/>
                      <wp:effectExtent l="0" t="0" r="0" b="0"/>
                      <wp:wrapNone/>
                      <wp:docPr id="3030" name="Rectangle 3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97DC9C-03F4-974C-8F7E-B74F6C474AC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81C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3C62B" id="Rectangle 3030" o:spid="_x0000_s1587" style="position:absolute;margin-left:211pt;margin-top:419pt;width:80pt;height:48pt;z-index:2547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AX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jLxaZtic20N/fsK8bOmRjR1h6qQeXZRi4gF2kn4eFRopxi+BFWo+vr9reOIlWK6bNW8iloBJ&#13;&#10;799mVdAD8E7ohFIcI7rDwHxL3UKLpS+Nva5Jnu3buJC/LvPuFwA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CKJ/AX&#13;&#10;mwEAABQDAAAOAAAAAAAAAAAAAAAAAC4CAABkcnMvZTJvRG9jLnhtbFBLAQItABQABgAIAAAAIQBd&#13;&#10;BbIZ4QAAABABAAAPAAAAAAAAAAAAAAAAAPUDAABkcnMvZG93bnJldi54bWxQSwUGAAAAAAQABADz&#13;&#10;AAAAAwUAAAAA&#13;&#10;" filled="f" stroked="f">
                      <v:textbox inset="2.16pt,1.44pt,0,1.44pt">
                        <w:txbxContent>
                          <w:p w14:paraId="45681C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5600" behindDoc="0" locked="0" layoutInCell="1" allowOverlap="1" wp14:anchorId="6386333D" wp14:editId="0B90CCC6">
                      <wp:simplePos x="0" y="0"/>
                      <wp:positionH relativeFrom="column">
                        <wp:posOffset>2679700</wp:posOffset>
                      </wp:positionH>
                      <wp:positionV relativeFrom="paragraph">
                        <wp:posOffset>5321300</wp:posOffset>
                      </wp:positionV>
                      <wp:extent cx="1016000" cy="609600"/>
                      <wp:effectExtent l="0" t="0" r="0" b="0"/>
                      <wp:wrapNone/>
                      <wp:docPr id="3031" name="Rectangle 3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AA00A8-CD02-B840-8718-3A2A8E6B60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EC6C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6333D" id="Rectangle 3031" o:spid="_x0000_s1588" style="position:absolute;margin-left:211pt;margin-top:419pt;width:80pt;height:48pt;z-index:2547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HAp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KqybC5t4f+/IR52dIjBzvC1Ek9uijFxAPsJP08KjRSjF8CO9R8fH/X8MRLsVw3a95ELAWT&#13;&#10;3r/tqqAH4J3QCaU4RnSHgfkui5z8MFtfhL2uSZ7t27qQvy7z7hc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gXxw&#13;&#10;KZwBAAAUAwAADgAAAAAAAAAAAAAAAAAuAgAAZHJzL2Uyb0RvYy54bWxQSwECLQAUAAYACAAAACEA&#13;&#10;XQWyGeEAAAAQAQAADwAAAAAAAAAAAAAAAAD2AwAAZHJzL2Rvd25yZXYueG1sUEsFBgAAAAAEAAQA&#13;&#10;8wAAAAQFAAAAAA==&#13;&#10;" filled="f" stroked="f">
                      <v:textbox inset="2.16pt,1.44pt,0,1.44pt">
                        <w:txbxContent>
                          <w:p w14:paraId="55EC6C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6624" behindDoc="0" locked="0" layoutInCell="1" allowOverlap="1" wp14:anchorId="2E68A046" wp14:editId="77E7FCDA">
                      <wp:simplePos x="0" y="0"/>
                      <wp:positionH relativeFrom="column">
                        <wp:posOffset>2679700</wp:posOffset>
                      </wp:positionH>
                      <wp:positionV relativeFrom="paragraph">
                        <wp:posOffset>5321300</wp:posOffset>
                      </wp:positionV>
                      <wp:extent cx="1016000" cy="609600"/>
                      <wp:effectExtent l="0" t="0" r="0" b="0"/>
                      <wp:wrapNone/>
                      <wp:docPr id="3032" name="Rectangle 3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11BBA-F0A3-764A-A04A-CC78BDB62A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604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8A046" id="Rectangle 3032" o:spid="_x0000_s1589" style="position:absolute;margin-left:211pt;margin-top:419pt;width:80pt;height:48pt;z-index:2547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vA8mwEAABQ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GXm9yrC5d4D+8oh52dIDBzvC1Ek9uijFxAPsJP08KTRSjF8CO9R8fL9qeOKlWG6aDW8iloJJ&#13;&#10;H153VdAD8E7ohFKcIrrjwHyXRU5+mK0vwl7WJM/2dV3I35Z5/ws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B4SvA8&#13;&#10;mwEAABQDAAAOAAAAAAAAAAAAAAAAAC4CAABkcnMvZTJvRG9jLnhtbFBLAQItABQABgAIAAAAIQBd&#13;&#10;BbIZ4QAAABABAAAPAAAAAAAAAAAAAAAAAPUDAABkcnMvZG93bnJldi54bWxQSwUGAAAAAAQABADz&#13;&#10;AAAAAwUAAAAA&#13;&#10;" filled="f" stroked="f">
                      <v:textbox inset="2.16pt,1.44pt,0,1.44pt">
                        <w:txbxContent>
                          <w:p w14:paraId="4F1604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7648" behindDoc="0" locked="0" layoutInCell="1" allowOverlap="1" wp14:anchorId="7ED97398" wp14:editId="7ABC6D45">
                      <wp:simplePos x="0" y="0"/>
                      <wp:positionH relativeFrom="column">
                        <wp:posOffset>2679700</wp:posOffset>
                      </wp:positionH>
                      <wp:positionV relativeFrom="paragraph">
                        <wp:posOffset>5321300</wp:posOffset>
                      </wp:positionV>
                      <wp:extent cx="1016000" cy="609600"/>
                      <wp:effectExtent l="0" t="0" r="0" b="0"/>
                      <wp:wrapNone/>
                      <wp:docPr id="3033" name="Rectangle 3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5C506A-D923-F446-BC96-2B2FECF0D9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CD16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97398" id="Rectangle 3033" o:spid="_x0000_s1590" style="position:absolute;margin-left:211pt;margin-top:419pt;width:80pt;height:48pt;z-index:2547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nBUnAEAABQ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Z+TVbYbNvT3050fMy5YeONgRpk7q0UUpJh5gJ+nnUaGRYvwa2KHm0+1NwxMvxXLdrHkTsRRM&#13;&#10;ev+2q4IegHdCJ5TiGNEdBua7LHLyw2x9Efa6Jnm2b+tC/rrMu1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l8pw&#13;&#10;VJwBAAAUAwAADgAAAAAAAAAAAAAAAAAuAgAAZHJzL2Uyb0RvYy54bWxQSwECLQAUAAYACAAAACEA&#13;&#10;XQWyGeEAAAAQAQAADwAAAAAAAAAAAAAAAAD2AwAAZHJzL2Rvd25yZXYueG1sUEsFBgAAAAAEAAQA&#13;&#10;8wAAAAQFAAAAAA==&#13;&#10;" filled="f" stroked="f">
                      <v:textbox inset="2.16pt,1.44pt,0,1.44pt">
                        <w:txbxContent>
                          <w:p w14:paraId="22CD16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8672" behindDoc="0" locked="0" layoutInCell="1" allowOverlap="1" wp14:anchorId="77348A12" wp14:editId="4BF32BDC">
                      <wp:simplePos x="0" y="0"/>
                      <wp:positionH relativeFrom="column">
                        <wp:posOffset>2679700</wp:posOffset>
                      </wp:positionH>
                      <wp:positionV relativeFrom="paragraph">
                        <wp:posOffset>5321300</wp:posOffset>
                      </wp:positionV>
                      <wp:extent cx="1016000" cy="609600"/>
                      <wp:effectExtent l="0" t="0" r="0" b="0"/>
                      <wp:wrapNone/>
                      <wp:docPr id="3034" name="Rectangle 3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537D8-3CE0-BE40-B649-7785B0F1A4F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7496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48A12" id="Rectangle 3034" o:spid="_x0000_s1591" style="position:absolute;margin-left:211pt;margin-top:419pt;width:80pt;height:48pt;z-index:2547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BBnAEAABQ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M/LqNsPm3h768yPmZUsPHOwIUyf16KIUEw+wk/TzqNBIMX4N7FDz6eNNwxMvxXLdrHkTsRRM&#13;&#10;ev+2q4IegHdCJ5TiGNEdBua7LHLyw2x9Efa6Jnm2b+tC/rrMu1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bvzw&#13;&#10;QZwBAAAUAwAADgAAAAAAAAAAAAAAAAAuAgAAZHJzL2Uyb0RvYy54bWxQSwECLQAUAAYACAAAACEA&#13;&#10;XQWyGeEAAAAQAQAADwAAAAAAAAAAAAAAAAD2AwAAZHJzL2Rvd25yZXYueG1sUEsFBgAAAAAEAAQA&#13;&#10;8wAAAAQFAAAAAA==&#13;&#10;" filled="f" stroked="f">
                      <v:textbox inset="2.16pt,1.44pt,0,1.44pt">
                        <w:txbxContent>
                          <w:p w14:paraId="6D7496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49696" behindDoc="0" locked="0" layoutInCell="1" allowOverlap="1" wp14:anchorId="35A1DE7C" wp14:editId="0353DCD4">
                      <wp:simplePos x="0" y="0"/>
                      <wp:positionH relativeFrom="column">
                        <wp:posOffset>2679700</wp:posOffset>
                      </wp:positionH>
                      <wp:positionV relativeFrom="paragraph">
                        <wp:posOffset>5321300</wp:posOffset>
                      </wp:positionV>
                      <wp:extent cx="1016000" cy="609600"/>
                      <wp:effectExtent l="0" t="0" r="0" b="0"/>
                      <wp:wrapNone/>
                      <wp:docPr id="3035" name="Rectangle 3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6909A2-D4D1-5748-AD4D-3AE80D23637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23BB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1DE7C" id="Rectangle 3035" o:spid="_x0000_s1592" style="position:absolute;margin-left:211pt;margin-top:419pt;width:80pt;height:48pt;z-index:2547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3B/nAEAABQ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M/JqlWFzbw/9+QnzsqVHDnaEqZN6dFGKiQfYSfp5VGikGL8Edqj5+P6u4YmXYrlu1ryJWAom&#13;&#10;vX/bVUEPwDuhE0pxjOgOA/NdFjn5Yba+CHtdkzzbt3Uhf13m3S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Zadw&#13;&#10;f5wBAAAUAwAADgAAAAAAAAAAAAAAAAAuAgAAZHJzL2Uyb0RvYy54bWxQSwECLQAUAAYACAAAACEA&#13;&#10;XQWyGeEAAAAQAQAADwAAAAAAAAAAAAAAAAD2AwAAZHJzL2Rvd25yZXYueG1sUEsFBgAAAAAEAAQA&#13;&#10;8wAAAAQFAAAAAA==&#13;&#10;" filled="f" stroked="f">
                      <v:textbox inset="2.16pt,1.44pt,0,1.44pt">
                        <w:txbxContent>
                          <w:p w14:paraId="2223BB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0720" behindDoc="0" locked="0" layoutInCell="1" allowOverlap="1" wp14:anchorId="1DE0FDF6" wp14:editId="2B286CBD">
                      <wp:simplePos x="0" y="0"/>
                      <wp:positionH relativeFrom="column">
                        <wp:posOffset>2679700</wp:posOffset>
                      </wp:positionH>
                      <wp:positionV relativeFrom="paragraph">
                        <wp:posOffset>5321300</wp:posOffset>
                      </wp:positionV>
                      <wp:extent cx="1016000" cy="609600"/>
                      <wp:effectExtent l="0" t="0" r="0" b="0"/>
                      <wp:wrapNone/>
                      <wp:docPr id="3036" name="Rectangle 3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1BCCF4-E300-494A-8D87-15E821BE6B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96B8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0FDF6" id="Rectangle 3036" o:spid="_x0000_s1593" style="position:absolute;margin-left:211pt;margin-top:419pt;width:80pt;height:48pt;z-index:2547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fBqnAEAABQDAAAOAAAAZHJzL2Uyb0RvYy54bWysUsFu2zAMvQ/YPwi6L3bcLU2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NPm9WGc0aprpcjUvpiwIucdBJ5FsUidfpG6eXX37/wvevzOUvz&#13;&#10;fhauZ+TVbYbNvT3050fMy5YeONgRpk7q0UUpJh5gJ+nnUaGRYvwa2KHm9uNNwxMvxXLdrHkTsRRM&#13;&#10;ev+2q4IegHdCJ5TiGNEdBua7LHLyw2x9Efa6Jnm2b+tC/rrMu1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nJHw&#13;&#10;apwBAAAUAwAADgAAAAAAAAAAAAAAAAAuAgAAZHJzL2Uyb0RvYy54bWxQSwECLQAUAAYACAAAACEA&#13;&#10;XQWyGeEAAAAQAQAADwAAAAAAAAAAAAAAAAD2AwAAZHJzL2Rvd25yZXYueG1sUEsFBgAAAAAEAAQA&#13;&#10;8wAAAAQFAAAAAA==&#13;&#10;" filled="f" stroked="f">
                      <v:textbox inset="2.16pt,1.44pt,0,1.44pt">
                        <w:txbxContent>
                          <w:p w14:paraId="5496B8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1744" behindDoc="0" locked="0" layoutInCell="1" allowOverlap="1" wp14:anchorId="5B7B81B6" wp14:editId="1E62A619">
                      <wp:simplePos x="0" y="0"/>
                      <wp:positionH relativeFrom="column">
                        <wp:posOffset>2679700</wp:posOffset>
                      </wp:positionH>
                      <wp:positionV relativeFrom="paragraph">
                        <wp:posOffset>5321300</wp:posOffset>
                      </wp:positionV>
                      <wp:extent cx="1016000" cy="609600"/>
                      <wp:effectExtent l="0" t="0" r="0" b="0"/>
                      <wp:wrapNone/>
                      <wp:docPr id="3037" name="Rectangle 3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94FBA3-98C1-794A-B984-A31F23055D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D5CD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B81B6" id="Rectangle 3037" o:spid="_x0000_s1594" style="position:absolute;margin-left:211pt;margin-top:419pt;width:80pt;height:48pt;z-index:2547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nGumwEAABQ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CHlRJ9jU2/ju8App2eILBT34seVyMIGzkQbYcnzfCVCcDY+OHKpuri4rmngu5nVV0yZCLoj0&#13;&#10;5mdXONl72gkZgbNdALPtie88y0kPk/VZ2NeapNn+rDP50zKvPwA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C7pnGu&#13;&#10;mwEAABQDAAAOAAAAAAAAAAAAAAAAAC4CAABkcnMvZTJvRG9jLnhtbFBLAQItABQABgAIAAAAIQBd&#13;&#10;BbIZ4QAAABABAAAPAAAAAAAAAAAAAAAAAPUDAABkcnMvZG93bnJldi54bWxQSwUGAAAAAAQABADz&#13;&#10;AAAAAwUAAAAA&#13;&#10;" filled="f" stroked="f">
                      <v:textbox inset="2.16pt,1.44pt,0,1.44pt">
                        <w:txbxContent>
                          <w:p w14:paraId="57D5CD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2768" behindDoc="0" locked="0" layoutInCell="1" allowOverlap="1" wp14:anchorId="2C2BF790" wp14:editId="3DA1D9E8">
                      <wp:simplePos x="0" y="0"/>
                      <wp:positionH relativeFrom="column">
                        <wp:posOffset>2679700</wp:posOffset>
                      </wp:positionH>
                      <wp:positionV relativeFrom="paragraph">
                        <wp:posOffset>5321300</wp:posOffset>
                      </wp:positionV>
                      <wp:extent cx="1016000" cy="609600"/>
                      <wp:effectExtent l="0" t="0" r="0" b="0"/>
                      <wp:wrapNone/>
                      <wp:docPr id="3038" name="Rectangle 3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1B79CF-A585-544B-BC64-908BCFE702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8FB2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F790" id="Rectangle 3038" o:spid="_x0000_s1595" style="position:absolute;margin-left:211pt;margin-top:419pt;width:80pt;height:48pt;z-index:2547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PG7mwEAABQ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kBd1gk29DXSHJ0zLFh8p6AHGlsvBeM5GGmDLw+tOoOJsuHPkUHX167KiiedivqyWtImYCyK9&#13;&#10;+dwVTvZAOyEjcrbzaLY98Z1nOelhsj4Le1+TNNvPdSZ/Wub1PwA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BCkPG7&#13;&#10;mwEAABQDAAAOAAAAAAAAAAAAAAAAAC4CAABkcnMvZTJvRG9jLnhtbFBLAQItABQABgAIAAAAIQBd&#13;&#10;BbIZ4QAAABABAAAPAAAAAAAAAAAAAAAAAPUDAABkcnMvZG93bnJldi54bWxQSwUGAAAAAAQABADz&#13;&#10;AAAAAwUAAAAA&#13;&#10;" filled="f" stroked="f">
                      <v:textbox inset="2.16pt,1.44pt,0,1.44pt">
                        <w:txbxContent>
                          <w:p w14:paraId="5B8FB2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3792" behindDoc="0" locked="0" layoutInCell="1" allowOverlap="1" wp14:anchorId="2DC51DFD" wp14:editId="04998996">
                      <wp:simplePos x="0" y="0"/>
                      <wp:positionH relativeFrom="column">
                        <wp:posOffset>2679700</wp:posOffset>
                      </wp:positionH>
                      <wp:positionV relativeFrom="paragraph">
                        <wp:posOffset>5321300</wp:posOffset>
                      </wp:positionV>
                      <wp:extent cx="1016000" cy="609600"/>
                      <wp:effectExtent l="0" t="0" r="0" b="0"/>
                      <wp:wrapNone/>
                      <wp:docPr id="3039" name="Rectangle 3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3F98B9-DE33-D449-8632-A941CA6F1CB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0D56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51DFD" id="Rectangle 3039" o:spid="_x0000_s1596" style="position:absolute;margin-left:211pt;margin-top:419pt;width:80pt;height:48pt;z-index:2547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2wTGmw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Apt7O+hPj5iXLT1wsCNMndSji1JMPMBO0q+DQiPF+C2wQ83tp+uGJ16K5apZ8SZiKZj0&#13;&#10;7m1XBT0A74ROKMUhotsPzHdZ5OSH2foi7HVN8mzf1oX8ZZm3vwE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D92wTG&#13;&#10;mwEAABQDAAAOAAAAAAAAAAAAAAAAAC4CAABkcnMvZTJvRG9jLnhtbFBLAQItABQABgAIAAAAIQBd&#13;&#10;BbIZ4QAAABABAAAPAAAAAAAAAAAAAAAAAPUDAABkcnMvZG93bnJldi54bWxQSwUGAAAAAAQABADz&#13;&#10;AAAAAwUAAAAA&#13;&#10;" filled="f" stroked="f">
                      <v:textbox inset="2.16pt,1.44pt,0,1.44pt">
                        <w:txbxContent>
                          <w:p w14:paraId="0D0D56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4816" behindDoc="0" locked="0" layoutInCell="1" allowOverlap="1" wp14:anchorId="7E1C421B" wp14:editId="3CB1B811">
                      <wp:simplePos x="0" y="0"/>
                      <wp:positionH relativeFrom="column">
                        <wp:posOffset>2679700</wp:posOffset>
                      </wp:positionH>
                      <wp:positionV relativeFrom="paragraph">
                        <wp:posOffset>5321300</wp:posOffset>
                      </wp:positionV>
                      <wp:extent cx="1016000" cy="609600"/>
                      <wp:effectExtent l="0" t="0" r="0" b="0"/>
                      <wp:wrapNone/>
                      <wp:docPr id="3040" name="Rectangle 3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625A6D-8747-C240-9753-098587883E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7249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C421B" id="Rectangle 3040" o:spid="_x0000_s1597" style="position:absolute;margin-left:211pt;margin-top:419pt;width:80pt;height:48pt;z-index:2547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YTT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Gfl2mWFzbgf96RHzsqUHNnaEqZN6dFGKiQfYSfp1UGikGL8FVqi5/XTd8MRLsFw1K95ELAGT&#13;&#10;3r3NqqAH4J3QCaU4RHT7gfmWuoUWS18ae12TPNu3cSF/WebtbwA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AE7YTT&#13;&#10;mwEAABQDAAAOAAAAAAAAAAAAAAAAAC4CAABkcnMvZTJvRG9jLnhtbFBLAQItABQABgAIAAAAIQBd&#13;&#10;BbIZ4QAAABABAAAPAAAAAAAAAAAAAAAAAPUDAABkcnMvZG93bnJldi54bWxQSwUGAAAAAAQABADz&#13;&#10;AAAAAwUAAAAA&#13;&#10;" filled="f" stroked="f">
                      <v:textbox inset="2.16pt,1.44pt,0,1.44pt">
                        <w:txbxContent>
                          <w:p w14:paraId="497249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5840" behindDoc="0" locked="0" layoutInCell="1" allowOverlap="1" wp14:anchorId="1D2105CA" wp14:editId="3213D24C">
                      <wp:simplePos x="0" y="0"/>
                      <wp:positionH relativeFrom="column">
                        <wp:posOffset>2679700</wp:posOffset>
                      </wp:positionH>
                      <wp:positionV relativeFrom="paragraph">
                        <wp:posOffset>5321300</wp:posOffset>
                      </wp:positionV>
                      <wp:extent cx="1016000" cy="609600"/>
                      <wp:effectExtent l="0" t="0" r="0" b="0"/>
                      <wp:wrapNone/>
                      <wp:docPr id="3041" name="Rectangle 3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5C656-CC07-2144-8F37-A03389B101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792A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105CA" id="Rectangle 3041" o:spid="_x0000_s1598" style="position:absolute;margin-left:211pt;margin-top:419pt;width:80pt;height:48pt;z-index:2547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D7YE&#13;&#10;7ZwBAAAUAwAADgAAAAAAAAAAAAAAAAAuAgAAZHJzL2Uyb0RvYy54bWxQSwECLQAUAAYACAAAACEA&#13;&#10;XQWyGeEAAAAQAQAADwAAAAAAAAAAAAAAAAD2AwAAZHJzL2Rvd25yZXYueG1sUEsFBgAAAAAEAAQA&#13;&#10;8wAAAAQFAAAAAA==&#13;&#10;" filled="f" stroked="f">
                      <v:textbox inset="2.16pt,1.44pt,0,1.44pt">
                        <w:txbxContent>
                          <w:p w14:paraId="74792A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6864" behindDoc="0" locked="0" layoutInCell="1" allowOverlap="1" wp14:anchorId="16E7D327" wp14:editId="5B3FED8C">
                      <wp:simplePos x="0" y="0"/>
                      <wp:positionH relativeFrom="column">
                        <wp:posOffset>2679700</wp:posOffset>
                      </wp:positionH>
                      <wp:positionV relativeFrom="paragraph">
                        <wp:posOffset>5321300</wp:posOffset>
                      </wp:positionV>
                      <wp:extent cx="1016000" cy="609600"/>
                      <wp:effectExtent l="0" t="0" r="0" b="0"/>
                      <wp:wrapNone/>
                      <wp:docPr id="3042" name="Rectangle 3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4AB37-AE93-E041-B770-2AAE422E2F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B67B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7D327" id="Rectangle 3042" o:spid="_x0000_s1599" style="position:absolute;margin-left:211pt;margin-top:419pt;width:80pt;height:48pt;z-index:2547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9oCE&#13;&#10;+JwBAAAUAwAADgAAAAAAAAAAAAAAAAAuAgAAZHJzL2Uyb0RvYy54bWxQSwECLQAUAAYACAAAACEA&#13;&#10;XQWyGeEAAAAQAQAADwAAAAAAAAAAAAAAAAD2AwAAZHJzL2Rvd25yZXYueG1sUEsFBgAAAAAEAAQA&#13;&#10;8wAAAAQFAAAAAA==&#13;&#10;" filled="f" stroked="f">
                      <v:textbox inset="2.16pt,1.44pt,0,1.44pt">
                        <w:txbxContent>
                          <w:p w14:paraId="77B67B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7888" behindDoc="0" locked="0" layoutInCell="1" allowOverlap="1" wp14:anchorId="569C3E8E" wp14:editId="0C650125">
                      <wp:simplePos x="0" y="0"/>
                      <wp:positionH relativeFrom="column">
                        <wp:posOffset>2679700</wp:posOffset>
                      </wp:positionH>
                      <wp:positionV relativeFrom="paragraph">
                        <wp:posOffset>5321300</wp:posOffset>
                      </wp:positionV>
                      <wp:extent cx="1016000" cy="609600"/>
                      <wp:effectExtent l="0" t="0" r="0" b="0"/>
                      <wp:wrapNone/>
                      <wp:docPr id="3043" name="Rectangle 3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8A92B-4954-9445-9024-C36A885C57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F8F88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C3E8E" id="Rectangle 3043" o:spid="_x0000_s1600" style="position:absolute;margin-left:211pt;margin-top:419pt;width:80pt;height:48pt;z-index:2547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ASQnAEAABQ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8j3txk293bQn54xL1t64mBHmDqpRxelmHiAnaSfB4VGivFLYIea+9ubhideiuWqWfEmYimY&#13;&#10;9O59VwU9AO+ETijFIaLbD8x3WeTkh9n6IuxtTfJs39eF/GWZt7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GQAE&#13;&#10;kJwBAAAUAwAADgAAAAAAAAAAAAAAAAAuAgAAZHJzL2Uyb0RvYy54bWxQSwECLQAUAAYACAAAACEA&#13;&#10;XQWyGeEAAAAQAQAADwAAAAAAAAAAAAAAAAD2AwAAZHJzL2Rvd25yZXYueG1sUEsFBgAAAAAEAAQA&#13;&#10;8wAAAAQFAAAAAA==&#13;&#10;" filled="f" stroked="f">
                      <v:textbox inset="2.16pt,1.44pt,0,1.44pt">
                        <w:txbxContent>
                          <w:p w14:paraId="75F8F88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8912" behindDoc="0" locked="0" layoutInCell="1" allowOverlap="1" wp14:anchorId="4318C10D" wp14:editId="7FF4D3B2">
                      <wp:simplePos x="0" y="0"/>
                      <wp:positionH relativeFrom="column">
                        <wp:posOffset>2679700</wp:posOffset>
                      </wp:positionH>
                      <wp:positionV relativeFrom="paragraph">
                        <wp:posOffset>5321300</wp:posOffset>
                      </wp:positionV>
                      <wp:extent cx="1016000" cy="609600"/>
                      <wp:effectExtent l="0" t="0" r="0" b="0"/>
                      <wp:wrapNone/>
                      <wp:docPr id="3044" name="Rectangle 3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F9BF68-38D1-B649-BBEB-9D2B9F41C3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4410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8C10D" id="Rectangle 3044" o:spid="_x0000_s1601" style="position:absolute;margin-left:211pt;margin-top:419pt;width:80pt;height:48pt;z-index:2547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oSFnAEAABQ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" filled="f" stroked="f">
                      <v:textbox inset="2.16pt,1.44pt,0,1.44pt">
                        <w:txbxContent>
                          <w:p w14:paraId="2D4410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59936" behindDoc="0" locked="0" layoutInCell="1" allowOverlap="1" wp14:anchorId="27B2E60B" wp14:editId="393EA2D0">
                      <wp:simplePos x="0" y="0"/>
                      <wp:positionH relativeFrom="column">
                        <wp:posOffset>2679700</wp:posOffset>
                      </wp:positionH>
                      <wp:positionV relativeFrom="paragraph">
                        <wp:posOffset>5321300</wp:posOffset>
                      </wp:positionV>
                      <wp:extent cx="1016000" cy="762000"/>
                      <wp:effectExtent l="0" t="0" r="0" b="0"/>
                      <wp:wrapNone/>
                      <wp:docPr id="3045" name="Rectangle 3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649CFB-0147-3547-89D8-829CFB9F44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F0D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2E60B" id="Rectangle 3045" o:spid="_x0000_s1602" style="position:absolute;margin-left:211pt;margin-top:419pt;width:80pt;height:60pt;z-index:2547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9F62&#13;&#10;y50BAAAUAwAADgAAAAAAAAAAAAAAAAAuAgAAZHJzL2Uyb0RvYy54bWxQSwECLQAUAAYACAAAACEA&#13;&#10;cD25POAAAAAQAQAADwAAAAAAAAAAAAAAAAD3AwAAZHJzL2Rvd25yZXYueG1sUEsFBgAAAAAEAAQA&#13;&#10;8wAAAAQFAAAAAA==&#13;&#10;" filled="f" stroked="f">
                      <v:textbox inset="2.16pt,1.44pt,0,1.44pt">
                        <w:txbxContent>
                          <w:p w14:paraId="25CF0D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0960" behindDoc="0" locked="0" layoutInCell="1" allowOverlap="1" wp14:anchorId="152FF111" wp14:editId="40F7E28B">
                      <wp:simplePos x="0" y="0"/>
                      <wp:positionH relativeFrom="column">
                        <wp:posOffset>2679700</wp:posOffset>
                      </wp:positionH>
                      <wp:positionV relativeFrom="paragraph">
                        <wp:posOffset>5321300</wp:posOffset>
                      </wp:positionV>
                      <wp:extent cx="1016000" cy="762000"/>
                      <wp:effectExtent l="0" t="0" r="0" b="0"/>
                      <wp:wrapNone/>
                      <wp:docPr id="3046" name="Rectangle 3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1B69E1-B740-A04A-81C2-644410835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165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F111" id="Rectangle 3046" o:spid="_x0000_s1603" style="position:absolute;margin-left:211pt;margin-top:419pt;width:80pt;height:60pt;z-index:2547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Dbe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4zbO7toDs9YF62dE/BDDAKrgYbOBtpgILHPweJmrPhpyeHmuX1oqGJl2K+ala0iVgK&#13;&#10;Ir1735Ve9UA7oRJydgho9z3xnRc5+WGyvgh7W5M82/d1IX9Z5u0L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DWg2&#13;&#10;3p0BAAAUAwAADgAAAAAAAAAAAAAAAAAuAgAAZHJzL2Uyb0RvYy54bWxQSwECLQAUAAYACAAAACEA&#13;&#10;cD25POAAAAAQAQAADwAAAAAAAAAAAAAAAAD3AwAAZHJzL2Rvd25yZXYueG1sUEsFBgAAAAAEAAQA&#13;&#10;8wAAAAQFAAAAAA==&#13;&#10;" filled="f" stroked="f">
                      <v:textbox inset="2.16pt,1.44pt,0,1.44pt">
                        <w:txbxContent>
                          <w:p w14:paraId="17E165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1984" behindDoc="0" locked="0" layoutInCell="1" allowOverlap="1" wp14:anchorId="6B3FCE13" wp14:editId="015EF1ED">
                      <wp:simplePos x="0" y="0"/>
                      <wp:positionH relativeFrom="column">
                        <wp:posOffset>2679700</wp:posOffset>
                      </wp:positionH>
                      <wp:positionV relativeFrom="paragraph">
                        <wp:posOffset>5321300</wp:posOffset>
                      </wp:positionV>
                      <wp:extent cx="1016000" cy="762000"/>
                      <wp:effectExtent l="0" t="0" r="0" b="0"/>
                      <wp:wrapNone/>
                      <wp:docPr id="3047" name="Rectangle 3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A9CD2-9FFD-0D42-9BC5-97A54FA86B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D5E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FCE13" id="Rectangle 3047" o:spid="_x0000_s1604" style="position:absolute;margin-left:211pt;margin-top:419pt;width:80pt;height:60pt;z-index:2547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" filled="f" stroked="f">
                      <v:textbox inset="2.16pt,1.44pt,0,1.44pt">
                        <w:txbxContent>
                          <w:p w14:paraId="36FD5E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3008" behindDoc="0" locked="0" layoutInCell="1" allowOverlap="1" wp14:anchorId="09D191E3" wp14:editId="7F54909B">
                      <wp:simplePos x="0" y="0"/>
                      <wp:positionH relativeFrom="column">
                        <wp:posOffset>2679700</wp:posOffset>
                      </wp:positionH>
                      <wp:positionV relativeFrom="paragraph">
                        <wp:posOffset>5321300</wp:posOffset>
                      </wp:positionV>
                      <wp:extent cx="1016000" cy="609600"/>
                      <wp:effectExtent l="0" t="0" r="0" b="0"/>
                      <wp:wrapNone/>
                      <wp:docPr id="3048" name="Rectangle 3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255-1C9D-2246-B228-58BBB4A6CB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B4A5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191E3" id="Rectangle 3048" o:spid="_x0000_s1605" style="position:absolute;margin-left:211pt;margin-top:419pt;width:80pt;height:48pt;z-index:2547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oV/mwEAABQ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8g3dYJNvQ10hwdMyxbvKegBxpbLwXjORhpgy8PLTqDibPjjyKHq5seioonnYr6slrSJmAsi&#13;&#10;vTnvCid7oJ2QETnbeTTbnvjOs5z0MFmfhb2tSZrteZ3Jn5Z5/R8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DMWoV/&#13;&#10;mwEAABQDAAAOAAAAAAAAAAAAAAAAAC4CAABkcnMvZTJvRG9jLnhtbFBLAQItABQABgAIAAAAIQBd&#13;&#10;BbIZ4QAAABABAAAPAAAAAAAAAAAAAAAAAPUDAABkcnMvZG93bnJldi54bWxQSwUGAAAAAAQABADz&#13;&#10;AAAAAwUAAAAA&#13;&#10;" filled="f" stroked="f">
                      <v:textbox inset="2.16pt,1.44pt,0,1.44pt">
                        <w:txbxContent>
                          <w:p w14:paraId="0FB4A5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4032" behindDoc="0" locked="0" layoutInCell="1" allowOverlap="1" wp14:anchorId="47D662FE" wp14:editId="040C2E7F">
                      <wp:simplePos x="0" y="0"/>
                      <wp:positionH relativeFrom="column">
                        <wp:posOffset>2679700</wp:posOffset>
                      </wp:positionH>
                      <wp:positionV relativeFrom="paragraph">
                        <wp:posOffset>5321300</wp:posOffset>
                      </wp:positionV>
                      <wp:extent cx="1016000" cy="609600"/>
                      <wp:effectExtent l="0" t="0" r="0" b="0"/>
                      <wp:wrapNone/>
                      <wp:docPr id="3049" name="Rectangle 3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1B089B-38C8-EC4B-AB48-7765D4F67C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FE49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662FE" id="Rectangle 3049" o:spid="_x0000_s1606" style="position:absolute;margin-left:211pt;margin-top:419pt;width:80pt;height:48pt;z-index:2547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8pjmwEAABQ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" filled="f" stroked="f">
                      <v:textbox inset="2.16pt,1.44pt,0,1.44pt">
                        <w:txbxContent>
                          <w:p w14:paraId="02FE49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5056" behindDoc="0" locked="0" layoutInCell="1" allowOverlap="1" wp14:anchorId="06A08697" wp14:editId="2EB6D0CD">
                      <wp:simplePos x="0" y="0"/>
                      <wp:positionH relativeFrom="column">
                        <wp:posOffset>2679700</wp:posOffset>
                      </wp:positionH>
                      <wp:positionV relativeFrom="paragraph">
                        <wp:posOffset>5321300</wp:posOffset>
                      </wp:positionV>
                      <wp:extent cx="1016000" cy="609600"/>
                      <wp:effectExtent l="0" t="0" r="0" b="0"/>
                      <wp:wrapNone/>
                      <wp:docPr id="3050" name="Rectangle 3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E2226-B895-1948-8926-6D1003F2EA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64A9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08697" id="Rectangle 3050" o:spid="_x0000_s1607" style="position:absolute;margin-left:211pt;margin-top:419pt;width:80pt;height:48pt;z-index:2547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Up2mg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" filled="f" stroked="f">
                      <v:textbox inset="2.16pt,1.44pt,0,1.44pt">
                        <w:txbxContent>
                          <w:p w14:paraId="3464A9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6080" behindDoc="0" locked="0" layoutInCell="1" allowOverlap="1" wp14:anchorId="5757F9F0" wp14:editId="1F8FF50A">
                      <wp:simplePos x="0" y="0"/>
                      <wp:positionH relativeFrom="column">
                        <wp:posOffset>2679700</wp:posOffset>
                      </wp:positionH>
                      <wp:positionV relativeFrom="paragraph">
                        <wp:posOffset>5321300</wp:posOffset>
                      </wp:positionV>
                      <wp:extent cx="1016000" cy="762000"/>
                      <wp:effectExtent l="0" t="0" r="0" b="0"/>
                      <wp:wrapNone/>
                      <wp:docPr id="3051" name="Rectangle 3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EE035-0B77-E746-B3F7-859057CC5E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E9E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7F9F0" id="Rectangle 3051" o:spid="_x0000_s1608" style="position:absolute;margin-left:211pt;margin-top:419pt;width:80pt;height:60pt;z-index:2547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Xg4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m0ybO7tQn96grxs6ZGCGcMkuBpt5GyiAQqOvw4SNGfjvSeHmpurVUMTL8WybVraRCgF&#13;&#10;kd597EqvhkA7oRJwdohg9wPxXRY5+WGyvgh7X5M82491IX9Z5u0r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TLF4&#13;&#10;OJ0BAAAUAwAADgAAAAAAAAAAAAAAAAAuAgAAZHJzL2Uyb0RvYy54bWxQSwECLQAUAAYACAAAACEA&#13;&#10;cD25POAAAAAQAQAADwAAAAAAAAAAAAAAAAD3AwAAZHJzL2Rvd25yZXYueG1sUEsFBgAAAAAEAAQA&#13;&#10;8wAAAAQFAAAAAA==&#13;&#10;" filled="f" stroked="f">
                      <v:textbox inset="2.16pt,1.44pt,0,1.44pt">
                        <w:txbxContent>
                          <w:p w14:paraId="607E9E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7104" behindDoc="0" locked="0" layoutInCell="1" allowOverlap="1" wp14:anchorId="651C5709" wp14:editId="0138E630">
                      <wp:simplePos x="0" y="0"/>
                      <wp:positionH relativeFrom="column">
                        <wp:posOffset>2679700</wp:posOffset>
                      </wp:positionH>
                      <wp:positionV relativeFrom="paragraph">
                        <wp:posOffset>5321300</wp:posOffset>
                      </wp:positionV>
                      <wp:extent cx="1016000" cy="762000"/>
                      <wp:effectExtent l="0" t="0" r="0" b="0"/>
                      <wp:wrapNone/>
                      <wp:docPr id="3052" name="Rectangle 3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C218D7-C6FD-4543-B00D-EE6F9E7A9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045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C5709" id="Rectangle 3052" o:spid="_x0000_s1609" style="position:absolute;margin-left:211pt;margin-top:419pt;width:80pt;height:60pt;z-index:2547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gt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" filled="f" stroked="f">
                      <v:textbox inset="2.16pt,1.44pt,0,1.44pt">
                        <w:txbxContent>
                          <w:p w14:paraId="7A2045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1616" behindDoc="0" locked="0" layoutInCell="1" allowOverlap="1" wp14:anchorId="0B43CEDD" wp14:editId="41BD32D1">
                      <wp:simplePos x="0" y="0"/>
                      <wp:positionH relativeFrom="column">
                        <wp:posOffset>2679700</wp:posOffset>
                      </wp:positionH>
                      <wp:positionV relativeFrom="paragraph">
                        <wp:posOffset>6858000</wp:posOffset>
                      </wp:positionV>
                      <wp:extent cx="990600" cy="927100"/>
                      <wp:effectExtent l="0" t="0" r="0" b="0"/>
                      <wp:wrapNone/>
                      <wp:docPr id="3115" name="Rectangle 31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92B4C3D-36C6-004E-B32B-9D4CF2B0AB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2048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3CEDD" id="Rectangle 3115" o:spid="_x0000_s1610" style="position:absolute;margin-left:211pt;margin-top:540pt;width:78pt;height:73pt;z-index:2548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" filled="f" stroked="f">
                      <v:textbox inset="2.16pt,1.44pt,0,1.44pt">
                        <w:txbxContent>
                          <w:p w14:paraId="632048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2640" behindDoc="0" locked="0" layoutInCell="1" allowOverlap="1" wp14:anchorId="4363988D" wp14:editId="7E256595">
                      <wp:simplePos x="0" y="0"/>
                      <wp:positionH relativeFrom="column">
                        <wp:posOffset>2679700</wp:posOffset>
                      </wp:positionH>
                      <wp:positionV relativeFrom="paragraph">
                        <wp:posOffset>6858000</wp:posOffset>
                      </wp:positionV>
                      <wp:extent cx="1016000" cy="774700"/>
                      <wp:effectExtent l="0" t="0" r="0" b="0"/>
                      <wp:wrapNone/>
                      <wp:docPr id="3116" name="Rectangle 3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2EF50-4B04-F84B-9543-250EE3C466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BE2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3988D" id="Rectangle 3116" o:spid="_x0000_s1611" style="position:absolute;margin-left:211pt;margin-top:540pt;width:80pt;height:61pt;z-index:2548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ozH4&#13;&#10;UJ0BAAAUAwAADgAAAAAAAAAAAAAAAAAuAgAAZHJzL2Uyb0RvYy54bWxQSwECLQAUAAYACAAAACEA&#13;&#10;afZVRuAAAAASAQAADwAAAAAAAAAAAAAAAAD3AwAAZHJzL2Rvd25yZXYueG1sUEsFBgAAAAAEAAQA&#13;&#10;8wAAAAQFAAAAAA==&#13;&#10;" filled="f" stroked="f">
                      <v:textbox inset="2.16pt,1.44pt,0,1.44pt">
                        <w:txbxContent>
                          <w:p w14:paraId="60BBE2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3664" behindDoc="0" locked="0" layoutInCell="1" allowOverlap="1" wp14:anchorId="5EE02FC3" wp14:editId="597F3B00">
                      <wp:simplePos x="0" y="0"/>
                      <wp:positionH relativeFrom="column">
                        <wp:posOffset>2679700</wp:posOffset>
                      </wp:positionH>
                      <wp:positionV relativeFrom="paragraph">
                        <wp:posOffset>6858000</wp:posOffset>
                      </wp:positionV>
                      <wp:extent cx="990600" cy="876300"/>
                      <wp:effectExtent l="0" t="0" r="0" b="0"/>
                      <wp:wrapNone/>
                      <wp:docPr id="3117" name="Rectangle 31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BCD5438-241F-0C41-B35A-8832533FC4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DFE84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02FC3" id="Rectangle 3117" o:spid="_x0000_s1612" style="position:absolute;margin-left:211pt;margin-top:540pt;width:78pt;height:69pt;z-index:2548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" filled="f" stroked="f">
                      <v:textbox inset="2.16pt,1.44pt,0,1.44pt">
                        <w:txbxContent>
                          <w:p w14:paraId="2DFE84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4688" behindDoc="0" locked="0" layoutInCell="1" allowOverlap="1" wp14:anchorId="5995442C" wp14:editId="3BD22769">
                      <wp:simplePos x="0" y="0"/>
                      <wp:positionH relativeFrom="column">
                        <wp:posOffset>2679700</wp:posOffset>
                      </wp:positionH>
                      <wp:positionV relativeFrom="paragraph">
                        <wp:posOffset>6858000</wp:posOffset>
                      </wp:positionV>
                      <wp:extent cx="990600" cy="927100"/>
                      <wp:effectExtent l="0" t="0" r="0" b="0"/>
                      <wp:wrapNone/>
                      <wp:docPr id="3118" name="Rectangle 31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543D47-10B4-0247-A236-4E0A09358E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1E9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5442C" id="Rectangle 3118" o:spid="_x0000_s1613" style="position:absolute;margin-left:211pt;margin-top:540pt;width:78pt;height:73pt;z-index:2548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" filled="f" stroked="f">
                      <v:textbox inset="2.16pt,1.44pt,0,1.44pt">
                        <w:txbxContent>
                          <w:p w14:paraId="1371E9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5712" behindDoc="0" locked="0" layoutInCell="1" allowOverlap="1" wp14:anchorId="4E65413F" wp14:editId="4F77232C">
                      <wp:simplePos x="0" y="0"/>
                      <wp:positionH relativeFrom="column">
                        <wp:posOffset>2679700</wp:posOffset>
                      </wp:positionH>
                      <wp:positionV relativeFrom="paragraph">
                        <wp:posOffset>6858000</wp:posOffset>
                      </wp:positionV>
                      <wp:extent cx="1016000" cy="774700"/>
                      <wp:effectExtent l="0" t="0" r="0" b="0"/>
                      <wp:wrapNone/>
                      <wp:docPr id="3119" name="Rectangle 3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E811E8-D1DC-7344-A640-BFD57BE832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5CE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5413F" id="Rectangle 3119" o:spid="_x0000_s1614" style="position:absolute;margin-left:211pt;margin-top:540pt;width:80pt;height:61pt;z-index:2548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3m/nA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um0zbO7tQn96grxs6ZGCGcMkuBpt5GyiAQqOvw4SNGfjvSeHmpurVUMTL8WybQiIQSmI&#13;&#10;9O5jV3o1BNoJlYCzQwS7H4jvssjJD5P1Rdj7muTZfqwL+csyb18B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2a3m/&#13;&#10;nAEAABQDAAAOAAAAAAAAAAAAAAAAAC4CAABkcnMvZTJvRG9jLnhtbFBLAQItABQABgAIAAAAIQBp&#13;&#10;9lVG4AAAABIBAAAPAAAAAAAAAAAAAAAAAPYDAABkcnMvZG93bnJldi54bWxQSwUGAAAAAAQABADz&#13;&#10;AAAAAwUAAAAA&#13;&#10;" filled="f" stroked="f">
                      <v:textbox inset="2.16pt,1.44pt,0,1.44pt">
                        <w:txbxContent>
                          <w:p w14:paraId="3115CE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6736" behindDoc="0" locked="0" layoutInCell="1" allowOverlap="1" wp14:anchorId="1D84F1FE" wp14:editId="7A816122">
                      <wp:simplePos x="0" y="0"/>
                      <wp:positionH relativeFrom="column">
                        <wp:posOffset>2679700</wp:posOffset>
                      </wp:positionH>
                      <wp:positionV relativeFrom="paragraph">
                        <wp:posOffset>6858000</wp:posOffset>
                      </wp:positionV>
                      <wp:extent cx="990600" cy="927100"/>
                      <wp:effectExtent l="0" t="0" r="0" b="0"/>
                      <wp:wrapNone/>
                      <wp:docPr id="3120" name="Rectangle 31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AABA111-5E7A-904A-B733-C5F5B62321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03FF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4F1FE" id="Rectangle 3120" o:spid="_x0000_s1615" style="position:absolute;margin-left:211pt;margin-top:540pt;width:78pt;height:73pt;z-index:2548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" filled="f" stroked="f">
                      <v:textbox inset="2.16pt,1.44pt,0,1.44pt">
                        <w:txbxContent>
                          <w:p w14:paraId="7503FF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7760" behindDoc="0" locked="0" layoutInCell="1" allowOverlap="1" wp14:anchorId="10446A87" wp14:editId="3DC99985">
                      <wp:simplePos x="0" y="0"/>
                      <wp:positionH relativeFrom="column">
                        <wp:posOffset>2692400</wp:posOffset>
                      </wp:positionH>
                      <wp:positionV relativeFrom="paragraph">
                        <wp:posOffset>6858000</wp:posOffset>
                      </wp:positionV>
                      <wp:extent cx="990600" cy="927100"/>
                      <wp:effectExtent l="0" t="0" r="0" b="0"/>
                      <wp:wrapNone/>
                      <wp:docPr id="3121" name="Rectangle 31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7C3A45A-DF18-BC46-9893-A6A233B9B35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F318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46A87" id="Rectangle 3121" o:spid="_x0000_s1616" style="position:absolute;margin-left:212pt;margin-top:540pt;width:78pt;height:73pt;z-index:2548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" filled="f" stroked="f">
                      <v:textbox inset="2.16pt,1.44pt,0,1.44pt">
                        <w:txbxContent>
                          <w:p w14:paraId="78F318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8784" behindDoc="0" locked="0" layoutInCell="1" allowOverlap="1" wp14:anchorId="2BB77AEF" wp14:editId="2E0E2E80">
                      <wp:simplePos x="0" y="0"/>
                      <wp:positionH relativeFrom="column">
                        <wp:posOffset>2679700</wp:posOffset>
                      </wp:positionH>
                      <wp:positionV relativeFrom="paragraph">
                        <wp:posOffset>6858000</wp:posOffset>
                      </wp:positionV>
                      <wp:extent cx="1016000" cy="774700"/>
                      <wp:effectExtent l="0" t="0" r="0" b="0"/>
                      <wp:wrapNone/>
                      <wp:docPr id="3122" name="Rectangle 3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56FE4F-DCF1-0A4A-B8FB-F6D75F4E6E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944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77AEF" id="Rectangle 3122" o:spid="_x0000_s1617" style="position:absolute;margin-left:211pt;margin-top:540pt;width:80pt;height:61pt;z-index:2548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MkgjMKb&#13;&#10;AQAAFAMAAA4AAAAAAAAAAAAAAAAALgIAAGRycy9lMm9Eb2MueG1sUEsBAi0AFAAGAAgAAAAhAGn2&#13;&#10;VUbgAAAAEgEAAA8AAAAAAAAAAAAAAAAA9QMAAGRycy9kb3ducmV2LnhtbFBLBQYAAAAABAAEAPMA&#13;&#10;AAACBQAAAAA=&#13;&#10;" filled="f" stroked="f">
                      <v:textbox inset="2.16pt,1.44pt,0,1.44pt">
                        <w:txbxContent>
                          <w:p w14:paraId="2A7944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9808" behindDoc="0" locked="0" layoutInCell="1" allowOverlap="1" wp14:anchorId="38F3FE03" wp14:editId="0D8F40C8">
                      <wp:simplePos x="0" y="0"/>
                      <wp:positionH relativeFrom="column">
                        <wp:posOffset>2679700</wp:posOffset>
                      </wp:positionH>
                      <wp:positionV relativeFrom="paragraph">
                        <wp:posOffset>6858000</wp:posOffset>
                      </wp:positionV>
                      <wp:extent cx="990600" cy="927100"/>
                      <wp:effectExtent l="0" t="0" r="0" b="0"/>
                      <wp:wrapNone/>
                      <wp:docPr id="3123" name="Rectangle 31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8AD338-3233-3D4D-B882-834B10FC60C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FF7E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3FE03" id="Rectangle 3123" o:spid="_x0000_s1618" style="position:absolute;margin-left:211pt;margin-top:540pt;width:78pt;height:73pt;z-index:2548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" filled="f" stroked="f">
                      <v:textbox inset="2.16pt,1.44pt,0,1.44pt">
                        <w:txbxContent>
                          <w:p w14:paraId="2AFF7E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0832" behindDoc="0" locked="0" layoutInCell="1" allowOverlap="1" wp14:anchorId="0364951B" wp14:editId="2D80235F">
                      <wp:simplePos x="0" y="0"/>
                      <wp:positionH relativeFrom="column">
                        <wp:posOffset>2679700</wp:posOffset>
                      </wp:positionH>
                      <wp:positionV relativeFrom="paragraph">
                        <wp:posOffset>6858000</wp:posOffset>
                      </wp:positionV>
                      <wp:extent cx="990600" cy="914400"/>
                      <wp:effectExtent l="0" t="0" r="0" b="0"/>
                      <wp:wrapNone/>
                      <wp:docPr id="3124" name="Rectangle 3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2BDF7E7-7571-994B-AF50-383FDE9EC3F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05F2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4951B" id="Rectangle 3124" o:spid="_x0000_s1619" style="position:absolute;margin-left:211pt;margin-top:540pt;width:78pt;height:1in;z-index:2548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" filled="f" stroked="f">
                      <v:textbox inset="2.16pt,1.44pt,0,1.44pt">
                        <w:txbxContent>
                          <w:p w14:paraId="3A05F2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1856" behindDoc="0" locked="0" layoutInCell="1" allowOverlap="1" wp14:anchorId="44B8E262" wp14:editId="2E9EB842">
                      <wp:simplePos x="0" y="0"/>
                      <wp:positionH relativeFrom="column">
                        <wp:posOffset>2679700</wp:posOffset>
                      </wp:positionH>
                      <wp:positionV relativeFrom="paragraph">
                        <wp:posOffset>6858000</wp:posOffset>
                      </wp:positionV>
                      <wp:extent cx="1016000" cy="774700"/>
                      <wp:effectExtent l="0" t="0" r="0" b="0"/>
                      <wp:wrapNone/>
                      <wp:docPr id="3125" name="Rectangle 3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5B082-01D4-6849-B039-B87CB6E48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F79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8E262" id="Rectangle 3125" o:spid="_x0000_s1620" style="position:absolute;margin-left:211pt;margin-top:540pt;width:80pt;height:61pt;z-index:2548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1M0M&#13;&#10;gZ0BAAAUAwAADgAAAAAAAAAAAAAAAAAuAgAAZHJzL2Uyb0RvYy54bWxQSwECLQAUAAYACAAAACEA&#13;&#10;afZVRuAAAAASAQAADwAAAAAAAAAAAAAAAAD3AwAAZHJzL2Rvd25yZXYueG1sUEsFBgAAAAAEAAQA&#13;&#10;8wAAAAQFAAAAAA==&#13;&#10;" filled="f" stroked="f">
                      <v:textbox inset="2.16pt,1.44pt,0,1.44pt">
                        <w:txbxContent>
                          <w:p w14:paraId="1E8F79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2880" behindDoc="0" locked="0" layoutInCell="1" allowOverlap="1" wp14:anchorId="03D19E93" wp14:editId="2D3FBCA4">
                      <wp:simplePos x="0" y="0"/>
                      <wp:positionH relativeFrom="column">
                        <wp:posOffset>2679700</wp:posOffset>
                      </wp:positionH>
                      <wp:positionV relativeFrom="paragraph">
                        <wp:posOffset>6858000</wp:posOffset>
                      </wp:positionV>
                      <wp:extent cx="1016000" cy="774700"/>
                      <wp:effectExtent l="0" t="0" r="0" b="0"/>
                      <wp:wrapNone/>
                      <wp:docPr id="3126" name="Rectangle 3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4D8621-00E2-C249-A250-F568213C1B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FD1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19E93" id="Rectangle 3126" o:spid="_x0000_s1621" style="position:absolute;margin-left:211pt;margin-top:540pt;width:80pt;height:61pt;z-index:2548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LfuM&#13;&#10;lJ0BAAAUAwAADgAAAAAAAAAAAAAAAAAuAgAAZHJzL2Uyb0RvYy54bWxQSwECLQAUAAYACAAAACEA&#13;&#10;afZVRuAAAAASAQAADwAAAAAAAAAAAAAAAAD3AwAAZHJzL2Rvd25yZXYueG1sUEsFBgAAAAAEAAQA&#13;&#10;8wAAAAQFAAAAAA==&#13;&#10;" filled="f" stroked="f">
                      <v:textbox inset="2.16pt,1.44pt,0,1.44pt">
                        <w:txbxContent>
                          <w:p w14:paraId="30BFD1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3904" behindDoc="0" locked="0" layoutInCell="1" allowOverlap="1" wp14:anchorId="1BBD2022" wp14:editId="162751BA">
                      <wp:simplePos x="0" y="0"/>
                      <wp:positionH relativeFrom="column">
                        <wp:posOffset>2679700</wp:posOffset>
                      </wp:positionH>
                      <wp:positionV relativeFrom="paragraph">
                        <wp:posOffset>6858000</wp:posOffset>
                      </wp:positionV>
                      <wp:extent cx="1016000" cy="774700"/>
                      <wp:effectExtent l="0" t="0" r="0" b="0"/>
                      <wp:wrapNone/>
                      <wp:docPr id="3127" name="Rectangle 3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9275EE-DCD7-834C-8CC9-B698E88116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FC3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D2022" id="Rectangle 3127" o:spid="_x0000_s1622" style="position:absolute;margin-left:211pt;margin-top:540pt;width:80pt;height:61pt;z-index:2548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Ayq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tbrOsLm3he74hHnZ0iMFM8AouBps4GykAQoeX/cSNWfDT08ONTeXi4YmXor5slnSJmIp&#13;&#10;iPT2c1d61QPthErI2T6g3fXEd17k5IfJ+iLsfU3ybD/Xhfx5mTd/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JqAM&#13;&#10;qp0BAAAUAwAADgAAAAAAAAAAAAAAAAAuAgAAZHJzL2Uyb0RvYy54bWxQSwECLQAUAAYACAAAACEA&#13;&#10;afZVRuAAAAASAQAADwAAAAAAAAAAAAAAAAD3AwAAZHJzL2Rvd25yZXYueG1sUEsFBgAAAAAEAAQA&#13;&#10;8wAAAAQFAAAAAA==&#13;&#10;" filled="f" stroked="f">
                      <v:textbox inset="2.16pt,1.44pt,0,1.44pt">
                        <w:txbxContent>
                          <w:p w14:paraId="6E7FC3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4928" behindDoc="0" locked="0" layoutInCell="1" allowOverlap="1" wp14:anchorId="41866AB4" wp14:editId="6A10DA10">
                      <wp:simplePos x="0" y="0"/>
                      <wp:positionH relativeFrom="column">
                        <wp:posOffset>2679700</wp:posOffset>
                      </wp:positionH>
                      <wp:positionV relativeFrom="paragraph">
                        <wp:posOffset>6858000</wp:posOffset>
                      </wp:positionV>
                      <wp:extent cx="1016000" cy="774700"/>
                      <wp:effectExtent l="0" t="0" r="0" b="0"/>
                      <wp:wrapNone/>
                      <wp:docPr id="3128" name="Rectangle 3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B13F30-16EC-B848-8154-731DD91C0D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A08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66AB4" id="Rectangle 3128" o:spid="_x0000_s1623" style="position:absolute;margin-left:211pt;margin-top:540pt;width:80pt;height:61pt;z-index:2548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35aM&#13;&#10;v50BAAAUAwAADgAAAAAAAAAAAAAAAAAuAgAAZHJzL2Uyb0RvYy54bWxQSwECLQAUAAYACAAAACEA&#13;&#10;afZVRuAAAAASAQAADwAAAAAAAAAAAAAAAAD3AwAAZHJzL2Rvd25yZXYueG1sUEsFBgAAAAAEAAQA&#13;&#10;8wAAAAQFAAAAAA==&#13;&#10;" filled="f" stroked="f">
                      <v:textbox inset="2.16pt,1.44pt,0,1.44pt">
                        <w:txbxContent>
                          <w:p w14:paraId="294A08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5952" behindDoc="0" locked="0" layoutInCell="1" allowOverlap="1" wp14:anchorId="5CB857A0" wp14:editId="027F215C">
                      <wp:simplePos x="0" y="0"/>
                      <wp:positionH relativeFrom="column">
                        <wp:posOffset>2679700</wp:posOffset>
                      </wp:positionH>
                      <wp:positionV relativeFrom="paragraph">
                        <wp:posOffset>6858000</wp:posOffset>
                      </wp:positionV>
                      <wp:extent cx="1016000" cy="774700"/>
                      <wp:effectExtent l="0" t="0" r="0" b="0"/>
                      <wp:wrapNone/>
                      <wp:docPr id="3129" name="Rectangle 3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A6C3FE-C5FB-F448-835B-84AF71AFF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FBA89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857A0" id="Rectangle 3129" o:spid="_x0000_s1624" style="position:absolute;margin-left:211pt;margin-top:540pt;width:80pt;height:61pt;z-index:2548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Q17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f8et1m2Nzbhf70BHnZ0iMFM4ZJcDXayNlEAxQcfx0kaM7Ge08ONTdXq4YmXopl27S0iVAK&#13;&#10;Ir372JVeDYF2QiXg7BDB7gfiuyxy8sNkfRH2viZ5th/rQv6yzNtX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KEN&#13;&#10;e50BAAAUAwAADgAAAAAAAAAAAAAAAAAuAgAAZHJzL2Uyb0RvYy54bWxQSwECLQAUAAYACAAAACEA&#13;&#10;afZVRuAAAAASAQAADwAAAAAAAAAAAAAAAAD3AwAAZHJzL2Rvd25yZXYueG1sUEsFBgAAAAAEAAQA&#13;&#10;8wAAAAQFAAAAAA==&#13;&#10;" filled="f" stroked="f">
                      <v:textbox inset="2.16pt,1.44pt,0,1.44pt">
                        <w:txbxContent>
                          <w:p w14:paraId="4EFBA89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6976" behindDoc="0" locked="0" layoutInCell="1" allowOverlap="1" wp14:anchorId="270685F8" wp14:editId="705E126B">
                      <wp:simplePos x="0" y="0"/>
                      <wp:positionH relativeFrom="column">
                        <wp:posOffset>2679700</wp:posOffset>
                      </wp:positionH>
                      <wp:positionV relativeFrom="paragraph">
                        <wp:posOffset>6858000</wp:posOffset>
                      </wp:positionV>
                      <wp:extent cx="1016000" cy="774700"/>
                      <wp:effectExtent l="0" t="0" r="0" b="0"/>
                      <wp:wrapNone/>
                      <wp:docPr id="3130" name="Rectangle 3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EB7EEC-A3CC-6F4E-938C-B9E83CDAE2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D69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685F8" id="Rectangle 3130" o:spid="_x0000_s1625" style="position:absolute;margin-left:211pt;margin-top:540pt;width:80pt;height:61pt;z-index:2548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ABl41u&#13;&#10;nAEAABQDAAAOAAAAAAAAAAAAAAAAAC4CAABkcnMvZTJvRG9jLnhtbFBLAQItABQABgAIAAAAIQBp&#13;&#10;9lVG4AAAABIBAAAPAAAAAAAAAAAAAAAAAPYDAABkcnMvZG93bnJldi54bWxQSwUGAAAAAAQABADz&#13;&#10;AAAAAwUAAAAA&#13;&#10;" filled="f" stroked="f">
                      <v:textbox inset="2.16pt,1.44pt,0,1.44pt">
                        <w:txbxContent>
                          <w:p w14:paraId="0A8D69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8000" behindDoc="0" locked="0" layoutInCell="1" allowOverlap="1" wp14:anchorId="404E43B3" wp14:editId="5FBB5D95">
                      <wp:simplePos x="0" y="0"/>
                      <wp:positionH relativeFrom="column">
                        <wp:posOffset>2679700</wp:posOffset>
                      </wp:positionH>
                      <wp:positionV relativeFrom="paragraph">
                        <wp:posOffset>6858000</wp:posOffset>
                      </wp:positionV>
                      <wp:extent cx="1016000" cy="774700"/>
                      <wp:effectExtent l="0" t="0" r="0" b="0"/>
                      <wp:wrapNone/>
                      <wp:docPr id="3131" name="Rectangle 3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B16C0-B86B-EB41-ACAC-25C5A6F0B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63D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E43B3" id="Rectangle 3131" o:spid="_x0000_s1626" style="position:absolute;margin-left:211pt;margin-top:540pt;width:80pt;height:61pt;z-index:2548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Lz4Jpmb&#13;&#10;AQAAFAMAAA4AAAAAAAAAAAAAAAAALgIAAGRycy9lMm9Eb2MueG1sUEsBAi0AFAAGAAgAAAAhAGn2&#13;&#10;VUbgAAAAEgEAAA8AAAAAAAAAAAAAAAAA9QMAAGRycy9kb3ducmV2LnhtbFBLBQYAAAAABAAEAPMA&#13;&#10;AAACBQAAAAA=&#13;&#10;" filled="f" stroked="f">
                      <v:textbox inset="2.16pt,1.44pt,0,1.44pt">
                        <w:txbxContent>
                          <w:p w14:paraId="78063D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49024" behindDoc="0" locked="0" layoutInCell="1" allowOverlap="1" wp14:anchorId="1588043E" wp14:editId="337FEAA0">
                      <wp:simplePos x="0" y="0"/>
                      <wp:positionH relativeFrom="column">
                        <wp:posOffset>2679700</wp:posOffset>
                      </wp:positionH>
                      <wp:positionV relativeFrom="paragraph">
                        <wp:posOffset>6858000</wp:posOffset>
                      </wp:positionV>
                      <wp:extent cx="1016000" cy="774700"/>
                      <wp:effectExtent l="0" t="0" r="0" b="0"/>
                      <wp:wrapNone/>
                      <wp:docPr id="3132" name="Rectangle 3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9B7E2-A397-9546-AE5D-AB20107B93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272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8043E" id="Rectangle 3132" o:spid="_x0000_s1627" style="position:absolute;margin-left:211pt;margin-top:540pt;width:80pt;height:61pt;z-index:2548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EXOpoyb&#13;&#10;AQAAFAMAAA4AAAAAAAAAAAAAAAAALgIAAGRycy9lMm9Eb2MueG1sUEsBAi0AFAAGAAgAAAAhAGn2&#13;&#10;VUbgAAAAEgEAAA8AAAAAAAAAAAAAAAAA9QMAAGRycy9kb3ducmV2LnhtbFBLBQYAAAAABAAEAPMA&#13;&#10;AAACBQAAAAA=&#13;&#10;" filled="f" stroked="f">
                      <v:textbox inset="2.16pt,1.44pt,0,1.44pt">
                        <w:txbxContent>
                          <w:p w14:paraId="135272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0048" behindDoc="0" locked="0" layoutInCell="1" allowOverlap="1" wp14:anchorId="1E178CAD" wp14:editId="33A14A63">
                      <wp:simplePos x="0" y="0"/>
                      <wp:positionH relativeFrom="column">
                        <wp:posOffset>2679700</wp:posOffset>
                      </wp:positionH>
                      <wp:positionV relativeFrom="paragraph">
                        <wp:posOffset>6858000</wp:posOffset>
                      </wp:positionV>
                      <wp:extent cx="1016000" cy="774700"/>
                      <wp:effectExtent l="0" t="0" r="0" b="0"/>
                      <wp:wrapNone/>
                      <wp:docPr id="3133" name="Rectangle 3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FD87CA-C5F2-EE46-8E95-D58F211F0F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C057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78CAD" id="Rectangle 3133" o:spid="_x0000_s1628" style="position:absolute;margin-left:211pt;margin-top:540pt;width:80pt;height:61pt;z-index:2548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Say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bjJs7m1Dd3yCvGzpkYIZwii4GmzkbKQBCo5vewmas+G3J4ea68tFQxMvxXzZLGkToRRE&#13;&#10;evu5K73qA+2ESsDZPoLd9cR3XuTkh8n6IuxjTfJsP9eF/HmZN38A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OlSay&#13;&#10;nAEAABQDAAAOAAAAAAAAAAAAAAAAAC4CAABkcnMvZTJvRG9jLnhtbFBLAQItABQABgAIAAAAIQBp&#13;&#10;9lVG4AAAABIBAAAPAAAAAAAAAAAAAAAAAPYDAABkcnMvZG93bnJldi54bWxQSwUGAAAAAAQABADz&#13;&#10;AAAAAwUAAAAA&#13;&#10;" filled="f" stroked="f">
                      <v:textbox inset="2.16pt,1.44pt,0,1.44pt">
                        <w:txbxContent>
                          <w:p w14:paraId="7DC057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1072" behindDoc="0" locked="0" layoutInCell="1" allowOverlap="1" wp14:anchorId="087C8DA3" wp14:editId="6FD22C7C">
                      <wp:simplePos x="0" y="0"/>
                      <wp:positionH relativeFrom="column">
                        <wp:posOffset>2679700</wp:posOffset>
                      </wp:positionH>
                      <wp:positionV relativeFrom="paragraph">
                        <wp:posOffset>6858000</wp:posOffset>
                      </wp:positionV>
                      <wp:extent cx="1016000" cy="774700"/>
                      <wp:effectExtent l="0" t="0" r="0" b="0"/>
                      <wp:wrapNone/>
                      <wp:docPr id="3134" name="Rectangle 3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56949A-08B7-E64A-BE26-08CEE50537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C3A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C8DA3" id="Rectangle 3134" o:spid="_x0000_s1629" style="position:absolute;margin-left:211pt;margin-top:540pt;width:80pt;height:61pt;z-index:2548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6an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TY3NuG7vgEednSIwUzhFFwNdjI2UgDFBzf9hI0Z8NvTw4115eLhiZeivmyWdImQimI&#13;&#10;9PZzV3rVB9oJlYCzfQS764nvvMjJD5P1RdjHmuTZfq4L+fMyb/4A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C3o6an&#13;&#10;nAEAABQDAAAOAAAAAAAAAAAAAAAAAC4CAABkcnMvZTJvRG9jLnhtbFBLAQItABQABgAIAAAAIQBp&#13;&#10;9lVG4AAAABIBAAAPAAAAAAAAAAAAAAAAAPYDAABkcnMvZG93bnJldi54bWxQSwUGAAAAAAQABADz&#13;&#10;AAAAAwUAAAAA&#13;&#10;" filled="f" stroked="f">
                      <v:textbox inset="2.16pt,1.44pt,0,1.44pt">
                        <w:txbxContent>
                          <w:p w14:paraId="195C3A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2096" behindDoc="0" locked="0" layoutInCell="1" allowOverlap="1" wp14:anchorId="2D524FF4" wp14:editId="037F7CF1">
                      <wp:simplePos x="0" y="0"/>
                      <wp:positionH relativeFrom="column">
                        <wp:posOffset>2679700</wp:posOffset>
                      </wp:positionH>
                      <wp:positionV relativeFrom="paragraph">
                        <wp:posOffset>6858000</wp:posOffset>
                      </wp:positionV>
                      <wp:extent cx="1016000" cy="774700"/>
                      <wp:effectExtent l="0" t="0" r="0" b="0"/>
                      <wp:wrapNone/>
                      <wp:docPr id="3135" name="Rectangle 3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1DEB36-F11F-6144-9686-F575C7A4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6B7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24FF4" id="Rectangle 3135" o:spid="_x0000_s1630" style="position:absolute;margin-left:211pt;margin-top:540pt;width:80pt;height:61pt;z-index:2548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YIybP&#13;&#10;nAEAABQDAAAOAAAAAAAAAAAAAAAAAC4CAABkcnMvZTJvRG9jLnhtbFBLAQItABQABgAIAAAAIQBp&#13;&#10;9lVG4AAAABIBAAAPAAAAAAAAAAAAAAAAAPYDAABkcnMvZG93bnJldi54bWxQSwUGAAAAAAQABADz&#13;&#10;AAAAAwUAAAAA&#13;&#10;" filled="f" stroked="f">
                      <v:textbox inset="2.16pt,1.44pt,0,1.44pt">
                        <w:txbxContent>
                          <w:p w14:paraId="7616B7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3120" behindDoc="0" locked="0" layoutInCell="1" allowOverlap="1" wp14:anchorId="49D1FDC9" wp14:editId="6DB6CBB6">
                      <wp:simplePos x="0" y="0"/>
                      <wp:positionH relativeFrom="column">
                        <wp:posOffset>2679700</wp:posOffset>
                      </wp:positionH>
                      <wp:positionV relativeFrom="paragraph">
                        <wp:posOffset>6858000</wp:posOffset>
                      </wp:positionV>
                      <wp:extent cx="1016000" cy="774700"/>
                      <wp:effectExtent l="0" t="0" r="0" b="0"/>
                      <wp:wrapNone/>
                      <wp:docPr id="3136" name="Rectangle 3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F96CC4-E6DE-9F43-987F-A0C79672F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A89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1FDC9" id="Rectangle 3136" o:spid="_x0000_s1631" style="position:absolute;margin-left:211pt;margin-top:540pt;width:80pt;height:61pt;z-index:2548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ba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9dcMm3u70J0eIS9beqBghjAKrgYbORtpgILjn4MEzdnww5NDzd3NoqGJl2K+bJa0iVAK&#13;&#10;Ir1725Ve9YF2QiXg7BDB7nviOy9y8sNkfRH2uiZ5tm/rQv6yzJu/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oRWm&#13;&#10;2p0BAAAUAwAADgAAAAAAAAAAAAAAAAAuAgAAZHJzL2Uyb0RvYy54bWxQSwECLQAUAAYACAAAACEA&#13;&#10;afZVRuAAAAASAQAADwAAAAAAAAAAAAAAAAD3AwAAZHJzL2Rvd25yZXYueG1sUEsFBgAAAAAEAAQA&#13;&#10;8wAAAAQFAAAAAA==&#13;&#10;" filled="f" stroked="f">
                      <v:textbox inset="2.16pt,1.44pt,0,1.44pt">
                        <w:txbxContent>
                          <w:p w14:paraId="4C2A89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4144" behindDoc="0" locked="0" layoutInCell="1" allowOverlap="1" wp14:anchorId="1801E010" wp14:editId="0A301862">
                      <wp:simplePos x="0" y="0"/>
                      <wp:positionH relativeFrom="column">
                        <wp:posOffset>2679700</wp:posOffset>
                      </wp:positionH>
                      <wp:positionV relativeFrom="paragraph">
                        <wp:posOffset>6858000</wp:posOffset>
                      </wp:positionV>
                      <wp:extent cx="1016000" cy="774700"/>
                      <wp:effectExtent l="0" t="0" r="0" b="0"/>
                      <wp:wrapNone/>
                      <wp:docPr id="3137" name="Rectangle 3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638E25-B087-C846-B78B-51EA624DF6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D8B7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1E010" id="Rectangle 3137" o:spid="_x0000_s1632" style="position:absolute;margin-left:211pt;margin-top:540pt;width:80pt;height:61pt;z-index:2548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ibk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62WGzb0ddKcnzMuWHimYAUbB1WADZyMNUPD4epCoORsePDnUXF8tGpp4KearZkWbiKUg&#13;&#10;0ruPXelVD7QTKiFnh4B23xPfeZGTHybri7D3Ncmz/VgX8pdl3v4B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CqTibk&#13;&#10;nAEAABQDAAAOAAAAAAAAAAAAAAAAAC4CAABkcnMvZTJvRG9jLnhtbFBLAQItABQABgAIAAAAIQBp&#13;&#10;9lVG4AAAABIBAAAPAAAAAAAAAAAAAAAAAPYDAABkcnMvZG93bnJldi54bWxQSwUGAAAAAAQABADz&#13;&#10;AAAAAwUAAAAA&#13;&#10;" filled="f" stroked="f">
                      <v:textbox inset="2.16pt,1.44pt,0,1.44pt">
                        <w:txbxContent>
                          <w:p w14:paraId="25ED8B7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5168" behindDoc="0" locked="0" layoutInCell="1" allowOverlap="1" wp14:anchorId="1AFD89B3" wp14:editId="214DE376">
                      <wp:simplePos x="0" y="0"/>
                      <wp:positionH relativeFrom="column">
                        <wp:posOffset>2679700</wp:posOffset>
                      </wp:positionH>
                      <wp:positionV relativeFrom="paragraph">
                        <wp:posOffset>6858000</wp:posOffset>
                      </wp:positionV>
                      <wp:extent cx="1016000" cy="774700"/>
                      <wp:effectExtent l="0" t="0" r="0" b="0"/>
                      <wp:wrapNone/>
                      <wp:docPr id="3138" name="Rectangle 3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0A6843-2387-C440-A5D4-7BC946F128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7BD9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D89B3" id="Rectangle 3138" o:spid="_x0000_s1633" style="position:absolute;margin-left:211pt;margin-top:540pt;width:80pt;height:61pt;z-index:2548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KbxnA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18sMm3s76E5PmJctPVIwA4yCq8EGzkYaoODx9SBRczY8eHKoWV4tGpp4KearZkWbiKUg&#13;&#10;0ruPXelVD7QTKiFnh4B23xPfeZGTHybri7D3Ncmz/VgX8pdl3v4B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TeKbx&#13;&#10;nAEAABQDAAAOAAAAAAAAAAAAAAAAAC4CAABkcnMvZTJvRG9jLnhtbFBLAQItABQABgAIAAAAIQBp&#13;&#10;9lVG4AAAABIBAAAPAAAAAAAAAAAAAAAAAPYDAABkcnMvZG93bnJldi54bWxQSwUGAAAAAAQABADz&#13;&#10;AAAAAwUAAAAA&#13;&#10;" filled="f" stroked="f">
                      <v:textbox inset="2.16pt,1.44pt,0,1.44pt">
                        <w:txbxContent>
                          <w:p w14:paraId="4B77BD9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6192" behindDoc="0" locked="0" layoutInCell="1" allowOverlap="1" wp14:anchorId="0B98613C" wp14:editId="296CCE4D">
                      <wp:simplePos x="0" y="0"/>
                      <wp:positionH relativeFrom="column">
                        <wp:posOffset>2679700</wp:posOffset>
                      </wp:positionH>
                      <wp:positionV relativeFrom="paragraph">
                        <wp:posOffset>6858000</wp:posOffset>
                      </wp:positionV>
                      <wp:extent cx="1016000" cy="774700"/>
                      <wp:effectExtent l="0" t="0" r="0" b="0"/>
                      <wp:wrapNone/>
                      <wp:docPr id="3139" name="Rectangle 3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27323A-243F-5A46-8A24-A76AA2C2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12CF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8613C" id="Rectangle 3139" o:spid="_x0000_s1634" style="position:absolute;margin-left:211pt;margin-top:540pt;width:80pt;height:61pt;z-index:2548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yc1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Lf1m2Gzb1d6E8vkJctPVMwY5gEV6ONnE00QMHx50GC5mx88uRQc3ezamjipVi2TUubCKUg&#13;&#10;0rvPXenVEGgnVALODhHsfiC+yyInP0zWF2Efa5Jn+7ku5C/LvP0F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0Tyc1&#13;&#10;nAEAABQDAAAOAAAAAAAAAAAAAAAAAC4CAABkcnMvZTJvRG9jLnhtbFBLAQItABQABgAIAAAAIQBp&#13;&#10;9lVG4AAAABIBAAAPAAAAAAAAAAAAAAAAAPYDAABkcnMvZG93bnJldi54bWxQSwUGAAAAAAQABADz&#13;&#10;AAAAAwUAAAAA&#13;&#10;" filled="f" stroked="f">
                      <v:textbox inset="2.16pt,1.44pt,0,1.44pt">
                        <w:txbxContent>
                          <w:p w14:paraId="2712CF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7216" behindDoc="0" locked="0" layoutInCell="1" allowOverlap="1" wp14:anchorId="6FD70007" wp14:editId="4DFDAC5F">
                      <wp:simplePos x="0" y="0"/>
                      <wp:positionH relativeFrom="column">
                        <wp:posOffset>2679700</wp:posOffset>
                      </wp:positionH>
                      <wp:positionV relativeFrom="paragraph">
                        <wp:posOffset>6858000</wp:posOffset>
                      </wp:positionV>
                      <wp:extent cx="1016000" cy="774700"/>
                      <wp:effectExtent l="0" t="0" r="0" b="0"/>
                      <wp:wrapNone/>
                      <wp:docPr id="3140" name="Rectangle 3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BA667-2D94-774F-92AA-C94B87ADA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76B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70007" id="Rectangle 3140" o:spid="_x0000_s1635" style="position:absolute;margin-left:211pt;margin-top:540pt;width:80pt;height:61pt;z-index:2548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acgnA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XmXY3NuG7vgEednSIwUzhFFwNdjI2UgDFBzf9hI0Z8NvTw4115eLhiZeivmyWdImQimI&#13;&#10;9PZzV3rVB9oJlYCzfQS764nvvMjJD5P1RdjHmuTZfq4L+fMyb/4A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CNeacg&#13;&#10;nAEAABQDAAAOAAAAAAAAAAAAAAAAAC4CAABkcnMvZTJvRG9jLnhtbFBLAQItABQABgAIAAAAIQBp&#13;&#10;9lVG4AAAABIBAAAPAAAAAAAAAAAAAAAAAPYDAABkcnMvZG93bnJldi54bWxQSwUGAAAAAAQABADz&#13;&#10;AAAAAwUAAAAA&#13;&#10;" filled="f" stroked="f">
                      <v:textbox inset="2.16pt,1.44pt,0,1.44pt">
                        <w:txbxContent>
                          <w:p w14:paraId="6D676B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8240" behindDoc="0" locked="0" layoutInCell="1" allowOverlap="1" wp14:anchorId="26290674" wp14:editId="0EEC2196">
                      <wp:simplePos x="0" y="0"/>
                      <wp:positionH relativeFrom="column">
                        <wp:posOffset>2679700</wp:posOffset>
                      </wp:positionH>
                      <wp:positionV relativeFrom="paragraph">
                        <wp:posOffset>6858000</wp:posOffset>
                      </wp:positionV>
                      <wp:extent cx="1016000" cy="774700"/>
                      <wp:effectExtent l="0" t="0" r="0" b="0"/>
                      <wp:wrapNone/>
                      <wp:docPr id="3141" name="Rectangle 3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8447EE-282B-E44D-800B-C5E2EF66A7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D3D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90674" id="Rectangle 3141" o:spid="_x0000_s1636" style="position:absolute;margin-left:211pt;margin-top:540pt;width:80pt;height:61pt;z-index:2548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lJdmw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wKbe7vQn14gL1t6pmDGMAmuRhs5m2iAguPPgwTN2fjkyaH27mbZ0sRL0azaFW0ilIJI&#13;&#10;7z53pVdDoJ1QCTg7RLD7gfg2RU5+mKwvwj7WJM/2c13IX5Z5+ws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DIyUl2b&#13;&#10;AQAAFAMAAA4AAAAAAAAAAAAAAAAALgIAAGRycy9lMm9Eb2MueG1sUEsBAi0AFAAGAAgAAAAhAGn2&#13;&#10;VUbgAAAAEgEAAA8AAAAAAAAAAAAAAAAA9QMAAGRycy9kb3ducmV2LnhtbFBLBQYAAAAABAAEAPMA&#13;&#10;AAACBQAAAAA=&#13;&#10;" filled="f" stroked="f">
                      <v:textbox inset="2.16pt,1.44pt,0,1.44pt">
                        <w:txbxContent>
                          <w:p w14:paraId="2C8D3D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59264" behindDoc="0" locked="0" layoutInCell="1" allowOverlap="1" wp14:anchorId="0EE95800" wp14:editId="06034895">
                      <wp:simplePos x="0" y="0"/>
                      <wp:positionH relativeFrom="column">
                        <wp:posOffset>2679700</wp:posOffset>
                      </wp:positionH>
                      <wp:positionV relativeFrom="paragraph">
                        <wp:posOffset>6858000</wp:posOffset>
                      </wp:positionV>
                      <wp:extent cx="1016000" cy="774700"/>
                      <wp:effectExtent l="0" t="0" r="0" b="0"/>
                      <wp:wrapNone/>
                      <wp:docPr id="3142" name="Rectangle 3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D0C750-241A-2342-8458-2D0C1D3A9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D71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95800" id="Rectangle 3142" o:spid="_x0000_s1637" style="position:absolute;margin-left:211pt;margin-top:540pt;width:80pt;height:61pt;z-index:2548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MsE0kib&#13;&#10;AQAAFAMAAA4AAAAAAAAAAAAAAAAALgIAAGRycy9lMm9Eb2MueG1sUEsBAi0AFAAGAAgAAAAhAGn2&#13;&#10;VUbgAAAAEgEAAA8AAAAAAAAAAAAAAAAA9QMAAGRycy9kb3ducmV2LnhtbFBLBQYAAAAABAAEAPMA&#13;&#10;AAACBQAAAAA=&#13;&#10;" filled="f" stroked="f">
                      <v:textbox inset="2.16pt,1.44pt,0,1.44pt">
                        <w:txbxContent>
                          <w:p w14:paraId="2CDD71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0288" behindDoc="0" locked="0" layoutInCell="1" allowOverlap="1" wp14:anchorId="28E1B2E5" wp14:editId="25174439">
                      <wp:simplePos x="0" y="0"/>
                      <wp:positionH relativeFrom="column">
                        <wp:posOffset>2679700</wp:posOffset>
                      </wp:positionH>
                      <wp:positionV relativeFrom="paragraph">
                        <wp:posOffset>6858000</wp:posOffset>
                      </wp:positionV>
                      <wp:extent cx="1016000" cy="774700"/>
                      <wp:effectExtent l="0" t="0" r="0" b="0"/>
                      <wp:wrapNone/>
                      <wp:docPr id="3143" name="Rectangle 3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E86B5-9ABC-2647-8B26-8338FCAEC5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C10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1B2E5" id="Rectangle 3143" o:spid="_x0000_s1638" style="position:absolute;margin-left:211pt;margin-top:540pt;width:80pt;height:61pt;z-index:2548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1J2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zbD5t4u9KcXyMuWnimYMUyCq9FGziYaoOD48yBBczY+eXKovbtZtjTxUjSrdkWbCKUg&#13;&#10;0rvPXenVEGgnVALODhHsfiC+TZGTHybri7CPNcmz/VwX8pdl3v4C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DAX1J2&#13;&#10;nAEAABQDAAAOAAAAAAAAAAAAAAAAAC4CAABkcnMvZTJvRG9jLnhtbFBLAQItABQABgAIAAAAIQBp&#13;&#10;9lVG4AAAABIBAAAPAAAAAAAAAAAAAAAAAPYDAABkcnMvZG93bnJldi54bWxQSwUGAAAAAAQABADz&#13;&#10;AAAAAwUAAAAA&#13;&#10;" filled="f" stroked="f">
                      <v:textbox inset="2.16pt,1.44pt,0,1.44pt">
                        <w:txbxContent>
                          <w:p w14:paraId="513C10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1312" behindDoc="0" locked="0" layoutInCell="1" allowOverlap="1" wp14:anchorId="7598CC30" wp14:editId="34D9B254">
                      <wp:simplePos x="0" y="0"/>
                      <wp:positionH relativeFrom="column">
                        <wp:posOffset>2679700</wp:posOffset>
                      </wp:positionH>
                      <wp:positionV relativeFrom="paragraph">
                        <wp:posOffset>6858000</wp:posOffset>
                      </wp:positionV>
                      <wp:extent cx="1016000" cy="774700"/>
                      <wp:effectExtent l="0" t="0" r="0" b="0"/>
                      <wp:wrapNone/>
                      <wp:docPr id="3144" name="Rectangle 3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8F3B69-96B3-C444-A150-148B0E7B3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D14F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8CC30" id="Rectangle 3144" o:spid="_x0000_s1639" style="position:absolute;margin-left:211pt;margin-top:540pt;width:80pt;height:61pt;z-index:2548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A5adJj&#13;&#10;nAEAABQDAAAOAAAAAAAAAAAAAAAAAC4CAABkcnMvZTJvRG9jLnhtbFBLAQItABQABgAIAAAAIQBp&#13;&#10;9lVG4AAAABIBAAAPAAAAAAAAAAAAAAAAAPYDAABkcnMvZG93bnJldi54bWxQSwUGAAAAAAQABADz&#13;&#10;AAAAAwUAAAAA&#13;&#10;" filled="f" stroked="f">
                      <v:textbox inset="2.16pt,1.44pt,0,1.44pt">
                        <w:txbxContent>
                          <w:p w14:paraId="458D14F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2336" behindDoc="0" locked="0" layoutInCell="1" allowOverlap="1" wp14:anchorId="01DE34D8" wp14:editId="6A4E1514">
                      <wp:simplePos x="0" y="0"/>
                      <wp:positionH relativeFrom="column">
                        <wp:posOffset>2679700</wp:posOffset>
                      </wp:positionH>
                      <wp:positionV relativeFrom="paragraph">
                        <wp:posOffset>6858000</wp:posOffset>
                      </wp:positionV>
                      <wp:extent cx="1016000" cy="774700"/>
                      <wp:effectExtent l="0" t="0" r="0" b="0"/>
                      <wp:wrapNone/>
                      <wp:docPr id="3145" name="Rectangle 3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0C549E-6B6B-1E40-9E2B-5ADEB1C4E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FB9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E34D8" id="Rectangle 3145" o:spid="_x0000_s1640" style="position:absolute;margin-left:211pt;margin-top:540pt;width:80pt;height:61pt;z-index:2548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DW6VIL&#13;&#10;nAEAABQDAAAOAAAAAAAAAAAAAAAAAC4CAABkcnMvZTJvRG9jLnhtbFBLAQItABQABgAIAAAAIQBp&#13;&#10;9lVG4AAAABIBAAAPAAAAAAAAAAAAAAAAAPYDAABkcnMvZG93bnJldi54bWxQSwUGAAAAAAQABADz&#13;&#10;AAAAAwUAAAAA&#13;&#10;" filled="f" stroked="f">
                      <v:textbox inset="2.16pt,1.44pt,0,1.44pt">
                        <w:txbxContent>
                          <w:p w14:paraId="4C2FB9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3360" behindDoc="0" locked="0" layoutInCell="1" allowOverlap="1" wp14:anchorId="449DE90F" wp14:editId="06D6B721">
                      <wp:simplePos x="0" y="0"/>
                      <wp:positionH relativeFrom="column">
                        <wp:posOffset>2679700</wp:posOffset>
                      </wp:positionH>
                      <wp:positionV relativeFrom="paragraph">
                        <wp:posOffset>6858000</wp:posOffset>
                      </wp:positionV>
                      <wp:extent cx="1016000" cy="774700"/>
                      <wp:effectExtent l="0" t="0" r="0" b="0"/>
                      <wp:wrapNone/>
                      <wp:docPr id="3146" name="Rectangle 3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7DD6F2-2CD3-BB4F-9713-B4136292E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4EC3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DE90F" id="Rectangle 3146" o:spid="_x0000_s1641" style="position:absolute;margin-left:211pt;margin-top:540pt;width:80pt;height:61pt;z-index:2548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Av39Ie&#13;&#10;nAEAABQDAAAOAAAAAAAAAAAAAAAAAC4CAABkcnMvZTJvRG9jLnhtbFBLAQItABQABgAIAAAAIQBp&#13;&#10;9lVG4AAAABIBAAAPAAAAAAAAAAAAAAAAAPYDAABkcnMvZG93bnJldi54bWxQSwUGAAAAAAQABADz&#13;&#10;AAAAAwUAAAAA&#13;&#10;" filled="f" stroked="f">
                      <v:textbox inset="2.16pt,1.44pt,0,1.44pt">
                        <w:txbxContent>
                          <w:p w14:paraId="2FF4EC3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4384" behindDoc="0" locked="0" layoutInCell="1" allowOverlap="1" wp14:anchorId="7902ACD4" wp14:editId="22FBD157">
                      <wp:simplePos x="0" y="0"/>
                      <wp:positionH relativeFrom="column">
                        <wp:posOffset>2679700</wp:posOffset>
                      </wp:positionH>
                      <wp:positionV relativeFrom="paragraph">
                        <wp:posOffset>6858000</wp:posOffset>
                      </wp:positionV>
                      <wp:extent cx="1016000" cy="774700"/>
                      <wp:effectExtent l="0" t="0" r="0" b="0"/>
                      <wp:wrapNone/>
                      <wp:docPr id="3147" name="Rectangle 3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DB6A9F-7969-4D45-91ED-367D5AB6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D85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2ACD4" id="Rectangle 3147" o:spid="_x0000_s1642" style="position:absolute;margin-left:211pt;margin-top:540pt;width:80pt;height:61pt;z-index:2548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AkhFIg&#13;&#10;nAEAABQDAAAOAAAAAAAAAAAAAAAAAC4CAABkcnMvZTJvRG9jLnhtbFBLAQItABQABgAIAAAAIQBp&#13;&#10;9lVG4AAAABIBAAAPAAAAAAAAAAAAAAAAAPYDAABkcnMvZG93bnJldi54bWxQSwUGAAAAAAQABADz&#13;&#10;AAAAAwUAAAAA&#13;&#10;" filled="f" stroked="f">
                      <v:textbox inset="2.16pt,1.44pt,0,1.44pt">
                        <w:txbxContent>
                          <w:p w14:paraId="619D85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5408" behindDoc="0" locked="0" layoutInCell="1" allowOverlap="1" wp14:anchorId="76AD43B0" wp14:editId="7A245687">
                      <wp:simplePos x="0" y="0"/>
                      <wp:positionH relativeFrom="column">
                        <wp:posOffset>2679700</wp:posOffset>
                      </wp:positionH>
                      <wp:positionV relativeFrom="paragraph">
                        <wp:posOffset>6858000</wp:posOffset>
                      </wp:positionV>
                      <wp:extent cx="1016000" cy="774700"/>
                      <wp:effectExtent l="0" t="0" r="0" b="0"/>
                      <wp:wrapNone/>
                      <wp:docPr id="3148" name="Rectangle 3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2F6133-17DF-CB44-8243-206B19780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2D1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D43B0" id="Rectangle 3148" o:spid="_x0000_s1643" style="position:absolute;margin-left:211pt;margin-top:540pt;width:80pt;height:61pt;z-index:2548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DdstI1&#13;&#10;nAEAABQDAAAOAAAAAAAAAAAAAAAAAC4CAABkcnMvZTJvRG9jLnhtbFBLAQItABQABgAIAAAAIQBp&#13;&#10;9lVG4AAAABIBAAAPAAAAAAAAAAAAAAAAAPYDAABkcnMvZG93bnJldi54bWxQSwUGAAAAAAQABADz&#13;&#10;AAAAAwUAAAAA&#13;&#10;" filled="f" stroked="f">
                      <v:textbox inset="2.16pt,1.44pt,0,1.44pt">
                        <w:txbxContent>
                          <w:p w14:paraId="03A2D1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6432" behindDoc="0" locked="0" layoutInCell="1" allowOverlap="1" wp14:anchorId="700AAEBF" wp14:editId="5B32EA90">
                      <wp:simplePos x="0" y="0"/>
                      <wp:positionH relativeFrom="column">
                        <wp:posOffset>2679700</wp:posOffset>
                      </wp:positionH>
                      <wp:positionV relativeFrom="paragraph">
                        <wp:posOffset>6858000</wp:posOffset>
                      </wp:positionV>
                      <wp:extent cx="1016000" cy="774700"/>
                      <wp:effectExtent l="0" t="0" r="0" b="0"/>
                      <wp:wrapNone/>
                      <wp:docPr id="3149" name="Rectangle 3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7D0B8-C42D-F247-959F-1C26476B5B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8D50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AEBF" id="Rectangle 3149" o:spid="_x0000_s1644" style="position:absolute;margin-left:211pt;margin-top:540pt;width:80pt;height:61pt;z-index:2548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D6hVPx&#13;&#10;nAEAABQDAAAOAAAAAAAAAAAAAAAAAC4CAABkcnMvZTJvRG9jLnhtbFBLAQItABQABgAIAAAAIQBp&#13;&#10;9lVG4AAAABIBAAAPAAAAAAAAAAAAAAAAAPYDAABkcnMvZG93bnJldi54bWxQSwUGAAAAAAQABADz&#13;&#10;AAAAAwUAAAAA&#13;&#10;" filled="f" stroked="f">
                      <v:textbox inset="2.16pt,1.44pt,0,1.44pt">
                        <w:txbxContent>
                          <w:p w14:paraId="28F8D50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7456" behindDoc="0" locked="0" layoutInCell="1" allowOverlap="1" wp14:anchorId="64DEC04F" wp14:editId="22A1A4FA">
                      <wp:simplePos x="0" y="0"/>
                      <wp:positionH relativeFrom="column">
                        <wp:posOffset>2679700</wp:posOffset>
                      </wp:positionH>
                      <wp:positionV relativeFrom="paragraph">
                        <wp:posOffset>6858000</wp:posOffset>
                      </wp:positionV>
                      <wp:extent cx="1016000" cy="774700"/>
                      <wp:effectExtent l="0" t="0" r="0" b="0"/>
                      <wp:wrapNone/>
                      <wp:docPr id="3150" name="Rectangle 3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AEE832-90DC-0D4E-BB06-F2D340A92E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47C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EC04F" id="Rectangle 3150" o:spid="_x0000_s1645" style="position:absolute;margin-left:211pt;margin-top:540pt;width:80pt;height:61pt;z-index:2548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ADs9Pk&#13;&#10;nAEAABQDAAAOAAAAAAAAAAAAAAAAAC4CAABkcnMvZTJvRG9jLnhtbFBLAQItABQABgAIAAAAIQBp&#13;&#10;9lVG4AAAABIBAAAPAAAAAAAAAAAAAAAAAPYDAABkcnMvZG93bnJldi54bWxQSwUGAAAAAAQABADz&#13;&#10;AAAAAwUAAAAA&#13;&#10;" filled="f" stroked="f">
                      <v:textbox inset="2.16pt,1.44pt,0,1.44pt">
                        <w:txbxContent>
                          <w:p w14:paraId="53B47C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8480" behindDoc="0" locked="0" layoutInCell="1" allowOverlap="1" wp14:anchorId="50847855" wp14:editId="41D80F72">
                      <wp:simplePos x="0" y="0"/>
                      <wp:positionH relativeFrom="column">
                        <wp:posOffset>2679700</wp:posOffset>
                      </wp:positionH>
                      <wp:positionV relativeFrom="paragraph">
                        <wp:posOffset>6858000</wp:posOffset>
                      </wp:positionV>
                      <wp:extent cx="1016000" cy="774700"/>
                      <wp:effectExtent l="0" t="0" r="0" b="0"/>
                      <wp:wrapNone/>
                      <wp:docPr id="3151" name="Rectangle 3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507C7-1E02-BA43-8460-7F9B8FACB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CF8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47855" id="Rectangle 3151" o:spid="_x0000_s1646" style="position:absolute;margin-left:211pt;margin-top:540pt;width:80pt;height:61pt;z-index:2548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OFrvsqb&#13;&#10;AQAAFAMAAA4AAAAAAAAAAAAAAAAALgIAAGRycy9lMm9Eb2MueG1sUEsBAi0AFAAGAAgAAAAhAGn2&#13;&#10;VUbgAAAAEgEAAA8AAAAAAAAAAAAAAAAA9QMAAGRycy9kb3ducmV2LnhtbFBLBQYAAAAABAAEAPMA&#13;&#10;AAACBQAAAAA=&#13;&#10;" filled="f" stroked="f">
                      <v:textbox inset="2.16pt,1.44pt,0,1.44pt">
                        <w:txbxContent>
                          <w:p w14:paraId="5A7CF8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69504" behindDoc="0" locked="0" layoutInCell="1" allowOverlap="1" wp14:anchorId="0509225C" wp14:editId="71C803CD">
                      <wp:simplePos x="0" y="0"/>
                      <wp:positionH relativeFrom="column">
                        <wp:posOffset>2679700</wp:posOffset>
                      </wp:positionH>
                      <wp:positionV relativeFrom="paragraph">
                        <wp:posOffset>6858000</wp:posOffset>
                      </wp:positionV>
                      <wp:extent cx="1016000" cy="774700"/>
                      <wp:effectExtent l="0" t="0" r="0" b="0"/>
                      <wp:wrapNone/>
                      <wp:docPr id="3152" name="Rectangle 3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A255EE-3C47-4C44-A947-FD4D9F482F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072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9225C" id="Rectangle 3152" o:spid="_x0000_s1647" style="position:absolute;margin-left:211pt;margin-top:540pt;width:80pt;height:61pt;z-index:2548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BhdPt+b&#13;&#10;AQAAFAMAAA4AAAAAAAAAAAAAAAAALgIAAGRycy9lMm9Eb2MueG1sUEsBAi0AFAAGAAgAAAAhAGn2&#13;&#10;VUbgAAAAEgEAAA8AAAAAAAAAAAAAAAAA9QMAAGRycy9kb3ducmV2LnhtbFBLBQYAAAAABAAEAPMA&#13;&#10;AAACBQAAAAA=&#13;&#10;" filled="f" stroked="f">
                      <v:textbox inset="2.16pt,1.44pt,0,1.44pt">
                        <w:txbxContent>
                          <w:p w14:paraId="266072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9440" behindDoc="0" locked="0" layoutInCell="1" allowOverlap="1" wp14:anchorId="4A77CFDB" wp14:editId="1845562E">
                      <wp:simplePos x="0" y="0"/>
                      <wp:positionH relativeFrom="column">
                        <wp:posOffset>2679700</wp:posOffset>
                      </wp:positionH>
                      <wp:positionV relativeFrom="paragraph">
                        <wp:posOffset>6858000</wp:posOffset>
                      </wp:positionV>
                      <wp:extent cx="1016000" cy="1714500"/>
                      <wp:effectExtent l="0" t="0" r="0" b="0"/>
                      <wp:wrapNone/>
                      <wp:docPr id="3191" name="Rectangle 3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A0FBE0-1610-184C-93FC-A699F9FBC9A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4F68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7CFDB" id="Rectangle 3191" o:spid="_x0000_s1648" style="position:absolute;margin-left:211pt;margin-top:540pt;width:80pt;height:135pt;z-index:2549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B9O/dy&#13;&#10;mwEAABUDAAAOAAAAAAAAAAAAAAAAAC4CAABkcnMvZTJvRG9jLnhtbFBLAQItABQABgAIAAAAIQAA&#13;&#10;Y5AW4QAAABIBAAAPAAAAAAAAAAAAAAAAAPUDAABkcnMvZG93bnJldi54bWxQSwUGAAAAAAQABADz&#13;&#10;AAAAAwUAAAAA&#13;&#10;" filled="f" stroked="f">
                      <v:textbox inset="2.16pt,1.44pt,0,1.44pt">
                        <w:txbxContent>
                          <w:p w14:paraId="254F68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0464" behindDoc="0" locked="0" layoutInCell="1" allowOverlap="1" wp14:anchorId="716DD361" wp14:editId="42D673A2">
                      <wp:simplePos x="0" y="0"/>
                      <wp:positionH relativeFrom="column">
                        <wp:posOffset>2679700</wp:posOffset>
                      </wp:positionH>
                      <wp:positionV relativeFrom="paragraph">
                        <wp:posOffset>6858000</wp:posOffset>
                      </wp:positionV>
                      <wp:extent cx="1016000" cy="1714500"/>
                      <wp:effectExtent l="0" t="0" r="0" b="0"/>
                      <wp:wrapNone/>
                      <wp:docPr id="3192" name="Rectangle 3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0BF9A7-31C4-8547-AA8D-C7C1A55D6F1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2437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DD361" id="Rectangle 3192" o:spid="_x0000_s1649" style="position:absolute;margin-left:211pt;margin-top:540pt;width:80pt;height:135pt;z-index:2549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CEDXdn&#13;&#10;mwEAABUDAAAOAAAAAAAAAAAAAAAAAC4CAABkcnMvZTJvRG9jLnhtbFBLAQItABQABgAIAAAAIQAA&#13;&#10;Y5AW4QAAABIBAAAPAAAAAAAAAAAAAAAAAPUDAABkcnMvZG93bnJldi54bWxQSwUGAAAAAAQABADz&#13;&#10;AAAAAwUAAAAA&#13;&#10;" filled="f" stroked="f">
                      <v:textbox inset="2.16pt,1.44pt,0,1.44pt">
                        <w:txbxContent>
                          <w:p w14:paraId="792437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1488" behindDoc="0" locked="0" layoutInCell="1" allowOverlap="1" wp14:anchorId="1D5333BD" wp14:editId="25A2362C">
                      <wp:simplePos x="0" y="0"/>
                      <wp:positionH relativeFrom="column">
                        <wp:posOffset>2679700</wp:posOffset>
                      </wp:positionH>
                      <wp:positionV relativeFrom="paragraph">
                        <wp:posOffset>6858000</wp:posOffset>
                      </wp:positionV>
                      <wp:extent cx="1016000" cy="1714500"/>
                      <wp:effectExtent l="0" t="0" r="0" b="0"/>
                      <wp:wrapNone/>
                      <wp:docPr id="3193" name="Rectangle 3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9F4C4-03F0-7B47-A807-CD4CFB61EE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6E64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333BD" id="Rectangle 3193" o:spid="_x0000_s1650" style="position:absolute;margin-left:211pt;margin-top:540pt;width:80pt;height:135pt;z-index:2549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BrjfcP&#13;&#10;mwEAABUDAAAOAAAAAAAAAAAAAAAAAC4CAABkcnMvZTJvRG9jLnhtbFBLAQItABQABgAIAAAAIQAA&#13;&#10;Y5AW4QAAABIBAAAPAAAAAAAAAAAAAAAAAPUDAABkcnMvZG93bnJldi54bWxQSwUGAAAAAAQABADz&#13;&#10;AAAAAwUAAAAA&#13;&#10;" filled="f" stroked="f">
                      <v:textbox inset="2.16pt,1.44pt,0,1.44pt">
                        <w:txbxContent>
                          <w:p w14:paraId="656E64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2512" behindDoc="0" locked="0" layoutInCell="1" allowOverlap="1" wp14:anchorId="1BF4AB1C" wp14:editId="1E4CA013">
                      <wp:simplePos x="0" y="0"/>
                      <wp:positionH relativeFrom="column">
                        <wp:posOffset>2679700</wp:posOffset>
                      </wp:positionH>
                      <wp:positionV relativeFrom="paragraph">
                        <wp:posOffset>6858000</wp:posOffset>
                      </wp:positionV>
                      <wp:extent cx="1016000" cy="1714500"/>
                      <wp:effectExtent l="0" t="0" r="0" b="0"/>
                      <wp:wrapNone/>
                      <wp:docPr id="3194" name="Rectangle 3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392663-EB65-DF46-A6E0-03934EC0EF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C445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F4AB1C" id="Rectangle 3194" o:spid="_x0000_s1651" style="position:absolute;margin-left:211pt;margin-top:540pt;width:80pt;height:135pt;z-index:2549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" filled="f" stroked="f">
                      <v:textbox inset="2.16pt,1.44pt,0,1.44pt">
                        <w:txbxContent>
                          <w:p w14:paraId="45C445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3536" behindDoc="0" locked="0" layoutInCell="1" allowOverlap="1" wp14:anchorId="145515A9" wp14:editId="342151CF">
                      <wp:simplePos x="0" y="0"/>
                      <wp:positionH relativeFrom="column">
                        <wp:posOffset>2679700</wp:posOffset>
                      </wp:positionH>
                      <wp:positionV relativeFrom="paragraph">
                        <wp:posOffset>6858000</wp:posOffset>
                      </wp:positionV>
                      <wp:extent cx="1016000" cy="1714500"/>
                      <wp:effectExtent l="0" t="0" r="0" b="0"/>
                      <wp:wrapNone/>
                      <wp:docPr id="3195" name="Rectangle 3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D8EF06-6783-7E41-85C2-D133953C28C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7806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515A9" id="Rectangle 3195" o:spid="_x0000_s1652" style="position:absolute;margin-left:211pt;margin-top:540pt;width:80pt;height:135pt;z-index:2549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CZ4Pck&#13;&#10;mwEAABUDAAAOAAAAAAAAAAAAAAAAAC4CAABkcnMvZTJvRG9jLnhtbFBLAQItABQABgAIAAAAIQAA&#13;&#10;Y5AW4QAAABIBAAAPAAAAAAAAAAAAAAAAAPUDAABkcnMvZG93bnJldi54bWxQSwUGAAAAAAQABADz&#13;&#10;AAAAAwUAAAAA&#13;&#10;" filled="f" stroked="f">
                      <v:textbox inset="2.16pt,1.44pt,0,1.44pt">
                        <w:txbxContent>
                          <w:p w14:paraId="537806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4560" behindDoc="0" locked="0" layoutInCell="1" allowOverlap="1" wp14:anchorId="1F2CA89F" wp14:editId="4E6E32FA">
                      <wp:simplePos x="0" y="0"/>
                      <wp:positionH relativeFrom="column">
                        <wp:posOffset>2679700</wp:posOffset>
                      </wp:positionH>
                      <wp:positionV relativeFrom="paragraph">
                        <wp:posOffset>6858000</wp:posOffset>
                      </wp:positionV>
                      <wp:extent cx="1016000" cy="1714500"/>
                      <wp:effectExtent l="0" t="0" r="0" b="0"/>
                      <wp:wrapNone/>
                      <wp:docPr id="3196" name="Rectangle 3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DC6396-324F-8A49-AEB4-EFBE5D312B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8999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CA89F" id="Rectangle 3196" o:spid="_x0000_s1653" style="position:absolute;margin-left:211pt;margin-top:540pt;width:80pt;height:135pt;z-index:2549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Bg1ncx&#13;&#10;mwEAABUDAAAOAAAAAAAAAAAAAAAAAC4CAABkcnMvZTJvRG9jLnhtbFBLAQItABQABgAIAAAAIQAA&#13;&#10;Y5AW4QAAABIBAAAPAAAAAAAAAAAAAAAAAPUDAABkcnMvZG93bnJldi54bWxQSwUGAAAAAAQABADz&#13;&#10;AAAAAwUAAAAA&#13;&#10;" filled="f" stroked="f">
                      <v:textbox inset="2.16pt,1.44pt,0,1.44pt">
                        <w:txbxContent>
                          <w:p w14:paraId="558999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5584" behindDoc="0" locked="0" layoutInCell="1" allowOverlap="1" wp14:anchorId="0F4DA665" wp14:editId="0CE562EB">
                      <wp:simplePos x="0" y="0"/>
                      <wp:positionH relativeFrom="column">
                        <wp:posOffset>2679700</wp:posOffset>
                      </wp:positionH>
                      <wp:positionV relativeFrom="paragraph">
                        <wp:posOffset>6858000</wp:posOffset>
                      </wp:positionV>
                      <wp:extent cx="1016000" cy="1714500"/>
                      <wp:effectExtent l="0" t="0" r="0" b="0"/>
                      <wp:wrapNone/>
                      <wp:docPr id="3197" name="Rectangle 3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A87391-84CD-F44D-8227-908D21B586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3F0DD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DA665" id="Rectangle 3197" o:spid="_x0000_s1654" style="position:absolute;margin-left:211pt;margin-top:540pt;width:80pt;height:135pt;z-index:2549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BH4fb1&#13;&#10;mwEAABUDAAAOAAAAAAAAAAAAAAAAAC4CAABkcnMvZTJvRG9jLnhtbFBLAQItABQABgAIAAAAIQAA&#13;&#10;Y5AW4QAAABIBAAAPAAAAAAAAAAAAAAAAAPUDAABkcnMvZG93bnJldi54bWxQSwUGAAAAAAQABADz&#13;&#10;AAAAAwUAAAAA&#13;&#10;" filled="f" stroked="f">
                      <v:textbox inset="2.16pt,1.44pt,0,1.44pt">
                        <w:txbxContent>
                          <w:p w14:paraId="7F3F0DD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6608" behindDoc="0" locked="0" layoutInCell="1" allowOverlap="1" wp14:anchorId="30F520DF" wp14:editId="6233D7EB">
                      <wp:simplePos x="0" y="0"/>
                      <wp:positionH relativeFrom="column">
                        <wp:posOffset>2679700</wp:posOffset>
                      </wp:positionH>
                      <wp:positionV relativeFrom="paragraph">
                        <wp:posOffset>6858000</wp:posOffset>
                      </wp:positionV>
                      <wp:extent cx="1016000" cy="1714500"/>
                      <wp:effectExtent l="0" t="0" r="0" b="0"/>
                      <wp:wrapNone/>
                      <wp:docPr id="3198" name="Rectangle 3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E4775-83D3-3E43-995A-4D6B516271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9ADD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520DF" id="Rectangle 3198" o:spid="_x0000_s1655" style="position:absolute;margin-left:211pt;margin-top:540pt;width:80pt;height:135pt;z-index:2549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C+13bg&#13;&#10;mwEAABUDAAAOAAAAAAAAAAAAAAAAAC4CAABkcnMvZTJvRG9jLnhtbFBLAQItABQABgAIAAAAIQAA&#13;&#10;Y5AW4QAAABIBAAAPAAAAAAAAAAAAAAAAAPUDAABkcnMvZG93bnJldi54bWxQSwUGAAAAAAQABADz&#13;&#10;AAAAAwUAAAAA&#13;&#10;" filled="f" stroked="f">
                      <v:textbox inset="2.16pt,1.44pt,0,1.44pt">
                        <w:txbxContent>
                          <w:p w14:paraId="5B9ADD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7632" behindDoc="0" locked="0" layoutInCell="1" allowOverlap="1" wp14:anchorId="46FADCFC" wp14:editId="085519F8">
                      <wp:simplePos x="0" y="0"/>
                      <wp:positionH relativeFrom="column">
                        <wp:posOffset>2679700</wp:posOffset>
                      </wp:positionH>
                      <wp:positionV relativeFrom="paragraph">
                        <wp:posOffset>6858000</wp:posOffset>
                      </wp:positionV>
                      <wp:extent cx="1016000" cy="1714500"/>
                      <wp:effectExtent l="0" t="0" r="0" b="0"/>
                      <wp:wrapNone/>
                      <wp:docPr id="3199" name="Rectangle 3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97BF1-EDF2-DE43-9FFC-B1FE8208B89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2683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DCFC" id="Rectangle 3199" o:spid="_x0000_s1656" style="position:absolute;margin-left:211pt;margin-top:540pt;width:80pt;height:135pt;z-index:2549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IOd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l8tC2yubaE/PmGetvRIwYwwCa5GGzibqIOCx5e9RM3Z+MOTRe3192VLLS9Js2pXNIpYEmK9&#13;&#10;fV+VXg1AQ6EScrYPaHcD8W2KnPwxeV+Evc1Jbu77vJA/T/PmLwA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ABnIOd&#13;&#10;mwEAABUDAAAOAAAAAAAAAAAAAAAAAC4CAABkcnMvZTJvRG9jLnhtbFBLAQItABQABgAIAAAAIQAA&#13;&#10;Y5AW4QAAABIBAAAPAAAAAAAAAAAAAAAAAPUDAABkcnMvZG93bnJldi54bWxQSwUGAAAAAAQABADz&#13;&#10;AAAAAwUAAAAA&#13;&#10;" filled="f" stroked="f">
                      <v:textbox inset="2.16pt,1.44pt,0,1.44pt">
                        <w:txbxContent>
                          <w:p w14:paraId="0A2683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8656" behindDoc="0" locked="0" layoutInCell="1" allowOverlap="1" wp14:anchorId="20FC7E73" wp14:editId="7747B63B">
                      <wp:simplePos x="0" y="0"/>
                      <wp:positionH relativeFrom="column">
                        <wp:posOffset>2679700</wp:posOffset>
                      </wp:positionH>
                      <wp:positionV relativeFrom="paragraph">
                        <wp:posOffset>6858000</wp:posOffset>
                      </wp:positionV>
                      <wp:extent cx="1016000" cy="1714500"/>
                      <wp:effectExtent l="0" t="0" r="0" b="0"/>
                      <wp:wrapNone/>
                      <wp:docPr id="3200" name="Rectangle 3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FB08A5-D814-174F-B146-F1BFA451244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2295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C7E73" id="Rectangle 3200" o:spid="_x0000_s1657" style="position:absolute;margin-left:211pt;margin-top:540pt;width:80pt;height:135pt;z-index:2549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D4qgOI&#13;&#10;mwEAABUDAAAOAAAAAAAAAAAAAAAAAC4CAABkcnMvZTJvRG9jLnhtbFBLAQItABQABgAIAAAAIQAA&#13;&#10;Y5AW4QAAABIBAAAPAAAAAAAAAAAAAAAAAPUDAABkcnMvZG93bnJldi54bWxQSwUGAAAAAAQABADz&#13;&#10;AAAAAwUAAAAA&#13;&#10;" filled="f" stroked="f">
                      <v:textbox inset="2.16pt,1.44pt,0,1.44pt">
                        <w:txbxContent>
                          <w:p w14:paraId="0B2295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19680" behindDoc="0" locked="0" layoutInCell="1" allowOverlap="1" wp14:anchorId="118BBF85" wp14:editId="7B353EF3">
                      <wp:simplePos x="0" y="0"/>
                      <wp:positionH relativeFrom="column">
                        <wp:posOffset>2679700</wp:posOffset>
                      </wp:positionH>
                      <wp:positionV relativeFrom="paragraph">
                        <wp:posOffset>6858000</wp:posOffset>
                      </wp:positionV>
                      <wp:extent cx="1016000" cy="1714500"/>
                      <wp:effectExtent l="0" t="0" r="0" b="0"/>
                      <wp:wrapNone/>
                      <wp:docPr id="3201" name="Rectangle 3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E9E38-9679-4445-834E-7AC4CA049C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DA066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BBF85" id="Rectangle 3201" o:spid="_x0000_s1658" style="position:absolute;margin-left:211pt;margin-top:540pt;width:80pt;height:135pt;z-index:2549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" filled="f" stroked="f">
                      <v:textbox inset="2.16pt,1.44pt,0,1.44pt">
                        <w:txbxContent>
                          <w:p w14:paraId="6DA066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0704" behindDoc="0" locked="0" layoutInCell="1" allowOverlap="1" wp14:anchorId="393F1E91" wp14:editId="08ED7B7F">
                      <wp:simplePos x="0" y="0"/>
                      <wp:positionH relativeFrom="column">
                        <wp:posOffset>2679700</wp:posOffset>
                      </wp:positionH>
                      <wp:positionV relativeFrom="paragraph">
                        <wp:posOffset>6858000</wp:posOffset>
                      </wp:positionV>
                      <wp:extent cx="1016000" cy="1714500"/>
                      <wp:effectExtent l="0" t="0" r="0" b="0"/>
                      <wp:wrapNone/>
                      <wp:docPr id="3202" name="Rectangle 3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B87FF5-7E58-E745-ABF6-162B940597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CF61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3F1E91" id="Rectangle 3202" o:spid="_x0000_s1659" style="position:absolute;margin-left:211pt;margin-top:540pt;width:80pt;height:135pt;z-index:2549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AKxwOj&#13;&#10;mwEAABUDAAAOAAAAAAAAAAAAAAAAAC4CAABkcnMvZTJvRG9jLnhtbFBLAQItABQABgAIAAAAIQAA&#13;&#10;Y5AW4QAAABIBAAAPAAAAAAAAAAAAAAAAAPUDAABkcnMvZG93bnJldi54bWxQSwUGAAAAAAQABADz&#13;&#10;AAAAAwUAAAAA&#13;&#10;" filled="f" stroked="f">
                      <v:textbox inset="2.16pt,1.44pt,0,1.44pt">
                        <w:txbxContent>
                          <w:p w14:paraId="6ECF61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1728" behindDoc="0" locked="0" layoutInCell="1" allowOverlap="1" wp14:anchorId="458484EE" wp14:editId="300E0037">
                      <wp:simplePos x="0" y="0"/>
                      <wp:positionH relativeFrom="column">
                        <wp:posOffset>2679700</wp:posOffset>
                      </wp:positionH>
                      <wp:positionV relativeFrom="paragraph">
                        <wp:posOffset>6858000</wp:posOffset>
                      </wp:positionV>
                      <wp:extent cx="1016000" cy="1714500"/>
                      <wp:effectExtent l="0" t="0" r="0" b="0"/>
                      <wp:wrapNone/>
                      <wp:docPr id="3203" name="Rectangle 3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4D973-6CDF-0D43-8986-AD77D603E16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B3E33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484EE" id="Rectangle 3203" o:spid="_x0000_s1660" style="position:absolute;margin-left:211pt;margin-top:540pt;width:80pt;height:135pt;z-index:2549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4PLnAEAABU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" filled="f" stroked="f">
                      <v:textbox inset="2.16pt,1.44pt,0,1.44pt">
                        <w:txbxContent>
                          <w:p w14:paraId="01B3E33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2752" behindDoc="0" locked="0" layoutInCell="1" allowOverlap="1" wp14:anchorId="07EC79A7" wp14:editId="47EF569B">
                      <wp:simplePos x="0" y="0"/>
                      <wp:positionH relativeFrom="column">
                        <wp:posOffset>2679700</wp:posOffset>
                      </wp:positionH>
                      <wp:positionV relativeFrom="paragraph">
                        <wp:posOffset>6858000</wp:posOffset>
                      </wp:positionV>
                      <wp:extent cx="1016000" cy="1714500"/>
                      <wp:effectExtent l="0" t="0" r="0" b="0"/>
                      <wp:wrapNone/>
                      <wp:docPr id="3204" name="Rectangle 3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48EF4-182C-234E-9724-276BC8E17A4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9EA0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C79A7" id="Rectangle 3204" o:spid="_x0000_s1661" style="position:absolute;margin-left:211pt;margin-top:540pt;width:80pt;height:135pt;z-index:2549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" filled="f" stroked="f">
                      <v:textbox inset="2.16pt,1.44pt,0,1.44pt">
                        <w:txbxContent>
                          <w:p w14:paraId="3F9EA0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3776" behindDoc="0" locked="0" layoutInCell="1" allowOverlap="1" wp14:anchorId="1603B152" wp14:editId="6E3DAE63">
                      <wp:simplePos x="0" y="0"/>
                      <wp:positionH relativeFrom="column">
                        <wp:posOffset>2679700</wp:posOffset>
                      </wp:positionH>
                      <wp:positionV relativeFrom="paragraph">
                        <wp:posOffset>6858000</wp:posOffset>
                      </wp:positionV>
                      <wp:extent cx="1016000" cy="1714500"/>
                      <wp:effectExtent l="0" t="0" r="0" b="0"/>
                      <wp:wrapNone/>
                      <wp:docPr id="3205" name="Rectangle 3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5484C3-FABA-B648-B3A5-ED373A6D48A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91C9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3B152" id="Rectangle 3205" o:spid="_x0000_s1662" style="position:absolute;margin-left:211pt;margin-top:540pt;width:80pt;height:135pt;z-index:2549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AXKoPg&#13;&#10;mwEAABUDAAAOAAAAAAAAAAAAAAAAAC4CAABkcnMvZTJvRG9jLnhtbFBLAQItABQABgAIAAAAIQAA&#13;&#10;Y5AW4QAAABIBAAAPAAAAAAAAAAAAAAAAAPUDAABkcnMvZG93bnJldi54bWxQSwUGAAAAAAQABADz&#13;&#10;AAAAAwUAAAAA&#13;&#10;" filled="f" stroked="f">
                      <v:textbox inset="2.16pt,1.44pt,0,1.44pt">
                        <w:txbxContent>
                          <w:p w14:paraId="3791C9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4800" behindDoc="0" locked="0" layoutInCell="1" allowOverlap="1" wp14:anchorId="26B64C5D" wp14:editId="4948727C">
                      <wp:simplePos x="0" y="0"/>
                      <wp:positionH relativeFrom="column">
                        <wp:posOffset>2679700</wp:posOffset>
                      </wp:positionH>
                      <wp:positionV relativeFrom="paragraph">
                        <wp:posOffset>6858000</wp:posOffset>
                      </wp:positionV>
                      <wp:extent cx="1016000" cy="1714500"/>
                      <wp:effectExtent l="0" t="0" r="0" b="0"/>
                      <wp:wrapNone/>
                      <wp:docPr id="3206" name="Rectangle 3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F7C153-453C-E246-A89C-80582FC0F5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7404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64C5D" id="Rectangle 3206" o:spid="_x0000_s1663" style="position:absolute;margin-left:211pt;margin-top:540pt;width:80pt;height:135pt;z-index:2549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DuHAP1&#13;&#10;mwEAABUDAAAOAAAAAAAAAAAAAAAAAC4CAABkcnMvZTJvRG9jLnhtbFBLAQItABQABgAIAAAAIQAA&#13;&#10;Y5AW4QAAABIBAAAPAAAAAAAAAAAAAAAAAPUDAABkcnMvZG93bnJldi54bWxQSwUGAAAAAAQABADz&#13;&#10;AAAAAwUAAAAA&#13;&#10;" filled="f" stroked="f">
                      <v:textbox inset="2.16pt,1.44pt,0,1.44pt">
                        <w:txbxContent>
                          <w:p w14:paraId="547404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5824" behindDoc="0" locked="0" layoutInCell="1" allowOverlap="1" wp14:anchorId="3A9C60C1" wp14:editId="3E24E0AA">
                      <wp:simplePos x="0" y="0"/>
                      <wp:positionH relativeFrom="column">
                        <wp:posOffset>2679700</wp:posOffset>
                      </wp:positionH>
                      <wp:positionV relativeFrom="paragraph">
                        <wp:posOffset>6858000</wp:posOffset>
                      </wp:positionV>
                      <wp:extent cx="1016000" cy="1714500"/>
                      <wp:effectExtent l="0" t="0" r="0" b="0"/>
                      <wp:wrapNone/>
                      <wp:docPr id="3207" name="Rectangle 3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834979-FB46-1A42-9D56-4A7F5874DA5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597E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C60C1" id="Rectangle 3207" o:spid="_x0000_s1664" style="position:absolute;margin-left:211pt;margin-top:540pt;width:80pt;height:135pt;z-index:2549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DJK4Ix&#13;&#10;mwEAABUDAAAOAAAAAAAAAAAAAAAAAC4CAABkcnMvZTJvRG9jLnhtbFBLAQItABQABgAIAAAAIQAA&#13;&#10;Y5AW4QAAABIBAAAPAAAAAAAAAAAAAAAAAPUDAABkcnMvZG93bnJldi54bWxQSwUGAAAAAAQABADz&#13;&#10;AAAAAwUAAAAA&#13;&#10;" filled="f" stroked="f">
                      <v:textbox inset="2.16pt,1.44pt,0,1.44pt">
                        <w:txbxContent>
                          <w:p w14:paraId="5F597E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6848" behindDoc="0" locked="0" layoutInCell="1" allowOverlap="1" wp14:anchorId="1C38A535" wp14:editId="364E36A8">
                      <wp:simplePos x="0" y="0"/>
                      <wp:positionH relativeFrom="column">
                        <wp:posOffset>2679700</wp:posOffset>
                      </wp:positionH>
                      <wp:positionV relativeFrom="paragraph">
                        <wp:posOffset>6858000</wp:posOffset>
                      </wp:positionV>
                      <wp:extent cx="1016000" cy="1714500"/>
                      <wp:effectExtent l="0" t="0" r="0" b="0"/>
                      <wp:wrapNone/>
                      <wp:docPr id="3208" name="Rectangle 3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4533B4-BB45-EB47-BC89-9E95349A90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8C098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8A535" id="Rectangle 3208" o:spid="_x0000_s1665" style="position:absolute;margin-left:211pt;margin-top:540pt;width:80pt;height:135pt;z-index:2549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" filled="f" stroked="f">
                      <v:textbox inset="2.16pt,1.44pt,0,1.44pt">
                        <w:txbxContent>
                          <w:p w14:paraId="048C098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6304" behindDoc="0" locked="0" layoutInCell="1" allowOverlap="1" wp14:anchorId="4426949B" wp14:editId="4A8705CD">
                      <wp:simplePos x="0" y="0"/>
                      <wp:positionH relativeFrom="column">
                        <wp:posOffset>2679700</wp:posOffset>
                      </wp:positionH>
                      <wp:positionV relativeFrom="paragraph">
                        <wp:posOffset>6858000</wp:posOffset>
                      </wp:positionV>
                      <wp:extent cx="990600" cy="927100"/>
                      <wp:effectExtent l="0" t="0" r="0" b="0"/>
                      <wp:wrapNone/>
                      <wp:docPr id="3227" name="Rectangle 32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5A1607B-E75D-AC4B-B7CC-C6AC999A1C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2E34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6949B" id="Rectangle 3227" o:spid="_x0000_s1666" style="position:absolute;margin-left:211pt;margin-top:540pt;width:78pt;height:73pt;z-index:2549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" filled="f" stroked="f">
                      <v:textbox inset="2.16pt,1.44pt,0,1.44pt">
                        <w:txbxContent>
                          <w:p w14:paraId="3F2E34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7328" behindDoc="0" locked="0" layoutInCell="1" allowOverlap="1" wp14:anchorId="171FDA8C" wp14:editId="53C93E8F">
                      <wp:simplePos x="0" y="0"/>
                      <wp:positionH relativeFrom="column">
                        <wp:posOffset>2679700</wp:posOffset>
                      </wp:positionH>
                      <wp:positionV relativeFrom="paragraph">
                        <wp:posOffset>6858000</wp:posOffset>
                      </wp:positionV>
                      <wp:extent cx="1016000" cy="774700"/>
                      <wp:effectExtent l="0" t="0" r="0" b="0"/>
                      <wp:wrapNone/>
                      <wp:docPr id="3228" name="Rectangle 3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4E85BC-CCBF-8A46-AD57-ED6459A1C0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29C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FDA8C" id="Rectangle 3228" o:spid="_x0000_s1667" style="position:absolute;margin-left:211pt;margin-top:540pt;width:80pt;height:61pt;z-index:2549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P/olyub&#13;&#10;AQAAFAMAAA4AAAAAAAAAAAAAAAAALgIAAGRycy9lMm9Eb2MueG1sUEsBAi0AFAAGAAgAAAAhAGn2&#13;&#10;VUbgAAAAEgEAAA8AAAAAAAAAAAAAAAAA9QMAAGRycy9kb3ducmV2LnhtbFBLBQYAAAAABAAEAPMA&#13;&#10;AAACBQAAAAA=&#13;&#10;" filled="f" stroked="f">
                      <v:textbox inset="2.16pt,1.44pt,0,1.44pt">
                        <w:txbxContent>
                          <w:p w14:paraId="77429C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8352" behindDoc="0" locked="0" layoutInCell="1" allowOverlap="1" wp14:anchorId="3C0FF757" wp14:editId="7BD2BCF2">
                      <wp:simplePos x="0" y="0"/>
                      <wp:positionH relativeFrom="column">
                        <wp:posOffset>2679700</wp:posOffset>
                      </wp:positionH>
                      <wp:positionV relativeFrom="paragraph">
                        <wp:posOffset>6858000</wp:posOffset>
                      </wp:positionV>
                      <wp:extent cx="990600" cy="876300"/>
                      <wp:effectExtent l="0" t="0" r="0" b="0"/>
                      <wp:wrapNone/>
                      <wp:docPr id="3229" name="Rectangle 32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1E530C4-51F2-0A45-A72F-EB74783B2CB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4521E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FF757" id="Rectangle 3229" o:spid="_x0000_s1668" style="position:absolute;margin-left:211pt;margin-top:540pt;width:78pt;height:69pt;z-index:2549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" filled="f" stroked="f">
                      <v:textbox inset="2.16pt,1.44pt,0,1.44pt">
                        <w:txbxContent>
                          <w:p w14:paraId="54521E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9376" behindDoc="0" locked="0" layoutInCell="1" allowOverlap="1" wp14:anchorId="4B908D36" wp14:editId="229A579E">
                      <wp:simplePos x="0" y="0"/>
                      <wp:positionH relativeFrom="column">
                        <wp:posOffset>2679700</wp:posOffset>
                      </wp:positionH>
                      <wp:positionV relativeFrom="paragraph">
                        <wp:posOffset>6858000</wp:posOffset>
                      </wp:positionV>
                      <wp:extent cx="990600" cy="927100"/>
                      <wp:effectExtent l="0" t="0" r="0" b="0"/>
                      <wp:wrapNone/>
                      <wp:docPr id="3230" name="Rectangle 32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71DFD2-BCB8-2C48-8F06-D7527728B7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3270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08D36" id="Rectangle 3230" o:spid="_x0000_s1669" style="position:absolute;margin-left:211pt;margin-top:540pt;width:78pt;height:73pt;z-index:2549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" filled="f" stroked="f">
                      <v:textbox inset="2.16pt,1.44pt,0,1.44pt">
                        <w:txbxContent>
                          <w:p w14:paraId="5A3270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0400" behindDoc="0" locked="0" layoutInCell="1" allowOverlap="1" wp14:anchorId="03862AD6" wp14:editId="076AB8ED">
                      <wp:simplePos x="0" y="0"/>
                      <wp:positionH relativeFrom="column">
                        <wp:posOffset>2679700</wp:posOffset>
                      </wp:positionH>
                      <wp:positionV relativeFrom="paragraph">
                        <wp:posOffset>6858000</wp:posOffset>
                      </wp:positionV>
                      <wp:extent cx="1016000" cy="774700"/>
                      <wp:effectExtent l="0" t="0" r="0" b="0"/>
                      <wp:wrapNone/>
                      <wp:docPr id="3231" name="Rectangle 3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C00770-4748-964D-A065-2DBDE28A9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FF8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862AD6" id="Rectangle 3231" o:spid="_x0000_s1670" style="position:absolute;margin-left:211pt;margin-top:540pt;width:80pt;height:61pt;z-index:2549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Rdo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JfLZcZNvd20J2eMC9beqRgBhgFV4MNnI00QMHj60Gi5mx48ORQc71cNDTxUsxXzYo2EUtB&#13;&#10;pHcfu9KrHmgnVELODgHtvie+8yInP0zWF2Hva5Jn+7Eu5C/LvP0D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DiBRdo&#13;&#10;nAEAABQDAAAOAAAAAAAAAAAAAAAAAC4CAABkcnMvZTJvRG9jLnhtbFBLAQItABQABgAIAAAAIQBp&#13;&#10;9lVG4AAAABIBAAAPAAAAAAAAAAAAAAAAAPYDAABkcnMvZG93bnJldi54bWxQSwUGAAAAAAQABADz&#13;&#10;AAAAAwUAAAAA&#13;&#10;" filled="f" stroked="f">
                      <v:textbox inset="2.16pt,1.44pt,0,1.44pt">
                        <w:txbxContent>
                          <w:p w14:paraId="075FF8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1424" behindDoc="0" locked="0" layoutInCell="1" allowOverlap="1" wp14:anchorId="4D25FB87" wp14:editId="5536F4C0">
                      <wp:simplePos x="0" y="0"/>
                      <wp:positionH relativeFrom="column">
                        <wp:posOffset>2679700</wp:posOffset>
                      </wp:positionH>
                      <wp:positionV relativeFrom="paragraph">
                        <wp:posOffset>6858000</wp:posOffset>
                      </wp:positionV>
                      <wp:extent cx="990600" cy="927100"/>
                      <wp:effectExtent l="0" t="0" r="0" b="0"/>
                      <wp:wrapNone/>
                      <wp:docPr id="3232" name="Rectangle 32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CAF83D9-0A55-0645-BEBC-E659E51172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7F6D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5FB87" id="Rectangle 3232" o:spid="_x0000_s1671" style="position:absolute;margin-left:211pt;margin-top:540pt;width:78pt;height:73pt;z-index:2549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" filled="f" stroked="f">
                      <v:textbox inset="2.16pt,1.44pt,0,1.44pt">
                        <w:txbxContent>
                          <w:p w14:paraId="5C7F6D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2448" behindDoc="0" locked="0" layoutInCell="1" allowOverlap="1" wp14:anchorId="452F5531" wp14:editId="2F93B651">
                      <wp:simplePos x="0" y="0"/>
                      <wp:positionH relativeFrom="column">
                        <wp:posOffset>2692400</wp:posOffset>
                      </wp:positionH>
                      <wp:positionV relativeFrom="paragraph">
                        <wp:posOffset>6858000</wp:posOffset>
                      </wp:positionV>
                      <wp:extent cx="990600" cy="927100"/>
                      <wp:effectExtent l="0" t="0" r="0" b="0"/>
                      <wp:wrapNone/>
                      <wp:docPr id="3233" name="Rectangle 32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8595EAD-DF66-4F4C-A3C0-941288BFC95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08C2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F5531" id="Rectangle 3233" o:spid="_x0000_s1672" style="position:absolute;margin-left:212pt;margin-top:540pt;width:78pt;height:73pt;z-index:2549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" filled="f" stroked="f">
                      <v:textbox inset="2.16pt,1.44pt,0,1.44pt">
                        <w:txbxContent>
                          <w:p w14:paraId="4708C2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3472" behindDoc="0" locked="0" layoutInCell="1" allowOverlap="1" wp14:anchorId="43E408E6" wp14:editId="164F68FD">
                      <wp:simplePos x="0" y="0"/>
                      <wp:positionH relativeFrom="column">
                        <wp:posOffset>2679700</wp:posOffset>
                      </wp:positionH>
                      <wp:positionV relativeFrom="paragraph">
                        <wp:posOffset>6858000</wp:posOffset>
                      </wp:positionV>
                      <wp:extent cx="1016000" cy="774700"/>
                      <wp:effectExtent l="0" t="0" r="0" b="0"/>
                      <wp:wrapNone/>
                      <wp:docPr id="3234" name="Rectangle 3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E102B3-FD01-8248-92BE-58DB4BED85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EC10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408E6" id="Rectangle 3234" o:spid="_x0000_s1673" style="position:absolute;margin-left:211pt;margin-top:540pt;width:80pt;height:61pt;z-index:2549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6V6X&#13;&#10;Vp0BAAAUAwAADgAAAAAAAAAAAAAAAAAuAgAAZHJzL2Uyb0RvYy54bWxQSwECLQAUAAYACAAAACEA&#13;&#10;afZVRuAAAAASAQAADwAAAAAAAAAAAAAAAAD3AwAAZHJzL2Rvd25yZXYueG1sUEsFBgAAAAAEAAQA&#13;&#10;8wAAAAQFAAAAAA==&#13;&#10;" filled="f" stroked="f">
                      <v:textbox inset="2.16pt,1.44pt,0,1.44pt">
                        <w:txbxContent>
                          <w:p w14:paraId="463EC10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4496" behindDoc="0" locked="0" layoutInCell="1" allowOverlap="1" wp14:anchorId="1E364011" wp14:editId="1BA6389C">
                      <wp:simplePos x="0" y="0"/>
                      <wp:positionH relativeFrom="column">
                        <wp:posOffset>2679700</wp:posOffset>
                      </wp:positionH>
                      <wp:positionV relativeFrom="paragraph">
                        <wp:posOffset>6858000</wp:posOffset>
                      </wp:positionV>
                      <wp:extent cx="990600" cy="927100"/>
                      <wp:effectExtent l="0" t="0" r="0" b="0"/>
                      <wp:wrapNone/>
                      <wp:docPr id="3235" name="Rectangle 32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3487E8A-0963-BD4E-964D-4F3DF876FDC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F4C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64011" id="Rectangle 3235" o:spid="_x0000_s1674" style="position:absolute;margin-left:211pt;margin-top:540pt;width:78pt;height:73pt;z-index:2549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" filled="f" stroked="f">
                      <v:textbox inset="2.16pt,1.44pt,0,1.44pt">
                        <w:txbxContent>
                          <w:p w14:paraId="202F4C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5520" behindDoc="0" locked="0" layoutInCell="1" allowOverlap="1" wp14:anchorId="22447DDB" wp14:editId="710469D0">
                      <wp:simplePos x="0" y="0"/>
                      <wp:positionH relativeFrom="column">
                        <wp:posOffset>2679700</wp:posOffset>
                      </wp:positionH>
                      <wp:positionV relativeFrom="paragraph">
                        <wp:posOffset>6858000</wp:posOffset>
                      </wp:positionV>
                      <wp:extent cx="990600" cy="914400"/>
                      <wp:effectExtent l="0" t="0" r="0" b="0"/>
                      <wp:wrapNone/>
                      <wp:docPr id="3236" name="Rectangle 32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5B19F6D-D47F-C241-A311-89B9AF2E6EF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86E0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47DDB" id="Rectangle 3236" o:spid="_x0000_s1675" style="position:absolute;margin-left:211pt;margin-top:540pt;width:78pt;height:1in;z-index:2549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" filled="f" stroked="f">
                      <v:textbox inset="2.16pt,1.44pt,0,1.44pt">
                        <w:txbxContent>
                          <w:p w14:paraId="7386E0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6544" behindDoc="0" locked="0" layoutInCell="1" allowOverlap="1" wp14:anchorId="389CFE72" wp14:editId="3F18324E">
                      <wp:simplePos x="0" y="0"/>
                      <wp:positionH relativeFrom="column">
                        <wp:posOffset>2679700</wp:posOffset>
                      </wp:positionH>
                      <wp:positionV relativeFrom="paragraph">
                        <wp:posOffset>6858000</wp:posOffset>
                      </wp:positionV>
                      <wp:extent cx="1016000" cy="774700"/>
                      <wp:effectExtent l="0" t="0" r="0" b="0"/>
                      <wp:wrapNone/>
                      <wp:docPr id="3237" name="Rectangle 3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144F88-2134-154F-B880-94CC962434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F32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CFE72" id="Rectangle 3237" o:spid="_x0000_s1676" style="position:absolute;margin-left:211pt;margin-top:540pt;width:80pt;height:61pt;z-index:2549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GP6nA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Xwts7u1Cd3qEvGzpgYIZwii4GmzkbKQBCo5/DhI0Z8MPTw41dzeLhiZeivmyWdImQimI&#13;&#10;9O5tV3rVB9oJlYCzQwS774nvvMjJD5P1RdjrmuTZvq0L+csyb/4C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CIFGP6&#13;&#10;nAEAABQDAAAOAAAAAAAAAAAAAAAAAC4CAABkcnMvZTJvRG9jLnhtbFBLAQItABQABgAIAAAAIQBp&#13;&#10;9lVG4AAAABIBAAAPAAAAAAAAAAAAAAAAAPYDAABkcnMvZG93bnJldi54bWxQSwUGAAAAAAQABADz&#13;&#10;AAAAAwUAAAAA&#13;&#10;" filled="f" stroked="f">
                      <v:textbox inset="2.16pt,1.44pt,0,1.44pt">
                        <w:txbxContent>
                          <w:p w14:paraId="347F32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7568" behindDoc="0" locked="0" layoutInCell="1" allowOverlap="1" wp14:anchorId="79DA249E" wp14:editId="77C44B9B">
                      <wp:simplePos x="0" y="0"/>
                      <wp:positionH relativeFrom="column">
                        <wp:posOffset>2679700</wp:posOffset>
                      </wp:positionH>
                      <wp:positionV relativeFrom="paragraph">
                        <wp:posOffset>6858000</wp:posOffset>
                      </wp:positionV>
                      <wp:extent cx="1016000" cy="774700"/>
                      <wp:effectExtent l="0" t="0" r="0" b="0"/>
                      <wp:wrapNone/>
                      <wp:docPr id="3238" name="Rectangle 3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3D4F0-2568-DE46-9B4C-1319E26720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909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A249E" id="Rectangle 3238" o:spid="_x0000_s1677" style="position:absolute;margin-left:211pt;margin-top:540pt;width:80pt;height:61pt;z-index:2549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xIuPv&#13;&#10;nAEAABQDAAAOAAAAAAAAAAAAAAAAAC4CAABkcnMvZTJvRG9jLnhtbFBLAQItABQABgAIAAAAIQBp&#13;&#10;9lVG4AAAABIBAAAPAAAAAAAAAAAAAAAAAPYDAABkcnMvZG93bnJldi54bWxQSwUGAAAAAAQABADz&#13;&#10;AAAAAwUAAAAA&#13;&#10;" filled="f" stroked="f">
                      <v:textbox inset="2.16pt,1.44pt,0,1.44pt">
                        <w:txbxContent>
                          <w:p w14:paraId="375909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8592" behindDoc="0" locked="0" layoutInCell="1" allowOverlap="1" wp14:anchorId="40BBACFF" wp14:editId="4DD76408">
                      <wp:simplePos x="0" y="0"/>
                      <wp:positionH relativeFrom="column">
                        <wp:posOffset>2679700</wp:posOffset>
                      </wp:positionH>
                      <wp:positionV relativeFrom="paragraph">
                        <wp:posOffset>6858000</wp:posOffset>
                      </wp:positionV>
                      <wp:extent cx="1016000" cy="774700"/>
                      <wp:effectExtent l="0" t="0" r="0" b="0"/>
                      <wp:wrapNone/>
                      <wp:docPr id="3239" name="Rectangle 3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AD134E-2B3E-794C-9460-838A976DB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03B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BACFF" id="Rectangle 3239" o:spid="_x0000_s1678" style="position:absolute;margin-left:211pt;margin-top:540pt;width:80pt;height:61pt;z-index:2549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enlj&#13;&#10;0Z0BAAAUAwAADgAAAAAAAAAAAAAAAAAuAgAAZHJzL2Uyb0RvYy54bWxQSwECLQAUAAYACAAAACEA&#13;&#10;afZVRuAAAAASAQAADwAAAAAAAAAAAAAAAAD3AwAAZHJzL2Rvd25yZXYueG1sUEsFBgAAAAAEAAQA&#13;&#10;8wAAAAQFAAAAAA==&#13;&#10;" filled="f" stroked="f">
                      <v:textbox inset="2.16pt,1.44pt,0,1.44pt">
                        <w:txbxContent>
                          <w:p w14:paraId="7E003B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59616" behindDoc="0" locked="0" layoutInCell="1" allowOverlap="1" wp14:anchorId="7AE8862E" wp14:editId="1C3FEF5B">
                      <wp:simplePos x="0" y="0"/>
                      <wp:positionH relativeFrom="column">
                        <wp:posOffset>2679700</wp:posOffset>
                      </wp:positionH>
                      <wp:positionV relativeFrom="paragraph">
                        <wp:posOffset>6858000</wp:posOffset>
                      </wp:positionV>
                      <wp:extent cx="1016000" cy="774700"/>
                      <wp:effectExtent l="0" t="0" r="0" b="0"/>
                      <wp:wrapNone/>
                      <wp:docPr id="3240" name="Rectangle 3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99766F-5A62-BC42-A334-139DCD4D69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51F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8862E" id="Rectangle 3240" o:spid="_x0000_s1679" style="position:absolute;margin-left:211pt;margin-top:540pt;width:80pt;height:61pt;z-index:2549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g0/j&#13;&#10;xJ0BAAAUAwAADgAAAAAAAAAAAAAAAAAuAgAAZHJzL2Uyb0RvYy54bWxQSwECLQAUAAYACAAAACEA&#13;&#10;afZVRuAAAAASAQAADwAAAAAAAAAAAAAAAAD3AwAAZHJzL2Rvd25yZXYueG1sUEsFBgAAAAAEAAQA&#13;&#10;8wAAAAQFAAAAAA==&#13;&#10;" filled="f" stroked="f">
                      <v:textbox inset="2.16pt,1.44pt,0,1.44pt">
                        <w:txbxContent>
                          <w:p w14:paraId="22151F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0640" behindDoc="0" locked="0" layoutInCell="1" allowOverlap="1" wp14:anchorId="457080DB" wp14:editId="1520393E">
                      <wp:simplePos x="0" y="0"/>
                      <wp:positionH relativeFrom="column">
                        <wp:posOffset>2679700</wp:posOffset>
                      </wp:positionH>
                      <wp:positionV relativeFrom="paragraph">
                        <wp:posOffset>6858000</wp:posOffset>
                      </wp:positionV>
                      <wp:extent cx="1016000" cy="774700"/>
                      <wp:effectExtent l="0" t="0" r="0" b="0"/>
                      <wp:wrapNone/>
                      <wp:docPr id="3241" name="Rectangle 3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AA2CF3-9A12-9149-B83E-8DD31341A2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42B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080DB" id="Rectangle 3241" o:spid="_x0000_s1680" style="position:absolute;margin-left:211pt;margin-top:540pt;width:80pt;height:61pt;z-index:2549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bM9j&#13;&#10;rJ0BAAAUAwAADgAAAAAAAAAAAAAAAAAuAgAAZHJzL2Uyb0RvYy54bWxQSwECLQAUAAYACAAAACEA&#13;&#10;afZVRuAAAAASAQAADwAAAAAAAAAAAAAAAAD3AwAAZHJzL2Rvd25yZXYueG1sUEsFBgAAAAAEAAQA&#13;&#10;8wAAAAQFAAAAAA==&#13;&#10;" filled="f" stroked="f">
                      <v:textbox inset="2.16pt,1.44pt,0,1.44pt">
                        <w:txbxContent>
                          <w:p w14:paraId="15342B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1664" behindDoc="0" locked="0" layoutInCell="1" allowOverlap="1" wp14:anchorId="080C2C00" wp14:editId="7EACF513">
                      <wp:simplePos x="0" y="0"/>
                      <wp:positionH relativeFrom="column">
                        <wp:posOffset>2679700</wp:posOffset>
                      </wp:positionH>
                      <wp:positionV relativeFrom="paragraph">
                        <wp:posOffset>6858000</wp:posOffset>
                      </wp:positionV>
                      <wp:extent cx="1016000" cy="774700"/>
                      <wp:effectExtent l="0" t="0" r="0" b="0"/>
                      <wp:wrapNone/>
                      <wp:docPr id="3242" name="Rectangle 3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B06485-1C66-574F-82DC-CA19D6C1A7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6A1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C2C00" id="Rectangle 3242" o:spid="_x0000_s1681" style="position:absolute;margin-left:211pt;margin-top:540pt;width:80pt;height:61pt;z-index:2549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lfnj&#13;&#10;uZ0BAAAUAwAADgAAAAAAAAAAAAAAAAAuAgAAZHJzL2Uyb0RvYy54bWxQSwECLQAUAAYACAAAACEA&#13;&#10;afZVRuAAAAASAQAADwAAAAAAAAAAAAAAAAD3AwAAZHJzL2Rvd25yZXYueG1sUEsFBgAAAAAEAAQA&#13;&#10;8wAAAAQFAAAAAA==&#13;&#10;" filled="f" stroked="f">
                      <v:textbox inset="2.16pt,1.44pt,0,1.44pt">
                        <w:txbxContent>
                          <w:p w14:paraId="2326A1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2688" behindDoc="0" locked="0" layoutInCell="1" allowOverlap="1" wp14:anchorId="5600B8B1" wp14:editId="616636C5">
                      <wp:simplePos x="0" y="0"/>
                      <wp:positionH relativeFrom="column">
                        <wp:posOffset>2679700</wp:posOffset>
                      </wp:positionH>
                      <wp:positionV relativeFrom="paragraph">
                        <wp:posOffset>6858000</wp:posOffset>
                      </wp:positionV>
                      <wp:extent cx="1016000" cy="774700"/>
                      <wp:effectExtent l="0" t="0" r="0" b="0"/>
                      <wp:wrapNone/>
                      <wp:docPr id="3243" name="Rectangle 3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C083-DE2D-CC4C-9754-F73C643970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1EE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0B8B1" id="Rectangle 3243" o:spid="_x0000_s1682" style="position:absolute;margin-left:211pt;margin-top:540pt;width:80pt;height:61pt;z-index:2549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nqJj&#13;&#10;h50BAAAUAwAADgAAAAAAAAAAAAAAAAAuAgAAZHJzL2Uyb0RvYy54bWxQSwECLQAUAAYACAAAACEA&#13;&#10;afZVRuAAAAASAQAADwAAAAAAAAAAAAAAAAD3AwAAZHJzL2Rvd25yZXYueG1sUEsFBgAAAAAEAAQA&#13;&#10;8wAAAAQFAAAAAA==&#13;&#10;" filled="f" stroked="f">
                      <v:textbox inset="2.16pt,1.44pt,0,1.44pt">
                        <w:txbxContent>
                          <w:p w14:paraId="1D51EE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3712" behindDoc="0" locked="0" layoutInCell="1" allowOverlap="1" wp14:anchorId="74BA3D15" wp14:editId="617821AF">
                      <wp:simplePos x="0" y="0"/>
                      <wp:positionH relativeFrom="column">
                        <wp:posOffset>2679700</wp:posOffset>
                      </wp:positionH>
                      <wp:positionV relativeFrom="paragraph">
                        <wp:posOffset>6858000</wp:posOffset>
                      </wp:positionV>
                      <wp:extent cx="1016000" cy="774700"/>
                      <wp:effectExtent l="0" t="0" r="0" b="0"/>
                      <wp:wrapNone/>
                      <wp:docPr id="3244" name="Rectangle 3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B706F5-7C28-B145-A50E-7A406B3BAD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ADF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A3D15" id="Rectangle 3244" o:spid="_x0000_s1683" style="position:absolute;margin-left:211pt;margin-top:540pt;width:80pt;height:61pt;z-index:2549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Z5Tj&#13;&#10;kp0BAAAUAwAADgAAAAAAAAAAAAAAAAAuAgAAZHJzL2Uyb0RvYy54bWxQSwECLQAUAAYACAAAACEA&#13;&#10;afZVRuAAAAASAQAADwAAAAAAAAAAAAAAAAD3AwAAZHJzL2Rvd25yZXYueG1sUEsFBgAAAAAEAAQA&#13;&#10;8wAAAAQFAAAAAA==&#13;&#10;" filled="f" stroked="f">
                      <v:textbox inset="2.16pt,1.44pt,0,1.44pt">
                        <w:txbxContent>
                          <w:p w14:paraId="6D0ADF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4736" behindDoc="0" locked="0" layoutInCell="1" allowOverlap="1" wp14:anchorId="27C64637" wp14:editId="127F6152">
                      <wp:simplePos x="0" y="0"/>
                      <wp:positionH relativeFrom="column">
                        <wp:posOffset>2679700</wp:posOffset>
                      </wp:positionH>
                      <wp:positionV relativeFrom="paragraph">
                        <wp:posOffset>6858000</wp:posOffset>
                      </wp:positionV>
                      <wp:extent cx="1016000" cy="774700"/>
                      <wp:effectExtent l="0" t="0" r="0" b="0"/>
                      <wp:wrapNone/>
                      <wp:docPr id="3245" name="Rectangle 3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2A7E25-DDC3-3048-9EC2-68F28A69D3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3FBD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64637" id="Rectangle 3245" o:spid="_x0000_s1684" style="position:absolute;margin-left:211pt;margin-top:540pt;width:80pt;height:61pt;z-index:2549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2JW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Lf3rQZNvd2oT89Q1629ETBjGESXI02cjbRAAXHXwcJmrPxmyeHmrvrVUMTL8WybVraRCgF&#13;&#10;kd597EqvhkA7oRJwdohg9wPxXRY5+WGyvgh7W5M82491IX9Z5u1v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QKNi&#13;&#10;Vp0BAAAUAwAADgAAAAAAAAAAAAAAAAAuAgAAZHJzL2Uyb0RvYy54bWxQSwECLQAUAAYACAAAACEA&#13;&#10;afZVRuAAAAASAQAADwAAAAAAAAAAAAAAAAD3AwAAZHJzL2Rvd25yZXYueG1sUEsFBgAAAAAEAAQA&#13;&#10;8wAAAAQFAAAAAA==&#13;&#10;" filled="f" stroked="f">
                      <v:textbox inset="2.16pt,1.44pt,0,1.44pt">
                        <w:txbxContent>
                          <w:p w14:paraId="363FBD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5760" behindDoc="0" locked="0" layoutInCell="1" allowOverlap="1" wp14:anchorId="7C8081EB" wp14:editId="2B05C97D">
                      <wp:simplePos x="0" y="0"/>
                      <wp:positionH relativeFrom="column">
                        <wp:posOffset>2679700</wp:posOffset>
                      </wp:positionH>
                      <wp:positionV relativeFrom="paragraph">
                        <wp:posOffset>6858000</wp:posOffset>
                      </wp:positionV>
                      <wp:extent cx="1016000" cy="774700"/>
                      <wp:effectExtent l="0" t="0" r="0" b="0"/>
                      <wp:wrapNone/>
                      <wp:docPr id="3246" name="Rectangle 3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88183-7272-0149-93AA-4D93753630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871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081EB" id="Rectangle 3246" o:spid="_x0000_s1685" style="position:absolute;margin-left:211pt;margin-top:540pt;width:80pt;height:61pt;z-index:2549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eJD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fbXKsLm3he74hHnZ0iMFM8AouBps4GykAQoeX/cSNWfDT08ONTeXi4YmXor5slnSJmIp&#13;&#10;iPT2c1d61QPthErI2T6g3fXEd17k5IfJ+iLsfU3ybD/Xhfx5mTd/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uZXi&#13;&#10;Q50BAAAUAwAADgAAAAAAAAAAAAAAAAAuAgAAZHJzL2Uyb0RvYy54bWxQSwECLQAUAAYACAAAACEA&#13;&#10;afZVRuAAAAASAQAADwAAAAAAAAAAAAAAAAD3AwAAZHJzL2Rvd25yZXYueG1sUEsFBgAAAAAEAAQA&#13;&#10;8wAAAAQFAAAAAA==&#13;&#10;" filled="f" stroked="f">
                      <v:textbox inset="2.16pt,1.44pt,0,1.44pt">
                        <w:txbxContent>
                          <w:p w14:paraId="5AE871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6784" behindDoc="0" locked="0" layoutInCell="1" allowOverlap="1" wp14:anchorId="690521AF" wp14:editId="7F292637">
                      <wp:simplePos x="0" y="0"/>
                      <wp:positionH relativeFrom="column">
                        <wp:posOffset>2679700</wp:posOffset>
                      </wp:positionH>
                      <wp:positionV relativeFrom="paragraph">
                        <wp:posOffset>6858000</wp:posOffset>
                      </wp:positionV>
                      <wp:extent cx="1016000" cy="774700"/>
                      <wp:effectExtent l="0" t="0" r="0" b="0"/>
                      <wp:wrapNone/>
                      <wp:docPr id="3247" name="Rectangle 3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CBCB97-6AC1-6E46-8E90-9B3B02859B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899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521AF" id="Rectangle 3247" o:spid="_x0000_s1686" style="position:absolute;margin-left:211pt;margin-top:540pt;width:80pt;height:61pt;z-index:2549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bTY9t&#13;&#10;nAEAABQDAAAOAAAAAAAAAAAAAAAAAC4CAABkcnMvZTJvRG9jLnhtbFBLAQItABQABgAIAAAAIQBp&#13;&#10;9lVG4AAAABIBAAAPAAAAAAAAAAAAAAAAAPYDAABkcnMvZG93bnJldi54bWxQSwUGAAAAAAQABADz&#13;&#10;AAAAAwUAAAAA&#13;&#10;" filled="f" stroked="f">
                      <v:textbox inset="2.16pt,1.44pt,0,1.44pt">
                        <w:txbxContent>
                          <w:p w14:paraId="517899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7808" behindDoc="0" locked="0" layoutInCell="1" allowOverlap="1" wp14:anchorId="04EA2699" wp14:editId="62786B57">
                      <wp:simplePos x="0" y="0"/>
                      <wp:positionH relativeFrom="column">
                        <wp:posOffset>2679700</wp:posOffset>
                      </wp:positionH>
                      <wp:positionV relativeFrom="paragraph">
                        <wp:posOffset>6858000</wp:posOffset>
                      </wp:positionV>
                      <wp:extent cx="1016000" cy="774700"/>
                      <wp:effectExtent l="0" t="0" r="0" b="0"/>
                      <wp:wrapNone/>
                      <wp:docPr id="3248" name="Rectangle 3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72907-057D-9646-B79B-3EDDCBB20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FF0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A2699" id="Rectangle 3248" o:spid="_x0000_s1687" style="position:absolute;margin-left:211pt;margin-top:540pt;width:80pt;height:61pt;z-index:2549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KJ7D3ib&#13;&#10;AQAAFAMAAA4AAAAAAAAAAAAAAAAALgIAAGRycy9lMm9Eb2MueG1sUEsBAi0AFAAGAAgAAAAhAGn2&#13;&#10;VUbgAAAAEgEAAA8AAAAAAAAAAAAAAAAA9QMAAGRycy9kb3ducmV2LnhtbFBLBQYAAAAABAAEAPMA&#13;&#10;AAACBQAAAAA=&#13;&#10;" filled="f" stroked="f">
                      <v:textbox inset="2.16pt,1.44pt,0,1.44pt">
                        <w:txbxContent>
                          <w:p w14:paraId="161FF0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8832" behindDoc="0" locked="0" layoutInCell="1" allowOverlap="1" wp14:anchorId="25D75DE7" wp14:editId="0403B25E">
                      <wp:simplePos x="0" y="0"/>
                      <wp:positionH relativeFrom="column">
                        <wp:posOffset>2679700</wp:posOffset>
                      </wp:positionH>
                      <wp:positionV relativeFrom="paragraph">
                        <wp:posOffset>6858000</wp:posOffset>
                      </wp:positionV>
                      <wp:extent cx="1016000" cy="774700"/>
                      <wp:effectExtent l="0" t="0" r="0" b="0"/>
                      <wp:wrapNone/>
                      <wp:docPr id="3249" name="Rectangle 3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DD3ED-7512-524A-9789-EBEC6BE7FB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C06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75DE7" id="Rectangle 3249" o:spid="_x0000_s1688" style="position:absolute;margin-left:211pt;margin-top:540pt;width:80pt;height:61pt;z-index:2549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I9G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02Gzb0ddKcnzMuWHimYAUbB1WADZyMNUPD4epCoORsePDnUXF8tGpp4KearZkWbiKUg&#13;&#10;0ruPXelVD7QTKiFnh4B23xPfeZGTHybri7D3Ncmz/VgX8pdl3v4B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CpII9G&#13;&#10;nAEAABQDAAAOAAAAAAAAAAAAAAAAAC4CAABkcnMvZTJvRG9jLnhtbFBLAQItABQABgAIAAAAIQBp&#13;&#10;9lVG4AAAABIBAAAPAAAAAAAAAAAAAAAAAPYDAABkcnMvZG93bnJldi54bWxQSwUGAAAAAAQABADz&#13;&#10;AAAAAwUAAAAA&#13;&#10;" filled="f" stroked="f">
                      <v:textbox inset="2.16pt,1.44pt,0,1.44pt">
                        <w:txbxContent>
                          <w:p w14:paraId="29DC06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69856" behindDoc="0" locked="0" layoutInCell="1" allowOverlap="1" wp14:anchorId="523A21BC" wp14:editId="32E57C5F">
                      <wp:simplePos x="0" y="0"/>
                      <wp:positionH relativeFrom="column">
                        <wp:posOffset>2679700</wp:posOffset>
                      </wp:positionH>
                      <wp:positionV relativeFrom="paragraph">
                        <wp:posOffset>6858000</wp:posOffset>
                      </wp:positionV>
                      <wp:extent cx="1016000" cy="774700"/>
                      <wp:effectExtent l="0" t="0" r="0" b="0"/>
                      <wp:wrapNone/>
                      <wp:docPr id="3250" name="Rectangle 3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6D3107-9A0A-E640-9C14-8CE93C92E6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A526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A21BC" id="Rectangle 3250" o:spid="_x0000_s1689" style="position:absolute;margin-left:211pt;margin-top:540pt;width:80pt;height:61pt;z-index:2549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g9T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4sMm3s76E5PmJctPVIwA4yCq8EGzkYaoODx9SBRczY8eHKoub5aNDTxUsxXzYo2EUtB&#13;&#10;pHcfu9KrHmgnVELODgHtvie+8yInP0zWF2Hva5Jn+7Eu5C/LvP0D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QFg9T&#13;&#10;nAEAABQDAAAOAAAAAAAAAAAAAAAAAC4CAABkcnMvZTJvRG9jLnhtbFBLAQItABQABgAIAAAAIQBp&#13;&#10;9lVG4AAAABIBAAAPAAAAAAAAAAAAAAAAAPYDAABkcnMvZG93bnJldi54bWxQSwUGAAAAAAQABADz&#13;&#10;AAAAAwUAAAAA&#13;&#10;" filled="f" stroked="f">
                      <v:textbox inset="2.16pt,1.44pt,0,1.44pt">
                        <w:txbxContent>
                          <w:p w14:paraId="0E8A526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0880" behindDoc="0" locked="0" layoutInCell="1" allowOverlap="1" wp14:anchorId="1B2D19B1" wp14:editId="1E47E7CF">
                      <wp:simplePos x="0" y="0"/>
                      <wp:positionH relativeFrom="column">
                        <wp:posOffset>2679700</wp:posOffset>
                      </wp:positionH>
                      <wp:positionV relativeFrom="paragraph">
                        <wp:posOffset>6858000</wp:posOffset>
                      </wp:positionV>
                      <wp:extent cx="1016000" cy="774700"/>
                      <wp:effectExtent l="0" t="0" r="0" b="0"/>
                      <wp:wrapNone/>
                      <wp:docPr id="3251" name="Rectangle 3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1F37B9-0A45-DF4F-99F7-0377504412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DAA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D19B1" id="Rectangle 3251" o:spid="_x0000_s1690" style="position:absolute;margin-left:211pt;margin-top:540pt;width:80pt;height:61pt;z-index:2549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v5aP&#13;&#10;O50BAAAUAwAADgAAAAAAAAAAAAAAAAAuAgAAZHJzL2Uyb0RvYy54bWxQSwECLQAUAAYACAAAACEA&#13;&#10;afZVRuAAAAASAQAADwAAAAAAAAAAAAAAAAD3AwAAZHJzL2Rvd25yZXYueG1sUEsFBgAAAAAEAAQA&#13;&#10;8wAAAAQFAAAAAA==&#13;&#10;" filled="f" stroked="f">
                      <v:textbox inset="2.16pt,1.44pt,0,1.44pt">
                        <w:txbxContent>
                          <w:p w14:paraId="434DAA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1904" behindDoc="0" locked="0" layoutInCell="1" allowOverlap="1" wp14:anchorId="2C3F6076" wp14:editId="198B5239">
                      <wp:simplePos x="0" y="0"/>
                      <wp:positionH relativeFrom="column">
                        <wp:posOffset>2679700</wp:posOffset>
                      </wp:positionH>
                      <wp:positionV relativeFrom="paragraph">
                        <wp:posOffset>6858000</wp:posOffset>
                      </wp:positionV>
                      <wp:extent cx="1016000" cy="774700"/>
                      <wp:effectExtent l="0" t="0" r="0" b="0"/>
                      <wp:wrapNone/>
                      <wp:docPr id="3252" name="Rectangle 3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A67585-B632-8E45-AC47-912E86EB7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131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F6076" id="Rectangle 3252" o:spid="_x0000_s1691" style="position:absolute;margin-left:211pt;margin-top:540pt;width:80pt;height:61pt;z-index:2549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RqAP&#13;&#10;Lp0BAAAUAwAADgAAAAAAAAAAAAAAAAAuAgAAZHJzL2Uyb0RvYy54bWxQSwECLQAUAAYACAAAACEA&#13;&#10;afZVRuAAAAASAQAADwAAAAAAAAAAAAAAAAD3AwAAZHJzL2Rvd25yZXYueG1sUEsFBgAAAAAEAAQA&#13;&#10;8wAAAAQFAAAAAA==&#13;&#10;" filled="f" stroked="f">
                      <v:textbox inset="2.16pt,1.44pt,0,1.44pt">
                        <w:txbxContent>
                          <w:p w14:paraId="352131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2928" behindDoc="0" locked="0" layoutInCell="1" allowOverlap="1" wp14:anchorId="16645B72" wp14:editId="1A33B882">
                      <wp:simplePos x="0" y="0"/>
                      <wp:positionH relativeFrom="column">
                        <wp:posOffset>2679700</wp:posOffset>
                      </wp:positionH>
                      <wp:positionV relativeFrom="paragraph">
                        <wp:posOffset>6858000</wp:posOffset>
                      </wp:positionV>
                      <wp:extent cx="1016000" cy="774700"/>
                      <wp:effectExtent l="0" t="0" r="0" b="0"/>
                      <wp:wrapNone/>
                      <wp:docPr id="3253" name="Rectangle 3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E91C39-E87A-614E-BD2A-E5CFCCE313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90C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45B72" id="Rectangle 3253" o:spid="_x0000_s1692" style="position:absolute;margin-left:211pt;margin-top:540pt;width:80pt;height:61pt;z-index:2549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8Q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8sMm3s76E5PmJctPVIwA4yCq8EGzkYaoODx9SBRczY8eHKoub5aNDTxUsxXzYo2EUtB&#13;&#10;pHcfu9KrHmgnVELODgHtvie+8yInP0zWF2Hva5Jn+7Eu5C/LvP0D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N+48Q&#13;&#10;nAEAABQDAAAOAAAAAAAAAAAAAAAAAC4CAABkcnMvZTJvRG9jLnhtbFBLAQItABQABgAIAAAAIQBp&#13;&#10;9lVG4AAAABIBAAAPAAAAAAAAAAAAAAAAAPYDAABkcnMvZG93bnJldi54bWxQSwUGAAAAAAQABADz&#13;&#10;AAAAAwUAAAAA&#13;&#10;" filled="f" stroked="f">
                      <v:textbox inset="2.16pt,1.44pt,0,1.44pt">
                        <w:txbxContent>
                          <w:p w14:paraId="1A890C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3952" behindDoc="0" locked="0" layoutInCell="1" allowOverlap="1" wp14:anchorId="2314F052" wp14:editId="01418335">
                      <wp:simplePos x="0" y="0"/>
                      <wp:positionH relativeFrom="column">
                        <wp:posOffset>2679700</wp:posOffset>
                      </wp:positionH>
                      <wp:positionV relativeFrom="paragraph">
                        <wp:posOffset>6858000</wp:posOffset>
                      </wp:positionV>
                      <wp:extent cx="1016000" cy="774700"/>
                      <wp:effectExtent l="0" t="0" r="0" b="0"/>
                      <wp:wrapNone/>
                      <wp:docPr id="3254" name="Rectangle 3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E98325-F1C4-C44D-AF60-6034750FED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D9C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4F052" id="Rectangle 3254" o:spid="_x0000_s1693" style="position:absolute;margin-left:211pt;margin-top:540pt;width:80pt;height:61pt;z-index:2549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C0zQ8F&#13;&#10;nAEAABQDAAAOAAAAAAAAAAAAAAAAAC4CAABkcnMvZTJvRG9jLnhtbFBLAQItABQABgAIAAAAIQBp&#13;&#10;9lVG4AAAABIBAAAPAAAAAAAAAAAAAAAAAPYDAABkcnMvZG93bnJldi54bWxQSwUGAAAAAAQABADz&#13;&#10;AAAAAwUAAAAA&#13;&#10;" filled="f" stroked="f">
                      <v:textbox inset="2.16pt,1.44pt,0,1.44pt">
                        <w:txbxContent>
                          <w:p w14:paraId="719D9C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4976" behindDoc="0" locked="0" layoutInCell="1" allowOverlap="1" wp14:anchorId="75542D56" wp14:editId="70145AC7">
                      <wp:simplePos x="0" y="0"/>
                      <wp:positionH relativeFrom="column">
                        <wp:posOffset>2679700</wp:posOffset>
                      </wp:positionH>
                      <wp:positionV relativeFrom="paragraph">
                        <wp:posOffset>6858000</wp:posOffset>
                      </wp:positionV>
                      <wp:extent cx="1016000" cy="774700"/>
                      <wp:effectExtent l="0" t="0" r="0" b="0"/>
                      <wp:wrapNone/>
                      <wp:docPr id="3255" name="Rectangle 3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4E20B8-10B9-BB49-9B66-2EF84AAFA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1C5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42D56" id="Rectangle 3255" o:spid="_x0000_s1694" style="position:absolute;margin-left:211pt;margin-top:540pt;width:80pt;height:61pt;z-index:2549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CT+o7B&#13;&#10;nAEAABQDAAAOAAAAAAAAAAAAAAAAAC4CAABkcnMvZTJvRG9jLnhtbFBLAQItABQABgAIAAAAIQBp&#13;&#10;9lVG4AAAABIBAAAPAAAAAAAAAAAAAAAAAPYDAABkcnMvZG93bnJldi54bWxQSwUGAAAAAAQABADz&#13;&#10;AAAAAwUAAAAA&#13;&#10;" filled="f" stroked="f">
                      <v:textbox inset="2.16pt,1.44pt,0,1.44pt">
                        <w:txbxContent>
                          <w:p w14:paraId="5361C5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6000" behindDoc="0" locked="0" layoutInCell="1" allowOverlap="1" wp14:anchorId="395C3B3F" wp14:editId="600DE9E9">
                      <wp:simplePos x="0" y="0"/>
                      <wp:positionH relativeFrom="column">
                        <wp:posOffset>2679700</wp:posOffset>
                      </wp:positionH>
                      <wp:positionV relativeFrom="paragraph">
                        <wp:posOffset>6858000</wp:posOffset>
                      </wp:positionV>
                      <wp:extent cx="1016000" cy="774700"/>
                      <wp:effectExtent l="0" t="0" r="0" b="0"/>
                      <wp:wrapNone/>
                      <wp:docPr id="3256" name="Rectangle 3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8737DA-3D44-0048-BD25-D11692C2AD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731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C3B3F" id="Rectangle 3256" o:spid="_x0000_s1695" style="position:absolute;margin-left:211pt;margin-top:540pt;width:80pt;height:61pt;z-index:2549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A7U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l+sMm3s76E5PmJctPVIwA4yCq8EGzkYaoODx9SBRczY8eHKoub5aNDTxUsxXzYo2EUtB&#13;&#10;pHcfu9KrHmgnVELODgHtvie+8yInP0zWF2Hva5Jn+7Eu5C/LvP0D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BqzA7U&#13;&#10;nAEAABQDAAAOAAAAAAAAAAAAAAAAAC4CAABkcnMvZTJvRG9jLnhtbFBLAQItABQABgAIAAAAIQBp&#13;&#10;9lVG4AAAABIBAAAPAAAAAAAAAAAAAAAAAPYDAABkcnMvZG93bnJldi54bWxQSwUGAAAAAAQABADz&#13;&#10;AAAAAwUAAAAA&#13;&#10;" filled="f" stroked="f">
                      <v:textbox inset="2.16pt,1.44pt,0,1.44pt">
                        <w:txbxContent>
                          <w:p w14:paraId="5DB731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7024" behindDoc="0" locked="0" layoutInCell="1" allowOverlap="1" wp14:anchorId="2259B53B" wp14:editId="229CE671">
                      <wp:simplePos x="0" y="0"/>
                      <wp:positionH relativeFrom="column">
                        <wp:posOffset>2679700</wp:posOffset>
                      </wp:positionH>
                      <wp:positionV relativeFrom="paragraph">
                        <wp:posOffset>6858000</wp:posOffset>
                      </wp:positionV>
                      <wp:extent cx="1016000" cy="774700"/>
                      <wp:effectExtent l="0" t="0" r="0" b="0"/>
                      <wp:wrapNone/>
                      <wp:docPr id="3257" name="Rectangle 3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3D657D-2E2E-FC47-AAEA-7A6BB9D5FB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D9F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B53B" id="Rectangle 3257" o:spid="_x0000_s1696" style="position:absolute;margin-left:211pt;margin-top:540pt;width:80pt;height:61pt;z-index:2549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NWH+6mb&#13;&#10;AQAAFAMAAA4AAAAAAAAAAAAAAAAALgIAAGRycy9lMm9Eb2MueG1sUEsBAi0AFAAGAAgAAAAhAGn2&#13;&#10;VUbgAAAAEgEAAA8AAAAAAAAAAAAAAAAA9QMAAGRycy9kb3ducmV2LnhtbFBLBQYAAAAABAAEAPMA&#13;&#10;AAACBQAAAAA=&#13;&#10;" filled="f" stroked="f">
                      <v:textbox inset="2.16pt,1.44pt,0,1.44pt">
                        <w:txbxContent>
                          <w:p w14:paraId="29BD9F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8048" behindDoc="0" locked="0" layoutInCell="1" allowOverlap="1" wp14:anchorId="668A6E00" wp14:editId="3C44BB8A">
                      <wp:simplePos x="0" y="0"/>
                      <wp:positionH relativeFrom="column">
                        <wp:posOffset>2679700</wp:posOffset>
                      </wp:positionH>
                      <wp:positionV relativeFrom="paragraph">
                        <wp:posOffset>6858000</wp:posOffset>
                      </wp:positionV>
                      <wp:extent cx="1016000" cy="774700"/>
                      <wp:effectExtent l="0" t="0" r="0" b="0"/>
                      <wp:wrapNone/>
                      <wp:docPr id="3258" name="Rectangle 3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2071F-64C1-AE49-80D2-CF45EC3362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74A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A6E00" id="Rectangle 3258" o:spid="_x0000_s1697" style="position:absolute;margin-left:211pt;margin-top:540pt;width:80pt;height:61pt;z-index:2549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" filled="f" stroked="f">
                      <v:textbox inset="2.16pt,1.44pt,0,1.44pt">
                        <w:txbxContent>
                          <w:p w14:paraId="0BF74A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79072" behindDoc="0" locked="0" layoutInCell="1" allowOverlap="1" wp14:anchorId="67AAE079" wp14:editId="619E05CA">
                      <wp:simplePos x="0" y="0"/>
                      <wp:positionH relativeFrom="column">
                        <wp:posOffset>2679700</wp:posOffset>
                      </wp:positionH>
                      <wp:positionV relativeFrom="paragraph">
                        <wp:posOffset>6858000</wp:posOffset>
                      </wp:positionV>
                      <wp:extent cx="1016000" cy="774700"/>
                      <wp:effectExtent l="0" t="0" r="0" b="0"/>
                      <wp:wrapNone/>
                      <wp:docPr id="3259" name="Rectangle 3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3CCD1C-A230-BF42-A05E-D1BE105F72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704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AE079" id="Rectangle 3259" o:spid="_x0000_s1698" style="position:absolute;margin-left:211pt;margin-top:540pt;width:80pt;height:61pt;z-index:2549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An6vuC&#13;&#10;nAEAABQDAAAOAAAAAAAAAAAAAAAAAC4CAABkcnMvZTJvRG9jLnhtbFBLAQItABQABgAIAAAAIQBp&#13;&#10;9lVG4AAAABIBAAAPAAAAAAAAAAAAAAAAAPYDAABkcnMvZG93bnJldi54bWxQSwUGAAAAAAQABADz&#13;&#10;AAAAAwUAAAAA&#13;&#10;" filled="f" stroked="f">
                      <v:textbox inset="2.16pt,1.44pt,0,1.44pt">
                        <w:txbxContent>
                          <w:p w14:paraId="288704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0096" behindDoc="0" locked="0" layoutInCell="1" allowOverlap="1" wp14:anchorId="21726012" wp14:editId="467223D9">
                      <wp:simplePos x="0" y="0"/>
                      <wp:positionH relativeFrom="column">
                        <wp:posOffset>2679700</wp:posOffset>
                      </wp:positionH>
                      <wp:positionV relativeFrom="paragraph">
                        <wp:posOffset>6858000</wp:posOffset>
                      </wp:positionV>
                      <wp:extent cx="1016000" cy="622300"/>
                      <wp:effectExtent l="0" t="0" r="0" b="0"/>
                      <wp:wrapNone/>
                      <wp:docPr id="3260" name="Rectangle 3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286E83-0060-C74C-B211-C66D7E904EA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2442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26012" id="Rectangle 3260" o:spid="_x0000_s1699" style="position:absolute;margin-left:211pt;margin-top:540pt;width:80pt;height:49pt;z-index:2549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" filled="f" stroked="f">
                      <v:textbox inset="2.16pt,1.44pt,0,1.44pt">
                        <w:txbxContent>
                          <w:p w14:paraId="242442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1120" behindDoc="0" locked="0" layoutInCell="1" allowOverlap="1" wp14:anchorId="3BDC4B69" wp14:editId="3821E2FD">
                      <wp:simplePos x="0" y="0"/>
                      <wp:positionH relativeFrom="column">
                        <wp:posOffset>2679700</wp:posOffset>
                      </wp:positionH>
                      <wp:positionV relativeFrom="paragraph">
                        <wp:posOffset>6858000</wp:posOffset>
                      </wp:positionV>
                      <wp:extent cx="1016000" cy="622300"/>
                      <wp:effectExtent l="0" t="0" r="0" b="0"/>
                      <wp:wrapNone/>
                      <wp:docPr id="3261" name="Rectangle 3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88DFF-E396-BF48-A0C8-5A933A65BC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5C88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C4B69" id="Rectangle 3261" o:spid="_x0000_s1700" style="position:absolute;margin-left:211pt;margin-top:540pt;width:80pt;height:49pt;z-index:2549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" filled="f" stroked="f">
                      <v:textbox inset="2.16pt,1.44pt,0,1.44pt">
                        <w:txbxContent>
                          <w:p w14:paraId="175C88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2144" behindDoc="0" locked="0" layoutInCell="1" allowOverlap="1" wp14:anchorId="0D45CFD1" wp14:editId="0889FBC6">
                      <wp:simplePos x="0" y="0"/>
                      <wp:positionH relativeFrom="column">
                        <wp:posOffset>2679700</wp:posOffset>
                      </wp:positionH>
                      <wp:positionV relativeFrom="paragraph">
                        <wp:posOffset>6858000</wp:posOffset>
                      </wp:positionV>
                      <wp:extent cx="1016000" cy="622300"/>
                      <wp:effectExtent l="0" t="0" r="0" b="0"/>
                      <wp:wrapNone/>
                      <wp:docPr id="3262" name="Rectangle 3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E7512-3B43-6047-AC50-B49855654B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ED5A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5CFD1" id="Rectangle 3262" o:spid="_x0000_s1701" style="position:absolute;margin-left:211pt;margin-top:540pt;width:80pt;height:49pt;z-index:2549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" filled="f" stroked="f">
                      <v:textbox inset="2.16pt,1.44pt,0,1.44pt">
                        <w:txbxContent>
                          <w:p w14:paraId="42ED5A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3168" behindDoc="0" locked="0" layoutInCell="1" allowOverlap="1" wp14:anchorId="4A424224" wp14:editId="231EB4B9">
                      <wp:simplePos x="0" y="0"/>
                      <wp:positionH relativeFrom="column">
                        <wp:posOffset>2679700</wp:posOffset>
                      </wp:positionH>
                      <wp:positionV relativeFrom="paragraph">
                        <wp:posOffset>6858000</wp:posOffset>
                      </wp:positionV>
                      <wp:extent cx="1016000" cy="622300"/>
                      <wp:effectExtent l="0" t="0" r="0" b="0"/>
                      <wp:wrapNone/>
                      <wp:docPr id="3263" name="Rectangle 3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2E5A0D-BAFB-DA48-A6F0-79219C9806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E690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24224" id="Rectangle 3263" o:spid="_x0000_s1702" style="position:absolute;margin-left:211pt;margin-top:540pt;width:80pt;height:49pt;z-index:2549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" filled="f" stroked="f">
                      <v:textbox inset="2.16pt,1.44pt,0,1.44pt">
                        <w:txbxContent>
                          <w:p w14:paraId="35E690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4192" behindDoc="0" locked="0" layoutInCell="1" allowOverlap="1" wp14:anchorId="6AF04846" wp14:editId="59038EE4">
                      <wp:simplePos x="0" y="0"/>
                      <wp:positionH relativeFrom="column">
                        <wp:posOffset>2679700</wp:posOffset>
                      </wp:positionH>
                      <wp:positionV relativeFrom="paragraph">
                        <wp:posOffset>6858000</wp:posOffset>
                      </wp:positionV>
                      <wp:extent cx="1016000" cy="622300"/>
                      <wp:effectExtent l="0" t="0" r="0" b="0"/>
                      <wp:wrapNone/>
                      <wp:docPr id="3264" name="Rectangle 3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35FC6B-F0CA-3045-A404-878F84F7198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05E9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4846" id="Rectangle 3264" o:spid="_x0000_s1703" style="position:absolute;margin-left:211pt;margin-top:540pt;width:80pt;height:49pt;z-index:2549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" filled="f" stroked="f">
                      <v:textbox inset="2.16pt,1.44pt,0,1.44pt">
                        <w:txbxContent>
                          <w:p w14:paraId="1105E9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5216" behindDoc="0" locked="0" layoutInCell="1" allowOverlap="1" wp14:anchorId="1F11A689" wp14:editId="7286BE2D">
                      <wp:simplePos x="0" y="0"/>
                      <wp:positionH relativeFrom="column">
                        <wp:posOffset>2679700</wp:posOffset>
                      </wp:positionH>
                      <wp:positionV relativeFrom="paragraph">
                        <wp:posOffset>6858000</wp:posOffset>
                      </wp:positionV>
                      <wp:extent cx="1016000" cy="622300"/>
                      <wp:effectExtent l="0" t="0" r="0" b="0"/>
                      <wp:wrapNone/>
                      <wp:docPr id="3265" name="Rectangle 3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49666E-B933-7A4F-ACA0-4780D1DD4C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FB0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1A689" id="Rectangle 3265" o:spid="_x0000_s1704" style="position:absolute;margin-left:211pt;margin-top:540pt;width:80pt;height:49pt;z-index:2549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0h1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XN22Gzb0d9KdHzMuWHiiYESbB1WgDZxMNUPD46yBRczb+8ORQc/P1qqGJl2LZNi1tIpaC&#13;&#10;SO/ed6VXA9BOqIScHQLa/UB8l0VOfpisL8Le1iTP9n1dyF+Wefsb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AgNI&#13;&#10;dZwBAAAUAwAADgAAAAAAAAAAAAAAAAAuAgAAZHJzL2Uyb0RvYy54bWxQSwECLQAUAAYACAAAACEA&#13;&#10;T33fQeEAAAASAQAADwAAAAAAAAAAAAAAAAD2AwAAZHJzL2Rvd25yZXYueG1sUEsFBgAAAAAEAAQA&#13;&#10;8wAAAAQFAAAAAA==&#13;&#10;" filled="f" stroked="f">
                      <v:textbox inset="2.16pt,1.44pt,0,1.44pt">
                        <w:txbxContent>
                          <w:p w14:paraId="17EFB0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6240" behindDoc="0" locked="0" layoutInCell="1" allowOverlap="1" wp14:anchorId="032E880D" wp14:editId="52A337F9">
                      <wp:simplePos x="0" y="0"/>
                      <wp:positionH relativeFrom="column">
                        <wp:posOffset>2679700</wp:posOffset>
                      </wp:positionH>
                      <wp:positionV relativeFrom="paragraph">
                        <wp:posOffset>6858000</wp:posOffset>
                      </wp:positionV>
                      <wp:extent cx="1016000" cy="622300"/>
                      <wp:effectExtent l="0" t="0" r="0" b="0"/>
                      <wp:wrapNone/>
                      <wp:docPr id="3266" name="Rectangle 3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392287-CF4A-3842-9A40-70BBC8F7F54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46C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E880D" id="Rectangle 3266" o:spid="_x0000_s1705" style="position:absolute;margin-left:211pt;margin-top:540pt;width:80pt;height:49pt;z-index:2549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chg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DVTZthc28H/ekR87KlBwpmhElwNdrA2UQDFDz+OkjUnI0/PDnU3Hy9amjipViumzVtIpaC&#13;&#10;SO/ed6VXA9BOqIScHQLa/UB8l0VOfpisL8Le1iTP9n1dyF+Wefsb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zXI&#13;&#10;YJwBAAAUAwAADgAAAAAAAAAAAAAAAAAuAgAAZHJzL2Uyb0RvYy54bWxQSwECLQAUAAYACAAAACEA&#13;&#10;T33fQeEAAAASAQAADwAAAAAAAAAAAAAAAAD2AwAAZHJzL2Rvd25yZXYueG1sUEsFBgAAAAAEAAQA&#13;&#10;8wAAAAQFAAAAAA==&#13;&#10;" filled="f" stroked="f">
                      <v:textbox inset="2.16pt,1.44pt,0,1.44pt">
                        <w:txbxContent>
                          <w:p w14:paraId="4EF46C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7264" behindDoc="0" locked="0" layoutInCell="1" allowOverlap="1" wp14:anchorId="2B2609A1" wp14:editId="3AAD25F6">
                      <wp:simplePos x="0" y="0"/>
                      <wp:positionH relativeFrom="column">
                        <wp:posOffset>2679700</wp:posOffset>
                      </wp:positionH>
                      <wp:positionV relativeFrom="paragraph">
                        <wp:posOffset>6858000</wp:posOffset>
                      </wp:positionV>
                      <wp:extent cx="1016000" cy="622300"/>
                      <wp:effectExtent l="0" t="0" r="0" b="0"/>
                      <wp:wrapNone/>
                      <wp:docPr id="3267" name="Rectangle 3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C1759-0DB7-C34D-9D18-F07F0FEAB9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63AE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609A1" id="Rectangle 3267" o:spid="_x0000_s1706" style="position:absolute;margin-left:211pt;margin-top:540pt;width:80pt;height:49pt;z-index:2549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Id8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v2gKbe7vQn54hL1t6omDGMAmuRhs5m2iAguPrQYLmbHzw5FDz9fNNQxMvxbJtWtpEKAWR&#13;&#10;3n3sSq+GQDuhEnB2iGD3A/FdFjn5YbK+CHtfkzzbj3Uhf1nm7S8A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loCH&#13;&#10;fJwBAAAUAwAADgAAAAAAAAAAAAAAAAAuAgAAZHJzL2Uyb0RvYy54bWxQSwECLQAUAAYACAAAACEA&#13;&#10;T33fQeEAAAASAQAADwAAAAAAAAAAAAAAAAD2AwAAZHJzL2Rvd25yZXYueG1sUEsFBgAAAAAEAAQA&#13;&#10;8wAAAAQFAAAAAA==&#13;&#10;" filled="f" stroked="f">
                      <v:textbox inset="2.16pt,1.44pt,0,1.44pt">
                        <w:txbxContent>
                          <w:p w14:paraId="6D63AE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8288" behindDoc="0" locked="0" layoutInCell="1" allowOverlap="1" wp14:anchorId="6D4C3417" wp14:editId="1EFFFC00">
                      <wp:simplePos x="0" y="0"/>
                      <wp:positionH relativeFrom="column">
                        <wp:posOffset>2679700</wp:posOffset>
                      </wp:positionH>
                      <wp:positionV relativeFrom="paragraph">
                        <wp:posOffset>6858000</wp:posOffset>
                      </wp:positionV>
                      <wp:extent cx="1016000" cy="622300"/>
                      <wp:effectExtent l="0" t="0" r="0" b="0"/>
                      <wp:wrapNone/>
                      <wp:docPr id="3268" name="Rectangle 3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E7EC7C-243A-354D-8ADB-8C01749700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37BB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C3417" id="Rectangle 3268" o:spid="_x0000_s1707" style="position:absolute;margin-left:211pt;margin-top:540pt;width:80pt;height:49pt;z-index:2549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" filled="f" stroked="f">
                      <v:textbox inset="2.16pt,1.44pt,0,1.44pt">
                        <w:txbxContent>
                          <w:p w14:paraId="6B37BB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89312" behindDoc="0" locked="0" layoutInCell="1" allowOverlap="1" wp14:anchorId="1F773597" wp14:editId="49270F82">
                      <wp:simplePos x="0" y="0"/>
                      <wp:positionH relativeFrom="column">
                        <wp:posOffset>2679700</wp:posOffset>
                      </wp:positionH>
                      <wp:positionV relativeFrom="paragraph">
                        <wp:posOffset>6858000</wp:posOffset>
                      </wp:positionV>
                      <wp:extent cx="1016000" cy="622300"/>
                      <wp:effectExtent l="0" t="0" r="0" b="0"/>
                      <wp:wrapNone/>
                      <wp:docPr id="3269" name="Rectangle 3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13AA4A-CA3B-1B41-9F5A-942BD4A370F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EEC6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73597" id="Rectangle 3269" o:spid="_x0000_s1708" style="position:absolute;margin-left:211pt;margin-top:540pt;width:80pt;height:49pt;z-index:2549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YdX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v2ibD5t4u9KdnyMuWniiYMUyCq9FGziYaoOD4epCgORsfPDnUfP1809DES7Fsm5Y2EUpB&#13;&#10;pHcfu9KrIdBOqAScHSLY/UB8l0VOfpisL8Le1yTP9mNdyF+WefsL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ZO2H&#13;&#10;V5wBAAAUAwAADgAAAAAAAAAAAAAAAAAuAgAAZHJzL2Uyb0RvYy54bWxQSwECLQAUAAYACAAAACEA&#13;&#10;T33fQeEAAAASAQAADwAAAAAAAAAAAAAAAAD2AwAAZHJzL2Rvd25yZXYueG1sUEsFBgAAAAAEAAQA&#13;&#10;8wAAAAQFAAAAAA==&#13;&#10;" filled="f" stroked="f">
                      <v:textbox inset="2.16pt,1.44pt,0,1.44pt">
                        <w:txbxContent>
                          <w:p w14:paraId="2FEEC6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0336" behindDoc="0" locked="0" layoutInCell="1" allowOverlap="1" wp14:anchorId="3B4FB69A" wp14:editId="7EFEB747">
                      <wp:simplePos x="0" y="0"/>
                      <wp:positionH relativeFrom="column">
                        <wp:posOffset>2679700</wp:posOffset>
                      </wp:positionH>
                      <wp:positionV relativeFrom="paragraph">
                        <wp:posOffset>6858000</wp:posOffset>
                      </wp:positionV>
                      <wp:extent cx="1016000" cy="622300"/>
                      <wp:effectExtent l="0" t="0" r="0" b="0"/>
                      <wp:wrapNone/>
                      <wp:docPr id="3270" name="Rectangle 3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831CA0-D475-0947-9595-275AD13907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260D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FB69A" id="Rectangle 3270" o:spid="_x0000_s1709" style="position:absolute;margin-left:211pt;margin-top:540pt;width:80pt;height:49pt;z-index:2549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wdC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ft6sMm3t76M9PmJctPVIwI0yCq9EGziYaoODx11Gi5my89+RQ8+XzqqGJl2LZNi1tIpaC&#13;&#10;SO/fd6VXA9BOqIScHQPaw0B8l0VOfpisL8Le1iTP9n1dyF+XefcC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ndsH&#13;&#10;QpwBAAAUAwAADgAAAAAAAAAAAAAAAAAuAgAAZHJzL2Uyb0RvYy54bWxQSwECLQAUAAYACAAAACEA&#13;&#10;T33fQeEAAAASAQAADwAAAAAAAAAAAAAAAAD2AwAAZHJzL2Rvd25yZXYueG1sUEsFBgAAAAAEAAQA&#13;&#10;8wAAAAQFAAAAAA==&#13;&#10;" filled="f" stroked="f">
                      <v:textbox inset="2.16pt,1.44pt,0,1.44pt">
                        <w:txbxContent>
                          <w:p w14:paraId="01260D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1360" behindDoc="0" locked="0" layoutInCell="1" allowOverlap="1" wp14:anchorId="7C1CF620" wp14:editId="3E52E01D">
                      <wp:simplePos x="0" y="0"/>
                      <wp:positionH relativeFrom="column">
                        <wp:posOffset>2679700</wp:posOffset>
                      </wp:positionH>
                      <wp:positionV relativeFrom="paragraph">
                        <wp:posOffset>6858000</wp:posOffset>
                      </wp:positionV>
                      <wp:extent cx="1016000" cy="622300"/>
                      <wp:effectExtent l="0" t="0" r="0" b="0"/>
                      <wp:wrapNone/>
                      <wp:docPr id="3271" name="Rectangle 3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591DD5-E31E-1B4D-BAAD-37E86007B6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A53D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CF620" id="Rectangle 3271" o:spid="_x0000_s1710" style="position:absolute;margin-left:211pt;margin-top:540pt;width:80pt;height:49pt;z-index:2549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4cq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" filled="f" stroked="f">
                      <v:textbox inset="2.16pt,1.44pt,0,1.44pt">
                        <w:txbxContent>
                          <w:p w14:paraId="54A53D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2384" behindDoc="0" locked="0" layoutInCell="1" allowOverlap="1" wp14:anchorId="7E1B3510" wp14:editId="3650A4A0">
                      <wp:simplePos x="0" y="0"/>
                      <wp:positionH relativeFrom="column">
                        <wp:posOffset>2679700</wp:posOffset>
                      </wp:positionH>
                      <wp:positionV relativeFrom="paragraph">
                        <wp:posOffset>6858000</wp:posOffset>
                      </wp:positionV>
                      <wp:extent cx="1016000" cy="622300"/>
                      <wp:effectExtent l="0" t="0" r="0" b="0"/>
                      <wp:wrapNone/>
                      <wp:docPr id="3272" name="Rectangle 3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FCE27B-6855-7F4D-967E-6238DAA0D5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857F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B3510" id="Rectangle 3272" o:spid="_x0000_s1711" style="position:absolute;margin-left:211pt;margin-top:540pt;width:80pt;height:49pt;z-index:2549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i20H&#13;&#10;P5wBAAAUAwAADgAAAAAAAAAAAAAAAAAuAgAAZHJzL2Uyb0RvYy54bWxQSwECLQAUAAYACAAAACEA&#13;&#10;T33fQeEAAAASAQAADwAAAAAAAAAAAAAAAAD2AwAAZHJzL2Rvd25yZXYueG1sUEsFBgAAAAAEAAQA&#13;&#10;8wAAAAQFAAAAAA==&#13;&#10;" filled="f" stroked="f">
                      <v:textbox inset="2.16pt,1.44pt,0,1.44pt">
                        <w:txbxContent>
                          <w:p w14:paraId="35857F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3408" behindDoc="0" locked="0" layoutInCell="1" allowOverlap="1" wp14:anchorId="74CFA85C" wp14:editId="1B3F572E">
                      <wp:simplePos x="0" y="0"/>
                      <wp:positionH relativeFrom="column">
                        <wp:posOffset>2679700</wp:posOffset>
                      </wp:positionH>
                      <wp:positionV relativeFrom="paragraph">
                        <wp:posOffset>6858000</wp:posOffset>
                      </wp:positionV>
                      <wp:extent cx="1016000" cy="622300"/>
                      <wp:effectExtent l="0" t="0" r="0" b="0"/>
                      <wp:wrapNone/>
                      <wp:docPr id="3273" name="Rectangle 3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4FBE8D-0612-4244-8EEC-AF7571A5FF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E051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FA85C" id="Rectangle 3273" o:spid="_x0000_s1712" style="position:absolute;margin-left:211pt;margin-top:540pt;width:80pt;height:49pt;z-index:2549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gDaH&#13;&#10;AZwBAAAUAwAADgAAAAAAAAAAAAAAAAAuAgAAZHJzL2Uyb0RvYy54bWxQSwECLQAUAAYACAAAACEA&#13;&#10;T33fQeEAAAASAQAADwAAAAAAAAAAAAAAAAD2AwAAZHJzL2Rvd25yZXYueG1sUEsFBgAAAAAEAAQA&#13;&#10;8wAAAAQFAAAAAA==&#13;&#10;" filled="f" stroked="f">
                      <v:textbox inset="2.16pt,1.44pt,0,1.44pt">
                        <w:txbxContent>
                          <w:p w14:paraId="59E051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4432" behindDoc="0" locked="0" layoutInCell="1" allowOverlap="1" wp14:anchorId="5D7AD3DF" wp14:editId="69108317">
                      <wp:simplePos x="0" y="0"/>
                      <wp:positionH relativeFrom="column">
                        <wp:posOffset>2679700</wp:posOffset>
                      </wp:positionH>
                      <wp:positionV relativeFrom="paragraph">
                        <wp:posOffset>6858000</wp:posOffset>
                      </wp:positionV>
                      <wp:extent cx="1016000" cy="622300"/>
                      <wp:effectExtent l="0" t="0" r="0" b="0"/>
                      <wp:wrapNone/>
                      <wp:docPr id="3274" name="Rectangle 3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47B6DA-AB53-8144-B526-D05935F4BA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5F07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AD3DF" id="Rectangle 3274" o:spid="_x0000_s1713" style="position:absolute;margin-left:211pt;margin-top:540pt;width:80pt;height:49pt;z-index:2549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eQAH&#13;&#10;FJwBAAAUAwAADgAAAAAAAAAAAAAAAAAuAgAAZHJzL2Uyb0RvYy54bWxQSwECLQAUAAYACAAAACEA&#13;&#10;T33fQeEAAAASAQAADwAAAAAAAAAAAAAAAAD2AwAAZHJzL2Rvd25yZXYueG1sUEsFBgAAAAAEAAQA&#13;&#10;8wAAAAQFAAAAAA==&#13;&#10;" filled="f" stroked="f">
                      <v:textbox inset="2.16pt,1.44pt,0,1.44pt">
                        <w:txbxContent>
                          <w:p w14:paraId="0E5F07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5456" behindDoc="0" locked="0" layoutInCell="1" allowOverlap="1" wp14:anchorId="4C1EF4FE" wp14:editId="5E42D831">
                      <wp:simplePos x="0" y="0"/>
                      <wp:positionH relativeFrom="column">
                        <wp:posOffset>2679700</wp:posOffset>
                      </wp:positionH>
                      <wp:positionV relativeFrom="paragraph">
                        <wp:posOffset>6858000</wp:posOffset>
                      </wp:positionV>
                      <wp:extent cx="1016000" cy="622300"/>
                      <wp:effectExtent l="0" t="0" r="0" b="0"/>
                      <wp:wrapNone/>
                      <wp:docPr id="3275" name="Rectangle 3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47DF39-B9A9-304C-992E-23D98CBC3C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3E74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EF4FE" id="Rectangle 3275" o:spid="_x0000_s1714" style="position:absolute;margin-left:211pt;margin-top:540pt;width:80pt;height:49pt;z-index:2549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4bQ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v2jbD5t4u9KdnyMuWniiYMUyCq9FGziYaoOD4epCgORsfPDnUfP1809DES7FsGwJiUAoi&#13;&#10;vfvYlV4NgXZCJeDsEMHuB+K7LHLyw2R9Efa+Jnm2H+tC/rLM218A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XjeG&#13;&#10;0JwBAAAUAwAADgAAAAAAAAAAAAAAAAAuAgAAZHJzL2Uyb0RvYy54bWxQSwECLQAUAAYACAAAACEA&#13;&#10;T33fQeEAAAASAQAADwAAAAAAAAAAAAAAAAD2AwAAZHJzL2Rvd25yZXYueG1sUEsFBgAAAAAEAAQA&#13;&#10;8wAAAAQFAAAAAA==&#13;&#10;" filled="f" stroked="f">
                      <v:textbox inset="2.16pt,1.44pt,0,1.44pt">
                        <w:txbxContent>
                          <w:p w14:paraId="4A3E74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6480" behindDoc="0" locked="0" layoutInCell="1" allowOverlap="1" wp14:anchorId="5AA98C17" wp14:editId="7DF6336F">
                      <wp:simplePos x="0" y="0"/>
                      <wp:positionH relativeFrom="column">
                        <wp:posOffset>2679700</wp:posOffset>
                      </wp:positionH>
                      <wp:positionV relativeFrom="paragraph">
                        <wp:posOffset>6858000</wp:posOffset>
                      </wp:positionV>
                      <wp:extent cx="1016000" cy="622300"/>
                      <wp:effectExtent l="0" t="0" r="0" b="0"/>
                      <wp:wrapNone/>
                      <wp:docPr id="3276" name="Rectangle 3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49826A-A420-B048-9067-9235A43BD6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1EAFA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98C17" id="Rectangle 3276" o:spid="_x0000_s1715" style="position:absolute;margin-left:211pt;margin-top:540pt;width:80pt;height:49pt;z-index:2549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pwEG&#13;&#10;xZwBAAAUAwAADgAAAAAAAAAAAAAAAAAuAgAAZHJzL2Uyb0RvYy54bWxQSwECLQAUAAYACAAAACEA&#13;&#10;T33fQeEAAAASAQAADwAAAAAAAAAAAAAAAAD2AwAAZHJzL2Rvd25yZXYueG1sUEsFBgAAAAAEAAQA&#13;&#10;8wAAAAQFAAAAAA==&#13;&#10;" filled="f" stroked="f">
                      <v:textbox inset="2.16pt,1.44pt,0,1.44pt">
                        <w:txbxContent>
                          <w:p w14:paraId="021EAFA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7504" behindDoc="0" locked="0" layoutInCell="1" allowOverlap="1" wp14:anchorId="357023B3" wp14:editId="79806806">
                      <wp:simplePos x="0" y="0"/>
                      <wp:positionH relativeFrom="column">
                        <wp:posOffset>2679700</wp:posOffset>
                      </wp:positionH>
                      <wp:positionV relativeFrom="paragraph">
                        <wp:posOffset>6858000</wp:posOffset>
                      </wp:positionV>
                      <wp:extent cx="1016000" cy="622300"/>
                      <wp:effectExtent l="0" t="0" r="0" b="0"/>
                      <wp:wrapNone/>
                      <wp:docPr id="3277" name="Rectangle 3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71715C-865B-5647-963A-3E468C7F41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0F9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023B3" id="Rectangle 3277" o:spid="_x0000_s1716" style="position:absolute;margin-left:211pt;margin-top:540pt;width:80pt;height:49pt;z-index:2549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" filled="f" stroked="f">
                      <v:textbox inset="2.16pt,1.44pt,0,1.44pt">
                        <w:txbxContent>
                          <w:p w14:paraId="69C0F9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8528" behindDoc="0" locked="0" layoutInCell="1" allowOverlap="1" wp14:anchorId="2A165F99" wp14:editId="704AA588">
                      <wp:simplePos x="0" y="0"/>
                      <wp:positionH relativeFrom="column">
                        <wp:posOffset>2679700</wp:posOffset>
                      </wp:positionH>
                      <wp:positionV relativeFrom="paragraph">
                        <wp:posOffset>6858000</wp:posOffset>
                      </wp:positionV>
                      <wp:extent cx="1016000" cy="622300"/>
                      <wp:effectExtent l="0" t="0" r="0" b="0"/>
                      <wp:wrapNone/>
                      <wp:docPr id="3278" name="Rectangle 3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3C81B1-555A-8947-A2E6-174A6D2E4A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E73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65F99" id="Rectangle 3278" o:spid="_x0000_s1717" style="position:absolute;margin-left:211pt;margin-top:540pt;width:80pt;height:49pt;z-index:2549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" filled="f" stroked="f">
                      <v:textbox inset="2.16pt,1.44pt,0,1.44pt">
                        <w:txbxContent>
                          <w:p w14:paraId="179E73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99552" behindDoc="0" locked="0" layoutInCell="1" allowOverlap="1" wp14:anchorId="375E34B1" wp14:editId="340C2E58">
                      <wp:simplePos x="0" y="0"/>
                      <wp:positionH relativeFrom="column">
                        <wp:posOffset>2679700</wp:posOffset>
                      </wp:positionH>
                      <wp:positionV relativeFrom="paragraph">
                        <wp:posOffset>6858000</wp:posOffset>
                      </wp:positionV>
                      <wp:extent cx="1016000" cy="622300"/>
                      <wp:effectExtent l="0" t="0" r="0" b="0"/>
                      <wp:wrapNone/>
                      <wp:docPr id="3279" name="Rectangle 3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81848D-3D66-9045-B934-F64FC9E7F0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60339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E34B1" id="Rectangle 3279" o:spid="_x0000_s1718" style="position:absolute;margin-left:211pt;margin-top:540pt;width:80pt;height:49pt;z-index:2549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6ifz&#13;&#10;k5wBAAAUAwAADgAAAAAAAAAAAAAAAAAuAgAAZHJzL2Uyb0RvYy54bWxQSwECLQAUAAYACAAAACEA&#13;&#10;T33fQeEAAAASAQAADwAAAAAAAAAAAAAAAAD2AwAAZHJzL2Rvd25yZXYueG1sUEsFBgAAAAAEAAQA&#13;&#10;8wAAAAQFAAAAAA==&#13;&#10;" filled="f" stroked="f">
                      <v:textbox inset="2.16pt,1.44pt,0,1.44pt">
                        <w:txbxContent>
                          <w:p w14:paraId="2560339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0576" behindDoc="0" locked="0" layoutInCell="1" allowOverlap="1" wp14:anchorId="34184869" wp14:editId="3EA599C4">
                      <wp:simplePos x="0" y="0"/>
                      <wp:positionH relativeFrom="column">
                        <wp:posOffset>2679700</wp:posOffset>
                      </wp:positionH>
                      <wp:positionV relativeFrom="paragraph">
                        <wp:posOffset>6858000</wp:posOffset>
                      </wp:positionV>
                      <wp:extent cx="1016000" cy="622300"/>
                      <wp:effectExtent l="0" t="0" r="0" b="0"/>
                      <wp:wrapNone/>
                      <wp:docPr id="3280" name="Rectangle 3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D61940-160B-D040-A711-5982FF1C71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5F80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84869" id="Rectangle 3280" o:spid="_x0000_s1719" style="position:absolute;margin-left:211pt;margin-top:540pt;width:80pt;height:49pt;z-index:2550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ExFz&#13;&#10;hpwBAAAUAwAADgAAAAAAAAAAAAAAAAAuAgAAZHJzL2Uyb0RvYy54bWxQSwECLQAUAAYACAAAACEA&#13;&#10;T33fQeEAAAASAQAADwAAAAAAAAAAAAAAAAD2AwAAZHJzL2Rvd25yZXYueG1sUEsFBgAAAAAEAAQA&#13;&#10;8wAAAAQFAAAAAA==&#13;&#10;" filled="f" stroked="f">
                      <v:textbox inset="2.16pt,1.44pt,0,1.44pt">
                        <w:txbxContent>
                          <w:p w14:paraId="715F80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1600" behindDoc="0" locked="0" layoutInCell="1" allowOverlap="1" wp14:anchorId="229EC361" wp14:editId="2246DA93">
                      <wp:simplePos x="0" y="0"/>
                      <wp:positionH relativeFrom="column">
                        <wp:posOffset>2679700</wp:posOffset>
                      </wp:positionH>
                      <wp:positionV relativeFrom="paragraph">
                        <wp:posOffset>6858000</wp:posOffset>
                      </wp:positionV>
                      <wp:extent cx="1016000" cy="774700"/>
                      <wp:effectExtent l="0" t="0" r="0" b="0"/>
                      <wp:wrapNone/>
                      <wp:docPr id="3281" name="Rectangle 3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6EF4F1-B1BC-944D-ABBE-3A09CEFFB2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493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EC361" id="Rectangle 3281" o:spid="_x0000_s1720" style="position:absolute;margin-left:211pt;margin-top:540pt;width:80pt;height:61pt;z-index:2550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DjokGe&#13;&#10;nAEAABQDAAAOAAAAAAAAAAAAAAAAAC4CAABkcnMvZTJvRG9jLnhtbFBLAQItABQABgAIAAAAIQBp&#13;&#10;9lVG4AAAABIBAAAPAAAAAAAAAAAAAAAAAPYDAABkcnMvZG93bnJldi54bWxQSwUGAAAAAAQABADz&#13;&#10;AAAAAwUAAAAA&#13;&#10;" filled="f" stroked="f">
                      <v:textbox inset="2.16pt,1.44pt,0,1.44pt">
                        <w:txbxContent>
                          <w:p w14:paraId="1AE493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2624" behindDoc="0" locked="0" layoutInCell="1" allowOverlap="1" wp14:anchorId="3FBA34E8" wp14:editId="176C4E0B">
                      <wp:simplePos x="0" y="0"/>
                      <wp:positionH relativeFrom="column">
                        <wp:posOffset>2679700</wp:posOffset>
                      </wp:positionH>
                      <wp:positionV relativeFrom="paragraph">
                        <wp:posOffset>6858000</wp:posOffset>
                      </wp:positionV>
                      <wp:extent cx="1016000" cy="774700"/>
                      <wp:effectExtent l="0" t="0" r="0" b="0"/>
                      <wp:wrapNone/>
                      <wp:docPr id="3282" name="Rectangle 3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AE0F96-4689-6442-9851-8C14EB222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617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A34E8" id="Rectangle 3282" o:spid="_x0000_s1721" style="position:absolute;margin-left:211pt;margin-top:540pt;width:80pt;height:61pt;z-index:2550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" filled="f" stroked="f">
                      <v:textbox inset="2.16pt,1.44pt,0,1.44pt">
                        <w:txbxContent>
                          <w:p w14:paraId="27E617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3648" behindDoc="0" locked="0" layoutInCell="1" allowOverlap="1" wp14:anchorId="658C8BDC" wp14:editId="7C4AA203">
                      <wp:simplePos x="0" y="0"/>
                      <wp:positionH relativeFrom="column">
                        <wp:posOffset>2679700</wp:posOffset>
                      </wp:positionH>
                      <wp:positionV relativeFrom="paragraph">
                        <wp:posOffset>6858000</wp:posOffset>
                      </wp:positionV>
                      <wp:extent cx="1016000" cy="774700"/>
                      <wp:effectExtent l="0" t="0" r="0" b="0"/>
                      <wp:wrapNone/>
                      <wp:docPr id="3283" name="Rectangle 3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FE8016-C64E-1A4E-9D0B-FD8E5E83C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83D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C8BDC" id="Rectangle 3283" o:spid="_x0000_s1722" style="position:absolute;margin-left:211pt;margin-top:540pt;width:80pt;height:61pt;z-index:2550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" filled="f" stroked="f">
                      <v:textbox inset="2.16pt,1.44pt,0,1.44pt">
                        <w:txbxContent>
                          <w:p w14:paraId="6E783D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4672" behindDoc="0" locked="0" layoutInCell="1" allowOverlap="1" wp14:anchorId="5BDE601F" wp14:editId="5E37E8E7">
                      <wp:simplePos x="0" y="0"/>
                      <wp:positionH relativeFrom="column">
                        <wp:posOffset>2679700</wp:posOffset>
                      </wp:positionH>
                      <wp:positionV relativeFrom="paragraph">
                        <wp:posOffset>6858000</wp:posOffset>
                      </wp:positionV>
                      <wp:extent cx="1016000" cy="622300"/>
                      <wp:effectExtent l="0" t="0" r="0" b="0"/>
                      <wp:wrapNone/>
                      <wp:docPr id="3284" name="Rectangle 3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69C136-EE73-6543-BAFB-98208514DAB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2EE5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E601F" id="Rectangle 3284" o:spid="_x0000_s1723" style="position:absolute;margin-left:211pt;margin-top:540pt;width:80pt;height:49pt;z-index:2550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98pz&#13;&#10;0JwBAAAUAwAADgAAAAAAAAAAAAAAAAAuAgAAZHJzL2Uyb0RvYy54bWxQSwECLQAUAAYACAAAACEA&#13;&#10;T33fQeEAAAASAQAADwAAAAAAAAAAAAAAAAD2AwAAZHJzL2Rvd25yZXYueG1sUEsFBgAAAAAEAAQA&#13;&#10;8wAAAAQFAAAAAA==&#13;&#10;" filled="f" stroked="f">
                      <v:textbox inset="2.16pt,1.44pt,0,1.44pt">
                        <w:txbxContent>
                          <w:p w14:paraId="1F2EE5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5696" behindDoc="0" locked="0" layoutInCell="1" allowOverlap="1" wp14:anchorId="7D1A5FFF" wp14:editId="1F36AD2F">
                      <wp:simplePos x="0" y="0"/>
                      <wp:positionH relativeFrom="column">
                        <wp:posOffset>2679700</wp:posOffset>
                      </wp:positionH>
                      <wp:positionV relativeFrom="paragraph">
                        <wp:posOffset>6858000</wp:posOffset>
                      </wp:positionV>
                      <wp:extent cx="1016000" cy="622300"/>
                      <wp:effectExtent l="0" t="0" r="0" b="0"/>
                      <wp:wrapNone/>
                      <wp:docPr id="3285" name="Rectangle 3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B39E0-0896-8E46-9587-9035831D53B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41C8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A5FFF" id="Rectangle 3285" o:spid="_x0000_s1724" style="position:absolute;margin-left:211pt;margin-top:540pt;width:80pt;height:49pt;z-index:2550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0P3y&#13;&#10;FJwBAAAUAwAADgAAAAAAAAAAAAAAAAAuAgAAZHJzL2Uyb0RvYy54bWxQSwECLQAUAAYACAAAACEA&#13;&#10;T33fQeEAAAASAQAADwAAAAAAAAAAAAAAAAD2AwAAZHJzL2Rvd25yZXYueG1sUEsFBgAAAAAEAAQA&#13;&#10;8wAAAAQFAAAAAA==&#13;&#10;" filled="f" stroked="f">
                      <v:textbox inset="2.16pt,1.44pt,0,1.44pt">
                        <w:txbxContent>
                          <w:p w14:paraId="5E41C8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6720" behindDoc="0" locked="0" layoutInCell="1" allowOverlap="1" wp14:anchorId="77E1B890" wp14:editId="2F4F2038">
                      <wp:simplePos x="0" y="0"/>
                      <wp:positionH relativeFrom="column">
                        <wp:posOffset>2679700</wp:posOffset>
                      </wp:positionH>
                      <wp:positionV relativeFrom="paragraph">
                        <wp:posOffset>6858000</wp:posOffset>
                      </wp:positionV>
                      <wp:extent cx="1016000" cy="622300"/>
                      <wp:effectExtent l="0" t="0" r="0" b="0"/>
                      <wp:wrapNone/>
                      <wp:docPr id="3286" name="Rectangle 3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9FA15-578F-1147-8575-610BE6533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6D39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1B890" id="Rectangle 3286" o:spid="_x0000_s1725" style="position:absolute;margin-left:211pt;margin-top:540pt;width:80pt;height:49pt;z-index:2550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" filled="f" stroked="f">
                      <v:textbox inset="2.16pt,1.44pt,0,1.44pt">
                        <w:txbxContent>
                          <w:p w14:paraId="246D39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7744" behindDoc="0" locked="0" layoutInCell="1" allowOverlap="1" wp14:anchorId="29726121" wp14:editId="182FA55A">
                      <wp:simplePos x="0" y="0"/>
                      <wp:positionH relativeFrom="column">
                        <wp:posOffset>2679700</wp:posOffset>
                      </wp:positionH>
                      <wp:positionV relativeFrom="paragraph">
                        <wp:posOffset>6858000</wp:posOffset>
                      </wp:positionV>
                      <wp:extent cx="1016000" cy="774700"/>
                      <wp:effectExtent l="0" t="0" r="0" b="0"/>
                      <wp:wrapNone/>
                      <wp:docPr id="3287" name="Rectangle 3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BA9B1-A7AC-6D44-AC8D-F411338CC2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4B4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26121" id="Rectangle 3287" o:spid="_x0000_s1726" style="position:absolute;margin-left:211pt;margin-top:540pt;width:80pt;height:61pt;z-index:2550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" filled="f" stroked="f">
                      <v:textbox inset="2.16pt,1.44pt,0,1.44pt">
                        <w:txbxContent>
                          <w:p w14:paraId="1D94B4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8768" behindDoc="0" locked="0" layoutInCell="1" allowOverlap="1" wp14:anchorId="2404E95C" wp14:editId="73C6773A">
                      <wp:simplePos x="0" y="0"/>
                      <wp:positionH relativeFrom="column">
                        <wp:posOffset>2679700</wp:posOffset>
                      </wp:positionH>
                      <wp:positionV relativeFrom="paragraph">
                        <wp:posOffset>6858000</wp:posOffset>
                      </wp:positionV>
                      <wp:extent cx="1016000" cy="774700"/>
                      <wp:effectExtent l="0" t="0" r="0" b="0"/>
                      <wp:wrapNone/>
                      <wp:docPr id="3288" name="Rectangle 3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5AD8E4-6428-5746-BDD0-ED65EC1F99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0BF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4E95C" id="Rectangle 3288" o:spid="_x0000_s1727" style="position:absolute;margin-left:211pt;margin-top:540pt;width:80pt;height:61pt;z-index:2550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GKG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" filled="f" stroked="f">
                      <v:textbox inset="2.16pt,1.44pt,0,1.44pt">
                        <w:txbxContent>
                          <w:p w14:paraId="76C0BF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3280" behindDoc="0" locked="0" layoutInCell="1" allowOverlap="1" wp14:anchorId="6B793501" wp14:editId="567DEAE3">
                      <wp:simplePos x="0" y="0"/>
                      <wp:positionH relativeFrom="column">
                        <wp:posOffset>2679700</wp:posOffset>
                      </wp:positionH>
                      <wp:positionV relativeFrom="paragraph">
                        <wp:posOffset>8407400</wp:posOffset>
                      </wp:positionV>
                      <wp:extent cx="990600" cy="927100"/>
                      <wp:effectExtent l="0" t="0" r="0" b="0"/>
                      <wp:wrapNone/>
                      <wp:docPr id="3351" name="Rectangle 33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01AAF88-E932-F844-9D42-44EE487D323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B8F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93501" id="Rectangle 3351" o:spid="_x0000_s1728" style="position:absolute;margin-left:211pt;margin-top:662pt;width:78pt;height:73pt;z-index:2550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" filled="f" stroked="f">
                      <v:textbox inset="2.16pt,1.44pt,0,1.44pt">
                        <w:txbxContent>
                          <w:p w14:paraId="096B8F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4304" behindDoc="0" locked="0" layoutInCell="1" allowOverlap="1" wp14:anchorId="23F34540" wp14:editId="490232CE">
                      <wp:simplePos x="0" y="0"/>
                      <wp:positionH relativeFrom="column">
                        <wp:posOffset>2679700</wp:posOffset>
                      </wp:positionH>
                      <wp:positionV relativeFrom="paragraph">
                        <wp:posOffset>8407400</wp:posOffset>
                      </wp:positionV>
                      <wp:extent cx="1016000" cy="762000"/>
                      <wp:effectExtent l="0" t="0" r="0" b="0"/>
                      <wp:wrapNone/>
                      <wp:docPr id="3352" name="Rectangle 3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CA88F-8ED3-3F43-A39B-FD19693C54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0AC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4540" id="Rectangle 3352" o:spid="_x0000_s1729" style="position:absolute;margin-left:211pt;margin-top:662pt;width:80pt;height:60pt;z-index:2550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WKt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6lWFzbw/9+RnzsqUnDnaEqZN6dFGKiQfYSfp5VGikGL8Edqi5u101PPFSLNfNmjcRS8Gk&#13;&#10;9++7KugBeCd0QimOEd1hYL7LIic/zNYXYW9rkmf7vi7kr8u8+wU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BaeWKt&#13;&#10;mwEAABQDAAAOAAAAAAAAAAAAAAAAAC4CAABkcnMvZTJvRG9jLnhtbFBLAQItABQABgAIAAAAIQDw&#13;&#10;Celf4QAAABIBAAAPAAAAAAAAAAAAAAAAAPUDAABkcnMvZG93bnJldi54bWxQSwUGAAAAAAQABADz&#13;&#10;AAAAAwUAAAAA&#13;&#10;" filled="f" stroked="f">
                      <v:textbox inset="2.16pt,1.44pt,0,1.44pt">
                        <w:txbxContent>
                          <w:p w14:paraId="6900AC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5328" behindDoc="0" locked="0" layoutInCell="1" allowOverlap="1" wp14:anchorId="46B472A7" wp14:editId="134A7898">
                      <wp:simplePos x="0" y="0"/>
                      <wp:positionH relativeFrom="column">
                        <wp:posOffset>2679700</wp:posOffset>
                      </wp:positionH>
                      <wp:positionV relativeFrom="paragraph">
                        <wp:posOffset>8407400</wp:posOffset>
                      </wp:positionV>
                      <wp:extent cx="990600" cy="876300"/>
                      <wp:effectExtent l="0" t="0" r="0" b="0"/>
                      <wp:wrapNone/>
                      <wp:docPr id="3353" name="Rectangle 33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1189C0C-3223-204E-83FE-8D310F2605F9}"/>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F538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472A7" id="Rectangle 3353" o:spid="_x0000_s1730" style="position:absolute;margin-left:211pt;margin-top:662pt;width:78pt;height:69pt;z-index:2550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" filled="f" stroked="f">
                      <v:textbox inset="2.16pt,1.44pt,0,1.44pt">
                        <w:txbxContent>
                          <w:p w14:paraId="5EF538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6352" behindDoc="0" locked="0" layoutInCell="1" allowOverlap="1" wp14:anchorId="139F58AC" wp14:editId="3DAD318F">
                      <wp:simplePos x="0" y="0"/>
                      <wp:positionH relativeFrom="column">
                        <wp:posOffset>2679700</wp:posOffset>
                      </wp:positionH>
                      <wp:positionV relativeFrom="paragraph">
                        <wp:posOffset>8407400</wp:posOffset>
                      </wp:positionV>
                      <wp:extent cx="990600" cy="927100"/>
                      <wp:effectExtent l="0" t="0" r="0" b="0"/>
                      <wp:wrapNone/>
                      <wp:docPr id="3354" name="Rectangle 33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3B38AD7-626D-674C-9EE4-44A9D2CC547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31909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F58AC" id="Rectangle 3354" o:spid="_x0000_s1731" style="position:absolute;margin-left:211pt;margin-top:662pt;width:78pt;height:73pt;z-index:2550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" filled="f" stroked="f">
                      <v:textbox inset="2.16pt,1.44pt,0,1.44pt">
                        <w:txbxContent>
                          <w:p w14:paraId="1B31909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7376" behindDoc="0" locked="0" layoutInCell="1" allowOverlap="1" wp14:anchorId="63197674" wp14:editId="18ACE037">
                      <wp:simplePos x="0" y="0"/>
                      <wp:positionH relativeFrom="column">
                        <wp:posOffset>2679700</wp:posOffset>
                      </wp:positionH>
                      <wp:positionV relativeFrom="paragraph">
                        <wp:posOffset>8407400</wp:posOffset>
                      </wp:positionV>
                      <wp:extent cx="1016000" cy="762000"/>
                      <wp:effectExtent l="0" t="0" r="0" b="0"/>
                      <wp:wrapNone/>
                      <wp:docPr id="3355" name="Rectangle 3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893246-1B68-8743-B985-88147D0C27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0A7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97674" id="Rectangle 3355" o:spid="_x0000_s1732" style="position:absolute;margin-left:211pt;margin-top:662pt;width:80pt;height:60pt;z-index:2550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OLu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6NsPm3h768xPmZUuPHOwIUyf16KIUEw+wk/TzqNBIMX4N7FBzd7NqeOKlWK6bNW8iloJJ&#13;&#10;7993VdAD8E7ohFIcI7rDwHyXRU5+mK0vwt7WJM/2fV3IX5d59ws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BHlOLu&#13;&#10;mwEAABQDAAAOAAAAAAAAAAAAAAAAAC4CAABkcnMvZTJvRG9jLnhtbFBLAQItABQABgAIAAAAIQDw&#13;&#10;Celf4QAAABIBAAAPAAAAAAAAAAAAAAAAAPUDAABkcnMvZG93bnJldi54bWxQSwUGAAAAAAQABADz&#13;&#10;AAAAAwUAAAAA&#13;&#10;" filled="f" stroked="f">
                      <v:textbox inset="2.16pt,1.44pt,0,1.44pt">
                        <w:txbxContent>
                          <w:p w14:paraId="26F0A7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8400" behindDoc="0" locked="0" layoutInCell="1" allowOverlap="1" wp14:anchorId="62E23447" wp14:editId="4C5AB109">
                      <wp:simplePos x="0" y="0"/>
                      <wp:positionH relativeFrom="column">
                        <wp:posOffset>2679700</wp:posOffset>
                      </wp:positionH>
                      <wp:positionV relativeFrom="paragraph">
                        <wp:posOffset>8407400</wp:posOffset>
                      </wp:positionV>
                      <wp:extent cx="990600" cy="927100"/>
                      <wp:effectExtent l="0" t="0" r="0" b="0"/>
                      <wp:wrapNone/>
                      <wp:docPr id="3356" name="Rectangle 33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98041C9-6497-CE40-8C2B-7CDAB063159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BA0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23447" id="Rectangle 3356" o:spid="_x0000_s1733" style="position:absolute;margin-left:211pt;margin-top:662pt;width:78pt;height:73pt;z-index:2550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" filled="f" stroked="f">
                      <v:textbox inset="2.16pt,1.44pt,0,1.44pt">
                        <w:txbxContent>
                          <w:p w14:paraId="15ABA0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9424" behindDoc="0" locked="0" layoutInCell="1" allowOverlap="1" wp14:anchorId="1AFC7677" wp14:editId="453EACB6">
                      <wp:simplePos x="0" y="0"/>
                      <wp:positionH relativeFrom="column">
                        <wp:posOffset>2692400</wp:posOffset>
                      </wp:positionH>
                      <wp:positionV relativeFrom="paragraph">
                        <wp:posOffset>8407400</wp:posOffset>
                      </wp:positionV>
                      <wp:extent cx="990600" cy="927100"/>
                      <wp:effectExtent l="0" t="0" r="0" b="0"/>
                      <wp:wrapNone/>
                      <wp:docPr id="3357" name="Rectangle 33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E54804-493D-404E-9EA0-B8B405EE2E1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E914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C7677" id="Rectangle 3357" o:spid="_x0000_s1734" style="position:absolute;margin-left:212pt;margin-top:662pt;width:78pt;height:73pt;z-index:2550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" filled="f" stroked="f">
                      <v:textbox inset="2.16pt,1.44pt,0,1.44pt">
                        <w:txbxContent>
                          <w:p w14:paraId="2CE914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0448" behindDoc="0" locked="0" layoutInCell="1" allowOverlap="1" wp14:anchorId="62597192" wp14:editId="6E92E6CA">
                      <wp:simplePos x="0" y="0"/>
                      <wp:positionH relativeFrom="column">
                        <wp:posOffset>2679700</wp:posOffset>
                      </wp:positionH>
                      <wp:positionV relativeFrom="paragraph">
                        <wp:posOffset>8407400</wp:posOffset>
                      </wp:positionV>
                      <wp:extent cx="1016000" cy="762000"/>
                      <wp:effectExtent l="0" t="0" r="0" b="0"/>
                      <wp:wrapNone/>
                      <wp:docPr id="3358" name="Rectangle 3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131359-0965-D243-A009-514D83FE3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B1A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97192" id="Rectangle 3358" o:spid="_x0000_s1735" style="position:absolute;margin-left:211pt;margin-top:662pt;width:80pt;height:60pt;z-index:2550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2Mq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6k2Fzbw/9+RnzsqUnDnaEqZN6dFGKiQfYSfp5VGikGL8Edqi5u101PPFSLNfNmjcRS8Gk&#13;&#10;9++7KugBeCd0QimOEd1hYL7LIic/zNYXYW9rkmf7vi7kr8u8+wU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Bgo2Mq&#13;&#10;mwEAABQDAAAOAAAAAAAAAAAAAAAAAC4CAABkcnMvZTJvRG9jLnhtbFBLAQItABQABgAIAAAAIQDw&#13;&#10;Celf4QAAABIBAAAPAAAAAAAAAAAAAAAAAPUDAABkcnMvZG93bnJldi54bWxQSwUGAAAAAAQABADz&#13;&#10;AAAAAwUAAAAA&#13;&#10;" filled="f" stroked="f">
                      <v:textbox inset="2.16pt,1.44pt,0,1.44pt">
                        <w:txbxContent>
                          <w:p w14:paraId="049B1A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1472" behindDoc="0" locked="0" layoutInCell="1" allowOverlap="1" wp14:anchorId="1C66CCAD" wp14:editId="19505A0A">
                      <wp:simplePos x="0" y="0"/>
                      <wp:positionH relativeFrom="column">
                        <wp:posOffset>2679700</wp:posOffset>
                      </wp:positionH>
                      <wp:positionV relativeFrom="paragraph">
                        <wp:posOffset>8407400</wp:posOffset>
                      </wp:positionV>
                      <wp:extent cx="990600" cy="927100"/>
                      <wp:effectExtent l="0" t="0" r="0" b="0"/>
                      <wp:wrapNone/>
                      <wp:docPr id="3359" name="Rectangle 33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2FD112-204A-114F-9834-DE733CC727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5442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6CCAD" id="Rectangle 3359" o:spid="_x0000_s1736" style="position:absolute;margin-left:211pt;margin-top:662pt;width:78pt;height:73pt;z-index:2550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" filled="f" stroked="f">
                      <v:textbox inset="2.16pt,1.44pt,0,1.44pt">
                        <w:txbxContent>
                          <w:p w14:paraId="0E5442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2496" behindDoc="0" locked="0" layoutInCell="1" allowOverlap="1" wp14:anchorId="2EC6CC22" wp14:editId="3E955F4A">
                      <wp:simplePos x="0" y="0"/>
                      <wp:positionH relativeFrom="column">
                        <wp:posOffset>2679700</wp:posOffset>
                      </wp:positionH>
                      <wp:positionV relativeFrom="paragraph">
                        <wp:posOffset>8407400</wp:posOffset>
                      </wp:positionV>
                      <wp:extent cx="990600" cy="901700"/>
                      <wp:effectExtent l="0" t="0" r="0" b="0"/>
                      <wp:wrapNone/>
                      <wp:docPr id="3360" name="Rectangle 33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553B0E-C11F-314D-AB99-C60F5DD3BE1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F487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6CC22" id="Rectangle 3360" o:spid="_x0000_s1737" style="position:absolute;margin-left:211pt;margin-top:662pt;width:78pt;height:71pt;z-index:2550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" filled="f" stroked="f">
                      <v:textbox inset="2.16pt,1.44pt,0,1.44pt">
                        <w:txbxContent>
                          <w:p w14:paraId="29F487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3520" behindDoc="0" locked="0" layoutInCell="1" allowOverlap="1" wp14:anchorId="1B92128A" wp14:editId="5105E75E">
                      <wp:simplePos x="0" y="0"/>
                      <wp:positionH relativeFrom="column">
                        <wp:posOffset>2679700</wp:posOffset>
                      </wp:positionH>
                      <wp:positionV relativeFrom="paragraph">
                        <wp:posOffset>8407400</wp:posOffset>
                      </wp:positionV>
                      <wp:extent cx="1016000" cy="762000"/>
                      <wp:effectExtent l="0" t="0" r="0" b="0"/>
                      <wp:wrapNone/>
                      <wp:docPr id="3361" name="Rectangle 3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E183B5-A44D-6E44-9E4D-101BAA212F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292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2128A" id="Rectangle 3361" o:spid="_x0000_s1738" style="position:absolute;margin-left:211pt;margin-top:662pt;width:80pt;height:60pt;z-index:2550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ZZ8mgEAABQ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IVd1gk29DXSHZ0zLFp8o6AHGlsvBeM5GGmDLw9tOoOJsuHfkUH11Ma9p4rmoFvWCNhFzQaQ3&#13;&#10;n7vCyR5oJ2REznYezbYnvlWWkx4m67OwjzVJs/1cZ/KnZV7/Aw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C2Flnya&#13;&#10;AQAAFAMAAA4AAAAAAAAAAAAAAAAALgIAAGRycy9lMm9Eb2MueG1sUEsBAi0AFAAGAAgAAAAhAPAJ&#13;&#10;6V/hAAAAEgEAAA8AAAAAAAAAAAAAAAAA9AMAAGRycy9kb3ducmV2LnhtbFBLBQYAAAAABAAEAPMA&#13;&#10;AAACBQAAAAA=&#13;&#10;" filled="f" stroked="f">
                      <v:textbox inset="2.16pt,1.44pt,0,1.44pt">
                        <w:txbxContent>
                          <w:p w14:paraId="02A292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4544" behindDoc="0" locked="0" layoutInCell="1" allowOverlap="1" wp14:anchorId="4DDDF7F9" wp14:editId="1AA7A9EC">
                      <wp:simplePos x="0" y="0"/>
                      <wp:positionH relativeFrom="column">
                        <wp:posOffset>2679700</wp:posOffset>
                      </wp:positionH>
                      <wp:positionV relativeFrom="paragraph">
                        <wp:posOffset>8407400</wp:posOffset>
                      </wp:positionV>
                      <wp:extent cx="1016000" cy="762000"/>
                      <wp:effectExtent l="0" t="0" r="0" b="0"/>
                      <wp:wrapNone/>
                      <wp:docPr id="3362" name="Rectangle 3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976AE-D31C-6748-872D-942630ABEE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0F7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DF7F9" id="Rectangle 3362" o:spid="_x0000_s1739" style="position:absolute;margin-left:211pt;margin-top:662pt;width:80pt;height:60pt;z-index:2550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xZpmg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MRcjVPsKm38d3hGdKyxScKevBjy+VgAmcjDbDl+LYToDgb7h05VF9dzGuaeC6qRb2gTYRcEOnN&#13;&#10;565wsve0EzICZ7sAZtsT3yrLSQ+T9VnYx5qk2X6uM/nTMq//AQ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NSzFmma&#13;&#10;AQAAFAMAAA4AAAAAAAAAAAAAAAAALgIAAGRycy9lMm9Eb2MueG1sUEsBAi0AFAAGAAgAAAAhAPAJ&#13;&#10;6V/hAAAAEgEAAA8AAAAAAAAAAAAAAAAA9AMAAGRycy9kb3ducmV2LnhtbFBLBQYAAAAABAAEAPMA&#13;&#10;AAACBQAAAAA=&#13;&#10;" filled="f" stroked="f">
                      <v:textbox inset="2.16pt,1.44pt,0,1.44pt">
                        <w:txbxContent>
                          <w:p w14:paraId="4C70F7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5568" behindDoc="0" locked="0" layoutInCell="1" allowOverlap="1" wp14:anchorId="577EDC01" wp14:editId="04FD882B">
                      <wp:simplePos x="0" y="0"/>
                      <wp:positionH relativeFrom="column">
                        <wp:posOffset>2679700</wp:posOffset>
                      </wp:positionH>
                      <wp:positionV relativeFrom="paragraph">
                        <wp:posOffset>8407400</wp:posOffset>
                      </wp:positionV>
                      <wp:extent cx="1016000" cy="762000"/>
                      <wp:effectExtent l="0" t="0" r="0" b="0"/>
                      <wp:wrapNone/>
                      <wp:docPr id="3363" name="Rectangle 3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6160BA-0673-974B-AB47-D3A8B065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F53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EDC01" id="Rectangle 3363" o:spid="_x0000_s1740" style="position:absolute;margin-left:211pt;margin-top:662pt;width:80pt;height:60pt;z-index:2550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A7M5YB&#13;&#10;mwEAABQDAAAOAAAAAAAAAAAAAAAAAC4CAABkcnMvZTJvRG9jLnhtbFBLAQItABQABgAIAAAAIQDw&#13;&#10;Celf4QAAABIBAAAPAAAAAAAAAAAAAAAAAPUDAABkcnMvZG93bnJldi54bWxQSwUGAAAAAAQABADz&#13;&#10;AAAAAwUAAAAA&#13;&#10;" filled="f" stroked="f">
                      <v:textbox inset="2.16pt,1.44pt,0,1.44pt">
                        <w:txbxContent>
                          <w:p w14:paraId="5F0F53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6592" behindDoc="0" locked="0" layoutInCell="1" allowOverlap="1" wp14:anchorId="38CAF652" wp14:editId="1BAED52C">
                      <wp:simplePos x="0" y="0"/>
                      <wp:positionH relativeFrom="column">
                        <wp:posOffset>2679700</wp:posOffset>
                      </wp:positionH>
                      <wp:positionV relativeFrom="paragraph">
                        <wp:posOffset>8407400</wp:posOffset>
                      </wp:positionV>
                      <wp:extent cx="1016000" cy="762000"/>
                      <wp:effectExtent l="0" t="0" r="0" b="0"/>
                      <wp:wrapNone/>
                      <wp:docPr id="3364" name="Rectangle 3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65F55-C92E-0C4A-B2A0-5FC41DE3E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E4D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AF652" id="Rectangle 3364" o:spid="_x0000_s1741" style="position:absolute;margin-left:211pt;margin-top:662pt;width:80pt;height:60pt;z-index:2550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RYUnAEAABQ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SFX1wk29ba+Oz5DWrb4REEPfmy5HEzgbKQBthzf9gIUZ8ODI4fqm6t5TRPPRbWoF7SJkAsi&#13;&#10;vf3aFU72nnZCRuBsH8DseuJbZTnpYbI+C/tckzTbr3Umf17m9Ts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wgUW&#13;&#10;FJwBAAAUAwAADgAAAAAAAAAAAAAAAAAuAgAAZHJzL2Uyb0RvYy54bWxQSwECLQAUAAYACAAAACEA&#13;&#10;8AnpX+EAAAASAQAADwAAAAAAAAAAAAAAAAD2AwAAZHJzL2Rvd25yZXYueG1sUEsFBgAAAAAEAAQA&#13;&#10;8wAAAAQFAAAAAA==&#13;&#10;" filled="f" stroked="f">
                      <v:textbox inset="2.16pt,1.44pt,0,1.44pt">
                        <w:txbxContent>
                          <w:p w14:paraId="664E4D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7616" behindDoc="0" locked="0" layoutInCell="1" allowOverlap="1" wp14:anchorId="5D58671A" wp14:editId="03446C09">
                      <wp:simplePos x="0" y="0"/>
                      <wp:positionH relativeFrom="column">
                        <wp:posOffset>2679700</wp:posOffset>
                      </wp:positionH>
                      <wp:positionV relativeFrom="paragraph">
                        <wp:posOffset>8407400</wp:posOffset>
                      </wp:positionV>
                      <wp:extent cx="1016000" cy="762000"/>
                      <wp:effectExtent l="0" t="0" r="0" b="0"/>
                      <wp:wrapNone/>
                      <wp:docPr id="3365" name="Rectangle 3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681B2-CC2A-5C49-8856-F6BBCCFE8F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F99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671A" id="Rectangle 3365" o:spid="_x0000_s1742" style="position:absolute;margin-left:211pt;margin-top:662pt;width:80pt;height:60pt;z-index:2550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pYqmgEAABQ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Qq4uE2zqbaA7PGJatvhAQQ8wtlwOxnM20gBbHl52AhVnw70jh+qri3lNE89FtagXtImYCyK9&#13;&#10;+dwVTvZAOyEjcrbzaLY98a2ynPQwWZ+Fva9Jmu3nOpM/LfP6FQ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Mleliqa&#13;&#10;AQAAFAMAAA4AAAAAAAAAAAAAAAAALgIAAGRycy9lMm9Eb2MueG1sUEsBAi0AFAAGAAgAAAAhAPAJ&#13;&#10;6V/hAAAAEgEAAA8AAAAAAAAAAAAAAAAA9AMAAGRycy9kb3ducmV2LnhtbFBLBQYAAAAABAAEAPMA&#13;&#10;AAACBQAAAAA=&#13;&#10;" filled="f" stroked="f">
                      <v:textbox inset="2.16pt,1.44pt,0,1.44pt">
                        <w:txbxContent>
                          <w:p w14:paraId="180F99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8640" behindDoc="0" locked="0" layoutInCell="1" allowOverlap="1" wp14:anchorId="23783CF2" wp14:editId="7C248C81">
                      <wp:simplePos x="0" y="0"/>
                      <wp:positionH relativeFrom="column">
                        <wp:posOffset>2679700</wp:posOffset>
                      </wp:positionH>
                      <wp:positionV relativeFrom="paragraph">
                        <wp:posOffset>8407400</wp:posOffset>
                      </wp:positionV>
                      <wp:extent cx="1016000" cy="762000"/>
                      <wp:effectExtent l="0" t="0" r="0" b="0"/>
                      <wp:wrapNone/>
                      <wp:docPr id="3366" name="Rectangle 3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EB712D-FE9B-0545-AD15-34B3292FF2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762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83CF2" id="Rectangle 3366" o:spid="_x0000_s1743" style="position:absolute;margin-left:211pt;margin-top:662pt;width:80pt;height:60pt;z-index:2550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BY/mwEAABQ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8jVIsGm3ha64zOmZYtPFPQAY8vlYDxnIw2w5eHvXqDibLh35FC9uJrXNPFcVMt6SZuIuSDS&#13;&#10;269d4WQPtBMyImd7j2bXE98qy0kPk/VZ2MeapNl+rTP58zJv3gA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AwaBY/&#13;&#10;mwEAABQDAAAOAAAAAAAAAAAAAAAAAC4CAABkcnMvZTJvRG9jLnhtbFBLAQItABQABgAIAAAAIQDw&#13;&#10;Celf4QAAABIBAAAPAAAAAAAAAAAAAAAAAPUDAABkcnMvZG93bnJldi54bWxQSwUGAAAAAAQABADz&#13;&#10;AAAAAwUAAAAA&#13;&#10;" filled="f" stroked="f">
                      <v:textbox inset="2.16pt,1.44pt,0,1.44pt">
                        <w:txbxContent>
                          <w:p w14:paraId="60F762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89664" behindDoc="0" locked="0" layoutInCell="1" allowOverlap="1" wp14:anchorId="56C6C3FD" wp14:editId="44B4E145">
                      <wp:simplePos x="0" y="0"/>
                      <wp:positionH relativeFrom="column">
                        <wp:posOffset>2679700</wp:posOffset>
                      </wp:positionH>
                      <wp:positionV relativeFrom="paragraph">
                        <wp:posOffset>8407400</wp:posOffset>
                      </wp:positionV>
                      <wp:extent cx="1016000" cy="762000"/>
                      <wp:effectExtent l="0" t="0" r="0" b="0"/>
                      <wp:wrapNone/>
                      <wp:docPr id="3367" name="Rectangle 3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34812-AC21-704D-89D6-0D4164FAD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A6BB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6C3FD" id="Rectangle 3367" o:spid="_x0000_s1744" style="position:absolute;margin-left:211pt;margin-top:662pt;width:80pt;height:60pt;z-index:2550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5f7mwEAABQ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8hVk2BTb+v74zOkZYtPFPTop47L0QTOJhpgx/F1L0BxNv505FB9c7WsaeK5qJq6oU2EXBDp&#13;&#10;7ceucHLwtBMyAmf7AGY3EN8qy0kPk/VZ2PuapNl+rDP58zJv/gI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AXX5f7&#13;&#10;mwEAABQDAAAOAAAAAAAAAAAAAAAAAC4CAABkcnMvZTJvRG9jLnhtbFBLAQItABQABgAIAAAAIQDw&#13;&#10;Celf4QAAABIBAAAPAAAAAAAAAAAAAAAAAPUDAABkcnMvZG93bnJldi54bWxQSwUGAAAAAAQABADz&#13;&#10;AAAAAwUAAAAA&#13;&#10;" filled="f" stroked="f">
                      <v:textbox inset="2.16pt,1.44pt,0,1.44pt">
                        <w:txbxContent>
                          <w:p w14:paraId="1EEA6BB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0688" behindDoc="0" locked="0" layoutInCell="1" allowOverlap="1" wp14:anchorId="2259A3F8" wp14:editId="066076D8">
                      <wp:simplePos x="0" y="0"/>
                      <wp:positionH relativeFrom="column">
                        <wp:posOffset>2679700</wp:posOffset>
                      </wp:positionH>
                      <wp:positionV relativeFrom="paragraph">
                        <wp:posOffset>8407400</wp:posOffset>
                      </wp:positionV>
                      <wp:extent cx="1016000" cy="762000"/>
                      <wp:effectExtent l="0" t="0" r="0" b="0"/>
                      <wp:wrapNone/>
                      <wp:docPr id="3368" name="Rectangle 3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2473-E3FE-8E46-970F-15DFC9F91D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13B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A3F8" id="Rectangle 3368" o:spid="_x0000_s1745" style="position:absolute;margin-left:211pt;margin-top:662pt;width:80pt;height:60pt;z-index:2550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RfumgEAABQ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MRcrVMsKm38d3hGdKyxScKevBjy+VgAmcjDbDl+LYToDgb7h05VF9dzGuaeC6qRb2gTYRcEOnN&#13;&#10;565wsve0EzICZ7sAZtsT3yrLSQ+T9VnYx5qk2X6uM/nTMq//AQ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O5pF+6a&#13;&#10;AQAAFAMAAA4AAAAAAAAAAAAAAAAALgIAAGRycy9lMm9Eb2MueG1sUEsBAi0AFAAGAAgAAAAhAPAJ&#13;&#10;6V/hAAAAEgEAAA8AAAAAAAAAAAAAAAAA9AMAAGRycy9kb3ducmV2LnhtbFBLBQYAAAAABAAEAPMA&#13;&#10;AAACBQAAAAA=&#13;&#10;" filled="f" stroked="f">
                      <v:textbox inset="2.16pt,1.44pt,0,1.44pt">
                        <w:txbxContent>
                          <w:p w14:paraId="70013B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1712" behindDoc="0" locked="0" layoutInCell="1" allowOverlap="1" wp14:anchorId="63F41983" wp14:editId="537CDA7A">
                      <wp:simplePos x="0" y="0"/>
                      <wp:positionH relativeFrom="column">
                        <wp:posOffset>2679700</wp:posOffset>
                      </wp:positionH>
                      <wp:positionV relativeFrom="paragraph">
                        <wp:posOffset>8407400</wp:posOffset>
                      </wp:positionV>
                      <wp:extent cx="1016000" cy="762000"/>
                      <wp:effectExtent l="0" t="0" r="0" b="0"/>
                      <wp:wrapNone/>
                      <wp:docPr id="3369" name="Rectangle 3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1AADBE-0417-D948-8EE1-EF8D2D69EC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9DA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41983" id="Rectangle 3369" o:spid="_x0000_s1746" style="position:absolute;margin-left:211pt;margin-top:662pt;width:80pt;height:60pt;z-index:2550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rAmg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SmwObeHvrzM+ZlS08c7AhTJ/XoohQTD7CT9POo0EgxfgnsUHN3u2p44qVYrps1byKWgknv&#13;&#10;33dV0APwTuiEUhwjusPAfJdFTn6YrS/C3tYkz/Z9Xchfl3n3Cw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AyxesCa&#13;&#10;AQAAFAMAAA4AAAAAAAAAAAAAAAAALgIAAGRycy9lMm9Eb2MueG1sUEsBAi0AFAAGAAgAAAAhAPAJ&#13;&#10;6V/hAAAAEgEAAA8AAAAAAAAAAAAAAAAA9AMAAGRycy9kb3ducmV2LnhtbFBLBQYAAAAABAAEAPMA&#13;&#10;AAACBQAAAAA=&#13;&#10;" filled="f" stroked="f">
                      <v:textbox inset="2.16pt,1.44pt,0,1.44pt">
                        <w:txbxContent>
                          <w:p w14:paraId="2C99DA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2736" behindDoc="0" locked="0" layoutInCell="1" allowOverlap="1" wp14:anchorId="2683AE2D" wp14:editId="2B6CB9C0">
                      <wp:simplePos x="0" y="0"/>
                      <wp:positionH relativeFrom="column">
                        <wp:posOffset>2679700</wp:posOffset>
                      </wp:positionH>
                      <wp:positionV relativeFrom="paragraph">
                        <wp:posOffset>8407400</wp:posOffset>
                      </wp:positionV>
                      <wp:extent cx="1016000" cy="762000"/>
                      <wp:effectExtent l="0" t="0" r="0" b="0"/>
                      <wp:wrapNone/>
                      <wp:docPr id="3370" name="Rectangle 3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4091-0064-B848-A696-88BBAB5545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2CF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3AE2D" id="Rectangle 3370" o:spid="_x0000_s1747" style="position:absolute;margin-left:211pt;margin-top:662pt;width:80pt;height:60pt;z-index:2550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rV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blZZtic20N/fsa8bOmJjR1h6qQeXZRi4gF2kn4eFRopxi+BFWrublcNT7wEy3Wz5k3EEjDp&#13;&#10;/fusCnoA3gmdUIpjRHcYmG+pW2ix9KWxtzXJs30fF/LXZd79Ag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PWH+tWa&#13;&#10;AQAAFAMAAA4AAAAAAAAAAAAAAAAALgIAAGRycy9lMm9Eb2MueG1sUEsBAi0AFAAGAAgAAAAhAPAJ&#13;&#10;6V/hAAAAEgEAAA8AAAAAAAAAAAAAAAAA9AMAAGRycy9kb3ducmV2LnhtbFBLBQYAAAAABAAEAPMA&#13;&#10;AAACBQAAAAA=&#13;&#10;" filled="f" stroked="f">
                      <v:textbox inset="2.16pt,1.44pt,0,1.44pt">
                        <w:txbxContent>
                          <w:p w14:paraId="1A62CF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3760" behindDoc="0" locked="0" layoutInCell="1" allowOverlap="1" wp14:anchorId="24BDCA4B" wp14:editId="4BC94236">
                      <wp:simplePos x="0" y="0"/>
                      <wp:positionH relativeFrom="column">
                        <wp:posOffset>2679700</wp:posOffset>
                      </wp:positionH>
                      <wp:positionV relativeFrom="paragraph">
                        <wp:posOffset>8407400</wp:posOffset>
                      </wp:positionV>
                      <wp:extent cx="1016000" cy="762000"/>
                      <wp:effectExtent l="0" t="0" r="0" b="0"/>
                      <wp:wrapNone/>
                      <wp:docPr id="3371" name="Rectangle 3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1C8B15-47E0-E34F-A643-318C0BDE4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D34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DCA4B" id="Rectangle 3371" o:spid="_x0000_s1748" style="position:absolute;margin-left:211pt;margin-top:662pt;width:80pt;height:60pt;z-index:2550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rr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SmybC5t4f+/Ix52dITBzvC1Ek9uijFxAPsJP08KjRSjF8CO9Tc3a4anngplutmzZuIpWDS&#13;&#10;+/ddFfQAvBM6oRTHiO4wMN9lkZMfZuuLsLc1ybN9Xxfy12Xe/QI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D+3Hrr&#13;&#10;mwEAABQDAAAOAAAAAAAAAAAAAAAAAC4CAABkcnMvZTJvRG9jLnhtbFBLAQItABQABgAIAAAAIQDw&#13;&#10;Celf4QAAABIBAAAPAAAAAAAAAAAAAAAAAPUDAABkcnMvZG93bnJldi54bWxQSwUGAAAAAAQABADz&#13;&#10;AAAAAwUAAAAA&#13;&#10;" filled="f" stroked="f">
                      <v:textbox inset="2.16pt,1.44pt,0,1.44pt">
                        <w:txbxContent>
                          <w:p w14:paraId="058D34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4784" behindDoc="0" locked="0" layoutInCell="1" allowOverlap="1" wp14:anchorId="20065FD6" wp14:editId="57A584CE">
                      <wp:simplePos x="0" y="0"/>
                      <wp:positionH relativeFrom="column">
                        <wp:posOffset>2679700</wp:posOffset>
                      </wp:positionH>
                      <wp:positionV relativeFrom="paragraph">
                        <wp:posOffset>8407400</wp:posOffset>
                      </wp:positionV>
                      <wp:extent cx="1016000" cy="762000"/>
                      <wp:effectExtent l="0" t="0" r="0" b="0"/>
                      <wp:wrapNone/>
                      <wp:docPr id="3372" name="Rectangle 3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466177-82F3-FF42-9D5E-F878B95094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DC2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65FD6" id="Rectangle 3372" o:spid="_x0000_s1749" style="position:absolute;margin-left:211pt;margin-top:662pt;width:80pt;height:60pt;z-index:2550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vr+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lWFzbw/9+RnzsqUnDnaEqZN6dFGKiQfYSfp5VGikGL8Edqi5u101PPFSLNfNmjcRS8Gk&#13;&#10;9++7KugBeCd0QimOEd1hYL7LIic/zNYXYW9rkmf7vi7kr8u8+wU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AH6vr+&#13;&#10;mwEAABQDAAAOAAAAAAAAAAAAAAAAAC4CAABkcnMvZTJvRG9jLnhtbFBLAQItABQABgAIAAAAIQDw&#13;&#10;Celf4QAAABIBAAAPAAAAAAAAAAAAAAAAAPUDAABkcnMvZG93bnJldi54bWxQSwUGAAAAAAQABADz&#13;&#10;AAAAAwUAAAAA&#13;&#10;" filled="f" stroked="f">
                      <v:textbox inset="2.16pt,1.44pt,0,1.44pt">
                        <w:txbxContent>
                          <w:p w14:paraId="77EDC2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5808" behindDoc="0" locked="0" layoutInCell="1" allowOverlap="1" wp14:anchorId="2F975E40" wp14:editId="5F26A15A">
                      <wp:simplePos x="0" y="0"/>
                      <wp:positionH relativeFrom="column">
                        <wp:posOffset>2679700</wp:posOffset>
                      </wp:positionH>
                      <wp:positionV relativeFrom="paragraph">
                        <wp:posOffset>8407400</wp:posOffset>
                      </wp:positionV>
                      <wp:extent cx="1016000" cy="762000"/>
                      <wp:effectExtent l="0" t="0" r="0" b="0"/>
                      <wp:wrapNone/>
                      <wp:docPr id="3373" name="Rectangle 3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C91D0-14D6-704F-ADA0-2BE1E7E4B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5BF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75E40" id="Rectangle 3373" o:spid="_x0000_s1750" style="position:absolute;margin-left:211pt;margin-top:662pt;width:80pt;height:60pt;z-index:2550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nqW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jNOsPm3gH6yxPmZUuPHOwIUyf16KIUEw+wk/TzpNBIMX4J7FBzt141PPFSLDfNhjcRS8Gk&#13;&#10;D2+7KugBeCd0QilOEd1xYL7LIic/zNYXYa9rkmf7ti7kb8u8/wU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DoanqW&#13;&#10;mwEAABQDAAAOAAAAAAAAAAAAAAAAAC4CAABkcnMvZTJvRG9jLnhtbFBLAQItABQABgAIAAAAIQDw&#13;&#10;Celf4QAAABIBAAAPAAAAAAAAAAAAAAAAAPUDAABkcnMvZG93bnJldi54bWxQSwUGAAAAAAQABADz&#13;&#10;AAAAAwUAAAAA&#13;&#10;" filled="f" stroked="f">
                      <v:textbox inset="2.16pt,1.44pt,0,1.44pt">
                        <w:txbxContent>
                          <w:p w14:paraId="78F5BF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6832" behindDoc="0" locked="0" layoutInCell="1" allowOverlap="1" wp14:anchorId="5D0777FE" wp14:editId="0F68F310">
                      <wp:simplePos x="0" y="0"/>
                      <wp:positionH relativeFrom="column">
                        <wp:posOffset>2679700</wp:posOffset>
                      </wp:positionH>
                      <wp:positionV relativeFrom="paragraph">
                        <wp:posOffset>8407400</wp:posOffset>
                      </wp:positionV>
                      <wp:extent cx="1016000" cy="762000"/>
                      <wp:effectExtent l="0" t="0" r="0" b="0"/>
                      <wp:wrapNone/>
                      <wp:docPr id="3374" name="Rectangle 3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569A6-1D8B-F74E-831A-04D61CBB90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5F3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777FE" id="Rectangle 3374" o:spid="_x0000_s1751" style="position:absolute;margin-left:211pt;margin-top:662pt;width:80pt;height:60pt;z-index:2550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qD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jNxwybe3voz4+Yly09cLAjTJ3Uo4tSTDzATtLPo0Ijxfg1sEPN7c2q4YmXYrlu1ryJWAom&#13;&#10;vX/bVUEPwDuhE0pxjOgOA/NdFjn5Yba+CHtdkzzbt3Uhf13m3S8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EVz6&#13;&#10;g5wBAAAUAwAADgAAAAAAAAAAAAAAAAAuAgAAZHJzL2Uyb0RvYy54bWxQSwECLQAUAAYACAAAACEA&#13;&#10;8AnpX+EAAAASAQAADwAAAAAAAAAAAAAAAAD2AwAAZHJzL2Rvd25yZXYueG1sUEsFBgAAAAAEAAQA&#13;&#10;8wAAAAQFAAAAAA==&#13;&#10;" filled="f" stroked="f">
                      <v:textbox inset="2.16pt,1.44pt,0,1.44pt">
                        <w:txbxContent>
                          <w:p w14:paraId="0465F3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7856" behindDoc="0" locked="0" layoutInCell="1" allowOverlap="1" wp14:anchorId="029334B4" wp14:editId="1411FE5E">
                      <wp:simplePos x="0" y="0"/>
                      <wp:positionH relativeFrom="column">
                        <wp:posOffset>2679700</wp:posOffset>
                      </wp:positionH>
                      <wp:positionV relativeFrom="paragraph">
                        <wp:posOffset>8407400</wp:posOffset>
                      </wp:positionV>
                      <wp:extent cx="1016000" cy="762000"/>
                      <wp:effectExtent l="0" t="0" r="0" b="0"/>
                      <wp:wrapNone/>
                      <wp:docPr id="3375" name="Rectangle 3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3009C6-EE1E-FC44-80CB-E5FED2400E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8A9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334B4" id="Rectangle 3375" o:spid="_x0000_s1752" style="position:absolute;margin-left:211pt;margin-top:662pt;width:80pt;height:60pt;z-index:2550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3q9mw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mNsPm3h768xPmZUuPHOwIUyf16KIUEw+wk/TzqNBIMX4N7FBzd7NqeOKlWK6bNW8iloJJ&#13;&#10;7993VdAD8E7ohFIcI7rDwHyXRU5+mK0vwt7WJM/2fV3IX5d59ws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AaB3q9&#13;&#10;mwEAABQDAAAOAAAAAAAAAAAAAAAAAC4CAABkcnMvZTJvRG9jLnhtbFBLAQItABQABgAIAAAAIQDw&#13;&#10;Celf4QAAABIBAAAPAAAAAAAAAAAAAAAAAPUDAABkcnMvZG93bnJldi54bWxQSwUGAAAAAAQABADz&#13;&#10;AAAAAwUAAAAA&#13;&#10;" filled="f" stroked="f">
                      <v:textbox inset="2.16pt,1.44pt,0,1.44pt">
                        <w:txbxContent>
                          <w:p w14:paraId="62D8A9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8880" behindDoc="0" locked="0" layoutInCell="1" allowOverlap="1" wp14:anchorId="6459804E" wp14:editId="0FC3D647">
                      <wp:simplePos x="0" y="0"/>
                      <wp:positionH relativeFrom="column">
                        <wp:posOffset>2679700</wp:posOffset>
                      </wp:positionH>
                      <wp:positionV relativeFrom="paragraph">
                        <wp:posOffset>8407400</wp:posOffset>
                      </wp:positionV>
                      <wp:extent cx="1016000" cy="762000"/>
                      <wp:effectExtent l="0" t="0" r="0" b="0"/>
                      <wp:wrapNone/>
                      <wp:docPr id="3376" name="Rectangle 3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B1015-979F-C146-921C-585F0DC25F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3EB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804E" id="Rectangle 3376" o:spid="_x0000_s1753" style="position:absolute;margin-left:211pt;margin-top:662pt;width:80pt;height:60pt;z-index:2550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fqo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jNOsPm3gH6yxPmZUuPHOwIUyf16KIUEw+wk/TzpNBIMX4J7FCzvls1PPFSLDfNhjcRS8Gk&#13;&#10;D2+7KugBeCd0QilOEd1xYL7LIic/zNYXYa9rkmf7ti7kb8u8/wU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DjMfqo&#13;&#10;mwEAABQDAAAOAAAAAAAAAAAAAAAAAC4CAABkcnMvZTJvRG9jLnhtbFBLAQItABQABgAIAAAAIQDw&#13;&#10;Celf4QAAABIBAAAPAAAAAAAAAAAAAAAAAPUDAABkcnMvZG93bnJldi54bWxQSwUGAAAAAAQABADz&#13;&#10;AAAAAwUAAAAA&#13;&#10;" filled="f" stroked="f">
                      <v:textbox inset="2.16pt,1.44pt,0,1.44pt">
                        <w:txbxContent>
                          <w:p w14:paraId="5E93EB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99904" behindDoc="0" locked="0" layoutInCell="1" allowOverlap="1" wp14:anchorId="589C22E7" wp14:editId="4E7CDEC1">
                      <wp:simplePos x="0" y="0"/>
                      <wp:positionH relativeFrom="column">
                        <wp:posOffset>2679700</wp:posOffset>
                      </wp:positionH>
                      <wp:positionV relativeFrom="paragraph">
                        <wp:posOffset>8407400</wp:posOffset>
                      </wp:positionV>
                      <wp:extent cx="1016000" cy="762000"/>
                      <wp:effectExtent l="0" t="0" r="0" b="0"/>
                      <wp:wrapNone/>
                      <wp:docPr id="3377" name="Rectangle 3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D08595-3927-AA48-84FB-A4C9FE38B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B2E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C22E7" id="Rectangle 3377" o:spid="_x0000_s1754" style="position:absolute;margin-left:211pt;margin-top:662pt;width:80pt;height:60pt;z-index:2550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ntsmgEAABQ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yFWdYFNvA93hGdOyxScKeoCx5XIwnrORBtjy8LYTqDgb7h05VF1dLCqaeC7mdVXTJmIuiPTm&#13;&#10;c1c42QPthIzI2c6j2fbEd57lpIfJ+izsY03SbD/Xmfxpmdf/AA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MQGe2ya&#13;&#10;AQAAFAMAAA4AAAAAAAAAAAAAAAAALgIAAGRycy9lMm9Eb2MueG1sUEsBAi0AFAAGAAgAAAAhAPAJ&#13;&#10;6V/hAAAAEgEAAA8AAAAAAAAAAAAAAAAA9AMAAGRycy9kb3ducmV2LnhtbFBLBQYAAAAABAAEAPMA&#13;&#10;AAACBQAAAAA=&#13;&#10;" filled="f" stroked="f">
                      <v:textbox inset="2.16pt,1.44pt,0,1.44pt">
                        <w:txbxContent>
                          <w:p w14:paraId="2EBB2E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0928" behindDoc="0" locked="0" layoutInCell="1" allowOverlap="1" wp14:anchorId="78F3DE57" wp14:editId="50EAEE01">
                      <wp:simplePos x="0" y="0"/>
                      <wp:positionH relativeFrom="column">
                        <wp:posOffset>2679700</wp:posOffset>
                      </wp:positionH>
                      <wp:positionV relativeFrom="paragraph">
                        <wp:posOffset>8407400</wp:posOffset>
                      </wp:positionV>
                      <wp:extent cx="1016000" cy="762000"/>
                      <wp:effectExtent l="0" t="0" r="0" b="0"/>
                      <wp:wrapNone/>
                      <wp:docPr id="3378" name="Rectangle 3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00E1A4-CE53-DD44-8A74-3BF55F6B04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FE1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3DE57" id="Rectangle 3378" o:spid="_x0000_s1755" style="position:absolute;margin-left:211pt;margin-top:662pt;width:80pt;height:60pt;z-index:2551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Pt5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mk2Fzbw/9+RnzsqUnDnaEqZN6dFGKiQfYSfp5VGikGL8Edqi5u101PPFSLNfNmjcRS8Gk&#13;&#10;9++7KugBeCd0QimOEd1hYL7LIic/zNYXYW9rkmf7vi7kr8u8+wU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A9MPt5&#13;&#10;mwEAABQDAAAOAAAAAAAAAAAAAAAAAC4CAABkcnMvZTJvRG9jLnhtbFBLAQItABQABgAIAAAAIQDw&#13;&#10;Celf4QAAABIBAAAPAAAAAAAAAAAAAAAAAPUDAABkcnMvZG93bnJldi54bWxQSwUGAAAAAAQABADz&#13;&#10;AAAAAwUAAAAA&#13;&#10;" filled="f" stroked="f">
                      <v:textbox inset="2.16pt,1.44pt,0,1.44pt">
                        <w:txbxContent>
                          <w:p w14:paraId="30BFE1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1952" behindDoc="0" locked="0" layoutInCell="1" allowOverlap="1" wp14:anchorId="3EA5BB6C" wp14:editId="6C9C0E47">
                      <wp:simplePos x="0" y="0"/>
                      <wp:positionH relativeFrom="column">
                        <wp:posOffset>2679700</wp:posOffset>
                      </wp:positionH>
                      <wp:positionV relativeFrom="paragraph">
                        <wp:posOffset>8407400</wp:posOffset>
                      </wp:positionV>
                      <wp:extent cx="1016000" cy="762000"/>
                      <wp:effectExtent l="0" t="0" r="0" b="0"/>
                      <wp:wrapNone/>
                      <wp:docPr id="3379" name="Rectangle 3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D829F8-2FCE-9E4A-B401-233B80B05E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221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BB6C" id="Rectangle 3379" o:spid="_x0000_s1756" style="position:absolute;margin-left:211pt;margin-top:662pt;width:80pt;height:60pt;z-index:2551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w4E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RVgc29PfTnZ8zLlp442BGmTurRRSkmHmAn6edRoZFi/BLYoebudtXwxEuxXDdr3kQsBZPe&#13;&#10;v++qoAfgndAJpThGdIeB+S6LnPwwW1+Eva1Jnu37upC/LvPuFwA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CCew4E&#13;&#10;mwEAABQDAAAOAAAAAAAAAAAAAAAAAC4CAABkcnMvZTJvRG9jLnhtbFBLAQItABQABgAIAAAAIQDw&#13;&#10;Celf4QAAABIBAAAPAAAAAAAAAAAAAAAAAPUDAABkcnMvZG93bnJldi54bWxQSwUGAAAAAAQABADz&#13;&#10;AAAAAwUAAAAA&#13;&#10;" filled="f" stroked="f">
                      <v:textbox inset="2.16pt,1.44pt,0,1.44pt">
                        <w:txbxContent>
                          <w:p w14:paraId="5CF221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2976" behindDoc="0" locked="0" layoutInCell="1" allowOverlap="1" wp14:anchorId="7713F5F9" wp14:editId="273B3411">
                      <wp:simplePos x="0" y="0"/>
                      <wp:positionH relativeFrom="column">
                        <wp:posOffset>2679700</wp:posOffset>
                      </wp:positionH>
                      <wp:positionV relativeFrom="paragraph">
                        <wp:posOffset>8407400</wp:posOffset>
                      </wp:positionV>
                      <wp:extent cx="1016000" cy="762000"/>
                      <wp:effectExtent l="0" t="0" r="0" b="0"/>
                      <wp:wrapNone/>
                      <wp:docPr id="3380" name="Rectangle 3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9CD722-BAEE-B244-81F5-EF9B81F179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A01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3F5F9" id="Rectangle 3380" o:spid="_x0000_s1757" style="position:absolute;margin-left:211pt;margin-top:662pt;width:80pt;height:60pt;z-index:2551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Y4R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GXm1zLA5t4f+/Ix52dITGzvC1Ek9uijFxAPsJP08KjRSjF8CK9Tc3a4anngJlutmzZuIJWDS&#13;&#10;+/dZFfQAvBM6oRTHiO4wMN9St9Bi6Utjb2uSZ/s+LuSvy7z7BQ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HtNjhGa&#13;&#10;AQAAFAMAAA4AAAAAAAAAAAAAAAAALgIAAGRycy9lMm9Eb2MueG1sUEsBAi0AFAAGAAgAAAAhAPAJ&#13;&#10;6V/hAAAAEgEAAA8AAAAAAAAAAAAAAAAA9AMAAGRycy9kb3ducmV2LnhtbFBLBQYAAAAABAAEAPMA&#13;&#10;AAACBQAAAAA=&#13;&#10;" filled="f" stroked="f">
                      <v:textbox inset="2.16pt,1.44pt,0,1.44pt">
                        <w:txbxContent>
                          <w:p w14:paraId="199A01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4000" behindDoc="0" locked="0" layoutInCell="1" allowOverlap="1" wp14:anchorId="53D04632" wp14:editId="6BACCF1A">
                      <wp:simplePos x="0" y="0"/>
                      <wp:positionH relativeFrom="column">
                        <wp:posOffset>2679700</wp:posOffset>
                      </wp:positionH>
                      <wp:positionV relativeFrom="paragraph">
                        <wp:posOffset>8407400</wp:posOffset>
                      </wp:positionV>
                      <wp:extent cx="1016000" cy="762000"/>
                      <wp:effectExtent l="0" t="0" r="0" b="0"/>
                      <wp:wrapNone/>
                      <wp:docPr id="3381" name="Rectangle 3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84473E-AE31-0E40-B19D-5C7969859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548C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04632" id="Rectangle 3381" o:spid="_x0000_s1758" style="position:absolute;margin-left:211pt;margin-top:662pt;width:80pt;height:60pt;z-index:2551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g4vmwEAABQ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GXnVZNjc20N/fsY8bOmJgx1h6qQeXZRi4g/sJP08KjRSjF8CO9Tc3fJdkUqxXDdrnkQsBZPe&#13;&#10;v++qoAfgmdAJpThGdIeB+S6LnPwwW1+EvY1J/tv3dSF/HebdLwA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BwFg4v&#13;&#10;mwEAABQDAAAOAAAAAAAAAAAAAAAAAC4CAABkcnMvZTJvRG9jLnhtbFBLAQItABQABgAIAAAAIQDw&#13;&#10;Celf4QAAABIBAAAPAAAAAAAAAAAAAAAAAPUDAABkcnMvZG93bnJldi54bWxQSwUGAAAAAAQABADz&#13;&#10;AAAAAwUAAAAA&#13;&#10;" filled="f" stroked="f">
                      <v:textbox inset="2.16pt,1.44pt,0,1.44pt">
                        <w:txbxContent>
                          <w:p w14:paraId="448548C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5024" behindDoc="0" locked="0" layoutInCell="1" allowOverlap="1" wp14:anchorId="7821C600" wp14:editId="5C81603D">
                      <wp:simplePos x="0" y="0"/>
                      <wp:positionH relativeFrom="column">
                        <wp:posOffset>2679700</wp:posOffset>
                      </wp:positionH>
                      <wp:positionV relativeFrom="paragraph">
                        <wp:posOffset>8407400</wp:posOffset>
                      </wp:positionV>
                      <wp:extent cx="1016000" cy="762000"/>
                      <wp:effectExtent l="0" t="0" r="0" b="0"/>
                      <wp:wrapNone/>
                      <wp:docPr id="3382" name="Rectangle 3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FF2069-6410-1443-8BC8-296D6C75CE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22B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1C600" id="Rectangle 3382" o:spid="_x0000_s1759" style="position:absolute;margin-left:211pt;margin-top:662pt;width:80pt;height:60pt;z-index:2551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I46mgEAABQ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yHWdYFNvA93hGdOyxScKeoCx5XIwnrORBtjy8LYTqDgb7h05VF1d1BVNPBfzRbWgTcRcEOnN&#13;&#10;565wsgfaCRmRs51Hs+2J7zzLSQ+T9VnYx5qk2X6uM/nTMq//AQ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Ikgjjqa&#13;&#10;AQAAFAMAAA4AAAAAAAAAAAAAAAAALgIAAGRycy9lMm9Eb2MueG1sUEsBAi0AFAAGAAgAAAAhAPAJ&#13;&#10;6V/hAAAAEgEAAA8AAAAAAAAAAAAAAAAA9AMAAGRycy9kb3ducmV2LnhtbFBLBQYAAAAABAAEAPMA&#13;&#10;AAACBQAAAAA=&#13;&#10;" filled="f" stroked="f">
                      <v:textbox inset="2.16pt,1.44pt,0,1.44pt">
                        <w:txbxContent>
                          <w:p w14:paraId="12E22B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6048" behindDoc="0" locked="0" layoutInCell="1" allowOverlap="1" wp14:anchorId="42B5E609" wp14:editId="73D6F5AD">
                      <wp:simplePos x="0" y="0"/>
                      <wp:positionH relativeFrom="column">
                        <wp:posOffset>2679700</wp:posOffset>
                      </wp:positionH>
                      <wp:positionV relativeFrom="paragraph">
                        <wp:posOffset>8407400</wp:posOffset>
                      </wp:positionV>
                      <wp:extent cx="1016000" cy="762000"/>
                      <wp:effectExtent l="0" t="0" r="0" b="0"/>
                      <wp:wrapNone/>
                      <wp:docPr id="3383" name="Rectangle 3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813CD0-B637-BD4C-B1BF-C4B61F97CE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05B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B5E609" id="Rectangle 3383" o:spid="_x0000_s1760" style="position:absolute;margin-left:211pt;margin-top:662pt;width:80pt;height:60pt;z-index:2551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A5SmwEAABQ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8irdYbNvQP0lyfMy5YeOdgRpk7q0UUpJh5gJ+nnSaGRYvwS2KHmbr1qeOKlWG6aDW8iloJJ&#13;&#10;H952VdAD8E7ohFKcIrrjwHyXRU5+mK0vwl7XJM/2bV3I35Z5/ws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BmoA5S&#13;&#10;mwEAABQDAAAOAAAAAAAAAAAAAAAAAC4CAABkcnMvZTJvRG9jLnhtbFBLAQItABQABgAIAAAAIQDw&#13;&#10;Celf4QAAABIBAAAPAAAAAAAAAAAAAAAAAPUDAABkcnMvZG93bnJldi54bWxQSwUGAAAAAAQABADz&#13;&#10;AAAAAwUAAAAA&#13;&#10;" filled="f" stroked="f">
                      <v:textbox inset="2.16pt,1.44pt,0,1.44pt">
                        <w:txbxContent>
                          <w:p w14:paraId="18105B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7072" behindDoc="0" locked="0" layoutInCell="1" allowOverlap="1" wp14:anchorId="5746C0CF" wp14:editId="40B4B5ED">
                      <wp:simplePos x="0" y="0"/>
                      <wp:positionH relativeFrom="column">
                        <wp:posOffset>2679700</wp:posOffset>
                      </wp:positionH>
                      <wp:positionV relativeFrom="paragraph">
                        <wp:posOffset>8407400</wp:posOffset>
                      </wp:positionV>
                      <wp:extent cx="1016000" cy="762000"/>
                      <wp:effectExtent l="0" t="0" r="0" b="0"/>
                      <wp:wrapNone/>
                      <wp:docPr id="3384" name="Rectangle 3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8458EB-BC3D-FB41-8767-E340810DB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1C0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6C0CF" id="Rectangle 3384" o:spid="_x0000_s1761" style="position:absolute;margin-left:211pt;margin-top:662pt;width:80pt;height:60pt;z-index:2551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o5HnAEAABQ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8irjxk29/bQnx8xL1t64GBHmDqpRxelmHiAnaSfR4VGivFrYIea25tVwxMvxXLdrHkTsRRM&#13;&#10;ev+2q4IegHdCJ5TiGNEdBua7LHLyw2x9Efa6Jnm2b+tC/rrMu18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n5aO&#13;&#10;R5wBAAAUAwAADgAAAAAAAAAAAAAAAAAuAgAAZHJzL2Uyb0RvYy54bWxQSwECLQAUAAYACAAAACEA&#13;&#10;8AnpX+EAAAASAQAADwAAAAAAAAAAAAAAAAD2AwAAZHJzL2Rvd25yZXYueG1sUEsFBgAAAAAEAAQA&#13;&#10;8wAAAAQFAAAAAA==&#13;&#10;" filled="f" stroked="f">
                      <v:textbox inset="2.16pt,1.44pt,0,1.44pt">
                        <w:txbxContent>
                          <w:p w14:paraId="2AA1C0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8096" behindDoc="0" locked="0" layoutInCell="1" allowOverlap="1" wp14:anchorId="505FA15C" wp14:editId="198F9015">
                      <wp:simplePos x="0" y="0"/>
                      <wp:positionH relativeFrom="column">
                        <wp:posOffset>2679700</wp:posOffset>
                      </wp:positionH>
                      <wp:positionV relativeFrom="paragraph">
                        <wp:posOffset>8407400</wp:posOffset>
                      </wp:positionV>
                      <wp:extent cx="1016000" cy="762000"/>
                      <wp:effectExtent l="0" t="0" r="0" b="0"/>
                      <wp:wrapNone/>
                      <wp:docPr id="3385" name="Rectangle 3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7A2BD9-18F0-D943-B916-54850CBEAB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076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FA15C" id="Rectangle 3385" o:spid="_x0000_s1762" style="position:absolute;margin-left:211pt;margin-top:662pt;width:80pt;height:60pt;z-index:2551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Q55nAEAABQ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Z+TVbYbNvT305yfMy5YeOdgRpk7q0UUpJh5gJ+nnUaGRYvwa2KHm7mbV8MRLsVw3a95ELAWT&#13;&#10;3r/vqqAH4J3QCaU4RnSHgfkui5z8MFtfhL2tSZ7t+7qQvy7z7hc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lM0O&#13;&#10;eZwBAAAUAwAADgAAAAAAAAAAAAAAAAAuAgAAZHJzL2Uyb0RvYy54bWxQSwECLQAUAAYACAAAACEA&#13;&#10;8AnpX+EAAAASAQAADwAAAAAAAAAAAAAAAAD2AwAAZHJzL2Rvd25yZXYueG1sUEsFBgAAAAAEAAQA&#13;&#10;8wAAAAQFAAAAAA==&#13;&#10;" filled="f" stroked="f">
                      <v:textbox inset="2.16pt,1.44pt,0,1.44pt">
                        <w:txbxContent>
                          <w:p w14:paraId="36E076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09120" behindDoc="0" locked="0" layoutInCell="1" allowOverlap="1" wp14:anchorId="7FBE304B" wp14:editId="07BAD68B">
                      <wp:simplePos x="0" y="0"/>
                      <wp:positionH relativeFrom="column">
                        <wp:posOffset>2679700</wp:posOffset>
                      </wp:positionH>
                      <wp:positionV relativeFrom="paragraph">
                        <wp:posOffset>8407400</wp:posOffset>
                      </wp:positionV>
                      <wp:extent cx="1016000" cy="762000"/>
                      <wp:effectExtent l="0" t="0" r="0" b="0"/>
                      <wp:wrapNone/>
                      <wp:docPr id="3386" name="Rectangle 3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49E36-59F5-F042-8B96-D57A3E30AB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03C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E304B" id="Rectangle 3386" o:spid="_x0000_s1763" style="position:absolute;margin-left:211pt;margin-top:662pt;width:80pt;height:60pt;z-index:2551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5smwEAABQ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8irdYbNvQP0lyfMy5YeOdgRpk7q0UUpJh5gJ+nnSaGRYvwS2KFmfbdqeOKlWG6aDW8iloJJ&#13;&#10;H952VdAD8E7ohFKcIrrjwHyXRU5+mK0vwl7XJM/2bV3I35Z5/ws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Bt+45s&#13;&#10;mwEAABQDAAAOAAAAAAAAAAAAAAAAAC4CAABkcnMvZTJvRG9jLnhtbFBLAQItABQABgAIAAAAIQDw&#13;&#10;Celf4QAAABIBAAAPAAAAAAAAAAAAAAAAAPUDAABkcnMvZG93bnJldi54bWxQSwUGAAAAAAQABADz&#13;&#10;AAAAAwUAAAAA&#13;&#10;" filled="f" stroked="f">
                      <v:textbox inset="2.16pt,1.44pt,0,1.44pt">
                        <w:txbxContent>
                          <w:p w14:paraId="04B03C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0144" behindDoc="0" locked="0" layoutInCell="1" allowOverlap="1" wp14:anchorId="3E4FA056" wp14:editId="7F949F4F">
                      <wp:simplePos x="0" y="0"/>
                      <wp:positionH relativeFrom="column">
                        <wp:posOffset>2679700</wp:posOffset>
                      </wp:positionH>
                      <wp:positionV relativeFrom="paragraph">
                        <wp:posOffset>8407400</wp:posOffset>
                      </wp:positionV>
                      <wp:extent cx="1016000" cy="762000"/>
                      <wp:effectExtent l="0" t="0" r="0" b="0"/>
                      <wp:wrapNone/>
                      <wp:docPr id="3387" name="Rectangle 3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3A041E-ABCA-4848-9F2B-6EF5BA2B14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992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FA056" id="Rectangle 3387" o:spid="_x0000_s1764" style="position:absolute;margin-left:211pt;margin-top:662pt;width:80pt;height:60pt;z-index:2551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A+omgEAABQ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" filled="f" stroked="f">
                      <v:textbox inset="2.16pt,1.44pt,0,1.44pt">
                        <w:txbxContent>
                          <w:p w14:paraId="1E8992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1168" behindDoc="0" locked="0" layoutInCell="1" allowOverlap="1" wp14:anchorId="0FC6DD16" wp14:editId="3E2D4E6C">
                      <wp:simplePos x="0" y="0"/>
                      <wp:positionH relativeFrom="column">
                        <wp:posOffset>2679700</wp:posOffset>
                      </wp:positionH>
                      <wp:positionV relativeFrom="paragraph">
                        <wp:posOffset>8407400</wp:posOffset>
                      </wp:positionV>
                      <wp:extent cx="1016000" cy="762000"/>
                      <wp:effectExtent l="0" t="0" r="0" b="0"/>
                      <wp:wrapNone/>
                      <wp:docPr id="3388" name="Rectangle 3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F4061C-D96B-444B-A690-40B54096F9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87B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6DD16" id="Rectangle 3388" o:spid="_x0000_s1765" style="position:absolute;margin-left:211pt;margin-top:662pt;width:80pt;height:60pt;z-index:2551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9mwEAABQ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Z+TVJsPm3h768zPmZUtPHOwIUyf16KIUEw+wk/TzqNBIMX4J7FBzd7tqeOKlWK6bNW8iloJJ&#13;&#10;7993VdAD8E7ohFIcI7rDwHyXRU5+mK0vwt7WJM/2fV3IX5d59ws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Cz+o+9&#13;&#10;mwEAABQDAAAOAAAAAAAAAAAAAAAAAC4CAABkcnMvZTJvRG9jLnhtbFBLAQItABQABgAIAAAAIQDw&#13;&#10;Celf4QAAABIBAAAPAAAAAAAAAAAAAAAAAPUDAABkcnMvZG93bnJldi54bWxQSwUGAAAAAAQABADz&#13;&#10;AAAAAwUAAAAA&#13;&#10;" filled="f" stroked="f">
                      <v:textbox inset="2.16pt,1.44pt,0,1.44pt">
                        <w:txbxContent>
                          <w:p w14:paraId="6A387B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1104" behindDoc="0" locked="0" layoutInCell="1" allowOverlap="1" wp14:anchorId="5B1C404D" wp14:editId="42F18279">
                      <wp:simplePos x="0" y="0"/>
                      <wp:positionH relativeFrom="column">
                        <wp:posOffset>2679700</wp:posOffset>
                      </wp:positionH>
                      <wp:positionV relativeFrom="paragraph">
                        <wp:posOffset>8407400</wp:posOffset>
                      </wp:positionV>
                      <wp:extent cx="990600" cy="2959100"/>
                      <wp:effectExtent l="0" t="0" r="0" b="0"/>
                      <wp:wrapNone/>
                      <wp:docPr id="3427" name="Rectangle 34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3558F-7609-3740-8C7A-1F8CC20635ED}"/>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4907E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C404D" id="Rectangle 3427" o:spid="_x0000_s1766" style="position:absolute;margin-left:211pt;margin-top:662pt;width:78pt;height:233pt;z-index:2551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i1nAEAABU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" filled="f" stroked="f">
                      <v:textbox inset="2.16pt,1.44pt,0,1.44pt">
                        <w:txbxContent>
                          <w:p w14:paraId="74907E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2128" behindDoc="0" locked="0" layoutInCell="1" allowOverlap="1" wp14:anchorId="65DBA35C" wp14:editId="7D1E031F">
                      <wp:simplePos x="0" y="0"/>
                      <wp:positionH relativeFrom="column">
                        <wp:posOffset>2679700</wp:posOffset>
                      </wp:positionH>
                      <wp:positionV relativeFrom="paragraph">
                        <wp:posOffset>8407400</wp:posOffset>
                      </wp:positionV>
                      <wp:extent cx="1016000" cy="2324100"/>
                      <wp:effectExtent l="0" t="0" r="0" b="0"/>
                      <wp:wrapNone/>
                      <wp:docPr id="3428" name="Rectangle 3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55D36-5C0E-1341-B0E8-8019AD1A08D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86A68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BA35C" id="Rectangle 3428" o:spid="_x0000_s1767" style="position:absolute;margin-left:211pt;margin-top:662pt;width:80pt;height:183pt;z-index:2551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Pieh&#13;&#10;apwBAAAVAwAADgAAAAAAAAAAAAAAAAAuAgAAZHJzL2Uyb0RvYy54bWxQSwECLQAUAAYACAAAACEA&#13;&#10;eqWFl+EAAAASAQAADwAAAAAAAAAAAAAAAAD2AwAAZHJzL2Rvd25yZXYueG1sUEsFBgAAAAAEAAQA&#13;&#10;8wAAAAQFAAAAAA==&#13;&#10;" filled="f" stroked="f">
                      <v:textbox inset="2.16pt,1.44pt,0,1.44pt">
                        <w:txbxContent>
                          <w:p w14:paraId="186A68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3152" behindDoc="0" locked="0" layoutInCell="1" allowOverlap="1" wp14:anchorId="3616F503" wp14:editId="047F85F3">
                      <wp:simplePos x="0" y="0"/>
                      <wp:positionH relativeFrom="column">
                        <wp:posOffset>2679700</wp:posOffset>
                      </wp:positionH>
                      <wp:positionV relativeFrom="paragraph">
                        <wp:posOffset>8407400</wp:posOffset>
                      </wp:positionV>
                      <wp:extent cx="990600" cy="2667000"/>
                      <wp:effectExtent l="0" t="0" r="0" b="0"/>
                      <wp:wrapNone/>
                      <wp:docPr id="3429" name="Rectangle 34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446E47-1FD8-724A-97D0-ED580D9DD503}"/>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593542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F503" id="Rectangle 3429" o:spid="_x0000_s1768" style="position:absolute;margin-left:211pt;margin-top:662pt;width:78pt;height:210pt;z-index:2551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" filled="f" stroked="f">
                      <v:textbox inset="2.16pt,1.44pt,0,1.44pt">
                        <w:txbxContent>
                          <w:p w14:paraId="593542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4176" behindDoc="0" locked="0" layoutInCell="1" allowOverlap="1" wp14:anchorId="29C23FD8" wp14:editId="5C1DDDE8">
                      <wp:simplePos x="0" y="0"/>
                      <wp:positionH relativeFrom="column">
                        <wp:posOffset>2679700</wp:posOffset>
                      </wp:positionH>
                      <wp:positionV relativeFrom="paragraph">
                        <wp:posOffset>8407400</wp:posOffset>
                      </wp:positionV>
                      <wp:extent cx="990600" cy="2959100"/>
                      <wp:effectExtent l="0" t="0" r="0" b="0"/>
                      <wp:wrapNone/>
                      <wp:docPr id="3430" name="Rectangle 34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0B2F1D6-8BA6-B846-8767-54A13D143BC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92853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23FD8" id="Rectangle 3430" o:spid="_x0000_s1769" style="position:absolute;margin-left:211pt;margin-top:662pt;width:78pt;height:233pt;z-index:2551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" filled="f" stroked="f">
                      <v:textbox inset="2.16pt,1.44pt,0,1.44pt">
                        <w:txbxContent>
                          <w:p w14:paraId="692853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5200" behindDoc="0" locked="0" layoutInCell="1" allowOverlap="1" wp14:anchorId="1C180D73" wp14:editId="17846ED7">
                      <wp:simplePos x="0" y="0"/>
                      <wp:positionH relativeFrom="column">
                        <wp:posOffset>2679700</wp:posOffset>
                      </wp:positionH>
                      <wp:positionV relativeFrom="paragraph">
                        <wp:posOffset>8407400</wp:posOffset>
                      </wp:positionV>
                      <wp:extent cx="1016000" cy="2324100"/>
                      <wp:effectExtent l="0" t="0" r="0" b="0"/>
                      <wp:wrapNone/>
                      <wp:docPr id="3431" name="Rectangle 3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12AB7-96C5-934F-BF32-CDDB44D134C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165CB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80D73" id="Rectangle 3431" o:spid="_x0000_s1770" style="position:absolute;margin-left:211pt;margin-top:662pt;width:80pt;height:183pt;z-index:2551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I8oh&#13;&#10;KZwBAAAVAwAADgAAAAAAAAAAAAAAAAAuAgAAZHJzL2Uyb0RvYy54bWxQSwECLQAUAAYACAAAACEA&#13;&#10;eqWFl+EAAAASAQAADwAAAAAAAAAAAAAAAAD2AwAAZHJzL2Rvd25yZXYueG1sUEsFBgAAAAAEAAQA&#13;&#10;8wAAAAQFAAAAAA==&#13;&#10;" filled="f" stroked="f">
                      <v:textbox inset="2.16pt,1.44pt,0,1.44pt">
                        <w:txbxContent>
                          <w:p w14:paraId="6165CB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6224" behindDoc="0" locked="0" layoutInCell="1" allowOverlap="1" wp14:anchorId="61C8AF4B" wp14:editId="0B0202D2">
                      <wp:simplePos x="0" y="0"/>
                      <wp:positionH relativeFrom="column">
                        <wp:posOffset>2679700</wp:posOffset>
                      </wp:positionH>
                      <wp:positionV relativeFrom="paragraph">
                        <wp:posOffset>8407400</wp:posOffset>
                      </wp:positionV>
                      <wp:extent cx="990600" cy="2959100"/>
                      <wp:effectExtent l="0" t="0" r="0" b="0"/>
                      <wp:wrapNone/>
                      <wp:docPr id="3432" name="Rectangle 34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B3E5FAA-C8CA-9C42-AB46-83E3276C0D56}"/>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4F28ED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8AF4B" id="Rectangle 3432" o:spid="_x0000_s1771" style="position:absolute;margin-left:211pt;margin-top:662pt;width:78pt;height:233pt;z-index:2551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" filled="f" stroked="f">
                      <v:textbox inset="2.16pt,1.44pt,0,1.44pt">
                        <w:txbxContent>
                          <w:p w14:paraId="4F28ED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7248" behindDoc="0" locked="0" layoutInCell="1" allowOverlap="1" wp14:anchorId="6AF9CB20" wp14:editId="1463D231">
                      <wp:simplePos x="0" y="0"/>
                      <wp:positionH relativeFrom="column">
                        <wp:posOffset>2692400</wp:posOffset>
                      </wp:positionH>
                      <wp:positionV relativeFrom="paragraph">
                        <wp:posOffset>8407400</wp:posOffset>
                      </wp:positionV>
                      <wp:extent cx="990600" cy="2959100"/>
                      <wp:effectExtent l="0" t="0" r="0" b="0"/>
                      <wp:wrapNone/>
                      <wp:docPr id="3433" name="Rectangle 34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6C5DC8D-D844-D14A-AA2D-B669B8A9DFC6}"/>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2BC59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9CB20" id="Rectangle 3433" o:spid="_x0000_s1772" style="position:absolute;margin-left:212pt;margin-top:662pt;width:78pt;height:233pt;z-index:2551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" filled="f" stroked="f">
                      <v:textbox inset="2.16pt,1.44pt,0,1.44pt">
                        <w:txbxContent>
                          <w:p w14:paraId="62BC59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8272" behindDoc="0" locked="0" layoutInCell="1" allowOverlap="1" wp14:anchorId="0BF286A3" wp14:editId="18F7503F">
                      <wp:simplePos x="0" y="0"/>
                      <wp:positionH relativeFrom="column">
                        <wp:posOffset>2679700</wp:posOffset>
                      </wp:positionH>
                      <wp:positionV relativeFrom="paragraph">
                        <wp:posOffset>8407400</wp:posOffset>
                      </wp:positionV>
                      <wp:extent cx="1016000" cy="23241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190CC4-E554-9740-BBBE-266C531CC3D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C3A7F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286A3" id="Rectangle 3434" o:spid="_x0000_s1773" style="position:absolute;margin-left:211pt;margin-top:662pt;width:80pt;height:183pt;z-index:2551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aEXnAEAABU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i5vNzVZquioXTbNihKCqa6vI2D6poNjeSM4UDOKR/L0A9Pr1fcr9O76f96l&#13;&#10;eT8z2wu+Xq0zbK7tQ39+gjxt6ZGCGcMkuBpt5GyiDgqOv48SNGfjd08WtevVsqWWl6TZtBsaRSgJ&#13;&#10;sd5/rEqvhkBDoRJwdoxgDwPxbYqc/DF5X4S9zUlu7se8kL9O8+4F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KJGh&#13;&#10;F5wBAAAVAwAADgAAAAAAAAAAAAAAAAAuAgAAZHJzL2Uyb0RvYy54bWxQSwECLQAUAAYACAAAACEA&#13;&#10;eqWFl+EAAAASAQAADwAAAAAAAAAAAAAAAAD2AwAAZHJzL2Rvd25yZXYueG1sUEsFBgAAAAAEAAQA&#13;&#10;8wAAAAQFAAAAAA==&#13;&#10;" filled="f" stroked="f">
                      <v:textbox inset="2.16pt,1.44pt,0,1.44pt">
                        <w:txbxContent>
                          <w:p w14:paraId="2C3A7F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9296" behindDoc="0" locked="0" layoutInCell="1" allowOverlap="1" wp14:anchorId="7223C000" wp14:editId="6EB82E91">
                      <wp:simplePos x="0" y="0"/>
                      <wp:positionH relativeFrom="column">
                        <wp:posOffset>2679700</wp:posOffset>
                      </wp:positionH>
                      <wp:positionV relativeFrom="paragraph">
                        <wp:posOffset>8407400</wp:posOffset>
                      </wp:positionV>
                      <wp:extent cx="990600" cy="2959100"/>
                      <wp:effectExtent l="0" t="0" r="0" b="0"/>
                      <wp:wrapNone/>
                      <wp:docPr id="3435" name="Rectangle 34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1DF609-62E2-384E-8149-BFD4EA5FD91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4DF82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3C000" id="Rectangle 3435" o:spid="_x0000_s1774" style="position:absolute;margin-left:211pt;margin-top:662pt;width:78pt;height:233pt;z-index:2551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" filled="f" stroked="f">
                      <v:textbox inset="2.16pt,1.44pt,0,1.44pt">
                        <w:txbxContent>
                          <w:p w14:paraId="14DF82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0320" behindDoc="0" locked="0" layoutInCell="1" allowOverlap="1" wp14:anchorId="6089C752" wp14:editId="24CBAD6C">
                      <wp:simplePos x="0" y="0"/>
                      <wp:positionH relativeFrom="column">
                        <wp:posOffset>2679700</wp:posOffset>
                      </wp:positionH>
                      <wp:positionV relativeFrom="paragraph">
                        <wp:posOffset>8407400</wp:posOffset>
                      </wp:positionV>
                      <wp:extent cx="990600" cy="2921000"/>
                      <wp:effectExtent l="0" t="0" r="0" b="0"/>
                      <wp:wrapNone/>
                      <wp:docPr id="3436" name="Rectangle 34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95AC4C9-CE67-2144-BB01-FCCBE3254C92}"/>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7D03B32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9C752" id="Rectangle 3436" o:spid="_x0000_s1775" style="position:absolute;margin-left:211pt;margin-top:662pt;width:78pt;height:230pt;z-index:2551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" filled="f" stroked="f">
                      <v:textbox inset="2.16pt,1.44pt,0,1.44pt">
                        <w:txbxContent>
                          <w:p w14:paraId="7D03B32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1344" behindDoc="0" locked="0" layoutInCell="1" allowOverlap="1" wp14:anchorId="20B0706E" wp14:editId="27A12B4A">
                      <wp:simplePos x="0" y="0"/>
                      <wp:positionH relativeFrom="column">
                        <wp:posOffset>2679700</wp:posOffset>
                      </wp:positionH>
                      <wp:positionV relativeFrom="paragraph">
                        <wp:posOffset>8407400</wp:posOffset>
                      </wp:positionV>
                      <wp:extent cx="1016000" cy="23241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DCDFD-646F-0F45-9D75-DDA38C9923E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DA4B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0706E" id="Rectangle 3437" o:spid="_x0000_s1776" style="position:absolute;margin-left:211pt;margin-top:662pt;width:80pt;height:183pt;z-index:2551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1W7nAEAABU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7aZdNcUkIw1fl1wJh+aHAsbwRHakbxSB5+xfR69e8Venf+P+/S&#13;&#10;vJ2Z7QW/viqwubaF/viAedrSPQUzwiS4Gm3gbKIOCh7/7CVqzsafnixqry+XLbW8JM2qXdEoYkmI&#13;&#10;9fZ9VXo1AA2FSsjZPqDdDcS3KXLyx+R9EfY2J7m57/NC/jzNmxcA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SdtV&#13;&#10;u5wBAAAVAwAADgAAAAAAAAAAAAAAAAAuAgAAZHJzL2Uyb0RvYy54bWxQSwECLQAUAAYACAAAACEA&#13;&#10;eqWFl+EAAAASAQAADwAAAAAAAAAAAAAAAAD2AwAAZHJzL2Rvd25yZXYueG1sUEsFBgAAAAAEAAQA&#13;&#10;8wAAAAQFAAAAAA==&#13;&#10;" filled="f" stroked="f">
                      <v:textbox inset="2.16pt,1.44pt,0,1.44pt">
                        <w:txbxContent>
                          <w:p w14:paraId="51DA4B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2368" behindDoc="0" locked="0" layoutInCell="1" allowOverlap="1" wp14:anchorId="2BD5E50F" wp14:editId="6AF91EA7">
                      <wp:simplePos x="0" y="0"/>
                      <wp:positionH relativeFrom="column">
                        <wp:posOffset>2679700</wp:posOffset>
                      </wp:positionH>
                      <wp:positionV relativeFrom="paragraph">
                        <wp:posOffset>8407400</wp:posOffset>
                      </wp:positionV>
                      <wp:extent cx="1016000" cy="23241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07680B-9A48-BB4E-BD7A-DD7BF1158BA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5B220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5E50F" id="Rectangle 3438" o:spid="_x0000_s1777" style="position:absolute;margin-left:211pt;margin-top:662pt;width:80pt;height:183pt;z-index:2551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sO3V&#13;&#10;rpwBAAAVAwAADgAAAAAAAAAAAAAAAAAuAgAAZHJzL2Uyb0RvYy54bWxQSwECLQAUAAYACAAAACEA&#13;&#10;eqWFl+EAAAASAQAADwAAAAAAAAAAAAAAAAD2AwAAZHJzL2Rvd25yZXYueG1sUEsFBgAAAAAEAAQA&#13;&#10;8wAAAAQFAAAAAA==&#13;&#10;" filled="f" stroked="f">
                      <v:textbox inset="2.16pt,1.44pt,0,1.44pt">
                        <w:txbxContent>
                          <w:p w14:paraId="45B220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3392" behindDoc="0" locked="0" layoutInCell="1" allowOverlap="1" wp14:anchorId="47C133A9" wp14:editId="550A1F3F">
                      <wp:simplePos x="0" y="0"/>
                      <wp:positionH relativeFrom="column">
                        <wp:posOffset>2679700</wp:posOffset>
                      </wp:positionH>
                      <wp:positionV relativeFrom="paragraph">
                        <wp:posOffset>8407400</wp:posOffset>
                      </wp:positionV>
                      <wp:extent cx="1016000" cy="23241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CB6CB8-1B44-8545-9E9D-DD1AAFA3C5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3DF9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133A9" id="Rectangle 3439" o:spid="_x0000_s1778" style="position:absolute;margin-left:211pt;margin-top:662pt;width:80pt;height:183pt;z-index:2551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lWQnAEAABU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7aZdNcUkIw1fl1wJh+aHAsbwRHakbxSB5+xfR69e8Venf+P+/S&#13;&#10;vJ2Z7QW/vmozbK5toT8+YJ62dE/BjDAJrkYbOJuog4LHP3uJmrPxpyeL2uvLZUstL0mzalc0ilgS&#13;&#10;Yr19X5VeDUBDoRJytg9odwPxbYqc/DF5X4S9zUlu7vu8kD9P8+YF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u7ZV&#13;&#10;kJwBAAAVAwAADgAAAAAAAAAAAAAAAAAuAgAAZHJzL2Uyb0RvYy54bWxQSwECLQAUAAYACAAAACEA&#13;&#10;eqWFl+EAAAASAQAADwAAAAAAAAAAAAAAAAD2AwAAZHJzL2Rvd25yZXYueG1sUEsFBgAAAAAEAAQA&#13;&#10;8wAAAAQFAAAAAA==&#13;&#10;" filled="f" stroked="f">
                      <v:textbox inset="2.16pt,1.44pt,0,1.44pt">
                        <w:txbxContent>
                          <w:p w14:paraId="6D3DF9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4416" behindDoc="0" locked="0" layoutInCell="1" allowOverlap="1" wp14:anchorId="59E7B19C" wp14:editId="4EE4F2C9">
                      <wp:simplePos x="0" y="0"/>
                      <wp:positionH relativeFrom="column">
                        <wp:posOffset>2679700</wp:posOffset>
                      </wp:positionH>
                      <wp:positionV relativeFrom="paragraph">
                        <wp:posOffset>8407400</wp:posOffset>
                      </wp:positionV>
                      <wp:extent cx="1016000" cy="23241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AC0AE6-B127-424E-9B52-AFB42ABD923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CB450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7B19C" id="Rectangle 3440" o:spid="_x0000_s1779" style="position:absolute;margin-left:211pt;margin-top:662pt;width:80pt;height:183pt;z-index:2551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EKA&#13;&#10;1YWdAQAAFQMAAA4AAAAAAAAAAAAAAAAALgIAAGRycy9lMm9Eb2MueG1sUEsBAi0AFAAGAAgAAAAh&#13;&#10;AHqlhZfhAAAAEgEAAA8AAAAAAAAAAAAAAAAA9wMAAGRycy9kb3ducmV2LnhtbFBLBQYAAAAABAAE&#13;&#10;APMAAAAFBQAAAAA=&#13;&#10;" filled="f" stroked="f">
                      <v:textbox inset="2.16pt,1.44pt,0,1.44pt">
                        <w:txbxContent>
                          <w:p w14:paraId="7CB450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5440" behindDoc="0" locked="0" layoutInCell="1" allowOverlap="1" wp14:anchorId="289597FF" wp14:editId="105B7FE2">
                      <wp:simplePos x="0" y="0"/>
                      <wp:positionH relativeFrom="column">
                        <wp:posOffset>2679700</wp:posOffset>
                      </wp:positionH>
                      <wp:positionV relativeFrom="paragraph">
                        <wp:posOffset>8407400</wp:posOffset>
                      </wp:positionV>
                      <wp:extent cx="1016000" cy="23241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7EE26-6E66-1F42-A250-E5862FBD714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8712A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597FF" id="Rectangle 3441" o:spid="_x0000_s1780" style="position:absolute;margin-left:211pt;margin-top:662pt;width:80pt;height:183pt;z-index:2551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K0A&#13;&#10;Ve2dAQAAFQMAAA4AAAAAAAAAAAAAAAAALgIAAGRycy9lMm9Eb2MueG1sUEsBAi0AFAAGAAgAAAAh&#13;&#10;AHqlhZfhAAAAEgEAAA8AAAAAAAAAAAAAAAAA9wMAAGRycy9kb3ducmV2LnhtbFBLBQYAAAAABAAE&#13;&#10;APMAAAAFBQAAAAA=&#13;&#10;" filled="f" stroked="f">
                      <v:textbox inset="2.16pt,1.44pt,0,1.44pt">
                        <w:txbxContent>
                          <w:p w14:paraId="58712A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6464" behindDoc="0" locked="0" layoutInCell="1" allowOverlap="1" wp14:anchorId="0DF4E1D0" wp14:editId="230E9B46">
                      <wp:simplePos x="0" y="0"/>
                      <wp:positionH relativeFrom="column">
                        <wp:posOffset>2679700</wp:posOffset>
                      </wp:positionH>
                      <wp:positionV relativeFrom="paragraph">
                        <wp:posOffset>8407400</wp:posOffset>
                      </wp:positionV>
                      <wp:extent cx="1016000" cy="23241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F2FFD-4792-7440-A849-4BD06F7722C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5093D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4E1D0" id="Rectangle 3442" o:spid="_x0000_s1781" style="position:absolute;margin-left:211pt;margin-top:662pt;width:80pt;height:183pt;z-index:2551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FQ2&#13;&#10;1fidAQAAFQMAAA4AAAAAAAAAAAAAAAAALgIAAGRycy9lMm9Eb2MueG1sUEsBAi0AFAAGAAgAAAAh&#13;&#10;AHqlhZfhAAAAEgEAAA8AAAAAAAAAAAAAAAAA9wMAAGRycy9kb3ducmV2LnhtbFBLBQYAAAAABAAE&#13;&#10;APMAAAAFBQAAAAA=&#13;&#10;" filled="f" stroked="f">
                      <v:textbox inset="2.16pt,1.44pt,0,1.44pt">
                        <w:txbxContent>
                          <w:p w14:paraId="55093D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7488" behindDoc="0" locked="0" layoutInCell="1" allowOverlap="1" wp14:anchorId="0687A9AE" wp14:editId="002D4E97">
                      <wp:simplePos x="0" y="0"/>
                      <wp:positionH relativeFrom="column">
                        <wp:posOffset>2679700</wp:posOffset>
                      </wp:positionH>
                      <wp:positionV relativeFrom="paragraph">
                        <wp:posOffset>8407400</wp:posOffset>
                      </wp:positionV>
                      <wp:extent cx="1016000" cy="23241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D7281-8FC1-7149-8647-EBA2AC116A4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D4F7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7A9AE" id="Rectangle 3443" o:spid="_x0000_s1782" style="position:absolute;margin-left:211pt;margin-top:662pt;width:80pt;height:183pt;z-index:2551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F9t&#13;&#10;VcadAQAAFQMAAA4AAAAAAAAAAAAAAAAALgIAAGRycy9lMm9Eb2MueG1sUEsBAi0AFAAGAAgAAAAh&#13;&#10;AHqlhZfhAAAAEgEAAA8AAAAAAAAAAAAAAAAA9wMAAGRycy9kb3ducmV2LnhtbFBLBQYAAAAABAAE&#13;&#10;APMAAAAFBQAAAAA=&#13;&#10;" filled="f" stroked="f">
                      <v:textbox inset="2.16pt,1.44pt,0,1.44pt">
                        <w:txbxContent>
                          <w:p w14:paraId="6CD4F7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8512" behindDoc="0" locked="0" layoutInCell="1" allowOverlap="1" wp14:anchorId="1D8525C5" wp14:editId="4FD482C1">
                      <wp:simplePos x="0" y="0"/>
                      <wp:positionH relativeFrom="column">
                        <wp:posOffset>2679700</wp:posOffset>
                      </wp:positionH>
                      <wp:positionV relativeFrom="paragraph">
                        <wp:posOffset>8407400</wp:posOffset>
                      </wp:positionV>
                      <wp:extent cx="1016000" cy="23241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D6152-17C3-D144-9A3F-A27F894CF18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6A620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525C5" id="Rectangle 3444" o:spid="_x0000_s1783" style="position:absolute;margin-left:211pt;margin-top:662pt;width:80pt;height:183pt;z-index:2551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KZb&#13;&#10;1dOdAQAAFQMAAA4AAAAAAAAAAAAAAAAALgIAAGRycy9lMm9Eb2MueG1sUEsBAi0AFAAGAAgAAAAh&#13;&#10;AHqlhZfhAAAAEgEAAA8AAAAAAAAAAAAAAAAA9wMAAGRycy9kb3ducmV2LnhtbFBLBQYAAAAABAAE&#13;&#10;APMAAAAFBQAAAAA=&#13;&#10;" filled="f" stroked="f">
                      <v:textbox inset="2.16pt,1.44pt,0,1.44pt">
                        <w:txbxContent>
                          <w:p w14:paraId="06A620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69536" behindDoc="0" locked="0" layoutInCell="1" allowOverlap="1" wp14:anchorId="1806BAD4" wp14:editId="597372D4">
                      <wp:simplePos x="0" y="0"/>
                      <wp:positionH relativeFrom="column">
                        <wp:posOffset>2679700</wp:posOffset>
                      </wp:positionH>
                      <wp:positionV relativeFrom="paragraph">
                        <wp:posOffset>8407400</wp:posOffset>
                      </wp:positionV>
                      <wp:extent cx="1016000" cy="23241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24E586-CD22-514D-99AA-A7B01E0EA7C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06DA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6BAD4" id="Rectangle 3445" o:spid="_x0000_s1784" style="position:absolute;margin-left:211pt;margin-top:662pt;width:80pt;height:183pt;z-index:2551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IFs&#13;&#10;VBedAQAAFQMAAA4AAAAAAAAAAAAAAAAALgIAAGRycy9lMm9Eb2MueG1sUEsBAi0AFAAGAAgAAAAh&#13;&#10;AHqlhZfhAAAAEgEAAA8AAAAAAAAAAAAAAAAA9wMAAGRycy9kb3ducmV2LnhtbFBLBQYAAAAABAAE&#13;&#10;APMAAAAFBQAAAAA=&#13;&#10;" filled="f" stroked="f">
                      <v:textbox inset="2.16pt,1.44pt,0,1.44pt">
                        <w:txbxContent>
                          <w:p w14:paraId="0F06DA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0560" behindDoc="0" locked="0" layoutInCell="1" allowOverlap="1" wp14:anchorId="553A1CB3" wp14:editId="552D900F">
                      <wp:simplePos x="0" y="0"/>
                      <wp:positionH relativeFrom="column">
                        <wp:posOffset>2679700</wp:posOffset>
                      </wp:positionH>
                      <wp:positionV relativeFrom="paragraph">
                        <wp:posOffset>8407400</wp:posOffset>
                      </wp:positionV>
                      <wp:extent cx="1016000" cy="23241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514D47-5F7A-E645-B4EB-42003295FFA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279D7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A1CB3" id="Rectangle 3446" o:spid="_x0000_s1785" style="position:absolute;margin-left:211pt;margin-top:662pt;width:80pt;height:183pt;z-index:2551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Hha&#13;&#10;1AKdAQAAFQMAAA4AAAAAAAAAAAAAAAAALgIAAGRycy9lMm9Eb2MueG1sUEsBAi0AFAAGAAgAAAAh&#13;&#10;AHqlhZfhAAAAEgEAAA8AAAAAAAAAAAAAAAAA9wMAAGRycy9kb3ducmV2LnhtbFBLBQYAAAAABAAE&#13;&#10;APMAAAAFBQAAAAA=&#13;&#10;" filled="f" stroked="f">
                      <v:textbox inset="2.16pt,1.44pt,0,1.44pt">
                        <w:txbxContent>
                          <w:p w14:paraId="34279D7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1584" behindDoc="0" locked="0" layoutInCell="1" allowOverlap="1" wp14:anchorId="316BD605" wp14:editId="37DA410D">
                      <wp:simplePos x="0" y="0"/>
                      <wp:positionH relativeFrom="column">
                        <wp:posOffset>2679700</wp:posOffset>
                      </wp:positionH>
                      <wp:positionV relativeFrom="paragraph">
                        <wp:posOffset>8407400</wp:posOffset>
                      </wp:positionV>
                      <wp:extent cx="1016000" cy="23241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20779-764A-C346-968C-22B18FE75E5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E24C8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BD605" id="Rectangle 3447" o:spid="_x0000_s1786" style="position:absolute;margin-left:211pt;margin-top:662pt;width:80pt;height:183pt;z-index:2551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rksmwEAABU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" filled="f" stroked="f">
                      <v:textbox inset="2.16pt,1.44pt,0,1.44pt">
                        <w:txbxContent>
                          <w:p w14:paraId="2E24C8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2608" behindDoc="0" locked="0" layoutInCell="1" allowOverlap="1" wp14:anchorId="10FE533D" wp14:editId="04765EDA">
                      <wp:simplePos x="0" y="0"/>
                      <wp:positionH relativeFrom="column">
                        <wp:posOffset>2679700</wp:posOffset>
                      </wp:positionH>
                      <wp:positionV relativeFrom="paragraph">
                        <wp:posOffset>8407400</wp:posOffset>
                      </wp:positionV>
                      <wp:extent cx="1016000" cy="23241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A34B99-02AB-B448-B058-9C8704BE8FA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303E7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E533D" id="Rectangle 3448" o:spid="_x0000_s1787" style="position:absolute;margin-left:211pt;margin-top:662pt;width:80pt;height:183pt;z-index:2551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Y7Q5&#13;&#10;OZwBAAAVAwAADgAAAAAAAAAAAAAAAAAuAgAAZHJzL2Uyb0RvYy54bWxQSwECLQAUAAYACAAAACEA&#13;&#10;eqWFl+EAAAASAQAADwAAAAAAAAAAAAAAAAD2AwAAZHJzL2Rvd25yZXYueG1sUEsFBgAAAAAEAAQA&#13;&#10;8wAAAAQFAAAAAA==&#13;&#10;" filled="f" stroked="f">
                      <v:textbox inset="2.16pt,1.44pt,0,1.44pt">
                        <w:txbxContent>
                          <w:p w14:paraId="6303E7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3632" behindDoc="0" locked="0" layoutInCell="1" allowOverlap="1" wp14:anchorId="07CC0156" wp14:editId="7D5423CB">
                      <wp:simplePos x="0" y="0"/>
                      <wp:positionH relativeFrom="column">
                        <wp:posOffset>2679700</wp:posOffset>
                      </wp:positionH>
                      <wp:positionV relativeFrom="paragraph">
                        <wp:posOffset>8407400</wp:posOffset>
                      </wp:positionV>
                      <wp:extent cx="1016000" cy="23241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4C94F-85AB-1E4C-960A-21E8F001D9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75E9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C0156" id="Rectangle 3449" o:spid="_x0000_s1788" style="position:absolute;margin-left:211pt;margin-top:662pt;width:80pt;height:183pt;z-index:2551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aO+5&#13;&#10;B5wBAAAVAwAADgAAAAAAAAAAAAAAAAAuAgAAZHJzL2Uyb0RvYy54bWxQSwECLQAUAAYACAAAACEA&#13;&#10;eqWFl+EAAAASAQAADwAAAAAAAAAAAAAAAAD2AwAAZHJzL2Rvd25yZXYueG1sUEsFBgAAAAAEAAQA&#13;&#10;8wAAAAQFAAAAAA==&#13;&#10;" filled="f" stroked="f">
                      <v:textbox inset="2.16pt,1.44pt,0,1.44pt">
                        <w:txbxContent>
                          <w:p w14:paraId="7A75E9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4656" behindDoc="0" locked="0" layoutInCell="1" allowOverlap="1" wp14:anchorId="385C003B" wp14:editId="4F2B7136">
                      <wp:simplePos x="0" y="0"/>
                      <wp:positionH relativeFrom="column">
                        <wp:posOffset>2679700</wp:posOffset>
                      </wp:positionH>
                      <wp:positionV relativeFrom="paragraph">
                        <wp:posOffset>8407400</wp:posOffset>
                      </wp:positionV>
                      <wp:extent cx="1016000" cy="23241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35EF5F-5884-7D42-9A49-5F2EAC7D89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07571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C003B" id="Rectangle 3450" o:spid="_x0000_s1789" style="position:absolute;margin-left:211pt;margin-top:662pt;width:80pt;height:183pt;z-index:2551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kdk5&#13;&#10;EpwBAAAVAwAADgAAAAAAAAAAAAAAAAAuAgAAZHJzL2Uyb0RvYy54bWxQSwECLQAUAAYACAAAACEA&#13;&#10;eqWFl+EAAAASAQAADwAAAAAAAAAAAAAAAAD2AwAAZHJzL2Rvd25yZXYueG1sUEsFBgAAAAAEAAQA&#13;&#10;8wAAAAQFAAAAAA==&#13;&#10;" filled="f" stroked="f">
                      <v:textbox inset="2.16pt,1.44pt,0,1.44pt">
                        <w:txbxContent>
                          <w:p w14:paraId="007571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5680" behindDoc="0" locked="0" layoutInCell="1" allowOverlap="1" wp14:anchorId="3C81B5EB" wp14:editId="1F63AA0F">
                      <wp:simplePos x="0" y="0"/>
                      <wp:positionH relativeFrom="column">
                        <wp:posOffset>2679700</wp:posOffset>
                      </wp:positionH>
                      <wp:positionV relativeFrom="paragraph">
                        <wp:posOffset>8407400</wp:posOffset>
                      </wp:positionV>
                      <wp:extent cx="1016000" cy="23241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C85DCC-B5CE-9048-8EE5-EC70C7AB9C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49896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1B5EB" id="Rectangle 3451" o:spid="_x0000_s1790" style="position:absolute;margin-left:211pt;margin-top:662pt;width:80pt;height:183pt;z-index:2551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H5Z&#13;&#10;uXqdAQAAFQMAAA4AAAAAAAAAAAAAAAAALgIAAGRycy9lMm9Eb2MueG1sUEsBAi0AFAAGAAgAAAAh&#13;&#10;AHqlhZfhAAAAEgEAAA8AAAAAAAAAAAAAAAAA9wMAAGRycy9kb3ducmV2LnhtbFBLBQYAAAAABAAE&#13;&#10;APMAAAAFBQAAAAA=&#13;&#10;" filled="f" stroked="f">
                      <v:textbox inset="2.16pt,1.44pt,0,1.44pt">
                        <w:txbxContent>
                          <w:p w14:paraId="0349896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6704" behindDoc="0" locked="0" layoutInCell="1" allowOverlap="1" wp14:anchorId="572CD415" wp14:editId="0E2113EB">
                      <wp:simplePos x="0" y="0"/>
                      <wp:positionH relativeFrom="column">
                        <wp:posOffset>2679700</wp:posOffset>
                      </wp:positionH>
                      <wp:positionV relativeFrom="paragraph">
                        <wp:posOffset>8407400</wp:posOffset>
                      </wp:positionV>
                      <wp:extent cx="1016000" cy="23241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34AE6-2EE9-A443-B878-AFAB50FD9D2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7D72C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CD415" id="Rectangle 3452" o:spid="_x0000_s1791" style="position:absolute;margin-left:211pt;margin-top:662pt;width:80pt;height:183pt;z-index:2551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Idv&#13;&#10;OW+dAQAAFQMAAA4AAAAAAAAAAAAAAAAALgIAAGRycy9lMm9Eb2MueG1sUEsBAi0AFAAGAAgAAAAh&#13;&#10;AHqlhZfhAAAAEgEAAA8AAAAAAAAAAAAAAAAA9wMAAGRycy9kb3ducmV2LnhtbFBLBQYAAAAABAAE&#13;&#10;APMAAAAFBQAAAAA=&#13;&#10;" filled="f" stroked="f">
                      <v:textbox inset="2.16pt,1.44pt,0,1.44pt">
                        <w:txbxContent>
                          <w:p w14:paraId="47D72C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7728" behindDoc="0" locked="0" layoutInCell="1" allowOverlap="1" wp14:anchorId="6DD1100E" wp14:editId="66A78B64">
                      <wp:simplePos x="0" y="0"/>
                      <wp:positionH relativeFrom="column">
                        <wp:posOffset>2679700</wp:posOffset>
                      </wp:positionH>
                      <wp:positionV relativeFrom="paragraph">
                        <wp:posOffset>8407400</wp:posOffset>
                      </wp:positionV>
                      <wp:extent cx="1016000" cy="23241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73F20B-0177-2F47-9BF8-87102EF99B0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C6B6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1100E" id="Rectangle 3453" o:spid="_x0000_s1792" style="position:absolute;margin-left:211pt;margin-top:662pt;width:80pt;height:183pt;z-index:2551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Iw0&#13;&#10;uVGdAQAAFQMAAA4AAAAAAAAAAAAAAAAALgIAAGRycy9lMm9Eb2MueG1sUEsBAi0AFAAGAAgAAAAh&#13;&#10;AHqlhZfhAAAAEgEAAA8AAAAAAAAAAAAAAAAA9wMAAGRycy9kb3ducmV2LnhtbFBLBQYAAAAABAAE&#13;&#10;APMAAAAFBQAAAAA=&#13;&#10;" filled="f" stroked="f">
                      <v:textbox inset="2.16pt,1.44pt,0,1.44pt">
                        <w:txbxContent>
                          <w:p w14:paraId="07C6B6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8752" behindDoc="0" locked="0" layoutInCell="1" allowOverlap="1" wp14:anchorId="0861CE8B" wp14:editId="41BC7FCE">
                      <wp:simplePos x="0" y="0"/>
                      <wp:positionH relativeFrom="column">
                        <wp:posOffset>2679700</wp:posOffset>
                      </wp:positionH>
                      <wp:positionV relativeFrom="paragraph">
                        <wp:posOffset>8407400</wp:posOffset>
                      </wp:positionV>
                      <wp:extent cx="1016000" cy="23241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967E9C-0B66-BA49-9B31-6531D6C2972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34671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1CE8B" id="Rectangle 3454" o:spid="_x0000_s1793" style="position:absolute;margin-left:211pt;margin-top:662pt;width:80pt;height:183pt;z-index:2551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HUC&#13;&#10;OUSdAQAAFQMAAA4AAAAAAAAAAAAAAAAALgIAAGRycy9lMm9Eb2MueG1sUEsBAi0AFAAGAAgAAAAh&#13;&#10;AHqlhZfhAAAAEgEAAA8AAAAAAAAAAAAAAAAA9wMAAGRycy9kb3ducmV2LnhtbFBLBQYAAAAABAAE&#13;&#10;APMAAAAFBQAAAAA=&#13;&#10;" filled="f" stroked="f">
                      <v:textbox inset="2.16pt,1.44pt,0,1.44pt">
                        <w:txbxContent>
                          <w:p w14:paraId="634671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79776" behindDoc="0" locked="0" layoutInCell="1" allowOverlap="1" wp14:anchorId="2B3D5BE0" wp14:editId="6AE2A35C">
                      <wp:simplePos x="0" y="0"/>
                      <wp:positionH relativeFrom="column">
                        <wp:posOffset>2679700</wp:posOffset>
                      </wp:positionH>
                      <wp:positionV relativeFrom="paragraph">
                        <wp:posOffset>8407400</wp:posOffset>
                      </wp:positionV>
                      <wp:extent cx="1016000" cy="23241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85CC3-08B8-7149-B152-41FEE84F2C2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3649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D5BE0" id="Rectangle 3455" o:spid="_x0000_s1794" style="position:absolute;margin-left:211pt;margin-top:662pt;width:80pt;height:183pt;z-index:2551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FI1&#13;&#10;uICdAQAAFQMAAA4AAAAAAAAAAAAAAAAALgIAAGRycy9lMm9Eb2MueG1sUEsBAi0AFAAGAAgAAAAh&#13;&#10;AHqlhZfhAAAAEgEAAA8AAAAAAAAAAAAAAAAA9wMAAGRycy9kb3ducmV2LnhtbFBLBQYAAAAABAAE&#13;&#10;APMAAAAFBQAAAAA=&#13;&#10;" filled="f" stroked="f">
                      <v:textbox inset="2.16pt,1.44pt,0,1.44pt">
                        <w:txbxContent>
                          <w:p w14:paraId="7A3649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0800" behindDoc="0" locked="0" layoutInCell="1" allowOverlap="1" wp14:anchorId="6BFA6EBF" wp14:editId="3E41A9ED">
                      <wp:simplePos x="0" y="0"/>
                      <wp:positionH relativeFrom="column">
                        <wp:posOffset>2679700</wp:posOffset>
                      </wp:positionH>
                      <wp:positionV relativeFrom="paragraph">
                        <wp:posOffset>8407400</wp:posOffset>
                      </wp:positionV>
                      <wp:extent cx="1016000" cy="23241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B98C9D-78D7-B344-A32F-43EF9FC9512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68585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A6EBF" id="Rectangle 3456" o:spid="_x0000_s1795" style="position:absolute;margin-left:211pt;margin-top:662pt;width:80pt;height:183pt;z-index:2551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KsD&#13;&#10;OJWdAQAAFQMAAA4AAAAAAAAAAAAAAAAALgIAAGRycy9lMm9Eb2MueG1sUEsBAi0AFAAGAAgAAAAh&#13;&#10;AHqlhZfhAAAAEgEAAA8AAAAAAAAAAAAAAAAA9wMAAGRycy9kb3ducmV2LnhtbFBLBQYAAAAABAAE&#13;&#10;APMAAAAFBQAAAAA=&#13;&#10;" filled="f" stroked="f">
                      <v:textbox inset="2.16pt,1.44pt,0,1.44pt">
                        <w:txbxContent>
                          <w:p w14:paraId="168585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1824" behindDoc="0" locked="0" layoutInCell="1" allowOverlap="1" wp14:anchorId="01779571" wp14:editId="7FF17749">
                      <wp:simplePos x="0" y="0"/>
                      <wp:positionH relativeFrom="column">
                        <wp:posOffset>2679700</wp:posOffset>
                      </wp:positionH>
                      <wp:positionV relativeFrom="paragraph">
                        <wp:posOffset>8407400</wp:posOffset>
                      </wp:positionV>
                      <wp:extent cx="1016000" cy="23241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B4E816-3E95-C648-85C6-1304A65D0A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C219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79571" id="Rectangle 3457" o:spid="_x0000_s1796" style="position:absolute;margin-left:211pt;margin-top:662pt;width:80pt;height:183pt;z-index:2551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M3omwEAABUDAAAOAAAAZHJzL2Uyb0RvYy54bWysUk1vGyEQvVfKf0Dc4/1wFD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" filled="f" stroked="f">
                      <v:textbox inset="2.16pt,1.44pt,0,1.44pt">
                        <w:txbxContent>
                          <w:p w14:paraId="2BC219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2848" behindDoc="0" locked="0" layoutInCell="1" allowOverlap="1" wp14:anchorId="63ACD3DC" wp14:editId="5D97DC3D">
                      <wp:simplePos x="0" y="0"/>
                      <wp:positionH relativeFrom="column">
                        <wp:posOffset>2679700</wp:posOffset>
                      </wp:positionH>
                      <wp:positionV relativeFrom="paragraph">
                        <wp:posOffset>8407400</wp:posOffset>
                      </wp:positionV>
                      <wp:extent cx="1016000" cy="23241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EF234-75A9-A844-9D70-E12D72E4E80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D4EF8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CD3DC" id="Rectangle 3458" o:spid="_x0000_s1797" style="position:absolute;margin-left:211pt;margin-top:662pt;width:80pt;height:183pt;z-index:2551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7X5N&#13;&#10;/ZwBAAAVAwAADgAAAAAAAAAAAAAAAAAuAgAAZHJzL2Uyb0RvYy54bWxQSwECLQAUAAYACAAAACEA&#13;&#10;eqWFl+EAAAASAQAADwAAAAAAAAAAAAAAAAD2AwAAZHJzL2Rvd25yZXYueG1sUEsFBgAAAAAEAAQA&#13;&#10;8wAAAAQFAAAAAA==&#13;&#10;" filled="f" stroked="f">
                      <v:textbox inset="2.16pt,1.44pt,0,1.44pt">
                        <w:txbxContent>
                          <w:p w14:paraId="3D4EF8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3872" behindDoc="0" locked="0" layoutInCell="1" allowOverlap="1" wp14:anchorId="78488785" wp14:editId="7E179A36">
                      <wp:simplePos x="0" y="0"/>
                      <wp:positionH relativeFrom="column">
                        <wp:posOffset>2679700</wp:posOffset>
                      </wp:positionH>
                      <wp:positionV relativeFrom="paragraph">
                        <wp:posOffset>8407400</wp:posOffset>
                      </wp:positionV>
                      <wp:extent cx="1016000" cy="23241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B65206-7362-6548-8AD2-0CA82D6B8F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B4725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88785" id="Rectangle 3459" o:spid="_x0000_s1798" style="position:absolute;margin-left:211pt;margin-top:662pt;width:80pt;height:183pt;z-index:2551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5iXN&#13;&#10;w5wBAAAVAwAADgAAAAAAAAAAAAAAAAAuAgAAZHJzL2Uyb0RvYy54bWxQSwECLQAUAAYACAAAACEA&#13;&#10;eqWFl+EAAAASAQAADwAAAAAAAAAAAAAAAAD2AwAAZHJzL2Rvd25yZXYueG1sUEsFBgAAAAAEAAQA&#13;&#10;8wAAAAQFAAAAAA==&#13;&#10;" filled="f" stroked="f">
                      <v:textbox inset="2.16pt,1.44pt,0,1.44pt">
                        <w:txbxContent>
                          <w:p w14:paraId="4B4725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4896" behindDoc="0" locked="0" layoutInCell="1" allowOverlap="1" wp14:anchorId="1183F480" wp14:editId="0DED9416">
                      <wp:simplePos x="0" y="0"/>
                      <wp:positionH relativeFrom="column">
                        <wp:posOffset>2679700</wp:posOffset>
                      </wp:positionH>
                      <wp:positionV relativeFrom="paragraph">
                        <wp:posOffset>8407400</wp:posOffset>
                      </wp:positionV>
                      <wp:extent cx="1016000" cy="1714500"/>
                      <wp:effectExtent l="0" t="0" r="0" b="0"/>
                      <wp:wrapNone/>
                      <wp:docPr id="3460" name="Rectangle 3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7D2ECE-4E47-1A41-8E1B-BE173AD7C77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7D04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3F480" id="Rectangle 3460" o:spid="_x0000_s1799" style="position:absolute;margin-left:211pt;margin-top:662pt;width:80pt;height:135pt;z-index:2551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XTv2&#13;&#10;DpwBAAAVAwAADgAAAAAAAAAAAAAAAAAuAgAAZHJzL2Uyb0RvYy54bWxQSwECLQAUAAYACAAAACEA&#13;&#10;Y+MQ4OEAAAASAQAADwAAAAAAAAAAAAAAAAD2AwAAZHJzL2Rvd25yZXYueG1sUEsFBgAAAAAEAAQA&#13;&#10;8wAAAAQFAAAAAA==&#13;&#10;" filled="f" stroked="f">
                      <v:textbox inset="2.16pt,1.44pt,0,1.44pt">
                        <w:txbxContent>
                          <w:p w14:paraId="587D04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5920" behindDoc="0" locked="0" layoutInCell="1" allowOverlap="1" wp14:anchorId="0E479DA8" wp14:editId="55D8EBE3">
                      <wp:simplePos x="0" y="0"/>
                      <wp:positionH relativeFrom="column">
                        <wp:posOffset>2679700</wp:posOffset>
                      </wp:positionH>
                      <wp:positionV relativeFrom="paragraph">
                        <wp:posOffset>8407400</wp:posOffset>
                      </wp:positionV>
                      <wp:extent cx="1016000" cy="1714500"/>
                      <wp:effectExtent l="0" t="0" r="0" b="0"/>
                      <wp:wrapNone/>
                      <wp:docPr id="3461" name="Rectangle 3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C0BE0C-6F93-7F49-A0EC-BDBD3ABE355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E31B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79DA8" id="Rectangle 3461" o:spid="_x0000_s1800" style="position:absolute;margin-left:211pt;margin-top:662pt;width:80pt;height:135pt;z-index:2551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" filled="f" stroked="f">
                      <v:textbox inset="2.16pt,1.44pt,0,1.44pt">
                        <w:txbxContent>
                          <w:p w14:paraId="24E31B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6944" behindDoc="0" locked="0" layoutInCell="1" allowOverlap="1" wp14:anchorId="6C77F09F" wp14:editId="579F9630">
                      <wp:simplePos x="0" y="0"/>
                      <wp:positionH relativeFrom="column">
                        <wp:posOffset>2679700</wp:posOffset>
                      </wp:positionH>
                      <wp:positionV relativeFrom="paragraph">
                        <wp:posOffset>8407400</wp:posOffset>
                      </wp:positionV>
                      <wp:extent cx="1016000" cy="17145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2594D6-1457-7F4A-95A4-F0D4465A053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7086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7F09F" id="Rectangle 3462" o:spid="_x0000_s1801" style="position:absolute;margin-left:211pt;margin-top:662pt;width:80pt;height:135pt;z-index:2551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S432&#13;&#10;c5wBAAAVAwAADgAAAAAAAAAAAAAAAAAuAgAAZHJzL2Uyb0RvYy54bWxQSwECLQAUAAYACAAAACEA&#13;&#10;Y+MQ4OEAAAASAQAADwAAAAAAAAAAAAAAAAD2AwAAZHJzL2Rvd25yZXYueG1sUEsFBgAAAAAEAAQA&#13;&#10;8wAAAAQFAAAAAA==&#13;&#10;" filled="f" stroked="f">
                      <v:textbox inset="2.16pt,1.44pt,0,1.44pt">
                        <w:txbxContent>
                          <w:p w14:paraId="7B7086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7968" behindDoc="0" locked="0" layoutInCell="1" allowOverlap="1" wp14:anchorId="5057059D" wp14:editId="6961BAD6">
                      <wp:simplePos x="0" y="0"/>
                      <wp:positionH relativeFrom="column">
                        <wp:posOffset>2679700</wp:posOffset>
                      </wp:positionH>
                      <wp:positionV relativeFrom="paragraph">
                        <wp:posOffset>8407400</wp:posOffset>
                      </wp:positionV>
                      <wp:extent cx="1016000" cy="1714500"/>
                      <wp:effectExtent l="0" t="0" r="0" b="0"/>
                      <wp:wrapNone/>
                      <wp:docPr id="3463" name="Rectangle 3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25CDD8-8A16-AB43-9B39-C9ABD211065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3E7C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7059D" id="Rectangle 3463" o:spid="_x0000_s1802" style="position:absolute;margin-left:211pt;margin-top:662pt;width:80pt;height:135pt;z-index:2551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" filled="f" stroked="f">
                      <v:textbox inset="2.16pt,1.44pt,0,1.44pt">
                        <w:txbxContent>
                          <w:p w14:paraId="7A3E7C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88992" behindDoc="0" locked="0" layoutInCell="1" allowOverlap="1" wp14:anchorId="357F29A2" wp14:editId="36F5AF02">
                      <wp:simplePos x="0" y="0"/>
                      <wp:positionH relativeFrom="column">
                        <wp:posOffset>2679700</wp:posOffset>
                      </wp:positionH>
                      <wp:positionV relativeFrom="paragraph">
                        <wp:posOffset>8407400</wp:posOffset>
                      </wp:positionV>
                      <wp:extent cx="1016000" cy="1714500"/>
                      <wp:effectExtent l="0" t="0" r="0" b="0"/>
                      <wp:wrapNone/>
                      <wp:docPr id="3464" name="Rectangle 3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7C8A2-12CA-174C-8C27-052D6050268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F324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F29A2" id="Rectangle 3464" o:spid="_x0000_s1803" style="position:absolute;margin-left:211pt;margin-top:662pt;width:80pt;height:135pt;z-index:2551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ueD2&#13;&#10;WJwBAAAVAwAADgAAAAAAAAAAAAAAAAAuAgAAZHJzL2Uyb0RvYy54bWxQSwECLQAUAAYACAAAACEA&#13;&#10;Y+MQ4OEAAAASAQAADwAAAAAAAAAAAAAAAAD2AwAAZHJzL2Rvd25yZXYueG1sUEsFBgAAAAAEAAQA&#13;&#10;8wAAAAQFAAAAAA==&#13;&#10;" filled="f" stroked="f">
                      <v:textbox inset="2.16pt,1.44pt,0,1.44pt">
                        <w:txbxContent>
                          <w:p w14:paraId="06F324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0016" behindDoc="0" locked="0" layoutInCell="1" allowOverlap="1" wp14:anchorId="6A6CFE45" wp14:editId="447C1EC3">
                      <wp:simplePos x="0" y="0"/>
                      <wp:positionH relativeFrom="column">
                        <wp:posOffset>2679700</wp:posOffset>
                      </wp:positionH>
                      <wp:positionV relativeFrom="paragraph">
                        <wp:posOffset>8407400</wp:posOffset>
                      </wp:positionV>
                      <wp:extent cx="1016000" cy="1714500"/>
                      <wp:effectExtent l="0" t="0" r="0" b="0"/>
                      <wp:wrapNone/>
                      <wp:docPr id="3465" name="Rectangle 3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097580-6E58-8845-BB4A-3BC94EBA297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F0BC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CFE45" id="Rectangle 3465" o:spid="_x0000_s1804" style="position:absolute;margin-left:211pt;margin-top:662pt;width:80pt;height:135pt;z-index:2551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3ecnA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Hy97jJsru3CcHqGPG3piYKZwiy4mmzkbKYOCo4/DxI0Z9OjJ4va9eebllpekqZrOxpFKAmx&#13;&#10;3n2sSq/GQEOhEnB2iGD3I/Ftipz8MXlfhL3PSW7ux7yQv0zz9h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ntd3&#13;&#10;nJwBAAAVAwAADgAAAAAAAAAAAAAAAAAuAgAAZHJzL2Uyb0RvYy54bWxQSwECLQAUAAYACAAAACEA&#13;&#10;Y+MQ4OEAAAASAQAADwAAAAAAAAAAAAAAAAD2AwAAZHJzL2Rvd25yZXYueG1sUEsFBgAAAAAEAAQA&#13;&#10;8wAAAAQFAAAAAA==&#13;&#10;" filled="f" stroked="f">
                      <v:textbox inset="2.16pt,1.44pt,0,1.44pt">
                        <w:txbxContent>
                          <w:p w14:paraId="28F0BC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1040" behindDoc="0" locked="0" layoutInCell="1" allowOverlap="1" wp14:anchorId="726395C6" wp14:editId="34640667">
                      <wp:simplePos x="0" y="0"/>
                      <wp:positionH relativeFrom="column">
                        <wp:posOffset>2679700</wp:posOffset>
                      </wp:positionH>
                      <wp:positionV relativeFrom="paragraph">
                        <wp:posOffset>8407400</wp:posOffset>
                      </wp:positionV>
                      <wp:extent cx="1016000" cy="1714500"/>
                      <wp:effectExtent l="0" t="0" r="0" b="0"/>
                      <wp:wrapNone/>
                      <wp:docPr id="3466" name="Rectangle 3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D9B5EC-114B-3445-A980-20A18D4B16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10A7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395C6" id="Rectangle 3466" o:spid="_x0000_s1805" style="position:absolute;margin-left:211pt;margin-top:662pt;width:80pt;height:135pt;z-index:2551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feJ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" filled="f" stroked="f">
                      <v:textbox inset="2.16pt,1.44pt,0,1.44pt">
                        <w:txbxContent>
                          <w:p w14:paraId="3410A7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2064" behindDoc="0" locked="0" layoutInCell="1" allowOverlap="1" wp14:anchorId="7175BEAB" wp14:editId="602754D6">
                      <wp:simplePos x="0" y="0"/>
                      <wp:positionH relativeFrom="column">
                        <wp:posOffset>2679700</wp:posOffset>
                      </wp:positionH>
                      <wp:positionV relativeFrom="paragraph">
                        <wp:posOffset>8407400</wp:posOffset>
                      </wp:positionV>
                      <wp:extent cx="1016000" cy="1714500"/>
                      <wp:effectExtent l="0" t="0" r="0" b="0"/>
                      <wp:wrapNone/>
                      <wp:docPr id="3467" name="Rectangle 3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8AC2AE-7074-084A-A944-8F6ECBC628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DDAB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5BEAB" id="Rectangle 3467" o:spid="_x0000_s1806" style="position:absolute;margin-left:211pt;margin-top:662pt;width:80pt;height:135pt;z-index:2551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" filled="f" stroked="f">
                      <v:textbox inset="2.16pt,1.44pt,0,1.44pt">
                        <w:txbxContent>
                          <w:p w14:paraId="3DDDAB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3088" behindDoc="0" locked="0" layoutInCell="1" allowOverlap="1" wp14:anchorId="4D209C22" wp14:editId="54220214">
                      <wp:simplePos x="0" y="0"/>
                      <wp:positionH relativeFrom="column">
                        <wp:posOffset>2679700</wp:posOffset>
                      </wp:positionH>
                      <wp:positionV relativeFrom="paragraph">
                        <wp:posOffset>8407400</wp:posOffset>
                      </wp:positionV>
                      <wp:extent cx="1016000" cy="17145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B12336-CD4B-8342-B717-15B091C7D9E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A191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09C22" id="Rectangle 3468" o:spid="_x0000_s1807" style="position:absolute;margin-left:211pt;margin-top:662pt;width:80pt;height:135pt;z-index:2551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" filled="f" stroked="f">
                      <v:textbox inset="2.16pt,1.44pt,0,1.44pt">
                        <w:txbxContent>
                          <w:p w14:paraId="36A191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4112" behindDoc="0" locked="0" layoutInCell="1" allowOverlap="1" wp14:anchorId="7712A17C" wp14:editId="1B13B65B">
                      <wp:simplePos x="0" y="0"/>
                      <wp:positionH relativeFrom="column">
                        <wp:posOffset>2679700</wp:posOffset>
                      </wp:positionH>
                      <wp:positionV relativeFrom="paragraph">
                        <wp:posOffset>8407400</wp:posOffset>
                      </wp:positionV>
                      <wp:extent cx="1016000" cy="1714500"/>
                      <wp:effectExtent l="0" t="0" r="0" b="0"/>
                      <wp:wrapNone/>
                      <wp:docPr id="3469" name="Rectangle 3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E0A27F-0D6B-F644-9F83-A97E84483A6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484D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2A17C" id="Rectangle 3469" o:spid="_x0000_s1808" style="position:absolute;margin-left:211pt;margin-top:662pt;width:80pt;height:135pt;z-index:2551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bi+mw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" filled="f" stroked="f">
                      <v:textbox inset="2.16pt,1.44pt,0,1.44pt">
                        <w:txbxContent>
                          <w:p w14:paraId="3A484D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5136" behindDoc="0" locked="0" layoutInCell="1" allowOverlap="1" wp14:anchorId="20CA09C9" wp14:editId="014A8911">
                      <wp:simplePos x="0" y="0"/>
                      <wp:positionH relativeFrom="column">
                        <wp:posOffset>2679700</wp:posOffset>
                      </wp:positionH>
                      <wp:positionV relativeFrom="paragraph">
                        <wp:posOffset>8407400</wp:posOffset>
                      </wp:positionV>
                      <wp:extent cx="1016000" cy="17145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16C168-BCF1-184C-BC28-39C9D63C851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336B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A09C9" id="Rectangle 3470" o:spid="_x0000_s1809" style="position:absolute;margin-left:211pt;margin-top:662pt;width:80pt;height:135pt;z-index:2551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zirnAEAABUDAAAOAAAAZHJzL2Uyb0RvYy54bWysUttuGyEQfa/Uf0C813txVW9W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3qxvuposVXTUbOomJwRTXV9HwPRVB8fyRnCgZhSP5Ok7pterv6/Qu+v/eZeW&#13;&#10;/cLsIPimW2fYXNuH4fwIedrSAwUzhVlwNdnI2UwdFBxfjhI0Z9M3Txa1m8/rllpekqZrOxpFKAmx&#13;&#10;3r+vSq/GQEOhEnB2jGAPI/Ftipz8MXlfhL3NSW7u+7yQv07z7h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AQ84&#13;&#10;q5wBAAAVAwAADgAAAAAAAAAAAAAAAAAuAgAAZHJzL2Uyb0RvYy54bWxQSwECLQAUAAYACAAAACEA&#13;&#10;Y+MQ4OEAAAASAQAADwAAAAAAAAAAAAAAAAD2AwAAZHJzL2Rvd25yZXYueG1sUEsFBgAAAAAEAAQA&#13;&#10;8wAAAAQFAAAAAA==&#13;&#10;" filled="f" stroked="f">
                      <v:textbox inset="2.16pt,1.44pt,0,1.44pt">
                        <w:txbxContent>
                          <w:p w14:paraId="7B336B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6160" behindDoc="0" locked="0" layoutInCell="1" allowOverlap="1" wp14:anchorId="01E621B1" wp14:editId="7AE74DC1">
                      <wp:simplePos x="0" y="0"/>
                      <wp:positionH relativeFrom="column">
                        <wp:posOffset>2679700</wp:posOffset>
                      </wp:positionH>
                      <wp:positionV relativeFrom="paragraph">
                        <wp:posOffset>8407400</wp:posOffset>
                      </wp:positionV>
                      <wp:extent cx="1016000" cy="17145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45FCF4-F385-1545-840D-C67A6C7CE1C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4EB8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621B1" id="Rectangle 3471" o:spid="_x0000_s1810" style="position:absolute;margin-left:211pt;margin-top:662pt;width:80pt;height:135pt;z-index:2551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" filled="f" stroked="f">
                      <v:textbox inset="2.16pt,1.44pt,0,1.44pt">
                        <w:txbxContent>
                          <w:p w14:paraId="514EB8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7184" behindDoc="0" locked="0" layoutInCell="1" allowOverlap="1" wp14:anchorId="74A72338" wp14:editId="33101150">
                      <wp:simplePos x="0" y="0"/>
                      <wp:positionH relativeFrom="column">
                        <wp:posOffset>2679700</wp:posOffset>
                      </wp:positionH>
                      <wp:positionV relativeFrom="paragraph">
                        <wp:posOffset>8407400</wp:posOffset>
                      </wp:positionV>
                      <wp:extent cx="1016000" cy="1714500"/>
                      <wp:effectExtent l="0" t="0" r="0" b="0"/>
                      <wp:wrapNone/>
                      <wp:docPr id="3472" name="Rectangle 3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AD9EB0-D819-F74A-B165-2A7C756DAB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7EB7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72338" id="Rectangle 3472" o:spid="_x0000_s1811" style="position:absolute;margin-left:211pt;margin-top:662pt;width:80pt;height:135pt;z-index:2551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F7k4&#13;&#10;1pwBAAAVAwAADgAAAAAAAAAAAAAAAAAuAgAAZHJzL2Uyb0RvYy54bWxQSwECLQAUAAYACAAAACEA&#13;&#10;Y+MQ4OEAAAASAQAADwAAAAAAAAAAAAAAAAD2AwAAZHJzL2Rvd25yZXYueG1sUEsFBgAAAAAEAAQA&#13;&#10;8wAAAAQFAAAAAA==&#13;&#10;" filled="f" stroked="f">
                      <v:textbox inset="2.16pt,1.44pt,0,1.44pt">
                        <w:txbxContent>
                          <w:p w14:paraId="587EB7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8208" behindDoc="0" locked="0" layoutInCell="1" allowOverlap="1" wp14:anchorId="4AFF03B9" wp14:editId="183244F5">
                      <wp:simplePos x="0" y="0"/>
                      <wp:positionH relativeFrom="column">
                        <wp:posOffset>2679700</wp:posOffset>
                      </wp:positionH>
                      <wp:positionV relativeFrom="paragraph">
                        <wp:posOffset>8407400</wp:posOffset>
                      </wp:positionV>
                      <wp:extent cx="1016000" cy="1714500"/>
                      <wp:effectExtent l="0" t="0" r="0" b="0"/>
                      <wp:wrapNone/>
                      <wp:docPr id="3473" name="Rectangle 3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E49452-5FB3-2946-8EB8-7B5E82E74C2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1ED6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F03B9" id="Rectangle 3473" o:spid="_x0000_s1812" style="position:absolute;margin-left:211pt;margin-top:662pt;width:80pt;height:135pt;z-index:2551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HOK4&#13;&#10;6JwBAAAVAwAADgAAAAAAAAAAAAAAAAAuAgAAZHJzL2Uyb0RvYy54bWxQSwECLQAUAAYACAAAACEA&#13;&#10;Y+MQ4OEAAAASAQAADwAAAAAAAAAAAAAAAAD2AwAAZHJzL2Rvd25yZXYueG1sUEsFBgAAAAAEAAQA&#13;&#10;8wAAAAQFAAAAAA==&#13;&#10;" filled="f" stroked="f">
                      <v:textbox inset="2.16pt,1.44pt,0,1.44pt">
                        <w:txbxContent>
                          <w:p w14:paraId="091ED6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99232" behindDoc="0" locked="0" layoutInCell="1" allowOverlap="1" wp14:anchorId="343E9BA9" wp14:editId="6A0EFC6B">
                      <wp:simplePos x="0" y="0"/>
                      <wp:positionH relativeFrom="column">
                        <wp:posOffset>2679700</wp:posOffset>
                      </wp:positionH>
                      <wp:positionV relativeFrom="paragraph">
                        <wp:posOffset>8407400</wp:posOffset>
                      </wp:positionV>
                      <wp:extent cx="1016000" cy="1714500"/>
                      <wp:effectExtent l="0" t="0" r="0" b="0"/>
                      <wp:wrapNone/>
                      <wp:docPr id="3474" name="Rectangle 3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8A96E2-E3BB-C04A-944A-2D36049EF17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3F8D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E9BA9" id="Rectangle 3474" o:spid="_x0000_s1813" style="position:absolute;margin-left:211pt;margin-top:662pt;width:80pt;height:135pt;z-index:2551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5dQ4&#13;&#10;/ZwBAAAVAwAADgAAAAAAAAAAAAAAAAAuAgAAZHJzL2Uyb0RvYy54bWxQSwECLQAUAAYACAAAACEA&#13;&#10;Y+MQ4OEAAAASAQAADwAAAAAAAAAAAAAAAAD2AwAAZHJzL2Rvd25yZXYueG1sUEsFBgAAAAAEAAQA&#13;&#10;8wAAAAQFAAAAAA==&#13;&#10;" filled="f" stroked="f">
                      <v:textbox inset="2.16pt,1.44pt,0,1.44pt">
                        <w:txbxContent>
                          <w:p w14:paraId="7C3F8D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0256" behindDoc="0" locked="0" layoutInCell="1" allowOverlap="1" wp14:anchorId="60E678DC" wp14:editId="3C4DC6C1">
                      <wp:simplePos x="0" y="0"/>
                      <wp:positionH relativeFrom="column">
                        <wp:posOffset>2679700</wp:posOffset>
                      </wp:positionH>
                      <wp:positionV relativeFrom="paragraph">
                        <wp:posOffset>8407400</wp:posOffset>
                      </wp:positionV>
                      <wp:extent cx="1016000" cy="2019300"/>
                      <wp:effectExtent l="0" t="0" r="0" b="0"/>
                      <wp:wrapNone/>
                      <wp:docPr id="3475" name="Rectangle 3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CBA6C7-3BFE-E442-AA99-5A91812181D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6BF6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678DC" id="Rectangle 3475" o:spid="_x0000_s1814" style="position:absolute;margin-left:211pt;margin-top:662pt;width:80pt;height:159pt;z-index:2552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" filled="f" stroked="f">
                      <v:textbox inset="2.16pt,1.44pt,0,1.44pt">
                        <w:txbxContent>
                          <w:p w14:paraId="4B6BF6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1280" behindDoc="0" locked="0" layoutInCell="1" allowOverlap="1" wp14:anchorId="04B7814B" wp14:editId="0B6C46E6">
                      <wp:simplePos x="0" y="0"/>
                      <wp:positionH relativeFrom="column">
                        <wp:posOffset>2679700</wp:posOffset>
                      </wp:positionH>
                      <wp:positionV relativeFrom="paragraph">
                        <wp:posOffset>8407400</wp:posOffset>
                      </wp:positionV>
                      <wp:extent cx="1016000" cy="2019300"/>
                      <wp:effectExtent l="0" t="0" r="0" b="0"/>
                      <wp:wrapNone/>
                      <wp:docPr id="3476" name="Rectangle 3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C9A288-ADC8-2643-9CD3-71C6BA10D232}"/>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833C1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7814B" id="Rectangle 3476" o:spid="_x0000_s1815" style="position:absolute;margin-left:211pt;margin-top:662pt;width:80pt;height:159pt;z-index:2552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" filled="f" stroked="f">
                      <v:textbox inset="2.16pt,1.44pt,0,1.44pt">
                        <w:txbxContent>
                          <w:p w14:paraId="1833C1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2304" behindDoc="0" locked="0" layoutInCell="1" allowOverlap="1" wp14:anchorId="0EE7C6E8" wp14:editId="7DF4E47B">
                      <wp:simplePos x="0" y="0"/>
                      <wp:positionH relativeFrom="column">
                        <wp:posOffset>2679700</wp:posOffset>
                      </wp:positionH>
                      <wp:positionV relativeFrom="paragraph">
                        <wp:posOffset>8407400</wp:posOffset>
                      </wp:positionV>
                      <wp:extent cx="1016000" cy="2019300"/>
                      <wp:effectExtent l="0" t="0" r="0" b="0"/>
                      <wp:wrapNone/>
                      <wp:docPr id="3477" name="Rectangle 3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07FFF3-B27E-7A4E-9DBA-323C67A76B6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57FBC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7C6E8" id="Rectangle 3477" o:spid="_x0000_s1816" style="position:absolute;margin-left:211pt;margin-top:662pt;width:80pt;height:159pt;z-index:2552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" filled="f" stroked="f">
                      <v:textbox inset="2.16pt,1.44pt,0,1.44pt">
                        <w:txbxContent>
                          <w:p w14:paraId="757FBC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3328" behindDoc="0" locked="0" layoutInCell="1" allowOverlap="1" wp14:anchorId="6CC66FA5" wp14:editId="768F793E">
                      <wp:simplePos x="0" y="0"/>
                      <wp:positionH relativeFrom="column">
                        <wp:posOffset>2679700</wp:posOffset>
                      </wp:positionH>
                      <wp:positionV relativeFrom="paragraph">
                        <wp:posOffset>8407400</wp:posOffset>
                      </wp:positionV>
                      <wp:extent cx="1016000" cy="2019300"/>
                      <wp:effectExtent l="0" t="0" r="0" b="0"/>
                      <wp:wrapNone/>
                      <wp:docPr id="3478" name="Rectangle 34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11E61B-11FC-1744-8EA7-1C0AA514D5F5}"/>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E34E3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66FA5" id="Rectangle 3478" o:spid="_x0000_s1817" style="position:absolute;margin-left:211pt;margin-top:662pt;width:80pt;height:159pt;z-index:2552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" filled="f" stroked="f">
                      <v:textbox inset="2.16pt,1.44pt,0,1.44pt">
                        <w:txbxContent>
                          <w:p w14:paraId="4E34E3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4352" behindDoc="0" locked="0" layoutInCell="1" allowOverlap="1" wp14:anchorId="13B60415" wp14:editId="38D40742">
                      <wp:simplePos x="0" y="0"/>
                      <wp:positionH relativeFrom="column">
                        <wp:posOffset>2679700</wp:posOffset>
                      </wp:positionH>
                      <wp:positionV relativeFrom="paragraph">
                        <wp:posOffset>8407400</wp:posOffset>
                      </wp:positionV>
                      <wp:extent cx="1016000" cy="2019300"/>
                      <wp:effectExtent l="0" t="0" r="0" b="0"/>
                      <wp:wrapNone/>
                      <wp:docPr id="3479" name="Rectangle 3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EFE4C1-3CD9-4E41-AB47-7BC19B57327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EC52F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60415" id="Rectangle 3479" o:spid="_x0000_s1818" style="position:absolute;margin-left:211pt;margin-top:662pt;width:80pt;height:159pt;z-index:2552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" filled="f" stroked="f">
                      <v:textbox inset="2.16pt,1.44pt,0,1.44pt">
                        <w:txbxContent>
                          <w:p w14:paraId="3EC52F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5376" behindDoc="0" locked="0" layoutInCell="1" allowOverlap="1" wp14:anchorId="48C745E9" wp14:editId="77FABE9F">
                      <wp:simplePos x="0" y="0"/>
                      <wp:positionH relativeFrom="column">
                        <wp:posOffset>2679700</wp:posOffset>
                      </wp:positionH>
                      <wp:positionV relativeFrom="paragraph">
                        <wp:posOffset>8407400</wp:posOffset>
                      </wp:positionV>
                      <wp:extent cx="1016000" cy="2019300"/>
                      <wp:effectExtent l="0" t="0" r="0" b="0"/>
                      <wp:wrapNone/>
                      <wp:docPr id="3480" name="Rectangle 3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D7EBCE-614E-DD4E-9E3D-02B18DD6D08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D3CBF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745E9" id="Rectangle 3480" o:spid="_x0000_s1819" style="position:absolute;margin-left:211pt;margin-top:662pt;width:80pt;height:159pt;z-index:2552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" filled="f" stroked="f">
                      <v:textbox inset="2.16pt,1.44pt,0,1.44pt">
                        <w:txbxContent>
                          <w:p w14:paraId="7D3CBF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6400" behindDoc="0" locked="0" layoutInCell="1" allowOverlap="1" wp14:anchorId="1FD1E2E6" wp14:editId="7A5EC99C">
                      <wp:simplePos x="0" y="0"/>
                      <wp:positionH relativeFrom="column">
                        <wp:posOffset>2679700</wp:posOffset>
                      </wp:positionH>
                      <wp:positionV relativeFrom="paragraph">
                        <wp:posOffset>8407400</wp:posOffset>
                      </wp:positionV>
                      <wp:extent cx="1016000" cy="2324100"/>
                      <wp:effectExtent l="0" t="0" r="0" b="0"/>
                      <wp:wrapNone/>
                      <wp:docPr id="3481" name="Rectangle 3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CD9B1B-0036-C642-8B18-5B3F04D8038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69080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1E2E6" id="Rectangle 3481" o:spid="_x0000_s1820" style="position:absolute;margin-left:211pt;margin-top:662pt;width:80pt;height:183pt;z-index:2552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" filled="f" stroked="f">
                      <v:textbox inset="2.16pt,1.44pt,0,1.44pt">
                        <w:txbxContent>
                          <w:p w14:paraId="269080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7424" behindDoc="0" locked="0" layoutInCell="1" allowOverlap="1" wp14:anchorId="51FA5092" wp14:editId="2ED159AD">
                      <wp:simplePos x="0" y="0"/>
                      <wp:positionH relativeFrom="column">
                        <wp:posOffset>2679700</wp:posOffset>
                      </wp:positionH>
                      <wp:positionV relativeFrom="paragraph">
                        <wp:posOffset>8407400</wp:posOffset>
                      </wp:positionV>
                      <wp:extent cx="1016000" cy="23241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EA7899-DFE0-8745-ABA7-7D8C4F0EA06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2B877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A5092" id="Rectangle 3482" o:spid="_x0000_s1821" style="position:absolute;margin-left:211pt;margin-top:662pt;width:80pt;height:183pt;z-index:2552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Ntb&#13;&#10;98qdAQAAFQMAAA4AAAAAAAAAAAAAAAAALgIAAGRycy9lMm9Eb2MueG1sUEsBAi0AFAAGAAgAAAAh&#13;&#10;AHqlhZfhAAAAEgEAAA8AAAAAAAAAAAAAAAAA9wMAAGRycy9kb3ducmV2LnhtbFBLBQYAAAAABAAE&#13;&#10;APMAAAAFBQAAAAA=&#13;&#10;" filled="f" stroked="f">
                      <v:textbox inset="2.16pt,1.44pt,0,1.44pt">
                        <w:txbxContent>
                          <w:p w14:paraId="12B877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8448" behindDoc="0" locked="0" layoutInCell="1" allowOverlap="1" wp14:anchorId="0AF1C1AA" wp14:editId="553FFF31">
                      <wp:simplePos x="0" y="0"/>
                      <wp:positionH relativeFrom="column">
                        <wp:posOffset>2679700</wp:posOffset>
                      </wp:positionH>
                      <wp:positionV relativeFrom="paragraph">
                        <wp:posOffset>8407400</wp:posOffset>
                      </wp:positionV>
                      <wp:extent cx="1016000" cy="2324100"/>
                      <wp:effectExtent l="0" t="0" r="0" b="0"/>
                      <wp:wrapNone/>
                      <wp:docPr id="3483" name="Rectangle 3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66B62E-ADE5-E344-9CC5-F88797AC5A0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99E64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1C1AA" id="Rectangle 3483" o:spid="_x0000_s1822" style="position:absolute;margin-left:211pt;margin-top:662pt;width:80pt;height:183pt;z-index:2552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" filled="f" stroked="f">
                      <v:textbox inset="2.16pt,1.44pt,0,1.44pt">
                        <w:txbxContent>
                          <w:p w14:paraId="699E64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09472" behindDoc="0" locked="0" layoutInCell="1" allowOverlap="1" wp14:anchorId="779F5B50" wp14:editId="663285FD">
                      <wp:simplePos x="0" y="0"/>
                      <wp:positionH relativeFrom="column">
                        <wp:posOffset>2679700</wp:posOffset>
                      </wp:positionH>
                      <wp:positionV relativeFrom="paragraph">
                        <wp:posOffset>8407400</wp:posOffset>
                      </wp:positionV>
                      <wp:extent cx="1016000" cy="1714500"/>
                      <wp:effectExtent l="0" t="0" r="0" b="0"/>
                      <wp:wrapNone/>
                      <wp:docPr id="3484" name="Rectangle 34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D5F997-F037-2B48-8489-140912B6922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F2F8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F5B50" id="Rectangle 3484" o:spid="_x0000_s1823" style="position:absolute;margin-left:211pt;margin-top:662pt;width:80pt;height:135pt;z-index:2552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kw5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" filled="f" stroked="f">
                      <v:textbox inset="2.16pt,1.44pt,0,1.44pt">
                        <w:txbxContent>
                          <w:p w14:paraId="2FF2F8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0496" behindDoc="0" locked="0" layoutInCell="1" allowOverlap="1" wp14:anchorId="377F13FC" wp14:editId="17FDD481">
                      <wp:simplePos x="0" y="0"/>
                      <wp:positionH relativeFrom="column">
                        <wp:posOffset>2679700</wp:posOffset>
                      </wp:positionH>
                      <wp:positionV relativeFrom="paragraph">
                        <wp:posOffset>8407400</wp:posOffset>
                      </wp:positionV>
                      <wp:extent cx="1016000" cy="17145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183802-9BEA-B146-8569-542BEC6F03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88E8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F13FC" id="Rectangle 3485" o:spid="_x0000_s1824" style="position:absolute;margin-left:211pt;margin-top:662pt;width:80pt;height:135pt;z-index:2552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" filled="f" stroked="f">
                      <v:textbox inset="2.16pt,1.44pt,0,1.44pt">
                        <w:txbxContent>
                          <w:p w14:paraId="7288E8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1520" behindDoc="0" locked="0" layoutInCell="1" allowOverlap="1" wp14:anchorId="212E7135" wp14:editId="4CB52635">
                      <wp:simplePos x="0" y="0"/>
                      <wp:positionH relativeFrom="column">
                        <wp:posOffset>2679700</wp:posOffset>
                      </wp:positionH>
                      <wp:positionV relativeFrom="paragraph">
                        <wp:posOffset>8407400</wp:posOffset>
                      </wp:positionV>
                      <wp:extent cx="1016000" cy="1714500"/>
                      <wp:effectExtent l="0" t="0" r="0" b="0"/>
                      <wp:wrapNone/>
                      <wp:docPr id="3486" name="Rectangle 3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70B49B-EC93-4B43-ADE8-18AA546AE2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5420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E7135" id="Rectangle 3486" o:spid="_x0000_s1825" style="position:absolute;margin-left:211pt;margin-top:662pt;width:80pt;height:135pt;z-index:2552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" filled="f" stroked="f">
                      <v:textbox inset="2.16pt,1.44pt,0,1.44pt">
                        <w:txbxContent>
                          <w:p w14:paraId="025420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2544" behindDoc="0" locked="0" layoutInCell="1" allowOverlap="1" wp14:anchorId="0DB9BCBF" wp14:editId="246266CA">
                      <wp:simplePos x="0" y="0"/>
                      <wp:positionH relativeFrom="column">
                        <wp:posOffset>2679700</wp:posOffset>
                      </wp:positionH>
                      <wp:positionV relativeFrom="paragraph">
                        <wp:posOffset>8407400</wp:posOffset>
                      </wp:positionV>
                      <wp:extent cx="1016000" cy="23241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B70F0-5F51-1F41-BA2E-256D1CD4C0A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7A12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9BCBF" id="Rectangle 3487" o:spid="_x0000_s1826" style="position:absolute;margin-left:211pt;margin-top:662pt;width:80pt;height:183pt;z-index:2552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" filled="f" stroked="f">
                      <v:textbox inset="2.16pt,1.44pt,0,1.44pt">
                        <w:txbxContent>
                          <w:p w14:paraId="607A12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3568" behindDoc="0" locked="0" layoutInCell="1" allowOverlap="1" wp14:anchorId="298AB199" wp14:editId="20D516BA">
                      <wp:simplePos x="0" y="0"/>
                      <wp:positionH relativeFrom="column">
                        <wp:posOffset>2679700</wp:posOffset>
                      </wp:positionH>
                      <wp:positionV relativeFrom="paragraph">
                        <wp:posOffset>8407400</wp:posOffset>
                      </wp:positionV>
                      <wp:extent cx="1016000" cy="23241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D40CB7-D20D-4C42-B7D7-A7C3DB24B3B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9994C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AB199" id="Rectangle 3488" o:spid="_x0000_s1827" style="position:absolute;margin-left:211pt;margin-top:662pt;width:80pt;height:183pt;z-index:2552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" filled="f" stroked="f">
                      <v:textbox inset="2.16pt,1.44pt,0,1.44pt">
                        <w:txbxContent>
                          <w:p w14:paraId="59994C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8080" behindDoc="0" locked="0" layoutInCell="1" allowOverlap="1" wp14:anchorId="48CBF5A0" wp14:editId="3DEBA04F">
                      <wp:simplePos x="0" y="0"/>
                      <wp:positionH relativeFrom="column">
                        <wp:posOffset>2679700</wp:posOffset>
                      </wp:positionH>
                      <wp:positionV relativeFrom="paragraph">
                        <wp:posOffset>8407400</wp:posOffset>
                      </wp:positionV>
                      <wp:extent cx="990600" cy="927100"/>
                      <wp:effectExtent l="0" t="0" r="0" b="0"/>
                      <wp:wrapNone/>
                      <wp:docPr id="3551" name="Rectangle 35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73DDF2B-3282-9642-B8D9-B75FED4559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89CA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CBF5A0" id="Rectangle 3551" o:spid="_x0000_s1828" style="position:absolute;margin-left:211pt;margin-top:662pt;width:78pt;height:73pt;z-index:2552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" filled="f" stroked="f">
                      <v:textbox inset="2.16pt,1.44pt,0,1.44pt">
                        <w:txbxContent>
                          <w:p w14:paraId="5089CA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9104" behindDoc="0" locked="0" layoutInCell="1" allowOverlap="1" wp14:anchorId="539ADA0F" wp14:editId="133B4F4F">
                      <wp:simplePos x="0" y="0"/>
                      <wp:positionH relativeFrom="column">
                        <wp:posOffset>2679700</wp:posOffset>
                      </wp:positionH>
                      <wp:positionV relativeFrom="paragraph">
                        <wp:posOffset>8407400</wp:posOffset>
                      </wp:positionV>
                      <wp:extent cx="1016000" cy="762000"/>
                      <wp:effectExtent l="0" t="0" r="0" b="0"/>
                      <wp:wrapNone/>
                      <wp:docPr id="3552" name="Rectangle 3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80690E-76F8-AC45-AA19-E08EA4F20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975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ADA0F" id="Rectangle 3552" o:spid="_x0000_s1829" style="position:absolute;margin-left:211pt;margin-top:662pt;width:80pt;height:60pt;z-index:2552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hrP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epVhc28H/ekV87KlFwpmhElwNdrA2UQDFDz+PEjUnI1fPTnU3N2sGpp4KZZt09ImYimI&#13;&#10;9O5zV3o1AO2ESsjZIaDdD8R3WeTkh8n6IuxjTfJsP9eF/GWZt78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saoa&#13;&#10;z5wBAAAUAwAADgAAAAAAAAAAAAAAAAAuAgAAZHJzL2Uyb0RvYy54bWxQSwECLQAUAAYACAAAACEA&#13;&#10;8AnpX+EAAAASAQAADwAAAAAAAAAAAAAAAAD2AwAAZHJzL2Rvd25yZXYueG1sUEsFBgAAAAAEAAQA&#13;&#10;8wAAAAQFAAAAAA==&#13;&#10;" filled="f" stroked="f">
                      <v:textbox inset="2.16pt,1.44pt,0,1.44pt">
                        <w:txbxContent>
                          <w:p w14:paraId="3EA975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0128" behindDoc="0" locked="0" layoutInCell="1" allowOverlap="1" wp14:anchorId="76AC509B" wp14:editId="1F720C43">
                      <wp:simplePos x="0" y="0"/>
                      <wp:positionH relativeFrom="column">
                        <wp:posOffset>2679700</wp:posOffset>
                      </wp:positionH>
                      <wp:positionV relativeFrom="paragraph">
                        <wp:posOffset>8407400</wp:posOffset>
                      </wp:positionV>
                      <wp:extent cx="990600" cy="876300"/>
                      <wp:effectExtent l="0" t="0" r="0" b="0"/>
                      <wp:wrapNone/>
                      <wp:docPr id="3553" name="Rectangle 35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1BA924F-BBE9-6F4C-9980-D58DF9E03D2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FC9D5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C509B" id="Rectangle 3553" o:spid="_x0000_s1830" style="position:absolute;margin-left:211pt;margin-top:662pt;width:78pt;height:69pt;z-index:2552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" filled="f" stroked="f">
                      <v:textbox inset="2.16pt,1.44pt,0,1.44pt">
                        <w:txbxContent>
                          <w:p w14:paraId="0FC9D5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1152" behindDoc="0" locked="0" layoutInCell="1" allowOverlap="1" wp14:anchorId="4B9D3E5F" wp14:editId="10647F4B">
                      <wp:simplePos x="0" y="0"/>
                      <wp:positionH relativeFrom="column">
                        <wp:posOffset>2679700</wp:posOffset>
                      </wp:positionH>
                      <wp:positionV relativeFrom="paragraph">
                        <wp:posOffset>8407400</wp:posOffset>
                      </wp:positionV>
                      <wp:extent cx="990600" cy="927100"/>
                      <wp:effectExtent l="0" t="0" r="0" b="0"/>
                      <wp:wrapNone/>
                      <wp:docPr id="3554" name="Rectangle 3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94350CF-6A69-034B-BBB9-DAF6C7D6B5C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1459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D3E5F" id="Rectangle 3554" o:spid="_x0000_s1831" style="position:absolute;margin-left:211pt;margin-top:662pt;width:78pt;height:73pt;z-index:2552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" filled="f" stroked="f">
                      <v:textbox inset="2.16pt,1.44pt,0,1.44pt">
                        <w:txbxContent>
                          <w:p w14:paraId="661459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2176" behindDoc="0" locked="0" layoutInCell="1" allowOverlap="1" wp14:anchorId="6A6EAA49" wp14:editId="2E2BCC07">
                      <wp:simplePos x="0" y="0"/>
                      <wp:positionH relativeFrom="column">
                        <wp:posOffset>2679700</wp:posOffset>
                      </wp:positionH>
                      <wp:positionV relativeFrom="paragraph">
                        <wp:posOffset>8407400</wp:posOffset>
                      </wp:positionV>
                      <wp:extent cx="1016000" cy="762000"/>
                      <wp:effectExtent l="0" t="0" r="0" b="0"/>
                      <wp:wrapNone/>
                      <wp:docPr id="3555" name="Rectangle 3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B7D42E-4F85-CB4B-8AAD-5E83919769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2F58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EAA49" id="Rectangle 3555" o:spid="_x0000_s1832" style="position:absolute;margin-left:211pt;margin-top:662pt;width:80pt;height:60pt;z-index:2552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5qM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9W2Gzb1d6E8vkJctPVMwY5gEV6ONnE00QMHx50GC5mx88uRQc3ezamjipVi2TUubCKUg&#13;&#10;0rvPXenVEGgnVALODhHsfiC+yyInP0zWF2Efa5Jn+7ku5C/LvP0F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rEea&#13;&#10;jJwBAAAUAwAADgAAAAAAAAAAAAAAAAAuAgAAZHJzL2Uyb0RvYy54bWxQSwECLQAUAAYACAAAACEA&#13;&#10;8AnpX+EAAAASAQAADwAAAAAAAAAAAAAAAAD2AwAAZHJzL2Rvd25yZXYueG1sUEsFBgAAAAAEAAQA&#13;&#10;8wAAAAQFAAAAAA==&#13;&#10;" filled="f" stroked="f">
                      <v:textbox inset="2.16pt,1.44pt,0,1.44pt">
                        <w:txbxContent>
                          <w:p w14:paraId="0FB2F58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3200" behindDoc="0" locked="0" layoutInCell="1" allowOverlap="1" wp14:anchorId="3287A250" wp14:editId="29FCC338">
                      <wp:simplePos x="0" y="0"/>
                      <wp:positionH relativeFrom="column">
                        <wp:posOffset>2679700</wp:posOffset>
                      </wp:positionH>
                      <wp:positionV relativeFrom="paragraph">
                        <wp:posOffset>8407400</wp:posOffset>
                      </wp:positionV>
                      <wp:extent cx="990600" cy="927100"/>
                      <wp:effectExtent l="0" t="0" r="0" b="0"/>
                      <wp:wrapNone/>
                      <wp:docPr id="3556" name="Rectangle 35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11E8D40-E65D-DD4A-911E-538BB61FA32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23F3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7A250" id="Rectangle 3556" o:spid="_x0000_s1833" style="position:absolute;margin-left:211pt;margin-top:662pt;width:78pt;height:73pt;z-index:2552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" filled="f" stroked="f">
                      <v:textbox inset="2.16pt,1.44pt,0,1.44pt">
                        <w:txbxContent>
                          <w:p w14:paraId="4323F3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4224" behindDoc="0" locked="0" layoutInCell="1" allowOverlap="1" wp14:anchorId="186AB134" wp14:editId="78B72489">
                      <wp:simplePos x="0" y="0"/>
                      <wp:positionH relativeFrom="column">
                        <wp:posOffset>2692400</wp:posOffset>
                      </wp:positionH>
                      <wp:positionV relativeFrom="paragraph">
                        <wp:posOffset>8407400</wp:posOffset>
                      </wp:positionV>
                      <wp:extent cx="990600" cy="927100"/>
                      <wp:effectExtent l="0" t="0" r="0" b="0"/>
                      <wp:wrapNone/>
                      <wp:docPr id="3557" name="Rectangle 35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3FFBDEA-F995-6841-A2A2-39C60339040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2B0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AB134" id="Rectangle 3557" o:spid="_x0000_s1834" style="position:absolute;margin-left:212pt;margin-top:662pt;width:78pt;height:73pt;z-index:2552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" filled="f" stroked="f">
                      <v:textbox inset="2.16pt,1.44pt,0,1.44pt">
                        <w:txbxContent>
                          <w:p w14:paraId="4812B0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5248" behindDoc="0" locked="0" layoutInCell="1" allowOverlap="1" wp14:anchorId="501CDF12" wp14:editId="783D2690">
                      <wp:simplePos x="0" y="0"/>
                      <wp:positionH relativeFrom="column">
                        <wp:posOffset>2679700</wp:posOffset>
                      </wp:positionH>
                      <wp:positionV relativeFrom="paragraph">
                        <wp:posOffset>8407400</wp:posOffset>
                      </wp:positionV>
                      <wp:extent cx="10160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2F7C27-ED32-E444-AAC5-EDD41F7AA4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961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CDF12" id="Rectangle 3558" o:spid="_x0000_s1835" style="position:absolute;margin-left:211pt;margin-top:662pt;width:80pt;height:60pt;z-index:2552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BtI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ep1hc28X+tMr5GVLLxTMGCbB1WgjZxMNUHD8eZCgORu/enKoubtZNTTxUizbpqVNhFIQ&#13;&#10;6d3nrvRqCLQTKgFnhwh2PxDfZZGTHybri7CPNcmz/VwX8pdl3v4C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i3Ab&#13;&#10;SJwBAAAUAwAADgAAAAAAAAAAAAAAAAAuAgAAZHJzL2Uyb0RvYy54bWxQSwECLQAUAAYACAAAACEA&#13;&#10;8AnpX+EAAAASAQAADwAAAAAAAAAAAAAAAAD2AwAAZHJzL2Rvd25yZXYueG1sUEsFBgAAAAAEAAQA&#13;&#10;8wAAAAQFAAAAAA==&#13;&#10;" filled="f" stroked="f">
                      <v:textbox inset="2.16pt,1.44pt,0,1.44pt">
                        <w:txbxContent>
                          <w:p w14:paraId="55D961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6272" behindDoc="0" locked="0" layoutInCell="1" allowOverlap="1" wp14:anchorId="7EA6A4CE" wp14:editId="552737E5">
                      <wp:simplePos x="0" y="0"/>
                      <wp:positionH relativeFrom="column">
                        <wp:posOffset>2679700</wp:posOffset>
                      </wp:positionH>
                      <wp:positionV relativeFrom="paragraph">
                        <wp:posOffset>8407400</wp:posOffset>
                      </wp:positionV>
                      <wp:extent cx="990600" cy="927100"/>
                      <wp:effectExtent l="0" t="0" r="0" b="0"/>
                      <wp:wrapNone/>
                      <wp:docPr id="3559" name="Rectangle 35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80D8607-0179-B149-A46B-FACE2724874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D095C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6A4CE" id="Rectangle 3559" o:spid="_x0000_s1836" style="position:absolute;margin-left:211pt;margin-top:662pt;width:78pt;height:73pt;z-index:2552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" filled="f" stroked="f">
                      <v:textbox inset="2.16pt,1.44pt,0,1.44pt">
                        <w:txbxContent>
                          <w:p w14:paraId="00D095C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7296" behindDoc="0" locked="0" layoutInCell="1" allowOverlap="1" wp14:anchorId="5A0D68EC" wp14:editId="23A12413">
                      <wp:simplePos x="0" y="0"/>
                      <wp:positionH relativeFrom="column">
                        <wp:posOffset>2679700</wp:posOffset>
                      </wp:positionH>
                      <wp:positionV relativeFrom="paragraph">
                        <wp:posOffset>8407400</wp:posOffset>
                      </wp:positionV>
                      <wp:extent cx="990600" cy="901700"/>
                      <wp:effectExtent l="0" t="0" r="0" b="0"/>
                      <wp:wrapNone/>
                      <wp:docPr id="3560" name="Rectangle 3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4597AE3-7CB8-8C4B-80AE-97367C2D33B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A9F6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D68EC" id="Rectangle 3560" o:spid="_x0000_s1837" style="position:absolute;margin-left:211pt;margin-top:662pt;width:78pt;height:71pt;z-index:2552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" filled="f" stroked="f">
                      <v:textbox inset="2.16pt,1.44pt,0,1.44pt">
                        <w:txbxContent>
                          <w:p w14:paraId="33A9F6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8320" behindDoc="0" locked="0" layoutInCell="1" allowOverlap="1" wp14:anchorId="4F7F09C3" wp14:editId="36A2F485">
                      <wp:simplePos x="0" y="0"/>
                      <wp:positionH relativeFrom="column">
                        <wp:posOffset>2679700</wp:posOffset>
                      </wp:positionH>
                      <wp:positionV relativeFrom="paragraph">
                        <wp:posOffset>8407400</wp:posOffset>
                      </wp:positionV>
                      <wp:extent cx="1016000" cy="762000"/>
                      <wp:effectExtent l="0" t="0" r="0" b="0"/>
                      <wp:wrapNone/>
                      <wp:docPr id="3561" name="Rectangle 3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FF2538-DBF8-4846-8DBF-17AE6DA7A4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B71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F09C3" id="Rectangle 3561" o:spid="_x0000_s1838" style="position:absolute;margin-left:211pt;margin-top:662pt;width:80pt;height:60pt;z-index:2552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u4e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J3TZthc28fhvMz5GVLTxTMFGbB1WQjZzMNUHD8eZSgOZu+eHKovbtdtzTxUjRd29EmQimI&#13;&#10;9P59V3o1BtoJlYCzYwR7GIlvU+Tkh8n6IuxtTfJs39eF/HWZd78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xlbu&#13;&#10;HpwBAAAUAwAADgAAAAAAAAAAAAAAAAAuAgAAZHJzL2Uyb0RvYy54bWxQSwECLQAUAAYACAAAACEA&#13;&#10;8AnpX+EAAAASAQAADwAAAAAAAAAAAAAAAAD2AwAAZHJzL2Rvd25yZXYueG1sUEsFBgAAAAAEAAQA&#13;&#10;8wAAAAQFAAAAAA==&#13;&#10;" filled="f" stroked="f">
                      <v:textbox inset="2.16pt,1.44pt,0,1.44pt">
                        <w:txbxContent>
                          <w:p w14:paraId="2EEB71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89344" behindDoc="0" locked="0" layoutInCell="1" allowOverlap="1" wp14:anchorId="57A66A7C" wp14:editId="7C38CEA7">
                      <wp:simplePos x="0" y="0"/>
                      <wp:positionH relativeFrom="column">
                        <wp:posOffset>2679700</wp:posOffset>
                      </wp:positionH>
                      <wp:positionV relativeFrom="paragraph">
                        <wp:posOffset>8407400</wp:posOffset>
                      </wp:positionV>
                      <wp:extent cx="1016000" cy="762000"/>
                      <wp:effectExtent l="0" t="0" r="0" b="0"/>
                      <wp:wrapNone/>
                      <wp:docPr id="3562" name="Rectangle 3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382932-5423-4E42-A003-7050119C45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E50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66A7C" id="Rectangle 3562" o:spid="_x0000_s1839" style="position:absolute;margin-left:211pt;margin-top:662pt;width:80pt;height:60pt;z-index:2552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4L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J3zTrD5t4+DOdnyMuWniiYKcyCq8lGzmYaoOD48yhBczZ98eRQe3e7bmnipWi6tqNNhFIQ&#13;&#10;6f37rvRqDLQTKgFnxwj2MBLfpsjJD5P1RdjbmuTZvq8L+esy734B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P2Bu&#13;&#10;C5wBAAAUAwAADgAAAAAAAAAAAAAAAAAuAgAAZHJzL2Uyb0RvYy54bWxQSwECLQAUAAYACAAAACEA&#13;&#10;8AnpX+EAAAASAQAADwAAAAAAAAAAAAAAAAD2AwAAZHJzL2Rvd25yZXYueG1sUEsFBgAAAAAEAAQA&#13;&#10;8wAAAAQFAAAAAA==&#13;&#10;" filled="f" stroked="f">
                      <v:textbox inset="2.16pt,1.44pt,0,1.44pt">
                        <w:txbxContent>
                          <w:p w14:paraId="724E50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0368" behindDoc="0" locked="0" layoutInCell="1" allowOverlap="1" wp14:anchorId="264FFF6D" wp14:editId="259F1AB9">
                      <wp:simplePos x="0" y="0"/>
                      <wp:positionH relativeFrom="column">
                        <wp:posOffset>2679700</wp:posOffset>
                      </wp:positionH>
                      <wp:positionV relativeFrom="paragraph">
                        <wp:posOffset>8407400</wp:posOffset>
                      </wp:positionV>
                      <wp:extent cx="1016000" cy="762000"/>
                      <wp:effectExtent l="0" t="0" r="0" b="0"/>
                      <wp:wrapNone/>
                      <wp:docPr id="3563" name="Rectangle 3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8FE5C4-8FA5-0545-A2AF-A1399425A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9F60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FFF6D" id="Rectangle 3563" o:spid="_x0000_s1840" style="position:absolute;margin-left:211pt;margin-top:662pt;width:80pt;height:60pt;z-index:2552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0ODu&#13;&#10;Y5wBAAAUAwAADgAAAAAAAAAAAAAAAAAuAgAAZHJzL2Uyb0RvYy54bWxQSwECLQAUAAYACAAAACEA&#13;&#10;8AnpX+EAAAASAQAADwAAAAAAAAAAAAAAAAD2AwAAZHJzL2Rvd25yZXYueG1sUEsFBgAAAAAEAAQA&#13;&#10;8wAAAAQFAAAAAA==&#13;&#10;" filled="f" stroked="f">
                      <v:textbox inset="2.16pt,1.44pt,0,1.44pt">
                        <w:txbxContent>
                          <w:p w14:paraId="7E9F60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1392" behindDoc="0" locked="0" layoutInCell="1" allowOverlap="1" wp14:anchorId="6606AD0C" wp14:editId="243EBAF0">
                      <wp:simplePos x="0" y="0"/>
                      <wp:positionH relativeFrom="column">
                        <wp:posOffset>2679700</wp:posOffset>
                      </wp:positionH>
                      <wp:positionV relativeFrom="paragraph">
                        <wp:posOffset>8407400</wp:posOffset>
                      </wp:positionV>
                      <wp:extent cx="1016000" cy="762000"/>
                      <wp:effectExtent l="0" t="0" r="0" b="0"/>
                      <wp:wrapNone/>
                      <wp:docPr id="3564" name="Rectangle 3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BF759-D6DC-064C-8AB6-3A36A74ECC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081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6AD0C" id="Rectangle 3564" o:spid="_x0000_s1841" style="position:absolute;margin-left:211pt;margin-top:662pt;width:80pt;height:60pt;z-index:2552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KdZu&#13;&#10;dpwBAAAUAwAADgAAAAAAAAAAAAAAAAAuAgAAZHJzL2Uyb0RvYy54bWxQSwECLQAUAAYACAAAACEA&#13;&#10;8AnpX+EAAAASAQAADwAAAAAAAAAAAAAAAAD2AwAAZHJzL2Rvd25yZXYueG1sUEsFBgAAAAAEAAQA&#13;&#10;8wAAAAQFAAAAAA==&#13;&#10;" filled="f" stroked="f">
                      <v:textbox inset="2.16pt,1.44pt,0,1.44pt">
                        <w:txbxContent>
                          <w:p w14:paraId="29F081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2416" behindDoc="0" locked="0" layoutInCell="1" allowOverlap="1" wp14:anchorId="292984E5" wp14:editId="48E48070">
                      <wp:simplePos x="0" y="0"/>
                      <wp:positionH relativeFrom="column">
                        <wp:posOffset>2679700</wp:posOffset>
                      </wp:positionH>
                      <wp:positionV relativeFrom="paragraph">
                        <wp:posOffset>8407400</wp:posOffset>
                      </wp:positionV>
                      <wp:extent cx="1016000" cy="762000"/>
                      <wp:effectExtent l="0" t="0" r="0" b="0"/>
                      <wp:wrapNone/>
                      <wp:docPr id="3565" name="Rectangle 3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8617C-A8CB-DD4C-9028-36526C17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075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984E5" id="Rectangle 3565" o:spid="_x0000_s1842" style="position:absolute;margin-left:211pt;margin-top:662pt;width:80pt;height:60pt;z-index:2552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Io3u&#13;&#10;SJwBAAAUAwAADgAAAAAAAAAAAAAAAAAuAgAAZHJzL2Uyb0RvYy54bWxQSwECLQAUAAYACAAAACEA&#13;&#10;8AnpX+EAAAASAQAADwAAAAAAAAAAAAAAAAD2AwAAZHJzL2Rvd25yZXYueG1sUEsFBgAAAAAEAAQA&#13;&#10;8wAAAAQFAAAAAA==&#13;&#10;" filled="f" stroked="f">
                      <v:textbox inset="2.16pt,1.44pt,0,1.44pt">
                        <w:txbxContent>
                          <w:p w14:paraId="240075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3440" behindDoc="0" locked="0" layoutInCell="1" allowOverlap="1" wp14:anchorId="38DC0F5F" wp14:editId="6CB27672">
                      <wp:simplePos x="0" y="0"/>
                      <wp:positionH relativeFrom="column">
                        <wp:posOffset>2679700</wp:posOffset>
                      </wp:positionH>
                      <wp:positionV relativeFrom="paragraph">
                        <wp:posOffset>8407400</wp:posOffset>
                      </wp:positionV>
                      <wp:extent cx="1016000" cy="762000"/>
                      <wp:effectExtent l="0" t="0" r="0" b="0"/>
                      <wp:wrapNone/>
                      <wp:docPr id="3566" name="Rectangle 35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7CA16-36F5-004B-9BB1-00AFABF025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098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C0F5F" id="Rectangle 3566" o:spid="_x0000_s1843" style="position:absolute;margin-left:211pt;margin-top:662pt;width:80pt;height:60pt;z-index:2552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27tu&#13;&#10;XZwBAAAUAwAADgAAAAAAAAAAAAAAAAAuAgAAZHJzL2Uyb0RvYy54bWxQSwECLQAUAAYACAAAACEA&#13;&#10;8AnpX+EAAAASAQAADwAAAAAAAAAAAAAAAAD2AwAAZHJzL2Rvd25yZXYueG1sUEsFBgAAAAAEAAQA&#13;&#10;8wAAAAQFAAAAAA==&#13;&#10;" filled="f" stroked="f">
                      <v:textbox inset="2.16pt,1.44pt,0,1.44pt">
                        <w:txbxContent>
                          <w:p w14:paraId="635098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4464" behindDoc="0" locked="0" layoutInCell="1" allowOverlap="1" wp14:anchorId="6D46829B" wp14:editId="063A24BA">
                      <wp:simplePos x="0" y="0"/>
                      <wp:positionH relativeFrom="column">
                        <wp:posOffset>2679700</wp:posOffset>
                      </wp:positionH>
                      <wp:positionV relativeFrom="paragraph">
                        <wp:posOffset>8407400</wp:posOffset>
                      </wp:positionV>
                      <wp:extent cx="1016000" cy="762000"/>
                      <wp:effectExtent l="0" t="0" r="0" b="0"/>
                      <wp:wrapNone/>
                      <wp:docPr id="3567" name="Rectangle 3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09371A-44A1-E744-B812-540974D632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B58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829B" id="Rectangle 3567" o:spid="_x0000_s1844" style="position:absolute;margin-left:211pt;margin-top:662pt;width:80pt;height:60pt;z-index:2552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O+Z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J3TZdhc28fhvMz5GVLTxTMFGbB1WQjZzMNUHD8eZSgOZu+eHKovbtdtzTxUjRd29EmQimI&#13;&#10;9P59V3o1BtoJlYCzYwR7GIlvU+Tkh8n6IuxtTfJs39eF/HWZd78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Izv&#13;&#10;mZwBAAAUAwAADgAAAAAAAAAAAAAAAAAuAgAAZHJzL2Uyb0RvYy54bWxQSwECLQAUAAYACAAAACEA&#13;&#10;8AnpX+EAAAASAQAADwAAAAAAAAAAAAAAAAD2AwAAZHJzL2Rvd25yZXYueG1sUEsFBgAAAAAEAAQA&#13;&#10;8wAAAAQFAAAAAA==&#13;&#10;" filled="f" stroked="f">
                      <v:textbox inset="2.16pt,1.44pt,0,1.44pt">
                        <w:txbxContent>
                          <w:p w14:paraId="03BB58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5488" behindDoc="0" locked="0" layoutInCell="1" allowOverlap="1" wp14:anchorId="450D5F02" wp14:editId="776FCC87">
                      <wp:simplePos x="0" y="0"/>
                      <wp:positionH relativeFrom="column">
                        <wp:posOffset>2679700</wp:posOffset>
                      </wp:positionH>
                      <wp:positionV relativeFrom="paragraph">
                        <wp:posOffset>8407400</wp:posOffset>
                      </wp:positionV>
                      <wp:extent cx="1016000" cy="762000"/>
                      <wp:effectExtent l="0" t="0" r="0" b="0"/>
                      <wp:wrapNone/>
                      <wp:docPr id="3568" name="Rectangle 3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6C228-3CBB-C941-8843-68E976609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352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D5F02" id="Rectangle 3568" o:spid="_x0000_s1845" style="position:absolute;margin-left:211pt;margin-top:662pt;width:80pt;height:60pt;z-index:2552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Bbpv&#13;&#10;jJwBAAAUAwAADgAAAAAAAAAAAAAAAAAuAgAAZHJzL2Uyb0RvYy54bWxQSwECLQAUAAYACAAAACEA&#13;&#10;8AnpX+EAAAASAQAADwAAAAAAAAAAAAAAAAD2AwAAZHJzL2Rvd25yZXYueG1sUEsFBgAAAAAEAAQA&#13;&#10;8wAAAAQFAAAAAA==&#13;&#10;" filled="f" stroked="f">
                      <v:textbox inset="2.16pt,1.44pt,0,1.44pt">
                        <w:txbxContent>
                          <w:p w14:paraId="5BE352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6512" behindDoc="0" locked="0" layoutInCell="1" allowOverlap="1" wp14:anchorId="2D029C61" wp14:editId="3253EB63">
                      <wp:simplePos x="0" y="0"/>
                      <wp:positionH relativeFrom="column">
                        <wp:posOffset>2679700</wp:posOffset>
                      </wp:positionH>
                      <wp:positionV relativeFrom="paragraph">
                        <wp:posOffset>8407400</wp:posOffset>
                      </wp:positionV>
                      <wp:extent cx="1016000" cy="762000"/>
                      <wp:effectExtent l="0" t="0" r="0" b="0"/>
                      <wp:wrapNone/>
                      <wp:docPr id="3569" name="Rectangle 3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9C5E5A-6F5C-AA43-A934-082BE4E5A3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BA9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29C61" id="Rectangle 3569" o:spid="_x0000_s1846" style="position:absolute;margin-left:211pt;margin-top:662pt;width:80pt;height:60pt;z-index:2552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gKi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psDm3g760yvmZUsvFMwIk+BqtIGziQYoePx5kKg5G796cqi5u1k1NPFSLNumpU3EUhDp&#13;&#10;3eeu9GoA2gmVkLNDQLsfiO+yyMkPk/VF2Mea5Nl+rgv5yzJvfwE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DnYgKi&#13;&#10;mwEAABQDAAAOAAAAAAAAAAAAAAAAAC4CAABkcnMvZTJvRG9jLnhtbFBLAQItABQABgAIAAAAIQDw&#13;&#10;Celf4QAAABIBAAAPAAAAAAAAAAAAAAAAAPUDAABkcnMvZG93bnJldi54bWxQSwUGAAAAAAQABADz&#13;&#10;AAAAAwUAAAAA&#13;&#10;" filled="f" stroked="f">
                      <v:textbox inset="2.16pt,1.44pt,0,1.44pt">
                        <w:txbxContent>
                          <w:p w14:paraId="1FFBA9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7536" behindDoc="0" locked="0" layoutInCell="1" allowOverlap="1" wp14:anchorId="5836081C" wp14:editId="295340DF">
                      <wp:simplePos x="0" y="0"/>
                      <wp:positionH relativeFrom="column">
                        <wp:posOffset>2679700</wp:posOffset>
                      </wp:positionH>
                      <wp:positionV relativeFrom="paragraph">
                        <wp:posOffset>8407400</wp:posOffset>
                      </wp:positionV>
                      <wp:extent cx="10160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1D6128-7739-C44C-98F4-3C52AFD32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E96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6081C" id="Rectangle 3570" o:spid="_x0000_s1847" style="position:absolute;margin-left:211pt;margin-top:662pt;width:80pt;height:60pt;z-index:2552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IK3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C2WWbYnNtBf3rFvGzphYwZYRJcjTZwNtEABY8/DxI1Z+NXTwo1dzerhiZegmXbtLSJWAIi&#13;&#10;vfuclV4NQDuhEnJ2CGj3A/EtdQstkr409rEmebaf40L+sszbXwA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AeVIK3&#13;&#10;mwEAABQDAAAOAAAAAAAAAAAAAAAAAC4CAABkcnMvZTJvRG9jLnhtbFBLAQItABQABgAIAAAAIQDw&#13;&#10;Celf4QAAABIBAAAPAAAAAAAAAAAAAAAAAPUDAABkcnMvZG93bnJldi54bWxQSwUGAAAAAAQABADz&#13;&#10;AAAAAwUAAAAA&#13;&#10;" filled="f" stroked="f">
                      <v:textbox inset="2.16pt,1.44pt,0,1.44pt">
                        <w:txbxContent>
                          <w:p w14:paraId="4E8E96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8560" behindDoc="0" locked="0" layoutInCell="1" allowOverlap="1" wp14:anchorId="2BE1EFF7" wp14:editId="14FDFB3D">
                      <wp:simplePos x="0" y="0"/>
                      <wp:positionH relativeFrom="column">
                        <wp:posOffset>2679700</wp:posOffset>
                      </wp:positionH>
                      <wp:positionV relativeFrom="paragraph">
                        <wp:posOffset>8407400</wp:posOffset>
                      </wp:positionV>
                      <wp:extent cx="1016000" cy="762000"/>
                      <wp:effectExtent l="0" t="0" r="0" b="0"/>
                      <wp:wrapNone/>
                      <wp:docPr id="3571" name="Rectangle 3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E7A67-E395-3941-815B-BD8836F7C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26A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EFF7" id="Rectangle 3571" o:spid="_x0000_s1848" style="position:absolute;margin-left:211pt;margin-top:662pt;width:80pt;height:60pt;z-index:2552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wKJ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psmwubcL/ekV8rKlFwpmDJPgarSRs4kGKDj+PEjQnI1fPTnU3N2sGpp4KZZt09ImQimI&#13;&#10;9O5zV3o1BNoJlYCzQwS7H4jvssjJD5P1RdjHmuTZfq4L+csyb38B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FQ8C&#13;&#10;iZwBAAAUAwAADgAAAAAAAAAAAAAAAAAuAgAAZHJzL2Uyb0RvYy54bWxQSwECLQAUAAYACAAAACEA&#13;&#10;8AnpX+EAAAASAQAADwAAAAAAAAAAAAAAAAD2AwAAZHJzL2Rvd25yZXYueG1sUEsFBgAAAAAEAAQA&#13;&#10;8wAAAAQFAAAAAA==&#13;&#10;" filled="f" stroked="f">
                      <v:textbox inset="2.16pt,1.44pt,0,1.44pt">
                        <w:txbxContent>
                          <w:p w14:paraId="76126A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99584" behindDoc="0" locked="0" layoutInCell="1" allowOverlap="1" wp14:anchorId="15BFAFC0" wp14:editId="62F192D7">
                      <wp:simplePos x="0" y="0"/>
                      <wp:positionH relativeFrom="column">
                        <wp:posOffset>2679700</wp:posOffset>
                      </wp:positionH>
                      <wp:positionV relativeFrom="paragraph">
                        <wp:posOffset>8407400</wp:posOffset>
                      </wp:positionV>
                      <wp:extent cx="1016000" cy="762000"/>
                      <wp:effectExtent l="0" t="0" r="0" b="0"/>
                      <wp:wrapNone/>
                      <wp:docPr id="3572" name="Rectangle 35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5D19B2-F932-5F47-A5C0-52B2F2F666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1ED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AFC0" id="Rectangle 3572" o:spid="_x0000_s1849" style="position:absolute;margin-left:211pt;margin-top:662pt;width:80pt;height:60pt;z-index:2552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YKc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ZpVhc28X+tMr5GVLLxTMGCbB1WgjZxMNUHD8eZCgORu/enKoubtZNTTxUizbpqVNhFIQ&#13;&#10;6d3nrvRqCLQTKgFnhwh2PxDfZZGTHybri7CPNcmz/VwX8pdl3v4C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7DmC&#13;&#10;nJwBAAAUAwAADgAAAAAAAAAAAAAAAAAuAgAAZHJzL2Uyb0RvYy54bWxQSwECLQAUAAYACAAAACEA&#13;&#10;8AnpX+EAAAASAQAADwAAAAAAAAAAAAAAAAD2AwAAZHJzL2Rvd25yZXYueG1sUEsFBgAAAAAEAAQA&#13;&#10;8wAAAAQFAAAAAA==&#13;&#10;" filled="f" stroked="f">
                      <v:textbox inset="2.16pt,1.44pt,0,1.44pt">
                        <w:txbxContent>
                          <w:p w14:paraId="5311ED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0608" behindDoc="0" locked="0" layoutInCell="1" allowOverlap="1" wp14:anchorId="75C60421" wp14:editId="6D841E25">
                      <wp:simplePos x="0" y="0"/>
                      <wp:positionH relativeFrom="column">
                        <wp:posOffset>2679700</wp:posOffset>
                      </wp:positionH>
                      <wp:positionV relativeFrom="paragraph">
                        <wp:posOffset>8407400</wp:posOffset>
                      </wp:positionV>
                      <wp:extent cx="10160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6D2FFB-68A4-FB4C-9E4B-B7CD9AEC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FC7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60421" id="Rectangle 3573" o:spid="_x0000_s1850" style="position:absolute;margin-left:211pt;margin-top:662pt;width:80pt;height:60pt;z-index:2553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QL0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m3WGzb099OcnzMuWHimYESbB1WgDZxMNUPD4+yhRczZ+9+RQc7teNTTxUizbpqVNxFIQ&#13;&#10;6f3HrvRqANoJlZCzY0B7GIjvssjJD5P1RdjbmuTZfqwL+esy714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A7kC&#13;&#10;9JwBAAAUAwAADgAAAAAAAAAAAAAAAAAuAgAAZHJzL2Uyb0RvYy54bWxQSwECLQAUAAYACAAAACEA&#13;&#10;8AnpX+EAAAASAQAADwAAAAAAAAAAAAAAAAD2AwAAZHJzL2Rvd25yZXYueG1sUEsFBgAAAAAEAAQA&#13;&#10;8wAAAAQFAAAAAA==&#13;&#10;" filled="f" stroked="f">
                      <v:textbox inset="2.16pt,1.44pt,0,1.44pt">
                        <w:txbxContent>
                          <w:p w14:paraId="744FC7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1632" behindDoc="0" locked="0" layoutInCell="1" allowOverlap="1" wp14:anchorId="48996CB6" wp14:editId="56A634C3">
                      <wp:simplePos x="0" y="0"/>
                      <wp:positionH relativeFrom="column">
                        <wp:posOffset>2679700</wp:posOffset>
                      </wp:positionH>
                      <wp:positionV relativeFrom="paragraph">
                        <wp:posOffset>8407400</wp:posOffset>
                      </wp:positionV>
                      <wp:extent cx="1016000" cy="762000"/>
                      <wp:effectExtent l="0" t="0" r="0" b="0"/>
                      <wp:wrapNone/>
                      <wp:docPr id="3574" name="Rectangle 3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63720C-57B1-5445-9D34-54C9E48D4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F009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96CB6" id="Rectangle 3574" o:spid="_x0000_s1851" style="position:absolute;margin-left:211pt;margin-top:662pt;width:80pt;height:60pt;z-index:2553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4Lh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ba4zbO7tQn96grxs6ZGCGcMkuBpt5GyiAQqOvw4SNGfjvSeHmpurVUMTL8WybVraRCgF&#13;&#10;kd597EqvhkA7oRJwdohg9wPxXRY5+WGyvgh7X5M82491IX9Z5u0rAAAA//8DAFBLAwQUAAYACAAA&#13;&#10;ACEA8AnpX+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" filled="f" stroked="f">
                      <v:textbox inset="2.16pt,1.44pt,0,1.44pt">
                        <w:txbxContent>
                          <w:p w14:paraId="2C0F009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2656" behindDoc="0" locked="0" layoutInCell="1" allowOverlap="1" wp14:anchorId="40EC4C5F" wp14:editId="79C942FC">
                      <wp:simplePos x="0" y="0"/>
                      <wp:positionH relativeFrom="column">
                        <wp:posOffset>2679700</wp:posOffset>
                      </wp:positionH>
                      <wp:positionV relativeFrom="paragraph">
                        <wp:posOffset>8407400</wp:posOffset>
                      </wp:positionV>
                      <wp:extent cx="1016000" cy="762000"/>
                      <wp:effectExtent l="0" t="0" r="0" b="0"/>
                      <wp:wrapNone/>
                      <wp:docPr id="3575" name="Rectangle 35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F8AF32-BD21-1F45-BC31-654FA1A46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926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C4C5F" id="Rectangle 3575" o:spid="_x0000_s1852" style="position:absolute;margin-left:211pt;margin-top:662pt;width:80pt;height:60pt;z-index:2553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ALf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zW2Gzb0d9KcXzMuWnimYESbB1WgDZxMNUPD48yBRczY+eXKoubtZNTTxUizbpqVNxFIQ&#13;&#10;6d3nrvRqANoJlZCzQ0C7H4jvssjJD5P1RdjHmuTZfq4L+csyb38B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8dQC&#13;&#10;35wBAAAUAwAADgAAAAAAAAAAAAAAAAAuAgAAZHJzL2Uyb0RvYy54bWxQSwECLQAUAAYACAAAACEA&#13;&#10;8AnpX+EAAAASAQAADwAAAAAAAAAAAAAAAAD2AwAAZHJzL2Rvd25yZXYueG1sUEsFBgAAAAAEAAQA&#13;&#10;8wAAAAQFAAAAAA==&#13;&#10;" filled="f" stroked="f">
                      <v:textbox inset="2.16pt,1.44pt,0,1.44pt">
                        <w:txbxContent>
                          <w:p w14:paraId="2D3926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3680" behindDoc="0" locked="0" layoutInCell="1" allowOverlap="1" wp14:anchorId="443AB293" wp14:editId="07832214">
                      <wp:simplePos x="0" y="0"/>
                      <wp:positionH relativeFrom="column">
                        <wp:posOffset>2679700</wp:posOffset>
                      </wp:positionH>
                      <wp:positionV relativeFrom="paragraph">
                        <wp:posOffset>8407400</wp:posOffset>
                      </wp:positionV>
                      <wp:extent cx="10160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0AA467-4DD0-9149-8BB2-D34376408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AAD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AB293" id="Rectangle 3576" o:spid="_x0000_s1853" style="position:absolute;margin-left:211pt;margin-top:662pt;width:80pt;height:60pt;z-index:2553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oLK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m3WGzb196M9PkJctPVIwY5gEV6ONnE00QMHx91GC5mz87smhZn2zamjipVi2TUubCKUg&#13;&#10;0vuPXenVEGgnVALOjhHsYSC+yyInP0zWF2Fva5Jn+7Eu5K/LvHsB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COKC&#13;&#10;ypwBAAAUAwAADgAAAAAAAAAAAAAAAAAuAgAAZHJzL2Uyb0RvYy54bWxQSwECLQAUAAYACAAAACEA&#13;&#10;8AnpX+EAAAASAQAADwAAAAAAAAAAAAAAAAD2AwAAZHJzL2Rvd25yZXYueG1sUEsFBgAAAAAEAAQA&#13;&#10;8wAAAAQFAAAAAA==&#13;&#10;" filled="f" stroked="f">
                      <v:textbox inset="2.16pt,1.44pt,0,1.44pt">
                        <w:txbxContent>
                          <w:p w14:paraId="42AAAD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4704" behindDoc="0" locked="0" layoutInCell="1" allowOverlap="1" wp14:anchorId="1AE197FB" wp14:editId="6ADFFF3A">
                      <wp:simplePos x="0" y="0"/>
                      <wp:positionH relativeFrom="column">
                        <wp:posOffset>2679700</wp:posOffset>
                      </wp:positionH>
                      <wp:positionV relativeFrom="paragraph">
                        <wp:posOffset>8407400</wp:posOffset>
                      </wp:positionV>
                      <wp:extent cx="1016000" cy="762000"/>
                      <wp:effectExtent l="0" t="0" r="0" b="0"/>
                      <wp:wrapNone/>
                      <wp:docPr id="3577" name="Rectangle 3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9FFC4E-590D-B443-A232-0A6D45F79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BF8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197FB" id="Rectangle 3577" o:spid="_x0000_s1854" style="position:absolute;margin-left:211pt;margin-top:662pt;width:80pt;height:60pt;z-index:2553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Av1QMO&#13;&#10;mwEAABQDAAAOAAAAAAAAAAAAAAAAAC4CAABkcnMvZTJvRG9jLnhtbFBLAQItABQABgAIAAAAIQDw&#13;&#10;Celf4QAAABIBAAAPAAAAAAAAAAAAAAAAAPUDAABkcnMvZG93bnJldi54bWxQSwUGAAAAAAQABADz&#13;&#10;AAAAAwUAAAAA&#13;&#10;" filled="f" stroked="f">
                      <v:textbox inset="2.16pt,1.44pt,0,1.44pt">
                        <w:txbxContent>
                          <w:p w14:paraId="5C1BF8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5728" behindDoc="0" locked="0" layoutInCell="1" allowOverlap="1" wp14:anchorId="5B904535" wp14:editId="46E6F1DB">
                      <wp:simplePos x="0" y="0"/>
                      <wp:positionH relativeFrom="column">
                        <wp:posOffset>2679700</wp:posOffset>
                      </wp:positionH>
                      <wp:positionV relativeFrom="paragraph">
                        <wp:posOffset>8407400</wp:posOffset>
                      </wp:positionV>
                      <wp:extent cx="1016000" cy="762000"/>
                      <wp:effectExtent l="0" t="0" r="0" b="0"/>
                      <wp:wrapNone/>
                      <wp:docPr id="3578" name="Rectangle 35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08C810-DA3E-3344-A02A-020B5428B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E2E9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04535" id="Rectangle 3578" o:spid="_x0000_s1855" style="position:absolute;margin-left:211pt;margin-top:662pt;width:80pt;height:60pt;z-index:2553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4Mb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Zp1hc28H/ekV87KlFwpmhElwNdrA2UQDFDz+PEjUnI1fPTnU3N2sGpp4KZZt09ImYimI&#13;&#10;9O5zV3o1AO2ESsjZIaDdD8R3WeTkh8n6IuxjTfJsP9eF/GWZt78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1uOD&#13;&#10;G5wBAAAUAwAADgAAAAAAAAAAAAAAAAAuAgAAZHJzL2Uyb0RvYy54bWxQSwECLQAUAAYACAAAACEA&#13;&#10;8AnpX+EAAAASAQAADwAAAAAAAAAAAAAAAAD2AwAAZHJzL2Rvd25yZXYueG1sUEsFBgAAAAAEAAQA&#13;&#10;8wAAAAQFAAAAAA==&#13;&#10;" filled="f" stroked="f">
                      <v:textbox inset="2.16pt,1.44pt,0,1.44pt">
                        <w:txbxContent>
                          <w:p w14:paraId="0DDE2E9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6752" behindDoc="0" locked="0" layoutInCell="1" allowOverlap="1" wp14:anchorId="48BBF7F7" wp14:editId="208BCAF9">
                      <wp:simplePos x="0" y="0"/>
                      <wp:positionH relativeFrom="column">
                        <wp:posOffset>2679700</wp:posOffset>
                      </wp:positionH>
                      <wp:positionV relativeFrom="paragraph">
                        <wp:posOffset>8407400</wp:posOffset>
                      </wp:positionV>
                      <wp:extent cx="10160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EC024-AC32-5C4C-8EA4-FD76CEC349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C8D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BF7F7" id="Rectangle 3579" o:spid="_x0000_s1856" style="position:absolute;margin-left:211pt;margin-top:662pt;width:80pt;height:60pt;z-index:2553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HZm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VYHNvV3oT6+Qly29UDBjmARXo42cTTRAwfHnQYLmbPzqyaHm7mbV0MRLsWybljYRSkGk&#13;&#10;d5+70qsh0E6oBJwdItj9QHyXRU5+mKwvwj7WJM/2c13IX5Z5+ws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BpqHZm&#13;&#10;mwEAABQDAAAOAAAAAAAAAAAAAAAAAC4CAABkcnMvZTJvRG9jLnhtbFBLAQItABQABgAIAAAAIQDw&#13;&#10;Celf4QAAABIBAAAPAAAAAAAAAAAAAAAAAPUDAABkcnMvZG93bnJldi54bWxQSwUGAAAAAAQABADz&#13;&#10;AAAAAwUAAAAA&#13;&#10;" filled="f" stroked="f">
                      <v:textbox inset="2.16pt,1.44pt,0,1.44pt">
                        <w:txbxContent>
                          <w:p w14:paraId="013C8D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7776" behindDoc="0" locked="0" layoutInCell="1" allowOverlap="1" wp14:anchorId="6E24A647" wp14:editId="12AA2EAB">
                      <wp:simplePos x="0" y="0"/>
                      <wp:positionH relativeFrom="column">
                        <wp:posOffset>2679700</wp:posOffset>
                      </wp:positionH>
                      <wp:positionV relativeFrom="paragraph">
                        <wp:posOffset>8407400</wp:posOffset>
                      </wp:positionV>
                      <wp:extent cx="1016000" cy="762000"/>
                      <wp:effectExtent l="0" t="0" r="0" b="0"/>
                      <wp:wrapNone/>
                      <wp:docPr id="3580" name="Rectangle 3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3F2BD-9EC0-D345-839A-C5BCA92C8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C93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4A647" id="Rectangle 3580" o:spid="_x0000_s1857" style="position:absolute;margin-left:211pt;margin-top:662pt;width:80pt;height:60pt;z-index:2553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" filled="f" stroked="f">
                      <v:textbox inset="2.16pt,1.44pt,0,1.44pt">
                        <w:txbxContent>
                          <w:p w14:paraId="3EFC93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8800" behindDoc="0" locked="0" layoutInCell="1" allowOverlap="1" wp14:anchorId="0F0BF30C" wp14:editId="235B7351">
                      <wp:simplePos x="0" y="0"/>
                      <wp:positionH relativeFrom="column">
                        <wp:posOffset>2679700</wp:posOffset>
                      </wp:positionH>
                      <wp:positionV relativeFrom="paragraph">
                        <wp:posOffset>8407400</wp:posOffset>
                      </wp:positionV>
                      <wp:extent cx="1016000" cy="762000"/>
                      <wp:effectExtent l="0" t="0" r="0" b="0"/>
                      <wp:wrapNone/>
                      <wp:docPr id="3581" name="Rectangle 3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2D2D18-7ACF-6C42-AB7F-8B28024372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60E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BF30C" id="Rectangle 3581" o:spid="_x0000_s1858" style="position:absolute;margin-left:211pt;margin-top:662pt;width:80pt;height:60pt;z-index:2553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m8V2&#13;&#10;TZwBAAAUAwAADgAAAAAAAAAAAAAAAAAuAgAAZHJzL2Uyb0RvYy54bWxQSwECLQAUAAYACAAAACEA&#13;&#10;8AnpX+EAAAASAQAADwAAAAAAAAAAAAAAAAD2AwAAZHJzL2Rvd25yZXYueG1sUEsFBgAAAAAEAAQA&#13;&#10;8wAAAAQFAAAAAA==&#13;&#10;" filled="f" stroked="f">
                      <v:textbox inset="2.16pt,1.44pt,0,1.44pt">
                        <w:txbxContent>
                          <w:p w14:paraId="31E60E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09824" behindDoc="0" locked="0" layoutInCell="1" allowOverlap="1" wp14:anchorId="5877D392" wp14:editId="59E39F52">
                      <wp:simplePos x="0" y="0"/>
                      <wp:positionH relativeFrom="column">
                        <wp:posOffset>2679700</wp:posOffset>
                      </wp:positionH>
                      <wp:positionV relativeFrom="paragraph">
                        <wp:posOffset>8407400</wp:posOffset>
                      </wp:positionV>
                      <wp:extent cx="10160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E9168B-0681-3946-AD18-9E94E8FDE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FD3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7D392" id="Rectangle 3582" o:spid="_x0000_s1859" style="position:absolute;margin-left:211pt;margin-top:662pt;width:80pt;height:60pt;z-index:2553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YvP2&#13;&#10;WJwBAAAUAwAADgAAAAAAAAAAAAAAAAAuAgAAZHJzL2Uyb0RvYy54bWxQSwECLQAUAAYACAAAACEA&#13;&#10;8AnpX+EAAAASAQAADwAAAAAAAAAAAAAAAAD2AwAAZHJzL2Rvd25yZXYueG1sUEsFBgAAAAAEAAQA&#13;&#10;8wAAAAQFAAAAAA==&#13;&#10;" filled="f" stroked="f">
                      <v:textbox inset="2.16pt,1.44pt,0,1.44pt">
                        <w:txbxContent>
                          <w:p w14:paraId="0DFFD3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0848" behindDoc="0" locked="0" layoutInCell="1" allowOverlap="1" wp14:anchorId="07FC7B6F" wp14:editId="68E56EE1">
                      <wp:simplePos x="0" y="0"/>
                      <wp:positionH relativeFrom="column">
                        <wp:posOffset>2679700</wp:posOffset>
                      </wp:positionH>
                      <wp:positionV relativeFrom="paragraph">
                        <wp:posOffset>8407400</wp:posOffset>
                      </wp:positionV>
                      <wp:extent cx="1016000" cy="762000"/>
                      <wp:effectExtent l="0" t="0" r="0" b="0"/>
                      <wp:wrapNone/>
                      <wp:docPr id="3583" name="Rectangle 3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FB9348-C403-2B4F-B84B-2F66052EE2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D0D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C7B6F" id="Rectangle 3583" o:spid="_x0000_s1860" style="position:absolute;margin-left:211pt;margin-top:662pt;width:80pt;height:60pt;z-index:2553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3Yw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V+sMm3t76M9PmJctPVIwI0yCq9EGziYaoODx91Gi5mz87smh5na9amjipVi2TUubiKUg&#13;&#10;0vuPXenVALQTKiFnx4D2MBDfZZGTHybri7C3Ncmz/VgX8tdl3r0A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jXN2&#13;&#10;MJwBAAAUAwAADgAAAAAAAAAAAAAAAAAuAgAAZHJzL2Uyb0RvYy54bWxQSwECLQAUAAYACAAAACEA&#13;&#10;8AnpX+EAAAASAQAADwAAAAAAAAAAAAAAAAD2AwAAZHJzL2Rvd25yZXYueG1sUEsFBgAAAAAEAAQA&#13;&#10;8wAAAAQFAAAAAA==&#13;&#10;" filled="f" stroked="f">
                      <v:textbox inset="2.16pt,1.44pt,0,1.44pt">
                        <w:txbxContent>
                          <w:p w14:paraId="4F0D0D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1872" behindDoc="0" locked="0" layoutInCell="1" allowOverlap="1" wp14:anchorId="7C17FA4F" wp14:editId="00C50BB0">
                      <wp:simplePos x="0" y="0"/>
                      <wp:positionH relativeFrom="column">
                        <wp:posOffset>2679700</wp:posOffset>
                      </wp:positionH>
                      <wp:positionV relativeFrom="paragraph">
                        <wp:posOffset>8407400</wp:posOffset>
                      </wp:positionV>
                      <wp:extent cx="1016000" cy="609600"/>
                      <wp:effectExtent l="0" t="0" r="0" b="0"/>
                      <wp:wrapNone/>
                      <wp:docPr id="3584" name="Rectangle 35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BCEFE2-3C85-974F-87AF-7916BDCE32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7A9A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7FA4F" id="Rectangle 3584" o:spid="_x0000_s1861" style="position:absolute;margin-left:211pt;margin-top:662pt;width:80pt;height:48pt;z-index:2553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" filled="f" stroked="f">
                      <v:textbox inset="2.16pt,1.44pt,0,1.44pt">
                        <w:txbxContent>
                          <w:p w14:paraId="7E7A9A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2896" behindDoc="0" locked="0" layoutInCell="1" allowOverlap="1" wp14:anchorId="3EEA9040" wp14:editId="480E82AE">
                      <wp:simplePos x="0" y="0"/>
                      <wp:positionH relativeFrom="column">
                        <wp:posOffset>2679700</wp:posOffset>
                      </wp:positionH>
                      <wp:positionV relativeFrom="paragraph">
                        <wp:posOffset>8407400</wp:posOffset>
                      </wp:positionV>
                      <wp:extent cx="1016000" cy="6096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2BA01-1049-0B4F-8260-2F54319668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844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A9040" id="Rectangle 3585" o:spid="_x0000_s1862" style="position:absolute;margin-left:211pt;margin-top:662pt;width:80pt;height:48pt;z-index:2553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YC3E&#13;&#10;a5wBAAAUAwAADgAAAAAAAAAAAAAAAAAuAgAAZHJzL2Uyb0RvYy54bWxQSwECLQAUAAYACAAAACEA&#13;&#10;b+c55+EAAAASAQAADwAAAAAAAAAAAAAAAAD2AwAAZHJzL2Rvd25yZXYueG1sUEsFBgAAAAAEAAQA&#13;&#10;8wAAAAQFAAAAAA==&#13;&#10;" filled="f" stroked="f">
                      <v:textbox inset="2.16pt,1.44pt,0,1.44pt">
                        <w:txbxContent>
                          <w:p w14:paraId="2CF844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3920" behindDoc="0" locked="0" layoutInCell="1" allowOverlap="1" wp14:anchorId="47ACC24A" wp14:editId="72504012">
                      <wp:simplePos x="0" y="0"/>
                      <wp:positionH relativeFrom="column">
                        <wp:posOffset>2679700</wp:posOffset>
                      </wp:positionH>
                      <wp:positionV relativeFrom="paragraph">
                        <wp:posOffset>8407400</wp:posOffset>
                      </wp:positionV>
                      <wp:extent cx="1016000" cy="609600"/>
                      <wp:effectExtent l="0" t="0" r="0" b="0"/>
                      <wp:wrapNone/>
                      <wp:docPr id="3586" name="Rectangle 3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49641A-00EF-C348-AB11-0A130C93D18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FA8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CC24A" id="Rectangle 3586" o:spid="_x0000_s1863" style="position:absolute;margin-left:211pt;margin-top:662pt;width:80pt;height:48pt;z-index:2553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" filled="f" stroked="f">
                      <v:textbox inset="2.16pt,1.44pt,0,1.44pt">
                        <w:txbxContent>
                          <w:p w14:paraId="072FA8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4944" behindDoc="0" locked="0" layoutInCell="1" allowOverlap="1" wp14:anchorId="49A65EF5" wp14:editId="7706298A">
                      <wp:simplePos x="0" y="0"/>
                      <wp:positionH relativeFrom="column">
                        <wp:posOffset>2679700</wp:posOffset>
                      </wp:positionH>
                      <wp:positionV relativeFrom="paragraph">
                        <wp:posOffset>8407400</wp:posOffset>
                      </wp:positionV>
                      <wp:extent cx="1016000" cy="609600"/>
                      <wp:effectExtent l="0" t="0" r="0" b="0"/>
                      <wp:wrapNone/>
                      <wp:docPr id="3587" name="Rectangle 35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3AF4A9-BD15-DF4F-B488-C92841A8E0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0E19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65EF5" id="Rectangle 3587" o:spid="_x0000_s1864" style="position:absolute;margin-left:211pt;margin-top:662pt;width:80pt;height:48pt;z-index:2553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vizF&#13;&#10;upwBAAAUAwAADgAAAAAAAAAAAAAAAAAuAgAAZHJzL2Uyb0RvYy54bWxQSwECLQAUAAYACAAAACEA&#13;&#10;b+c55+EAAAASAQAADwAAAAAAAAAAAAAAAAD2AwAAZHJzL2Rvd25yZXYueG1sUEsFBgAAAAAEAAQA&#13;&#10;8wAAAAQFAAAAAA==&#13;&#10;" filled="f" stroked="f">
                      <v:textbox inset="2.16pt,1.44pt,0,1.44pt">
                        <w:txbxContent>
                          <w:p w14:paraId="4D0E19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5968" behindDoc="0" locked="0" layoutInCell="1" allowOverlap="1" wp14:anchorId="0E95C130" wp14:editId="7F313EB4">
                      <wp:simplePos x="0" y="0"/>
                      <wp:positionH relativeFrom="column">
                        <wp:posOffset>2679700</wp:posOffset>
                      </wp:positionH>
                      <wp:positionV relativeFrom="paragraph">
                        <wp:posOffset>8407400</wp:posOffset>
                      </wp:positionV>
                      <wp:extent cx="1016000" cy="6096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AD3378-43A7-D84B-A460-511511EF18C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CF30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5C130" id="Rectangle 3588" o:spid="_x0000_s1865" style="position:absolute;margin-left:211pt;margin-top:662pt;width:80pt;height:48pt;z-index:2553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RxpF&#13;&#10;r5wBAAAUAwAADgAAAAAAAAAAAAAAAAAuAgAAZHJzL2Uyb0RvYy54bWxQSwECLQAUAAYACAAAACEA&#13;&#10;b+c55+EAAAASAQAADwAAAAAAAAAAAAAAAAD2AwAAZHJzL2Rvd25yZXYueG1sUEsFBgAAAAAEAAQA&#13;&#10;8wAAAAQFAAAAAA==&#13;&#10;" filled="f" stroked="f">
                      <v:textbox inset="2.16pt,1.44pt,0,1.44pt">
                        <w:txbxContent>
                          <w:p w14:paraId="7DCF30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6992" behindDoc="0" locked="0" layoutInCell="1" allowOverlap="1" wp14:anchorId="2220FC4C" wp14:editId="38B26BDC">
                      <wp:simplePos x="0" y="0"/>
                      <wp:positionH relativeFrom="column">
                        <wp:posOffset>2679700</wp:posOffset>
                      </wp:positionH>
                      <wp:positionV relativeFrom="paragraph">
                        <wp:posOffset>8407400</wp:posOffset>
                      </wp:positionV>
                      <wp:extent cx="1016000" cy="609600"/>
                      <wp:effectExtent l="0" t="0" r="0" b="0"/>
                      <wp:wrapNone/>
                      <wp:docPr id="3589" name="Rectangle 3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1D6C6-6AD3-7C43-84D0-49455D8BBA0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41C2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0FC4C" id="Rectangle 3589" o:spid="_x0000_s1866" style="position:absolute;margin-left:211pt;margin-top:662pt;width:80pt;height:48pt;z-index:2553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H+QZ&#13;&#10;JpwBAAAUAwAADgAAAAAAAAAAAAAAAAAuAgAAZHJzL2Uyb0RvYy54bWxQSwECLQAUAAYACAAAACEA&#13;&#10;b+c55+EAAAASAQAADwAAAAAAAAAAAAAAAAD2AwAAZHJzL2Rvd25yZXYueG1sUEsFBgAAAAAEAAQA&#13;&#10;8wAAAAQFAAAAAA==&#13;&#10;" filled="f" stroked="f">
                      <v:textbox inset="2.16pt,1.44pt,0,1.44pt">
                        <w:txbxContent>
                          <w:p w14:paraId="4741C2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8016" behindDoc="0" locked="0" layoutInCell="1" allowOverlap="1" wp14:anchorId="667BA961" wp14:editId="422BB8E7">
                      <wp:simplePos x="0" y="0"/>
                      <wp:positionH relativeFrom="column">
                        <wp:posOffset>2679700</wp:posOffset>
                      </wp:positionH>
                      <wp:positionV relativeFrom="paragraph">
                        <wp:posOffset>8407400</wp:posOffset>
                      </wp:positionV>
                      <wp:extent cx="1016000" cy="609600"/>
                      <wp:effectExtent l="0" t="0" r="0" b="0"/>
                      <wp:wrapNone/>
                      <wp:docPr id="3590" name="Rectangle 3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AFC0D1-6DD3-EA45-A3D7-E4AD6838E2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1642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BA961" id="Rectangle 3590" o:spid="_x0000_s1867" style="position:absolute;margin-left:211pt;margin-top:662pt;width:80pt;height:48pt;z-index:2553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5tKZ&#13;&#10;M5wBAAAUAwAADgAAAAAAAAAAAAAAAAAuAgAAZHJzL2Uyb0RvYy54bWxQSwECLQAUAAYACAAAACEA&#13;&#10;b+c55+EAAAASAQAADwAAAAAAAAAAAAAAAAD2AwAAZHJzL2Rvd25yZXYueG1sUEsFBgAAAAAEAAQA&#13;&#10;8wAAAAQFAAAAAA==&#13;&#10;" filled="f" stroked="f">
                      <v:textbox inset="2.16pt,1.44pt,0,1.44pt">
                        <w:txbxContent>
                          <w:p w14:paraId="271642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19040" behindDoc="0" locked="0" layoutInCell="1" allowOverlap="1" wp14:anchorId="311DC9CD" wp14:editId="5B48CA1A">
                      <wp:simplePos x="0" y="0"/>
                      <wp:positionH relativeFrom="column">
                        <wp:posOffset>2679700</wp:posOffset>
                      </wp:positionH>
                      <wp:positionV relativeFrom="paragraph">
                        <wp:posOffset>8407400</wp:posOffset>
                      </wp:positionV>
                      <wp:extent cx="1016000" cy="609600"/>
                      <wp:effectExtent l="0" t="0" r="0" b="0"/>
                      <wp:wrapNone/>
                      <wp:docPr id="3591" name="Rectangle 3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495963-476F-3B4F-97CF-63DF8D5387E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1356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DC9CD" id="Rectangle 3591" o:spid="_x0000_s1868" style="position:absolute;margin-left:211pt;margin-top:662pt;width:80pt;height:48pt;z-index:2553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RkN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HbqybD5t429McHyMuW7imYMUyCq9FGziYaoOD4Zy9Bczb+9ORQ8+3qsqGJl2LZNi1tIpSC&#13;&#10;SG/fd6VXQ6CdUAk420ewu4H4Louc/DBZX4S9rUme7fu6kD8v8+YF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7YkZ&#13;&#10;DZwBAAAUAwAADgAAAAAAAAAAAAAAAAAuAgAAZHJzL2Uyb0RvYy54bWxQSwECLQAUAAYACAAAACEA&#13;&#10;b+c55+EAAAASAQAADwAAAAAAAAAAAAAAAAD2AwAAZHJzL2Rvd25yZXYueG1sUEsFBgAAAAAEAAQA&#13;&#10;8wAAAAQFAAAAAA==&#13;&#10;" filled="f" stroked="f">
                      <v:textbox inset="2.16pt,1.44pt,0,1.44pt">
                        <w:txbxContent>
                          <w:p w14:paraId="711356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0064" behindDoc="0" locked="0" layoutInCell="1" allowOverlap="1" wp14:anchorId="5ED395F6" wp14:editId="4E1B955C">
                      <wp:simplePos x="0" y="0"/>
                      <wp:positionH relativeFrom="column">
                        <wp:posOffset>2679700</wp:posOffset>
                      </wp:positionH>
                      <wp:positionV relativeFrom="paragraph">
                        <wp:posOffset>8407400</wp:posOffset>
                      </wp:positionV>
                      <wp:extent cx="1016000" cy="609600"/>
                      <wp:effectExtent l="0" t="0" r="0" b="0"/>
                      <wp:wrapNone/>
                      <wp:docPr id="3592" name="Rectangle 3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407CFD-1236-D44C-94CB-2CFC86D71C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9F73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395F6" id="Rectangle 3592" o:spid="_x0000_s1869" style="position:absolute;margin-left:211pt;margin-top:662pt;width:80pt;height:48pt;z-index:2553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5kYnAEAABQDAAAOAAAAZHJzL2Uyb0RvYy54bWysUsFu2zAMvQ/YPwi6L3act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nq1bmuyVNHR9fpmTTmhVJfLAWP6rsGxnAiONItikTw+xPT26+9f6N7l+Zyl&#13;&#10;eTcz2wveXq0ybO7toD89YV629EjBjDAJrkYbOJtogILHXweJmrPx3pNDzderVUMTL8WybVraRCwF&#13;&#10;kd597EqvBqCdUAk5OwS0+4H4Louc/DBZX4S9r0me7ce6kL8s8/YV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FL+Z&#13;&#10;GJwBAAAUAwAADgAAAAAAAAAAAAAAAAAuAgAAZHJzL2Uyb0RvYy54bWxQSwECLQAUAAYACAAAACEA&#13;&#10;b+c55+EAAAASAQAADwAAAAAAAAAAAAAAAAD2AwAAZHJzL2Rvd25yZXYueG1sUEsFBgAAAAAEAAQA&#13;&#10;8wAAAAQFAAAAAA==&#13;&#10;" filled="f" stroked="f">
                      <v:textbox inset="2.16pt,1.44pt,0,1.44pt">
                        <w:txbxContent>
                          <w:p w14:paraId="7569F73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1088" behindDoc="0" locked="0" layoutInCell="1" allowOverlap="1" wp14:anchorId="762CEC0F" wp14:editId="093510FC">
                      <wp:simplePos x="0" y="0"/>
                      <wp:positionH relativeFrom="column">
                        <wp:posOffset>2679700</wp:posOffset>
                      </wp:positionH>
                      <wp:positionV relativeFrom="paragraph">
                        <wp:posOffset>8407400</wp:posOffset>
                      </wp:positionV>
                      <wp:extent cx="1016000" cy="609600"/>
                      <wp:effectExtent l="0" t="0" r="0" b="0"/>
                      <wp:wrapNone/>
                      <wp:docPr id="3593" name="Rectangle 3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E2A328-918A-8C44-A3B7-36992243DB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3A3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CEC0F" id="Rectangle 3593" o:spid="_x0000_s1870" style="position:absolute;margin-left:211pt;margin-top:662pt;width:80pt;height:48pt;z-index:2553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xlwnAEAABQDAAAOAAAAZHJzL2Uyb0RvYy54bWysUsFu2zAMvQ/YPwi6L3bctH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vpq3dZkqaKj6/XNmnJCqS6XA8b0XYNjOREcaRbFInl8iOnt19+/0L3L8zlL&#13;&#10;825mthe8Xa0ybO7toD89YV629EjBjDAJrkYbOJtogILHXweJmrPx3pNDzdfVVUMTL8WybVraRCwF&#13;&#10;kd597EqvBqCdUAk5OwS0+4H4Louc/DBZX4S9r0me7ce6kL8s8/YV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z8Z&#13;&#10;cJwBAAAUAwAADgAAAAAAAAAAAAAAAAAuAgAAZHJzL2Uyb0RvYy54bWxQSwECLQAUAAYACAAAACEA&#13;&#10;b+c55+EAAAASAQAADwAAAAAAAAAAAAAAAAD2AwAAZHJzL2Rvd25yZXYueG1sUEsFBgAAAAAEAAQA&#13;&#10;8wAAAAQFAAAAAA==&#13;&#10;" filled="f" stroked="f">
                      <v:textbox inset="2.16pt,1.44pt,0,1.44pt">
                        <w:txbxContent>
                          <w:p w14:paraId="3443A3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2112" behindDoc="0" locked="0" layoutInCell="1" allowOverlap="1" wp14:anchorId="3468F8A8" wp14:editId="7C42182D">
                      <wp:simplePos x="0" y="0"/>
                      <wp:positionH relativeFrom="column">
                        <wp:posOffset>2679700</wp:posOffset>
                      </wp:positionH>
                      <wp:positionV relativeFrom="paragraph">
                        <wp:posOffset>8407400</wp:posOffset>
                      </wp:positionV>
                      <wp:extent cx="1016000" cy="6096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81C819-91CC-074F-B332-44A006749F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B616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8F8A8" id="Rectangle 3594" o:spid="_x0000_s1871" style="position:absolute;margin-left:211pt;margin-top:662pt;width:80pt;height:48pt;z-index:2553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" filled="f" stroked="f">
                      <v:textbox inset="2.16pt,1.44pt,0,1.44pt">
                        <w:txbxContent>
                          <w:p w14:paraId="78B616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3136" behindDoc="0" locked="0" layoutInCell="1" allowOverlap="1" wp14:anchorId="3A180C97" wp14:editId="784D8A1E">
                      <wp:simplePos x="0" y="0"/>
                      <wp:positionH relativeFrom="column">
                        <wp:posOffset>2679700</wp:posOffset>
                      </wp:positionH>
                      <wp:positionV relativeFrom="paragraph">
                        <wp:posOffset>8407400</wp:posOffset>
                      </wp:positionV>
                      <wp:extent cx="1016000" cy="609600"/>
                      <wp:effectExtent l="0" t="0" r="0" b="0"/>
                      <wp:wrapNone/>
                      <wp:docPr id="3595" name="Rectangle 3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60B5BE-77DA-0144-866C-CB6F07C703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CA97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80C97" id="Rectangle 3595" o:spid="_x0000_s1872" style="position:absolute;margin-left:211pt;margin-top:662pt;width:80pt;height:48pt;z-index:2553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" filled="f" stroked="f">
                      <v:textbox inset="2.16pt,1.44pt,0,1.44pt">
                        <w:txbxContent>
                          <w:p w14:paraId="18CA97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4160" behindDoc="0" locked="0" layoutInCell="1" allowOverlap="1" wp14:anchorId="47A7C23D" wp14:editId="418E5F69">
                      <wp:simplePos x="0" y="0"/>
                      <wp:positionH relativeFrom="column">
                        <wp:posOffset>2679700</wp:posOffset>
                      </wp:positionH>
                      <wp:positionV relativeFrom="paragraph">
                        <wp:posOffset>8407400</wp:posOffset>
                      </wp:positionV>
                      <wp:extent cx="1016000" cy="609600"/>
                      <wp:effectExtent l="0" t="0" r="0" b="0"/>
                      <wp:wrapNone/>
                      <wp:docPr id="3596" name="Rectangle 3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7EF6E9-5FE2-F849-9219-76C05684A6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B585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7C23D" id="Rectangle 3596" o:spid="_x0000_s1873" style="position:absolute;margin-left:211pt;margin-top:662pt;width:80pt;height:48pt;z-index:2553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" filled="f" stroked="f">
                      <v:textbox inset="2.16pt,1.44pt,0,1.44pt">
                        <w:txbxContent>
                          <w:p w14:paraId="09B585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5184" behindDoc="0" locked="0" layoutInCell="1" allowOverlap="1" wp14:anchorId="09D37FA5" wp14:editId="6788D026">
                      <wp:simplePos x="0" y="0"/>
                      <wp:positionH relativeFrom="column">
                        <wp:posOffset>2679700</wp:posOffset>
                      </wp:positionH>
                      <wp:positionV relativeFrom="paragraph">
                        <wp:posOffset>8407400</wp:posOffset>
                      </wp:positionV>
                      <wp:extent cx="1016000" cy="6096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36CB03-10CB-A64E-85E0-BC0BCF015E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7A61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37FA5" id="Rectangle 3597" o:spid="_x0000_s1874" style="position:absolute;margin-left:211pt;margin-top:662pt;width:80pt;height:48pt;z-index:2553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11MY&#13;&#10;ipwBAAAUAwAADgAAAAAAAAAAAAAAAAAuAgAAZHJzL2Uyb0RvYy54bWxQSwECLQAUAAYACAAAACEA&#13;&#10;b+c55+EAAAASAQAADwAAAAAAAAAAAAAAAAD2AwAAZHJzL2Rvd25yZXYueG1sUEsFBgAAAAAEAAQA&#13;&#10;8wAAAAQFAAAAAA==&#13;&#10;" filled="f" stroked="f">
                      <v:textbox inset="2.16pt,1.44pt,0,1.44pt">
                        <w:txbxContent>
                          <w:p w14:paraId="407A61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6208" behindDoc="0" locked="0" layoutInCell="1" allowOverlap="1" wp14:anchorId="11D49C7C" wp14:editId="2B11588B">
                      <wp:simplePos x="0" y="0"/>
                      <wp:positionH relativeFrom="column">
                        <wp:posOffset>2679700</wp:posOffset>
                      </wp:positionH>
                      <wp:positionV relativeFrom="paragraph">
                        <wp:posOffset>8407400</wp:posOffset>
                      </wp:positionV>
                      <wp:extent cx="1016000" cy="609600"/>
                      <wp:effectExtent l="0" t="0" r="0" b="0"/>
                      <wp:wrapNone/>
                      <wp:docPr id="3598" name="Rectangle 3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D70A6B-3AA0-4A4D-9434-3CB4EFC46D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BB47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49C7C" id="Rectangle 3598" o:spid="_x0000_s1875" style="position:absolute;margin-left:211pt;margin-top:662pt;width:80pt;height:48pt;z-index:2553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" filled="f" stroked="f">
                      <v:textbox inset="2.16pt,1.44pt,0,1.44pt">
                        <w:txbxContent>
                          <w:p w14:paraId="19BB47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7232" behindDoc="0" locked="0" layoutInCell="1" allowOverlap="1" wp14:anchorId="2483F5B9" wp14:editId="600AFB34">
                      <wp:simplePos x="0" y="0"/>
                      <wp:positionH relativeFrom="column">
                        <wp:posOffset>2679700</wp:posOffset>
                      </wp:positionH>
                      <wp:positionV relativeFrom="paragraph">
                        <wp:posOffset>8407400</wp:posOffset>
                      </wp:positionV>
                      <wp:extent cx="1016000" cy="609600"/>
                      <wp:effectExtent l="0" t="0" r="0" b="0"/>
                      <wp:wrapNone/>
                      <wp:docPr id="3599" name="Rectangle 3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E21AF-E311-C144-8233-4AD41213B99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0BF3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3F5B9" id="Rectangle 3599" o:spid="_x0000_s1876" style="position:absolute;margin-left:211pt;margin-top:662pt;width:80pt;height:48pt;z-index:2553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m3i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HbqwKbe1vojw+Yly3dUzAjTIKr0QbOJhqg4PHPXqLmbPzlyaHm+7fLhiZeimXbtLSJWAoi&#13;&#10;vX3flV4NQDuhEnK2D2h3A/FdFjn5YbK+CHtbkzzb93Uhf17mzQsA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kS5t&#13;&#10;4pwBAAAUAwAADgAAAAAAAAAAAAAAAAAuAgAAZHJzL2Uyb0RvYy54bWxQSwECLQAUAAYACAAAACEA&#13;&#10;b+c55+EAAAASAQAADwAAAAAAAAAAAAAAAAD2AwAAZHJzL2Rvd25yZXYueG1sUEsFBgAAAAAEAAQA&#13;&#10;8wAAAAQFAAAAAA==&#13;&#10;" filled="f" stroked="f">
                      <v:textbox inset="2.16pt,1.44pt,0,1.44pt">
                        <w:txbxContent>
                          <w:p w14:paraId="790BF3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8256" behindDoc="0" locked="0" layoutInCell="1" allowOverlap="1" wp14:anchorId="75768848" wp14:editId="52D41A23">
                      <wp:simplePos x="0" y="0"/>
                      <wp:positionH relativeFrom="column">
                        <wp:posOffset>2679700</wp:posOffset>
                      </wp:positionH>
                      <wp:positionV relativeFrom="paragraph">
                        <wp:posOffset>8407400</wp:posOffset>
                      </wp:positionV>
                      <wp:extent cx="1016000" cy="609600"/>
                      <wp:effectExtent l="0" t="0" r="0" b="0"/>
                      <wp:wrapNone/>
                      <wp:docPr id="3600" name="Rectangle 3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C539BB-5C54-DF4F-A083-318875A50E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D5F3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68848" id="Rectangle 3600" o:spid="_x0000_s1877" style="position:absolute;margin-left:211pt;margin-top:662pt;width:80pt;height:48pt;z-index:2553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" filled="f" stroked="f">
                      <v:textbox inset="2.16pt,1.44pt,0,1.44pt">
                        <w:txbxContent>
                          <w:p w14:paraId="08D5F3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29280" behindDoc="0" locked="0" layoutInCell="1" allowOverlap="1" wp14:anchorId="5F571655" wp14:editId="2C8D57B2">
                      <wp:simplePos x="0" y="0"/>
                      <wp:positionH relativeFrom="column">
                        <wp:posOffset>2679700</wp:posOffset>
                      </wp:positionH>
                      <wp:positionV relativeFrom="paragraph">
                        <wp:posOffset>8407400</wp:posOffset>
                      </wp:positionV>
                      <wp:extent cx="1016000" cy="609600"/>
                      <wp:effectExtent l="0" t="0" r="0" b="0"/>
                      <wp:wrapNone/>
                      <wp:docPr id="3601" name="Rectangle 3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54CEDA-2FC2-5A48-B49E-53601518F36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CDDA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71655" id="Rectangle 3601" o:spid="_x0000_s1878" style="position:absolute;margin-left:211pt;margin-top:662pt;width:80pt;height:48pt;z-index:2553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Y0Nt&#13;&#10;yZwBAAAUAwAADgAAAAAAAAAAAAAAAAAuAgAAZHJzL2Uyb0RvYy54bWxQSwECLQAUAAYACAAAACEA&#13;&#10;b+c55+EAAAASAQAADwAAAAAAAAAAAAAAAAD2AwAAZHJzL2Rvd25yZXYueG1sUEsFBgAAAAAEAAQA&#13;&#10;8wAAAAQFAAAAAA==&#13;&#10;" filled="f" stroked="f">
                      <v:textbox inset="2.16pt,1.44pt,0,1.44pt">
                        <w:txbxContent>
                          <w:p w14:paraId="25CDDA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0304" behindDoc="0" locked="0" layoutInCell="1" allowOverlap="1" wp14:anchorId="2B00B58A" wp14:editId="668D2279">
                      <wp:simplePos x="0" y="0"/>
                      <wp:positionH relativeFrom="column">
                        <wp:posOffset>2679700</wp:posOffset>
                      </wp:positionH>
                      <wp:positionV relativeFrom="paragraph">
                        <wp:posOffset>8407400</wp:posOffset>
                      </wp:positionV>
                      <wp:extent cx="1016000" cy="609600"/>
                      <wp:effectExtent l="0" t="0" r="0" b="0"/>
                      <wp:wrapNone/>
                      <wp:docPr id="3602" name="Rectangle 3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926AB0-1E19-4345-A791-E9C8354B17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7A68D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0B58A" id="Rectangle 3602" o:spid="_x0000_s1879" style="position:absolute;margin-left:211pt;margin-top:662pt;width:80pt;height:48pt;z-index:2553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" filled="f" stroked="f">
                      <v:textbox inset="2.16pt,1.44pt,0,1.44pt">
                        <w:txbxContent>
                          <w:p w14:paraId="2C7A68D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1328" behindDoc="0" locked="0" layoutInCell="1" allowOverlap="1" wp14:anchorId="55412FDF" wp14:editId="78BFB0AA">
                      <wp:simplePos x="0" y="0"/>
                      <wp:positionH relativeFrom="column">
                        <wp:posOffset>2679700</wp:posOffset>
                      </wp:positionH>
                      <wp:positionV relativeFrom="paragraph">
                        <wp:posOffset>8407400</wp:posOffset>
                      </wp:positionV>
                      <wp:extent cx="1016000" cy="609600"/>
                      <wp:effectExtent l="0" t="0" r="0" b="0"/>
                      <wp:wrapNone/>
                      <wp:docPr id="3603" name="Rectangle 3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9A519-F595-3D47-A5DE-43E02E22BDD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445B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12FDF" id="Rectangle 3603" o:spid="_x0000_s1880" style="position:absolute;margin-left:211pt;margin-top:662pt;width:80pt;height:48pt;z-index:2553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" filled="f" stroked="f">
                      <v:textbox inset="2.16pt,1.44pt,0,1.44pt">
                        <w:txbxContent>
                          <w:p w14:paraId="7F445B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2352" behindDoc="0" locked="0" layoutInCell="1" allowOverlap="1" wp14:anchorId="40D65574" wp14:editId="0D6CA08A">
                      <wp:simplePos x="0" y="0"/>
                      <wp:positionH relativeFrom="column">
                        <wp:posOffset>2679700</wp:posOffset>
                      </wp:positionH>
                      <wp:positionV relativeFrom="paragraph">
                        <wp:posOffset>8407400</wp:posOffset>
                      </wp:positionV>
                      <wp:extent cx="1016000" cy="609600"/>
                      <wp:effectExtent l="0" t="0" r="0" b="0"/>
                      <wp:wrapNone/>
                      <wp:docPr id="3604" name="Rectangle 3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B55F57-3AF0-B74F-93BA-B79E7E02EC6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8831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65574" id="Rectangle 3604" o:spid="_x0000_s1881" style="position:absolute;margin-left:211pt;margin-top:662pt;width:80pt;height:48pt;z-index:2553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jMPt&#13;&#10;oZwBAAAUAwAADgAAAAAAAAAAAAAAAAAuAgAAZHJzL2Uyb0RvYy54bWxQSwECLQAUAAYACAAAACEA&#13;&#10;b+c55+EAAAASAQAADwAAAAAAAAAAAAAAAAD2AwAAZHJzL2Rvd25yZXYueG1sUEsFBgAAAAAEAAQA&#13;&#10;8wAAAAQFAAAAAA==&#13;&#10;" filled="f" stroked="f">
                      <v:textbox inset="2.16pt,1.44pt,0,1.44pt">
                        <w:txbxContent>
                          <w:p w14:paraId="468831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3376" behindDoc="0" locked="0" layoutInCell="1" allowOverlap="1" wp14:anchorId="79991C01" wp14:editId="54491902">
                      <wp:simplePos x="0" y="0"/>
                      <wp:positionH relativeFrom="column">
                        <wp:posOffset>2679700</wp:posOffset>
                      </wp:positionH>
                      <wp:positionV relativeFrom="paragraph">
                        <wp:posOffset>8407400</wp:posOffset>
                      </wp:positionV>
                      <wp:extent cx="1016000" cy="762000"/>
                      <wp:effectExtent l="0" t="0" r="0" b="0"/>
                      <wp:wrapNone/>
                      <wp:docPr id="3605" name="Rectangle 3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4273CF-0B9C-2246-84AC-E0B8111213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24C0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91C01" id="Rectangle 3605" o:spid="_x0000_s1882" style="position:absolute;margin-left:211pt;margin-top:662pt;width:80pt;height:60pt;z-index:2553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9/v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" filled="f" stroked="f">
                      <v:textbox inset="2.16pt,1.44pt,0,1.44pt">
                        <w:txbxContent>
                          <w:p w14:paraId="5AE24C0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4400" behindDoc="0" locked="0" layoutInCell="1" allowOverlap="1" wp14:anchorId="01D43C8A" wp14:editId="0C6AB237">
                      <wp:simplePos x="0" y="0"/>
                      <wp:positionH relativeFrom="column">
                        <wp:posOffset>2679700</wp:posOffset>
                      </wp:positionH>
                      <wp:positionV relativeFrom="paragraph">
                        <wp:posOffset>8407400</wp:posOffset>
                      </wp:positionV>
                      <wp:extent cx="1016000" cy="762000"/>
                      <wp:effectExtent l="0" t="0" r="0" b="0"/>
                      <wp:wrapNone/>
                      <wp:docPr id="3606" name="Rectangle 3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8751F-42CC-724B-B067-C728945841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6C7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43C8A" id="Rectangle 3606" o:spid="_x0000_s1883" style="position:absolute;margin-left:211pt;margin-top:662pt;width:80pt;height:60pt;z-index:2553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YZ1f&#13;&#10;+pwBAAAUAwAADgAAAAAAAAAAAAAAAAAuAgAAZHJzL2Uyb0RvYy54bWxQSwECLQAUAAYACAAAACEA&#13;&#10;8AnpX+EAAAASAQAADwAAAAAAAAAAAAAAAAD2AwAAZHJzL2Rvd25yZXYueG1sUEsFBgAAAAAEAAQA&#13;&#10;8wAAAAQFAAAAAA==&#13;&#10;" filled="f" stroked="f">
                      <v:textbox inset="2.16pt,1.44pt,0,1.44pt">
                        <w:txbxContent>
                          <w:p w14:paraId="1A56C7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5424" behindDoc="0" locked="0" layoutInCell="1" allowOverlap="1" wp14:anchorId="46233C72" wp14:editId="59ABC536">
                      <wp:simplePos x="0" y="0"/>
                      <wp:positionH relativeFrom="column">
                        <wp:posOffset>2679700</wp:posOffset>
                      </wp:positionH>
                      <wp:positionV relativeFrom="paragraph">
                        <wp:posOffset>8407400</wp:posOffset>
                      </wp:positionV>
                      <wp:extent cx="1016000" cy="762000"/>
                      <wp:effectExtent l="0" t="0" r="0" b="0"/>
                      <wp:wrapNone/>
                      <wp:docPr id="3607" name="Rectangle 3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F8518F-3029-7645-86BF-65A3C92F1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9C6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33C72" id="Rectangle 3607" o:spid="_x0000_s1884" style="position:absolute;margin-left:211pt;margin-top:662pt;width:80pt;height:60pt;z-index:2553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Rqre&#13;&#10;PpwBAAAUAwAADgAAAAAAAAAAAAAAAAAuAgAAZHJzL2Uyb0RvYy54bWxQSwECLQAUAAYACAAAACEA&#13;&#10;8AnpX+EAAAASAQAADwAAAAAAAAAAAAAAAAD2AwAAZHJzL2Rvd25yZXYueG1sUEsFBgAAAAAEAAQA&#13;&#10;8wAAAAQFAAAAAA==&#13;&#10;" filled="f" stroked="f">
                      <v:textbox inset="2.16pt,1.44pt,0,1.44pt">
                        <w:txbxContent>
                          <w:p w14:paraId="4969C6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6448" behindDoc="0" locked="0" layoutInCell="1" allowOverlap="1" wp14:anchorId="50D2B1BD" wp14:editId="468103CF">
                      <wp:simplePos x="0" y="0"/>
                      <wp:positionH relativeFrom="column">
                        <wp:posOffset>2679700</wp:posOffset>
                      </wp:positionH>
                      <wp:positionV relativeFrom="paragraph">
                        <wp:posOffset>8407400</wp:posOffset>
                      </wp:positionV>
                      <wp:extent cx="1016000" cy="609600"/>
                      <wp:effectExtent l="0" t="0" r="0" b="0"/>
                      <wp:wrapNone/>
                      <wp:docPr id="3608" name="Rectangle 3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689A5-46D4-AA4F-860D-4C31BE896BF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D63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2B1BD" id="Rectangle 3608" o:spid="_x0000_s1885" style="position:absolute;margin-left:211pt;margin-top:662pt;width:80pt;height:48pt;z-index:2553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oK/s&#13;&#10;W5wBAAAUAwAADgAAAAAAAAAAAAAAAAAuAgAAZHJzL2Uyb0RvYy54bWxQSwECLQAUAAYACAAAACEA&#13;&#10;b+c55+EAAAASAQAADwAAAAAAAAAAAAAAAAD2AwAAZHJzL2Rvd25yZXYueG1sUEsFBgAAAAAEAAQA&#13;&#10;8wAAAAQFAAAAAA==&#13;&#10;" filled="f" stroked="f">
                      <v:textbox inset="2.16pt,1.44pt,0,1.44pt">
                        <w:txbxContent>
                          <w:p w14:paraId="314D63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7472" behindDoc="0" locked="0" layoutInCell="1" allowOverlap="1" wp14:anchorId="3DF985B7" wp14:editId="12628B34">
                      <wp:simplePos x="0" y="0"/>
                      <wp:positionH relativeFrom="column">
                        <wp:posOffset>2679700</wp:posOffset>
                      </wp:positionH>
                      <wp:positionV relativeFrom="paragraph">
                        <wp:posOffset>8407400</wp:posOffset>
                      </wp:positionV>
                      <wp:extent cx="1016000" cy="609600"/>
                      <wp:effectExtent l="0" t="0" r="0" b="0"/>
                      <wp:wrapNone/>
                      <wp:docPr id="3609" name="Rectangle 3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DC9255-0D0D-FF4E-A052-472A0809A4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B1AA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985B7" id="Rectangle 3609" o:spid="_x0000_s1886" style="position:absolute;margin-left:211pt;margin-top:662pt;width:80pt;height:48pt;z-index:2553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" filled="f" stroked="f">
                      <v:textbox inset="2.16pt,1.44pt,0,1.44pt">
                        <w:txbxContent>
                          <w:p w14:paraId="47B1AA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8496" behindDoc="0" locked="0" layoutInCell="1" allowOverlap="1" wp14:anchorId="288B8018" wp14:editId="251E8779">
                      <wp:simplePos x="0" y="0"/>
                      <wp:positionH relativeFrom="column">
                        <wp:posOffset>2679700</wp:posOffset>
                      </wp:positionH>
                      <wp:positionV relativeFrom="paragraph">
                        <wp:posOffset>8407400</wp:posOffset>
                      </wp:positionV>
                      <wp:extent cx="1016000" cy="6096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E6989-A408-044C-BDBA-031F3243CA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F7E3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B8018" id="Rectangle 3610" o:spid="_x0000_s1887" style="position:absolute;margin-left:211pt;margin-top:662pt;width:80pt;height:48pt;z-index:2553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" filled="f" stroked="f">
                      <v:textbox inset="2.16pt,1.44pt,0,1.44pt">
                        <w:txbxContent>
                          <w:p w14:paraId="51F7E3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39520" behindDoc="0" locked="0" layoutInCell="1" allowOverlap="1" wp14:anchorId="0ABDDE8E" wp14:editId="04167F47">
                      <wp:simplePos x="0" y="0"/>
                      <wp:positionH relativeFrom="column">
                        <wp:posOffset>2679700</wp:posOffset>
                      </wp:positionH>
                      <wp:positionV relativeFrom="paragraph">
                        <wp:posOffset>8407400</wp:posOffset>
                      </wp:positionV>
                      <wp:extent cx="10160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AF0AD8-31F5-B942-AA4B-C214543472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F30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DDE8E" id="Rectangle 3611" o:spid="_x0000_s1888" style="position:absolute;margin-left:211pt;margin-top:662pt;width:80pt;height:60pt;z-index:2553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TMu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t02Gzb0d9KcXzMuWnimYESbB1WgDZxMNUPD48yBRczY+eXKoubtZNTTxUizbpqVNxFIQ&#13;&#10;6d3nrvRqANoJlZCzQ0C7H4jvssjJD5P1RdjHmuTZfq4L+csyb38B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rykz&#13;&#10;LpwBAAAUAwAADgAAAAAAAAAAAAAAAAAuAgAAZHJzL2Uyb0RvYy54bWxQSwECLQAUAAYACAAAACEA&#13;&#10;8AnpX+EAAAASAQAADwAAAAAAAAAAAAAAAAD2AwAAZHJzL2Rvd25yZXYueG1sUEsFBgAAAAAEAAQA&#13;&#10;8wAAAAQFAAAAAA==&#13;&#10;" filled="f" stroked="f">
                      <v:textbox inset="2.16pt,1.44pt,0,1.44pt">
                        <w:txbxContent>
                          <w:p w14:paraId="750F30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0544" behindDoc="0" locked="0" layoutInCell="1" allowOverlap="1" wp14:anchorId="310FAC27" wp14:editId="7F98A833">
                      <wp:simplePos x="0" y="0"/>
                      <wp:positionH relativeFrom="column">
                        <wp:posOffset>2679700</wp:posOffset>
                      </wp:positionH>
                      <wp:positionV relativeFrom="paragraph">
                        <wp:posOffset>8407400</wp:posOffset>
                      </wp:positionV>
                      <wp:extent cx="1016000" cy="762000"/>
                      <wp:effectExtent l="0" t="0" r="0" b="0"/>
                      <wp:wrapNone/>
                      <wp:docPr id="3612" name="Rectangle 3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BFC96-A821-3040-9EF4-04F0249EB1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CE73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FAC27" id="Rectangle 3612" o:spid="_x0000_s1889" style="position:absolute;margin-left:211pt;margin-top:662pt;width:80pt;height:60pt;z-index:2553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7M7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" filled="f" stroked="f">
                      <v:textbox inset="2.16pt,1.44pt,0,1.44pt">
                        <w:txbxContent>
                          <w:p w14:paraId="20CE73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5056" behindDoc="0" locked="0" layoutInCell="1" allowOverlap="1" wp14:anchorId="414C2158" wp14:editId="68B00787">
                      <wp:simplePos x="0" y="0"/>
                      <wp:positionH relativeFrom="column">
                        <wp:posOffset>2679700</wp:posOffset>
                      </wp:positionH>
                      <wp:positionV relativeFrom="paragraph">
                        <wp:posOffset>9956800</wp:posOffset>
                      </wp:positionV>
                      <wp:extent cx="990600" cy="927100"/>
                      <wp:effectExtent l="0" t="0" r="0" b="0"/>
                      <wp:wrapNone/>
                      <wp:docPr id="3675" name="Rectangle 36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9914C85-6A1D-A347-87A3-3B1BCE4CD1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AC60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C2158" id="Rectangle 3675" o:spid="_x0000_s1890" style="position:absolute;margin-left:211pt;margin-top:784pt;width:78pt;height:73pt;z-index:2554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" filled="f" stroked="f">
                      <v:textbox inset="2.16pt,1.44pt,0,1.44pt">
                        <w:txbxContent>
                          <w:p w14:paraId="22AC60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6080" behindDoc="0" locked="0" layoutInCell="1" allowOverlap="1" wp14:anchorId="20A80A42" wp14:editId="04FE2C47">
                      <wp:simplePos x="0" y="0"/>
                      <wp:positionH relativeFrom="column">
                        <wp:posOffset>2679700</wp:posOffset>
                      </wp:positionH>
                      <wp:positionV relativeFrom="paragraph">
                        <wp:posOffset>9956800</wp:posOffset>
                      </wp:positionV>
                      <wp:extent cx="1016000" cy="762000"/>
                      <wp:effectExtent l="0" t="0" r="0" b="0"/>
                      <wp:wrapNone/>
                      <wp:docPr id="3676" name="Rectangle 3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A95C85-93C3-1141-B9F7-747BE35AC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54C4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80A42" id="Rectangle 3676" o:spid="_x0000_s1891" style="position:absolute;margin-left:211pt;margin-top:784pt;width:80pt;height:60pt;z-index:2554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" filled="f" stroked="f">
                      <v:textbox inset="2.16pt,1.44pt,0,1.44pt">
                        <w:txbxContent>
                          <w:p w14:paraId="3F54C4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7104" behindDoc="0" locked="0" layoutInCell="1" allowOverlap="1" wp14:anchorId="699E3EEB" wp14:editId="2F842A41">
                      <wp:simplePos x="0" y="0"/>
                      <wp:positionH relativeFrom="column">
                        <wp:posOffset>2679700</wp:posOffset>
                      </wp:positionH>
                      <wp:positionV relativeFrom="paragraph">
                        <wp:posOffset>9956800</wp:posOffset>
                      </wp:positionV>
                      <wp:extent cx="990600" cy="863600"/>
                      <wp:effectExtent l="0" t="0" r="0" b="0"/>
                      <wp:wrapNone/>
                      <wp:docPr id="3677" name="Rectangle 36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736C48B-F6C0-604E-BE0E-DA06FA1EECF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AC71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E3EEB" id="Rectangle 3677" o:spid="_x0000_s1892" style="position:absolute;margin-left:211pt;margin-top:784pt;width:78pt;height:68pt;z-index:2554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" filled="f" stroked="f">
                      <v:textbox inset="2.16pt,1.44pt,0,1.44pt">
                        <w:txbxContent>
                          <w:p w14:paraId="42AC71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8128" behindDoc="0" locked="0" layoutInCell="1" allowOverlap="1" wp14:anchorId="76E0BF5E" wp14:editId="5127608F">
                      <wp:simplePos x="0" y="0"/>
                      <wp:positionH relativeFrom="column">
                        <wp:posOffset>2679700</wp:posOffset>
                      </wp:positionH>
                      <wp:positionV relativeFrom="paragraph">
                        <wp:posOffset>9956800</wp:posOffset>
                      </wp:positionV>
                      <wp:extent cx="990600" cy="927100"/>
                      <wp:effectExtent l="0" t="0" r="0" b="0"/>
                      <wp:wrapNone/>
                      <wp:docPr id="3678" name="Rectangle 36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F20115-051E-414A-8CCA-0C1268C0EAF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38D55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0BF5E" id="Rectangle 3678" o:spid="_x0000_s1893" style="position:absolute;margin-left:211pt;margin-top:784pt;width:78pt;height:73pt;z-index:2554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" filled="f" stroked="f">
                      <v:textbox inset="2.16pt,1.44pt,0,1.44pt">
                        <w:txbxContent>
                          <w:p w14:paraId="7738D55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9152" behindDoc="0" locked="0" layoutInCell="1" allowOverlap="1" wp14:anchorId="271A7EF9" wp14:editId="367994D1">
                      <wp:simplePos x="0" y="0"/>
                      <wp:positionH relativeFrom="column">
                        <wp:posOffset>2679700</wp:posOffset>
                      </wp:positionH>
                      <wp:positionV relativeFrom="paragraph">
                        <wp:posOffset>9956800</wp:posOffset>
                      </wp:positionV>
                      <wp:extent cx="10160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940A40-E7BC-C740-BA80-A1ABD2E2C4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AC1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A7EF9" id="Rectangle 3679" o:spid="_x0000_s1894" style="position:absolute;margin-left:211pt;margin-top:784pt;width:80pt;height:60pt;z-index:2554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zKp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t22Gzb1d6E8vkJctPVMwY5gEV6ONnE00QMHx50GC5mx88uRQc3ezamjipVi2TUubCKUg&#13;&#10;0rvPXenVEGgnVALODhHsfiC+yyInP0zWF2Efa5Jn+7ku5C/LvP0F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lfMy&#13;&#10;qZwBAAAUAwAADgAAAAAAAAAAAAAAAAAuAgAAZHJzL2Uyb0RvYy54bWxQSwECLQAUAAYACAAAACEA&#13;&#10;4qVpoOEAAAASAQAADwAAAAAAAAAAAAAAAAD2AwAAZHJzL2Rvd25yZXYueG1sUEsFBgAAAAAEAAQA&#13;&#10;8wAAAAQFAAAAAA==&#13;&#10;" filled="f" stroked="f">
                      <v:textbox inset="2.16pt,1.44pt,0,1.44pt">
                        <w:txbxContent>
                          <w:p w14:paraId="556AC1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0176" behindDoc="0" locked="0" layoutInCell="1" allowOverlap="1" wp14:anchorId="3E85D9D1" wp14:editId="6B8E4538">
                      <wp:simplePos x="0" y="0"/>
                      <wp:positionH relativeFrom="column">
                        <wp:posOffset>2679700</wp:posOffset>
                      </wp:positionH>
                      <wp:positionV relativeFrom="paragraph">
                        <wp:posOffset>9956800</wp:posOffset>
                      </wp:positionV>
                      <wp:extent cx="990600" cy="927100"/>
                      <wp:effectExtent l="0" t="0" r="0" b="0"/>
                      <wp:wrapNone/>
                      <wp:docPr id="3680" name="Rectangle 36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B407012-9622-FA46-A532-A034D7371EA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68B1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5D9D1" id="Rectangle 3680" o:spid="_x0000_s1895" style="position:absolute;margin-left:211pt;margin-top:784pt;width:78pt;height:73pt;z-index:2554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" filled="f" stroked="f">
                      <v:textbox inset="2.16pt,1.44pt,0,1.44pt">
                        <w:txbxContent>
                          <w:p w14:paraId="2868B1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1200" behindDoc="0" locked="0" layoutInCell="1" allowOverlap="1" wp14:anchorId="30020C15" wp14:editId="2C2DC8E1">
                      <wp:simplePos x="0" y="0"/>
                      <wp:positionH relativeFrom="column">
                        <wp:posOffset>2692400</wp:posOffset>
                      </wp:positionH>
                      <wp:positionV relativeFrom="paragraph">
                        <wp:posOffset>9956800</wp:posOffset>
                      </wp:positionV>
                      <wp:extent cx="990600" cy="927100"/>
                      <wp:effectExtent l="0" t="0" r="0" b="0"/>
                      <wp:wrapNone/>
                      <wp:docPr id="3681" name="Rectangle 36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E619F6E-75C6-E842-9E0E-E3870D0AFD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45FF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20C15" id="Rectangle 3681" o:spid="_x0000_s1896" style="position:absolute;margin-left:212pt;margin-top:784pt;width:78pt;height:73pt;z-index:2554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" filled="f" stroked="f">
                      <v:textbox inset="2.16pt,1.44pt,0,1.44pt">
                        <w:txbxContent>
                          <w:p w14:paraId="7445FF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2224" behindDoc="0" locked="0" layoutInCell="1" allowOverlap="1" wp14:anchorId="59963D58" wp14:editId="11761DF6">
                      <wp:simplePos x="0" y="0"/>
                      <wp:positionH relativeFrom="column">
                        <wp:posOffset>2679700</wp:posOffset>
                      </wp:positionH>
                      <wp:positionV relativeFrom="paragraph">
                        <wp:posOffset>9956800</wp:posOffset>
                      </wp:positionV>
                      <wp:extent cx="1016000" cy="762000"/>
                      <wp:effectExtent l="0" t="0" r="0" b="0"/>
                      <wp:wrapNone/>
                      <wp:docPr id="3682" name="Rectangle 3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92A5D-77BE-7B47-9181-5E7948096B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C6C2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63D58" id="Rectangle 3682" o:spid="_x0000_s1897" style="position:absolute;margin-left:211pt;margin-top:784pt;width:80pt;height:60pt;z-index:2554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AquMfU&#13;&#10;mwEAABQDAAAOAAAAAAAAAAAAAAAAAC4CAABkcnMvZTJvRG9jLnhtbFBLAQItABQABgAIAAAAIQDi&#13;&#10;pWmg4QAAABIBAAAPAAAAAAAAAAAAAAAAAPUDAABkcnMvZG93bnJldi54bWxQSwUGAAAAAAQABADz&#13;&#10;AAAAAwUAAAAA&#13;&#10;" filled="f" stroked="f">
                      <v:textbox inset="2.16pt,1.44pt,0,1.44pt">
                        <w:txbxContent>
                          <w:p w14:paraId="58C6C2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3248" behindDoc="0" locked="0" layoutInCell="1" allowOverlap="1" wp14:anchorId="73BC5040" wp14:editId="6C7965BA">
                      <wp:simplePos x="0" y="0"/>
                      <wp:positionH relativeFrom="column">
                        <wp:posOffset>2679700</wp:posOffset>
                      </wp:positionH>
                      <wp:positionV relativeFrom="paragraph">
                        <wp:posOffset>9956800</wp:posOffset>
                      </wp:positionV>
                      <wp:extent cx="990600" cy="927100"/>
                      <wp:effectExtent l="0" t="0" r="0" b="0"/>
                      <wp:wrapNone/>
                      <wp:docPr id="3683" name="Rectangle 36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A7A373-A6BA-3340-8B8A-54AC9EF5592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BF33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C5040" id="Rectangle 3683" o:spid="_x0000_s1898" style="position:absolute;margin-left:211pt;margin-top:784pt;width:78pt;height:73pt;z-index:2554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" filled="f" stroked="f">
                      <v:textbox inset="2.16pt,1.44pt,0,1.44pt">
                        <w:txbxContent>
                          <w:p w14:paraId="33BF33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4272" behindDoc="0" locked="0" layoutInCell="1" allowOverlap="1" wp14:anchorId="1A5FAE0C" wp14:editId="355750F6">
                      <wp:simplePos x="0" y="0"/>
                      <wp:positionH relativeFrom="column">
                        <wp:posOffset>2679700</wp:posOffset>
                      </wp:positionH>
                      <wp:positionV relativeFrom="paragraph">
                        <wp:posOffset>9956800</wp:posOffset>
                      </wp:positionV>
                      <wp:extent cx="990600" cy="901700"/>
                      <wp:effectExtent l="0" t="0" r="0" b="0"/>
                      <wp:wrapNone/>
                      <wp:docPr id="3684" name="Rectangle 36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2C84A5-EA76-A142-96A6-5E67CD574EC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43BE2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FAE0C" id="Rectangle 3684" o:spid="_x0000_s1899" style="position:absolute;margin-left:211pt;margin-top:784pt;width:78pt;height:71pt;z-index:2554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" filled="f" stroked="f">
                      <v:textbox inset="2.16pt,1.44pt,0,1.44pt">
                        <w:txbxContent>
                          <w:p w14:paraId="143BE2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5296" behindDoc="0" locked="0" layoutInCell="1" allowOverlap="1" wp14:anchorId="63A4D381" wp14:editId="4ECA1010">
                      <wp:simplePos x="0" y="0"/>
                      <wp:positionH relativeFrom="column">
                        <wp:posOffset>2679700</wp:posOffset>
                      </wp:positionH>
                      <wp:positionV relativeFrom="paragraph">
                        <wp:posOffset>9956800</wp:posOffset>
                      </wp:positionV>
                      <wp:extent cx="1016000" cy="762000"/>
                      <wp:effectExtent l="0" t="0" r="0" b="0"/>
                      <wp:wrapNone/>
                      <wp:docPr id="3685" name="Rectangle 3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1098E9-1526-F84E-B7BE-5823A2666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1A3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4D381" id="Rectangle 3685" o:spid="_x0000_s1900" style="position:absolute;margin-left:211pt;margin-top:784pt;width:80pt;height:60pt;z-index:2554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N1VH&#13;&#10;l5wBAAAUAwAADgAAAAAAAAAAAAAAAAAuAgAAZHJzL2Uyb0RvYy54bWxQSwECLQAUAAYACAAAACEA&#13;&#10;4qVpoOEAAAASAQAADwAAAAAAAAAAAAAAAAD2AwAAZHJzL2Rvd25yZXYueG1sUEsFBgAAAAAEAAQA&#13;&#10;8wAAAAQFAAAAAA==&#13;&#10;" filled="f" stroked="f">
                      <v:textbox inset="2.16pt,1.44pt,0,1.44pt">
                        <w:txbxContent>
                          <w:p w14:paraId="56A1A3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6320" behindDoc="0" locked="0" layoutInCell="1" allowOverlap="1" wp14:anchorId="4552F133" wp14:editId="314B15D4">
                      <wp:simplePos x="0" y="0"/>
                      <wp:positionH relativeFrom="column">
                        <wp:posOffset>2679700</wp:posOffset>
                      </wp:positionH>
                      <wp:positionV relativeFrom="paragraph">
                        <wp:posOffset>9956800</wp:posOffset>
                      </wp:positionV>
                      <wp:extent cx="1016000" cy="7620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78850C-13EC-9349-A14E-5A4E6B3FDA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A77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2F133" id="Rectangle 3686" o:spid="_x0000_s1901" style="position:absolute;margin-left:211pt;margin-top:784pt;width:80pt;height:60pt;z-index:2554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zmPH&#13;&#10;gpwBAAAUAwAADgAAAAAAAAAAAAAAAAAuAgAAZHJzL2Uyb0RvYy54bWxQSwECLQAUAAYACAAAACEA&#13;&#10;4qVpoOEAAAASAQAADwAAAAAAAAAAAAAAAAD2AwAAZHJzL2Rvd25yZXYueG1sUEsFBgAAAAAEAAQA&#13;&#10;8wAAAAQFAAAAAA==&#13;&#10;" filled="f" stroked="f">
                      <v:textbox inset="2.16pt,1.44pt,0,1.44pt">
                        <w:txbxContent>
                          <w:p w14:paraId="466A77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7344" behindDoc="0" locked="0" layoutInCell="1" allowOverlap="1" wp14:anchorId="19FC1C9A" wp14:editId="0923774B">
                      <wp:simplePos x="0" y="0"/>
                      <wp:positionH relativeFrom="column">
                        <wp:posOffset>2679700</wp:posOffset>
                      </wp:positionH>
                      <wp:positionV relativeFrom="paragraph">
                        <wp:posOffset>9956800</wp:posOffset>
                      </wp:positionV>
                      <wp:extent cx="1016000" cy="762000"/>
                      <wp:effectExtent l="0" t="0" r="0" b="0"/>
                      <wp:wrapNone/>
                      <wp:docPr id="3687" name="Rectangle 3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4DFD0-9CF4-3046-88C3-49E0933B5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D7D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C1C9A" id="Rectangle 3687" o:spid="_x0000_s1902" style="position:absolute;margin-left:211pt;margin-top:784pt;width:80pt;height:60pt;z-index:2554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xThH&#13;&#10;vJwBAAAUAwAADgAAAAAAAAAAAAAAAAAuAgAAZHJzL2Uyb0RvYy54bWxQSwECLQAUAAYACAAAACEA&#13;&#10;4qVpoOEAAAASAQAADwAAAAAAAAAAAAAAAAD2AwAAZHJzL2Rvd25yZXYueG1sUEsFBgAAAAAEAAQA&#13;&#10;8wAAAAQFAAAAAA==&#13;&#10;" filled="f" stroked="f">
                      <v:textbox inset="2.16pt,1.44pt,0,1.44pt">
                        <w:txbxContent>
                          <w:p w14:paraId="032D7D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8368" behindDoc="0" locked="0" layoutInCell="1" allowOverlap="1" wp14:anchorId="77E20912" wp14:editId="21004546">
                      <wp:simplePos x="0" y="0"/>
                      <wp:positionH relativeFrom="column">
                        <wp:posOffset>2679700</wp:posOffset>
                      </wp:positionH>
                      <wp:positionV relativeFrom="paragraph">
                        <wp:posOffset>9956800</wp:posOffset>
                      </wp:positionV>
                      <wp:extent cx="1016000" cy="762000"/>
                      <wp:effectExtent l="0" t="0" r="0" b="0"/>
                      <wp:wrapNone/>
                      <wp:docPr id="3688" name="Rectangle 3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225EE9-632A-0545-A419-71A6724195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05E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20912" id="Rectangle 3688" o:spid="_x0000_s1903" style="position:absolute;margin-left:211pt;margin-top:784pt;width:80pt;height:60pt;z-index:2554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sep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sMm3t76M9PmJctPVIwI0yCq9EGziYaoODx91Gi5mz87smhZn2zamjipVi2TUubiKUg&#13;&#10;0vuPXenVALQTKiFnx4D2MBDfZZGTHybri7C3Ncmz/VgX8tdl3r0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PA7H&#13;&#10;qZwBAAAUAwAADgAAAAAAAAAAAAAAAAAuAgAAZHJzL2Uyb0RvYy54bWxQSwECLQAUAAYACAAAACEA&#13;&#10;4qVpoOEAAAASAQAADwAAAAAAAAAAAAAAAAD2AwAAZHJzL2Rvd25yZXYueG1sUEsFBgAAAAAEAAQA&#13;&#10;8wAAAAQFAAAAAA==&#13;&#10;" filled="f" stroked="f">
                      <v:textbox inset="2.16pt,1.44pt,0,1.44pt">
                        <w:txbxContent>
                          <w:p w14:paraId="01005E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19392" behindDoc="0" locked="0" layoutInCell="1" allowOverlap="1" wp14:anchorId="35830288" wp14:editId="090182FD">
                      <wp:simplePos x="0" y="0"/>
                      <wp:positionH relativeFrom="column">
                        <wp:posOffset>2679700</wp:posOffset>
                      </wp:positionH>
                      <wp:positionV relativeFrom="paragraph">
                        <wp:posOffset>9956800</wp:posOffset>
                      </wp:positionV>
                      <wp:extent cx="10160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EC865-2FBE-3C44-95F0-F6078C4C4D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642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30288" id="Rectangle 3689" o:spid="_x0000_s1904" style="position:absolute;margin-left:211pt;margin-top:784pt;width:80pt;height:60pt;z-index:2554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UZt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122Gzb196M9PkJctPVIwY5gEV6ONnE00QMHx91GC5mz87smhZn2zamjipVi2TUubCKUg&#13;&#10;0vuPXenVEGgnVALOjhHsYSC+yyInP0zWF2Fva5Jn+7Eu5K/LvHsB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GzlG&#13;&#10;bZwBAAAUAwAADgAAAAAAAAAAAAAAAAAuAgAAZHJzL2Uyb0RvYy54bWxQSwECLQAUAAYACAAAACEA&#13;&#10;4qVpoOEAAAASAQAADwAAAAAAAAAAAAAAAAD2AwAAZHJzL2Rvd25yZXYueG1sUEsFBgAAAAAEAAQA&#13;&#10;8wAAAAQFAAAAAA==&#13;&#10;" filled="f" stroked="f">
                      <v:textbox inset="2.16pt,1.44pt,0,1.44pt">
                        <w:txbxContent>
                          <w:p w14:paraId="518642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0416" behindDoc="0" locked="0" layoutInCell="1" allowOverlap="1" wp14:anchorId="7E04F325" wp14:editId="2D475CF1">
                      <wp:simplePos x="0" y="0"/>
                      <wp:positionH relativeFrom="column">
                        <wp:posOffset>2679700</wp:posOffset>
                      </wp:positionH>
                      <wp:positionV relativeFrom="paragraph">
                        <wp:posOffset>9956800</wp:posOffset>
                      </wp:positionV>
                      <wp:extent cx="1016000" cy="762000"/>
                      <wp:effectExtent l="0" t="0" r="0" b="0"/>
                      <wp:wrapNone/>
                      <wp:docPr id="3690" name="Rectangle 3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01475B-9EDB-FD48-8244-F06686F8FF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25A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4F325" id="Rectangle 3690" o:spid="_x0000_s1905" style="position:absolute;margin-left:211pt;margin-top:784pt;width:80pt;height:60pt;z-index:2554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8Z4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15sMm3t76M9PmJctPVIwI0yCq9EGziYaoODx91Gi5mz87smhZn2zamjipVi2TUubiKUg&#13;&#10;0vuPXenVALQTKiFnx4D2MBDfZZGTHybri7C3Ncmz/VgX8tdl3r0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4g/G&#13;&#10;eJwBAAAUAwAADgAAAAAAAAAAAAAAAAAuAgAAZHJzL2Uyb0RvYy54bWxQSwECLQAUAAYACAAAACEA&#13;&#10;4qVpoOEAAAASAQAADwAAAAAAAAAAAAAAAAD2AwAAZHJzL2Rvd25yZXYueG1sUEsFBgAAAAAEAAQA&#13;&#10;8wAAAAQFAAAAAA==&#13;&#10;" filled="f" stroked="f">
                      <v:textbox inset="2.16pt,1.44pt,0,1.44pt">
                        <w:txbxContent>
                          <w:p w14:paraId="2E725A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1440" behindDoc="0" locked="0" layoutInCell="1" allowOverlap="1" wp14:anchorId="1EF0C72F" wp14:editId="69384E16">
                      <wp:simplePos x="0" y="0"/>
                      <wp:positionH relativeFrom="column">
                        <wp:posOffset>2679700</wp:posOffset>
                      </wp:positionH>
                      <wp:positionV relativeFrom="paragraph">
                        <wp:posOffset>9956800</wp:posOffset>
                      </wp:positionV>
                      <wp:extent cx="1016000" cy="762000"/>
                      <wp:effectExtent l="0" t="0" r="0" b="0"/>
                      <wp:wrapNone/>
                      <wp:docPr id="3691" name="Rectangle 3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4C47E8-EC33-B74E-BF10-211773431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277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0C72F" id="Rectangle 3691" o:spid="_x0000_s1906" style="position:absolute;margin-left:211pt;margin-top:784pt;width:80pt;height:60pt;z-index:2554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olk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Dm3g760yvmZUsvFMwIk+BqtIGziQYoePx5kKg5G796cqi5u1k1NPFSLNumpU3EUhDp&#13;&#10;3eeu9GoA2gmVkLNDQLsfiO+yyMkPk/VF2Mea5Nl+rgv5yzJvfwE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CPuolk&#13;&#10;mwEAABQDAAAOAAAAAAAAAAAAAAAAAC4CAABkcnMvZTJvRG9jLnhtbFBLAQItABQABgAIAAAAIQDi&#13;&#10;pWmg4QAAABIBAAAPAAAAAAAAAAAAAAAAAPUDAABkcnMvZG93bnJldi54bWxQSwUGAAAAAAQABADz&#13;&#10;AAAAAwUAAAAA&#13;&#10;" filled="f" stroked="f">
                      <v:textbox inset="2.16pt,1.44pt,0,1.44pt">
                        <w:txbxContent>
                          <w:p w14:paraId="7F5277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2464" behindDoc="0" locked="0" layoutInCell="1" allowOverlap="1" wp14:anchorId="1616098E" wp14:editId="500B1A1D">
                      <wp:simplePos x="0" y="0"/>
                      <wp:positionH relativeFrom="column">
                        <wp:posOffset>2679700</wp:posOffset>
                      </wp:positionH>
                      <wp:positionV relativeFrom="paragraph">
                        <wp:posOffset>9956800</wp:posOffset>
                      </wp:positionV>
                      <wp:extent cx="1016000" cy="7620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2BB0A-1C6A-0543-AF4A-1B9D048BA0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518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6098E" id="Rectangle 3692" o:spid="_x0000_s1907" style="position:absolute;margin-left:211pt;margin-top:784pt;width:80pt;height:60pt;z-index:2554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Alx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C2XWbYnNtBf3rFvGzphYwZYRJcjTZwNtEABY8/DxI1Z+NXTwo1dzerhiZegmXbtLSJWAIi&#13;&#10;vfuclV4NQDuhEnJ2CGj3A/EtdQstkr409rEmebaf40L+sszbXwA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B2jAlx&#13;&#10;mwEAABQDAAAOAAAAAAAAAAAAAAAAAC4CAABkcnMvZTJvRG9jLnhtbFBLAQItABQABgAIAAAAIQDi&#13;&#10;pWmg4QAAABIBAAAPAAAAAAAAAAAAAAAAAPUDAABkcnMvZG93bnJldi54bWxQSwUGAAAAAAQABADz&#13;&#10;AAAAAwUAAAAA&#13;&#10;" filled="f" stroked="f">
                      <v:textbox inset="2.16pt,1.44pt,0,1.44pt">
                        <w:txbxContent>
                          <w:p w14:paraId="048518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3488" behindDoc="0" locked="0" layoutInCell="1" allowOverlap="1" wp14:anchorId="667937E4" wp14:editId="1248F1D3">
                      <wp:simplePos x="0" y="0"/>
                      <wp:positionH relativeFrom="column">
                        <wp:posOffset>2679700</wp:posOffset>
                      </wp:positionH>
                      <wp:positionV relativeFrom="paragraph">
                        <wp:posOffset>9956800</wp:posOffset>
                      </wp:positionV>
                      <wp:extent cx="1016000" cy="762000"/>
                      <wp:effectExtent l="0" t="0" r="0" b="0"/>
                      <wp:wrapNone/>
                      <wp:docPr id="3693" name="Rectangle 3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C68068-338F-5543-A7D2-F20AE1DB8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059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937E4" id="Rectangle 3693" o:spid="_x0000_s1908" style="position:absolute;margin-left:211pt;margin-top:784pt;width:80pt;height:60pt;z-index:2554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4lP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tsmwubeD/vSKednSCwUzwiS4Gm3gbKIBCh5/HiRqzsavnhxq7m5WDU28FMu2aWkTsRRE&#13;&#10;eve5K70agHZCJeTsENDuB+K7LHLyw2R9EfaxJnm2n+tC/rLM218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fdeJ&#13;&#10;T5wBAAAUAwAADgAAAAAAAAAAAAAAAAAuAgAAZHJzL2Uyb0RvYy54bWxQSwECLQAUAAYACAAAACEA&#13;&#10;4qVpoOEAAAASAQAADwAAAAAAAAAAAAAAAAD2AwAAZHJzL2Rvd25yZXYueG1sUEsFBgAAAAAEAAQA&#13;&#10;8wAAAAQFAAAAAA==&#13;&#10;" filled="f" stroked="f">
                      <v:textbox inset="2.16pt,1.44pt,0,1.44pt">
                        <w:txbxContent>
                          <w:p w14:paraId="177059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4512" behindDoc="0" locked="0" layoutInCell="1" allowOverlap="1" wp14:anchorId="53622594" wp14:editId="45C85F12">
                      <wp:simplePos x="0" y="0"/>
                      <wp:positionH relativeFrom="column">
                        <wp:posOffset>2679700</wp:posOffset>
                      </wp:positionH>
                      <wp:positionV relativeFrom="paragraph">
                        <wp:posOffset>9956800</wp:posOffset>
                      </wp:positionV>
                      <wp:extent cx="1016000" cy="762000"/>
                      <wp:effectExtent l="0" t="0" r="0" b="0"/>
                      <wp:wrapNone/>
                      <wp:docPr id="3694" name="Rectangle 3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20D3DC-F335-944E-A421-93FE403CD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F3AC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22594" id="Rectangle 3694" o:spid="_x0000_s1909" style="position:absolute;margin-left:211pt;margin-top:784pt;width:80pt;height:60pt;z-index:2554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QlanA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dpVhc28X+tMr5GVLLxTMGCbB1WgjZxMNUHD8eZCgORu/enKoubtZNTTxUizbpqVNhFIQ&#13;&#10;6d3nrvRqCLQTKgFnhwh2PxDfZZGTHybri7CPNcmz/VwX8pdl3v4C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hOEJ&#13;&#10;WpwBAAAUAwAADgAAAAAAAAAAAAAAAAAuAgAAZHJzL2Uyb0RvYy54bWxQSwECLQAUAAYACAAAACEA&#13;&#10;4qVpoOEAAAASAQAADwAAAAAAAAAAAAAAAAD2AwAAZHJzL2Rvd25yZXYueG1sUEsFBgAAAAAEAAQA&#13;&#10;8wAAAAQFAAAAAA==&#13;&#10;" filled="f" stroked="f">
                      <v:textbox inset="2.16pt,1.44pt,0,1.44pt">
                        <w:txbxContent>
                          <w:p w14:paraId="1C9F3AC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5536" behindDoc="0" locked="0" layoutInCell="1" allowOverlap="1" wp14:anchorId="7748935A" wp14:editId="13FD694D">
                      <wp:simplePos x="0" y="0"/>
                      <wp:positionH relativeFrom="column">
                        <wp:posOffset>2679700</wp:posOffset>
                      </wp:positionH>
                      <wp:positionV relativeFrom="paragraph">
                        <wp:posOffset>9956800</wp:posOffset>
                      </wp:positionV>
                      <wp:extent cx="1016000" cy="7620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44253-0994-E446-A431-0EDFCD2F5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560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8935A" id="Rectangle 3695" o:spid="_x0000_s1910" style="position:absolute;margin-left:211pt;margin-top:784pt;width:80pt;height:60pt;z-index:2554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a2GJ&#13;&#10;MpwBAAAUAwAADgAAAAAAAAAAAAAAAAAuAgAAZHJzL2Uyb0RvYy54bWxQSwECLQAUAAYACAAAACEA&#13;&#10;4qVpoOEAAAASAQAADwAAAAAAAAAAAAAAAAD2AwAAZHJzL2Rvd25yZXYueG1sUEsFBgAAAAAEAAQA&#13;&#10;8wAAAAQFAAAAAA==&#13;&#10;" filled="f" stroked="f">
                      <v:textbox inset="2.16pt,1.44pt,0,1.44pt">
                        <w:txbxContent>
                          <w:p w14:paraId="6A7560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6560" behindDoc="0" locked="0" layoutInCell="1" allowOverlap="1" wp14:anchorId="3649D5D0" wp14:editId="728F4AA2">
                      <wp:simplePos x="0" y="0"/>
                      <wp:positionH relativeFrom="column">
                        <wp:posOffset>2679700</wp:posOffset>
                      </wp:positionH>
                      <wp:positionV relativeFrom="paragraph">
                        <wp:posOffset>9956800</wp:posOffset>
                      </wp:positionV>
                      <wp:extent cx="1016000" cy="762000"/>
                      <wp:effectExtent l="0" t="0" r="0" b="0"/>
                      <wp:wrapNone/>
                      <wp:docPr id="3696" name="Rectangle 3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1FD5C6-3BBD-9C41-ABF8-806CAA6BF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9C2D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9D5D0" id="Rectangle 3696" o:spid="_x0000_s1911" style="position:absolute;margin-left:211pt;margin-top:784pt;width:80pt;height:60pt;z-index:2554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klcJ&#13;&#10;J5wBAAAUAwAADgAAAAAAAAAAAAAAAAAuAgAAZHJzL2Uyb0RvYy54bWxQSwECLQAUAAYACAAAACEA&#13;&#10;4qVpoOEAAAASAQAADwAAAAAAAAAAAAAAAAD2AwAAZHJzL2Rvd25yZXYueG1sUEsFBgAAAAAEAAQA&#13;&#10;8wAAAAQFAAAAAA==&#13;&#10;" filled="f" stroked="f">
                      <v:textbox inset="2.16pt,1.44pt,0,1.44pt">
                        <w:txbxContent>
                          <w:p w14:paraId="049C2D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7584" behindDoc="0" locked="0" layoutInCell="1" allowOverlap="1" wp14:anchorId="499C589D" wp14:editId="09935428">
                      <wp:simplePos x="0" y="0"/>
                      <wp:positionH relativeFrom="column">
                        <wp:posOffset>2679700</wp:posOffset>
                      </wp:positionH>
                      <wp:positionV relativeFrom="paragraph">
                        <wp:posOffset>9956800</wp:posOffset>
                      </wp:positionV>
                      <wp:extent cx="1016000" cy="762000"/>
                      <wp:effectExtent l="0" t="0" r="0" b="0"/>
                      <wp:wrapNone/>
                      <wp:docPr id="3697" name="Rectangle 3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8AEBC3-DE52-2142-9726-4537B93498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DB82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C589D" id="Rectangle 3697" o:spid="_x0000_s1912" style="position:absolute;margin-left:211pt;margin-top:784pt;width:80pt;height:60pt;z-index:2554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mQyJ&#13;&#10;GZwBAAAUAwAADgAAAAAAAAAAAAAAAAAuAgAAZHJzL2Uyb0RvYy54bWxQSwECLQAUAAYACAAAACEA&#13;&#10;4qVpoOEAAAASAQAADwAAAAAAAAAAAAAAAAD2AwAAZHJzL2Rvd25yZXYueG1sUEsFBgAAAAAEAAQA&#13;&#10;8wAAAAQFAAAAAA==&#13;&#10;" filled="f" stroked="f">
                      <v:textbox inset="2.16pt,1.44pt,0,1.44pt">
                        <w:txbxContent>
                          <w:p w14:paraId="33DB82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8608" behindDoc="0" locked="0" layoutInCell="1" allowOverlap="1" wp14:anchorId="0E0066E4" wp14:editId="03A1C3C3">
                      <wp:simplePos x="0" y="0"/>
                      <wp:positionH relativeFrom="column">
                        <wp:posOffset>2679700</wp:posOffset>
                      </wp:positionH>
                      <wp:positionV relativeFrom="paragraph">
                        <wp:posOffset>9956800</wp:posOffset>
                      </wp:positionV>
                      <wp:extent cx="1016000" cy="7620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0657EC-5D85-654B-BFEC-3C70DC93DD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C3B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066E4" id="Rectangle 3698" o:spid="_x0000_s1913" style="position:absolute;margin-left:211pt;margin-top:784pt;width:80pt;height:60pt;z-index:2554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YDoJ&#13;&#10;DJwBAAAUAwAADgAAAAAAAAAAAAAAAAAuAgAAZHJzL2Uyb0RvYy54bWxQSwECLQAUAAYACAAAACEA&#13;&#10;4qVpoOEAAAASAQAADwAAAAAAAAAAAAAAAAD2AwAAZHJzL2Rvd25yZXYueG1sUEsFBgAAAAAEAAQA&#13;&#10;8wAAAAQFAAAAAA==&#13;&#10;" filled="f" stroked="f">
                      <v:textbox inset="2.16pt,1.44pt,0,1.44pt">
                        <w:txbxContent>
                          <w:p w14:paraId="1C8C3B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29632" behindDoc="0" locked="0" layoutInCell="1" allowOverlap="1" wp14:anchorId="4077E2DD" wp14:editId="28444B63">
                      <wp:simplePos x="0" y="0"/>
                      <wp:positionH relativeFrom="column">
                        <wp:posOffset>2679700</wp:posOffset>
                      </wp:positionH>
                      <wp:positionV relativeFrom="paragraph">
                        <wp:posOffset>9956800</wp:posOffset>
                      </wp:positionV>
                      <wp:extent cx="1016000" cy="762000"/>
                      <wp:effectExtent l="0" t="0" r="0" b="0"/>
                      <wp:wrapNone/>
                      <wp:docPr id="3699" name="Rectangle 3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80E232-A1A4-2A4E-9AA2-9F40105E01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F09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7E2DD" id="Rectangle 3699" o:spid="_x0000_s1914" style="position:absolute;margin-left:211pt;margin-top:784pt;width:80pt;height:60pt;z-index:2554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BHDYjI&#13;&#10;mwEAABQDAAAOAAAAAAAAAAAAAAAAAC4CAABkcnMvZTJvRG9jLnhtbFBLAQItABQABgAIAAAAIQDi&#13;&#10;pWmg4QAAABIBAAAPAAAAAAAAAAAAAAAAAPUDAABkcnMvZG93bnJldi54bWxQSwUGAAAAAAQABADz&#13;&#10;AAAAAwUAAAAA&#13;&#10;" filled="f" stroked="f">
                      <v:textbox inset="2.16pt,1.44pt,0,1.44pt">
                        <w:txbxContent>
                          <w:p w14:paraId="3AEF09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0656" behindDoc="0" locked="0" layoutInCell="1" allowOverlap="1" wp14:anchorId="52470E4D" wp14:editId="2F233B2D">
                      <wp:simplePos x="0" y="0"/>
                      <wp:positionH relativeFrom="column">
                        <wp:posOffset>2679700</wp:posOffset>
                      </wp:positionH>
                      <wp:positionV relativeFrom="paragraph">
                        <wp:posOffset>9956800</wp:posOffset>
                      </wp:positionV>
                      <wp:extent cx="1016000" cy="762000"/>
                      <wp:effectExtent l="0" t="0" r="0" b="0"/>
                      <wp:wrapNone/>
                      <wp:docPr id="3700" name="Rectangle 3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E4892C-6A7A-9846-89E5-2B19960BE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403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70E4D" id="Rectangle 3700" o:spid="_x0000_s1915" style="position:absolute;margin-left:211pt;margin-top:784pt;width:80pt;height:60pt;z-index:2554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jd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p1hc28H/ekV87KlFwpmhElwNdrA2UQDFDz+PEjUnI1fPTnU3N2sGpp4KZZt09ImYimI&#13;&#10;9O5zV3o1AO2ESsjZIaDdD8R3WeTkh8n6IuxjTfJsP9eF/GWZt78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vjsI&#13;&#10;3ZwBAAAUAwAADgAAAAAAAAAAAAAAAAAuAgAAZHJzL2Uyb0RvYy54bWxQSwECLQAUAAYACAAAACEA&#13;&#10;4qVpoOEAAAASAQAADwAAAAAAAAAAAAAAAAD2AwAAZHJzL2Rvd25yZXYueG1sUEsFBgAAAAAEAAQA&#13;&#10;8wAAAAQFAAAAAA==&#13;&#10;" filled="f" stroked="f">
                      <v:textbox inset="2.16pt,1.44pt,0,1.44pt">
                        <w:txbxContent>
                          <w:p w14:paraId="39C403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1680" behindDoc="0" locked="0" layoutInCell="1" allowOverlap="1" wp14:anchorId="0AFC8DE5" wp14:editId="50F2ABBA">
                      <wp:simplePos x="0" y="0"/>
                      <wp:positionH relativeFrom="column">
                        <wp:posOffset>2679700</wp:posOffset>
                      </wp:positionH>
                      <wp:positionV relativeFrom="paragraph">
                        <wp:posOffset>9956800</wp:posOffset>
                      </wp:positionV>
                      <wp:extent cx="1016000" cy="762000"/>
                      <wp:effectExtent l="0" t="0" r="0" b="0"/>
                      <wp:wrapNone/>
                      <wp:docPr id="3701" name="Rectangle 3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91339-1C25-6947-8F4C-FD5BBB4A97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B2D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C8DE5" id="Rectangle 3701" o:spid="_x0000_s1916" style="position:absolute;margin-left:211pt;margin-top:784pt;width:80pt;height:60pt;z-index:2554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P2gmw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YHNvR30p1fMy5ZeKJgRJsHVaANnEw1Q8PjzIFFzNn715FBzd7NqaOKlWLZNS5uIpSDS&#13;&#10;u89d6dUAtBMqIWeHgHY/EN9lkZMfJuuLsI81ybP9XBfyl2Xe/gI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ABcP2g&#13;&#10;mwEAABQDAAAOAAAAAAAAAAAAAAAAAC4CAABkcnMvZTJvRG9jLnhtbFBLAQItABQABgAIAAAAIQDi&#13;&#10;pWmg4QAAABIBAAAPAAAAAAAAAAAAAAAAAPUDAABkcnMvZG93bnJldi54bWxQSwUGAAAAAAQABADz&#13;&#10;AAAAAwUAAAAA&#13;&#10;" filled="f" stroked="f">
                      <v:textbox inset="2.16pt,1.44pt,0,1.44pt">
                        <w:txbxContent>
                          <w:p w14:paraId="276B2D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2704" behindDoc="0" locked="0" layoutInCell="1" allowOverlap="1" wp14:anchorId="15DC4F94" wp14:editId="4D772FE5">
                      <wp:simplePos x="0" y="0"/>
                      <wp:positionH relativeFrom="column">
                        <wp:posOffset>2679700</wp:posOffset>
                      </wp:positionH>
                      <wp:positionV relativeFrom="paragraph">
                        <wp:posOffset>9956800</wp:posOffset>
                      </wp:positionV>
                      <wp:extent cx="1016000" cy="762000"/>
                      <wp:effectExtent l="0" t="0" r="0" b="0"/>
                      <wp:wrapNone/>
                      <wp:docPr id="3702" name="Rectangle 3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7D7FD0-553C-2C48-833F-FE04D376F3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FC7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C4F94" id="Rectangle 3702" o:spid="_x0000_s1917" style="position:absolute;margin-left:211pt;margin-top:784pt;width:80pt;height:60pt;z-index:2554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D4Rn21&#13;&#10;mwEAABQDAAAOAAAAAAAAAAAAAAAAAC4CAABkcnMvZTJvRG9jLnhtbFBLAQItABQABgAIAAAAIQDi&#13;&#10;pWmg4QAAABIBAAAPAAAAAAAAAAAAAAAAAPUDAABkcnMvZG93bnJldi54bWxQSwUGAAAAAAQABADz&#13;&#10;AAAAAwUAAAAA&#13;&#10;" filled="f" stroked="f">
                      <v:textbox inset="2.16pt,1.44pt,0,1.44pt">
                        <w:txbxContent>
                          <w:p w14:paraId="498FC7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3728" behindDoc="0" locked="0" layoutInCell="1" allowOverlap="1" wp14:anchorId="3FE59BE2" wp14:editId="3BF5750E">
                      <wp:simplePos x="0" y="0"/>
                      <wp:positionH relativeFrom="column">
                        <wp:posOffset>2679700</wp:posOffset>
                      </wp:positionH>
                      <wp:positionV relativeFrom="paragraph">
                        <wp:posOffset>9956800</wp:posOffset>
                      </wp:positionV>
                      <wp:extent cx="1016000" cy="762000"/>
                      <wp:effectExtent l="0" t="0" r="0" b="0"/>
                      <wp:wrapNone/>
                      <wp:docPr id="3703" name="Rectangle 3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579A9-5DA7-6E44-B443-35620A6B29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09C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59BE2" id="Rectangle 3703" o:spid="_x0000_s1918" style="position:absolute;margin-left:211pt;margin-top:784pt;width:80pt;height:60pt;z-index:2554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f2L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ZNhc28H/ekV87KlFwpmhElwNdrA2UQDFDz+PEjUnI1fPTnU3N2sGpp4KZZt09ImYimI&#13;&#10;9O5zV3o1AO2ESsjZIaDdD8R3WeTkh8n6IuxjTfJsP9eF/GWZt78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8x39&#13;&#10;i5wBAAAUAwAADgAAAAAAAAAAAAAAAAAuAgAAZHJzL2Uyb0RvYy54bWxQSwECLQAUAAYACAAAACEA&#13;&#10;4qVpoOEAAAASAQAADwAAAAAAAAAAAAAAAAD2AwAAZHJzL2Rvd25yZXYueG1sUEsFBgAAAAAEAAQA&#13;&#10;8wAAAAQFAAAAAA==&#13;&#10;" filled="f" stroked="f">
                      <v:textbox inset="2.16pt,1.44pt,0,1.44pt">
                        <w:txbxContent>
                          <w:p w14:paraId="03509C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4752" behindDoc="0" locked="0" layoutInCell="1" allowOverlap="1" wp14:anchorId="669A1301" wp14:editId="57A46FFD">
                      <wp:simplePos x="0" y="0"/>
                      <wp:positionH relativeFrom="column">
                        <wp:posOffset>2679700</wp:posOffset>
                      </wp:positionH>
                      <wp:positionV relativeFrom="paragraph">
                        <wp:posOffset>9956800</wp:posOffset>
                      </wp:positionV>
                      <wp:extent cx="1016000" cy="762000"/>
                      <wp:effectExtent l="0" t="0" r="0" b="0"/>
                      <wp:wrapNone/>
                      <wp:docPr id="3704" name="Rectangle 3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3610C-4FC6-4448-990E-5F9EA67667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437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A1301" id="Rectangle 3704" o:spid="_x0000_s1919" style="position:absolute;margin-left:211pt;margin-top:784pt;width:80pt;height:60pt;z-index:2554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32e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9SrD5t4O+tMr5mVLLxTMCJPgarSBs4kGKHj8eZCoORu/enKoubtZNTTxUizbpqVNxFIQ&#13;&#10;6d3nrvRqANoJlZCzQ0C7H4jvssjJD5P1RdjHmuTZfq4L+csyb38B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Cit9&#13;&#10;npwBAAAUAwAADgAAAAAAAAAAAAAAAAAuAgAAZHJzL2Uyb0RvYy54bWxQSwECLQAUAAYACAAAACEA&#13;&#10;4qVpoOEAAAASAQAADwAAAAAAAAAAAAAAAAD2AwAAZHJzL2Rvd25yZXYueG1sUEsFBgAAAAAEAAQA&#13;&#10;8wAAAAQFAAAAAA==&#13;&#10;" filled="f" stroked="f">
                      <v:textbox inset="2.16pt,1.44pt,0,1.44pt">
                        <w:txbxContent>
                          <w:p w14:paraId="073437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5776" behindDoc="0" locked="0" layoutInCell="1" allowOverlap="1" wp14:anchorId="3FD7E867" wp14:editId="0C67566A">
                      <wp:simplePos x="0" y="0"/>
                      <wp:positionH relativeFrom="column">
                        <wp:posOffset>2679700</wp:posOffset>
                      </wp:positionH>
                      <wp:positionV relativeFrom="paragraph">
                        <wp:posOffset>9956800</wp:posOffset>
                      </wp:positionV>
                      <wp:extent cx="1016000" cy="762000"/>
                      <wp:effectExtent l="0" t="0" r="0" b="0"/>
                      <wp:wrapNone/>
                      <wp:docPr id="3705" name="Rectangle 3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4076D-3FE6-5441-BBD0-FD811E79A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A34C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7E867" id="Rectangle 3705" o:spid="_x0000_s1920" style="position:absolute;margin-left:211pt;margin-top:784pt;width:80pt;height:60pt;z-index:2554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5av9&#13;&#10;9pwBAAAUAwAADgAAAAAAAAAAAAAAAAAuAgAAZHJzL2Uyb0RvYy54bWxQSwECLQAUAAYACAAAACEA&#13;&#10;4qVpoOEAAAASAQAADwAAAAAAAAAAAAAAAAD2AwAAZHJzL2Rvd25yZXYueG1sUEsFBgAAAAAEAAQA&#13;&#10;8wAAAAQFAAAAAA==&#13;&#10;" filled="f" stroked="f">
                      <v:textbox inset="2.16pt,1.44pt,0,1.44pt">
                        <w:txbxContent>
                          <w:p w14:paraId="4E2A34C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6800" behindDoc="0" locked="0" layoutInCell="1" allowOverlap="1" wp14:anchorId="58FB857E" wp14:editId="477C2B6E">
                      <wp:simplePos x="0" y="0"/>
                      <wp:positionH relativeFrom="column">
                        <wp:posOffset>2679700</wp:posOffset>
                      </wp:positionH>
                      <wp:positionV relativeFrom="paragraph">
                        <wp:posOffset>9956800</wp:posOffset>
                      </wp:positionV>
                      <wp:extent cx="1016000" cy="762000"/>
                      <wp:effectExtent l="0" t="0" r="0" b="0"/>
                      <wp:wrapNone/>
                      <wp:docPr id="3706" name="Rectangle 3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37288-43E2-EB4D-8675-688D89E0B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E81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B857E" id="Rectangle 3706" o:spid="_x0000_s1921" style="position:absolute;margin-left:211pt;margin-top:784pt;width:80pt;height:60pt;z-index:2554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" filled="f" stroked="f">
                      <v:textbox inset="2.16pt,1.44pt,0,1.44pt">
                        <w:txbxContent>
                          <w:p w14:paraId="48DE81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7824" behindDoc="0" locked="0" layoutInCell="1" allowOverlap="1" wp14:anchorId="443D16F4" wp14:editId="2EF6DBC4">
                      <wp:simplePos x="0" y="0"/>
                      <wp:positionH relativeFrom="column">
                        <wp:posOffset>2679700</wp:posOffset>
                      </wp:positionH>
                      <wp:positionV relativeFrom="paragraph">
                        <wp:posOffset>9956800</wp:posOffset>
                      </wp:positionV>
                      <wp:extent cx="1016000" cy="762000"/>
                      <wp:effectExtent l="0" t="0" r="0" b="0"/>
                      <wp:wrapNone/>
                      <wp:docPr id="3707" name="Rectangle 3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FDB4EE-5669-AE48-A4B3-A7A1B877A1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B5A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16F4" id="Rectangle 3707" o:spid="_x0000_s1922" style="position:absolute;margin-left:211pt;margin-top:784pt;width:80pt;height:60pt;z-index:2554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F8b9&#13;&#10;3ZwBAAAUAwAADgAAAAAAAAAAAAAAAAAuAgAAZHJzL2Uyb0RvYy54bWxQSwECLQAUAAYACAAAACEA&#13;&#10;4qVpoOEAAAASAQAADwAAAAAAAAAAAAAAAAD2AwAAZHJzL2Rvd25yZXYueG1sUEsFBgAAAAAEAAQA&#13;&#10;8wAAAAQFAAAAAA==&#13;&#10;" filled="f" stroked="f">
                      <v:textbox inset="2.16pt,1.44pt,0,1.44pt">
                        <w:txbxContent>
                          <w:p w14:paraId="031B5A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8848" behindDoc="0" locked="0" layoutInCell="1" allowOverlap="1" wp14:anchorId="76A662DB" wp14:editId="66C56FCE">
                      <wp:simplePos x="0" y="0"/>
                      <wp:positionH relativeFrom="column">
                        <wp:posOffset>2679700</wp:posOffset>
                      </wp:positionH>
                      <wp:positionV relativeFrom="paragraph">
                        <wp:posOffset>9956800</wp:posOffset>
                      </wp:positionV>
                      <wp:extent cx="1016000" cy="762000"/>
                      <wp:effectExtent l="0" t="0" r="0" b="0"/>
                      <wp:wrapNone/>
                      <wp:docPr id="3708" name="Rectangle 3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5EDD16-7317-FE40-AFE7-B107272D8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9F2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662DB" id="Rectangle 3708" o:spid="_x0000_s1923" style="position:absolute;margin-left:211pt;margin-top:784pt;width:80pt;height:60pt;z-index:2554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7vB9&#13;&#10;yJwBAAAUAwAADgAAAAAAAAAAAAAAAAAuAgAAZHJzL2Uyb0RvYy54bWxQSwECLQAUAAYACAAAACEA&#13;&#10;4qVpoOEAAAASAQAADwAAAAAAAAAAAAAAAAD2AwAAZHJzL2Rvd25yZXYueG1sUEsFBgAAAAAEAAQA&#13;&#10;8wAAAAQFAAAAAA==&#13;&#10;" filled="f" stroked="f">
                      <v:textbox inset="2.16pt,1.44pt,0,1.44pt">
                        <w:txbxContent>
                          <w:p w14:paraId="4979F2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39872" behindDoc="0" locked="0" layoutInCell="1" allowOverlap="1" wp14:anchorId="682B720E" wp14:editId="008EADE6">
                      <wp:simplePos x="0" y="0"/>
                      <wp:positionH relativeFrom="column">
                        <wp:posOffset>2679700</wp:posOffset>
                      </wp:positionH>
                      <wp:positionV relativeFrom="paragraph">
                        <wp:posOffset>9956800</wp:posOffset>
                      </wp:positionV>
                      <wp:extent cx="1016000" cy="762000"/>
                      <wp:effectExtent l="0" t="0" r="0" b="0"/>
                      <wp:wrapNone/>
                      <wp:docPr id="3709" name="Rectangle 3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4175C-3AC6-FC4E-813B-CA73C6C11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598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B720E" id="Rectangle 3709" o:spid="_x0000_s1924" style="position:absolute;margin-left:211pt;margin-top:784pt;width:80pt;height:60pt;z-index:2554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ycf8&#13;&#10;DJwBAAAUAwAADgAAAAAAAAAAAAAAAAAuAgAAZHJzL2Uyb0RvYy54bWxQSwECLQAUAAYACAAAACEA&#13;&#10;4qVpoOEAAAASAQAADwAAAAAAAAAAAAAAAAD2AwAAZHJzL2Rvd25yZXYueG1sUEsFBgAAAAAEAAQA&#13;&#10;8wAAAAQFAAAAAA==&#13;&#10;" filled="f" stroked="f">
                      <v:textbox inset="2.16pt,1.44pt,0,1.44pt">
                        <w:txbxContent>
                          <w:p w14:paraId="2B2598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0896" behindDoc="0" locked="0" layoutInCell="1" allowOverlap="1" wp14:anchorId="65C35EB9" wp14:editId="64A05CEA">
                      <wp:simplePos x="0" y="0"/>
                      <wp:positionH relativeFrom="column">
                        <wp:posOffset>2679700</wp:posOffset>
                      </wp:positionH>
                      <wp:positionV relativeFrom="paragraph">
                        <wp:posOffset>9956800</wp:posOffset>
                      </wp:positionV>
                      <wp:extent cx="1016000" cy="7620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A84ED-98BF-EC44-8CCB-CEB41DD0C5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BC4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35EB9" id="Rectangle 3710" o:spid="_x0000_s1925" style="position:absolute;margin-left:211pt;margin-top:784pt;width:80pt;height:60pt;z-index:2554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MPF8&#13;&#10;GZwBAAAUAwAADgAAAAAAAAAAAAAAAAAuAgAAZHJzL2Uyb0RvYy54bWxQSwECLQAUAAYACAAAACEA&#13;&#10;4qVpoOEAAAASAQAADwAAAAAAAAAAAAAAAAD2AwAAZHJzL2Rvd25yZXYueG1sUEsFBgAAAAAEAAQA&#13;&#10;8wAAAAQFAAAAAA==&#13;&#10;" filled="f" stroked="f">
                      <v:textbox inset="2.16pt,1.44pt,0,1.44pt">
                        <w:txbxContent>
                          <w:p w14:paraId="7A4BC4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1920" behindDoc="0" locked="0" layoutInCell="1" allowOverlap="1" wp14:anchorId="1315BEAB" wp14:editId="51081EB5">
                      <wp:simplePos x="0" y="0"/>
                      <wp:positionH relativeFrom="column">
                        <wp:posOffset>2679700</wp:posOffset>
                      </wp:positionH>
                      <wp:positionV relativeFrom="paragraph">
                        <wp:posOffset>9956800</wp:posOffset>
                      </wp:positionV>
                      <wp:extent cx="1016000" cy="7620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074D6-6162-544A-8BD3-35C0C50456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2FD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5BEAB" id="Rectangle 3711" o:spid="_x0000_s1926" style="position:absolute;margin-left:211pt;margin-top:784pt;width:80pt;height:60pt;z-index:2554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FcrXvua&#13;&#10;AQAAFAMAAA4AAAAAAAAAAAAAAAAALgIAAGRycy9lMm9Eb2MueG1sUEsBAi0AFAAGAAgAAAAhAOKl&#13;&#10;aaDhAAAAEgEAAA8AAAAAAAAAAAAAAAAA9AMAAGRycy9kb3ducmV2LnhtbFBLBQYAAAAABAAEAPMA&#13;&#10;AAACBQAAAAA=&#13;&#10;" filled="f" stroked="f">
                      <v:textbox inset="2.16pt,1.44pt,0,1.44pt">
                        <w:txbxContent>
                          <w:p w14:paraId="3FA2FD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2944" behindDoc="0" locked="0" layoutInCell="1" allowOverlap="1" wp14:anchorId="44406955" wp14:editId="54E87289">
                      <wp:simplePos x="0" y="0"/>
                      <wp:positionH relativeFrom="column">
                        <wp:posOffset>2679700</wp:posOffset>
                      </wp:positionH>
                      <wp:positionV relativeFrom="paragraph">
                        <wp:posOffset>9956800</wp:posOffset>
                      </wp:positionV>
                      <wp:extent cx="1016000" cy="762000"/>
                      <wp:effectExtent l="0" t="0" r="0" b="0"/>
                      <wp:wrapNone/>
                      <wp:docPr id="3712" name="Rectangle 3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3764C3-1089-A24E-9D5B-2C65EB8C9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4BB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06955" id="Rectangle 3712" o:spid="_x0000_s1927" style="position:absolute;margin-left:211pt;margin-top:784pt;width:80pt;height:60pt;z-index:2554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d7u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zLA5t4f+/Ix52dITGzvC1Ek9uijFxAPsJP08KjRSjF8CK9Tc3a4anngJlutmzZuIJWDS&#13;&#10;+/dZFfQAvBM6oRTHiO4wMN9St9Bi6Utjb2uSZ/s+LuSvy7z7BQ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K4d3u6a&#13;&#10;AQAAFAMAAA4AAAAAAAAAAAAAAAAALgIAAGRycy9lMm9Eb2MueG1sUEsBAi0AFAAGAAgAAAAhAOKl&#13;&#10;aaDhAAAAEgEAAA8AAAAAAAAAAAAAAAAA9AMAAGRycy9kb3ducmV2LnhtbFBLBQYAAAAABAAEAPMA&#13;&#10;AAACBQAAAAA=&#13;&#10;" filled="f" stroked="f">
                      <v:textbox inset="2.16pt,1.44pt,0,1.44pt">
                        <w:txbxContent>
                          <w:p w14:paraId="31E4BB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2880" behindDoc="0" locked="0" layoutInCell="1" allowOverlap="1" wp14:anchorId="7615B918" wp14:editId="557754E1">
                      <wp:simplePos x="0" y="0"/>
                      <wp:positionH relativeFrom="column">
                        <wp:posOffset>2679700</wp:posOffset>
                      </wp:positionH>
                      <wp:positionV relativeFrom="paragraph">
                        <wp:posOffset>9956800</wp:posOffset>
                      </wp:positionV>
                      <wp:extent cx="990600" cy="927100"/>
                      <wp:effectExtent l="0" t="0" r="0" b="0"/>
                      <wp:wrapNone/>
                      <wp:docPr id="3751" name="Rectangle 37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1000D0C-CD4C-8245-992E-A242BDC4492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9F47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5B918" id="Rectangle 3751" o:spid="_x0000_s1928" style="position:absolute;margin-left:211pt;margin-top:784pt;width:78pt;height:73pt;z-index:2554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SQ7lw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" filled="f" stroked="f">
                      <v:textbox inset="2.16pt,1.44pt,0,1.44pt">
                        <w:txbxContent>
                          <w:p w14:paraId="1D9F47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3904" behindDoc="0" locked="0" layoutInCell="1" allowOverlap="1" wp14:anchorId="3A6AB80B" wp14:editId="75B0909E">
                      <wp:simplePos x="0" y="0"/>
                      <wp:positionH relativeFrom="column">
                        <wp:posOffset>2679700</wp:posOffset>
                      </wp:positionH>
                      <wp:positionV relativeFrom="paragraph">
                        <wp:posOffset>9956800</wp:posOffset>
                      </wp:positionV>
                      <wp:extent cx="1016000" cy="762000"/>
                      <wp:effectExtent l="0" t="0" r="0" b="0"/>
                      <wp:wrapNone/>
                      <wp:docPr id="3752" name="Rectangle 3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DAC43A-0CD7-0E4B-92D3-460B29FB3C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D58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AB80B" id="Rectangle 3752" o:spid="_x0000_s1929" style="position:absolute;margin-left:211pt;margin-top:784pt;width:80pt;height:60pt;z-index:2554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N7F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yrA5t4f+/Ix52dITGzvC1Ek9uijFxAPsJP08KjRSjF8CK9Tc3a4anngJlutmzZuIJWDS&#13;&#10;+/dZFfQAvBM6oRTHiO4wMN9laScXZulLY29rkmf7Pi7kr8u8+wU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BccN7F&#13;&#10;mwEAABQDAAAOAAAAAAAAAAAAAAAAAC4CAABkcnMvZTJvRG9jLnhtbFBLAQItABQABgAIAAAAIQDi&#13;&#10;pWmg4QAAABIBAAAPAAAAAAAAAAAAAAAAAPUDAABkcnMvZG93bnJldi54bWxQSwUGAAAAAAQABADz&#13;&#10;AAAAAwUAAAAA&#13;&#10;" filled="f" stroked="f">
                      <v:textbox inset="2.16pt,1.44pt,0,1.44pt">
                        <w:txbxContent>
                          <w:p w14:paraId="683D58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4928" behindDoc="0" locked="0" layoutInCell="1" allowOverlap="1" wp14:anchorId="2B234E3F" wp14:editId="109F02A3">
                      <wp:simplePos x="0" y="0"/>
                      <wp:positionH relativeFrom="column">
                        <wp:posOffset>2679700</wp:posOffset>
                      </wp:positionH>
                      <wp:positionV relativeFrom="paragraph">
                        <wp:posOffset>9956800</wp:posOffset>
                      </wp:positionV>
                      <wp:extent cx="990600" cy="863600"/>
                      <wp:effectExtent l="0" t="0" r="0" b="0"/>
                      <wp:wrapNone/>
                      <wp:docPr id="3753" name="Rectangle 37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83C2265-AC2F-BB4C-A98B-D8469032C1F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A3F18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34E3F" id="Rectangle 3753" o:spid="_x0000_s1930" style="position:absolute;margin-left:211pt;margin-top:784pt;width:78pt;height:68pt;z-index:2554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" filled="f" stroked="f">
                      <v:textbox inset="2.16pt,1.44pt,0,1.44pt">
                        <w:txbxContent>
                          <w:p w14:paraId="3A3F18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5952" behindDoc="0" locked="0" layoutInCell="1" allowOverlap="1" wp14:anchorId="047D8EF9" wp14:editId="38D485B4">
                      <wp:simplePos x="0" y="0"/>
                      <wp:positionH relativeFrom="column">
                        <wp:posOffset>2679700</wp:posOffset>
                      </wp:positionH>
                      <wp:positionV relativeFrom="paragraph">
                        <wp:posOffset>9956800</wp:posOffset>
                      </wp:positionV>
                      <wp:extent cx="990600" cy="927100"/>
                      <wp:effectExtent l="0" t="0" r="0" b="0"/>
                      <wp:wrapNone/>
                      <wp:docPr id="3754" name="Rectangle 37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939E21D-E06E-144D-8553-00BE0433D8A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EDE1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D8EF9" id="Rectangle 3754" o:spid="_x0000_s1931" style="position:absolute;margin-left:211pt;margin-top:784pt;width:78pt;height:73pt;z-index:2554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aRTmAEAABQ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" filled="f" stroked="f">
                      <v:textbox inset="2.16pt,1.44pt,0,1.44pt">
                        <w:txbxContent>
                          <w:p w14:paraId="50EDE1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6976" behindDoc="0" locked="0" layoutInCell="1" allowOverlap="1" wp14:anchorId="5FE28FE4" wp14:editId="56BA1EC5">
                      <wp:simplePos x="0" y="0"/>
                      <wp:positionH relativeFrom="column">
                        <wp:posOffset>2679700</wp:posOffset>
                      </wp:positionH>
                      <wp:positionV relativeFrom="paragraph">
                        <wp:posOffset>9956800</wp:posOffset>
                      </wp:positionV>
                      <wp:extent cx="1016000" cy="762000"/>
                      <wp:effectExtent l="0" t="0" r="0" b="0"/>
                      <wp:wrapNone/>
                      <wp:docPr id="3755" name="Rectangle 3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B859AA-54BE-BD45-8F96-CC645A5F2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F6D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28FE4" id="Rectangle 3755" o:spid="_x0000_s1932" style="position:absolute;margin-left:211pt;margin-top:784pt;width:80pt;height:60pt;z-index:2554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V6G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Up9m2Fzbg/9+QnzsqVHNnaEqZN6dFGKiQfYSfp5VGikGL8GVqi5u1k1PPESLNfNmjcRS8Ck&#13;&#10;9++zKugBeCd0QimOEd1hYL7L0k4uzNKXxt7WJM/2fVzIX5d59ws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BBnV6G&#13;&#10;mwEAABQDAAAOAAAAAAAAAAAAAAAAAC4CAABkcnMvZTJvRG9jLnhtbFBLAQItABQABgAIAAAAIQDi&#13;&#10;pWmg4QAAABIBAAAPAAAAAAAAAAAAAAAAAPUDAABkcnMvZG93bnJldi54bWxQSwUGAAAAAAQABADz&#13;&#10;AAAAAwUAAAAA&#13;&#10;" filled="f" stroked="f">
                      <v:textbox inset="2.16pt,1.44pt,0,1.44pt">
                        <w:txbxContent>
                          <w:p w14:paraId="13FF6D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8000" behindDoc="0" locked="0" layoutInCell="1" allowOverlap="1" wp14:anchorId="11B708D4" wp14:editId="4CF0FCC4">
                      <wp:simplePos x="0" y="0"/>
                      <wp:positionH relativeFrom="column">
                        <wp:posOffset>2679700</wp:posOffset>
                      </wp:positionH>
                      <wp:positionV relativeFrom="paragraph">
                        <wp:posOffset>9956800</wp:posOffset>
                      </wp:positionV>
                      <wp:extent cx="990600" cy="927100"/>
                      <wp:effectExtent l="0" t="0" r="0" b="0"/>
                      <wp:wrapNone/>
                      <wp:docPr id="3756" name="Rectangle 37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7405C3-DCFE-1E47-B3D0-8F876D08C31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1525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708D4" id="Rectangle 3756" o:spid="_x0000_s1933" style="position:absolute;margin-left:211pt;margin-top:784pt;width:78pt;height:73pt;z-index:2554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KR4mAEAABQ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" filled="f" stroked="f">
                      <v:textbox inset="2.16pt,1.44pt,0,1.44pt">
                        <w:txbxContent>
                          <w:p w14:paraId="4D1525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9024" behindDoc="0" locked="0" layoutInCell="1" allowOverlap="1" wp14:anchorId="35DA6F2E" wp14:editId="5ACCAB2B">
                      <wp:simplePos x="0" y="0"/>
                      <wp:positionH relativeFrom="column">
                        <wp:posOffset>2692400</wp:posOffset>
                      </wp:positionH>
                      <wp:positionV relativeFrom="paragraph">
                        <wp:posOffset>9956800</wp:posOffset>
                      </wp:positionV>
                      <wp:extent cx="990600" cy="927100"/>
                      <wp:effectExtent l="0" t="0" r="0" b="0"/>
                      <wp:wrapNone/>
                      <wp:docPr id="3757" name="Rectangle 37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B62D994-B2E8-6541-B9D9-3206ECBFE4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0E06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A6F2E" id="Rectangle 3757" o:spid="_x0000_s1934" style="position:absolute;margin-left:212pt;margin-top:784pt;width:78pt;height:73pt;z-index:2554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yW8mAEAABQ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" filled="f" stroked="f">
                      <v:textbox inset="2.16pt,1.44pt,0,1.44pt">
                        <w:txbxContent>
                          <w:p w14:paraId="0C0E06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0048" behindDoc="0" locked="0" layoutInCell="1" allowOverlap="1" wp14:anchorId="17E7FA1A" wp14:editId="22CFDFBF">
                      <wp:simplePos x="0" y="0"/>
                      <wp:positionH relativeFrom="column">
                        <wp:posOffset>2679700</wp:posOffset>
                      </wp:positionH>
                      <wp:positionV relativeFrom="paragraph">
                        <wp:posOffset>9956800</wp:posOffset>
                      </wp:positionV>
                      <wp:extent cx="1016000" cy="762000"/>
                      <wp:effectExtent l="0" t="0" r="0" b="0"/>
                      <wp:wrapNone/>
                      <wp:docPr id="3758" name="Rectangle 3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32C0C8-A6DF-224C-A8AB-613C919D6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C3F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7FA1A" id="Rectangle 3758" o:spid="_x0000_s1935" style="position:absolute;margin-left:211pt;margin-top:784pt;width:80pt;height:60pt;z-index:2554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t9C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9ybA5t4f+/Ix52dITGzvC1Ek9uijFxAPsJP08KjRSjF8CK9Tc3a4anngJlutmzZuIJWDS&#13;&#10;+/dZFfQAvBM6oRTHiO4wMN9laScXZulLY29rkmf7Pi7kr8u8+wU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Bmqt9C&#13;&#10;mwEAABQDAAAOAAAAAAAAAAAAAAAAAC4CAABkcnMvZTJvRG9jLnhtbFBLAQItABQABgAIAAAAIQDi&#13;&#10;pWmg4QAAABIBAAAPAAAAAAAAAAAAAAAAAPUDAABkcnMvZG93bnJldi54bWxQSwUGAAAAAAQABADz&#13;&#10;AAAAAwUAAAAA&#13;&#10;" filled="f" stroked="f">
                      <v:textbox inset="2.16pt,1.44pt,0,1.44pt">
                        <w:txbxContent>
                          <w:p w14:paraId="794C3F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1072" behindDoc="0" locked="0" layoutInCell="1" allowOverlap="1" wp14:anchorId="39726860" wp14:editId="4EE24BF5">
                      <wp:simplePos x="0" y="0"/>
                      <wp:positionH relativeFrom="column">
                        <wp:posOffset>2679700</wp:posOffset>
                      </wp:positionH>
                      <wp:positionV relativeFrom="paragraph">
                        <wp:posOffset>9956800</wp:posOffset>
                      </wp:positionV>
                      <wp:extent cx="990600" cy="927100"/>
                      <wp:effectExtent l="0" t="0" r="0" b="0"/>
                      <wp:wrapNone/>
                      <wp:docPr id="3759" name="Rectangle 37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BF1EDAA-E666-C24B-9A9D-8757C90C09A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8FF8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26860" id="Rectangle 3759" o:spid="_x0000_s1936" style="position:absolute;margin-left:211pt;margin-top:784pt;width:78pt;height:73pt;z-index:2554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" filled="f" stroked="f">
                      <v:textbox inset="2.16pt,1.44pt,0,1.44pt">
                        <w:txbxContent>
                          <w:p w14:paraId="328FF8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2096" behindDoc="0" locked="0" layoutInCell="1" allowOverlap="1" wp14:anchorId="751AF5CD" wp14:editId="08115151">
                      <wp:simplePos x="0" y="0"/>
                      <wp:positionH relativeFrom="column">
                        <wp:posOffset>2679700</wp:posOffset>
                      </wp:positionH>
                      <wp:positionV relativeFrom="paragraph">
                        <wp:posOffset>9956800</wp:posOffset>
                      </wp:positionV>
                      <wp:extent cx="990600" cy="901700"/>
                      <wp:effectExtent l="0" t="0" r="0" b="0"/>
                      <wp:wrapNone/>
                      <wp:docPr id="3760" name="Rectangle 37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8FDE218-9761-414A-B3C2-C9357D78DF5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899B5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AF5CD" id="Rectangle 3760" o:spid="_x0000_s1937" style="position:absolute;margin-left:211pt;margin-top:784pt;width:78pt;height:71pt;z-index:2554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" filled="f" stroked="f">
                      <v:textbox inset="2.16pt,1.44pt,0,1.44pt">
                        <w:txbxContent>
                          <w:p w14:paraId="6899B5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3120" behindDoc="0" locked="0" layoutInCell="1" allowOverlap="1" wp14:anchorId="2654ABE4" wp14:editId="03A1F22F">
                      <wp:simplePos x="0" y="0"/>
                      <wp:positionH relativeFrom="column">
                        <wp:posOffset>2679700</wp:posOffset>
                      </wp:positionH>
                      <wp:positionV relativeFrom="paragraph">
                        <wp:posOffset>9956800</wp:posOffset>
                      </wp:positionV>
                      <wp:extent cx="1016000" cy="762000"/>
                      <wp:effectExtent l="0" t="0" r="0" b="0"/>
                      <wp:wrapNone/>
                      <wp:docPr id="3761" name="Rectangle 3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30FFED-3644-C845-AD2E-86467DA411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D42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4ABE4" id="Rectangle 3761" o:spid="_x0000_s1938" style="position:absolute;margin-left:211pt;margin-top:784pt;width:80pt;height:60pt;z-index:2554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CoUmgEAABQ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KlWdYFNuA93hGdOyxScyeoCx5XIwnrORBtjy8LYTqDgb7h0pVF9dzGuaeA6qRb2gTcQcEOnN&#13;&#10;56xwsgfaCRmRs51Hs+2Jb5XbSYVJ+tzYx5qk2X6OM/nTMq//AQ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CuMKhSa&#13;&#10;AQAAFAMAAA4AAAAAAAAAAAAAAAAALgIAAGRycy9lMm9Eb2MueG1sUEsBAi0AFAAGAAgAAAAhAOKl&#13;&#10;aaDhAAAAEgEAAA8AAAAAAAAAAAAAAAAA9AMAAGRycy9kb3ducmV2LnhtbFBLBQYAAAAABAAEAPMA&#13;&#10;AAACBQAAAAA=&#13;&#10;" filled="f" stroked="f">
                      <v:textbox inset="2.16pt,1.44pt,0,1.44pt">
                        <w:txbxContent>
                          <w:p w14:paraId="7E6D42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4144" behindDoc="0" locked="0" layoutInCell="1" allowOverlap="1" wp14:anchorId="19530B65" wp14:editId="0B914811">
                      <wp:simplePos x="0" y="0"/>
                      <wp:positionH relativeFrom="column">
                        <wp:posOffset>2679700</wp:posOffset>
                      </wp:positionH>
                      <wp:positionV relativeFrom="paragraph">
                        <wp:posOffset>9956800</wp:posOffset>
                      </wp:positionV>
                      <wp:extent cx="1016000" cy="762000"/>
                      <wp:effectExtent l="0" t="0" r="0" b="0"/>
                      <wp:wrapNone/>
                      <wp:docPr id="3762" name="Rectangle 3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C95C5-4A48-7141-A416-633A72EF20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DFA9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30B65" id="Rectangle 3762" o:spid="_x0000_s1939" style="position:absolute;margin-left:211pt;margin-top:784pt;width:80pt;height:60pt;z-index:2554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qoBmg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s0TbMptfHd4hrRs8YmMHvzYcjmYwNlIA2w5vu0EKM6Ge0cK1VcX85omnoNqUS9oEyEHRHrz&#13;&#10;OSuc7D3thIzA2S6A2fbEt8rtpMIkfW7sY03SbD/Hmfxpmdf/AA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NK6qgGa&#13;&#10;AQAAFAMAAA4AAAAAAAAAAAAAAAAALgIAAGRycy9lMm9Eb2MueG1sUEsBAi0AFAAGAAgAAAAhAOKl&#13;&#10;aaDhAAAAEgEAAA8AAAAAAAAAAAAAAAAA9AMAAGRycy9kb3ducmV2LnhtbFBLBQYAAAAABAAEAPMA&#13;&#10;AAACBQAAAAA=&#13;&#10;" filled="f" stroked="f">
                      <v:textbox inset="2.16pt,1.44pt,0,1.44pt">
                        <w:txbxContent>
                          <w:p w14:paraId="21DFA9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5168" behindDoc="0" locked="0" layoutInCell="1" allowOverlap="1" wp14:anchorId="21E8D2B2" wp14:editId="6EF34DFB">
                      <wp:simplePos x="0" y="0"/>
                      <wp:positionH relativeFrom="column">
                        <wp:posOffset>2679700</wp:posOffset>
                      </wp:positionH>
                      <wp:positionV relativeFrom="paragraph">
                        <wp:posOffset>9956800</wp:posOffset>
                      </wp:positionV>
                      <wp:extent cx="1016000" cy="762000"/>
                      <wp:effectExtent l="0" t="0" r="0" b="0"/>
                      <wp:wrapNone/>
                      <wp:docPr id="3763" name="Rectangle 3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B5886A-84C9-7B4C-9D08-AD4574A8E9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09E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8D2B2" id="Rectangle 3763" o:spid="_x0000_s1940" style="position:absolute;margin-left:211pt;margin-top:784pt;width:80pt;height:60pt;z-index:2554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A9Oipp&#13;&#10;mwEAABQDAAAOAAAAAAAAAAAAAAAAAC4CAABkcnMvZTJvRG9jLnhtbFBLAQItABQABgAIAAAAIQDi&#13;&#10;pWmg4QAAABIBAAAPAAAAAAAAAAAAAAAAAPUDAABkcnMvZG93bnJldi54bWxQSwUGAAAAAAQABADz&#13;&#10;AAAAAwUAAAAA&#13;&#10;" filled="f" stroked="f">
                      <v:textbox inset="2.16pt,1.44pt,0,1.44pt">
                        <w:txbxContent>
                          <w:p w14:paraId="2CB09E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6192" behindDoc="0" locked="0" layoutInCell="1" allowOverlap="1" wp14:anchorId="7BE7C88F" wp14:editId="437099B2">
                      <wp:simplePos x="0" y="0"/>
                      <wp:positionH relativeFrom="column">
                        <wp:posOffset>2679700</wp:posOffset>
                      </wp:positionH>
                      <wp:positionV relativeFrom="paragraph">
                        <wp:posOffset>9956800</wp:posOffset>
                      </wp:positionV>
                      <wp:extent cx="1016000" cy="762000"/>
                      <wp:effectExtent l="0" t="0" r="0" b="0"/>
                      <wp:wrapNone/>
                      <wp:docPr id="3764" name="Rectangle 3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FD6712-9734-CE42-9F74-4C27FB874D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51A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7C88F" id="Rectangle 3764" o:spid="_x0000_s1941" style="position:absolute;margin-left:211pt;margin-top:784pt;width:80pt;height:60pt;z-index:2554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DEDKp8&#13;&#10;mwEAABQDAAAOAAAAAAAAAAAAAAAAAC4CAABkcnMvZTJvRG9jLnhtbFBLAQItABQABgAIAAAAIQDi&#13;&#10;pWmg4QAAABIBAAAPAAAAAAAAAAAAAAAAAPUDAABkcnMvZG93bnJldi54bWxQSwUGAAAAAAQABADz&#13;&#10;AAAAAwUAAAAA&#13;&#10;" filled="f" stroked="f">
                      <v:textbox inset="2.16pt,1.44pt,0,1.44pt">
                        <w:txbxContent>
                          <w:p w14:paraId="33151A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7216" behindDoc="0" locked="0" layoutInCell="1" allowOverlap="1" wp14:anchorId="0606043F" wp14:editId="2C5C688E">
                      <wp:simplePos x="0" y="0"/>
                      <wp:positionH relativeFrom="column">
                        <wp:posOffset>2679700</wp:posOffset>
                      </wp:positionH>
                      <wp:positionV relativeFrom="paragraph">
                        <wp:posOffset>9956800</wp:posOffset>
                      </wp:positionV>
                      <wp:extent cx="1016000" cy="762000"/>
                      <wp:effectExtent l="0" t="0" r="0" b="0"/>
                      <wp:wrapNone/>
                      <wp:docPr id="3765" name="Rectangle 3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70F20C-6DAB-3840-9AE3-F165077C2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67F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6043F" id="Rectangle 3765" o:spid="_x0000_s1942" style="position:absolute;margin-left:211pt;margin-top:784pt;width:80pt;height:60pt;z-index:2554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ypCmgEAABQ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VarLBJtyG+gOj5iWLT6Q0QOMLZeD8ZyNNMCWh5edQMXZcO9IofrqYl7TxHNQLeoFbSLmgEhv&#13;&#10;PmeFkz3QTsiInO08mm1PfKvcTipM0ufG3tckzfZznMmflnn9Cg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M9XKkKa&#13;&#10;AQAAFAMAAA4AAAAAAAAAAAAAAAAALgIAAGRycy9lMm9Eb2MueG1sUEsBAi0AFAAGAAgAAAAhAOKl&#13;&#10;aaDhAAAAEgEAAA8AAAAAAAAAAAAAAAAA9AMAAGRycy9kb3ducmV2LnhtbFBLBQYAAAAABAAEAPMA&#13;&#10;AAACBQAAAAA=&#13;&#10;" filled="f" stroked="f">
                      <v:textbox inset="2.16pt,1.44pt,0,1.44pt">
                        <w:txbxContent>
                          <w:p w14:paraId="5E467F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8240" behindDoc="0" locked="0" layoutInCell="1" allowOverlap="1" wp14:anchorId="2FDDA6C0" wp14:editId="10310AF9">
                      <wp:simplePos x="0" y="0"/>
                      <wp:positionH relativeFrom="column">
                        <wp:posOffset>2679700</wp:posOffset>
                      </wp:positionH>
                      <wp:positionV relativeFrom="paragraph">
                        <wp:posOffset>9956800</wp:posOffset>
                      </wp:positionV>
                      <wp:extent cx="1016000" cy="762000"/>
                      <wp:effectExtent l="0" t="0" r="0" b="0"/>
                      <wp:wrapNone/>
                      <wp:docPr id="3766" name="Rectangle 3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5FA6B0-D85D-6646-AF55-8E6D0F135F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F89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DA6C0" id="Rectangle 3766" o:spid="_x0000_s1943" style="position:absolute;margin-left:211pt;margin-top:784pt;width:80pt;height:60pt;z-index:2554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apXmwEAABQ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qEq1SLApt4Xu+Ixp2eITGT3A2HI5GM/ZSANsefi7F6g4G+4dKVQvruY1TTwH1bJe0iZiDoj0&#13;&#10;9mtWONkD7YSMyNneo9n1xLfK7aTCJH1u7GNN0my/xpn8eZk3bwA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A2YapX&#13;&#10;mwEAABQDAAAOAAAAAAAAAAAAAAAAAC4CAABkcnMvZTJvRG9jLnhtbFBLAQItABQABgAIAAAAIQDi&#13;&#10;pWmg4QAAABIBAAAPAAAAAAAAAAAAAAAAAPUDAABkcnMvZG93bnJldi54bWxQSwUGAAAAAAQABADz&#13;&#10;AAAAAwUAAAAA&#13;&#10;" filled="f" stroked="f">
                      <v:textbox inset="2.16pt,1.44pt,0,1.44pt">
                        <w:txbxContent>
                          <w:p w14:paraId="2B7F89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99264" behindDoc="0" locked="0" layoutInCell="1" allowOverlap="1" wp14:anchorId="6552E0A0" wp14:editId="39BCD069">
                      <wp:simplePos x="0" y="0"/>
                      <wp:positionH relativeFrom="column">
                        <wp:posOffset>2679700</wp:posOffset>
                      </wp:positionH>
                      <wp:positionV relativeFrom="paragraph">
                        <wp:posOffset>9956800</wp:posOffset>
                      </wp:positionV>
                      <wp:extent cx="1016000" cy="762000"/>
                      <wp:effectExtent l="0" t="0" r="0" b="0"/>
                      <wp:wrapNone/>
                      <wp:docPr id="3767" name="Rectangle 3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EA5F1D-4644-1F45-8FC9-BC3FE74BA4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0AE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2E0A0" id="Rectangle 3767" o:spid="_x0000_s1944" style="position:absolute;margin-left:211pt;margin-top:784pt;width:80pt;height:60pt;z-index:2554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iuTmwEAABQ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U5WqSbApt/X98RnSssUnMnr0U8flaAJnEw2w4/i6F6A4G386Uqi+uVrWNPEcVE3d0CZCDoj0&#13;&#10;9mNWODl42gkZgbN9ALMbiG+V20mFSfrc2PuapNl+jDP58zJv/gI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ARViuT&#13;&#10;mwEAABQDAAAOAAAAAAAAAAAAAAAAAC4CAABkcnMvZTJvRG9jLnhtbFBLAQItABQABgAIAAAAIQDi&#13;&#10;pWmg4QAAABIBAAAPAAAAAAAAAAAAAAAAAPUDAABkcnMvZG93bnJldi54bWxQSwUGAAAAAAQABADz&#13;&#10;AAAAAwUAAAAA&#13;&#10;" filled="f" stroked="f">
                      <v:textbox inset="2.16pt,1.44pt,0,1.44pt">
                        <w:txbxContent>
                          <w:p w14:paraId="7320AE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0288" behindDoc="0" locked="0" layoutInCell="1" allowOverlap="1" wp14:anchorId="378041E7" wp14:editId="117484D1">
                      <wp:simplePos x="0" y="0"/>
                      <wp:positionH relativeFrom="column">
                        <wp:posOffset>2679700</wp:posOffset>
                      </wp:positionH>
                      <wp:positionV relativeFrom="paragraph">
                        <wp:posOffset>9956800</wp:posOffset>
                      </wp:positionV>
                      <wp:extent cx="1016000" cy="762000"/>
                      <wp:effectExtent l="0" t="0" r="0" b="0"/>
                      <wp:wrapNone/>
                      <wp:docPr id="3768" name="Rectangle 3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E6F1F-A85C-1E4D-B6E4-295423E13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BC7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041E7" id="Rectangle 3768" o:spid="_x0000_s1945" style="position:absolute;margin-left:211pt;margin-top:784pt;width:80pt;height:60pt;z-index:2555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Ohgq4aa&#13;&#10;AQAAFAMAAA4AAAAAAAAAAAAAAAAALgIAAGRycy9lMm9Eb2MueG1sUEsBAi0AFAAGAAgAAAAhAOKl&#13;&#10;aaDhAAAAEgEAAA8AAAAAAAAAAAAAAAAA9AMAAGRycy9kb3ducmV2LnhtbFBLBQYAAAAABAAEAPMA&#13;&#10;AAACBQAAAAA=&#13;&#10;" filled="f" stroked="f">
                      <v:textbox inset="2.16pt,1.44pt,0,1.44pt">
                        <w:txbxContent>
                          <w:p w14:paraId="3AABC7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1312" behindDoc="0" locked="0" layoutInCell="1" allowOverlap="1" wp14:anchorId="4E6D0459" wp14:editId="7C61786B">
                      <wp:simplePos x="0" y="0"/>
                      <wp:positionH relativeFrom="column">
                        <wp:posOffset>2679700</wp:posOffset>
                      </wp:positionH>
                      <wp:positionV relativeFrom="paragraph">
                        <wp:posOffset>9956800</wp:posOffset>
                      </wp:positionV>
                      <wp:extent cx="1016000" cy="762000"/>
                      <wp:effectExtent l="0" t="0" r="0" b="0"/>
                      <wp:wrapNone/>
                      <wp:docPr id="3769" name="Rectangle 37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15926A-E169-1D4B-BCAE-468BF8070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659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D0459" id="Rectangle 3769" o:spid="_x0000_s1946" style="position:absolute;margin-left:211pt;margin-top:784pt;width:80pt;height:60pt;z-index:2555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Mao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pTYHNuD/35GfOypSc2doSpk3p0UYqJB9hJ+nlUaKQYvwRWqLm7XTU88RIs182aNxFLwKT3&#13;&#10;77Mq6AF4J3RCKY4R3WFgvsvSTi7M0pfG3tYkz/Z9XMhfl3n3Cw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Aq4xqia&#13;&#10;AQAAFAMAAA4AAAAAAAAAAAAAAAAALgIAAGRycy9lMm9Eb2MueG1sUEsBAi0AFAAGAAgAAAAhAOKl&#13;&#10;aaDhAAAAEgEAAA8AAAAAAAAAAAAAAAAA9AMAAGRycy9kb3ducmV2LnhtbFBLBQYAAAAABAAEAPMA&#13;&#10;AAACBQAAAAA=&#13;&#10;" filled="f" stroked="f">
                      <v:textbox inset="2.16pt,1.44pt,0,1.44pt">
                        <w:txbxContent>
                          <w:p w14:paraId="680659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2336" behindDoc="0" locked="0" layoutInCell="1" allowOverlap="1" wp14:anchorId="474CA478" wp14:editId="381FE0FA">
                      <wp:simplePos x="0" y="0"/>
                      <wp:positionH relativeFrom="column">
                        <wp:posOffset>2679700</wp:posOffset>
                      </wp:positionH>
                      <wp:positionV relativeFrom="paragraph">
                        <wp:posOffset>9956800</wp:posOffset>
                      </wp:positionV>
                      <wp:extent cx="1016000" cy="762000"/>
                      <wp:effectExtent l="0" t="0" r="0" b="0"/>
                      <wp:wrapNone/>
                      <wp:docPr id="3770" name="Rectangle 3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BC66E8-0C27-2A45-9124-E6CDCAB78E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C32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CA478" id="Rectangle 3770" o:spid="_x0000_s1947" style="position:absolute;margin-left:211pt;margin-top:784pt;width:80pt;height:60pt;z-index:2555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ka9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zzLA5t4f+/Ix52dITGzvC1Ek9uijFxAPsJP08KjRSjF8CK9Tc3a4anngJlutmzZuIJWDS&#13;&#10;+/dZFfQAvBM6oRTHiO4wMN9St9Bi6Utjb2uSZ/s+LuSvy7z7BQ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POORr2a&#13;&#10;AQAAFAMAAA4AAAAAAAAAAAAAAAAALgIAAGRycy9lMm9Eb2MueG1sUEsBAi0AFAAGAAgAAAAhAOKl&#13;&#10;aaDhAAAAEgEAAA8AAAAAAAAAAAAAAAAA9AMAAGRycy9kb3ducmV2LnhtbFBLBQYAAAAABAAEAPMA&#13;&#10;AAACBQAAAAA=&#13;&#10;" filled="f" stroked="f">
                      <v:textbox inset="2.16pt,1.44pt,0,1.44pt">
                        <w:txbxContent>
                          <w:p w14:paraId="140C32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3360" behindDoc="0" locked="0" layoutInCell="1" allowOverlap="1" wp14:anchorId="624E7D23" wp14:editId="7B502BDF">
                      <wp:simplePos x="0" y="0"/>
                      <wp:positionH relativeFrom="column">
                        <wp:posOffset>2679700</wp:posOffset>
                      </wp:positionH>
                      <wp:positionV relativeFrom="paragraph">
                        <wp:posOffset>9956800</wp:posOffset>
                      </wp:positionV>
                      <wp:extent cx="1016000" cy="762000"/>
                      <wp:effectExtent l="0" t="0" r="0" b="0"/>
                      <wp:wrapNone/>
                      <wp:docPr id="3771" name="Rectangle 3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95C9F8-DF3D-9745-B4C9-1AFDB6591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77CA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E7D23" id="Rectangle 3771" o:spid="_x0000_s1948" style="position:absolute;margin-left:211pt;margin-top:784pt;width:80pt;height:60pt;z-index:2555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caD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rTZNic20N/fsa8bOmJjR1h6qQeXZRi4gF2kn4eFRopxi+BFWrublcNT7wEy3Wz5k3EEjDp&#13;&#10;/fusCnoA3gmdUIpjRHcYmO+ytJMLs/Slsbc1ybN9Hxfy12Xe/QI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D41caD&#13;&#10;mwEAABQDAAAOAAAAAAAAAAAAAAAAAC4CAABkcnMvZTJvRG9jLnhtbFBLAQItABQABgAIAAAAIQDi&#13;&#10;pWmg4QAAABIBAAAPAAAAAAAAAAAAAAAAAPUDAABkcnMvZG93bnJldi54bWxQSwUGAAAAAAQABADz&#13;&#10;AAAAAwUAAAAA&#13;&#10;" filled="f" stroked="f">
                      <v:textbox inset="2.16pt,1.44pt,0,1.44pt">
                        <w:txbxContent>
                          <w:p w14:paraId="77077CA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4384" behindDoc="0" locked="0" layoutInCell="1" allowOverlap="1" wp14:anchorId="782396FB" wp14:editId="49CCF3C0">
                      <wp:simplePos x="0" y="0"/>
                      <wp:positionH relativeFrom="column">
                        <wp:posOffset>2679700</wp:posOffset>
                      </wp:positionH>
                      <wp:positionV relativeFrom="paragraph">
                        <wp:posOffset>9956800</wp:posOffset>
                      </wp:positionV>
                      <wp:extent cx="1016000" cy="762000"/>
                      <wp:effectExtent l="0" t="0" r="0" b="0"/>
                      <wp:wrapNone/>
                      <wp:docPr id="3772" name="Rectangle 3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14A433-8DF1-0A4B-89F7-B04E00525C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C92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396FB" id="Rectangle 3772" o:spid="_x0000_s1949" style="position:absolute;margin-left:211pt;margin-top:784pt;width:80pt;height:60pt;z-index:2555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0aW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zyrA5t4f+/Ix52dITGzvC1Ek9uijFxAPsJP08KjRSjF8CK9Tc3a4anngJlutmzZuIJWDS&#13;&#10;+/dZFfQAvBM6oRTHiO4wMN9laScXZulLY29rkmf7Pi7kr8u8+wU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AB40aW&#13;&#10;mwEAABQDAAAOAAAAAAAAAAAAAAAAAC4CAABkcnMvZTJvRG9jLnhtbFBLAQItABQABgAIAAAAIQDi&#13;&#10;pWmg4QAAABIBAAAPAAAAAAAAAAAAAAAAAPUDAABkcnMvZG93bnJldi54bWxQSwUGAAAAAAQABADz&#13;&#10;AAAAAwUAAAAA&#13;&#10;" filled="f" stroked="f">
                      <v:textbox inset="2.16pt,1.44pt,0,1.44pt">
                        <w:txbxContent>
                          <w:p w14:paraId="1F0C92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5408" behindDoc="0" locked="0" layoutInCell="1" allowOverlap="1" wp14:anchorId="08641146" wp14:editId="572F7E8F">
                      <wp:simplePos x="0" y="0"/>
                      <wp:positionH relativeFrom="column">
                        <wp:posOffset>2679700</wp:posOffset>
                      </wp:positionH>
                      <wp:positionV relativeFrom="paragraph">
                        <wp:posOffset>9956800</wp:posOffset>
                      </wp:positionV>
                      <wp:extent cx="1016000" cy="762000"/>
                      <wp:effectExtent l="0" t="0" r="0" b="0"/>
                      <wp:wrapNone/>
                      <wp:docPr id="3773" name="Rectangle 3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174A2A-CF3F-0B4D-8D49-C4C0DE6619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F29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41146" id="Rectangle 3773" o:spid="_x0000_s1950" style="position:absolute;margin-left:211pt;margin-top:784pt;width:80pt;height:60pt;z-index:2555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8b+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VmnWFz7gD95QnzsqVHNnaEqZN6dFGKiQfYSfp5UmikGL8EVqi5W68anngJlptmw5uIJWDS&#13;&#10;h7dZFfQAvBM6oRSniO44MN9laScXZulLY69rkmf7Ni7kb8u8/wU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DuY8b+&#13;&#10;mwEAABQDAAAOAAAAAAAAAAAAAAAAAC4CAABkcnMvZTJvRG9jLnhtbFBLAQItABQABgAIAAAAIQDi&#13;&#10;pWmg4QAAABIBAAAPAAAAAAAAAAAAAAAAAPUDAABkcnMvZG93bnJldi54bWxQSwUGAAAAAAQABADz&#13;&#10;AAAAAwUAAAAA&#13;&#10;" filled="f" stroked="f">
                      <v:textbox inset="2.16pt,1.44pt,0,1.44pt">
                        <w:txbxContent>
                          <w:p w14:paraId="1A6F29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6432" behindDoc="0" locked="0" layoutInCell="1" allowOverlap="1" wp14:anchorId="01F7681A" wp14:editId="0848253E">
                      <wp:simplePos x="0" y="0"/>
                      <wp:positionH relativeFrom="column">
                        <wp:posOffset>2679700</wp:posOffset>
                      </wp:positionH>
                      <wp:positionV relativeFrom="paragraph">
                        <wp:posOffset>9956800</wp:posOffset>
                      </wp:positionV>
                      <wp:extent cx="1016000" cy="762000"/>
                      <wp:effectExtent l="0" t="0" r="0" b="0"/>
                      <wp:wrapNone/>
                      <wp:docPr id="3774" name="Rectangle 3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B95F4-DBCA-8746-BEB2-0A2E2512AC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9A1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7681A" id="Rectangle 3774" o:spid="_x0000_s1951" style="position:absolute;margin-left:211pt;margin-top:784pt;width:80pt;height:60pt;z-index:2555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Ubr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XmY4bNuT3050fMy5Ye2NgRpk7q0UUpJh5gJ+nnUaGRYvwaWKHm9mbV8MRLsFw3a95ELAGT&#13;&#10;3r/NqqAH4J3QCaU4RnSHgfkuSzu5MEtfGntdkzzbt3Ehf13m3S8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F1VG&#13;&#10;65wBAAAUAwAADgAAAAAAAAAAAAAAAAAuAgAAZHJzL2Uyb0RvYy54bWxQSwECLQAUAAYACAAAACEA&#13;&#10;4qVpoOEAAAASAQAADwAAAAAAAAAAAAAAAAD2AwAAZHJzL2Rvd25yZXYueG1sUEsFBgAAAAAEAAQA&#13;&#10;8wAAAAQFAAAAAA==&#13;&#10;" filled="f" stroked="f">
                      <v:textbox inset="2.16pt,1.44pt,0,1.44pt">
                        <w:txbxContent>
                          <w:p w14:paraId="3489A1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7456" behindDoc="0" locked="0" layoutInCell="1" allowOverlap="1" wp14:anchorId="0B614D5E" wp14:editId="4B7AEAB9">
                      <wp:simplePos x="0" y="0"/>
                      <wp:positionH relativeFrom="column">
                        <wp:posOffset>2679700</wp:posOffset>
                      </wp:positionH>
                      <wp:positionV relativeFrom="paragraph">
                        <wp:posOffset>9956800</wp:posOffset>
                      </wp:positionV>
                      <wp:extent cx="1016000" cy="762000"/>
                      <wp:effectExtent l="0" t="0" r="0" b="0"/>
                      <wp:wrapNone/>
                      <wp:docPr id="3775" name="Rectangle 3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ECE2B13-5725-6448-9FF5-2173DEFF48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B86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14D5E" id="Rectangle 3775" o:spid="_x0000_s1952" style="position:absolute;margin-left:211pt;margin-top:784pt;width:80pt;height:60pt;z-index:2555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sbV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Upzm2Fzbg/9+QnzsqVHNnaEqZN6dFGKiQfYSfp5VGikGL8GVqi5u1k1PPESLNfNmjcRS8Ck&#13;&#10;9++zKugBeCd0QimOEd1hYL7L0k4uzNKXxt7WJM/2fVzIX5d59ws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AcDsbV&#13;&#10;mwEAABQDAAAOAAAAAAAAAAAAAAAAAC4CAABkcnMvZTJvRG9jLnhtbFBLAQItABQABgAIAAAAIQDi&#13;&#10;pWmg4QAAABIBAAAPAAAAAAAAAAAAAAAAAPUDAABkcnMvZG93bnJldi54bWxQSwUGAAAAAAQABADz&#13;&#10;AAAAAwUAAAAA&#13;&#10;" filled="f" stroked="f">
                      <v:textbox inset="2.16pt,1.44pt,0,1.44pt">
                        <w:txbxContent>
                          <w:p w14:paraId="636B86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8480" behindDoc="0" locked="0" layoutInCell="1" allowOverlap="1" wp14:anchorId="2EE1D12A" wp14:editId="7B472A14">
                      <wp:simplePos x="0" y="0"/>
                      <wp:positionH relativeFrom="column">
                        <wp:posOffset>2679700</wp:posOffset>
                      </wp:positionH>
                      <wp:positionV relativeFrom="paragraph">
                        <wp:posOffset>9956800</wp:posOffset>
                      </wp:positionV>
                      <wp:extent cx="1016000" cy="762000"/>
                      <wp:effectExtent l="0" t="0" r="0" b="0"/>
                      <wp:wrapNone/>
                      <wp:docPr id="3776" name="Rectangle 3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E6A9F4-9F51-8D49-B5FD-D64A363612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189A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1D12A" id="Rectangle 3776" o:spid="_x0000_s1953" style="position:absolute;margin-left:211pt;margin-top:784pt;width:80pt;height:60pt;z-index:2555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EbA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VmnWFz7gD95QnzsqVHNnaEqZN6dFGKiQfYSfp5UmikGL8EVqhZ360anngJlptmw5uIJWDS&#13;&#10;h7dZFfQAvBM6oRSniO44MN9laScXZulLY69rkmf7Ni7kb8u8/wU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DlOEbA&#13;&#10;mwEAABQDAAAOAAAAAAAAAAAAAAAAAC4CAABkcnMvZTJvRG9jLnhtbFBLAQItABQABgAIAAAAIQDi&#13;&#10;pWmg4QAAABIBAAAPAAAAAAAAAAAAAAAAAPUDAABkcnMvZG93bnJldi54bWxQSwUGAAAAAAQABADz&#13;&#10;AAAAAwUAAAAA&#13;&#10;" filled="f" stroked="f">
                      <v:textbox inset="2.16pt,1.44pt,0,1.44pt">
                        <w:txbxContent>
                          <w:p w14:paraId="7D1189A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09504" behindDoc="0" locked="0" layoutInCell="1" allowOverlap="1" wp14:anchorId="282203B4" wp14:editId="49659F54">
                      <wp:simplePos x="0" y="0"/>
                      <wp:positionH relativeFrom="column">
                        <wp:posOffset>2679700</wp:posOffset>
                      </wp:positionH>
                      <wp:positionV relativeFrom="paragraph">
                        <wp:posOffset>9956800</wp:posOffset>
                      </wp:positionV>
                      <wp:extent cx="1016000" cy="762000"/>
                      <wp:effectExtent l="0" t="0" r="0" b="0"/>
                      <wp:wrapNone/>
                      <wp:docPr id="3777" name="Rectangle 3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7B3C76-8B13-3149-AC85-9B1C5C60BA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0D8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203B4" id="Rectangle 3777" o:spid="_x0000_s1954" style="position:absolute;margin-left:211pt;margin-top:784pt;width:80pt;height:60pt;z-index:2555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8cE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apOsCm3ge7wjGnZ4hMZPcDYcjkYz9lIA2x5eNsJVJwN944Uqq4uFhVNPAfzuqppEzEHRHrz&#13;&#10;OSuc7IF2QkbkbOfRbHviO8/tpMIkfW7sY03SbD/Hmfxpmdf/AA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MIPxwSa&#13;&#10;AQAAFAMAAA4AAAAAAAAAAAAAAAAALgIAAGRycy9lMm9Eb2MueG1sUEsBAi0AFAAGAAgAAAAhAOKl&#13;&#10;aaDhAAAAEgEAAA8AAAAAAAAAAAAAAAAA9AMAAGRycy9kb3ducmV2LnhtbFBLBQYAAAAABAAEAPMA&#13;&#10;AAACBQAAAAA=&#13;&#10;" filled="f" stroked="f">
                      <v:textbox inset="2.16pt,1.44pt,0,1.44pt">
                        <w:txbxContent>
                          <w:p w14:paraId="2330D8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0528" behindDoc="0" locked="0" layoutInCell="1" allowOverlap="1" wp14:anchorId="3BF4D79C" wp14:editId="1D426EC8">
                      <wp:simplePos x="0" y="0"/>
                      <wp:positionH relativeFrom="column">
                        <wp:posOffset>2679700</wp:posOffset>
                      </wp:positionH>
                      <wp:positionV relativeFrom="paragraph">
                        <wp:posOffset>9956800</wp:posOffset>
                      </wp:positionV>
                      <wp:extent cx="1016000" cy="762000"/>
                      <wp:effectExtent l="0" t="0" r="0" b="0"/>
                      <wp:wrapNone/>
                      <wp:docPr id="3778" name="Rectangle 3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5C9292-5C3D-9349-B9E8-C3BC9C39EE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E4B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4D79C" id="Rectangle 3778" o:spid="_x0000_s1955" style="position:absolute;margin-left:211pt;margin-top:784pt;width:80pt;height:60pt;z-index:2555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UcR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UqzybA5t4f+/Ix52dITGzvC1Ek9uijFxAPsJP08KjRSjF8CK9Tc3a4anngJlutmzZuIJWDS&#13;&#10;+/dZFfQAvBM6oRTHiO4wMN9laScXZulLY29rkmf7Pi7kr8u8+wU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A7OUcR&#13;&#10;mwEAABQDAAAOAAAAAAAAAAAAAAAAAC4CAABkcnMvZTJvRG9jLnhtbFBLAQItABQABgAIAAAAIQDi&#13;&#10;pWmg4QAAABIBAAAPAAAAAAAAAAAAAAAAAPUDAABkcnMvZG93bnJldi54bWxQSwUGAAAAAAQABADz&#13;&#10;AAAAAwUAAAAA&#13;&#10;" filled="f" stroked="f">
                      <v:textbox inset="2.16pt,1.44pt,0,1.44pt">
                        <w:txbxContent>
                          <w:p w14:paraId="706E4B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1552" behindDoc="0" locked="0" layoutInCell="1" allowOverlap="1" wp14:anchorId="3B005B3E" wp14:editId="518AF6F6">
                      <wp:simplePos x="0" y="0"/>
                      <wp:positionH relativeFrom="column">
                        <wp:posOffset>2679700</wp:posOffset>
                      </wp:positionH>
                      <wp:positionV relativeFrom="paragraph">
                        <wp:posOffset>9956800</wp:posOffset>
                      </wp:positionV>
                      <wp:extent cx="1016000" cy="762000"/>
                      <wp:effectExtent l="0" t="0" r="0" b="0"/>
                      <wp:wrapNone/>
                      <wp:docPr id="3779" name="Rectangle 3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3D4C0-E719-DA48-AF1C-2520B098E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D4D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05B3E" id="Rectangle 3779" o:spid="_x0000_s1956" style="position:absolute;margin-left:211pt;margin-top:784pt;width:80pt;height:60pt;z-index:2555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rJs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c5UCm3N76M/PmJctPbGxI0yd1KOLUkw8wE7Sz6NCI8X4JbBCzd3tquGJl2C5bta8iVgCJr1/&#13;&#10;n1VBD8A7oRNKcYzoDgPzXZZ2cmGWvjT2tiZ5tu/jQv66zLtfAA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IRysmya&#13;&#10;AQAAFAMAAA4AAAAAAAAAAAAAAAAALgIAAGRycy9lMm9Eb2MueG1sUEsBAi0AFAAGAAgAAAAhAOKl&#13;&#10;aaDhAAAAEgEAAA8AAAAAAAAAAAAAAAAA9AMAAGRycy9kb3ducmV2LnhtbFBLBQYAAAAABAAEAPMA&#13;&#10;AAACBQAAAAA=&#13;&#10;" filled="f" stroked="f">
                      <v:textbox inset="2.16pt,1.44pt,0,1.44pt">
                        <w:txbxContent>
                          <w:p w14:paraId="7B6D4D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2576" behindDoc="0" locked="0" layoutInCell="1" allowOverlap="1" wp14:anchorId="17B93A55" wp14:editId="3FD3327F">
                      <wp:simplePos x="0" y="0"/>
                      <wp:positionH relativeFrom="column">
                        <wp:posOffset>2679700</wp:posOffset>
                      </wp:positionH>
                      <wp:positionV relativeFrom="paragraph">
                        <wp:posOffset>9956800</wp:posOffset>
                      </wp:positionV>
                      <wp:extent cx="1016000" cy="762000"/>
                      <wp:effectExtent l="0" t="0" r="0" b="0"/>
                      <wp:wrapNone/>
                      <wp:docPr id="3780" name="Rectangle 3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E70AEF-84FF-824F-A33F-CE7686A30F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3FD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93A55" id="Rectangle 3780" o:spid="_x0000_s1957" style="position:absolute;margin-left:211pt;margin-top:784pt;width:80pt;height:60pt;z-index:2555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DJ5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c5Vlhs25PfTnZ8zLlp7Y2BGmTurRRSkmHmAn6edRoZFi/BJYoebudtXwxEuwXDdr3kQsAZPe&#13;&#10;v8+qoAfgndAJpThGdIeB+Za6hRZLXxp7W5M82/dxIX9d5t0vAA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H1EMnma&#13;&#10;AQAAFAMAAA4AAAAAAAAAAAAAAAAALgIAAGRycy9lMm9Eb2MueG1sUEsBAi0AFAAGAAgAAAAhAOKl&#13;&#10;aaDhAAAAEgEAAA8AAAAAAAAAAAAAAAAA9AMAAGRycy9kb3ducmV2LnhtbFBLBQYAAAAABAAEAPMA&#13;&#10;AAACBQAAAAA=&#13;&#10;" filled="f" stroked="f">
                      <v:textbox inset="2.16pt,1.44pt,0,1.44pt">
                        <w:txbxContent>
                          <w:p w14:paraId="2D13FD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3600" behindDoc="0" locked="0" layoutInCell="1" allowOverlap="1" wp14:anchorId="37FF9C6E" wp14:editId="6235730D">
                      <wp:simplePos x="0" y="0"/>
                      <wp:positionH relativeFrom="column">
                        <wp:posOffset>2679700</wp:posOffset>
                      </wp:positionH>
                      <wp:positionV relativeFrom="paragraph">
                        <wp:posOffset>9956800</wp:posOffset>
                      </wp:positionV>
                      <wp:extent cx="1016000" cy="762000"/>
                      <wp:effectExtent l="0" t="0" r="0" b="0"/>
                      <wp:wrapNone/>
                      <wp:docPr id="3781" name="Rectangle 3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9E67E7-303A-9349-B1B6-B96E818EEE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B6E2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F9C6E" id="Rectangle 3781" o:spid="_x0000_s1958" style="position:absolute;margin-left:211pt;margin-top:784pt;width:80pt;height:60pt;z-index:2555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" filled="f" stroked="f">
                      <v:textbox inset="2.16pt,1.44pt,0,1.44pt">
                        <w:txbxContent>
                          <w:p w14:paraId="4AB6E2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4624" behindDoc="0" locked="0" layoutInCell="1" allowOverlap="1" wp14:anchorId="642101B9" wp14:editId="3C6CBCFB">
                      <wp:simplePos x="0" y="0"/>
                      <wp:positionH relativeFrom="column">
                        <wp:posOffset>2679700</wp:posOffset>
                      </wp:positionH>
                      <wp:positionV relativeFrom="paragraph">
                        <wp:posOffset>9956800</wp:posOffset>
                      </wp:positionV>
                      <wp:extent cx="1016000" cy="762000"/>
                      <wp:effectExtent l="0" t="0" r="0" b="0"/>
                      <wp:wrapNone/>
                      <wp:docPr id="3782" name="Rectangle 3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1C362B-7F3A-754D-B4A1-F885164972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5D7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101B9" id="Rectangle 3782" o:spid="_x0000_s1959" style="position:absolute;margin-left:211pt;margin-top:784pt;width:80pt;height:60pt;z-index:2555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TJS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c5VVhs25PfTnZ8zLlp7Y2BGmTurRRSkmHmAn6edRoZFi/BJYoebudtXwxEuwXDdr3kQsAZPe&#13;&#10;v8+qoAfgndAJpThGdIeB+S5LO7kwS18ae1uTPNv3cSF/XebdLwA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CPKTJS&#13;&#10;mwEAABQDAAAOAAAAAAAAAAAAAAAAAC4CAABkcnMvZTJvRG9jLnhtbFBLAQItABQABgAIAAAAIQDi&#13;&#10;pWmg4QAAABIBAAAPAAAAAAAAAAAAAAAAAPUDAABkcnMvZG93bnJldi54bWxQSwUGAAAAAAQABADz&#13;&#10;AAAAAwUAAAAA&#13;&#10;" filled="f" stroked="f">
                      <v:textbox inset="2.16pt,1.44pt,0,1.44pt">
                        <w:txbxContent>
                          <w:p w14:paraId="14D5D7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5648" behindDoc="0" locked="0" layoutInCell="1" allowOverlap="1" wp14:anchorId="614C0746" wp14:editId="020C8F80">
                      <wp:simplePos x="0" y="0"/>
                      <wp:positionH relativeFrom="column">
                        <wp:posOffset>2679700</wp:posOffset>
                      </wp:positionH>
                      <wp:positionV relativeFrom="paragraph">
                        <wp:posOffset>9956800</wp:posOffset>
                      </wp:positionV>
                      <wp:extent cx="1016000" cy="762000"/>
                      <wp:effectExtent l="0" t="0" r="0" b="0"/>
                      <wp:wrapNone/>
                      <wp:docPr id="3783" name="Rectangle 3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8FFFB9-49C4-5B48-9933-30B93671C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5AD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C0746" id="Rectangle 3783" o:spid="_x0000_s1960" style="position:absolute;margin-left:211pt;margin-top:784pt;width:80pt;height:60pt;z-index:2555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bI6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5yrrDJtzB+gvT5iXLT2ysSNMndSji1JMPMBO0s+TQiPF+CWwQs3detXwxEuw3DQb3kQsAZM+&#13;&#10;vM2qoAfgndAJpThFdMeB+S5LO7kwS18ae12TPNu3cSF/W+b9LwA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BgqbI6&#13;&#10;mwEAABQDAAAOAAAAAAAAAAAAAAAAAC4CAABkcnMvZTJvRG9jLnhtbFBLAQItABQABgAIAAAAIQDi&#13;&#10;pWmg4QAAABIBAAAPAAAAAAAAAAAAAAAAAPUDAABkcnMvZG93bnJldi54bWxQSwUGAAAAAAQABADz&#13;&#10;AAAAAwUAAAAA&#13;&#10;" filled="f" stroked="f">
                      <v:textbox inset="2.16pt,1.44pt,0,1.44pt">
                        <w:txbxContent>
                          <w:p w14:paraId="6685AD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6672" behindDoc="0" locked="0" layoutInCell="1" allowOverlap="1" wp14:anchorId="3CBFE5F1" wp14:editId="2D9CB3BB">
                      <wp:simplePos x="0" y="0"/>
                      <wp:positionH relativeFrom="column">
                        <wp:posOffset>2679700</wp:posOffset>
                      </wp:positionH>
                      <wp:positionV relativeFrom="paragraph">
                        <wp:posOffset>9956800</wp:posOffset>
                      </wp:positionV>
                      <wp:extent cx="1016000" cy="609600"/>
                      <wp:effectExtent l="0" t="0" r="0" b="0"/>
                      <wp:wrapNone/>
                      <wp:docPr id="3784" name="Rectangle 3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608400-6EC9-E744-95E3-CBB4FC918F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4FC0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FE5F1" id="Rectangle 3784" o:spid="_x0000_s1961" style="position:absolute;margin-left:211pt;margin-top:784pt;width:80pt;height:48pt;z-index:2555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IBfmw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ucpNhs25HfSnR8zLlh7Y2BGmTurRRSkmHmAn6ddBoZFi/BZYoebzp+uGJ16C5apZ8SZiCZj0&#13;&#10;7m1WBT0A74ROKMUhotsPzHdZ2smFWfrS2Oua5Nm+jQv5yzJvfwM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CGrIBf&#13;&#10;mwEAABQDAAAOAAAAAAAAAAAAAAAAAC4CAABkcnMvZTJvRG9jLnhtbFBLAQItABQABgAIAAAAIQC5&#13;&#10;lJCg4QAAABIBAAAPAAAAAAAAAAAAAAAAAPUDAABkcnMvZG93bnJldi54bWxQSwUGAAAAAAQABADz&#13;&#10;AAAAAwUAAAAA&#13;&#10;" filled="f" stroked="f">
                      <v:textbox inset="2.16pt,1.44pt,0,1.44pt">
                        <w:txbxContent>
                          <w:p w14:paraId="5E4FC0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7696" behindDoc="0" locked="0" layoutInCell="1" allowOverlap="1" wp14:anchorId="28E51C67" wp14:editId="74931B16">
                      <wp:simplePos x="0" y="0"/>
                      <wp:positionH relativeFrom="column">
                        <wp:posOffset>2679700</wp:posOffset>
                      </wp:positionH>
                      <wp:positionV relativeFrom="paragraph">
                        <wp:posOffset>9956800</wp:posOffset>
                      </wp:positionV>
                      <wp:extent cx="1016000" cy="609600"/>
                      <wp:effectExtent l="0" t="0" r="0" b="0"/>
                      <wp:wrapNone/>
                      <wp:docPr id="3785" name="Rectangle 3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497035-226A-3D4F-BE6C-C6B6FF1F34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B2B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51C67" id="Rectangle 3785" o:spid="_x0000_s1962" style="position:absolute;margin-left:211pt;margin-top:784pt;width:80pt;height:48pt;z-index:2555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wBh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ucoqw+bcHvrzE+ZlS49s7AhTJ/XoohQTD7CT9POo0EgxfgmsUPPx/V3DEy/Bct2seROxBEx6&#13;&#10;/zargh6Ad0InlOIY0R0G5rss7eTCLH1p7HVN8mzfxoX8dZl3vwA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CN9wBh&#13;&#10;mwEAABQDAAAOAAAAAAAAAAAAAAAAAC4CAABkcnMvZTJvRG9jLnhtbFBLAQItABQABgAIAAAAIQC5&#13;&#10;lJCg4QAAABIBAAAPAAAAAAAAAAAAAAAAAPUDAABkcnMvZG93bnJldi54bWxQSwUGAAAAAAQABADz&#13;&#10;AAAAAwUAAAAA&#13;&#10;" filled="f" stroked="f">
                      <v:textbox inset="2.16pt,1.44pt,0,1.44pt">
                        <w:txbxContent>
                          <w:p w14:paraId="3B7B2B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8720" behindDoc="0" locked="0" layoutInCell="1" allowOverlap="1" wp14:anchorId="787F6AB0" wp14:editId="0C10F12F">
                      <wp:simplePos x="0" y="0"/>
                      <wp:positionH relativeFrom="column">
                        <wp:posOffset>2679700</wp:posOffset>
                      </wp:positionH>
                      <wp:positionV relativeFrom="paragraph">
                        <wp:posOffset>9956800</wp:posOffset>
                      </wp:positionV>
                      <wp:extent cx="1016000" cy="6096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565FA-8957-E047-8038-69AAE81D5E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1E8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F6AB0" id="Rectangle 3786" o:spid="_x0000_s1963" style="position:absolute;margin-left:211pt;margin-top:784pt;width:80pt;height:48pt;z-index:2555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B0wYB0&#13;&#10;mwEAABQDAAAOAAAAAAAAAAAAAAAAAC4CAABkcnMvZTJvRG9jLnhtbFBLAQItABQABgAIAAAAIQC5&#13;&#10;lJCg4QAAABIBAAAPAAAAAAAAAAAAAAAAAPUDAABkcnMvZG93bnJldi54bWxQSwUGAAAAAAQABADz&#13;&#10;AAAAAwUAAAAA&#13;&#10;" filled="f" stroked="f">
                      <v:textbox inset="2.16pt,1.44pt,0,1.44pt">
                        <w:txbxContent>
                          <w:p w14:paraId="5501E8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19744" behindDoc="0" locked="0" layoutInCell="1" allowOverlap="1" wp14:anchorId="4B2CE8E2" wp14:editId="1BAB8C92">
                      <wp:simplePos x="0" y="0"/>
                      <wp:positionH relativeFrom="column">
                        <wp:posOffset>2679700</wp:posOffset>
                      </wp:positionH>
                      <wp:positionV relativeFrom="paragraph">
                        <wp:posOffset>9956800</wp:posOffset>
                      </wp:positionV>
                      <wp:extent cx="1016000" cy="609600"/>
                      <wp:effectExtent l="0" t="0" r="0" b="0"/>
                      <wp:wrapNone/>
                      <wp:docPr id="3787" name="Rectangle 3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3C6FFC-F584-9446-9CD6-E93AE7214C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E39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CE8E2" id="Rectangle 3787" o:spid="_x0000_s1964" style="position:absolute;margin-left:211pt;margin-top:784pt;width:80pt;height:48pt;z-index:2555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gGwmwEAABQ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5Cpths25PQznR8zLlh7Y2AnmXurJRSlmHmAv6edRoZFi+hJYoebj+5uGJ16Cddu0vIlYAia9&#13;&#10;f51VQY/AO6ETSnGM6A4j812XdnJhlr409rImebav40L+usy7XwA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BT9gGw&#13;&#10;mwEAABQDAAAOAAAAAAAAAAAAAAAAAC4CAABkcnMvZTJvRG9jLnhtbFBLAQItABQABgAIAAAAIQC5&#13;&#10;lJCg4QAAABIBAAAPAAAAAAAAAAAAAAAAAPUDAABkcnMvZG93bnJldi54bWxQSwUGAAAAAAQABADz&#13;&#10;AAAAAwUAAAAA&#13;&#10;" filled="f" stroked="f">
                      <v:textbox inset="2.16pt,1.44pt,0,1.44pt">
                        <w:txbxContent>
                          <w:p w14:paraId="422E39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0768" behindDoc="0" locked="0" layoutInCell="1" allowOverlap="1" wp14:anchorId="14EF0530" wp14:editId="3F2B0725">
                      <wp:simplePos x="0" y="0"/>
                      <wp:positionH relativeFrom="column">
                        <wp:posOffset>2679700</wp:posOffset>
                      </wp:positionH>
                      <wp:positionV relativeFrom="paragraph">
                        <wp:posOffset>9956800</wp:posOffset>
                      </wp:positionV>
                      <wp:extent cx="1016000" cy="609600"/>
                      <wp:effectExtent l="0" t="0" r="0" b="0"/>
                      <wp:wrapNone/>
                      <wp:docPr id="3788" name="Rectangle 3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AEE316-2C84-8E47-BABE-8BE3808582D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0159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F0530" id="Rectangle 3788" o:spid="_x0000_s1965" style="position:absolute;margin-left:211pt;margin-top:784pt;width:80pt;height:48pt;z-index:2555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" filled="f" stroked="f">
                      <v:textbox inset="2.16pt,1.44pt,0,1.44pt">
                        <w:txbxContent>
                          <w:p w14:paraId="3D0159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1792" behindDoc="0" locked="0" layoutInCell="1" allowOverlap="1" wp14:anchorId="30A6C92C" wp14:editId="537636C1">
                      <wp:simplePos x="0" y="0"/>
                      <wp:positionH relativeFrom="column">
                        <wp:posOffset>2679700</wp:posOffset>
                      </wp:positionH>
                      <wp:positionV relativeFrom="paragraph">
                        <wp:posOffset>9956800</wp:posOffset>
                      </wp:positionV>
                      <wp:extent cx="1016000" cy="6096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D7724C-06F9-224F-BDDC-AF2AB1B0FBB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0B4D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6C92C" id="Rectangle 3789" o:spid="_x0000_s1966" style="position:absolute;margin-left:211pt;margin-top:784pt;width:80pt;height:48pt;z-index:2555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t0smw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cpNgc25HfSnR8zLlh7Y2BGmTurRRSkmHmAn6ddBoZFi/BZYoebzzXXDEy/BctWseBOxBEx6&#13;&#10;9zargh6Ad0InlOIQ0e0H5rss7eTCLH1p7HVN8mzfxoX8ZZm3vwE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DyPt0s&#13;&#10;mwEAABQDAAAOAAAAAAAAAAAAAAAAAC4CAABkcnMvZTJvRG9jLnhtbFBLAQItABQABgAIAAAAIQC5&#13;&#10;lJCg4QAAABIBAAAPAAAAAAAAAAAAAAAAAPUDAABkcnMvZG93bnJldi54bWxQSwUGAAAAAAQABADz&#13;&#10;AAAAAwUAAAAA&#13;&#10;" filled="f" stroked="f">
                      <v:textbox inset="2.16pt,1.44pt,0,1.44pt">
                        <w:txbxContent>
                          <w:p w14:paraId="400B4D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2816" behindDoc="0" locked="0" layoutInCell="1" allowOverlap="1" wp14:anchorId="09806272" wp14:editId="7F840623">
                      <wp:simplePos x="0" y="0"/>
                      <wp:positionH relativeFrom="column">
                        <wp:posOffset>2679700</wp:posOffset>
                      </wp:positionH>
                      <wp:positionV relativeFrom="paragraph">
                        <wp:posOffset>9956800</wp:posOffset>
                      </wp:positionV>
                      <wp:extent cx="1016000" cy="609600"/>
                      <wp:effectExtent l="0" t="0" r="0" b="0"/>
                      <wp:wrapNone/>
                      <wp:docPr id="3790" name="Rectangle 3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0E4B10-77F7-624A-8F0B-2B4621F25B8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8DAF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06272" id="Rectangle 3790" o:spid="_x0000_s1967" style="position:absolute;margin-left:211pt;margin-top:784pt;width:80pt;height:48pt;z-index:2555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F05mw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crNMsPm3A760yPmZUsPbOwIUyf16KIUEw+wk/TroNBIMX4LrFDz+ea64YmXYLlqVryJWAIm&#13;&#10;vXubVUEPwDuhE0pxiOj2A/MtdQstlr409romebZv40L+sszb3wA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ALCF05&#13;&#10;mwEAABQDAAAOAAAAAAAAAAAAAAAAAC4CAABkcnMvZTJvRG9jLnhtbFBLAQItABQABgAIAAAAIQC5&#13;&#10;lJCg4QAAABIBAAAPAAAAAAAAAAAAAAAAAPUDAABkcnMvZG93bnJldi54bWxQSwUGAAAAAAQABADz&#13;&#10;AAAAAwUAAAAA&#13;&#10;" filled="f" stroked="f">
                      <v:textbox inset="2.16pt,1.44pt,0,1.44pt">
                        <w:txbxContent>
                          <w:p w14:paraId="348DAF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3840" behindDoc="0" locked="0" layoutInCell="1" allowOverlap="1" wp14:anchorId="1D4D7181" wp14:editId="005105BC">
                      <wp:simplePos x="0" y="0"/>
                      <wp:positionH relativeFrom="column">
                        <wp:posOffset>2679700</wp:posOffset>
                      </wp:positionH>
                      <wp:positionV relativeFrom="paragraph">
                        <wp:posOffset>9956800</wp:posOffset>
                      </wp:positionV>
                      <wp:extent cx="1016000" cy="609600"/>
                      <wp:effectExtent l="0" t="0" r="0" b="0"/>
                      <wp:wrapNone/>
                      <wp:docPr id="3791" name="Rectangle 3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23CB00-29EB-184D-85B1-D3BE1BC9210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B447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D7181" id="Rectangle 3791" o:spid="_x0000_s1968" style="position:absolute;margin-left:211pt;margin-top:784pt;width:80pt;height:48pt;z-index:2555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90HnAEAABQ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ucpNk2Fzbgf96RHzsqUHNnaEqZN6dFGKiQfYSfp1UGikGL8FVqj5fHPd8MRLsFw1K95ELAGT&#13;&#10;3r3NqqAH4J3QCaU4RHT7gfkuSzu5MEtfGntdkzzbt3Ehf1nm7W8A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AFPd&#13;&#10;B5wBAAAUAwAADgAAAAAAAAAAAAAAAAAuAgAAZHJzL2Uyb0RvYy54bWxQSwECLQAUAAYACAAAACEA&#13;&#10;uZSQoOEAAAASAQAADwAAAAAAAAAAAAAAAAD2AwAAZHJzL2Rvd25yZXYueG1sUEsFBgAAAAAEAAQA&#13;&#10;8wAAAAQFAAAAAA==&#13;&#10;" filled="f" stroked="f">
                      <v:textbox inset="2.16pt,1.44pt,0,1.44pt">
                        <w:txbxContent>
                          <w:p w14:paraId="6BB447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4864" behindDoc="0" locked="0" layoutInCell="1" allowOverlap="1" wp14:anchorId="3F081D48" wp14:editId="414D4BB2">
                      <wp:simplePos x="0" y="0"/>
                      <wp:positionH relativeFrom="column">
                        <wp:posOffset>2679700</wp:posOffset>
                      </wp:positionH>
                      <wp:positionV relativeFrom="paragraph">
                        <wp:posOffset>9956800</wp:posOffset>
                      </wp:positionV>
                      <wp:extent cx="1016000" cy="6096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23B30F-ED44-E64F-95EC-B83ADEBE835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31FB8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81D48" id="Rectangle 3792" o:spid="_x0000_s1969" style="position:absolute;margin-left:211pt;margin-top:784pt;width:80pt;height:48pt;z-index:2555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V0SnAEAABQDAAAOAAAAZHJzL2Uyb0RvYy54bWysUsFu2zAMvQ/YPwi6L3acrk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fN7cb9hmlun6OSOmLAS+y00nkWRSJ1OkbpZenv5/wv2v57KV5&#13;&#10;PwvXc5WbVYbNuT3050fMy5Ye2NgRpk7q0UUpJh5gJ+nnUaGRYvwaWKHm082q4YmXYLlu1ryJWAIm&#13;&#10;vX+bVUEPwDuhE0pxjOgOA/NdlnZyYZa+NPa6Jnm2b+NC/rrMu18A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WVd&#13;&#10;EpwBAAAUAwAADgAAAAAAAAAAAAAAAAAuAgAAZHJzL2Uyb0RvYy54bWxQSwECLQAUAAYACAAAACEA&#13;&#10;uZSQoOEAAAASAQAADwAAAAAAAAAAAAAAAAD2AwAAZHJzL2Rvd25yZXYueG1sUEsFBgAAAAAEAAQA&#13;&#10;8wAAAAQFAAAAAA==&#13;&#10;" filled="f" stroked="f">
                      <v:textbox inset="2.16pt,1.44pt,0,1.44pt">
                        <w:txbxContent>
                          <w:p w14:paraId="7831FB8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5888" behindDoc="0" locked="0" layoutInCell="1" allowOverlap="1" wp14:anchorId="35582E92" wp14:editId="4E4222DC">
                      <wp:simplePos x="0" y="0"/>
                      <wp:positionH relativeFrom="column">
                        <wp:posOffset>2679700</wp:posOffset>
                      </wp:positionH>
                      <wp:positionV relativeFrom="paragraph">
                        <wp:posOffset>9956800</wp:posOffset>
                      </wp:positionV>
                      <wp:extent cx="1016000" cy="609600"/>
                      <wp:effectExtent l="0" t="0" r="0" b="0"/>
                      <wp:wrapNone/>
                      <wp:docPr id="3793" name="Rectangle 3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22F5D6-3D59-7E4E-BF95-95AE9191AFA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8E9C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82E92" id="Rectangle 3793" o:spid="_x0000_s1970" style="position:absolute;margin-left:211pt;margin-top:784pt;width:80pt;height:48pt;z-index:2555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d16nAEAABQDAAAOAAAAZHJzL2Uyb0RvYy54bWysUsFu2zAMvQ/YPwi6L3bcrE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8+bm437DNKdf0ckdIXA15kp5PIsygSqdM3Si9Pfz/hf9fy2Uvz&#13;&#10;fhau5yqrVYbNuT3050fMy5Ye2NgRpk7q0UUpJh5gJ+nnUaGRYvwaWKHm0+qm4YmXYLlu1ryJWAIm&#13;&#10;vX+bVUEPwDuhE0pxjOgOA/NdlnZyYZa+NPa6Jnm2b+NC/rrMu18A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FuXd&#13;&#10;epwBAAAUAwAADgAAAAAAAAAAAAAAAAAuAgAAZHJzL2Uyb0RvYy54bWxQSwECLQAUAAYACAAAACEA&#13;&#10;uZSQoOEAAAASAQAADwAAAAAAAAAAAAAAAAD2AwAAZHJzL2Rvd25yZXYueG1sUEsFBgAAAAAEAAQA&#13;&#10;8wAAAAQFAAAAAA==&#13;&#10;" filled="f" stroked="f">
                      <v:textbox inset="2.16pt,1.44pt,0,1.44pt">
                        <w:txbxContent>
                          <w:p w14:paraId="6E8E9C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6912" behindDoc="0" locked="0" layoutInCell="1" allowOverlap="1" wp14:anchorId="12FF6199" wp14:editId="478E91AE">
                      <wp:simplePos x="0" y="0"/>
                      <wp:positionH relativeFrom="column">
                        <wp:posOffset>2679700</wp:posOffset>
                      </wp:positionH>
                      <wp:positionV relativeFrom="paragraph">
                        <wp:posOffset>9956800</wp:posOffset>
                      </wp:positionV>
                      <wp:extent cx="1016000" cy="609600"/>
                      <wp:effectExtent l="0" t="0" r="0" b="0"/>
                      <wp:wrapNone/>
                      <wp:docPr id="3794" name="Rectangle 3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AA6AE8-D81A-8E47-9E74-689A97BDB7B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3F4C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F6199" id="Rectangle 3794" o:spid="_x0000_s1971" style="position:absolute;margin-left:211pt;margin-top:784pt;width:80pt;height:48pt;z-index:2555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79Nd&#13;&#10;b5wBAAAUAwAADgAAAAAAAAAAAAAAAAAuAgAAZHJzL2Uyb0RvYy54bWxQSwECLQAUAAYACAAAACEA&#13;&#10;uZSQoOEAAAASAQAADwAAAAAAAAAAAAAAAAD2AwAAZHJzL2Rvd25yZXYueG1sUEsFBgAAAAAEAAQA&#13;&#10;8wAAAAQFAAAAAA==&#13;&#10;" filled="f" stroked="f">
                      <v:textbox inset="2.16pt,1.44pt,0,1.44pt">
                        <w:txbxContent>
                          <w:p w14:paraId="3E3F4C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7936" behindDoc="0" locked="0" layoutInCell="1" allowOverlap="1" wp14:anchorId="6A4FD3CA" wp14:editId="31C63F5D">
                      <wp:simplePos x="0" y="0"/>
                      <wp:positionH relativeFrom="column">
                        <wp:posOffset>2679700</wp:posOffset>
                      </wp:positionH>
                      <wp:positionV relativeFrom="paragraph">
                        <wp:posOffset>9956800</wp:posOffset>
                      </wp:positionV>
                      <wp:extent cx="1016000" cy="6096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F623C3-2659-B442-9F40-A35C849EA54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E128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FD3CA" id="Rectangle 3795" o:spid="_x0000_s1972" style="position:absolute;margin-left:211pt;margin-top:784pt;width:80pt;height:48pt;z-index:2555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N1RnAEAABQDAAAOAAAAZHJzL2Uyb0RvYy54bWysUsFu2zAMvQ/YPwi6L3bcLk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cfN6sN+4xSXT9HpPTFgBfZ6STyLIpE6vSN0svT30/437V89tK8&#13;&#10;n4XrucrtKsPm3B768yPmZUsPbOwIUyf16KIUEw+wk/TzqNBIMX4NrFDz6fam4YmXYLlu1ryJWAIm&#13;&#10;vX+bVUEPwDuhE0pxjOgOA/NdlnZyYZa+NPa6Jnm2b+NC/rrMu18A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5Ijd&#13;&#10;UZwBAAAUAwAADgAAAAAAAAAAAAAAAAAuAgAAZHJzL2Uyb0RvYy54bWxQSwECLQAUAAYACAAAACEA&#13;&#10;uZSQoOEAAAASAQAADwAAAAAAAAAAAAAAAAD2AwAAZHJzL2Rvd25yZXYueG1sUEsFBgAAAAAEAAQA&#13;&#10;8wAAAAQFAAAAAA==&#13;&#10;" filled="f" stroked="f">
                      <v:textbox inset="2.16pt,1.44pt,0,1.44pt">
                        <w:txbxContent>
                          <w:p w14:paraId="18E128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8960" behindDoc="0" locked="0" layoutInCell="1" allowOverlap="1" wp14:anchorId="137CE8D7" wp14:editId="4BBA1245">
                      <wp:simplePos x="0" y="0"/>
                      <wp:positionH relativeFrom="column">
                        <wp:posOffset>2679700</wp:posOffset>
                      </wp:positionH>
                      <wp:positionV relativeFrom="paragraph">
                        <wp:posOffset>9956800</wp:posOffset>
                      </wp:positionV>
                      <wp:extent cx="1016000" cy="609600"/>
                      <wp:effectExtent l="0" t="0" r="0" b="0"/>
                      <wp:wrapNone/>
                      <wp:docPr id="3796" name="Rectangle 3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5F706A-D43C-A041-9501-3A56CD7C5A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3DA2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E8D7" id="Rectangle 3796" o:spid="_x0000_s1973" style="position:absolute;margin-left:211pt;margin-top:784pt;width:80pt;height:48pt;z-index:2555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Hb5d&#13;&#10;RJwBAAAUAwAADgAAAAAAAAAAAAAAAAAuAgAAZHJzL2Uyb0RvYy54bWxQSwECLQAUAAYACAAAACEA&#13;&#10;uZSQoOEAAAASAQAADwAAAAAAAAAAAAAAAAD2AwAAZHJzL2Rvd25yZXYueG1sUEsFBgAAAAAEAAQA&#13;&#10;8wAAAAQFAAAAAA==&#13;&#10;" filled="f" stroked="f">
                      <v:textbox inset="2.16pt,1.44pt,0,1.44pt">
                        <w:txbxContent>
                          <w:p w14:paraId="0F3DA2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29984" behindDoc="0" locked="0" layoutInCell="1" allowOverlap="1" wp14:anchorId="39FD4EA2" wp14:editId="16C412CF">
                      <wp:simplePos x="0" y="0"/>
                      <wp:positionH relativeFrom="column">
                        <wp:posOffset>2679700</wp:posOffset>
                      </wp:positionH>
                      <wp:positionV relativeFrom="paragraph">
                        <wp:posOffset>9956800</wp:posOffset>
                      </wp:positionV>
                      <wp:extent cx="1016000" cy="609600"/>
                      <wp:effectExtent l="0" t="0" r="0" b="0"/>
                      <wp:wrapNone/>
                      <wp:docPr id="3797" name="Rectangle 3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682321-E4D6-C14E-B3F4-7E087AC106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AFD8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D4EA2" id="Rectangle 3797" o:spid="_x0000_s1974" style="position:absolute;margin-left:211pt;margin-top:784pt;width:80pt;height:48pt;z-index:2555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" filled="f" stroked="f">
                      <v:textbox inset="2.16pt,1.44pt,0,1.44pt">
                        <w:txbxContent>
                          <w:p w14:paraId="10AFD8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1008" behindDoc="0" locked="0" layoutInCell="1" allowOverlap="1" wp14:anchorId="45BE5E1D" wp14:editId="06A892DB">
                      <wp:simplePos x="0" y="0"/>
                      <wp:positionH relativeFrom="column">
                        <wp:posOffset>2679700</wp:posOffset>
                      </wp:positionH>
                      <wp:positionV relativeFrom="paragraph">
                        <wp:posOffset>9956800</wp:posOffset>
                      </wp:positionV>
                      <wp:extent cx="1016000" cy="6096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025FC9-76FF-5744-AB5D-91941489A3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90B7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E5E1D" id="Rectangle 3798" o:spid="_x0000_s1975" style="position:absolute;margin-left:211pt;margin-top:784pt;width:80pt;height:48pt;z-index:2555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" filled="f" stroked="f">
                      <v:textbox inset="2.16pt,1.44pt,0,1.44pt">
                        <w:txbxContent>
                          <w:p w14:paraId="2090B7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2032" behindDoc="0" locked="0" layoutInCell="1" allowOverlap="1" wp14:anchorId="332D6065" wp14:editId="41BBE8F8">
                      <wp:simplePos x="0" y="0"/>
                      <wp:positionH relativeFrom="column">
                        <wp:posOffset>2679700</wp:posOffset>
                      </wp:positionH>
                      <wp:positionV relativeFrom="paragraph">
                        <wp:posOffset>9956800</wp:posOffset>
                      </wp:positionV>
                      <wp:extent cx="1016000" cy="609600"/>
                      <wp:effectExtent l="0" t="0" r="0" b="0"/>
                      <wp:wrapNone/>
                      <wp:docPr id="3799" name="Rectangle 3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FEBA6B-8FC2-8B4C-9C1A-5773D9A428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BB2A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D6065" id="Rectangle 3799" o:spid="_x0000_s1976" style="position:absolute;margin-left:211pt;margin-top:784pt;width:80pt;height:48pt;z-index:2555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Knomw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OWmwObcDvrTI+ZlSw9s7AhTJ/XoohQTD7CT9Oug0EgxfgusUPP503XDEy/BctWseBOxBEx6&#13;&#10;9zargh6Ad0InlOIQ0e0H5rss7eTCLH1p7HVN8mzfxoX8ZZm3vwE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B89Kno&#13;&#10;mwEAABQDAAAOAAAAAAAAAAAAAAAAAC4CAABkcnMvZTJvRG9jLnhtbFBLAQItABQABgAIAAAAIQC5&#13;&#10;lJCg4QAAABIBAAAPAAAAAAAAAAAAAAAAAPUDAABkcnMvZG93bnJldi54bWxQSwUGAAAAAAQABADz&#13;&#10;AAAAAwUAAAAA&#13;&#10;" filled="f" stroked="f">
                      <v:textbox inset="2.16pt,1.44pt,0,1.44pt">
                        <w:txbxContent>
                          <w:p w14:paraId="7BBB2A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3056" behindDoc="0" locked="0" layoutInCell="1" allowOverlap="1" wp14:anchorId="6ED7BEB5" wp14:editId="266BC2C6">
                      <wp:simplePos x="0" y="0"/>
                      <wp:positionH relativeFrom="column">
                        <wp:posOffset>2679700</wp:posOffset>
                      </wp:positionH>
                      <wp:positionV relativeFrom="paragraph">
                        <wp:posOffset>9956800</wp:posOffset>
                      </wp:positionV>
                      <wp:extent cx="1016000" cy="609600"/>
                      <wp:effectExtent l="0" t="0" r="0" b="0"/>
                      <wp:wrapNone/>
                      <wp:docPr id="3800" name="Rectangle 3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FC5232-AAA2-A24E-9C77-7D5A45B91E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89D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7BEB5" id="Rectangle 3800" o:spid="_x0000_s1977" style="position:absolute;margin-left:211pt;margin-top:784pt;width:80pt;height:48pt;z-index:2555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in9mw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OVmmWFzbgf96RHzsqUHNnaEqZN6dFGKiQfYSfp1UGikGL8FVqj5/Om64YmXYLlqVryJWAIm&#13;&#10;vXubVUEPwDuhE0pxiOj2A/MtdQstlr409romebZv40L+sszb3wA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CFwin9&#13;&#10;mwEAABQDAAAOAAAAAAAAAAAAAAAAAC4CAABkcnMvZTJvRG9jLnhtbFBLAQItABQABgAIAAAAIQC5&#13;&#10;lJCg4QAAABIBAAAPAAAAAAAAAAAAAAAAAPUDAABkcnMvZG93bnJldi54bWxQSwUGAAAAAAQABADz&#13;&#10;AAAAAwUAAAAA&#13;&#10;" filled="f" stroked="f">
                      <v:textbox inset="2.16pt,1.44pt,0,1.44pt">
                        <w:txbxContent>
                          <w:p w14:paraId="55089D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4080" behindDoc="0" locked="0" layoutInCell="1" allowOverlap="1" wp14:anchorId="65BC128C" wp14:editId="7AF2B458">
                      <wp:simplePos x="0" y="0"/>
                      <wp:positionH relativeFrom="column">
                        <wp:posOffset>2679700</wp:posOffset>
                      </wp:positionH>
                      <wp:positionV relativeFrom="paragraph">
                        <wp:posOffset>9956800</wp:posOffset>
                      </wp:positionV>
                      <wp:extent cx="1016000" cy="6096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8C097C-2921-9648-8539-5A07A80BF26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9BDF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C128C" id="Rectangle 3801" o:spid="_x0000_s1978" style="position:absolute;margin-left:211pt;margin-top:784pt;width:80pt;height:48pt;z-index:2555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anDnAEAABQ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XOWmybA5t4P+9Ih52dIDGzvC1Ek9uijFxAPsJP06KDRSjN8CK9R8/nTd8MRLsFw1K95ELAGT&#13;&#10;3r3NqqAH4J3QCaU4RHT7gfkuSzu5MEtfGntdkzzbt3Ehf1nm7W8A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jpmp&#13;&#10;w5wBAAAUAwAADgAAAAAAAAAAAAAAAAAuAgAAZHJzL2Uyb0RvYy54bWxQSwECLQAUAAYACAAAACEA&#13;&#10;uZSQoOEAAAASAQAADwAAAAAAAAAAAAAAAAD2AwAAZHJzL2Rvd25yZXYueG1sUEsFBgAAAAAEAAQA&#13;&#10;8wAAAAQFAAAAAA==&#13;&#10;" filled="f" stroked="f">
                      <v:textbox inset="2.16pt,1.44pt,0,1.44pt">
                        <w:txbxContent>
                          <w:p w14:paraId="079BDF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5104" behindDoc="0" locked="0" layoutInCell="1" allowOverlap="1" wp14:anchorId="7B207B2B" wp14:editId="0DCA4C52">
                      <wp:simplePos x="0" y="0"/>
                      <wp:positionH relativeFrom="column">
                        <wp:posOffset>2679700</wp:posOffset>
                      </wp:positionH>
                      <wp:positionV relativeFrom="paragraph">
                        <wp:posOffset>9956800</wp:posOffset>
                      </wp:positionV>
                      <wp:extent cx="1016000" cy="609600"/>
                      <wp:effectExtent l="0" t="0" r="0" b="0"/>
                      <wp:wrapNone/>
                      <wp:docPr id="3802" name="Rectangle 3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9F78A6-7255-D94A-BA4B-448B00B789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CE53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07B2B" id="Rectangle 3802" o:spid="_x0000_s1979" style="position:absolute;margin-left:211pt;margin-top:784pt;width:80pt;height:48pt;z-index:2555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ynWnAEAABQDAAAOAAAAZHJzL2Uyb0RvYy54bWysUsFu2zAMvQ/YPwi6L3actU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3m9sN+4xSXT9HpPTFgBfZ6STyLIpE6vSN0svT30/437V89tK8&#13;&#10;n4XrucrNKsPm3B768yPmZUsPbOwIUyf16KIUEw+wk/TzqNBIMX4NrFDz6eOq4YmXYLlu1ryJWAIm&#13;&#10;vX+bVUEPwDuhE0pxjOgOA/NdlnZyYZa+NPa6Jnm2b+NC/rrMu18A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d68p&#13;&#10;1pwBAAAUAwAADgAAAAAAAAAAAAAAAAAuAgAAZHJzL2Uyb0RvYy54bWxQSwECLQAUAAYACAAAACEA&#13;&#10;uZSQoOEAAAASAQAADwAAAAAAAAAAAAAAAAD2AwAAZHJzL2Rvd25yZXYueG1sUEsFBgAAAAAEAAQA&#13;&#10;8wAAAAQFAAAAAA==&#13;&#10;" filled="f" stroked="f">
                      <v:textbox inset="2.16pt,1.44pt,0,1.44pt">
                        <w:txbxContent>
                          <w:p w14:paraId="5ACE53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6128" behindDoc="0" locked="0" layoutInCell="1" allowOverlap="1" wp14:anchorId="2822198F" wp14:editId="78C460A4">
                      <wp:simplePos x="0" y="0"/>
                      <wp:positionH relativeFrom="column">
                        <wp:posOffset>2679700</wp:posOffset>
                      </wp:positionH>
                      <wp:positionV relativeFrom="paragraph">
                        <wp:posOffset>9956800</wp:posOffset>
                      </wp:positionV>
                      <wp:extent cx="1016000" cy="609600"/>
                      <wp:effectExtent l="0" t="0" r="0" b="0"/>
                      <wp:wrapNone/>
                      <wp:docPr id="3803" name="Rectangle 3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B32CD7-164F-2D4D-A3AB-090CC15D3E1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02B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2198F" id="Rectangle 3803" o:spid="_x0000_s1980" style="position:absolute;margin-left:211pt;margin-top:784pt;width:80pt;height:48pt;z-index:2555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mC+p&#13;&#10;vpwBAAAUAwAADgAAAAAAAAAAAAAAAAAuAgAAZHJzL2Uyb0RvYy54bWxQSwECLQAUAAYACAAAACEA&#13;&#10;uZSQoOEAAAASAQAADwAAAAAAAAAAAAAAAAD2AwAAZHJzL2Rvd25yZXYueG1sUEsFBgAAAAAEAAQA&#13;&#10;8wAAAAQFAAAAAA==&#13;&#10;" filled="f" stroked="f">
                      <v:textbox inset="2.16pt,1.44pt,0,1.44pt">
                        <w:txbxContent>
                          <w:p w14:paraId="1D002B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7152" behindDoc="0" locked="0" layoutInCell="1" allowOverlap="1" wp14:anchorId="3F3B3D05" wp14:editId="040143E5">
                      <wp:simplePos x="0" y="0"/>
                      <wp:positionH relativeFrom="column">
                        <wp:posOffset>2679700</wp:posOffset>
                      </wp:positionH>
                      <wp:positionV relativeFrom="paragraph">
                        <wp:posOffset>9956800</wp:posOffset>
                      </wp:positionV>
                      <wp:extent cx="1016000" cy="6096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2140-823A-FB4B-A7A4-9053D27E5D5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7C1B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B3D05" id="Rectangle 3804" o:spid="_x0000_s1981" style="position:absolute;margin-left:211pt;margin-top:784pt;width:80pt;height:48pt;z-index:2555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SmrnAEAABQDAAAOAAAAZHJzL2Uyb0RvYy54bWysUsFu2zAMvQ/YPwi6L3bcpU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" filled="f" stroked="f">
                      <v:textbox inset="2.16pt,1.44pt,0,1.44pt">
                        <w:txbxContent>
                          <w:p w14:paraId="7E7C1B4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8176" behindDoc="0" locked="0" layoutInCell="1" allowOverlap="1" wp14:anchorId="5EA0B9E3" wp14:editId="56C43DBC">
                      <wp:simplePos x="0" y="0"/>
                      <wp:positionH relativeFrom="column">
                        <wp:posOffset>2679700</wp:posOffset>
                      </wp:positionH>
                      <wp:positionV relativeFrom="paragraph">
                        <wp:posOffset>9956800</wp:posOffset>
                      </wp:positionV>
                      <wp:extent cx="1016000" cy="762000"/>
                      <wp:effectExtent l="0" t="0" r="0" b="0"/>
                      <wp:wrapNone/>
                      <wp:docPr id="3805" name="Rectangle 3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EB389D-21D9-4341-B53B-0CBB9EF0B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DBA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0B9E3" id="Rectangle 3805" o:spid="_x0000_s1982" style="position:absolute;margin-left:211pt;margin-top:784pt;width:80pt;height:60pt;z-index:2555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Rvl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WPtxk25/bQn58wL1t6ZGNHmDqpRxelmHiAnaSfR4VGivFLYIWau5tVwxMvwXLdrHkTsQRM&#13;&#10;ev82q4IegHdCJ5TiGNEdBua7LO3kwix9aex1TfJs38aF/HWZd78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dXEb&#13;&#10;5ZwBAAAUAwAADgAAAAAAAAAAAAAAAAAuAgAAZHJzL2Uyb0RvYy54bWxQSwECLQAUAAYACAAAACEA&#13;&#10;4qVpoOEAAAASAQAADwAAAAAAAAAAAAAAAAD2AwAAZHJzL2Rvd25yZXYueG1sUEsFBgAAAAAEAAQA&#13;&#10;8wAAAAQFAAAAAA==&#13;&#10;" filled="f" stroked="f">
                      <v:textbox inset="2.16pt,1.44pt,0,1.44pt">
                        <w:txbxContent>
                          <w:p w14:paraId="017DBA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39200" behindDoc="0" locked="0" layoutInCell="1" allowOverlap="1" wp14:anchorId="570827D5" wp14:editId="7D447407">
                      <wp:simplePos x="0" y="0"/>
                      <wp:positionH relativeFrom="column">
                        <wp:posOffset>2679700</wp:posOffset>
                      </wp:positionH>
                      <wp:positionV relativeFrom="paragraph">
                        <wp:posOffset>9956800</wp:posOffset>
                      </wp:positionV>
                      <wp:extent cx="1016000" cy="762000"/>
                      <wp:effectExtent l="0" t="0" r="0" b="0"/>
                      <wp:wrapNone/>
                      <wp:docPr id="3806" name="Rectangle 3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F8736D-F5C1-DF4C-8811-21FECDF5E3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968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27D5" id="Rectangle 3806" o:spid="_x0000_s1983" style="position:absolute;margin-left:211pt;margin-top:784pt;width:80pt;height:60pt;z-index:2555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5vw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lfzBJtyG2gPD5iWLd6T0T0MDZe98ZwNNMCGh5edQMVZ/9eRQtX8clbRxHMwXVQL2kTMAZHe&#13;&#10;fM4KJzugnZAROdt5NNuO+E5zO6kwSZ8be1+TNNvPcSZ/Wub1KwA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CMR5vw&#13;&#10;mwEAABQDAAAOAAAAAAAAAAAAAAAAAC4CAABkcnMvZTJvRG9jLnhtbFBLAQItABQABgAIAAAAIQDi&#13;&#10;pWmg4QAAABIBAAAPAAAAAAAAAAAAAAAAAPUDAABkcnMvZG93bnJldi54bWxQSwUGAAAAAAQABADz&#13;&#10;AAAAAwUAAAAA&#13;&#10;" filled="f" stroked="f">
                      <v:textbox inset="2.16pt,1.44pt,0,1.44pt">
                        <w:txbxContent>
                          <w:p w14:paraId="144968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0224" behindDoc="0" locked="0" layoutInCell="1" allowOverlap="1" wp14:anchorId="6EED0592" wp14:editId="01341823">
                      <wp:simplePos x="0" y="0"/>
                      <wp:positionH relativeFrom="column">
                        <wp:posOffset>2679700</wp:posOffset>
                      </wp:positionH>
                      <wp:positionV relativeFrom="paragraph">
                        <wp:posOffset>9956800</wp:posOffset>
                      </wp:positionV>
                      <wp:extent cx="10160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CFFBB3-B9FE-6E45-8FCB-AB4AB2046A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C2BA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D0592" id="Rectangle 3807" o:spid="_x0000_s1984" style="position:absolute;margin-left:211pt;margin-top:784pt;width:80pt;height:60pt;z-index:2555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q3Aa&#13;&#10;NJwBAAAUAwAADgAAAAAAAAAAAAAAAAAuAgAAZHJzL2Uyb0RvYy54bWxQSwECLQAUAAYACAAAACEA&#13;&#10;4qVpoOEAAAASAQAADwAAAAAAAAAAAAAAAAD2AwAAZHJzL2Rvd25yZXYueG1sUEsFBgAAAAAEAAQA&#13;&#10;8wAAAAQFAAAAAA==&#13;&#10;" filled="f" stroked="f">
                      <v:textbox inset="2.16pt,1.44pt,0,1.44pt">
                        <w:txbxContent>
                          <w:p w14:paraId="3A4C2BA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1248" behindDoc="0" locked="0" layoutInCell="1" allowOverlap="1" wp14:anchorId="15FBA129" wp14:editId="56437709">
                      <wp:simplePos x="0" y="0"/>
                      <wp:positionH relativeFrom="column">
                        <wp:posOffset>2679700</wp:posOffset>
                      </wp:positionH>
                      <wp:positionV relativeFrom="paragraph">
                        <wp:posOffset>9956800</wp:posOffset>
                      </wp:positionV>
                      <wp:extent cx="1016000" cy="609600"/>
                      <wp:effectExtent l="0" t="0" r="0" b="0"/>
                      <wp:wrapNone/>
                      <wp:docPr id="3808" name="Rectangle 3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DDEEA5-DB55-364A-8DBD-DE818E36D3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FDE0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BA129" id="Rectangle 3808" o:spid="_x0000_s1985" style="position:absolute;margin-left:211pt;margin-top:784pt;width:80pt;height:48pt;z-index:2555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" filled="f" stroked="f">
                      <v:textbox inset="2.16pt,1.44pt,0,1.44pt">
                        <w:txbxContent>
                          <w:p w14:paraId="2AFDE0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2272" behindDoc="0" locked="0" layoutInCell="1" allowOverlap="1" wp14:anchorId="716263C1" wp14:editId="501B5EDF">
                      <wp:simplePos x="0" y="0"/>
                      <wp:positionH relativeFrom="column">
                        <wp:posOffset>2679700</wp:posOffset>
                      </wp:positionH>
                      <wp:positionV relativeFrom="paragraph">
                        <wp:posOffset>9956800</wp:posOffset>
                      </wp:positionV>
                      <wp:extent cx="1016000" cy="609600"/>
                      <wp:effectExtent l="0" t="0" r="0" b="0"/>
                      <wp:wrapNone/>
                      <wp:docPr id="3809" name="Rectangle 3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5C2E9-CB53-644A-86A8-308BB368E7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D26D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263C1" id="Rectangle 3809" o:spid="_x0000_s1986" style="position:absolute;margin-left:211pt;margin-top:784pt;width:80pt;height:48pt;z-index:2555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UV/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GVVYHNuD/35CfOypUc2doSpk3p0UYqJB9hJ+nlUaKQYvwRWqPn4/q7hiZdguW7WvIlYAia9&#13;&#10;f5tVQQ/AO6ETSnGM6A4D812WdnJhlr409romebZv40L+usy7XwA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CvrUV/&#13;&#10;mwEAABQDAAAOAAAAAAAAAAAAAAAAAC4CAABkcnMvZTJvRG9jLnhtbFBLAQItABQABgAIAAAAIQC5&#13;&#10;lJCg4QAAABIBAAAPAAAAAAAAAAAAAAAAAPUDAABkcnMvZG93bnJldi54bWxQSwUGAAAAAAQABADz&#13;&#10;AAAAAwUAAAAA&#13;&#10;" filled="f" stroked="f">
                      <v:textbox inset="2.16pt,1.44pt,0,1.44pt">
                        <w:txbxContent>
                          <w:p w14:paraId="7BD26D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3296" behindDoc="0" locked="0" layoutInCell="1" allowOverlap="1" wp14:anchorId="6699D65A" wp14:editId="6D86E4CC">
                      <wp:simplePos x="0" y="0"/>
                      <wp:positionH relativeFrom="column">
                        <wp:posOffset>2679700</wp:posOffset>
                      </wp:positionH>
                      <wp:positionV relativeFrom="paragraph">
                        <wp:posOffset>9956800</wp:posOffset>
                      </wp:positionV>
                      <wp:extent cx="1016000" cy="6096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52800B-141A-0C48-889D-DA5C2535722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76A0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9D65A" id="Rectangle 3810" o:spid="_x0000_s1987" style="position:absolute;margin-left:211pt;margin-top:784pt;width:80pt;height:48pt;z-index:2555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8VqmwEAABQ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" filled="f" stroked="f">
                      <v:textbox inset="2.16pt,1.44pt,0,1.44pt">
                        <w:txbxContent>
                          <w:p w14:paraId="1176A0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4320" behindDoc="0" locked="0" layoutInCell="1" allowOverlap="1" wp14:anchorId="36C1229F" wp14:editId="4BBEF890">
                      <wp:simplePos x="0" y="0"/>
                      <wp:positionH relativeFrom="column">
                        <wp:posOffset>2679700</wp:posOffset>
                      </wp:positionH>
                      <wp:positionV relativeFrom="paragraph">
                        <wp:posOffset>9956800</wp:posOffset>
                      </wp:positionV>
                      <wp:extent cx="1016000" cy="762000"/>
                      <wp:effectExtent l="0" t="0" r="0" b="0"/>
                      <wp:wrapNone/>
                      <wp:docPr id="3811" name="Rectangle 3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A7836A-3157-D243-A63C-0F42FA123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BF7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1229F" id="Rectangle 3811" o:spid="_x0000_s1988" style="position:absolute;margin-left:211pt;margin-top:784pt;width:80pt;height:60pt;z-index:2555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ckmw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" filled="f" stroked="f">
                      <v:textbox inset="2.16pt,1.44pt,0,1.44pt">
                        <w:txbxContent>
                          <w:p w14:paraId="3B5BF7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5344" behindDoc="0" locked="0" layoutInCell="1" allowOverlap="1" wp14:anchorId="2A5A0521" wp14:editId="3DF9A382">
                      <wp:simplePos x="0" y="0"/>
                      <wp:positionH relativeFrom="column">
                        <wp:posOffset>2679700</wp:posOffset>
                      </wp:positionH>
                      <wp:positionV relativeFrom="paragraph">
                        <wp:posOffset>9956800</wp:posOffset>
                      </wp:positionV>
                      <wp:extent cx="1016000" cy="762000"/>
                      <wp:effectExtent l="0" t="0" r="0" b="0"/>
                      <wp:wrapNone/>
                      <wp:docPr id="3812" name="Rectangle 3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28A447-2255-2B48-8460-4A55E7FC05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1A3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A0521" id="Rectangle 3812" o:spid="_x0000_s1989" style="position:absolute;margin-left:211pt;margin-top:784pt;width:80pt;height:60pt;z-index:2555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XcxnA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" filled="f" stroked="f">
                      <v:textbox inset="2.16pt,1.44pt,0,1.44pt">
                        <w:txbxContent>
                          <w:p w14:paraId="6281A3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699072" behindDoc="0" locked="0" layoutInCell="1" allowOverlap="1" wp14:anchorId="5A8394E2" wp14:editId="72AC8029">
                      <wp:simplePos x="0" y="0"/>
                      <wp:positionH relativeFrom="column">
                        <wp:posOffset>1320800</wp:posOffset>
                      </wp:positionH>
                      <wp:positionV relativeFrom="paragraph">
                        <wp:posOffset>660400</wp:posOffset>
                      </wp:positionV>
                      <wp:extent cx="990600" cy="927100"/>
                      <wp:effectExtent l="0" t="0" r="0" b="0"/>
                      <wp:wrapNone/>
                      <wp:docPr id="433" name="Rectangle 4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0BC5548-8BE6-3747-BBA7-5CFC406E5A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3B68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394E2" id="Rectangle 433" o:spid="_x0000_s1990" style="position:absolute;margin-left:104pt;margin-top:52pt;width:78pt;height:73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o2ymAEAABQ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" filled="f" stroked="f">
                      <v:textbox inset="2.16pt,1.44pt,0,1.44pt">
                        <w:txbxContent>
                          <w:p w14:paraId="6C3B68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0096" behindDoc="0" locked="0" layoutInCell="1" allowOverlap="1" wp14:anchorId="04F39066" wp14:editId="06596553">
                      <wp:simplePos x="0" y="0"/>
                      <wp:positionH relativeFrom="column">
                        <wp:posOffset>1320800</wp:posOffset>
                      </wp:positionH>
                      <wp:positionV relativeFrom="paragraph">
                        <wp:posOffset>660400</wp:posOffset>
                      </wp:positionV>
                      <wp:extent cx="1016000" cy="762000"/>
                      <wp:effectExtent l="0" t="0" r="0" b="0"/>
                      <wp:wrapNone/>
                      <wp:docPr id="434" name="Rectangle 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548A4D-8439-5247-89DD-8170D5B70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24A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39066" id="Rectangle 434" o:spid="_x0000_s1991" style="position:absolute;margin-left:104pt;margin-top:52pt;width:80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3dMnAEAABQ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c5Xbjxk25/bQn58wL1t6ZGNHmDqpRxelmHiAnaSfR4VGivFLYIWau5tVwxMvwXLdrHkTsQRM&#13;&#10;ev82q4IegHdCJ5TiGNEdBua7LO3kwix9aex1TfJs38aF/HWZd78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K1zd0yc&#13;&#10;AQAAFAMAAA4AAAAAAAAAAAAAAAAALgIAAGRycy9lMm9Eb2MueG1sUEsBAi0AFAAGAAgAAAAhABAi&#13;&#10;ENLfAAAAEAEAAA8AAAAAAAAAAAAAAAAA9gMAAGRycy9kb3ducmV2LnhtbFBLBQYAAAAABAAEAPMA&#13;&#10;AAACBQAAAAA=&#13;&#10;" filled="f" stroked="f">
                      <v:textbox inset="2.16pt,1.44pt,0,1.44pt">
                        <w:txbxContent>
                          <w:p w14:paraId="2FC24A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1120" behindDoc="0" locked="0" layoutInCell="1" allowOverlap="1" wp14:anchorId="0EF75AEC" wp14:editId="591C1843">
                      <wp:simplePos x="0" y="0"/>
                      <wp:positionH relativeFrom="column">
                        <wp:posOffset>1320800</wp:posOffset>
                      </wp:positionH>
                      <wp:positionV relativeFrom="paragraph">
                        <wp:posOffset>660400</wp:posOffset>
                      </wp:positionV>
                      <wp:extent cx="990600" cy="876300"/>
                      <wp:effectExtent l="0" t="0" r="0" b="0"/>
                      <wp:wrapNone/>
                      <wp:docPr id="435" name="Rectangle 4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DC6AD88-F755-2149-A59A-79587C008E0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56F82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75AEC" id="Rectangle 435" o:spid="_x0000_s1992" style="position:absolute;margin-left:104pt;margin-top:52pt;width:78pt;height:69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" filled="f" stroked="f">
                      <v:textbox inset="2.16pt,1.44pt,0,1.44pt">
                        <w:txbxContent>
                          <w:p w14:paraId="356F82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2144" behindDoc="0" locked="0" layoutInCell="1" allowOverlap="1" wp14:anchorId="4267B63F" wp14:editId="65195865">
                      <wp:simplePos x="0" y="0"/>
                      <wp:positionH relativeFrom="column">
                        <wp:posOffset>1320800</wp:posOffset>
                      </wp:positionH>
                      <wp:positionV relativeFrom="paragraph">
                        <wp:posOffset>660400</wp:posOffset>
                      </wp:positionV>
                      <wp:extent cx="990600" cy="927100"/>
                      <wp:effectExtent l="0" t="0" r="0" b="0"/>
                      <wp:wrapNone/>
                      <wp:docPr id="436" name="Rectangle 4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253C28B-2DCD-6A43-ADA8-3BBC66635C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B8E7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7B63F" id="Rectangle 436" o:spid="_x0000_s1993" style="position:absolute;margin-left:104pt;margin-top:52pt;width:78pt;height:73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" filled="f" stroked="f">
                      <v:textbox inset="2.16pt,1.44pt,0,1.44pt">
                        <w:txbxContent>
                          <w:p w14:paraId="13B8E7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3168" behindDoc="0" locked="0" layoutInCell="1" allowOverlap="1" wp14:anchorId="1FC776AA" wp14:editId="284388CB">
                      <wp:simplePos x="0" y="0"/>
                      <wp:positionH relativeFrom="column">
                        <wp:posOffset>1320800</wp:posOffset>
                      </wp:positionH>
                      <wp:positionV relativeFrom="paragraph">
                        <wp:posOffset>660400</wp:posOffset>
                      </wp:positionV>
                      <wp:extent cx="1016000" cy="762000"/>
                      <wp:effectExtent l="0" t="0" r="0" b="0"/>
                      <wp:wrapNone/>
                      <wp:docPr id="437" name="Rectangle 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7C08C0-DA6C-EB4C-B87C-156BF57B5A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672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776AA" id="Rectangle 437" o:spid="_x0000_s1994" style="position:absolute;margin-left:104pt;margin-top:52pt;width:80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fajmgEAABQ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Kpd1gk25DXSHR0zLFh/I6AHGlsvBeM5GGmDLw8tOoOJsuHekUHV1saho4jmY11VNm4g5INKb&#13;&#10;z1nhZA+0EzIiZzuPZtsT33luJxUm6XNj72uSZvs5zuRPy7x+BQ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B4KfajmgEA&#13;&#10;ABQDAAAOAAAAAAAAAAAAAAAAAC4CAABkcnMvZTJvRG9jLnhtbFBLAQItABQABgAIAAAAIQAQIhDS&#13;&#10;3wAAABABAAAPAAAAAAAAAAAAAAAAAPQDAABkcnMvZG93bnJldi54bWxQSwUGAAAAAAQABADzAAAA&#13;&#10;AAUAAAAA&#13;&#10;" filled="f" stroked="f">
                      <v:textbox inset="2.16pt,1.44pt,0,1.44pt">
                        <w:txbxContent>
                          <w:p w14:paraId="066672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4192" behindDoc="0" locked="0" layoutInCell="1" allowOverlap="1" wp14:anchorId="42202130" wp14:editId="6C8148FE">
                      <wp:simplePos x="0" y="0"/>
                      <wp:positionH relativeFrom="column">
                        <wp:posOffset>1320800</wp:posOffset>
                      </wp:positionH>
                      <wp:positionV relativeFrom="paragraph">
                        <wp:posOffset>660400</wp:posOffset>
                      </wp:positionV>
                      <wp:extent cx="990600" cy="927100"/>
                      <wp:effectExtent l="0" t="0" r="0" b="0"/>
                      <wp:wrapNone/>
                      <wp:docPr id="438" name="Rectangle 4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12DA22-4D40-F14C-9221-F5A43BFFBB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D13E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02130" id="Rectangle 438" o:spid="_x0000_s1995" style="position:absolute;margin-left:104pt;margin-top:52pt;width:78pt;height:73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" filled="f" stroked="f">
                      <v:textbox inset="2.16pt,1.44pt,0,1.44pt">
                        <w:txbxContent>
                          <w:p w14:paraId="33D13E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5216" behindDoc="0" locked="0" layoutInCell="1" allowOverlap="1" wp14:anchorId="65A60893" wp14:editId="5F88D2E3">
                      <wp:simplePos x="0" y="0"/>
                      <wp:positionH relativeFrom="column">
                        <wp:posOffset>1333500</wp:posOffset>
                      </wp:positionH>
                      <wp:positionV relativeFrom="paragraph">
                        <wp:posOffset>660400</wp:posOffset>
                      </wp:positionV>
                      <wp:extent cx="990600" cy="927100"/>
                      <wp:effectExtent l="0" t="0" r="0" b="0"/>
                      <wp:wrapNone/>
                      <wp:docPr id="439" name="Rectangle 4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5E00F70-3837-8E45-ACF7-A6EE599EAD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900E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60893" id="Rectangle 439" o:spid="_x0000_s1996" style="position:absolute;margin-left:105pt;margin-top:52pt;width:78pt;height:73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" filled="f" stroked="f">
                      <v:textbox inset="2.16pt,1.44pt,0,1.44pt">
                        <w:txbxContent>
                          <w:p w14:paraId="57900E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6240" behindDoc="0" locked="0" layoutInCell="1" allowOverlap="1" wp14:anchorId="2DA3DCF3" wp14:editId="2BD91C5B">
                      <wp:simplePos x="0" y="0"/>
                      <wp:positionH relativeFrom="column">
                        <wp:posOffset>1320800</wp:posOffset>
                      </wp:positionH>
                      <wp:positionV relativeFrom="paragraph">
                        <wp:posOffset>660400</wp:posOffset>
                      </wp:positionV>
                      <wp:extent cx="1016000" cy="762000"/>
                      <wp:effectExtent l="0" t="0" r="0" b="0"/>
                      <wp:wrapNone/>
                      <wp:docPr id="440" name="Rectangle 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D7F37-526B-FA47-97FB-1175A8D872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747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3DCF3" id="Rectangle 440" o:spid="_x0000_s1997" style="position:absolute;margin-left:104pt;margin-top:52pt;width:80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gPemg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1MsPm3AH6yxPmZUuPbOwIUyf16KIUEw+wk/TzpNBIMX4JrFCzvls1PPESLDfNhjcRS8Ck&#13;&#10;D2+zKugBeCd0QilOEd1xYL6lbqHF0pfGXtckz/ZtXMjflnn/Cw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DHYgPemgEA&#13;&#10;ABQDAAAOAAAAAAAAAAAAAAAAAC4CAABkcnMvZTJvRG9jLnhtbFBLAQItABQABgAIAAAAIQAQIhDS&#13;&#10;3wAAABABAAAPAAAAAAAAAAAAAAAAAPQDAABkcnMvZG93bnJldi54bWxQSwUGAAAAAAQABADzAAAA&#13;&#10;AAUAAAAA&#13;&#10;" filled="f" stroked="f">
                      <v:textbox inset="2.16pt,1.44pt,0,1.44pt">
                        <w:txbxContent>
                          <w:p w14:paraId="5AC747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7264" behindDoc="0" locked="0" layoutInCell="1" allowOverlap="1" wp14:anchorId="02601F30" wp14:editId="30DB7E35">
                      <wp:simplePos x="0" y="0"/>
                      <wp:positionH relativeFrom="column">
                        <wp:posOffset>1320800</wp:posOffset>
                      </wp:positionH>
                      <wp:positionV relativeFrom="paragraph">
                        <wp:posOffset>660400</wp:posOffset>
                      </wp:positionV>
                      <wp:extent cx="990600" cy="927100"/>
                      <wp:effectExtent l="0" t="0" r="0" b="0"/>
                      <wp:wrapNone/>
                      <wp:docPr id="441" name="Rectangle 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3BD896-5F68-5443-96D6-E364EE4D4F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C51B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01F30" id="Rectangle 441" o:spid="_x0000_s1998" style="position:absolute;margin-left:104pt;margin-top:52pt;width:78pt;height:73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vkLmAEAABQ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" filled="f" stroked="f">
                      <v:textbox inset="2.16pt,1.44pt,0,1.44pt">
                        <w:txbxContent>
                          <w:p w14:paraId="48C51B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8288" behindDoc="0" locked="0" layoutInCell="1" allowOverlap="1" wp14:anchorId="3C991DCC" wp14:editId="404798E3">
                      <wp:simplePos x="0" y="0"/>
                      <wp:positionH relativeFrom="column">
                        <wp:posOffset>1320800</wp:posOffset>
                      </wp:positionH>
                      <wp:positionV relativeFrom="paragraph">
                        <wp:posOffset>660400</wp:posOffset>
                      </wp:positionV>
                      <wp:extent cx="990600" cy="901700"/>
                      <wp:effectExtent l="0" t="0" r="0" b="0"/>
                      <wp:wrapNone/>
                      <wp:docPr id="442" name="Rectangle 4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6A33C4E-068F-E94F-A46B-E32190657D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1D04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91DCC" id="Rectangle 442" o:spid="_x0000_s1999" style="position:absolute;margin-left:104pt;margin-top:52pt;width:78pt;height:71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" filled="f" stroked="f">
                      <v:textbox inset="2.16pt,1.44pt,0,1.44pt">
                        <w:txbxContent>
                          <w:p w14:paraId="731D04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09312" behindDoc="0" locked="0" layoutInCell="1" allowOverlap="1" wp14:anchorId="5918FF24" wp14:editId="3F613E53">
                      <wp:simplePos x="0" y="0"/>
                      <wp:positionH relativeFrom="column">
                        <wp:posOffset>1320800</wp:posOffset>
                      </wp:positionH>
                      <wp:positionV relativeFrom="paragraph">
                        <wp:posOffset>660400</wp:posOffset>
                      </wp:positionV>
                      <wp:extent cx="1016000" cy="762000"/>
                      <wp:effectExtent l="0" t="0" r="0" b="0"/>
                      <wp:wrapNone/>
                      <wp:docPr id="443" name="Rectangle 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93F6BA-3CAE-FF46-8D81-2661802292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FE5A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8FF24" id="Rectangle 443" o:spid="_x0000_s2000" style="position:absolute;margin-left:104pt;margin-top:52pt;width:80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2o+DnZsB&#13;&#10;AAAUAwAADgAAAAAAAAAAAAAAAAAuAgAAZHJzL2Uyb0RvYy54bWxQSwECLQAUAAYACAAAACEAECIQ&#13;&#10;0t8AAAAQAQAADwAAAAAAAAAAAAAAAAD1AwAAZHJzL2Rvd25yZXYueG1sUEsFBgAAAAAEAAQA8wAA&#13;&#10;AAEFAAAAAA==&#13;&#10;" filled="f" stroked="f">
                      <v:textbox inset="2.16pt,1.44pt,0,1.44pt">
                        <w:txbxContent>
                          <w:p w14:paraId="2CFE5A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0336" behindDoc="0" locked="0" layoutInCell="1" allowOverlap="1" wp14:anchorId="2F00E55D" wp14:editId="6F1F9E97">
                      <wp:simplePos x="0" y="0"/>
                      <wp:positionH relativeFrom="column">
                        <wp:posOffset>1320800</wp:posOffset>
                      </wp:positionH>
                      <wp:positionV relativeFrom="paragraph">
                        <wp:posOffset>660400</wp:posOffset>
                      </wp:positionV>
                      <wp:extent cx="1016000" cy="762000"/>
                      <wp:effectExtent l="0" t="0" r="0" b="0"/>
                      <wp:wrapNone/>
                      <wp:docPr id="444" name="Rectangle 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DA6B7-729F-F447-8607-BB9525C359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1EA7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0E55D" id="Rectangle 444" o:spid="_x0000_s2001" style="position:absolute;margin-left:104pt;margin-top:52pt;width:80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QOImwEAABQDAAAOAAAAZHJzL2Uyb0RvYy54bWysUtFO6zAMfUfiH6K8s3Yd3G3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ppfLmfkE0px+uwxxDsFliWn4UizyBKJ/b8Q355+PKF/p/LJi+Nm&#13;&#10;ZKalKvOrBJtyG2gPD5iWLd6T0T0MDZe98ZwNNMCGh5edQMVZ/9eRQtX8clbRxHMwXVQL2kTMAZHe&#13;&#10;fM4KJzugnZAROdt5NNuO+E5zO6kwSZ8be1+TNNvPcSZ/Wub1Kw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I7kDiJsB&#13;&#10;AAAUAwAADgAAAAAAAAAAAAAAAAAuAgAAZHJzL2Uyb0RvYy54bWxQSwECLQAUAAYACAAAACEAECIQ&#13;&#10;0t8AAAAQAQAADwAAAAAAAAAAAAAAAAD1AwAAZHJzL2Rvd25yZXYueG1sUEsFBgAAAAAEAAQA8wAA&#13;&#10;AAEFAAAAAA==&#13;&#10;" filled="f" stroked="f">
                      <v:textbox inset="2.16pt,1.44pt,0,1.44pt">
                        <w:txbxContent>
                          <w:p w14:paraId="541EA7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1360" behindDoc="0" locked="0" layoutInCell="1" allowOverlap="1" wp14:anchorId="506C0018" wp14:editId="1505D846">
                      <wp:simplePos x="0" y="0"/>
                      <wp:positionH relativeFrom="column">
                        <wp:posOffset>1320800</wp:posOffset>
                      </wp:positionH>
                      <wp:positionV relativeFrom="paragraph">
                        <wp:posOffset>660400</wp:posOffset>
                      </wp:positionV>
                      <wp:extent cx="1016000" cy="762000"/>
                      <wp:effectExtent l="0" t="0" r="0" b="0"/>
                      <wp:wrapNone/>
                      <wp:docPr id="445" name="Rectangle 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5CF32-916E-0448-9898-592389ABD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7C0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C0018" id="Rectangle 445" o:spid="_x0000_s2002" style="position:absolute;margin-left:104pt;margin-top:52pt;width:80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Ao4oO2mgEA&#13;&#10;ABQDAAAOAAAAAAAAAAAAAAAAAC4CAABkcnMvZTJvRG9jLnhtbFBLAQItABQABgAIAAAAIQAQIhDS&#13;&#10;3wAAABABAAAPAAAAAAAAAAAAAAAAAPQDAABkcnMvZG93bnJldi54bWxQSwUGAAAAAAQABADzAAAA&#13;&#10;AAUAAAAA&#13;&#10;" filled="f" stroked="f">
                      <v:textbox inset="2.16pt,1.44pt,0,1.44pt">
                        <w:txbxContent>
                          <w:p w14:paraId="3147C0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2384" behindDoc="0" locked="0" layoutInCell="1" allowOverlap="1" wp14:anchorId="5A4C745B" wp14:editId="0B3FF00C">
                      <wp:simplePos x="0" y="0"/>
                      <wp:positionH relativeFrom="column">
                        <wp:posOffset>1320800</wp:posOffset>
                      </wp:positionH>
                      <wp:positionV relativeFrom="paragraph">
                        <wp:posOffset>660400</wp:posOffset>
                      </wp:positionV>
                      <wp:extent cx="1016000" cy="762000"/>
                      <wp:effectExtent l="0" t="0" r="0" b="0"/>
                      <wp:wrapNone/>
                      <wp:docPr id="446" name="Rectangle 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66388-CA08-C543-9B62-A81245B242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8D5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C745B" id="Rectangle 446" o:spid="_x0000_s2003" style="position:absolute;margin-left:104pt;margin-top:52pt;width:80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AOj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1OsPm3AH6yxPmZUuPbOwIUyf16KIUEw+wk/TzpNBIMX4JrFCzvls1PPESLDfNhjcRS8Ck&#13;&#10;D2+zKugBeCd0QilOEd1xYL7L0k4uzNKXxl7XJM/2bVzI35Z5/ws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0dQDo5sB&#13;&#10;AAAUAwAADgAAAAAAAAAAAAAAAAAuAgAAZHJzL2Uyb0RvYy54bWxQSwECLQAUAAYACAAAACEAECIQ&#13;&#10;0t8AAAAQAQAADwAAAAAAAAAAAAAAAAD1AwAAZHJzL2Rvd25yZXYueG1sUEsFBgAAAAAEAAQA8wAA&#13;&#10;AAEFAAAAAA==&#13;&#10;" filled="f" stroked="f">
                      <v:textbox inset="2.16pt,1.44pt,0,1.44pt">
                        <w:txbxContent>
                          <w:p w14:paraId="19C8D5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3408" behindDoc="0" locked="0" layoutInCell="1" allowOverlap="1" wp14:anchorId="4218A684" wp14:editId="76CF3C99">
                      <wp:simplePos x="0" y="0"/>
                      <wp:positionH relativeFrom="column">
                        <wp:posOffset>1320800</wp:posOffset>
                      </wp:positionH>
                      <wp:positionV relativeFrom="paragraph">
                        <wp:posOffset>660400</wp:posOffset>
                      </wp:positionV>
                      <wp:extent cx="1016000" cy="762000"/>
                      <wp:effectExtent l="0" t="0" r="0" b="0"/>
                      <wp:wrapNone/>
                      <wp:docPr id="447" name="Rectangle 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2A256-62AB-384A-AA99-3E465D73D0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215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8A684" id="Rectangle 447" o:spid="_x0000_s2004" style="position:absolute;margin-left:104pt;margin-top:52pt;width:80pt;height:60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4JnmwEAABQ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UZVlnWBTbgvd8RnTssUnMnqAseVyMJ6zkQbY8vB3L1BxNtw7UqhaXi0qmngO5nVV0yZiDoj0&#13;&#10;9mtWONkD7YSMyNneo9n1xHee20mFSfrc2MeapNl+jTP58zJv3g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9uOCZ5sB&#13;&#10;AAAUAwAADgAAAAAAAAAAAAAAAAAuAgAAZHJzL2Uyb0RvYy54bWxQSwECLQAUAAYACAAAACEAECIQ&#13;&#10;0t8AAAAQAQAADwAAAAAAAAAAAAAAAAD1AwAAZHJzL2Rvd25yZXYueG1sUEsFBgAAAAAEAAQA8wAA&#13;&#10;AAEFAAAAAA==&#13;&#10;" filled="f" stroked="f">
                      <v:textbox inset="2.16pt,1.44pt,0,1.44pt">
                        <w:txbxContent>
                          <w:p w14:paraId="057215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4432" behindDoc="0" locked="0" layoutInCell="1" allowOverlap="1" wp14:anchorId="46B8FF87" wp14:editId="1385855D">
                      <wp:simplePos x="0" y="0"/>
                      <wp:positionH relativeFrom="column">
                        <wp:posOffset>1320800</wp:posOffset>
                      </wp:positionH>
                      <wp:positionV relativeFrom="paragraph">
                        <wp:posOffset>660400</wp:posOffset>
                      </wp:positionV>
                      <wp:extent cx="1016000" cy="762000"/>
                      <wp:effectExtent l="0" t="0" r="0" b="0"/>
                      <wp:wrapNone/>
                      <wp:docPr id="448" name="Rectangle 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BFE279-1084-A045-91BB-6F59725DEA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58B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8FF87" id="Rectangle 448" o:spid="_x0000_s2005" style="position:absolute;margin-left:104pt;margin-top:52pt;width:80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QJy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1NsPm3AH6yxPmZUuPbOwIUyf16KIUEw+wk/TzpNBIMX4JrFCzvls1PPESLDfNhjcRS8Ck&#13;&#10;D2+zKugBeCd0QilOEd1xYL7L0k4uzNKXxl7XJM/2bVzI35Z5/ws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D9UCcpsB&#13;&#10;AAAUAwAADgAAAAAAAAAAAAAAAAAuAgAAZHJzL2Uyb0RvYy54bWxQSwECLQAUAAYACAAAACEAECIQ&#13;&#10;0t8AAAAQAQAADwAAAAAAAAAAAAAAAAD1AwAAZHJzL2Rvd25yZXYueG1sUEsFBgAAAAAEAAQA8wAA&#13;&#10;AAEFAAAAAA==&#13;&#10;" filled="f" stroked="f">
                      <v:textbox inset="2.16pt,1.44pt,0,1.44pt">
                        <w:txbxContent>
                          <w:p w14:paraId="2A658B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5456" behindDoc="0" locked="0" layoutInCell="1" allowOverlap="1" wp14:anchorId="422FB542" wp14:editId="08A2B322">
                      <wp:simplePos x="0" y="0"/>
                      <wp:positionH relativeFrom="column">
                        <wp:posOffset>1320800</wp:posOffset>
                      </wp:positionH>
                      <wp:positionV relativeFrom="paragraph">
                        <wp:posOffset>660400</wp:posOffset>
                      </wp:positionV>
                      <wp:extent cx="1016000" cy="762000"/>
                      <wp:effectExtent l="0" t="0" r="0" b="0"/>
                      <wp:wrapNone/>
                      <wp:docPr id="449" name="Rectangle 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DDFB3-7991-FA44-B516-1E902274A1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331B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FB542" id="Rectangle 449" o:spid="_x0000_s2006" style="position:absolute;margin-left:104pt;margin-top:52pt;width:80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E1umQEAABQ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" filled="f" stroked="f">
                      <v:textbox inset="2.16pt,1.44pt,0,1.44pt">
                        <w:txbxContent>
                          <w:p w14:paraId="1BC331B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6480" behindDoc="0" locked="0" layoutInCell="1" allowOverlap="1" wp14:anchorId="3B498F4D" wp14:editId="302866E5">
                      <wp:simplePos x="0" y="0"/>
                      <wp:positionH relativeFrom="column">
                        <wp:posOffset>1320800</wp:posOffset>
                      </wp:positionH>
                      <wp:positionV relativeFrom="paragraph">
                        <wp:posOffset>660400</wp:posOffset>
                      </wp:positionV>
                      <wp:extent cx="1016000" cy="762000"/>
                      <wp:effectExtent l="0" t="0" r="0" b="0"/>
                      <wp:wrapNone/>
                      <wp:docPr id="450" name="Rectangle 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C4393-574E-8B4D-95B4-F20698B12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0B0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98F4D" id="Rectangle 450" o:spid="_x0000_s2007" style="position:absolute;margin-left:104pt;margin-top:52pt;width:80pt;height:60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s17mQEAABQ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" filled="f" stroked="f">
                      <v:textbox inset="2.16pt,1.44pt,0,1.44pt">
                        <w:txbxContent>
                          <w:p w14:paraId="5690B0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7504" behindDoc="0" locked="0" layoutInCell="1" allowOverlap="1" wp14:anchorId="100B4D26" wp14:editId="40A97108">
                      <wp:simplePos x="0" y="0"/>
                      <wp:positionH relativeFrom="column">
                        <wp:posOffset>1320800</wp:posOffset>
                      </wp:positionH>
                      <wp:positionV relativeFrom="paragraph">
                        <wp:posOffset>660400</wp:posOffset>
                      </wp:positionV>
                      <wp:extent cx="1016000" cy="762000"/>
                      <wp:effectExtent l="0" t="0" r="0" b="0"/>
                      <wp:wrapNone/>
                      <wp:docPr id="451" name="Rectangle 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24F72-90BB-7940-B4B1-4EC95E0CAD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476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B4D26" id="Rectangle 451" o:spid="_x0000_s2008" style="position:absolute;margin-left:104pt;margin-top:52pt;width:80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U1F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bpKsCm3ge7wjGnZ4hMZPcDYcjkYz9lIA2x5eNsJVJwN944Uqq4uFhVNPAfzuqppEzEHRHrz&#13;&#10;OSuc7IF2QkbkbOfRbHviO8/tpMIkfW7sY03SbD/Hmfxpmdf/AA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CQDU1FmgEA&#13;&#10;ABQDAAAOAAAAAAAAAAAAAAAAAC4CAABkcnMvZTJvRG9jLnhtbFBLAQItABQABgAIAAAAIQAQIhDS&#13;&#10;3wAAABABAAAPAAAAAAAAAAAAAAAAAPQDAABkcnMvZG93bnJldi54bWxQSwUGAAAAAAQABADzAAAA&#13;&#10;AAUAAAAA&#13;&#10;" filled="f" stroked="f">
                      <v:textbox inset="2.16pt,1.44pt,0,1.44pt">
                        <w:txbxContent>
                          <w:p w14:paraId="032476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8528" behindDoc="0" locked="0" layoutInCell="1" allowOverlap="1" wp14:anchorId="1C9B6BEB" wp14:editId="07F9E1B2">
                      <wp:simplePos x="0" y="0"/>
                      <wp:positionH relativeFrom="column">
                        <wp:posOffset>1320800</wp:posOffset>
                      </wp:positionH>
                      <wp:positionV relativeFrom="paragraph">
                        <wp:posOffset>660400</wp:posOffset>
                      </wp:positionV>
                      <wp:extent cx="1016000" cy="762000"/>
                      <wp:effectExtent l="0" t="0" r="0" b="0"/>
                      <wp:wrapNone/>
                      <wp:docPr id="452" name="Rectangle 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A9A3A6-8AF6-244D-A459-53EA025237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3CD3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B6BEB" id="Rectangle 452" o:spid="_x0000_s2009" style="position:absolute;margin-left:104pt;margin-top:52pt;width:80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81QmgEAABQ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NRlXqRYFNu47vDM6Rli09k9ODHlsvBBM5GGmDL8W0nQHE23DtSqLq6WFQ08RzM66qmTYQcEOnN&#13;&#10;56xwsve0EzICZ7sAZtsT33luJxUm6XNjH2uSZvs5zuRPy7z+Bw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BpO81QmgEA&#13;&#10;ABQDAAAOAAAAAAAAAAAAAAAAAC4CAABkcnMvZTJvRG9jLnhtbFBLAQItABQABgAIAAAAIQAQIhDS&#13;&#10;3wAAABABAAAPAAAAAAAAAAAAAAAAAPQDAABkcnMvZG93bnJldi54bWxQSwUGAAAAAAQABADzAAAA&#13;&#10;AAUAAAAA&#13;&#10;" filled="f" stroked="f">
                      <v:textbox inset="2.16pt,1.44pt,0,1.44pt">
                        <w:txbxContent>
                          <w:p w14:paraId="0F3CD3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19552" behindDoc="0" locked="0" layoutInCell="1" allowOverlap="1" wp14:anchorId="1187EA4B" wp14:editId="551920ED">
                      <wp:simplePos x="0" y="0"/>
                      <wp:positionH relativeFrom="column">
                        <wp:posOffset>1320800</wp:posOffset>
                      </wp:positionH>
                      <wp:positionV relativeFrom="paragraph">
                        <wp:posOffset>660400</wp:posOffset>
                      </wp:positionV>
                      <wp:extent cx="1016000" cy="762000"/>
                      <wp:effectExtent l="0" t="0" r="0" b="0"/>
                      <wp:wrapNone/>
                      <wp:docPr id="453" name="Rectangle 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31FE8D-30C8-904E-A35B-B164A6E5C2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49D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7EA4B" id="Rectangle 453" o:spid="_x0000_s2010" style="position:absolute;margin-left:104pt;margin-top:52pt;width:80pt;height:60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hrtNOJsB&#13;&#10;AAAUAwAADgAAAAAAAAAAAAAAAAAuAgAAZHJzL2Uyb0RvYy54bWxQSwECLQAUAAYACAAAACEAECIQ&#13;&#10;0t8AAAAQAQAADwAAAAAAAAAAAAAAAAD1AwAAZHJzL2Rvd25yZXYueG1sUEsFBgAAAAAEAAQA8wAA&#13;&#10;AAEFAAAAAA==&#13;&#10;" filled="f" stroked="f">
                      <v:textbox inset="2.16pt,1.44pt,0,1.44pt">
                        <w:txbxContent>
                          <w:p w14:paraId="79749D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0576" behindDoc="0" locked="0" layoutInCell="1" allowOverlap="1" wp14:anchorId="26340382" wp14:editId="1AD05CDC">
                      <wp:simplePos x="0" y="0"/>
                      <wp:positionH relativeFrom="column">
                        <wp:posOffset>1320800</wp:posOffset>
                      </wp:positionH>
                      <wp:positionV relativeFrom="paragraph">
                        <wp:posOffset>660400</wp:posOffset>
                      </wp:positionV>
                      <wp:extent cx="1016000" cy="762000"/>
                      <wp:effectExtent l="0" t="0" r="0" b="0"/>
                      <wp:wrapNone/>
                      <wp:docPr id="454" name="Rectangle 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F49AF3-8F56-7340-B120-4D543FC8E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9A49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40382" id="Rectangle 454" o:spid="_x0000_s2011" style="position:absolute;margin-left:104pt;margin-top:52pt;width:80pt;height:60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H+NzS2c&#13;&#10;AQAAFAMAAA4AAAAAAAAAAAAAAAAALgIAAGRycy9lMm9Eb2MueG1sUEsBAi0AFAAGAAgAAAAhABAi&#13;&#10;ENLfAAAAEAEAAA8AAAAAAAAAAAAAAAAA9gMAAGRycy9kb3ducmV2LnhtbFBLBQYAAAAABAAEAPMA&#13;&#10;AAACBQAAAAA=&#13;&#10;" filled="f" stroked="f">
                      <v:textbox inset="2.16pt,1.44pt,0,1.44pt">
                        <w:txbxContent>
                          <w:p w14:paraId="089A49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1600" behindDoc="0" locked="0" layoutInCell="1" allowOverlap="1" wp14:anchorId="347757E9" wp14:editId="33784D75">
                      <wp:simplePos x="0" y="0"/>
                      <wp:positionH relativeFrom="column">
                        <wp:posOffset>1320800</wp:posOffset>
                      </wp:positionH>
                      <wp:positionV relativeFrom="paragraph">
                        <wp:posOffset>660400</wp:posOffset>
                      </wp:positionV>
                      <wp:extent cx="1016000" cy="762000"/>
                      <wp:effectExtent l="0" t="0" r="0" b="0"/>
                      <wp:wrapNone/>
                      <wp:docPr id="455" name="Rectangle 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6EA54-F301-6941-94B9-BFC5AFF6E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7C07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757E9" id="Rectangle 455" o:spid="_x0000_s2012" style="position:absolute;margin-left:104pt;margin-top:52pt;width:80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k0TmgEAABQ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KvVlgk25DXSHR0zLFh/I6AHGlsvBeM5GGmDLw8tOoOJsuHekUHV1saho4jmY11VNm4g5INKb&#13;&#10;z1nhZA+0EzIiZzuPZtsT33luJxUm6XNj72uSZvs5zuRPy7x+BQ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B01k0TmgEA&#13;&#10;ABQDAAAOAAAAAAAAAAAAAAAAAC4CAABkcnMvZTJvRG9jLnhtbFBLAQItABQABgAIAAAAIQAQIhDS&#13;&#10;3wAAABABAAAPAAAAAAAAAAAAAAAAAPQDAABkcnMvZG93bnJldi54bWxQSwUGAAAAAAQABADzAAAA&#13;&#10;AAUAAAAA&#13;&#10;" filled="f" stroked="f">
                      <v:textbox inset="2.16pt,1.44pt,0,1.44pt">
                        <w:txbxContent>
                          <w:p w14:paraId="03C7C07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2624" behindDoc="0" locked="0" layoutInCell="1" allowOverlap="1" wp14:anchorId="61745CA2" wp14:editId="7A45E782">
                      <wp:simplePos x="0" y="0"/>
                      <wp:positionH relativeFrom="column">
                        <wp:posOffset>1320800</wp:posOffset>
                      </wp:positionH>
                      <wp:positionV relativeFrom="paragraph">
                        <wp:posOffset>660400</wp:posOffset>
                      </wp:positionV>
                      <wp:extent cx="1016000" cy="762000"/>
                      <wp:effectExtent l="0" t="0" r="0" b="0"/>
                      <wp:wrapNone/>
                      <wp:docPr id="456" name="Rectangle 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F77F45-A2C5-7D4C-9632-21C635D64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EB3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45CA2" id="Rectangle 456" o:spid="_x0000_s2013" style="position:absolute;margin-left:104pt;margin-top:52pt;width:80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M0GmwEAABQ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UZV6mWBTbgvd8RnTssUnMnqAseVyMJ6zkQbY8vB3L1BxNtw7UqhaXi0qmngO5nVV0yZiDoj0&#13;&#10;9mtWONkD7YSMyNneo9n1xHee20mFSfrc2MeapNl+jTP58zJv3g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jeDNBpsB&#13;&#10;AAAUAwAADgAAAAAAAAAAAAAAAAAuAgAAZHJzL2Uyb0RvYy54bWxQSwECLQAUAAYACAAAACEAECIQ&#13;&#10;0t8AAAAQAQAADwAAAAAAAAAAAAAAAAD1AwAAZHJzL2Rvd25yZXYueG1sUEsFBgAAAAAEAAQA8wAA&#13;&#10;AAEFAAAAAA==&#13;&#10;" filled="f" stroked="f">
                      <v:textbox inset="2.16pt,1.44pt,0,1.44pt">
                        <w:txbxContent>
                          <w:p w14:paraId="3D1EB3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3648" behindDoc="0" locked="0" layoutInCell="1" allowOverlap="1" wp14:anchorId="4812AEA2" wp14:editId="74E95474">
                      <wp:simplePos x="0" y="0"/>
                      <wp:positionH relativeFrom="column">
                        <wp:posOffset>1320800</wp:posOffset>
                      </wp:positionH>
                      <wp:positionV relativeFrom="paragraph">
                        <wp:posOffset>660400</wp:posOffset>
                      </wp:positionV>
                      <wp:extent cx="1016000" cy="762000"/>
                      <wp:effectExtent l="0" t="0" r="0" b="0"/>
                      <wp:wrapNone/>
                      <wp:docPr id="457" name="Rectangle 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C084A1-3DE2-894E-860A-2200DB9EF4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1E5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2AEA2" id="Rectangle 457" o:spid="_x0000_s2014" style="position:absolute;margin-left:104pt;margin-top:52pt;width:80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0zCmgEAABQ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NRlbpOsCm38d3hGdKyxScyevBjy+VgAmcjDbDl+LYToDgb7h0pVF1dLCqaeA7mdUVADHJApDef&#13;&#10;s8LJ3tNOyAic7QKYbU9857mdVJikz419rEma7ec4kz8t8/ofAA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Cq10zCmgEA&#13;&#10;ABQDAAAOAAAAAAAAAAAAAAAAAC4CAABkcnMvZTJvRG9jLnhtbFBLAQItABQABgAIAAAAIQAQIhDS&#13;&#10;3wAAABABAAAPAAAAAAAAAAAAAAAAAPQDAABkcnMvZG93bnJldi54bWxQSwUGAAAAAAQABADzAAAA&#13;&#10;AAUAAAAA&#13;&#10;" filled="f" stroked="f">
                      <v:textbox inset="2.16pt,1.44pt,0,1.44pt">
                        <w:txbxContent>
                          <w:p w14:paraId="2A31E5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4672" behindDoc="0" locked="0" layoutInCell="1" allowOverlap="1" wp14:anchorId="0FC25964" wp14:editId="314A21A0">
                      <wp:simplePos x="0" y="0"/>
                      <wp:positionH relativeFrom="column">
                        <wp:posOffset>1320800</wp:posOffset>
                      </wp:positionH>
                      <wp:positionV relativeFrom="paragraph">
                        <wp:posOffset>660400</wp:posOffset>
                      </wp:positionV>
                      <wp:extent cx="1016000" cy="762000"/>
                      <wp:effectExtent l="0" t="0" r="0" b="0"/>
                      <wp:wrapNone/>
                      <wp:docPr id="458" name="Rectangle 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91BDE-24C8-3043-AB91-EBC6F0393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FD6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25964" id="Rectangle 458" o:spid="_x0000_s2015" style="position:absolute;margin-left:104pt;margin-top:52pt;width:80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czX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XqZYFNuA93hGdOyxScyeoCx5XIwnrORBtjy8LYTqDgb7h0pVF1dLCqaeA7mdVXTJmIOiPTm&#13;&#10;c1Y42QPthIzI2c6j2fbEd57bSYVJ+tzYx5qk2X6OM/nTMq//AQ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BT4czXmgEA&#13;&#10;ABQDAAAOAAAAAAAAAAAAAAAAAC4CAABkcnMvZTJvRG9jLnhtbFBLAQItABQABgAIAAAAIQAQIhDS&#13;&#10;3wAAABABAAAPAAAAAAAAAAAAAAAAAPQDAABkcnMvZG93bnJldi54bWxQSwUGAAAAAAQABADzAAAA&#13;&#10;AAUAAAAA&#13;&#10;" filled="f" stroked="f">
                      <v:textbox inset="2.16pt,1.44pt,0,1.44pt">
                        <w:txbxContent>
                          <w:p w14:paraId="12FFD6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5696" behindDoc="0" locked="0" layoutInCell="1" allowOverlap="1" wp14:anchorId="2DEC1151" wp14:editId="389521EF">
                      <wp:simplePos x="0" y="0"/>
                      <wp:positionH relativeFrom="column">
                        <wp:posOffset>1320800</wp:posOffset>
                      </wp:positionH>
                      <wp:positionV relativeFrom="paragraph">
                        <wp:posOffset>660400</wp:posOffset>
                      </wp:positionV>
                      <wp:extent cx="1016000" cy="762000"/>
                      <wp:effectExtent l="0" t="0" r="0" b="0"/>
                      <wp:wrapNone/>
                      <wp:docPr id="459" name="Rectangle 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C35831-0335-F746-B527-ACE356C878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B64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C1151" id="Rectangle 459" o:spid="_x0000_s2016" style="position:absolute;margin-left:104pt;margin-top:52pt;width:80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jmq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cqmwObcHvrzM+ZlS09s7AhTJ/XoohQTD7CT9POo0EgxfgmsUHN3u2p44iVYrps1byKWgEnv&#13;&#10;32dV0APwTuiEUhwjusPAfJelnVyYpS+Nva1Jnu37uJC/LvPuFw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7Ko5qpsB&#13;&#10;AAAUAwAADgAAAAAAAAAAAAAAAAAuAgAAZHJzL2Uyb0RvYy54bWxQSwECLQAUAAYACAAAACEAECIQ&#13;&#10;0t8AAAAQAQAADwAAAAAAAAAAAAAAAAD1AwAAZHJzL2Rvd25yZXYueG1sUEsFBgAAAAAEAAQA8wAA&#13;&#10;AAEFAAAAAA==&#13;&#10;" filled="f" stroked="f">
                      <v:textbox inset="2.16pt,1.44pt,0,1.44pt">
                        <w:txbxContent>
                          <w:p w14:paraId="5CDB64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6720" behindDoc="0" locked="0" layoutInCell="1" allowOverlap="1" wp14:anchorId="54612EE9" wp14:editId="215E3087">
                      <wp:simplePos x="0" y="0"/>
                      <wp:positionH relativeFrom="column">
                        <wp:posOffset>1320800</wp:posOffset>
                      </wp:positionH>
                      <wp:positionV relativeFrom="paragraph">
                        <wp:posOffset>660400</wp:posOffset>
                      </wp:positionV>
                      <wp:extent cx="1016000" cy="762000"/>
                      <wp:effectExtent l="0" t="0" r="0" b="0"/>
                      <wp:wrapNone/>
                      <wp:docPr id="460" name="Rectangle 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1BB860-2175-614D-9464-C3CA088119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D66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12EE9" id="Rectangle 460" o:spid="_x0000_s2017" style="position:absolute;margin-left:104pt;margin-top:52pt;width:80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Lm/mg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cpmmWFzbg/9+RnzsqUnNnaEqZN6dFGKiQfYSfp5VGikGL8EVqi5u101PPESLNfNmjcRS8Ck&#13;&#10;9++zKugBeCd0QimOEd1hYL6lbqHF0pfG3tYkz/Z9XMhfl3n3Cw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AVnLm/mgEA&#13;&#10;ABQDAAAOAAAAAAAAAAAAAAAAAC4CAABkcnMvZTJvRG9jLnhtbFBLAQItABQABgAIAAAAIQAQIhDS&#13;&#10;3wAAABABAAAPAAAAAAAAAAAAAAAAAPQDAABkcnMvZG93bnJldi54bWxQSwUGAAAAAAQABADzAAAA&#13;&#10;AAUAAAAA&#13;&#10;" filled="f" stroked="f">
                      <v:textbox inset="2.16pt,1.44pt,0,1.44pt">
                        <w:txbxContent>
                          <w:p w14:paraId="0E4D66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7744" behindDoc="0" locked="0" layoutInCell="1" allowOverlap="1" wp14:anchorId="2F517C5C" wp14:editId="70B94D5C">
                      <wp:simplePos x="0" y="0"/>
                      <wp:positionH relativeFrom="column">
                        <wp:posOffset>1320800</wp:posOffset>
                      </wp:positionH>
                      <wp:positionV relativeFrom="paragraph">
                        <wp:posOffset>660400</wp:posOffset>
                      </wp:positionV>
                      <wp:extent cx="1016000" cy="762000"/>
                      <wp:effectExtent l="0" t="0" r="0" b="0"/>
                      <wp:wrapNone/>
                      <wp:docPr id="461" name="Rectangle 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51D70-20EF-4D48-960B-4949847CE5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975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17C5C" id="Rectangle 461" o:spid="_x0000_s2018" style="position:absolute;margin-left:104pt;margin-top:52pt;width:80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zmB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cqmybA5t4f+/Ix52dITGzvC1Ek9uijFxAPsJP08KjRSjF8CK9Tc3a4anngJlutmzZuIJWDS&#13;&#10;+/dZFfQAvBM6oRTHiO4wMN9laScXZulLY29rkmf7Pi7kr8u8+wU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Hsc5gZsB&#13;&#10;AAAUAwAADgAAAAAAAAAAAAAAAAAuAgAAZHJzL2Uyb0RvYy54bWxQSwECLQAUAAYACAAAACEAECIQ&#13;&#10;0t8AAAAQAQAADwAAAAAAAAAAAAAAAAD1AwAAZHJzL2Rvd25yZXYueG1sUEsFBgAAAAAEAAQA8wAA&#13;&#10;AAEFAAAAAA==&#13;&#10;" filled="f" stroked="f">
                      <v:textbox inset="2.16pt,1.44pt,0,1.44pt">
                        <w:txbxContent>
                          <w:p w14:paraId="1B9975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8768" behindDoc="0" locked="0" layoutInCell="1" allowOverlap="1" wp14:anchorId="641C957C" wp14:editId="11B07C2F">
                      <wp:simplePos x="0" y="0"/>
                      <wp:positionH relativeFrom="column">
                        <wp:posOffset>1320800</wp:posOffset>
                      </wp:positionH>
                      <wp:positionV relativeFrom="paragraph">
                        <wp:posOffset>660400</wp:posOffset>
                      </wp:positionV>
                      <wp:extent cx="1016000" cy="762000"/>
                      <wp:effectExtent l="0" t="0" r="0" b="0"/>
                      <wp:wrapNone/>
                      <wp:docPr id="462" name="Rectangle 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A8DE0C-4B82-7E41-BC5A-D51E1FD08B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124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C957C" id="Rectangle 462" o:spid="_x0000_s2019" style="position:absolute;margin-left:104pt;margin-top:52pt;width:80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bmUmwEAABQ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ucpmlWFzbg/9+RnzsqUnNnaEqZN6dFGKiQfYSfp5VGikGL8EVqi5u101PPESLNfNmjcRS8Ck&#13;&#10;9++zKugBeCd0QimOEd1hYL7L0k4uzNKXxt7WJM/2fVzIX5d59ws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5/G5lJsB&#13;&#10;AAAUAwAADgAAAAAAAAAAAAAAAAAuAgAAZHJzL2Uyb0RvYy54bWxQSwECLQAUAAYACAAAACEAECIQ&#13;&#10;0t8AAAAQAQAADwAAAAAAAAAAAAAAAAD1AwAAZHJzL2Rvd25yZXYueG1sUEsFBgAAAAAEAAQA8wAA&#13;&#10;AAEFAAAAAA==&#13;&#10;" filled="f" stroked="f">
                      <v:textbox inset="2.16pt,1.44pt,0,1.44pt">
                        <w:txbxContent>
                          <w:p w14:paraId="111124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29792" behindDoc="0" locked="0" layoutInCell="1" allowOverlap="1" wp14:anchorId="379F9B80" wp14:editId="014519F0">
                      <wp:simplePos x="0" y="0"/>
                      <wp:positionH relativeFrom="column">
                        <wp:posOffset>1320800</wp:posOffset>
                      </wp:positionH>
                      <wp:positionV relativeFrom="paragraph">
                        <wp:posOffset>660400</wp:posOffset>
                      </wp:positionV>
                      <wp:extent cx="1016000" cy="762000"/>
                      <wp:effectExtent l="0" t="0" r="0" b="0"/>
                      <wp:wrapNone/>
                      <wp:docPr id="463" name="Rectangle 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6825E3-A339-FE4D-BCC2-AF821381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0E0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F9B80" id="Rectangle 463" o:spid="_x0000_s2020" style="position:absolute;margin-left:104pt;margin-top:52pt;width:80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Tn8mwEAABQ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c5XtOsPm3AH6yxPmZUuPbOwIUyf16KIUEw+wk/TzpNBIMX4JrFBzt141PPESLDfNhjcRS8Ck&#13;&#10;D2+zKugBeCd0QilOEd1xYL7L0k4uzNKXxl7XJM/2bVzI35Z5/ws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CHE5/JsB&#13;&#10;AAAUAwAADgAAAAAAAAAAAAAAAAAuAgAAZHJzL2Uyb0RvYy54bWxQSwECLQAUAAYACAAAACEAECIQ&#13;&#10;0t8AAAAQAQAADwAAAAAAAAAAAAAAAAD1AwAAZHJzL2Rvd25yZXYueG1sUEsFBgAAAAAEAAQA8wAA&#13;&#10;AAEFAAAAAA==&#13;&#10;" filled="f" stroked="f">
                      <v:textbox inset="2.16pt,1.44pt,0,1.44pt">
                        <w:txbxContent>
                          <w:p w14:paraId="3FD0E0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0816" behindDoc="0" locked="0" layoutInCell="1" allowOverlap="1" wp14:anchorId="011D5518" wp14:editId="24A661C2">
                      <wp:simplePos x="0" y="0"/>
                      <wp:positionH relativeFrom="column">
                        <wp:posOffset>1320800</wp:posOffset>
                      </wp:positionH>
                      <wp:positionV relativeFrom="paragraph">
                        <wp:posOffset>660400</wp:posOffset>
                      </wp:positionV>
                      <wp:extent cx="1016000" cy="762000"/>
                      <wp:effectExtent l="0" t="0" r="0" b="0"/>
                      <wp:wrapNone/>
                      <wp:docPr id="464" name="Rectangle 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389446-8433-7547-918E-FE1E5005AA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F3A4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D5518" id="Rectangle 464" o:spid="_x0000_s2021" style="position:absolute;margin-left:104pt;margin-top:52pt;width:80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7npnAEAABQ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c5XNxwybc3voz4+Yly09sLEjTJ3Uo4tSTDzATtLPo0Ijxfg1sELN7c2q4YmXYLlu1ryJWAIm&#13;&#10;vX+bVUEPwDuhE0pxjOgOA/NdlnZyYZa+NPa6Jnm2b+NC/rrMu18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PFHuemc&#13;&#10;AQAAFAMAAA4AAAAAAAAAAAAAAAAALgIAAGRycy9lMm9Eb2MueG1sUEsBAi0AFAAGAAgAAAAhABAi&#13;&#10;ENLfAAAAEAEAAA8AAAAAAAAAAAAAAAAA9gMAAGRycy9kb3ducmV2LnhtbFBLBQYAAAAABAAEAPMA&#13;&#10;AAACBQAAAAA=&#13;&#10;" filled="f" stroked="f">
                      <v:textbox inset="2.16pt,1.44pt,0,1.44pt">
                        <w:txbxContent>
                          <w:p w14:paraId="5C8F3A4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1840" behindDoc="0" locked="0" layoutInCell="1" allowOverlap="1" wp14:anchorId="5D563A28" wp14:editId="42548A65">
                      <wp:simplePos x="0" y="0"/>
                      <wp:positionH relativeFrom="column">
                        <wp:posOffset>1320800</wp:posOffset>
                      </wp:positionH>
                      <wp:positionV relativeFrom="paragraph">
                        <wp:posOffset>660400</wp:posOffset>
                      </wp:positionV>
                      <wp:extent cx="1016000" cy="762000"/>
                      <wp:effectExtent l="0" t="0" r="0" b="0"/>
                      <wp:wrapNone/>
                      <wp:docPr id="465" name="Rectangle 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B10601-163B-2141-85CA-DE19F7404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A1D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63A28" id="Rectangle 465" o:spid="_x0000_s2022" style="position:absolute;margin-left:104pt;margin-top:52pt;width:80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DnXnAEAABQ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ucrmNsPm3B768xPmZUuPbOwIUyf16KIUEw+wk/TzqNBIMX4NrFBzd7NqeOIlWK6bNW8iloBJ&#13;&#10;799nVdAD8E7ohFIcI7rDwHyXpZ1cmKUvjb2tSZ7t+7iQvy7z7hc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PocOdec&#13;&#10;AQAAFAMAAA4AAAAAAAAAAAAAAAAALgIAAGRycy9lMm9Eb2MueG1sUEsBAi0AFAAGAAgAAAAhABAi&#13;&#10;ENLfAAAAEAEAAA8AAAAAAAAAAAAAAAAA9gMAAGRycy9kb3ducmV2LnhtbFBLBQYAAAAABAAEAPMA&#13;&#10;AAACBQAAAAA=&#13;&#10;" filled="f" stroked="f">
                      <v:textbox inset="2.16pt,1.44pt,0,1.44pt">
                        <w:txbxContent>
                          <w:p w14:paraId="108A1D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2864" behindDoc="0" locked="0" layoutInCell="1" allowOverlap="1" wp14:anchorId="5001F277" wp14:editId="6287EEB3">
                      <wp:simplePos x="0" y="0"/>
                      <wp:positionH relativeFrom="column">
                        <wp:posOffset>1320800</wp:posOffset>
                      </wp:positionH>
                      <wp:positionV relativeFrom="paragraph">
                        <wp:posOffset>660400</wp:posOffset>
                      </wp:positionV>
                      <wp:extent cx="1016000" cy="762000"/>
                      <wp:effectExtent l="0" t="0" r="0" b="0"/>
                      <wp:wrapNone/>
                      <wp:docPr id="487" name="Rectangle 4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93A22-4125-4341-8682-ECE003A244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5BE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1F277" id="Rectangle 487" o:spid="_x0000_s2023" style="position:absolute;margin-left:104pt;margin-top:52pt;width:80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rnCmwEAABQ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c5XtOsPm3AH6yxPmZUuPbOwIUyf16KIUEw+wk/TzpNBIMX4JrFCzvls1PPESLDfNhjcRS8Ck&#13;&#10;D2+zKugBeCd0QilOEd1xYL7L0k4uzNKXxl7XJM/2bVzI35Z5/ws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Ayq5wpsB&#13;&#10;AAAUAwAADgAAAAAAAAAAAAAAAAAuAgAAZHJzL2Uyb0RvYy54bWxQSwECLQAUAAYACAAAACEAECIQ&#13;&#10;0t8AAAAQAQAADwAAAAAAAAAAAAAAAAD1AwAAZHJzL2Rvd25yZXYueG1sUEsFBgAAAAAEAAQA8wAA&#13;&#10;AAEFAAAAAA==&#13;&#10;" filled="f" stroked="f">
                      <v:textbox inset="2.16pt,1.44pt,0,1.44pt">
                        <w:txbxContent>
                          <w:p w14:paraId="21E5BE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3888" behindDoc="0" locked="0" layoutInCell="1" allowOverlap="1" wp14:anchorId="75BF8DAD" wp14:editId="52053A9D">
                      <wp:simplePos x="0" y="0"/>
                      <wp:positionH relativeFrom="column">
                        <wp:posOffset>1320800</wp:posOffset>
                      </wp:positionH>
                      <wp:positionV relativeFrom="paragraph">
                        <wp:posOffset>660400</wp:posOffset>
                      </wp:positionV>
                      <wp:extent cx="1016000" cy="762000"/>
                      <wp:effectExtent l="0" t="0" r="0" b="0"/>
                      <wp:wrapNone/>
                      <wp:docPr id="488" name="Rectangle 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A6DC09-AC83-A64B-8DC7-985EA933D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2E4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F8DAD" id="Rectangle 488" o:spid="_x0000_s2024" style="position:absolute;margin-left:104pt;margin-top:52pt;width:80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TgGmgEAABQ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NRlWWdYFNuA93hGdOyxScyeoCx5XIwnrORBtjy8LYTqDgb7h0pVF1dLCqaeA7mdVXTJmIOiPTm&#13;&#10;c1Y42QPthIzI2c6j2fbEd57bSYVJ+tzYx5qk2X6OM/nTMq//AQ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AkHTgGmgEA&#13;&#10;ABQDAAAOAAAAAAAAAAAAAAAAAC4CAABkcnMvZTJvRG9jLnhtbFBLAQItABQABgAIAAAAIQAQIhDS&#13;&#10;3wAAABABAAAPAAAAAAAAAAAAAAAAAPQDAABkcnMvZG93bnJldi54bWxQSwUGAAAAAAQABADzAAAA&#13;&#10;AAUAAAAA&#13;&#10;" filled="f" stroked="f">
                      <v:textbox inset="2.16pt,1.44pt,0,1.44pt">
                        <w:txbxContent>
                          <w:p w14:paraId="60B2E4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4912" behindDoc="0" locked="0" layoutInCell="1" allowOverlap="1" wp14:anchorId="50AB2CDE" wp14:editId="7E2C485B">
                      <wp:simplePos x="0" y="0"/>
                      <wp:positionH relativeFrom="column">
                        <wp:posOffset>1320800</wp:posOffset>
                      </wp:positionH>
                      <wp:positionV relativeFrom="paragraph">
                        <wp:posOffset>660400</wp:posOffset>
                      </wp:positionV>
                      <wp:extent cx="1016000" cy="762000"/>
                      <wp:effectExtent l="0" t="0" r="0" b="0"/>
                      <wp:wrapNone/>
                      <wp:docPr id="489" name="Rectangle 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A6258-FD65-4F45-9612-F2C28A7D3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A97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B2CDE" id="Rectangle 489" o:spid="_x0000_s2025" style="position:absolute;margin-left:104pt;margin-top:52pt;width:80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DdK7gTmgEA&#13;&#10;ABQDAAAOAAAAAAAAAAAAAAAAAC4CAABkcnMvZTJvRG9jLnhtbFBLAQItABQABgAIAAAAIQAQIhDS&#13;&#10;3wAAABABAAAPAAAAAAAAAAAAAAAAAPQDAABkcnMvZG93bnJldi54bWxQSwUGAAAAAAQABADzAAAA&#13;&#10;AAUAAAAA&#13;&#10;" filled="f" stroked="f">
                      <v:textbox inset="2.16pt,1.44pt,0,1.44pt">
                        <w:txbxContent>
                          <w:p w14:paraId="06FA97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5936" behindDoc="0" locked="0" layoutInCell="1" allowOverlap="1" wp14:anchorId="51E526C6" wp14:editId="1DD5FCD2">
                      <wp:simplePos x="0" y="0"/>
                      <wp:positionH relativeFrom="column">
                        <wp:posOffset>1320800</wp:posOffset>
                      </wp:positionH>
                      <wp:positionV relativeFrom="paragraph">
                        <wp:posOffset>660400</wp:posOffset>
                      </wp:positionV>
                      <wp:extent cx="1016000" cy="762000"/>
                      <wp:effectExtent l="0" t="0" r="0" b="0"/>
                      <wp:wrapNone/>
                      <wp:docPr id="493" name="Rectangle 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972A2-52EA-2548-8F76-C39D654B6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8183D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526C6" id="Rectangle 493" o:spid="_x0000_s2026" style="position:absolute;margin-left:104pt;margin-top:52pt;width:80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zTxRNpsB&#13;&#10;AAAVAwAADgAAAAAAAAAAAAAAAAAuAgAAZHJzL2Uyb0RvYy54bWxQSwECLQAUAAYACAAAACEAECIQ&#13;&#10;0t8AAAAQAQAADwAAAAAAAAAAAAAAAAD1AwAAZHJzL2Rvd25yZXYueG1sUEsFBgAAAAAEAAQA8wAA&#13;&#10;AAEFAAAAAA==&#13;&#10;" filled="f" stroked="f">
                      <v:textbox inset="2.16pt,1.44pt,0,1.44pt">
                        <w:txbxContent>
                          <w:p w14:paraId="738183D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6960" behindDoc="0" locked="0" layoutInCell="1" allowOverlap="1" wp14:anchorId="5F0D69DF" wp14:editId="55C90974">
                      <wp:simplePos x="0" y="0"/>
                      <wp:positionH relativeFrom="column">
                        <wp:posOffset>1320800</wp:posOffset>
                      </wp:positionH>
                      <wp:positionV relativeFrom="paragraph">
                        <wp:posOffset>660400</wp:posOffset>
                      </wp:positionV>
                      <wp:extent cx="1016000" cy="762000"/>
                      <wp:effectExtent l="0" t="0" r="0" b="0"/>
                      <wp:wrapNone/>
                      <wp:docPr id="494" name="Rectangle 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ED89A2-EB66-BF4A-9B7F-78A2AC83BD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188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D69DF" id="Rectangle 494" o:spid="_x0000_s2027" style="position:absolute;margin-left:104pt;margin-top:52pt;width:80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tEj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qeplxc3IP/fkZ87alJzZ2hKmTenRRiokn2En6eVRopBi/BJaoubtdNTzyEizXzZpXEUvA&#13;&#10;rPfvsyroAXgpdEIpjhHdYWDCpW7hxdqXzt72JA/3fVzYX7d59ws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NArRI5sB&#13;&#10;AAAVAwAADgAAAAAAAAAAAAAAAAAuAgAAZHJzL2Uyb0RvYy54bWxQSwECLQAUAAYACAAAACEAECIQ&#13;&#10;0t8AAAAQAQAADwAAAAAAAAAAAAAAAAD1AwAAZHJzL2Rvd25yZXYueG1sUEsFBgAAAAAEAAQA8wAA&#13;&#10;AAEFAAAAAA==&#13;&#10;" filled="f" stroked="f">
                      <v:textbox inset="2.16pt,1.44pt,0,1.44pt">
                        <w:txbxContent>
                          <w:p w14:paraId="6FD188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7984" behindDoc="0" locked="0" layoutInCell="1" allowOverlap="1" wp14:anchorId="20A37817" wp14:editId="7921624B">
                      <wp:simplePos x="0" y="0"/>
                      <wp:positionH relativeFrom="column">
                        <wp:posOffset>1320800</wp:posOffset>
                      </wp:positionH>
                      <wp:positionV relativeFrom="paragraph">
                        <wp:posOffset>0</wp:posOffset>
                      </wp:positionV>
                      <wp:extent cx="1016000" cy="698500"/>
                      <wp:effectExtent l="0" t="0" r="0" b="0"/>
                      <wp:wrapNone/>
                      <wp:docPr id="25" name="Rectangle 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B9B01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37817" id="Rectangle 25" o:spid="_x0000_s2028" style="position:absolute;margin-left:104pt;margin-top:0;width:80pt;height:55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BgTxGCnAEA&#13;&#10;ABUDAAAOAAAAAAAAAAAAAAAAAC4CAABkcnMvZTJvRG9jLnhtbFBLAQItABQABgAIAAAAIQDYlTQd&#13;&#10;3QAAAA0BAAAPAAAAAAAAAAAAAAAAAPYDAABkcnMvZG93bnJldi54bWxQSwUGAAAAAAQABADzAAAA&#13;&#10;AAUAAAAA&#13;&#10;" filled="f" stroked="f">
                      <v:textbox inset="2.16pt,1.44pt,0,1.44pt">
                        <w:txbxContent>
                          <w:p w14:paraId="3B9B01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39008" behindDoc="0" locked="0" layoutInCell="1" allowOverlap="1" wp14:anchorId="3A42C94C" wp14:editId="461937BD">
                      <wp:simplePos x="0" y="0"/>
                      <wp:positionH relativeFrom="column">
                        <wp:posOffset>1320800</wp:posOffset>
                      </wp:positionH>
                      <wp:positionV relativeFrom="paragraph">
                        <wp:posOffset>0</wp:posOffset>
                      </wp:positionV>
                      <wp:extent cx="1016000" cy="698500"/>
                      <wp:effectExtent l="0" t="0" r="0" b="0"/>
                      <wp:wrapNone/>
                      <wp:docPr id="24" name="Rectangle 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78929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2C94C" id="Rectangle 24" o:spid="_x0000_s2029" style="position:absolute;margin-left:104pt;margin-top:0;width:80pt;height:55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CZeZGXnAEA&#13;&#10;ABUDAAAOAAAAAAAAAAAAAAAAAC4CAABkcnMvZTJvRG9jLnhtbFBLAQItABQABgAIAAAAIQDYlTQd&#13;&#10;3QAAAA0BAAAPAAAAAAAAAAAAAAAAAPYDAABkcnMvZG93bnJldi54bWxQSwUGAAAAAAQABADzAAAA&#13;&#10;AAUAAAAA&#13;&#10;" filled="f" stroked="f">
                      <v:textbox inset="2.16pt,1.44pt,0,1.44pt">
                        <w:txbxContent>
                          <w:p w14:paraId="678929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0032" behindDoc="0" locked="0" layoutInCell="1" allowOverlap="1" wp14:anchorId="2F313244" wp14:editId="4F9A6011">
                      <wp:simplePos x="0" y="0"/>
                      <wp:positionH relativeFrom="column">
                        <wp:posOffset>1320800</wp:posOffset>
                      </wp:positionH>
                      <wp:positionV relativeFrom="paragraph">
                        <wp:posOffset>0</wp:posOffset>
                      </wp:positionV>
                      <wp:extent cx="1016000" cy="698500"/>
                      <wp:effectExtent l="0" t="0" r="0" b="0"/>
                      <wp:wrapNone/>
                      <wp:docPr id="23" name="Rectangle 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99944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13244" id="Rectangle 23" o:spid="_x0000_s2030" style="position:absolute;margin-left:104pt;margin-top:0;width:80pt;height:55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B2+RH/nAEA&#13;&#10;ABUDAAAOAAAAAAAAAAAAAAAAAC4CAABkcnMvZTJvRG9jLnhtbFBLAQItABQABgAIAAAAIQDYlTQd&#13;&#10;3QAAAA0BAAAPAAAAAAAAAAAAAAAAAPYDAABkcnMvZG93bnJldi54bWxQSwUGAAAAAAQABADzAAAA&#13;&#10;AAUAAAAA&#13;&#10;" filled="f" stroked="f">
                      <v:textbox inset="2.16pt,1.44pt,0,1.44pt">
                        <w:txbxContent>
                          <w:p w14:paraId="399944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1056" behindDoc="0" locked="0" layoutInCell="1" allowOverlap="1" wp14:anchorId="0D622363" wp14:editId="5C32ABB8">
                      <wp:simplePos x="0" y="0"/>
                      <wp:positionH relativeFrom="column">
                        <wp:posOffset>1320800</wp:posOffset>
                      </wp:positionH>
                      <wp:positionV relativeFrom="paragraph">
                        <wp:posOffset>0</wp:posOffset>
                      </wp:positionV>
                      <wp:extent cx="1016000" cy="698500"/>
                      <wp:effectExtent l="0" t="0" r="0" b="0"/>
                      <wp:wrapNone/>
                      <wp:docPr id="22" name="Rectangle 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9B5038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22363" id="Rectangle 22" o:spid="_x0000_s2031" style="position:absolute;margin-left:104pt;margin-top:0;width:80pt;height:55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CPz5HqnAEA&#13;&#10;ABUDAAAOAAAAAAAAAAAAAAAAAC4CAABkcnMvZTJvRG9jLnhtbFBLAQItABQABgAIAAAAIQDYlTQd&#13;&#10;3QAAAA0BAAAPAAAAAAAAAAAAAAAAAPYDAABkcnMvZG93bnJldi54bWxQSwUGAAAAAAQABADzAAAA&#13;&#10;AAUAAAAA&#13;&#10;" filled="f" stroked="f">
                      <v:textbox inset="2.16pt,1.44pt,0,1.44pt">
                        <w:txbxContent>
                          <w:p w14:paraId="69B5038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2080" behindDoc="0" locked="0" layoutInCell="1" allowOverlap="1" wp14:anchorId="08F447CA" wp14:editId="6432E520">
                      <wp:simplePos x="0" y="0"/>
                      <wp:positionH relativeFrom="column">
                        <wp:posOffset>1320800</wp:posOffset>
                      </wp:positionH>
                      <wp:positionV relativeFrom="paragraph">
                        <wp:posOffset>0</wp:posOffset>
                      </wp:positionV>
                      <wp:extent cx="1016000" cy="698500"/>
                      <wp:effectExtent l="0" t="0" r="0" b="0"/>
                      <wp:wrapNone/>
                      <wp:docPr id="21" name="Rectangle 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9E7DB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447CA" id="Rectangle 21" o:spid="_x0000_s2032" style="position:absolute;margin-left:104pt;margin-top:0;width:80pt;height:55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" filled="f" stroked="f">
                      <v:textbox inset="2.16pt,1.44pt,0,1.44pt">
                        <w:txbxContent>
                          <w:p w14:paraId="09E7DB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3104" behindDoc="0" locked="0" layoutInCell="1" allowOverlap="1" wp14:anchorId="1E72B40D" wp14:editId="378A90BD">
                      <wp:simplePos x="0" y="0"/>
                      <wp:positionH relativeFrom="column">
                        <wp:posOffset>1320800</wp:posOffset>
                      </wp:positionH>
                      <wp:positionV relativeFrom="paragraph">
                        <wp:posOffset>0</wp:posOffset>
                      </wp:positionV>
                      <wp:extent cx="1016000" cy="698500"/>
                      <wp:effectExtent l="0" t="0" r="0" b="0"/>
                      <wp:wrapNone/>
                      <wp:docPr id="20" name="Rectangle 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1A6E2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2B40D" id="Rectangle 20" o:spid="_x0000_s2033" style="position:absolute;margin-left:104pt;margin-top:0;width:80pt;height:55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B9opHBnAEA&#13;&#10;ABUDAAAOAAAAAAAAAAAAAAAAAC4CAABkcnMvZTJvRG9jLnhtbFBLAQItABQABgAIAAAAIQDYlTQd&#13;&#10;3QAAAA0BAAAPAAAAAAAAAAAAAAAAAPYDAABkcnMvZG93bnJldi54bWxQSwUGAAAAAAQABADzAAAA&#13;&#10;AAUAAAAA&#13;&#10;" filled="f" stroked="f">
                      <v:textbox inset="2.16pt,1.44pt,0,1.44pt">
                        <w:txbxContent>
                          <w:p w14:paraId="31A6E2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4128" behindDoc="0" locked="0" layoutInCell="1" allowOverlap="1" wp14:anchorId="31721BE2" wp14:editId="02617A84">
                      <wp:simplePos x="0" y="0"/>
                      <wp:positionH relativeFrom="column">
                        <wp:posOffset>1320800</wp:posOffset>
                      </wp:positionH>
                      <wp:positionV relativeFrom="paragraph">
                        <wp:posOffset>0</wp:posOffset>
                      </wp:positionV>
                      <wp:extent cx="1016000" cy="698500"/>
                      <wp:effectExtent l="0" t="0" r="0" b="0"/>
                      <wp:wrapNone/>
                      <wp:docPr id="19" name="Rectangle 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B6390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21BE2" id="Rectangle 19" o:spid="_x0000_s2034" style="position:absolute;margin-left:104pt;margin-top:0;width:80pt;height:55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BalRAFnAEA&#13;&#10;ABUDAAAOAAAAAAAAAAAAAAAAAC4CAABkcnMvZTJvRG9jLnhtbFBLAQItABQABgAIAAAAIQDYlTQd&#13;&#10;3QAAAA0BAAAPAAAAAAAAAAAAAAAAAPYDAABkcnMvZG93bnJldi54bWxQSwUGAAAAAAQABADzAAAA&#13;&#10;AAUAAAAA&#13;&#10;" filled="f" stroked="f">
                      <v:textbox inset="2.16pt,1.44pt,0,1.44pt">
                        <w:txbxContent>
                          <w:p w14:paraId="1B6390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5152" behindDoc="0" locked="0" layoutInCell="1" allowOverlap="1" wp14:anchorId="01A479AF" wp14:editId="2C171A1D">
                      <wp:simplePos x="0" y="0"/>
                      <wp:positionH relativeFrom="column">
                        <wp:posOffset>1320800</wp:posOffset>
                      </wp:positionH>
                      <wp:positionV relativeFrom="paragraph">
                        <wp:posOffset>0</wp:posOffset>
                      </wp:positionV>
                      <wp:extent cx="1016000" cy="698500"/>
                      <wp:effectExtent l="0" t="0" r="0" b="0"/>
                      <wp:wrapNone/>
                      <wp:docPr id="18" name="Rectangle 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082DE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479AF" id="Rectangle 18" o:spid="_x0000_s2035" style="position:absolute;margin-left:104pt;margin-top:0;width:80pt;height:55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5AQnA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Pb9kPOGaW6Xo5I6bMBL3LSS+RZFIvU6Sul519//8L3rs/nLC37&#13;&#10;RbiBN6quNxk3N/cwnB8xb1t64GAnmHupJxelmHmCvaSfR4VGiulLYIuaj+9vGh55KdZt0/IqYimY&#13;&#10;9f51VwU9Ai+FTijFMaI7jEx4XfTkh9n7ouxlT/JwX9eF/XWbd78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Cjo5AQnAEA&#13;&#10;ABUDAAAOAAAAAAAAAAAAAAAAAC4CAABkcnMvZTJvRG9jLnhtbFBLAQItABQABgAIAAAAIQDYlTQd&#13;&#10;3QAAAA0BAAAPAAAAAAAAAAAAAAAAAPYDAABkcnMvZG93bnJldi54bWxQSwUGAAAAAAQABADzAAAA&#13;&#10;AAUAAAAA&#13;&#10;" filled="f" stroked="f">
                      <v:textbox inset="2.16pt,1.44pt,0,1.44pt">
                        <w:txbxContent>
                          <w:p w14:paraId="3082DE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6176" behindDoc="0" locked="0" layoutInCell="1" allowOverlap="1" wp14:anchorId="1DDCD41E" wp14:editId="2AAE782F">
                      <wp:simplePos x="0" y="0"/>
                      <wp:positionH relativeFrom="column">
                        <wp:posOffset>1320800</wp:posOffset>
                      </wp:positionH>
                      <wp:positionV relativeFrom="paragraph">
                        <wp:posOffset>0</wp:posOffset>
                      </wp:positionV>
                      <wp:extent cx="1016000" cy="698500"/>
                      <wp:effectExtent l="0" t="0" r="0" b="0"/>
                      <wp:wrapNone/>
                      <wp:docPr id="17" name="Rectangle 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BCBC4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CD41E" id="Rectangle 17" o:spid="_x0000_s2036" style="position:absolute;margin-left:104pt;margin-top:0;width:80pt;height:55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" filled="f" stroked="f">
                      <v:textbox inset="2.16pt,1.44pt,0,1.44pt">
                        <w:txbxContent>
                          <w:p w14:paraId="4BCBC4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7200" behindDoc="0" locked="0" layoutInCell="1" allowOverlap="1" wp14:anchorId="3BC23673" wp14:editId="1681C237">
                      <wp:simplePos x="0" y="0"/>
                      <wp:positionH relativeFrom="column">
                        <wp:posOffset>1320800</wp:posOffset>
                      </wp:positionH>
                      <wp:positionV relativeFrom="paragraph">
                        <wp:posOffset>0</wp:posOffset>
                      </wp:positionV>
                      <wp:extent cx="1016000" cy="698500"/>
                      <wp:effectExtent l="0" t="0" r="0" b="0"/>
                      <wp:wrapNone/>
                      <wp:docPr id="16" name="Rectangle 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F6333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23673" id="Rectangle 16" o:spid="_x0000_s2037" style="position:absolute;margin-left:104pt;margin-top:0;width:80pt;height:55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" filled="f" stroked="f">
                      <v:textbox inset="2.16pt,1.44pt,0,1.44pt">
                        <w:txbxContent>
                          <w:p w14:paraId="7F6333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8224" behindDoc="0" locked="0" layoutInCell="1" allowOverlap="1" wp14:anchorId="24AFBDEC" wp14:editId="5C992B03">
                      <wp:simplePos x="0" y="0"/>
                      <wp:positionH relativeFrom="column">
                        <wp:posOffset>1320800</wp:posOffset>
                      </wp:positionH>
                      <wp:positionV relativeFrom="paragraph">
                        <wp:posOffset>0</wp:posOffset>
                      </wp:positionV>
                      <wp:extent cx="1016000" cy="698500"/>
                      <wp:effectExtent l="0" t="0" r="0" b="0"/>
                      <wp:wrapNone/>
                      <wp:docPr id="15" name="Rectangle 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D8AD4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FBDEC" id="Rectangle 15" o:spid="_x0000_s2038" style="position:absolute;margin-left:104pt;margin-top:0;width:80pt;height:55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DuhWVGnAEA&#13;&#10;ABUDAAAOAAAAAAAAAAAAAAAAAC4CAABkcnMvZTJvRG9jLnhtbFBLAQItABQABgAIAAAAIQDYlTQd&#13;&#10;3QAAAA0BAAAPAAAAAAAAAAAAAAAAAPYDAABkcnMvZG93bnJldi54bWxQSwUGAAAAAAQABADzAAAA&#13;&#10;AAUAAAAA&#13;&#10;" filled="f" stroked="f">
                      <v:textbox inset="2.16pt,1.44pt,0,1.44pt">
                        <w:txbxContent>
                          <w:p w14:paraId="5D8AD4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49248" behindDoc="0" locked="0" layoutInCell="1" allowOverlap="1" wp14:anchorId="0515C454" wp14:editId="56CFFF97">
                      <wp:simplePos x="0" y="0"/>
                      <wp:positionH relativeFrom="column">
                        <wp:posOffset>1320800</wp:posOffset>
                      </wp:positionH>
                      <wp:positionV relativeFrom="paragraph">
                        <wp:posOffset>0</wp:posOffset>
                      </wp:positionV>
                      <wp:extent cx="1016000" cy="698500"/>
                      <wp:effectExtent l="0" t="0" r="0" b="0"/>
                      <wp:wrapNone/>
                      <wp:docPr id="14" name="Rectangle 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8DED3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5C454" id="Rectangle 14" o:spid="_x0000_s2039" style="position:absolute;margin-left:104pt;margin-top:0;width:80pt;height:55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AXs+VTnAEA&#13;&#10;ABUDAAAOAAAAAAAAAAAAAAAAAC4CAABkcnMvZTJvRG9jLnhtbFBLAQItABQABgAIAAAAIQDYlTQd&#13;&#10;3QAAAA0BAAAPAAAAAAAAAAAAAAAAAPYDAABkcnMvZG93bnJldi54bWxQSwUGAAAAAAQABADzAAAA&#13;&#10;AAUAAAAA&#13;&#10;" filled="f" stroked="f">
                      <v:textbox inset="2.16pt,1.44pt,0,1.44pt">
                        <w:txbxContent>
                          <w:p w14:paraId="38DED3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0272" behindDoc="0" locked="0" layoutInCell="1" allowOverlap="1" wp14:anchorId="2F1989D5" wp14:editId="3BC88E12">
                      <wp:simplePos x="0" y="0"/>
                      <wp:positionH relativeFrom="column">
                        <wp:posOffset>1320800</wp:posOffset>
                      </wp:positionH>
                      <wp:positionV relativeFrom="paragraph">
                        <wp:posOffset>0</wp:posOffset>
                      </wp:positionV>
                      <wp:extent cx="1016000" cy="698500"/>
                      <wp:effectExtent l="0" t="0" r="0" b="0"/>
                      <wp:wrapNone/>
                      <wp:docPr id="13" name="Rectangle 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A3307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989D5" id="Rectangle 13" o:spid="_x0000_s2040" style="position:absolute;margin-left:104pt;margin-top:0;width:80pt;height:55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D4M2U7nAEA&#13;&#10;ABUDAAAOAAAAAAAAAAAAAAAAAC4CAABkcnMvZTJvRG9jLnhtbFBLAQItABQABgAIAAAAIQDYlTQd&#13;&#10;3QAAAA0BAAAPAAAAAAAAAAAAAAAAAPYDAABkcnMvZG93bnJldi54bWxQSwUGAAAAAAQABADzAAAA&#13;&#10;AAUAAAAA&#13;&#10;" filled="f" stroked="f">
                      <v:textbox inset="2.16pt,1.44pt,0,1.44pt">
                        <w:txbxContent>
                          <w:p w14:paraId="4A3307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1296" behindDoc="0" locked="0" layoutInCell="1" allowOverlap="1" wp14:anchorId="01C97684" wp14:editId="10D8E6ED">
                      <wp:simplePos x="0" y="0"/>
                      <wp:positionH relativeFrom="column">
                        <wp:posOffset>1320800</wp:posOffset>
                      </wp:positionH>
                      <wp:positionV relativeFrom="paragraph">
                        <wp:posOffset>0</wp:posOffset>
                      </wp:positionV>
                      <wp:extent cx="1016000" cy="698500"/>
                      <wp:effectExtent l="0" t="0" r="0" b="0"/>
                      <wp:wrapNone/>
                      <wp:docPr id="12" name="Rectangle 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65B06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97684" id="Rectangle 12" o:spid="_x0000_s2041" style="position:absolute;margin-left:104pt;margin-top:0;width:80pt;height:55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ABBeUunAEA&#13;&#10;ABUDAAAOAAAAAAAAAAAAAAAAAC4CAABkcnMvZTJvRG9jLnhtbFBLAQItABQABgAIAAAAIQDYlTQd&#13;&#10;3QAAAA0BAAAPAAAAAAAAAAAAAAAAAPYDAABkcnMvZG93bnJldi54bWxQSwUGAAAAAAQABADzAAAA&#13;&#10;AAUAAAAA&#13;&#10;" filled="f" stroked="f">
                      <v:textbox inset="2.16pt,1.44pt,0,1.44pt">
                        <w:txbxContent>
                          <w:p w14:paraId="165B06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2320" behindDoc="0" locked="0" layoutInCell="1" allowOverlap="1" wp14:anchorId="28D45A08" wp14:editId="204BB032">
                      <wp:simplePos x="0" y="0"/>
                      <wp:positionH relativeFrom="column">
                        <wp:posOffset>1320800</wp:posOffset>
                      </wp:positionH>
                      <wp:positionV relativeFrom="paragraph">
                        <wp:posOffset>0</wp:posOffset>
                      </wp:positionV>
                      <wp:extent cx="1016000" cy="698500"/>
                      <wp:effectExtent l="0" t="0" r="0" b="0"/>
                      <wp:wrapNone/>
                      <wp:docPr id="11" name="Rectangle 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A8777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45A08" id="Rectangle 11" o:spid="_x0000_s2042" style="position:absolute;margin-left:104pt;margin-top:0;width:80pt;height:55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AKXmUQnAEA&#13;&#10;ABUDAAAOAAAAAAAAAAAAAAAAAC4CAABkcnMvZTJvRG9jLnhtbFBLAQItABQABgAIAAAAIQDYlTQd&#13;&#10;3QAAAA0BAAAPAAAAAAAAAAAAAAAAAPYDAABkcnMvZG93bnJldi54bWxQSwUGAAAAAAQABADzAAAA&#13;&#10;AAUAAAAA&#13;&#10;" filled="f" stroked="f">
                      <v:textbox inset="2.16pt,1.44pt,0,1.44pt">
                        <w:txbxContent>
                          <w:p w14:paraId="4A8777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3344" behindDoc="0" locked="0" layoutInCell="1" allowOverlap="1" wp14:anchorId="758EA199" wp14:editId="6942799E">
                      <wp:simplePos x="0" y="0"/>
                      <wp:positionH relativeFrom="column">
                        <wp:posOffset>1320800</wp:posOffset>
                      </wp:positionH>
                      <wp:positionV relativeFrom="paragraph">
                        <wp:posOffset>0</wp:posOffset>
                      </wp:positionV>
                      <wp:extent cx="1016000" cy="698500"/>
                      <wp:effectExtent l="0" t="0" r="0" b="0"/>
                      <wp:wrapNone/>
                      <wp:docPr id="10" name="Rectangle 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CF916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EA199" id="Rectangle 10" o:spid="_x0000_s2043" style="position:absolute;margin-left:104pt;margin-top:0;width:80pt;height:55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" filled="f" stroked="f">
                      <v:textbox inset="2.16pt,1.44pt,0,1.44pt">
                        <w:txbxContent>
                          <w:p w14:paraId="1CF916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4368" behindDoc="0" locked="0" layoutInCell="1" allowOverlap="1" wp14:anchorId="7BDA605E" wp14:editId="04E9E351">
                      <wp:simplePos x="0" y="0"/>
                      <wp:positionH relativeFrom="column">
                        <wp:posOffset>1320800</wp:posOffset>
                      </wp:positionH>
                      <wp:positionV relativeFrom="paragraph">
                        <wp:posOffset>0</wp:posOffset>
                      </wp:positionV>
                      <wp:extent cx="1016000" cy="698500"/>
                      <wp:effectExtent l="0" t="0" r="0" b="0"/>
                      <wp:wrapNone/>
                      <wp:docPr id="9" name="Rectangle 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E0C77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A605E" id="Rectangle 9" o:spid="_x0000_s2044" style="position:absolute;margin-left:104pt;margin-top:0;width:80pt;height:55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DUX2TBnAEA&#13;&#10;ABUDAAAOAAAAAAAAAAAAAAAAAC4CAABkcnMvZTJvRG9jLnhtbFBLAQItABQABgAIAAAAIQDYlTQd&#13;&#10;3QAAAA0BAAAPAAAAAAAAAAAAAAAAAPYDAABkcnMvZG93bnJldi54bWxQSwUGAAAAAAQABADzAAAA&#13;&#10;AAUAAAAA&#13;&#10;" filled="f" stroked="f">
                      <v:textbox inset="2.16pt,1.44pt,0,1.44pt">
                        <w:txbxContent>
                          <w:p w14:paraId="1E0C77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5392" behindDoc="0" locked="0" layoutInCell="1" allowOverlap="1" wp14:anchorId="03AFE4AC" wp14:editId="5BC86345">
                      <wp:simplePos x="0" y="0"/>
                      <wp:positionH relativeFrom="column">
                        <wp:posOffset>1320800</wp:posOffset>
                      </wp:positionH>
                      <wp:positionV relativeFrom="paragraph">
                        <wp:posOffset>0</wp:posOffset>
                      </wp:positionV>
                      <wp:extent cx="1016000" cy="698500"/>
                      <wp:effectExtent l="0" t="0" r="0" b="0"/>
                      <wp:wrapNone/>
                      <wp:docPr id="8" name="Rectangle 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2AFBD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FE4AC" id="Rectangle 8" o:spid="_x0000_s2045" style="position:absolute;margin-left:104pt;margin-top:0;width:80pt;height:55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AtaeTUnAEA&#13;&#10;ABUDAAAOAAAAAAAAAAAAAAAAAC4CAABkcnMvZTJvRG9jLnhtbFBLAQItABQABgAIAAAAIQDYlTQd&#13;&#10;3QAAAA0BAAAPAAAAAAAAAAAAAAAAAPYDAABkcnMvZG93bnJldi54bWxQSwUGAAAAAAQABADzAAAA&#13;&#10;AAUAAAAA&#13;&#10;" filled="f" stroked="f">
                      <v:textbox inset="2.16pt,1.44pt,0,1.44pt">
                        <w:txbxContent>
                          <w:p w14:paraId="02AFBD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6416" behindDoc="0" locked="0" layoutInCell="1" allowOverlap="1" wp14:anchorId="0DE44AF7" wp14:editId="7B0D2A70">
                      <wp:simplePos x="0" y="0"/>
                      <wp:positionH relativeFrom="column">
                        <wp:posOffset>1320800</wp:posOffset>
                      </wp:positionH>
                      <wp:positionV relativeFrom="paragraph">
                        <wp:posOffset>0</wp:posOffset>
                      </wp:positionV>
                      <wp:extent cx="1016000" cy="698500"/>
                      <wp:effectExtent l="0" t="0" r="0" b="0"/>
                      <wp:wrapNone/>
                      <wp:docPr id="7" name="Rectangle 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D8FE9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44AF7" id="Rectangle 7" o:spid="_x0000_s2046" style="position:absolute;margin-left:104pt;margin-top:0;width:80pt;height:55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" filled="f" stroked="f">
                      <v:textbox inset="2.16pt,1.44pt,0,1.44pt">
                        <w:txbxContent>
                          <w:p w14:paraId="5D8FE9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7440" behindDoc="0" locked="0" layoutInCell="1" allowOverlap="1" wp14:anchorId="0A1CAD37" wp14:editId="483CBDA6">
                      <wp:simplePos x="0" y="0"/>
                      <wp:positionH relativeFrom="column">
                        <wp:posOffset>1320800</wp:posOffset>
                      </wp:positionH>
                      <wp:positionV relativeFrom="paragraph">
                        <wp:posOffset>0</wp:posOffset>
                      </wp:positionV>
                      <wp:extent cx="1016000" cy="698500"/>
                      <wp:effectExtent l="0" t="0" r="0" b="0"/>
                      <wp:wrapNone/>
                      <wp:docPr id="6" name="Rectangle 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C2CF4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CAD37" id="Rectangle 6" o:spid="_x0000_s2047" style="position:absolute;margin-left:104pt;margin-top:0;width:80pt;height:55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" filled="f" stroked="f">
                      <v:textbox inset="2.16pt,1.44pt,0,1.44pt">
                        <w:txbxContent>
                          <w:p w14:paraId="0C2CF4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8464" behindDoc="0" locked="0" layoutInCell="1" allowOverlap="1" wp14:anchorId="092DD566" wp14:editId="6902D030">
                      <wp:simplePos x="0" y="0"/>
                      <wp:positionH relativeFrom="column">
                        <wp:posOffset>1320800</wp:posOffset>
                      </wp:positionH>
                      <wp:positionV relativeFrom="paragraph">
                        <wp:posOffset>0</wp:posOffset>
                      </wp:positionV>
                      <wp:extent cx="1016000" cy="698500"/>
                      <wp:effectExtent l="0" t="0" r="0" b="0"/>
                      <wp:wrapNone/>
                      <wp:docPr id="5" name="Rectangle 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E125C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DD566" id="Rectangle 5" o:spid="_x0000_s2048" style="position:absolute;margin-left:104pt;margin-top:0;width:80pt;height:55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A93InRnAEA&#13;&#10;ABUDAAAOAAAAAAAAAAAAAAAAAC4CAABkcnMvZTJvRG9jLnhtbFBLAQItABQABgAIAAAAIQDYlTQd&#13;&#10;3QAAAA0BAAAPAAAAAAAAAAAAAAAAAPYDAABkcnMvZG93bnJldi54bWxQSwUGAAAAAAQABADzAAAA&#13;&#10;AAUAAAAA&#13;&#10;" filled="f" stroked="f">
                      <v:textbox inset="2.16pt,1.44pt,0,1.44pt">
                        <w:txbxContent>
                          <w:p w14:paraId="7E125C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59488" behindDoc="0" locked="0" layoutInCell="1" allowOverlap="1" wp14:anchorId="3E60694B" wp14:editId="67B0D4FF">
                      <wp:simplePos x="0" y="0"/>
                      <wp:positionH relativeFrom="column">
                        <wp:posOffset>1320800</wp:posOffset>
                      </wp:positionH>
                      <wp:positionV relativeFrom="paragraph">
                        <wp:posOffset>0</wp:posOffset>
                      </wp:positionV>
                      <wp:extent cx="1016000" cy="698500"/>
                      <wp:effectExtent l="0" t="0" r="0" b="0"/>
                      <wp:wrapNone/>
                      <wp:docPr id="4" name="Rectangle 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6CD5A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0694B" id="Rectangle 4" o:spid="_x0000_s2049" style="position:absolute;margin-left:104pt;margin-top:0;width:80pt;height:55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DE6gnEnAEA&#13;&#10;ABUDAAAOAAAAAAAAAAAAAAAAAC4CAABkcnMvZTJvRG9jLnhtbFBLAQItABQABgAIAAAAIQDYlTQd&#13;&#10;3QAAAA0BAAAPAAAAAAAAAAAAAAAAAPYDAABkcnMvZG93bnJldi54bWxQSwUGAAAAAAQABADzAAAA&#13;&#10;AAUAAAAA&#13;&#10;" filled="f" stroked="f">
                      <v:textbox inset="2.16pt,1.44pt,0,1.44pt">
                        <w:txbxContent>
                          <w:p w14:paraId="76CD5A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0512" behindDoc="0" locked="0" layoutInCell="1" allowOverlap="1" wp14:anchorId="13B447C7" wp14:editId="60A0B5AD">
                      <wp:simplePos x="0" y="0"/>
                      <wp:positionH relativeFrom="column">
                        <wp:posOffset>1320800</wp:posOffset>
                      </wp:positionH>
                      <wp:positionV relativeFrom="paragraph">
                        <wp:posOffset>0</wp:posOffset>
                      </wp:positionV>
                      <wp:extent cx="1016000" cy="6985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B6BF3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47C7" id="Rectangle 3" o:spid="_x0000_s2050" style="position:absolute;margin-left:104pt;margin-top:0;width:80pt;height:55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AraomsnAEA&#13;&#10;ABUDAAAOAAAAAAAAAAAAAAAAAC4CAABkcnMvZTJvRG9jLnhtbFBLAQItABQABgAIAAAAIQDYlTQd&#13;&#10;3QAAAA0BAAAPAAAAAAAAAAAAAAAAAPYDAABkcnMvZG93bnJldi54bWxQSwUGAAAAAAQABADzAAAA&#13;&#10;AAUAAAAA&#13;&#10;" filled="f" stroked="f">
                      <v:textbox inset="2.16pt,1.44pt,0,1.44pt">
                        <w:txbxContent>
                          <w:p w14:paraId="6B6BF3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761536" behindDoc="0" locked="0" layoutInCell="1" allowOverlap="1" wp14:anchorId="0632557E" wp14:editId="2977C655">
                      <wp:simplePos x="0" y="0"/>
                      <wp:positionH relativeFrom="column">
                        <wp:posOffset>1320800</wp:posOffset>
                      </wp:positionH>
                      <wp:positionV relativeFrom="paragraph">
                        <wp:posOffset>0</wp:posOffset>
                      </wp:positionV>
                      <wp:extent cx="1016000" cy="6985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74A90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2557E" id="Rectangle 2" o:spid="_x0000_s2051" style="position:absolute;margin-left:104pt;margin-top:0;width:80pt;height:55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" filled="f" stroked="f">
                      <v:textbox inset="2.16pt,1.44pt,0,1.44pt">
                        <w:txbxContent>
                          <w:p w14:paraId="074A90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6048" behindDoc="0" locked="0" layoutInCell="1" allowOverlap="1" wp14:anchorId="54067F17" wp14:editId="1D32BFAA">
                      <wp:simplePos x="0" y="0"/>
                      <wp:positionH relativeFrom="column">
                        <wp:posOffset>1320800</wp:posOffset>
                      </wp:positionH>
                      <wp:positionV relativeFrom="paragraph">
                        <wp:posOffset>660400</wp:posOffset>
                      </wp:positionV>
                      <wp:extent cx="990600" cy="2959100"/>
                      <wp:effectExtent l="0" t="0" r="0" b="0"/>
                      <wp:wrapNone/>
                      <wp:docPr id="1149" name="Rectangle 11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93741A-202B-D049-A238-9EF2071AABE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2C81C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67F17" id="Rectangle 1149" o:spid="_x0000_s2052" style="position:absolute;margin-left:104pt;margin-top:52pt;width:78pt;height:233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" filled="f" stroked="f">
                      <v:textbox inset="2.16pt,1.44pt,0,1.44pt">
                        <w:txbxContent>
                          <w:p w14:paraId="32C81C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7072" behindDoc="0" locked="0" layoutInCell="1" allowOverlap="1" wp14:anchorId="184677AA" wp14:editId="514265E6">
                      <wp:simplePos x="0" y="0"/>
                      <wp:positionH relativeFrom="column">
                        <wp:posOffset>1320800</wp:posOffset>
                      </wp:positionH>
                      <wp:positionV relativeFrom="paragraph">
                        <wp:posOffset>660400</wp:posOffset>
                      </wp:positionV>
                      <wp:extent cx="1016000" cy="2336800"/>
                      <wp:effectExtent l="0" t="0" r="0" b="0"/>
                      <wp:wrapNone/>
                      <wp:docPr id="1150" name="Rectangle 1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E15D45-DA97-F241-B7CE-16C770E9BD9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96339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677AA" id="Rectangle 1150" o:spid="_x0000_s2053" style="position:absolute;margin-left:104pt;margin-top:52pt;width:80pt;height:184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do/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dXubcXNxD8P5CfO4pUcOdoK5l3pyUYqZW9hL+nlUaKSYvgT2qL29Wbfc85I0m3bDs4gl&#13;&#10;Ydr7t1UV9Ag8FTqhFMeI7jAy4aboyR+z+UXZ66Dk7r7NC/vrOO9+AQ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ibHa&#13;&#10;P50BAAAWAwAADgAAAAAAAAAAAAAAAAAuAgAAZHJzL2Uyb0RvYy54bWxQSwECLQAUAAYACAAAACEA&#13;&#10;YGLhqeAAAAAQAQAADwAAAAAAAAAAAAAAAAD3AwAAZHJzL2Rvd25yZXYueG1sUEsFBgAAAAAEAAQA&#13;&#10;8wAAAAQFAAAAAA==&#13;&#10;" filled="f" stroked="f">
                      <v:textbox inset="2.16pt,1.44pt,0,1.44pt">
                        <w:txbxContent>
                          <w:p w14:paraId="496339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8096" behindDoc="0" locked="0" layoutInCell="1" allowOverlap="1" wp14:anchorId="62697438" wp14:editId="28AA553A">
                      <wp:simplePos x="0" y="0"/>
                      <wp:positionH relativeFrom="column">
                        <wp:posOffset>1320800</wp:posOffset>
                      </wp:positionH>
                      <wp:positionV relativeFrom="paragraph">
                        <wp:posOffset>660400</wp:posOffset>
                      </wp:positionV>
                      <wp:extent cx="990600" cy="2667000"/>
                      <wp:effectExtent l="0" t="0" r="0" b="0"/>
                      <wp:wrapNone/>
                      <wp:docPr id="1151" name="Rectangle 11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1AF2544-C850-4749-A968-785051735C3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2B0352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97438" id="Rectangle 1151" o:spid="_x0000_s2054" style="position:absolute;margin-left:104pt;margin-top:52pt;width:78pt;height:21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" filled="f" stroked="f">
                      <v:textbox inset="2.16pt,1.44pt,0,1.44pt">
                        <w:txbxContent>
                          <w:p w14:paraId="2B0352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29120" behindDoc="0" locked="0" layoutInCell="1" allowOverlap="1" wp14:anchorId="029C82C8" wp14:editId="56126C3D">
                      <wp:simplePos x="0" y="0"/>
                      <wp:positionH relativeFrom="column">
                        <wp:posOffset>1320800</wp:posOffset>
                      </wp:positionH>
                      <wp:positionV relativeFrom="paragraph">
                        <wp:posOffset>660400</wp:posOffset>
                      </wp:positionV>
                      <wp:extent cx="990600" cy="2959100"/>
                      <wp:effectExtent l="0" t="0" r="0" b="0"/>
                      <wp:wrapNone/>
                      <wp:docPr id="1152" name="Rectangle 1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A55D2B-448E-964E-99AE-2CB45E82217E}"/>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B2FF76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82C8" id="Rectangle 1152" o:spid="_x0000_s2055" style="position:absolute;margin-left:104pt;margin-top:52pt;width:78pt;height:233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" filled="f" stroked="f">
                      <v:textbox inset="2.16pt,1.44pt,0,1.44pt">
                        <w:txbxContent>
                          <w:p w14:paraId="6B2FF76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0144" behindDoc="0" locked="0" layoutInCell="1" allowOverlap="1" wp14:anchorId="4951DE7D" wp14:editId="3AC22A00">
                      <wp:simplePos x="0" y="0"/>
                      <wp:positionH relativeFrom="column">
                        <wp:posOffset>1320800</wp:posOffset>
                      </wp:positionH>
                      <wp:positionV relativeFrom="paragraph">
                        <wp:posOffset>660400</wp:posOffset>
                      </wp:positionV>
                      <wp:extent cx="1016000" cy="2336800"/>
                      <wp:effectExtent l="0" t="0" r="0" b="0"/>
                      <wp:wrapNone/>
                      <wp:docPr id="1153" name="Rectangle 1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4EC9B9-F685-C341-80F1-95144F01A61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2106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1DE7D" id="Rectangle 1153" o:spid="_x0000_s2056" style="position:absolute;margin-left:104pt;margin-top:52pt;width:80pt;height:184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6TnAEAABY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el1wc3EPw/kR87ilBw52grmXenJRiplb2Ev6eVRopJi+Bvao/XSzbrnnJWk27YZnEUvC&#13;&#10;tPdvqyroEXgqdEIpjhHdYWTCTdGTP2bzi7LXQcndfZsX9tdx3v0C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Do+y6T&#13;&#10;nAEAABYDAAAOAAAAAAAAAAAAAAAAAC4CAABkcnMvZTJvRG9jLnhtbFBLAQItABQABgAIAAAAIQBg&#13;&#10;YuGp4AAAABABAAAPAAAAAAAAAAAAAAAAAPYDAABkcnMvZG93bnJldi54bWxQSwUGAAAAAAQABADz&#13;&#10;AAAAAwUAAAAA&#13;&#10;" filled="f" stroked="f">
                      <v:textbox inset="2.16pt,1.44pt,0,1.44pt">
                        <w:txbxContent>
                          <w:p w14:paraId="7A2106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1168" behindDoc="0" locked="0" layoutInCell="1" allowOverlap="1" wp14:anchorId="64D14537" wp14:editId="09B7ED21">
                      <wp:simplePos x="0" y="0"/>
                      <wp:positionH relativeFrom="column">
                        <wp:posOffset>1320800</wp:posOffset>
                      </wp:positionH>
                      <wp:positionV relativeFrom="paragraph">
                        <wp:posOffset>660400</wp:posOffset>
                      </wp:positionV>
                      <wp:extent cx="990600" cy="2959100"/>
                      <wp:effectExtent l="0" t="0" r="0" b="0"/>
                      <wp:wrapNone/>
                      <wp:docPr id="1154" name="Rectangle 11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7325F34-ABFC-824F-946F-478AE53C1954}"/>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FE0AD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14537" id="Rectangle 1154" o:spid="_x0000_s2057" style="position:absolute;margin-left:104pt;margin-top:52pt;width:78pt;height:233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" filled="f" stroked="f">
                      <v:textbox inset="2.16pt,1.44pt,0,1.44pt">
                        <w:txbxContent>
                          <w:p w14:paraId="7FE0AD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2192" behindDoc="0" locked="0" layoutInCell="1" allowOverlap="1" wp14:anchorId="4B593DB9" wp14:editId="12A8E64B">
                      <wp:simplePos x="0" y="0"/>
                      <wp:positionH relativeFrom="column">
                        <wp:posOffset>1333500</wp:posOffset>
                      </wp:positionH>
                      <wp:positionV relativeFrom="paragraph">
                        <wp:posOffset>660400</wp:posOffset>
                      </wp:positionV>
                      <wp:extent cx="990600" cy="2959100"/>
                      <wp:effectExtent l="0" t="0" r="0" b="0"/>
                      <wp:wrapNone/>
                      <wp:docPr id="1155" name="Rectangle 11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E75FFCC-A61D-064C-9665-193626E0D68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BDF15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93DB9" id="Rectangle 1155" o:spid="_x0000_s2058" style="position:absolute;margin-left:105pt;margin-top:52pt;width:78pt;height:233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" filled="f" stroked="f">
                      <v:textbox inset="2.16pt,1.44pt,0,1.44pt">
                        <w:txbxContent>
                          <w:p w14:paraId="6BDF15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3216" behindDoc="0" locked="0" layoutInCell="1" allowOverlap="1" wp14:anchorId="39A1CDE1" wp14:editId="1E3FB71E">
                      <wp:simplePos x="0" y="0"/>
                      <wp:positionH relativeFrom="column">
                        <wp:posOffset>1320800</wp:posOffset>
                      </wp:positionH>
                      <wp:positionV relativeFrom="paragraph">
                        <wp:posOffset>660400</wp:posOffset>
                      </wp:positionV>
                      <wp:extent cx="1016000" cy="2336800"/>
                      <wp:effectExtent l="0" t="0" r="0" b="0"/>
                      <wp:wrapNone/>
                      <wp:docPr id="1156" name="Rectangle 1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24E6E9-5F04-CC47-87C0-CCBB34FACC4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D7B1D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1CDE1" id="Rectangle 1156" o:spid="_x0000_s2059" style="position:absolute;margin-left:104pt;margin-top:52pt;width:80pt;height:184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DjoK6t&#13;&#10;nAEAABYDAAAOAAAAAAAAAAAAAAAAAC4CAABkcnMvZTJvRG9jLnhtbFBLAQItABQABgAIAAAAIQBg&#13;&#10;YuGp4AAAABABAAAPAAAAAAAAAAAAAAAAAPYDAABkcnMvZG93bnJldi54bWxQSwUGAAAAAAQABADz&#13;&#10;AAAAAwUAAAAA&#13;&#10;" filled="f" stroked="f">
                      <v:textbox inset="2.16pt,1.44pt,0,1.44pt">
                        <w:txbxContent>
                          <w:p w14:paraId="3D7B1D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4240" behindDoc="0" locked="0" layoutInCell="1" allowOverlap="1" wp14:anchorId="0F640B41" wp14:editId="3BFA127F">
                      <wp:simplePos x="0" y="0"/>
                      <wp:positionH relativeFrom="column">
                        <wp:posOffset>1320800</wp:posOffset>
                      </wp:positionH>
                      <wp:positionV relativeFrom="paragraph">
                        <wp:posOffset>660400</wp:posOffset>
                      </wp:positionV>
                      <wp:extent cx="990600" cy="2959100"/>
                      <wp:effectExtent l="0" t="0" r="0" b="0"/>
                      <wp:wrapNone/>
                      <wp:docPr id="1157" name="Rectangle 1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06DF605-16D6-0C44-94FF-22DAA0177A5D}"/>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D9785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40B41" id="Rectangle 1157" o:spid="_x0000_s2060" style="position:absolute;margin-left:104pt;margin-top:52pt;width:78pt;height:233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eGa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" filled="f" stroked="f">
                      <v:textbox inset="2.16pt,1.44pt,0,1.44pt">
                        <w:txbxContent>
                          <w:p w14:paraId="6D9785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5264" behindDoc="0" locked="0" layoutInCell="1" allowOverlap="1" wp14:anchorId="0C108047" wp14:editId="61550118">
                      <wp:simplePos x="0" y="0"/>
                      <wp:positionH relativeFrom="column">
                        <wp:posOffset>1320800</wp:posOffset>
                      </wp:positionH>
                      <wp:positionV relativeFrom="paragraph">
                        <wp:posOffset>660400</wp:posOffset>
                      </wp:positionV>
                      <wp:extent cx="990600" cy="2933700"/>
                      <wp:effectExtent l="0" t="0" r="0" b="0"/>
                      <wp:wrapNone/>
                      <wp:docPr id="1158" name="Rectangle 11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D42258E-2459-474B-A2EC-2DA39F729C98}"/>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1C29DA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08047" id="Rectangle 1158" o:spid="_x0000_s2061" style="position:absolute;margin-left:104pt;margin-top:52pt;width:78pt;height:231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" filled="f" stroked="f">
                      <v:textbox inset="2.16pt,1.44pt,0,1.44pt">
                        <w:txbxContent>
                          <w:p w14:paraId="1C29DA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6288" behindDoc="0" locked="0" layoutInCell="1" allowOverlap="1" wp14:anchorId="7015D817" wp14:editId="01D9AC90">
                      <wp:simplePos x="0" y="0"/>
                      <wp:positionH relativeFrom="column">
                        <wp:posOffset>1320800</wp:posOffset>
                      </wp:positionH>
                      <wp:positionV relativeFrom="paragraph">
                        <wp:posOffset>660400</wp:posOffset>
                      </wp:positionV>
                      <wp:extent cx="1016000" cy="2336800"/>
                      <wp:effectExtent l="0" t="0" r="0" b="0"/>
                      <wp:wrapNone/>
                      <wp:docPr id="1159" name="Rectangle 1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2DA52-50B0-C84E-A6DE-8C62FB2AD02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0266B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5D817" id="Rectangle 1159" o:spid="_x0000_s2062" style="position:absolute;margin-left:104pt;margin-top:52pt;width:80pt;height:184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7unQEAABY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en2bcXNxD8P5CfO4pUcOdoK5l3pyUYqZW9hL+nlUaKSYvgT2qP14s2655yVpNu2GZxFL&#13;&#10;wrT3b6sq6BF4KnRCKY4R3WFkwk3Rkz9m84uy10HJ3X2bF/bXcd79Ag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k0u&#13;&#10;7p0BAAAWAwAADgAAAAAAAAAAAAAAAAAuAgAAZHJzL2Uyb0RvYy54bWxQSwECLQAUAAYACAAAACEA&#13;&#10;YGLhqeAAAAAQAQAADwAAAAAAAAAAAAAAAAD3AwAAZHJzL2Rvd25yZXYueG1sUEsFBgAAAAAEAAQA&#13;&#10;8wAAAAQFAAAAAA==&#13;&#10;" filled="f" stroked="f">
                      <v:textbox inset="2.16pt,1.44pt,0,1.44pt">
                        <w:txbxContent>
                          <w:p w14:paraId="60266B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7312" behindDoc="0" locked="0" layoutInCell="1" allowOverlap="1" wp14:anchorId="110FE252" wp14:editId="2EB6E58D">
                      <wp:simplePos x="0" y="0"/>
                      <wp:positionH relativeFrom="column">
                        <wp:posOffset>1320800</wp:posOffset>
                      </wp:positionH>
                      <wp:positionV relativeFrom="paragraph">
                        <wp:posOffset>660400</wp:posOffset>
                      </wp:positionV>
                      <wp:extent cx="1016000" cy="2336800"/>
                      <wp:effectExtent l="0" t="0" r="0" b="0"/>
                      <wp:wrapNone/>
                      <wp:docPr id="1160" name="Rectangle 1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91280-8CF3-4C4E-86D7-0E79CB79570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BDDD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FE252" id="Rectangle 1160" o:spid="_x0000_s2063" style="position:absolute;margin-left:104pt;margin-top:52pt;width:80pt;height:184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677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9fo24+biHobzE+ZxS48c7ARzL/XkohQzt7CX9POo0EgxfQnsUXt7s2655yVpNu2GZxFL&#13;&#10;wrT3b6sq6BF4KnRCKY4R3WFkwk3Rkz9m84uy10HJ3X2bF/bXcd79Ag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B3uu&#13;&#10;+50BAAAWAwAADgAAAAAAAAAAAAAAAAAuAgAAZHJzL2Uyb0RvYy54bWxQSwECLQAUAAYACAAAACEA&#13;&#10;YGLhqeAAAAAQAQAADwAAAAAAAAAAAAAAAAD3AwAAZHJzL2Rvd25yZXYueG1sUEsFBgAAAAAEAAQA&#13;&#10;8wAAAAQFAAAAAA==&#13;&#10;" filled="f" stroked="f">
                      <v:textbox inset="2.16pt,1.44pt,0,1.44pt">
                        <w:txbxContent>
                          <w:p w14:paraId="29BDDD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8336" behindDoc="0" locked="0" layoutInCell="1" allowOverlap="1" wp14:anchorId="296A0FEC" wp14:editId="25900C37">
                      <wp:simplePos x="0" y="0"/>
                      <wp:positionH relativeFrom="column">
                        <wp:posOffset>1320800</wp:posOffset>
                      </wp:positionH>
                      <wp:positionV relativeFrom="paragraph">
                        <wp:posOffset>660400</wp:posOffset>
                      </wp:positionV>
                      <wp:extent cx="1016000" cy="2336800"/>
                      <wp:effectExtent l="0" t="0" r="0" b="0"/>
                      <wp:wrapNone/>
                      <wp:docPr id="1161" name="Rectangle 1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3E7C5-E940-A24F-B149-8C99899D9D6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5612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A0FEC" id="Rectangle 1161" o:spid="_x0000_s2064" style="position:absolute;margin-left:104pt;margin-top:52pt;width:80pt;height:184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C8/nQ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ymWTcFNxC/3xCdO4xUcKeoSp43I0nrOJWtjx8GcvUHE2PjjyqP5xvayp5zmpmrqhWcSc&#13;&#10;EO3t56pwcgCaChmRs71HsxuIcJX1pI/J/KzsY1BSdz/nmf15nNdvAA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IEwv&#13;&#10;P50BAAAWAwAADgAAAAAAAAAAAAAAAAAuAgAAZHJzL2Uyb0RvYy54bWxQSwECLQAUAAYACAAAACEA&#13;&#10;YGLhqeAAAAAQAQAADwAAAAAAAAAAAAAAAAD3AwAAZHJzL2Rvd25yZXYueG1sUEsFBgAAAAAEAAQA&#13;&#10;8wAAAAQFAAAAAA==&#13;&#10;" filled="f" stroked="f">
                      <v:textbox inset="2.16pt,1.44pt,0,1.44pt">
                        <w:txbxContent>
                          <w:p w14:paraId="2B5612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39360" behindDoc="0" locked="0" layoutInCell="1" allowOverlap="1" wp14:anchorId="64F1AA0C" wp14:editId="18D9819A">
                      <wp:simplePos x="0" y="0"/>
                      <wp:positionH relativeFrom="column">
                        <wp:posOffset>1320800</wp:posOffset>
                      </wp:positionH>
                      <wp:positionV relativeFrom="paragraph">
                        <wp:posOffset>660400</wp:posOffset>
                      </wp:positionV>
                      <wp:extent cx="1016000" cy="2336800"/>
                      <wp:effectExtent l="0" t="0" r="0" b="0"/>
                      <wp:wrapNone/>
                      <wp:docPr id="1162" name="Rectangle 1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D99700-332A-F349-8468-A4B489B660C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5163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1AA0C" id="Rectangle 1162" o:spid="_x0000_s2065" style="position:absolute;margin-left:104pt;margin-top:52pt;width:80pt;height:184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DZeq8q&#13;&#10;nAEAABYDAAAOAAAAAAAAAAAAAAAAAC4CAABkcnMvZTJvRG9jLnhtbFBLAQItABQABgAIAAAAIQBg&#13;&#10;YuGp4AAAABABAAAPAAAAAAAAAAAAAAAAAPYDAABkcnMvZG93bnJldi54bWxQSwUGAAAAAAQABADz&#13;&#10;AAAAAwUAAAAA&#13;&#10;" filled="f" stroked="f">
                      <v:textbox inset="2.16pt,1.44pt,0,1.44pt">
                        <w:txbxContent>
                          <w:p w14:paraId="795163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0384" behindDoc="0" locked="0" layoutInCell="1" allowOverlap="1" wp14:anchorId="26157BFB" wp14:editId="3C374ABE">
                      <wp:simplePos x="0" y="0"/>
                      <wp:positionH relativeFrom="column">
                        <wp:posOffset>1320800</wp:posOffset>
                      </wp:positionH>
                      <wp:positionV relativeFrom="paragraph">
                        <wp:posOffset>660400</wp:posOffset>
                      </wp:positionV>
                      <wp:extent cx="1016000" cy="2336800"/>
                      <wp:effectExtent l="0" t="0" r="0" b="0"/>
                      <wp:wrapNone/>
                      <wp:docPr id="1163" name="Rectangle 1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9C2C6A-D155-C94B-8F99-0C9E3B2215D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EFE3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57BFB" id="Rectangle 1163" o:spid="_x0000_s2066" style="position:absolute;margin-left:104pt;margin-top:52pt;width:80pt;height:184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" filled="f" stroked="f">
                      <v:textbox inset="2.16pt,1.44pt,0,1.44pt">
                        <w:txbxContent>
                          <w:p w14:paraId="31EFE3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1408" behindDoc="0" locked="0" layoutInCell="1" allowOverlap="1" wp14:anchorId="21421C0F" wp14:editId="39D46978">
                      <wp:simplePos x="0" y="0"/>
                      <wp:positionH relativeFrom="column">
                        <wp:posOffset>1320800</wp:posOffset>
                      </wp:positionH>
                      <wp:positionV relativeFrom="paragraph">
                        <wp:posOffset>660400</wp:posOffset>
                      </wp:positionV>
                      <wp:extent cx="1016000" cy="2336800"/>
                      <wp:effectExtent l="0" t="0" r="0" b="0"/>
                      <wp:wrapNone/>
                      <wp:docPr id="1164" name="Rectangle 11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E91431-EABE-D34E-BE31-66566E7B68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D8305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21C0F" id="Rectangle 1164" o:spid="_x0000_s2067" style="position:absolute;margin-left:104pt;margin-top:52pt;width:80pt;height:184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" filled="f" stroked="f">
                      <v:textbox inset="2.16pt,1.44pt,0,1.44pt">
                        <w:txbxContent>
                          <w:p w14:paraId="6D8305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2432" behindDoc="0" locked="0" layoutInCell="1" allowOverlap="1" wp14:anchorId="003B370E" wp14:editId="3C09FB86">
                      <wp:simplePos x="0" y="0"/>
                      <wp:positionH relativeFrom="column">
                        <wp:posOffset>1320800</wp:posOffset>
                      </wp:positionH>
                      <wp:positionV relativeFrom="paragraph">
                        <wp:posOffset>660400</wp:posOffset>
                      </wp:positionV>
                      <wp:extent cx="1016000" cy="2336800"/>
                      <wp:effectExtent l="0" t="0" r="0" b="0"/>
                      <wp:wrapNone/>
                      <wp:docPr id="1165" name="Rectangle 1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025AD-C192-1E48-A27B-3D0775E3B04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00452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B370E" id="Rectangle 1165" o:spid="_x0000_s2068" style="position:absolute;margin-left:104pt;margin-top:52pt;width:80pt;height:184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fOInAEAABY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Rqpc1Ak3FTe+OzxBGrf4SEEPfmy5HEzgbKQWthxfdwIUZ8OdI4/qv4t5TT3PSbWslzSLkBOi&#13;&#10;vflcFU72nqZCRuBsF8BseyJcZT3pYzI/K/sYlNTdz3lmfxrn9RsA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Bz6fOI&#13;&#10;nAEAABYDAAAOAAAAAAAAAAAAAAAAAC4CAABkcnMvZTJvRG9jLnhtbFBLAQItABQABgAIAAAAIQBg&#13;&#10;YuGp4AAAABABAAAPAAAAAAAAAAAAAAAAAPYDAABkcnMvZG93bnJldi54bWxQSwUGAAAAAAQABADz&#13;&#10;AAAAAwUAAAAA&#13;&#10;" filled="f" stroked="f">
                      <v:textbox inset="2.16pt,1.44pt,0,1.44pt">
                        <w:txbxContent>
                          <w:p w14:paraId="000452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3456" behindDoc="0" locked="0" layoutInCell="1" allowOverlap="1" wp14:anchorId="7ABBD220" wp14:editId="0C7C2046">
                      <wp:simplePos x="0" y="0"/>
                      <wp:positionH relativeFrom="column">
                        <wp:posOffset>1320800</wp:posOffset>
                      </wp:positionH>
                      <wp:positionV relativeFrom="paragraph">
                        <wp:posOffset>660400</wp:posOffset>
                      </wp:positionV>
                      <wp:extent cx="1016000" cy="2336800"/>
                      <wp:effectExtent l="0" t="0" r="0" b="0"/>
                      <wp:wrapNone/>
                      <wp:docPr id="1166" name="Rectangle 1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0220F-E0B2-264E-825F-69D61EA458E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E347F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BD220" id="Rectangle 1166" o:spid="_x0000_s2069" style="position:absolute;margin-left:104pt;margin-top:52pt;width:80pt;height:184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3OdnAEAABY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RqpczBNuKm58d3iCNG7xkYIe/NhyOZjA2UgtbDm+7gQozoY7Rx7Vfxfzmnqek2pZL2kWISdE&#13;&#10;e/O5KpzsPU2FjMDZLoDZ9kS4ynrSx2R+VvYxKKm7n/PM/jTO6zcA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CK33Od&#13;&#10;nAEAABYDAAAOAAAAAAAAAAAAAAAAAC4CAABkcnMvZTJvRG9jLnhtbFBLAQItABQABgAIAAAAIQBg&#13;&#10;YuGp4AAAABABAAAPAAAAAAAAAAAAAAAAAPYDAABkcnMvZG93bnJldi54bWxQSwUGAAAAAAQABADz&#13;&#10;AAAAAwUAAAAA&#13;&#10;" filled="f" stroked="f">
                      <v:textbox inset="2.16pt,1.44pt,0,1.44pt">
                        <w:txbxContent>
                          <w:p w14:paraId="4E347F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4480" behindDoc="0" locked="0" layoutInCell="1" allowOverlap="1" wp14:anchorId="1278FEC1" wp14:editId="3278E71A">
                      <wp:simplePos x="0" y="0"/>
                      <wp:positionH relativeFrom="column">
                        <wp:posOffset>1320800</wp:posOffset>
                      </wp:positionH>
                      <wp:positionV relativeFrom="paragraph">
                        <wp:posOffset>660400</wp:posOffset>
                      </wp:positionV>
                      <wp:extent cx="1016000" cy="2336800"/>
                      <wp:effectExtent l="0" t="0" r="0" b="0"/>
                      <wp:wrapNone/>
                      <wp:docPr id="1167" name="Rectangle 1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9D40A1-C82B-664D-B88D-97F4B072856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11429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8FEC1" id="Rectangle 1167" o:spid="_x0000_s2070" style="position:absolute;margin-left:104pt;margin-top:52pt;width:80pt;height:184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BlX/P1&#13;&#10;nAEAABYDAAAOAAAAAAAAAAAAAAAAAC4CAABkcnMvZTJvRG9jLnhtbFBLAQItABQABgAIAAAAIQBg&#13;&#10;YuGp4AAAABABAAAPAAAAAAAAAAAAAAAAAPYDAABkcnMvZG93bnJldi54bWxQSwUGAAAAAAQABADz&#13;&#10;AAAAAwUAAAAA&#13;&#10;" filled="f" stroked="f">
                      <v:textbox inset="2.16pt,1.44pt,0,1.44pt">
                        <w:txbxContent>
                          <w:p w14:paraId="311429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5504" behindDoc="0" locked="0" layoutInCell="1" allowOverlap="1" wp14:anchorId="46D1EDFB" wp14:editId="3C4C1B25">
                      <wp:simplePos x="0" y="0"/>
                      <wp:positionH relativeFrom="column">
                        <wp:posOffset>1320800</wp:posOffset>
                      </wp:positionH>
                      <wp:positionV relativeFrom="paragraph">
                        <wp:posOffset>660400</wp:posOffset>
                      </wp:positionV>
                      <wp:extent cx="1016000" cy="2336800"/>
                      <wp:effectExtent l="0" t="0" r="0" b="0"/>
                      <wp:wrapNone/>
                      <wp:docPr id="1168" name="Rectangle 1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468CA-2EE1-7447-A1F9-697ADDE02E1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CA4A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1EDFB" id="Rectangle 1168" o:spid="_x0000_s2071" style="position:absolute;margin-left:104pt;margin-top:52pt;width:80pt;height:184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nGlz&#13;&#10;4J0BAAAWAwAADgAAAAAAAAAAAAAAAAAuAgAAZHJzL2Uyb0RvYy54bWxQSwECLQAUAAYACAAAACEA&#13;&#10;YGLhqeAAAAAQAQAADwAAAAAAAAAAAAAAAAD3AwAAZHJzL2Rvd25yZXYueG1sUEsFBgAAAAAEAAQA&#13;&#10;8wAAAAQFAAAAAA==&#13;&#10;" filled="f" stroked="f">
                      <v:textbox inset="2.16pt,1.44pt,0,1.44pt">
                        <w:txbxContent>
                          <w:p w14:paraId="7ACA4A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6528" behindDoc="0" locked="0" layoutInCell="1" allowOverlap="1" wp14:anchorId="7EA3950A" wp14:editId="0144E372">
                      <wp:simplePos x="0" y="0"/>
                      <wp:positionH relativeFrom="column">
                        <wp:posOffset>1320800</wp:posOffset>
                      </wp:positionH>
                      <wp:positionV relativeFrom="paragraph">
                        <wp:posOffset>660400</wp:posOffset>
                      </wp:positionV>
                      <wp:extent cx="1016000" cy="2336800"/>
                      <wp:effectExtent l="0" t="0" r="0" b="0"/>
                      <wp:wrapNone/>
                      <wp:docPr id="1169" name="Rectangle 1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3BBDA1-0208-0342-A45A-0F795D2B372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37D06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3950A" id="Rectangle 1169" o:spid="_x0000_s2072" style="position:absolute;margin-left:104pt;margin-top:52pt;width:80pt;height:184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CXMvPe&#13;&#10;nAEAABYDAAAOAAAAAAAAAAAAAAAAAC4CAABkcnMvZTJvRG9jLnhtbFBLAQItABQABgAIAAAAIQBg&#13;&#10;YuGp4AAAABABAAAPAAAAAAAAAAAAAAAAAPYDAABkcnMvZG93bnJldi54bWxQSwUGAAAAAAQABADz&#13;&#10;AAAAAwUAAAAA&#13;&#10;" filled="f" stroked="f">
                      <v:textbox inset="2.16pt,1.44pt,0,1.44pt">
                        <w:txbxContent>
                          <w:p w14:paraId="037D06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7552" behindDoc="0" locked="0" layoutInCell="1" allowOverlap="1" wp14:anchorId="64999F2F" wp14:editId="586E0207">
                      <wp:simplePos x="0" y="0"/>
                      <wp:positionH relativeFrom="column">
                        <wp:posOffset>1320800</wp:posOffset>
                      </wp:positionH>
                      <wp:positionV relativeFrom="paragraph">
                        <wp:posOffset>660400</wp:posOffset>
                      </wp:positionV>
                      <wp:extent cx="1016000" cy="2336800"/>
                      <wp:effectExtent l="0" t="0" r="0" b="0"/>
                      <wp:wrapNone/>
                      <wp:docPr id="1170" name="Rectangle 1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0B95B2-4107-B14B-86F9-094F23C2058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C3490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99F2F" id="Rectangle 1170" o:spid="_x0000_s2073" style="position:absolute;margin-left:104pt;margin-top:52pt;width:80pt;height:184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HPL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W8qhaUEExxeh0A453ylqVNy4GakT0S+weM71f/X6F3p//TLk6b&#13;&#10;iZmORqpcXCbcVNz47vAMadziEwU9+LHlcjCBs5Fa2HJ82wlQnA33jjyqLxfzmnqek2pZL2kWISdE&#13;&#10;e/O5KpzsPU2FjMDZLoDZ9kS4ynrSx2R+VvYxKKm7n/PM/jTO638A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BuBHPL&#13;&#10;nAEAABYDAAAOAAAAAAAAAAAAAAAAAC4CAABkcnMvZTJvRG9jLnhtbFBLAQItABQABgAIAAAAIQBg&#13;&#10;YuGp4AAAABABAAAPAAAAAAAAAAAAAAAAAPYDAABkcnMvZG93bnJldi54bWxQSwUGAAAAAAQABADz&#13;&#10;AAAAAwUAAAAA&#13;&#10;" filled="f" stroked="f">
                      <v:textbox inset="2.16pt,1.44pt,0,1.44pt">
                        <w:txbxContent>
                          <w:p w14:paraId="5C3490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8576" behindDoc="0" locked="0" layoutInCell="1" allowOverlap="1" wp14:anchorId="747CC655" wp14:editId="4928BAB9">
                      <wp:simplePos x="0" y="0"/>
                      <wp:positionH relativeFrom="column">
                        <wp:posOffset>1320800</wp:posOffset>
                      </wp:positionH>
                      <wp:positionV relativeFrom="paragraph">
                        <wp:posOffset>660400</wp:posOffset>
                      </wp:positionV>
                      <wp:extent cx="1016000" cy="2336800"/>
                      <wp:effectExtent l="0" t="0" r="0" b="0"/>
                      <wp:wrapNone/>
                      <wp:docPr id="1171" name="Rectangle 1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2213E8-96E0-EB4A-92F3-62A8D4E211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760F7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CC655" id="Rectangle 1171" o:spid="_x0000_s2074" style="position:absolute;margin-left:104pt;margin-top:52pt;width:80pt;height:184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STPy&#13;&#10;D50BAAAWAwAADgAAAAAAAAAAAAAAAAAuAgAAZHJzL2Uyb0RvYy54bWxQSwECLQAUAAYACAAAACEA&#13;&#10;YGLhqeAAAAAQAQAADwAAAAAAAAAAAAAAAAD3AwAAZHJzL2Rvd25yZXYueG1sUEsFBgAAAAAEAAQA&#13;&#10;8wAAAAQFAAAAAA==&#13;&#10;" filled="f" stroked="f">
                      <v:textbox inset="2.16pt,1.44pt,0,1.44pt">
                        <w:txbxContent>
                          <w:p w14:paraId="6760F7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49600" behindDoc="0" locked="0" layoutInCell="1" allowOverlap="1" wp14:anchorId="71D1992C" wp14:editId="5ABD0A5A">
                      <wp:simplePos x="0" y="0"/>
                      <wp:positionH relativeFrom="column">
                        <wp:posOffset>1320800</wp:posOffset>
                      </wp:positionH>
                      <wp:positionV relativeFrom="paragraph">
                        <wp:posOffset>660400</wp:posOffset>
                      </wp:positionV>
                      <wp:extent cx="1016000" cy="2336800"/>
                      <wp:effectExtent l="0" t="0" r="0" b="0"/>
                      <wp:wrapNone/>
                      <wp:docPr id="1172" name="Rectangle 1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BD4DF-71B0-8545-81F1-D53945BD235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FE2C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1992C" id="Rectangle 1172" o:spid="_x0000_s2075" style="position:absolute;margin-left:104pt;margin-top:52pt;width:80pt;height:184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CwBXIa&#13;&#10;nAEAABYDAAAOAAAAAAAAAAAAAAAAAC4CAABkcnMvZTJvRG9jLnhtbFBLAQItABQABgAIAAAAIQBg&#13;&#10;YuGp4AAAABABAAAPAAAAAAAAAAAAAAAAAPYDAABkcnMvZG93bnJldi54bWxQSwUGAAAAAAQABADz&#13;&#10;AAAAAwUAAAAA&#13;&#10;" filled="f" stroked="f">
                      <v:textbox inset="2.16pt,1.44pt,0,1.44pt">
                        <w:txbxContent>
                          <w:p w14:paraId="44FE2C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0624" behindDoc="0" locked="0" layoutInCell="1" allowOverlap="1" wp14:anchorId="10EE1536" wp14:editId="615D6CBB">
                      <wp:simplePos x="0" y="0"/>
                      <wp:positionH relativeFrom="column">
                        <wp:posOffset>1320800</wp:posOffset>
                      </wp:positionH>
                      <wp:positionV relativeFrom="paragraph">
                        <wp:posOffset>660400</wp:posOffset>
                      </wp:positionV>
                      <wp:extent cx="1016000" cy="2336800"/>
                      <wp:effectExtent l="0" t="0" r="0" b="0"/>
                      <wp:wrapNone/>
                      <wp:docPr id="1173" name="Rectangle 1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D1E0C3-77B3-D44A-A130-EF5E9103DCF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27A3F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E1536" id="Rectangle 1173" o:spid="_x0000_s2076" style="position:absolute;margin-left:104pt;margin-top:52pt;width:80pt;height:184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odnnAEAABY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h6p+n3BzcU9DOdHzOOWHjjYCeZe6slFKWZuYS/p51GhkWL6Etij9uPNuuWel6TZtBueRSwJ&#13;&#10;096/rqqgR+Cp0AmlOEZ0h5EJN0VP/pjNL8peBiV393Ve2F/HefcL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APTodn&#13;&#10;nAEAABYDAAAOAAAAAAAAAAAAAAAAAC4CAABkcnMvZTJvRG9jLnhtbFBLAQItABQABgAIAAAAIQBg&#13;&#10;YuGp4AAAABABAAAPAAAAAAAAAAAAAAAAAPYDAABkcnMvZG93bnJldi54bWxQSwUGAAAAAAQABADz&#13;&#10;AAAAAwUAAAAA&#13;&#10;" filled="f" stroked="f">
                      <v:textbox inset="2.16pt,1.44pt,0,1.44pt">
                        <w:txbxContent>
                          <w:p w14:paraId="1527A3F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1648" behindDoc="0" locked="0" layoutInCell="1" allowOverlap="1" wp14:anchorId="18B08592" wp14:editId="35C88E4A">
                      <wp:simplePos x="0" y="0"/>
                      <wp:positionH relativeFrom="column">
                        <wp:posOffset>1320800</wp:posOffset>
                      </wp:positionH>
                      <wp:positionV relativeFrom="paragraph">
                        <wp:posOffset>660400</wp:posOffset>
                      </wp:positionV>
                      <wp:extent cx="1016000" cy="2336800"/>
                      <wp:effectExtent l="0" t="0" r="0" b="0"/>
                      <wp:wrapNone/>
                      <wp:docPr id="1174" name="Rectangle 1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213FA-BBBA-C348-9604-6D8E7FB1C6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087DF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08592" id="Rectangle 1174" o:spid="_x0000_s2077" style="position:absolute;margin-left:104pt;margin-top:52pt;width:80pt;height:184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D2eAdy&#13;&#10;nAEAABYDAAAOAAAAAAAAAAAAAAAAAC4CAABkcnMvZTJvRG9jLnhtbFBLAQItABQABgAIAAAAIQBg&#13;&#10;YuGp4AAAABABAAAPAAAAAAAAAAAAAAAAAPYDAABkcnMvZG93bnJldi54bWxQSwUGAAAAAAQABADz&#13;&#10;AAAAAwUAAAAA&#13;&#10;" filled="f" stroked="f">
                      <v:textbox inset="2.16pt,1.44pt,0,1.44pt">
                        <w:txbxContent>
                          <w:p w14:paraId="7087DF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2672" behindDoc="0" locked="0" layoutInCell="1" allowOverlap="1" wp14:anchorId="4700FA6B" wp14:editId="4289069B">
                      <wp:simplePos x="0" y="0"/>
                      <wp:positionH relativeFrom="column">
                        <wp:posOffset>1320800</wp:posOffset>
                      </wp:positionH>
                      <wp:positionV relativeFrom="paragraph">
                        <wp:posOffset>660400</wp:posOffset>
                      </wp:positionV>
                      <wp:extent cx="1016000" cy="2336800"/>
                      <wp:effectExtent l="0" t="0" r="0" b="0"/>
                      <wp:wrapNone/>
                      <wp:docPr id="1175" name="Rectangle 1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23D700-A73D-CF47-961B-1690A6B6DA0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FCED2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0FA6B" id="Rectangle 1175" o:spid="_x0000_s2078" style="position:absolute;margin-left:104pt;margin-top:52pt;width:80pt;height:184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4dMnQEAABY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h6p+n2bcXNxD8P5EfO4pQcOdoK5l3pyUYqZW9hL+nlUaKSYvgT2qP14s2655yVpNu2GZxFL&#13;&#10;wrT3r6sq6BF4KnRCKY4R3WFkwk3Rkz9m84uyl0HJ3X2dF/bXcd79Ag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SOH&#13;&#10;TJ0BAAAWAwAADgAAAAAAAAAAAAAAAAAuAgAAZHJzL2Uyb0RvYy54bWxQSwECLQAUAAYACAAAACEA&#13;&#10;YGLhqeAAAAAQAQAADwAAAAAAAAAAAAAAAAD3AwAAZHJzL2Rvd25yZXYueG1sUEsFBgAAAAAEAAQA&#13;&#10;8wAAAAQFAAAAAA==&#13;&#10;" filled="f" stroked="f">
                      <v:textbox inset="2.16pt,1.44pt,0,1.44pt">
                        <w:txbxContent>
                          <w:p w14:paraId="3FCED2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3696" behindDoc="0" locked="0" layoutInCell="1" allowOverlap="1" wp14:anchorId="0B93C68C" wp14:editId="722AD874">
                      <wp:simplePos x="0" y="0"/>
                      <wp:positionH relativeFrom="column">
                        <wp:posOffset>1320800</wp:posOffset>
                      </wp:positionH>
                      <wp:positionV relativeFrom="paragraph">
                        <wp:posOffset>660400</wp:posOffset>
                      </wp:positionV>
                      <wp:extent cx="1016000" cy="2336800"/>
                      <wp:effectExtent l="0" t="0" r="0" b="0"/>
                      <wp:wrapNone/>
                      <wp:docPr id="1176" name="Rectangle 1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4D1C3DB-EA99-444D-B9AB-2B4F377B5A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0F15A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3C68C" id="Rectangle 1176" o:spid="_x0000_s2079" style="position:absolute;margin-left:104pt;margin-top:52pt;width:80pt;height:184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QdZnQEAABY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h6p+v064+biHobzI+ZxSw8c7ARzL/XkohQzt7CX9POo0EgxfQnsUfvxZt1yz0vSbNoNzyKW&#13;&#10;hGnvX1dV0CPwVOiEUhwjusPIhJuiJ3/M5hdlL4OSu/s6L+yv47z7BQ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BBUH&#13;&#10;WZ0BAAAWAwAADgAAAAAAAAAAAAAAAAAuAgAAZHJzL2Uyb0RvYy54bWxQSwECLQAUAAYACAAAACEA&#13;&#10;YGLhqeAAAAAQAQAADwAAAAAAAAAAAAAAAAD3AwAAZHJzL2Rvd25yZXYueG1sUEsFBgAAAAAEAAQA&#13;&#10;8wAAAAQFAAAAAA==&#13;&#10;" filled="f" stroked="f">
                      <v:textbox inset="2.16pt,1.44pt,0,1.44pt">
                        <w:txbxContent>
                          <w:p w14:paraId="50F15A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4720" behindDoc="0" locked="0" layoutInCell="1" allowOverlap="1" wp14:anchorId="3F349D03" wp14:editId="3764B0FD">
                      <wp:simplePos x="0" y="0"/>
                      <wp:positionH relativeFrom="column">
                        <wp:posOffset>1320800</wp:posOffset>
                      </wp:positionH>
                      <wp:positionV relativeFrom="paragraph">
                        <wp:posOffset>660400</wp:posOffset>
                      </wp:positionV>
                      <wp:extent cx="1016000" cy="2336800"/>
                      <wp:effectExtent l="0" t="0" r="0" b="0"/>
                      <wp:wrapNone/>
                      <wp:docPr id="1177" name="Rectangle 1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4FC143-977C-EF44-9790-4B8B1F40166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4F3B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49D03" id="Rectangle 1177" o:spid="_x0000_s2080" style="position:absolute;margin-left:104pt;margin-top:52pt;width:80pt;height:184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65WH&#13;&#10;MZ0BAAAWAwAADgAAAAAAAAAAAAAAAAAuAgAAZHJzL2Uyb0RvYy54bWxQSwECLQAUAAYACAAAACEA&#13;&#10;YGLhqeAAAAAQAQAADwAAAAAAAAAAAAAAAAD3AwAAZHJzL2Rvd25yZXYueG1sUEsFBgAAAAAEAAQA&#13;&#10;8wAAAAQFAAAAAA==&#13;&#10;" filled="f" stroked="f">
                      <v:textbox inset="2.16pt,1.44pt,0,1.44pt">
                        <w:txbxContent>
                          <w:p w14:paraId="0D4F3B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5744" behindDoc="0" locked="0" layoutInCell="1" allowOverlap="1" wp14:anchorId="60783FC0" wp14:editId="6F38AB38">
                      <wp:simplePos x="0" y="0"/>
                      <wp:positionH relativeFrom="column">
                        <wp:posOffset>1320800</wp:posOffset>
                      </wp:positionH>
                      <wp:positionV relativeFrom="paragraph">
                        <wp:posOffset>660400</wp:posOffset>
                      </wp:positionV>
                      <wp:extent cx="1016000" cy="2336800"/>
                      <wp:effectExtent l="0" t="0" r="0" b="0"/>
                      <wp:wrapNone/>
                      <wp:docPr id="1178" name="Rectangle 1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FE13FF-E07A-3D42-9961-675C09DFE74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25700D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83FC0" id="Rectangle 1178" o:spid="_x0000_s2081" style="position:absolute;margin-left:104pt;margin-top:52pt;width:80pt;height:184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EqMH&#13;&#10;JJ0BAAAWAwAADgAAAAAAAAAAAAAAAAAuAgAAZHJzL2Uyb0RvYy54bWxQSwECLQAUAAYACAAAACEA&#13;&#10;YGLhqeAAAAAQAQAADwAAAAAAAAAAAAAAAAD3AwAAZHJzL2Rvd25yZXYueG1sUEsFBgAAAAAEAAQA&#13;&#10;8wAAAAQFAAAAAA==&#13;&#10;" filled="f" stroked="f">
                      <v:textbox inset="2.16pt,1.44pt,0,1.44pt">
                        <w:txbxContent>
                          <w:p w14:paraId="225700D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6768" behindDoc="0" locked="0" layoutInCell="1" allowOverlap="1" wp14:anchorId="0032836B" wp14:editId="2EEFED1D">
                      <wp:simplePos x="0" y="0"/>
                      <wp:positionH relativeFrom="column">
                        <wp:posOffset>1320800</wp:posOffset>
                      </wp:positionH>
                      <wp:positionV relativeFrom="paragraph">
                        <wp:posOffset>660400</wp:posOffset>
                      </wp:positionV>
                      <wp:extent cx="1016000" cy="2336800"/>
                      <wp:effectExtent l="0" t="0" r="0" b="0"/>
                      <wp:wrapNone/>
                      <wp:docPr id="1179" name="Rectangle 1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47E574-2922-C949-B574-20C58D3D65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9454F5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2836B" id="Rectangle 1179" o:spid="_x0000_s2082" style="position:absolute;margin-left:104pt;margin-top:52pt;width:80pt;height:184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GfiH&#13;&#10;Gp0BAAAWAwAADgAAAAAAAAAAAAAAAAAuAgAAZHJzL2Uyb0RvYy54bWxQSwECLQAUAAYACAAAACEA&#13;&#10;YGLhqeAAAAAQAQAADwAAAAAAAAAAAAAAAAD3AwAAZHJzL2Rvd25yZXYueG1sUEsFBgAAAAAEAAQA&#13;&#10;8wAAAAQFAAAAAA==&#13;&#10;" filled="f" stroked="f">
                      <v:textbox inset="2.16pt,1.44pt,0,1.44pt">
                        <w:txbxContent>
                          <w:p w14:paraId="79454F5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7792" behindDoc="0" locked="0" layoutInCell="1" allowOverlap="1" wp14:anchorId="2CE84B1B" wp14:editId="4BBA955A">
                      <wp:simplePos x="0" y="0"/>
                      <wp:positionH relativeFrom="column">
                        <wp:posOffset>1320800</wp:posOffset>
                      </wp:positionH>
                      <wp:positionV relativeFrom="paragraph">
                        <wp:posOffset>660400</wp:posOffset>
                      </wp:positionV>
                      <wp:extent cx="1016000" cy="2336800"/>
                      <wp:effectExtent l="0" t="0" r="0" b="0"/>
                      <wp:wrapNone/>
                      <wp:docPr id="1180" name="Rectangle 1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053342-0F10-6D46-87D0-09B81E1EBD8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A5B9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84B1B" id="Rectangle 1180" o:spid="_x0000_s2083" style="position:absolute;margin-left:104pt;margin-top:52pt;width:80pt;height:184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4M4H&#13;&#10;D50BAAAWAwAADgAAAAAAAAAAAAAAAAAuAgAAZHJzL2Uyb0RvYy54bWxQSwECLQAUAAYACAAAACEA&#13;&#10;YGLhqeAAAAAQAQAADwAAAAAAAAAAAAAAAAD3AwAAZHJzL2Rvd25yZXYueG1sUEsFBgAAAAAEAAQA&#13;&#10;8wAAAAQFAAAAAA==&#13;&#10;" filled="f" stroked="f">
                      <v:textbox inset="2.16pt,1.44pt,0,1.44pt">
                        <w:txbxContent>
                          <w:p w14:paraId="44A5B9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8816" behindDoc="0" locked="0" layoutInCell="1" allowOverlap="1" wp14:anchorId="66961D3B" wp14:editId="72592547">
                      <wp:simplePos x="0" y="0"/>
                      <wp:positionH relativeFrom="column">
                        <wp:posOffset>1320800</wp:posOffset>
                      </wp:positionH>
                      <wp:positionV relativeFrom="paragraph">
                        <wp:posOffset>660400</wp:posOffset>
                      </wp:positionV>
                      <wp:extent cx="1016000" cy="2336800"/>
                      <wp:effectExtent l="0" t="0" r="0" b="0"/>
                      <wp:wrapNone/>
                      <wp:docPr id="1181" name="Rectangle 1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66E476-BDB6-AC4D-8C87-B745EE958C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BD91C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61D3B" id="Rectangle 1181" o:spid="_x0000_s2084" style="position:absolute;margin-left:104pt;margin-top:52pt;width:80pt;height:184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x/mG&#13;&#10;y50BAAAWAwAADgAAAAAAAAAAAAAAAAAuAgAAZHJzL2Uyb0RvYy54bWxQSwECLQAUAAYACAAAACEA&#13;&#10;YGLhqeAAAAAQAQAADwAAAAAAAAAAAAAAAAD3AwAAZHJzL2Rvd25yZXYueG1sUEsFBgAAAAAEAAQA&#13;&#10;8wAAAAQFAAAAAA==&#13;&#10;" filled="f" stroked="f">
                      <v:textbox inset="2.16pt,1.44pt,0,1.44pt">
                        <w:txbxContent>
                          <w:p w14:paraId="1BD91C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59840" behindDoc="0" locked="0" layoutInCell="1" allowOverlap="1" wp14:anchorId="27EC412B" wp14:editId="7C88BA77">
                      <wp:simplePos x="0" y="0"/>
                      <wp:positionH relativeFrom="column">
                        <wp:posOffset>1320800</wp:posOffset>
                      </wp:positionH>
                      <wp:positionV relativeFrom="paragraph">
                        <wp:posOffset>660400</wp:posOffset>
                      </wp:positionV>
                      <wp:extent cx="1016000" cy="1727200"/>
                      <wp:effectExtent l="0" t="0" r="0" b="0"/>
                      <wp:wrapNone/>
                      <wp:docPr id="1182" name="Rectangle 1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D5EDE1-AE69-5B40-ABA8-BD451DC9F4E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5C5B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C412B" id="Rectangle 1182" o:spid="_x0000_s2085" style="position:absolute;margin-left:104pt;margin-top:52pt;width:80pt;height:136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AxG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F1/2GTcXNzDcH7EPG7pgYOdYO6lnlyUYuYW9pJ+HhUaKaYvgT1qb9/ftNzzkjTrds2ziCVh&#13;&#10;2vvXVRX0CDwVOqEUx4juMDLhpujJH7P5RdnLoOTuvs4L++s4734B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KpUDEac&#13;&#10;AQAAFgMAAA4AAAAAAAAAAAAAAAAALgIAAGRycy9lMm9Eb2MueG1sUEsBAi0AFAAGAAgAAAAhAHm3&#13;&#10;1YLfAAAAEAEAAA8AAAAAAAAAAAAAAAAA9gMAAGRycy9kb3ducmV2LnhtbFBLBQYAAAAABAAEAPMA&#13;&#10;AAACBQAAAAA=&#13;&#10;" filled="f" stroked="f">
                      <v:textbox inset="2.16pt,1.44pt,0,1.44pt">
                        <w:txbxContent>
                          <w:p w14:paraId="5F5C5B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0864" behindDoc="0" locked="0" layoutInCell="1" allowOverlap="1" wp14:anchorId="2D8CD534" wp14:editId="2792DDA9">
                      <wp:simplePos x="0" y="0"/>
                      <wp:positionH relativeFrom="column">
                        <wp:posOffset>1320800</wp:posOffset>
                      </wp:positionH>
                      <wp:positionV relativeFrom="paragraph">
                        <wp:posOffset>660400</wp:posOffset>
                      </wp:positionV>
                      <wp:extent cx="1016000" cy="1727200"/>
                      <wp:effectExtent l="0" t="0" r="0" b="0"/>
                      <wp:wrapNone/>
                      <wp:docPr id="1183" name="Rectangle 1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CA5EF-639F-774F-8E8B-DC1E719E0B2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C901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CD534" id="Rectangle 1183" o:spid="_x0000_s2086" style="position:absolute;margin-left:104pt;margin-top:52pt;width:80pt;height:136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GFomw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" filled="f" stroked="f">
                      <v:textbox inset="2.16pt,1.44pt,0,1.44pt">
                        <w:txbxContent>
                          <w:p w14:paraId="65C901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1888" behindDoc="0" locked="0" layoutInCell="1" allowOverlap="1" wp14:anchorId="0EDC09C7" wp14:editId="4EDD3AAB">
                      <wp:simplePos x="0" y="0"/>
                      <wp:positionH relativeFrom="column">
                        <wp:posOffset>1320800</wp:posOffset>
                      </wp:positionH>
                      <wp:positionV relativeFrom="paragraph">
                        <wp:posOffset>660400</wp:posOffset>
                      </wp:positionV>
                      <wp:extent cx="1016000" cy="1727200"/>
                      <wp:effectExtent l="0" t="0" r="0" b="0"/>
                      <wp:wrapNone/>
                      <wp:docPr id="1184" name="Rectangle 1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220B1-9CB6-794E-96AC-8DC2CE50DC0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CC3F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C09C7" id="Rectangle 1184" o:spid="_x0000_s2087" style="position:absolute;margin-left:104pt;margin-top:52pt;width:80pt;height:136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" filled="f" stroked="f">
                      <v:textbox inset="2.16pt,1.44pt,0,1.44pt">
                        <w:txbxContent>
                          <w:p w14:paraId="34CC3F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2912" behindDoc="0" locked="0" layoutInCell="1" allowOverlap="1" wp14:anchorId="2A6FE1A0" wp14:editId="0982DB54">
                      <wp:simplePos x="0" y="0"/>
                      <wp:positionH relativeFrom="column">
                        <wp:posOffset>1320800</wp:posOffset>
                      </wp:positionH>
                      <wp:positionV relativeFrom="paragraph">
                        <wp:posOffset>660400</wp:posOffset>
                      </wp:positionV>
                      <wp:extent cx="1016000" cy="1727200"/>
                      <wp:effectExtent l="0" t="0" r="0" b="0"/>
                      <wp:wrapNone/>
                      <wp:docPr id="1185" name="Rectangle 1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D898CC-6A96-7541-A92A-E9A8B760139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AA1E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FE1A0" id="Rectangle 1185" o:spid="_x0000_s2088" style="position:absolute;margin-left:104pt;margin-top:52pt;width:80pt;height:136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WFDnA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F3ftBk3F3cwnJ4xj1t64mAnmHupJxelmLmFvaSfB4VGiulLYI/a20/XLfe8JM26XfMsYkmY&#13;&#10;9u59VQU9Ak+FTijFIaLbj0y4KXryx2x+UfY2KLm77/PC/jLO218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LrhYUOc&#13;&#10;AQAAFgMAAA4AAAAAAAAAAAAAAAAALgIAAGRycy9lMm9Eb2MueG1sUEsBAi0AFAAGAAgAAAAhAHm3&#13;&#10;1YLfAAAAEAEAAA8AAAAAAAAAAAAAAAAA9gMAAGRycy9kb3ducmV2LnhtbFBLBQYAAAAABAAEAPMA&#13;&#10;AAACBQAAAAA=&#13;&#10;" filled="f" stroked="f">
                      <v:textbox inset="2.16pt,1.44pt,0,1.44pt">
                        <w:txbxContent>
                          <w:p w14:paraId="1FAA1E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3936" behindDoc="0" locked="0" layoutInCell="1" allowOverlap="1" wp14:anchorId="212F71CC" wp14:editId="0B9D1D7F">
                      <wp:simplePos x="0" y="0"/>
                      <wp:positionH relativeFrom="column">
                        <wp:posOffset>1320800</wp:posOffset>
                      </wp:positionH>
                      <wp:positionV relativeFrom="paragraph">
                        <wp:posOffset>660400</wp:posOffset>
                      </wp:positionV>
                      <wp:extent cx="1016000" cy="1727200"/>
                      <wp:effectExtent l="0" t="0" r="0" b="0"/>
                      <wp:wrapNone/>
                      <wp:docPr id="1186" name="Rectangle 1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3EEE3F-41F8-9049-8037-0289D3A5FE0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ADE3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F71CC" id="Rectangle 1186" o:spid="_x0000_s2089" style="position:absolute;margin-left:104pt;margin-top:52pt;width:80pt;height:136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FWnAEAABY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fNbd3khGGq6+uIlD4b8CJveoncjOKROn2l9HL19xV+d/0/79Ky&#13;&#10;X4QbGLq+WWfcXNzDcH7CPG7pkYOdYO6lnlyUYuYW9pJ+HhUaKaYvgT1qbz+uW+55SZpNu+FZxJIw&#13;&#10;7f3bqgp6BJ4KnVCKY0R3GJlwU/Tkj9n8oux1UHJ33+aF/XWcd78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EPX4Vac&#13;&#10;AQAAFgMAAA4AAAAAAAAAAAAAAAAALgIAAGRycy9lMm9Eb2MueG1sUEsBAi0AFAAGAAgAAAAhAHm3&#13;&#10;1YLfAAAAEAEAAA8AAAAAAAAAAAAAAAAA9gMAAGRycy9kb3ducmV2LnhtbFBLBQYAAAAABAAEAPMA&#13;&#10;AAACBQAAAAA=&#13;&#10;" filled="f" stroked="f">
                      <v:textbox inset="2.16pt,1.44pt,0,1.44pt">
                        <w:txbxContent>
                          <w:p w14:paraId="7DADE3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4960" behindDoc="0" locked="0" layoutInCell="1" allowOverlap="1" wp14:anchorId="342D5B34" wp14:editId="681BB907">
                      <wp:simplePos x="0" y="0"/>
                      <wp:positionH relativeFrom="column">
                        <wp:posOffset>1320800</wp:posOffset>
                      </wp:positionH>
                      <wp:positionV relativeFrom="paragraph">
                        <wp:posOffset>660400</wp:posOffset>
                      </wp:positionV>
                      <wp:extent cx="1016000" cy="1727200"/>
                      <wp:effectExtent l="0" t="0" r="0" b="0"/>
                      <wp:wrapNone/>
                      <wp:docPr id="1187" name="Rectangle 1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95E55-E9B2-8C47-B65B-D788119E82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5EEA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D5B34" id="Rectangle 1187" o:spid="_x0000_s2090" style="position:absolute;margin-left:104pt;margin-top:52pt;width:80pt;height:136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2E+nA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GLq+uc64ubiD4fSEedzSIwc7wdxLPbkoxcwt7CX9PCg0UkxfA3vU3l5ftdzzkjTrds2ziCVh&#13;&#10;2rv3VRX0CDwVOqEUh4huPzLhpujJH7P5RdnboOTuvs8L+8s4b38B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KxXYT6c&#13;&#10;AQAAFgMAAA4AAAAAAAAAAAAAAAAALgIAAGRycy9lMm9Eb2MueG1sUEsBAi0AFAAGAAgAAAAhAHm3&#13;&#10;1YLfAAAAEAEAAA8AAAAAAAAAAAAAAAAA9gMAAGRycy9kb3ducmV2LnhtbFBLBQYAAAAABAAEAPMA&#13;&#10;AAACBQAAAAA=&#13;&#10;" filled="f" stroked="f">
                      <v:textbox inset="2.16pt,1.44pt,0,1.44pt">
                        <w:txbxContent>
                          <w:p w14:paraId="415EEA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5984" behindDoc="0" locked="0" layoutInCell="1" allowOverlap="1" wp14:anchorId="4B10A74B" wp14:editId="66C7D704">
                      <wp:simplePos x="0" y="0"/>
                      <wp:positionH relativeFrom="column">
                        <wp:posOffset>1320800</wp:posOffset>
                      </wp:positionH>
                      <wp:positionV relativeFrom="paragraph">
                        <wp:posOffset>660400</wp:posOffset>
                      </wp:positionV>
                      <wp:extent cx="1016000" cy="1727200"/>
                      <wp:effectExtent l="0" t="0" r="0" b="0"/>
                      <wp:wrapNone/>
                      <wp:docPr id="1188" name="Rectangle 1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80B5A6-D308-2847-B663-5BC135999C0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AF9C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0A74B" id="Rectangle 1188" o:spid="_x0000_s2091" style="position:absolute;margin-left:104pt;margin-top:52pt;width:80pt;height:136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FVh4Suc&#13;&#10;AQAAFgMAAA4AAAAAAAAAAAAAAAAALgIAAGRycy9lMm9Eb2MueG1sUEsBAi0AFAAGAAgAAAAhAHm3&#13;&#10;1YLfAAAAEAEAAA8AAAAAAAAAAAAAAAAA9gMAAGRycy9kb3ducmV2LnhtbFBLBQYAAAAABAAEAPMA&#13;&#10;AAACBQAAAAA=&#13;&#10;" filled="f" stroked="f">
                      <v:textbox inset="2.16pt,1.44pt,0,1.44pt">
                        <w:txbxContent>
                          <w:p w14:paraId="0AAF9C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7008" behindDoc="0" locked="0" layoutInCell="1" allowOverlap="1" wp14:anchorId="58EEB413" wp14:editId="7FB3290E">
                      <wp:simplePos x="0" y="0"/>
                      <wp:positionH relativeFrom="column">
                        <wp:posOffset>1320800</wp:posOffset>
                      </wp:positionH>
                      <wp:positionV relativeFrom="paragraph">
                        <wp:posOffset>660400</wp:posOffset>
                      </wp:positionV>
                      <wp:extent cx="1016000" cy="1727200"/>
                      <wp:effectExtent l="0" t="0" r="0" b="0"/>
                      <wp:wrapNone/>
                      <wp:docPr id="1189" name="Rectangle 1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CD054-2EA9-FA46-A9B6-BAD28EA844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10CB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EB413" id="Rectangle 1189" o:spid="_x0000_s2092" style="position:absolute;margin-left:104pt;margin-top:52pt;width:80pt;height:136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F46YRWc&#13;&#10;AQAAFgMAAA4AAAAAAAAAAAAAAAAALgIAAGRycy9lMm9Eb2MueG1sUEsBAi0AFAAGAAgAAAAhAHm3&#13;&#10;1YLfAAAAEAEAAA8AAAAAAAAAAAAAAAAA9gMAAGRycy9kb3ducmV2LnhtbFBLBQYAAAAABAAEAPMA&#13;&#10;AAACBQAAAAA=&#13;&#10;" filled="f" stroked="f">
                      <v:textbox inset="2.16pt,1.44pt,0,1.44pt">
                        <w:txbxContent>
                          <w:p w14:paraId="3E10CB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8032" behindDoc="0" locked="0" layoutInCell="1" allowOverlap="1" wp14:anchorId="587F0FD9" wp14:editId="13E29BD5">
                      <wp:simplePos x="0" y="0"/>
                      <wp:positionH relativeFrom="column">
                        <wp:posOffset>1320800</wp:posOffset>
                      </wp:positionH>
                      <wp:positionV relativeFrom="paragraph">
                        <wp:posOffset>660400</wp:posOffset>
                      </wp:positionV>
                      <wp:extent cx="1016000" cy="1727200"/>
                      <wp:effectExtent l="0" t="0" r="0" b="0"/>
                      <wp:wrapNone/>
                      <wp:docPr id="1190" name="Rectangle 1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C2030B-D700-6C46-AA82-2C08F396B7C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66DE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F0FD9" id="Rectangle 1190" o:spid="_x0000_s2093" style="position:absolute;margin-left:104pt;margin-top:52pt;width:80pt;height:136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OEAnAEAABYDAAAOAAAAZHJzL2Uyb0RvYy54bWysUk1vGyEQvVfqf0Dc6/1IFTs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7uZuU7Olmo+add3khGGq6+uIlD4b8CJveoncjOKROn2l9HL19xV+d/0/79Ky&#13;&#10;X4QbGLq+XWfcXNzDcH7CPG7pkYOdYO6lnlyUYuYW9pJ+HhUaKaYvgT1q1x9vWu55SZpNu+FZxJIw&#13;&#10;7f3bqgp6BJ4KnVCKY0R3GJlwU/Tkj9n8oux1UHJ33+aF/XWcd78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KcM4QCc&#13;&#10;AQAAFgMAAA4AAAAAAAAAAAAAAAAALgIAAGRycy9lMm9Eb2MueG1sUEsBAi0AFAAGAAgAAAAhAHm3&#13;&#10;1YLfAAAAEAEAAA8AAAAAAAAAAAAAAAAA9gMAAGRycy9kb3ducmV2LnhtbFBLBQYAAAAABAAEAPMA&#13;&#10;AAACBQAAAAA=&#13;&#10;" filled="f" stroked="f">
                      <v:textbox inset="2.16pt,1.44pt,0,1.44pt">
                        <w:txbxContent>
                          <w:p w14:paraId="5066DE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69056" behindDoc="0" locked="0" layoutInCell="1" allowOverlap="1" wp14:anchorId="1D8FD498" wp14:editId="2F4A6FF2">
                      <wp:simplePos x="0" y="0"/>
                      <wp:positionH relativeFrom="column">
                        <wp:posOffset>1320800</wp:posOffset>
                      </wp:positionH>
                      <wp:positionV relativeFrom="paragraph">
                        <wp:posOffset>660400</wp:posOffset>
                      </wp:positionV>
                      <wp:extent cx="1016000" cy="1727200"/>
                      <wp:effectExtent l="0" t="0" r="0" b="0"/>
                      <wp:wrapNone/>
                      <wp:docPr id="1191" name="Rectangle 1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390A9-10C7-5C48-927C-C132921D56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9BC3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8FD498" id="Rectangle 1191" o:spid="_x0000_s2094" style="position:absolute;margin-left:104pt;margin-top:52pt;width:80pt;height:136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IA7YMSc&#13;&#10;AQAAFgMAAA4AAAAAAAAAAAAAAAAALgIAAGRycy9lMm9Eb2MueG1sUEsBAi0AFAAGAAgAAAAhAHm3&#13;&#10;1YLfAAAAEAEAAA8AAAAAAAAAAAAAAAAA9gMAAGRycy9kb3ducmV2LnhtbFBLBQYAAAAABAAEAPMA&#13;&#10;AAACBQAAAAA=&#13;&#10;" filled="f" stroked="f">
                      <v:textbox inset="2.16pt,1.44pt,0,1.44pt">
                        <w:txbxContent>
                          <w:p w14:paraId="6C9BC3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0080" behindDoc="0" locked="0" layoutInCell="1" allowOverlap="1" wp14:anchorId="31DBA01D" wp14:editId="350FAF64">
                      <wp:simplePos x="0" y="0"/>
                      <wp:positionH relativeFrom="column">
                        <wp:posOffset>1320800</wp:posOffset>
                      </wp:positionH>
                      <wp:positionV relativeFrom="paragraph">
                        <wp:posOffset>660400</wp:posOffset>
                      </wp:positionV>
                      <wp:extent cx="1016000" cy="1727200"/>
                      <wp:effectExtent l="0" t="0" r="0" b="0"/>
                      <wp:wrapNone/>
                      <wp:docPr id="1192" name="Rectangle 1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C2A1D-0D38-DD47-A51A-AA66144C6F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3C62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BA01D" id="Rectangle 1192" o:spid="_x0000_s2095" style="position:absolute;margin-left:104pt;margin-top:52pt;width:80pt;height:136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eDR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F3fbjJuLu5hOD9hHrf0yMFOMPdSTy5KMXMLe0k/jwqNFNOXwB61dx9vWu55SZp1u+ZZxJIw&#13;&#10;7f3bqgp6BJ4KnVCKY0R3GJlwU/Tkj9n8oux1UHJ33+aF/XWcd78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HkN4NGc&#13;&#10;AQAAFgMAAA4AAAAAAAAAAAAAAAAALgIAAGRycy9lMm9Eb2MueG1sUEsBAi0AFAAGAAgAAAAhAHm3&#13;&#10;1YLfAAAAEAEAAA8AAAAAAAAAAAAAAAAA9gMAAGRycy9kb3ducmV2LnhtbFBLBQYAAAAABAAEAPMA&#13;&#10;AAACBQAAAAA=&#13;&#10;" filled="f" stroked="f">
                      <v:textbox inset="2.16pt,1.44pt,0,1.44pt">
                        <w:txbxContent>
                          <w:p w14:paraId="3C3C62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1104" behindDoc="0" locked="0" layoutInCell="1" allowOverlap="1" wp14:anchorId="519A4AA8" wp14:editId="035E7D7C">
                      <wp:simplePos x="0" y="0"/>
                      <wp:positionH relativeFrom="column">
                        <wp:posOffset>1320800</wp:posOffset>
                      </wp:positionH>
                      <wp:positionV relativeFrom="paragraph">
                        <wp:posOffset>660400</wp:posOffset>
                      </wp:positionV>
                      <wp:extent cx="1016000" cy="1727200"/>
                      <wp:effectExtent l="0" t="0" r="0" b="0"/>
                      <wp:wrapNone/>
                      <wp:docPr id="1193" name="Rectangle 1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C18CF-58A3-5445-A041-7690DB8250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52F0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A4AA8" id="Rectangle 1193" o:spid="_x0000_s2096" style="position:absolute;margin-left:104pt;margin-top:52pt;width:80pt;height:136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hWsmw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" filled="f" stroked="f">
                      <v:textbox inset="2.16pt,1.44pt,0,1.44pt">
                        <w:txbxContent>
                          <w:p w14:paraId="4452F0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2128" behindDoc="0" locked="0" layoutInCell="1" allowOverlap="1" wp14:anchorId="272EEBDF" wp14:editId="6392929D">
                      <wp:simplePos x="0" y="0"/>
                      <wp:positionH relativeFrom="column">
                        <wp:posOffset>1320800</wp:posOffset>
                      </wp:positionH>
                      <wp:positionV relativeFrom="paragraph">
                        <wp:posOffset>660400</wp:posOffset>
                      </wp:positionV>
                      <wp:extent cx="1016000" cy="1727200"/>
                      <wp:effectExtent l="0" t="0" r="0" b="0"/>
                      <wp:wrapNone/>
                      <wp:docPr id="1194" name="Rectangle 1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34F4F3-B3C1-374E-9ADC-CF55D9F1EA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B326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EEBDF" id="Rectangle 1194" o:spid="_x0000_s2097" style="position:absolute;margin-left:104pt;margin-top:52pt;width:80pt;height:136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" filled="f" stroked="f">
                      <v:textbox inset="2.16pt,1.44pt,0,1.44pt">
                        <w:txbxContent>
                          <w:p w14:paraId="2AB326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3152" behindDoc="0" locked="0" layoutInCell="1" allowOverlap="1" wp14:anchorId="4E1B7F83" wp14:editId="03EF1CFE">
                      <wp:simplePos x="0" y="0"/>
                      <wp:positionH relativeFrom="column">
                        <wp:posOffset>1320800</wp:posOffset>
                      </wp:positionH>
                      <wp:positionV relativeFrom="paragraph">
                        <wp:posOffset>660400</wp:posOffset>
                      </wp:positionV>
                      <wp:extent cx="1016000" cy="1727200"/>
                      <wp:effectExtent l="0" t="0" r="0" b="0"/>
                      <wp:wrapNone/>
                      <wp:docPr id="1195" name="Rectangle 1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992132-650E-424C-9E15-183CEFCCB23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526B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B7F83" id="Rectangle 1195" o:spid="_x0000_s2098" style="position:absolute;margin-left:104pt;margin-top:52pt;width:80pt;height:136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xWHnAEAABYDAAAOAAAAZHJzL2Uyb0RvYy54bWysUk1vGyEQvVfqf0Dc6/1IVTs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9uZ2U7Olmo+add3khGGq6+uIlL4Y8CJveoncjOKROn2j9HL19xV+d/0/79Ky&#13;&#10;X4QbGLpetxk3F/cwnB8xj1t64GAnmHupJxelmLmFvaSfR4VGiulrYI/a9ceblntekmbTbngWsSRM&#13;&#10;e/+2qoIegadCJ5TiGNEdRibcFD35Yza/KHsdlNzdt3lhfx3n3S8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DQrFYec&#13;&#10;AQAAFgMAAA4AAAAAAAAAAAAAAAAALgIAAGRycy9lMm9Eb2MueG1sUEsBAi0AFAAGAAgAAAAhAHm3&#13;&#10;1YLfAAAAEAEAAA8AAAAAAAAAAAAAAAAA9gMAAGRycy9kb3ducmV2LnhtbFBLBQYAAAAABAAEAPMA&#13;&#10;AAACBQAAAAA=&#13;&#10;" filled="f" stroked="f">
                      <v:textbox inset="2.16pt,1.44pt,0,1.44pt">
                        <w:txbxContent>
                          <w:p w14:paraId="24526B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4176" behindDoc="0" locked="0" layoutInCell="1" allowOverlap="1" wp14:anchorId="0FF79298" wp14:editId="6BD48925">
                      <wp:simplePos x="0" y="0"/>
                      <wp:positionH relativeFrom="column">
                        <wp:posOffset>1320800</wp:posOffset>
                      </wp:positionH>
                      <wp:positionV relativeFrom="paragraph">
                        <wp:posOffset>660400</wp:posOffset>
                      </wp:positionV>
                      <wp:extent cx="1016000" cy="1727200"/>
                      <wp:effectExtent l="0" t="0" r="0" b="0"/>
                      <wp:wrapNone/>
                      <wp:docPr id="1196" name="Rectangle 1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56A796-9BE7-C246-BA7A-6B5AE6A47AC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9390E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79298" id="Rectangle 1196" o:spid="_x0000_s2099" style="position:absolute;margin-left:104pt;margin-top:52pt;width:80pt;height:136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M0dlZKc&#13;&#10;AQAAFgMAAA4AAAAAAAAAAAAAAAAALgIAAGRycy9lMm9Eb2MueG1sUEsBAi0AFAAGAAgAAAAhAHm3&#13;&#10;1YLfAAAAEAEAAA8AAAAAAAAAAAAAAAAA9gMAAGRycy9kb3ducmV2LnhtbFBLBQYAAAAABAAEAPMA&#13;&#10;AAACBQAAAAA=&#13;&#10;" filled="f" stroked="f">
                      <v:textbox inset="2.16pt,1.44pt,0,1.44pt">
                        <w:txbxContent>
                          <w:p w14:paraId="29390E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5200" behindDoc="0" locked="0" layoutInCell="1" allowOverlap="1" wp14:anchorId="27BF8811" wp14:editId="2CA82930">
                      <wp:simplePos x="0" y="0"/>
                      <wp:positionH relativeFrom="column">
                        <wp:posOffset>1320800</wp:posOffset>
                      </wp:positionH>
                      <wp:positionV relativeFrom="paragraph">
                        <wp:posOffset>660400</wp:posOffset>
                      </wp:positionV>
                      <wp:extent cx="1016000" cy="2032000"/>
                      <wp:effectExtent l="0" t="0" r="0" b="0"/>
                      <wp:wrapNone/>
                      <wp:docPr id="1197" name="Rectangle 1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263164-1D50-0A47-8951-E7D0513B4C6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65C1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F8811" id="Rectangle 1197" o:spid="_x0000_s2100" style="position:absolute;margin-left:104pt;margin-top:52pt;width:80pt;height:1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" filled="f" stroked="f">
                      <v:textbox inset="2.16pt,1.44pt,0,1.44pt">
                        <w:txbxContent>
                          <w:p w14:paraId="4465C1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6224" behindDoc="0" locked="0" layoutInCell="1" allowOverlap="1" wp14:anchorId="79D3CC83" wp14:editId="260D9519">
                      <wp:simplePos x="0" y="0"/>
                      <wp:positionH relativeFrom="column">
                        <wp:posOffset>1320800</wp:posOffset>
                      </wp:positionH>
                      <wp:positionV relativeFrom="paragraph">
                        <wp:posOffset>660400</wp:posOffset>
                      </wp:positionV>
                      <wp:extent cx="1016000" cy="2032000"/>
                      <wp:effectExtent l="0" t="0" r="0" b="0"/>
                      <wp:wrapNone/>
                      <wp:docPr id="1198" name="Rectangle 1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7302F-42BA-6C43-90D5-51DCE808C5A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95902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3CC83" id="Rectangle 1198" o:spid="_x0000_s2101" style="position:absolute;margin-left:104pt;margin-top:52pt;width:80pt;height:1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" filled="f" stroked="f">
                      <v:textbox inset="2.16pt,1.44pt,0,1.44pt">
                        <w:txbxContent>
                          <w:p w14:paraId="395902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7248" behindDoc="0" locked="0" layoutInCell="1" allowOverlap="1" wp14:anchorId="4D59C3B6" wp14:editId="1FE0018A">
                      <wp:simplePos x="0" y="0"/>
                      <wp:positionH relativeFrom="column">
                        <wp:posOffset>1320800</wp:posOffset>
                      </wp:positionH>
                      <wp:positionV relativeFrom="paragraph">
                        <wp:posOffset>660400</wp:posOffset>
                      </wp:positionV>
                      <wp:extent cx="1016000" cy="2032000"/>
                      <wp:effectExtent l="0" t="0" r="0" b="0"/>
                      <wp:wrapNone/>
                      <wp:docPr id="1199" name="Rectangle 1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FB901C-DF2F-9342-8525-87CF55D9A46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F358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9C3B6" id="Rectangle 1199" o:spid="_x0000_s2102" style="position:absolute;margin-left:104pt;margin-top:52pt;width:80pt;height:1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" filled="f" stroked="f">
                      <v:textbox inset="2.16pt,1.44pt,0,1.44pt">
                        <w:txbxContent>
                          <w:p w14:paraId="45F358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8272" behindDoc="0" locked="0" layoutInCell="1" allowOverlap="1" wp14:anchorId="07B5FC5B" wp14:editId="50382EF7">
                      <wp:simplePos x="0" y="0"/>
                      <wp:positionH relativeFrom="column">
                        <wp:posOffset>1320800</wp:posOffset>
                      </wp:positionH>
                      <wp:positionV relativeFrom="paragraph">
                        <wp:posOffset>660400</wp:posOffset>
                      </wp:positionV>
                      <wp:extent cx="1016000" cy="2032000"/>
                      <wp:effectExtent l="0" t="0" r="0" b="0"/>
                      <wp:wrapNone/>
                      <wp:docPr id="1200" name="Rectangle 1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4320B7-095F-9F4E-9A21-D7041BF90AF6}"/>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7FAEC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5FC5B" id="Rectangle 1200" o:spid="_x0000_s2103" style="position:absolute;margin-left:104pt;margin-top:52pt;width:80pt;height:1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" filled="f" stroked="f">
                      <v:textbox inset="2.16pt,1.44pt,0,1.44pt">
                        <w:txbxContent>
                          <w:p w14:paraId="67FAEC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79296" behindDoc="0" locked="0" layoutInCell="1" allowOverlap="1" wp14:anchorId="6B9EDD5D" wp14:editId="468C95DC">
                      <wp:simplePos x="0" y="0"/>
                      <wp:positionH relativeFrom="column">
                        <wp:posOffset>1320800</wp:posOffset>
                      </wp:positionH>
                      <wp:positionV relativeFrom="paragraph">
                        <wp:posOffset>660400</wp:posOffset>
                      </wp:positionV>
                      <wp:extent cx="1016000" cy="2032000"/>
                      <wp:effectExtent l="0" t="0" r="0" b="0"/>
                      <wp:wrapNone/>
                      <wp:docPr id="1201" name="Rectangle 1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584583-6042-8B4E-8BEC-7D1332C8A83E}"/>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182F9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EDD5D" id="Rectangle 1201" o:spid="_x0000_s2104" style="position:absolute;margin-left:104pt;margin-top:52pt;width:80pt;height:1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" filled="f" stroked="f">
                      <v:textbox inset="2.16pt,1.44pt,0,1.44pt">
                        <w:txbxContent>
                          <w:p w14:paraId="0182F9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0320" behindDoc="0" locked="0" layoutInCell="1" allowOverlap="1" wp14:anchorId="489F1C5D" wp14:editId="59BD3480">
                      <wp:simplePos x="0" y="0"/>
                      <wp:positionH relativeFrom="column">
                        <wp:posOffset>1320800</wp:posOffset>
                      </wp:positionH>
                      <wp:positionV relativeFrom="paragraph">
                        <wp:posOffset>660400</wp:posOffset>
                      </wp:positionV>
                      <wp:extent cx="1016000" cy="2032000"/>
                      <wp:effectExtent l="0" t="0" r="0" b="0"/>
                      <wp:wrapNone/>
                      <wp:docPr id="1202" name="Rectangle 1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FC86FE-B58C-174F-855E-614CCC46A17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46340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F1C5D" id="Rectangle 1202" o:spid="_x0000_s2105" style="position:absolute;margin-left:104pt;margin-top:52pt;width:80pt;height:1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" filled="f" stroked="f">
                      <v:textbox inset="2.16pt,1.44pt,0,1.44pt">
                        <w:txbxContent>
                          <w:p w14:paraId="346340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1344" behindDoc="0" locked="0" layoutInCell="1" allowOverlap="1" wp14:anchorId="1B100510" wp14:editId="0E5F0BFC">
                      <wp:simplePos x="0" y="0"/>
                      <wp:positionH relativeFrom="column">
                        <wp:posOffset>1320800</wp:posOffset>
                      </wp:positionH>
                      <wp:positionV relativeFrom="paragraph">
                        <wp:posOffset>660400</wp:posOffset>
                      </wp:positionV>
                      <wp:extent cx="1016000" cy="2336800"/>
                      <wp:effectExtent l="0" t="0" r="0" b="0"/>
                      <wp:wrapNone/>
                      <wp:docPr id="1203" name="Rectangle 1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960959-6DC7-524D-B689-594545D0D8C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9C58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00510" id="Rectangle 1203" o:spid="_x0000_s2106" style="position:absolute;margin-left:104pt;margin-top:52pt;width:80pt;height:184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dGRnA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yibjpuIW+uMTpnGLjxT0CFPH5Wg8ZxO1sOPhz16g4mx8cORR/eN6WVPPc1I1dUOziDkh&#13;&#10;2tvPVeHkADQVMiJne49mNxDhKutJH5P5WdnHoKTufs4z+/M4r98A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AO6dGR&#13;&#10;nAEAABYDAAAOAAAAAAAAAAAAAAAAAC4CAABkcnMvZTJvRG9jLnhtbFBLAQItABQABgAIAAAAIQBg&#13;&#10;YuGp4AAAABABAAAPAAAAAAAAAAAAAAAAAPYDAABkcnMvZG93bnJldi54bWxQSwUGAAAAAAQABADz&#13;&#10;AAAAAwUAAAAA&#13;&#10;" filled="f" stroked="f">
                      <v:textbox inset="2.16pt,1.44pt,0,1.44pt">
                        <w:txbxContent>
                          <w:p w14:paraId="4D9C58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2368" behindDoc="0" locked="0" layoutInCell="1" allowOverlap="1" wp14:anchorId="509EF228" wp14:editId="38E2EB9B">
                      <wp:simplePos x="0" y="0"/>
                      <wp:positionH relativeFrom="column">
                        <wp:posOffset>1320800</wp:posOffset>
                      </wp:positionH>
                      <wp:positionV relativeFrom="paragraph">
                        <wp:posOffset>660400</wp:posOffset>
                      </wp:positionV>
                      <wp:extent cx="1016000" cy="2336800"/>
                      <wp:effectExtent l="0" t="0" r="0" b="0"/>
                      <wp:wrapNone/>
                      <wp:docPr id="1204" name="Rectangle 1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9384F-3E7C-2E44-8AB7-0B4811A68A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12783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F228" id="Rectangle 1204" o:spid="_x0000_s2107" style="position:absolute;margin-left:104pt;margin-top:52pt;width:80pt;height:184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D331GE&#13;&#10;nAEAABYDAAAOAAAAAAAAAAAAAAAAAC4CAABkcnMvZTJvRG9jLnhtbFBLAQItABQABgAIAAAAIQBg&#13;&#10;YuGp4AAAABABAAAPAAAAAAAAAAAAAAAAAPYDAABkcnMvZG93bnJldi54bWxQSwUGAAAAAAQABADz&#13;&#10;AAAAAwUAAAAA&#13;&#10;" filled="f" stroked="f">
                      <v:textbox inset="2.16pt,1.44pt,0,1.44pt">
                        <w:txbxContent>
                          <w:p w14:paraId="412783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3392" behindDoc="0" locked="0" layoutInCell="1" allowOverlap="1" wp14:anchorId="7CBCBCF9" wp14:editId="51F688BE">
                      <wp:simplePos x="0" y="0"/>
                      <wp:positionH relativeFrom="column">
                        <wp:posOffset>1320800</wp:posOffset>
                      </wp:positionH>
                      <wp:positionV relativeFrom="paragraph">
                        <wp:posOffset>660400</wp:posOffset>
                      </wp:positionV>
                      <wp:extent cx="1016000" cy="2336800"/>
                      <wp:effectExtent l="0" t="0" r="0" b="0"/>
                      <wp:wrapNone/>
                      <wp:docPr id="1205" name="Rectangle 1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68239-D927-5042-9A11-41123C376ED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CD498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CBCF9" id="Rectangle 1205" o:spid="_x0000_s2108" style="position:absolute;margin-left:104pt;margin-top:52pt;width:80pt;height:184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NG6nQ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" filled="f" stroked="f">
                      <v:textbox inset="2.16pt,1.44pt,0,1.44pt">
                        <w:txbxContent>
                          <w:p w14:paraId="3CD498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4416" behindDoc="0" locked="0" layoutInCell="1" allowOverlap="1" wp14:anchorId="6FAA917E" wp14:editId="00020676">
                      <wp:simplePos x="0" y="0"/>
                      <wp:positionH relativeFrom="column">
                        <wp:posOffset>1320800</wp:posOffset>
                      </wp:positionH>
                      <wp:positionV relativeFrom="paragraph">
                        <wp:posOffset>660400</wp:posOffset>
                      </wp:positionV>
                      <wp:extent cx="1016000" cy="1727200"/>
                      <wp:effectExtent l="0" t="0" r="0" b="0"/>
                      <wp:wrapNone/>
                      <wp:docPr id="1206" name="Rectangle 1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A4BDF-FEF0-5C44-A180-2CFB3124E2A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DE08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A917E" id="Rectangle 1206" o:spid="_x0000_s2109" style="position:absolute;margin-left:104pt;margin-top:52pt;width:80pt;height:136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" filled="f" stroked="f">
                      <v:textbox inset="2.16pt,1.44pt,0,1.44pt">
                        <w:txbxContent>
                          <w:p w14:paraId="33DE08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5440" behindDoc="0" locked="0" layoutInCell="1" allowOverlap="1" wp14:anchorId="7D9C847B" wp14:editId="4AE691B7">
                      <wp:simplePos x="0" y="0"/>
                      <wp:positionH relativeFrom="column">
                        <wp:posOffset>1320800</wp:posOffset>
                      </wp:positionH>
                      <wp:positionV relativeFrom="paragraph">
                        <wp:posOffset>660400</wp:posOffset>
                      </wp:positionV>
                      <wp:extent cx="1016000" cy="1727200"/>
                      <wp:effectExtent l="0" t="0" r="0" b="0"/>
                      <wp:wrapNone/>
                      <wp:docPr id="1207" name="Rectangle 1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AEDCD2-ADB5-094D-B8EE-3D7EB6B8794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F8E3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C847B" id="Rectangle 1207" o:spid="_x0000_s2110" style="position:absolute;margin-left:104pt;margin-top:52pt;width:80pt;height:136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" filled="f" stroked="f">
                      <v:textbox inset="2.16pt,1.44pt,0,1.44pt">
                        <w:txbxContent>
                          <w:p w14:paraId="7EF8E3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6464" behindDoc="0" locked="0" layoutInCell="1" allowOverlap="1" wp14:anchorId="789370AB" wp14:editId="26E9FB41">
                      <wp:simplePos x="0" y="0"/>
                      <wp:positionH relativeFrom="column">
                        <wp:posOffset>1320800</wp:posOffset>
                      </wp:positionH>
                      <wp:positionV relativeFrom="paragraph">
                        <wp:posOffset>660400</wp:posOffset>
                      </wp:positionV>
                      <wp:extent cx="1016000" cy="1727200"/>
                      <wp:effectExtent l="0" t="0" r="0" b="0"/>
                      <wp:wrapNone/>
                      <wp:docPr id="1208" name="Rectangle 1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A52F-43E0-894B-8CE3-8D1DFE39CB4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E4F9F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370AB" id="Rectangle 1208" o:spid="_x0000_s2111" style="position:absolute;margin-left:104pt;margin-top:52pt;width:80pt;height:136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1tKnA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" filled="f" stroked="f">
                      <v:textbox inset="2.16pt,1.44pt,0,1.44pt">
                        <w:txbxContent>
                          <w:p w14:paraId="1FE4F9F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7488" behindDoc="0" locked="0" layoutInCell="1" allowOverlap="1" wp14:anchorId="4B56586A" wp14:editId="5E2E108C">
                      <wp:simplePos x="0" y="0"/>
                      <wp:positionH relativeFrom="column">
                        <wp:posOffset>1320800</wp:posOffset>
                      </wp:positionH>
                      <wp:positionV relativeFrom="paragraph">
                        <wp:posOffset>660400</wp:posOffset>
                      </wp:positionV>
                      <wp:extent cx="1016000" cy="2336800"/>
                      <wp:effectExtent l="0" t="0" r="0" b="0"/>
                      <wp:wrapNone/>
                      <wp:docPr id="1209" name="Rectangle 1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AB200-2983-3D49-A79B-E69E641B926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EA1C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6586A" id="Rectangle 1209" o:spid="_x0000_s2112" style="position:absolute;margin-left:104pt;margin-top:52pt;width:80pt;height:184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AYX9Hs&#13;&#10;nAEAABYDAAAOAAAAAAAAAAAAAAAAAC4CAABkcnMvZTJvRG9jLnhtbFBLAQItABQABgAIAAAAIQBg&#13;&#10;YuGp4AAAABABAAAPAAAAAAAAAAAAAAAAAPYDAABkcnMvZG93bnJldi54bWxQSwUGAAAAAAQABADz&#13;&#10;AAAAAwUAAAAA&#13;&#10;" filled="f" stroked="f">
                      <v:textbox inset="2.16pt,1.44pt,0,1.44pt">
                        <w:txbxContent>
                          <w:p w14:paraId="0DEA1C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888512" behindDoc="0" locked="0" layoutInCell="1" allowOverlap="1" wp14:anchorId="4A8AC3EE" wp14:editId="35F75243">
                      <wp:simplePos x="0" y="0"/>
                      <wp:positionH relativeFrom="column">
                        <wp:posOffset>1320800</wp:posOffset>
                      </wp:positionH>
                      <wp:positionV relativeFrom="paragraph">
                        <wp:posOffset>660400</wp:posOffset>
                      </wp:positionV>
                      <wp:extent cx="1016000" cy="2336800"/>
                      <wp:effectExtent l="0" t="0" r="0" b="0"/>
                      <wp:wrapNone/>
                      <wp:docPr id="1210" name="Rectangle 1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E592A2-E736-0C4C-8B2B-B78FADB064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4A1062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AC3EE" id="Rectangle 1210" o:spid="_x0000_s2113" style="position:absolute;margin-left:104pt;margin-top:52pt;width:80pt;height:184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VH5nAEAABYDAAAOAAAAZHJzL2Uyb0RvYy54bWysUk1P4zAQva/Ef7B8p/ko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" filled="f" stroked="f">
                      <v:textbox inset="2.16pt,1.44pt,0,1.44pt">
                        <w:txbxContent>
                          <w:p w14:paraId="34A1062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3024" behindDoc="0" locked="0" layoutInCell="1" allowOverlap="1" wp14:anchorId="488B711B" wp14:editId="2091220B">
                      <wp:simplePos x="0" y="0"/>
                      <wp:positionH relativeFrom="column">
                        <wp:posOffset>1320800</wp:posOffset>
                      </wp:positionH>
                      <wp:positionV relativeFrom="paragraph">
                        <wp:posOffset>660400</wp:posOffset>
                      </wp:positionV>
                      <wp:extent cx="990600" cy="927100"/>
                      <wp:effectExtent l="0" t="0" r="0" b="0"/>
                      <wp:wrapNone/>
                      <wp:docPr id="1273" name="Rectangle 1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364D567-6CBC-6646-8BD0-52C2DEA3DC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3121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B711B" id="Rectangle 1273" o:spid="_x0000_s2114" style="position:absolute;margin-left:104pt;margin-top:52pt;width:78pt;height:73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BeamA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" filled="f" stroked="f">
                      <v:textbox inset="2.16pt,1.44pt,0,1.44pt">
                        <w:txbxContent>
                          <w:p w14:paraId="5D3121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4048" behindDoc="0" locked="0" layoutInCell="1" allowOverlap="1" wp14:anchorId="287EE503" wp14:editId="7A5E33BF">
                      <wp:simplePos x="0" y="0"/>
                      <wp:positionH relativeFrom="column">
                        <wp:posOffset>1320800</wp:posOffset>
                      </wp:positionH>
                      <wp:positionV relativeFrom="paragraph">
                        <wp:posOffset>660400</wp:posOffset>
                      </wp:positionV>
                      <wp:extent cx="10160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BC6AB6-548F-264B-A2AB-DDDE9B2FDC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60A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EE503" id="Rectangle 1274" o:spid="_x0000_s2115" style="position:absolute;margin-left:104pt;margin-top:52pt;width:80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sMa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Wy4SbmhvoDs+Yti0+UdADjC2Xg/GcjTTBloe3nUDF2XDvyKLq6mJR0chzMa+rmlYRc0Gs&#13;&#10;N5+7wskeaClkRM52Hs22J8LzrCc9TN5nZR97kob7uc7sT9u8/gc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yfbDGpsB&#13;&#10;AAAVAwAADgAAAAAAAAAAAAAAAAAuAgAAZHJzL2Uyb0RvYy54bWxQSwECLQAUAAYACAAAACEAECIQ&#13;&#10;0t8AAAAQAQAADwAAAAAAAAAAAAAAAAD1AwAAZHJzL2Rvd25yZXYueG1sUEsFBgAAAAAEAAQA8wAA&#13;&#10;AAEFAAAAAA==&#13;&#10;" filled="f" stroked="f">
                      <v:textbox inset="2.16pt,1.44pt,0,1.44pt">
                        <w:txbxContent>
                          <w:p w14:paraId="09C60A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5072" behindDoc="0" locked="0" layoutInCell="1" allowOverlap="1" wp14:anchorId="27247384" wp14:editId="09FA2C68">
                      <wp:simplePos x="0" y="0"/>
                      <wp:positionH relativeFrom="column">
                        <wp:posOffset>1320800</wp:posOffset>
                      </wp:positionH>
                      <wp:positionV relativeFrom="paragraph">
                        <wp:posOffset>660400</wp:posOffset>
                      </wp:positionV>
                      <wp:extent cx="990600" cy="876300"/>
                      <wp:effectExtent l="0" t="0" r="0" b="0"/>
                      <wp:wrapNone/>
                      <wp:docPr id="1275" name="Rectangle 12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7A43A8-E99D-2943-98A4-819995D8550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7B107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47384" id="Rectangle 1275" o:spid="_x0000_s2116" style="position:absolute;margin-left:104pt;margin-top:52pt;width:78pt;height:69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" filled="f" stroked="f">
                      <v:textbox inset="2.16pt,1.44pt,0,1.44pt">
                        <w:txbxContent>
                          <w:p w14:paraId="37B107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6096" behindDoc="0" locked="0" layoutInCell="1" allowOverlap="1" wp14:anchorId="3C70571C" wp14:editId="7F03ACA6">
                      <wp:simplePos x="0" y="0"/>
                      <wp:positionH relativeFrom="column">
                        <wp:posOffset>1320800</wp:posOffset>
                      </wp:positionH>
                      <wp:positionV relativeFrom="paragraph">
                        <wp:posOffset>660400</wp:posOffset>
                      </wp:positionV>
                      <wp:extent cx="990600" cy="927100"/>
                      <wp:effectExtent l="0" t="0" r="0" b="0"/>
                      <wp:wrapNone/>
                      <wp:docPr id="1276" name="Rectangle 1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BCA8E43-8529-214C-BC7D-C881B7DED9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2351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571C" id="Rectangle 1276" o:spid="_x0000_s2117" style="position:absolute;margin-left:104pt;margin-top:52pt;width:78pt;height:73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LnmA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" filled="f" stroked="f">
                      <v:textbox inset="2.16pt,1.44pt,0,1.44pt">
                        <w:txbxContent>
                          <w:p w14:paraId="632351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7120" behindDoc="0" locked="0" layoutInCell="1" allowOverlap="1" wp14:anchorId="3CCAA3F0" wp14:editId="61DF303E">
                      <wp:simplePos x="0" y="0"/>
                      <wp:positionH relativeFrom="column">
                        <wp:posOffset>1320800</wp:posOffset>
                      </wp:positionH>
                      <wp:positionV relativeFrom="paragraph">
                        <wp:posOffset>660400</wp:posOffset>
                      </wp:positionV>
                      <wp:extent cx="1016000" cy="762000"/>
                      <wp:effectExtent l="0" t="0" r="0" b="0"/>
                      <wp:wrapNone/>
                      <wp:docPr id="1277" name="Rectangle 12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54C8B4-1D1F-A547-B8A4-05A76DBB0A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9C8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AA3F0" id="Rectangle 1277" o:spid="_x0000_s2118" style="position:absolute;margin-left:104pt;margin-top:52pt;width:80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DZM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" filled="f" stroked="f">
                      <v:textbox inset="2.16pt,1.44pt,0,1.44pt">
                        <w:txbxContent>
                          <w:p w14:paraId="3049C8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8144" behindDoc="0" locked="0" layoutInCell="1" allowOverlap="1" wp14:anchorId="45001510" wp14:editId="460051FE">
                      <wp:simplePos x="0" y="0"/>
                      <wp:positionH relativeFrom="column">
                        <wp:posOffset>1320800</wp:posOffset>
                      </wp:positionH>
                      <wp:positionV relativeFrom="paragraph">
                        <wp:posOffset>660400</wp:posOffset>
                      </wp:positionV>
                      <wp:extent cx="990600" cy="927100"/>
                      <wp:effectExtent l="0" t="0" r="0" b="0"/>
                      <wp:wrapNone/>
                      <wp:docPr id="1278" name="Rectangle 12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A10E12-D589-2A4C-91F7-C90AD056E48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BD7B1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01510" id="Rectangle 1278" o:spid="_x0000_s2119" style="position:absolute;margin-left:104pt;margin-top:52pt;width:78pt;height:73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" filled="f" stroked="f">
                      <v:textbox inset="2.16pt,1.44pt,0,1.44pt">
                        <w:txbxContent>
                          <w:p w14:paraId="68BD7B1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59168" behindDoc="0" locked="0" layoutInCell="1" allowOverlap="1" wp14:anchorId="2F34EFB7" wp14:editId="0B9CC996">
                      <wp:simplePos x="0" y="0"/>
                      <wp:positionH relativeFrom="column">
                        <wp:posOffset>1333500</wp:posOffset>
                      </wp:positionH>
                      <wp:positionV relativeFrom="paragraph">
                        <wp:posOffset>660400</wp:posOffset>
                      </wp:positionV>
                      <wp:extent cx="990600" cy="927100"/>
                      <wp:effectExtent l="0" t="0" r="0" b="0"/>
                      <wp:wrapNone/>
                      <wp:docPr id="1279" name="Rectangle 12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A01679-7B70-304F-A1A4-3985C44EDB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230C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EFB7" id="Rectangle 1279" o:spid="_x0000_s2120" style="position:absolute;margin-left:105pt;margin-top:52pt;width:78pt;height:73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mKkmQ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" filled="f" stroked="f">
                      <v:textbox inset="2.16pt,1.44pt,0,1.44pt">
                        <w:txbxContent>
                          <w:p w14:paraId="41230C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0192" behindDoc="0" locked="0" layoutInCell="1" allowOverlap="1" wp14:anchorId="1CDCFE59" wp14:editId="3DD8F789">
                      <wp:simplePos x="0" y="0"/>
                      <wp:positionH relativeFrom="column">
                        <wp:posOffset>1320800</wp:posOffset>
                      </wp:positionH>
                      <wp:positionV relativeFrom="paragraph">
                        <wp:posOffset>660400</wp:posOffset>
                      </wp:positionV>
                      <wp:extent cx="1016000" cy="762000"/>
                      <wp:effectExtent l="0" t="0" r="0" b="0"/>
                      <wp:wrapNone/>
                      <wp:docPr id="1280" name="Rectangle 1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AF7B82-2F6D-9844-BC34-5E6EEB3B55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1D14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CFE59" id="Rectangle 1280" o:spid="_x0000_s2121" style="position:absolute;margin-left:104pt;margin-top:52pt;width:80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LYk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" filled="f" stroked="f">
                      <v:textbox inset="2.16pt,1.44pt,0,1.44pt">
                        <w:txbxContent>
                          <w:p w14:paraId="321D14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1216" behindDoc="0" locked="0" layoutInCell="1" allowOverlap="1" wp14:anchorId="65165F04" wp14:editId="28DA36C1">
                      <wp:simplePos x="0" y="0"/>
                      <wp:positionH relativeFrom="column">
                        <wp:posOffset>1320800</wp:posOffset>
                      </wp:positionH>
                      <wp:positionV relativeFrom="paragraph">
                        <wp:posOffset>660400</wp:posOffset>
                      </wp:positionV>
                      <wp:extent cx="990600" cy="927100"/>
                      <wp:effectExtent l="0" t="0" r="0" b="0"/>
                      <wp:wrapNone/>
                      <wp:docPr id="1281" name="Rectangle 1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F6F4556-D5FE-444D-829B-C78F9DCD3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E6BE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65F04" id="Rectangle 1281" o:spid="_x0000_s2122" style="position:absolute;margin-left:104pt;margin-top:52pt;width:78pt;height:73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" filled="f" stroked="f">
                      <v:textbox inset="2.16pt,1.44pt,0,1.44pt">
                        <w:txbxContent>
                          <w:p w14:paraId="40E6BE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2240" behindDoc="0" locked="0" layoutInCell="1" allowOverlap="1" wp14:anchorId="26480F9F" wp14:editId="7240D615">
                      <wp:simplePos x="0" y="0"/>
                      <wp:positionH relativeFrom="column">
                        <wp:posOffset>1320800</wp:posOffset>
                      </wp:positionH>
                      <wp:positionV relativeFrom="paragraph">
                        <wp:posOffset>660400</wp:posOffset>
                      </wp:positionV>
                      <wp:extent cx="990600" cy="901700"/>
                      <wp:effectExtent l="0" t="0" r="0" b="0"/>
                      <wp:wrapNone/>
                      <wp:docPr id="1282" name="Rectangle 1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3ADA03-3988-F349-A194-C70823DCFC0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755E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80F9F" id="Rectangle 1282" o:spid="_x0000_s2123" style="position:absolute;margin-left:104pt;margin-top:52pt;width:78pt;height:71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" filled="f" stroked="f">
                      <v:textbox inset="2.16pt,1.44pt,0,1.44pt">
                        <w:txbxContent>
                          <w:p w14:paraId="01755E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3264" behindDoc="0" locked="0" layoutInCell="1" allowOverlap="1" wp14:anchorId="358C0135" wp14:editId="402B384D">
                      <wp:simplePos x="0" y="0"/>
                      <wp:positionH relativeFrom="column">
                        <wp:posOffset>1320800</wp:posOffset>
                      </wp:positionH>
                      <wp:positionV relativeFrom="paragraph">
                        <wp:posOffset>660400</wp:posOffset>
                      </wp:positionV>
                      <wp:extent cx="10160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FCB1F2-8AED-6142-A66B-D277DB6505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E8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C0135" id="Rectangle 1283" o:spid="_x0000_s2124" style="position:absolute;margin-left:104pt;margin-top:52pt;width:80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fL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u64SbmhvoDs+Yti0+UdADjC2Xg/GcjTTBloe3nUDF2XDvyKLq6mJR0chzMa+rmlYRc0Gs&#13;&#10;N5+7wskeaClkRM52Hs22J8LzrCc9TN5nZR97kob7uc7sT9u8/gc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vgo3y5sB&#13;&#10;AAAVAwAADgAAAAAAAAAAAAAAAAAuAgAAZHJzL2Uyb0RvYy54bWxQSwECLQAUAAYACAAAACEAECIQ&#13;&#10;0t8AAAAQAQAADwAAAAAAAAAAAAAAAAD1AwAAZHJzL2Rvd25yZXYueG1sUEsFBgAAAAAEAAQA8wAA&#13;&#10;AAEFAAAAAA==&#13;&#10;" filled="f" stroked="f">
                      <v:textbox inset="2.16pt,1.44pt,0,1.44pt">
                        <w:txbxContent>
                          <w:p w14:paraId="1347E8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4288" behindDoc="0" locked="0" layoutInCell="1" allowOverlap="1" wp14:anchorId="57171BCE" wp14:editId="0CC01455">
                      <wp:simplePos x="0" y="0"/>
                      <wp:positionH relativeFrom="column">
                        <wp:posOffset>1320800</wp:posOffset>
                      </wp:positionH>
                      <wp:positionV relativeFrom="paragraph">
                        <wp:posOffset>660400</wp:posOffset>
                      </wp:positionV>
                      <wp:extent cx="1016000" cy="762000"/>
                      <wp:effectExtent l="0" t="0" r="0" b="0"/>
                      <wp:wrapNone/>
                      <wp:docPr id="1284" name="Rectangle 1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EA950-7166-4249-A463-AD9B822E1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35F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71BCE" id="Rectangle 1284" o:spid="_x0000_s2125" style="position:absolute;margin-left:104pt;margin-top:52pt;width:80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Lfe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SrrOuGm5ga6wzOmbYtPFPQAY8vlYDxnI02w5eFtJ1BxNtw7sqi6ulhUNPJczJfVklYRc0Gs&#13;&#10;N5+7wskeaClkRM52Hs22J8LzrCc9TN5nZR97kob7uc7sT9u8/gc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Rzy33psB&#13;&#10;AAAVAwAADgAAAAAAAAAAAAAAAAAuAgAAZHJzL2Uyb0RvYy54bWxQSwECLQAUAAYACAAAACEAECIQ&#13;&#10;0t8AAAAQAQAADwAAAAAAAAAAAAAAAAD1AwAAZHJzL2Rvd25yZXYueG1sUEsFBgAAAAAEAAQA8wAA&#13;&#10;AAEFAAAAAA==&#13;&#10;" filled="f" stroked="f">
                      <v:textbox inset="2.16pt,1.44pt,0,1.44pt">
                        <w:txbxContent>
                          <w:p w14:paraId="1DB35F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5312" behindDoc="0" locked="0" layoutInCell="1" allowOverlap="1" wp14:anchorId="2C92879A" wp14:editId="23025A49">
                      <wp:simplePos x="0" y="0"/>
                      <wp:positionH relativeFrom="column">
                        <wp:posOffset>1320800</wp:posOffset>
                      </wp:positionH>
                      <wp:positionV relativeFrom="paragraph">
                        <wp:posOffset>660400</wp:posOffset>
                      </wp:positionV>
                      <wp:extent cx="1016000" cy="762000"/>
                      <wp:effectExtent l="0" t="0" r="0" b="0"/>
                      <wp:wrapNone/>
                      <wp:docPr id="1285" name="Rectangle 1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60A5A-6F77-F64D-9529-8037C598AB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03C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2879A" id="Rectangle 1285" o:spid="_x0000_s2126" style="position:absolute;margin-left:104pt;margin-top:52pt;width:80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IOaVPJsB&#13;&#10;AAAVAwAADgAAAAAAAAAAAAAAAAAuAgAAZHJzL2Uyb0RvYy54bWxQSwECLQAUAAYACAAAACEAECIQ&#13;&#10;0t8AAAAQAQAADwAAAAAAAAAAAAAAAAD1AwAAZHJzL2Rvd25yZXYueG1sUEsFBgAAAAAEAAQA8wAA&#13;&#10;AAEFAAAAAA==&#13;&#10;" filled="f" stroked="f">
                      <v:textbox inset="2.16pt,1.44pt,0,1.44pt">
                        <w:txbxContent>
                          <w:p w14:paraId="65903C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6336" behindDoc="0" locked="0" layoutInCell="1" allowOverlap="1" wp14:anchorId="0C68E9A7" wp14:editId="7DB4A31C">
                      <wp:simplePos x="0" y="0"/>
                      <wp:positionH relativeFrom="column">
                        <wp:posOffset>1320800</wp:posOffset>
                      </wp:positionH>
                      <wp:positionV relativeFrom="paragraph">
                        <wp:posOffset>660400</wp:posOffset>
                      </wp:positionV>
                      <wp:extent cx="10160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E610F-8F44-9B40-B7E8-43030EA6CC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60C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8E9A7" id="Rectangle 1286" o:spid="_x0000_s2127" style="position:absolute;margin-left:104pt;margin-top:52pt;width:80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" filled="f" stroked="f">
                      <v:textbox inset="2.16pt,1.44pt,0,1.44pt">
                        <w:txbxContent>
                          <w:p w14:paraId="2AE60C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7360" behindDoc="0" locked="0" layoutInCell="1" allowOverlap="1" wp14:anchorId="2FD862D1" wp14:editId="2A2003EE">
                      <wp:simplePos x="0" y="0"/>
                      <wp:positionH relativeFrom="column">
                        <wp:posOffset>1320800</wp:posOffset>
                      </wp:positionH>
                      <wp:positionV relativeFrom="paragraph">
                        <wp:posOffset>660400</wp:posOffset>
                      </wp:positionV>
                      <wp:extent cx="10160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4A0EB2-69E6-3B4E-BC82-1AEC1B2CE4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48A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862D1" id="Rectangle 1287" o:spid="_x0000_s2128" style="position:absolute;margin-left:104pt;margin-top:52pt;width:80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5UX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VlnXBTc+O7wzOkbYtPFPTgx5bLwQTORppgy/FtJ0BxNtw7sqi+upjXNPJcVIt6QasIuSDW&#13;&#10;m89d4WTvaSlkBM52Acy2J8JV1pMeJu+zso89ScP9XGf2p21e/wM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0ouVF5sB&#13;&#10;AAAVAwAADgAAAAAAAAAAAAAAAAAuAgAAZHJzL2Uyb0RvYy54bWxQSwECLQAUAAYACAAAACEAECIQ&#13;&#10;0t8AAAAQAQAADwAAAAAAAAAAAAAAAAD1AwAAZHJzL2Rvd25yZXYueG1sUEsFBgAAAAAEAAQA8wAA&#13;&#10;AAEFAAAAAA==&#13;&#10;" filled="f" stroked="f">
                      <v:textbox inset="2.16pt,1.44pt,0,1.44pt">
                        <w:txbxContent>
                          <w:p w14:paraId="74248A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8384" behindDoc="0" locked="0" layoutInCell="1" allowOverlap="1" wp14:anchorId="1B53B9C7" wp14:editId="2008A083">
                      <wp:simplePos x="0" y="0"/>
                      <wp:positionH relativeFrom="column">
                        <wp:posOffset>1320800</wp:posOffset>
                      </wp:positionH>
                      <wp:positionV relativeFrom="paragraph">
                        <wp:posOffset>660400</wp:posOffset>
                      </wp:positionV>
                      <wp:extent cx="1016000" cy="762000"/>
                      <wp:effectExtent l="0" t="0" r="0" b="0"/>
                      <wp:wrapNone/>
                      <wp:docPr id="1288" name="Rectangle 1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AB99EA-7B56-054B-80AD-7D9296DB9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56E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3B9C7" id="Rectangle 1288" o:spid="_x0000_s2129" style="position:absolute;margin-left:104pt;margin-top:52pt;width:80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RUC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zhNuam6gOzxj2rb4REEPMLZcDsZzNtIEWx7edgIVZ8O9I4vqq4t5TSPPRbWoF7SKmAti&#13;&#10;vfncFU72QEshI3K282i2PRGusp70MHmflX3sSRru5zqzP23z+h8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Cu9FQKc&#13;&#10;AQAAFQMAAA4AAAAAAAAAAAAAAAAALgIAAGRycy9lMm9Eb2MueG1sUEsBAi0AFAAGAAgAAAAhABAi&#13;&#10;ENLfAAAAEAEAAA8AAAAAAAAAAAAAAAAA9gMAAGRycy9kb3ducmV2LnhtbFBLBQYAAAAABAAEAPMA&#13;&#10;AAACBQAAAAA=&#13;&#10;" filled="f" stroked="f">
                      <v:textbox inset="2.16pt,1.44pt,0,1.44pt">
                        <w:txbxContent>
                          <w:p w14:paraId="79256E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69408" behindDoc="0" locked="0" layoutInCell="1" allowOverlap="1" wp14:anchorId="760AD690" wp14:editId="7E98506B">
                      <wp:simplePos x="0" y="0"/>
                      <wp:positionH relativeFrom="column">
                        <wp:posOffset>1320800</wp:posOffset>
                      </wp:positionH>
                      <wp:positionV relativeFrom="paragraph">
                        <wp:posOffset>660400</wp:posOffset>
                      </wp:positionV>
                      <wp:extent cx="1016000" cy="762000"/>
                      <wp:effectExtent l="0" t="0" r="0" b="0"/>
                      <wp:wrapNone/>
                      <wp:docPr id="1289" name="Rectangle 1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80950-C3B3-2F46-80F3-B4ABD3AA2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8F9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AD690" id="Rectangle 1289" o:spid="_x0000_s2130" style="position:absolute;margin-left:104pt;margin-top:52pt;width:80pt;height:60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ZVq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YuEm5pb6I5PmLYtPlLQA4wtl4PxnI00wZaHl71Axdnw25FF9fViXtPIc1Et6yWtIuaC&#13;&#10;WG8/d4WTPdBSyIic7T2aXU+Eq6wnPUzeZ2Xve5KG+7nO7M/bvHkF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MQ9lWqc&#13;&#10;AQAAFQMAAA4AAAAAAAAAAAAAAAAALgIAAGRycy9lMm9Eb2MueG1sUEsBAi0AFAAGAAgAAAAhABAi&#13;&#10;ENLfAAAAEAEAAA8AAAAAAAAAAAAAAAAA9gMAAGRycy9kb3ducmV2LnhtbFBLBQYAAAAABAAEAPMA&#13;&#10;AAACBQAAAAA=&#13;&#10;" filled="f" stroked="f">
                      <v:textbox inset="2.16pt,1.44pt,0,1.44pt">
                        <w:txbxContent>
                          <w:p w14:paraId="4018F9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0432" behindDoc="0" locked="0" layoutInCell="1" allowOverlap="1" wp14:anchorId="18D65943" wp14:editId="5DEECEF4">
                      <wp:simplePos x="0" y="0"/>
                      <wp:positionH relativeFrom="column">
                        <wp:posOffset>1320800</wp:posOffset>
                      </wp:positionH>
                      <wp:positionV relativeFrom="paragraph">
                        <wp:posOffset>660400</wp:posOffset>
                      </wp:positionV>
                      <wp:extent cx="10160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2BCAE-D39D-A34D-A2CB-DBA6FCEC3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0E8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65943" id="Rectangle 1290" o:spid="_x0000_s2131" style="position:absolute;margin-left:104pt;margin-top:52pt;width:80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xV/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" filled="f" stroked="f">
                      <v:textbox inset="2.16pt,1.44pt,0,1.44pt">
                        <w:txbxContent>
                          <w:p w14:paraId="0930E8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1456" behindDoc="0" locked="0" layoutInCell="1" allowOverlap="1" wp14:anchorId="722B180F" wp14:editId="1BF6CA2C">
                      <wp:simplePos x="0" y="0"/>
                      <wp:positionH relativeFrom="column">
                        <wp:posOffset>1320800</wp:posOffset>
                      </wp:positionH>
                      <wp:positionV relativeFrom="paragraph">
                        <wp:posOffset>660400</wp:posOffset>
                      </wp:positionV>
                      <wp:extent cx="1016000" cy="762000"/>
                      <wp:effectExtent l="0" t="0" r="0" b="0"/>
                      <wp:wrapNone/>
                      <wp:docPr id="1291" name="Rectangle 1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C6BDB7-DACB-3248-9672-EBFD15BA1B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C85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B180F" id="Rectangle 1291" o:spid="_x0000_s2132" style="position:absolute;margin-left:104pt;margin-top:52pt;width:80pt;height:60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JVB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qvEy4qbmB7vCIadviAwU9wNhyORjP2UgTbHl42QlUnA33jiyqry7mNY08F9WiXtAqYi6I&#13;&#10;9eZzVzjZAy2FjMjZzqPZ9kS4ynrSw+R9Vva+J2m4n+vM/rTN61c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DZQlUGc&#13;&#10;AQAAFQMAAA4AAAAAAAAAAAAAAAAALgIAAGRycy9lMm9Eb2MueG1sUEsBAi0AFAAGAAgAAAAhABAi&#13;&#10;ENLfAAAAEAEAAA8AAAAAAAAAAAAAAAAA9gMAAGRycy9kb3ducmV2LnhtbFBLBQYAAAAABAAEAPMA&#13;&#10;AAACBQAAAAA=&#13;&#10;" filled="f" stroked="f">
                      <v:textbox inset="2.16pt,1.44pt,0,1.44pt">
                        <w:txbxContent>
                          <w:p w14:paraId="047C85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2480" behindDoc="0" locked="0" layoutInCell="1" allowOverlap="1" wp14:anchorId="7A46E48B" wp14:editId="3A9A9ED1">
                      <wp:simplePos x="0" y="0"/>
                      <wp:positionH relativeFrom="column">
                        <wp:posOffset>1320800</wp:posOffset>
                      </wp:positionH>
                      <wp:positionV relativeFrom="paragraph">
                        <wp:posOffset>660400</wp:posOffset>
                      </wp:positionV>
                      <wp:extent cx="1016000" cy="762000"/>
                      <wp:effectExtent l="0" t="0" r="0" b="0"/>
                      <wp:wrapNone/>
                      <wp:docPr id="1292" name="Rectangle 1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B9D5-F8C6-1E4F-84EA-8F6D36AFF7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8EC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6E48B" id="Rectangle 1292" o:spid="_x0000_s2133" style="position:absolute;margin-left:104pt;margin-top:52pt;width:80pt;height:60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hVU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cpFwU3Pru+MzpG2LTxT04MeWy8EEzkaaYMvx716A4my4d2RRvbia1zTyXFTLekmrCLkg&#13;&#10;1tuvXeFk72kpZATO9gHMrifCVdaTHibvs7KPPUnD/Vpn9udt3rwB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M9mFVSc&#13;&#10;AQAAFQMAAA4AAAAAAAAAAAAAAAAALgIAAGRycy9lMm9Eb2MueG1sUEsBAi0AFAAGAAgAAAAhABAi&#13;&#10;ENLfAAAAEAEAAA8AAAAAAAAAAAAAAAAA9gMAAGRycy9kb3ducmV2LnhtbFBLBQYAAAAABAAEAPMA&#13;&#10;AAACBQAAAAA=&#13;&#10;" filled="f" stroked="f">
                      <v:textbox inset="2.16pt,1.44pt,0,1.44pt">
                        <w:txbxContent>
                          <w:p w14:paraId="2738EC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3504" behindDoc="0" locked="0" layoutInCell="1" allowOverlap="1" wp14:anchorId="0CBA9452" wp14:editId="7B365560">
                      <wp:simplePos x="0" y="0"/>
                      <wp:positionH relativeFrom="column">
                        <wp:posOffset>1320800</wp:posOffset>
                      </wp:positionH>
                      <wp:positionV relativeFrom="paragraph">
                        <wp:posOffset>660400</wp:posOffset>
                      </wp:positionV>
                      <wp:extent cx="1016000" cy="762000"/>
                      <wp:effectExtent l="0" t="0" r="0" b="0"/>
                      <wp:wrapNone/>
                      <wp:docPr id="1293" name="Rectangle 1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4DF15-997E-0749-9AC6-B6D62C106C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CEE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A9452" id="Rectangle 1293" o:spid="_x0000_s2134" style="position:absolute;margin-left:104pt;margin-top:52pt;width:80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ZSQ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lU3CTc2t74/PkLYtPlHQo586LkcTOJtogh3H170Axdn405FF9c3VsqaR56Jq6oZWEXJB&#13;&#10;rLcfu8LJwdNSyAic7QOY3UCEq6wnPUzeZ2Xve5KG+7HO7M/bvPkL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OhRlJCc&#13;&#10;AQAAFQMAAA4AAAAAAAAAAAAAAAAALgIAAGRycy9lMm9Eb2MueG1sUEsBAi0AFAAGAAgAAAAhABAi&#13;&#10;ENLfAAAAEAEAAA8AAAAAAAAAAAAAAAAA9gMAAGRycy9kb3ducmV2LnhtbFBLBQYAAAAABAAEAPMA&#13;&#10;AAACBQAAAAA=&#13;&#10;" filled="f" stroked="f">
                      <v:textbox inset="2.16pt,1.44pt,0,1.44pt">
                        <w:txbxContent>
                          <w:p w14:paraId="79FCEE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4528" behindDoc="0" locked="0" layoutInCell="1" allowOverlap="1" wp14:anchorId="6CD8CFF3" wp14:editId="10F520EE">
                      <wp:simplePos x="0" y="0"/>
                      <wp:positionH relativeFrom="column">
                        <wp:posOffset>1320800</wp:posOffset>
                      </wp:positionH>
                      <wp:positionV relativeFrom="paragraph">
                        <wp:posOffset>660400</wp:posOffset>
                      </wp:positionV>
                      <wp:extent cx="1016000" cy="762000"/>
                      <wp:effectExtent l="0" t="0" r="0" b="0"/>
                      <wp:wrapNone/>
                      <wp:docPr id="1294" name="Rectangle 1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CADC3E-6664-7149-87C6-628EB4CD4A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F3F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8CFF3" id="Rectangle 1294" o:spid="_x0000_s2135" style="position:absolute;margin-left:104pt;margin-top:52pt;width:80pt;height:60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xSF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LhNuam6gOzxj2rb4REEPMLZcDsZzNtIEWx7edgIVZ8O9I4vqq4t5TSPPRbWoF7SKmAti&#13;&#10;vfncFU72QEshI3K282i2PRGusp70MHmflX3sSRru5zqzP23z+h8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BFnFIWc&#13;&#10;AQAAFQMAAA4AAAAAAAAAAAAAAAAALgIAAGRycy9lMm9Eb2MueG1sUEsBAi0AFAAGAAgAAAAhABAi&#13;&#10;ENLfAAAAEAEAAA8AAAAAAAAAAAAAAAAA9gMAAGRycy9kb3ducmV2LnhtbFBLBQYAAAAABAAEAPMA&#13;&#10;AAACBQAAAAA=&#13;&#10;" filled="f" stroked="f">
                      <v:textbox inset="2.16pt,1.44pt,0,1.44pt">
                        <w:txbxContent>
                          <w:p w14:paraId="713F3F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5552" behindDoc="0" locked="0" layoutInCell="1" allowOverlap="1" wp14:anchorId="54AE8607" wp14:editId="01EF2895">
                      <wp:simplePos x="0" y="0"/>
                      <wp:positionH relativeFrom="column">
                        <wp:posOffset>1320800</wp:posOffset>
                      </wp:positionH>
                      <wp:positionV relativeFrom="paragraph">
                        <wp:posOffset>660400</wp:posOffset>
                      </wp:positionV>
                      <wp:extent cx="1016000" cy="762000"/>
                      <wp:effectExtent l="0" t="0" r="0" b="0"/>
                      <wp:wrapNone/>
                      <wp:docPr id="1295" name="Rectangle 1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A650AA-B782-2E4C-9CDF-D1CCFCB18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D2D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E8607" id="Rectangle 1295" o:spid="_x0000_s2136" style="position:absolute;margin-left:104pt;margin-top:52pt;width:80pt;height:60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OH4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ZdzU3EB3eMa0bfGJgh5gbLkcjOdspAm2PLztBCrOhntHFtVXF/OaRp6LalEvaBUxF8R6&#13;&#10;87krnOyBlkJG5Gzn0Wx7IlxlPelh8j4r+9iTNNzPdWZ/2ub1Pw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rizh+JsB&#13;&#10;AAAVAwAADgAAAAAAAAAAAAAAAAAuAgAAZHJzL2Uyb0RvYy54bWxQSwECLQAUAAYACAAAACEAECIQ&#13;&#10;0t8AAAAQAQAADwAAAAAAAAAAAAAAAAD1AwAAZHJzL2Rvd25yZXYueG1sUEsFBgAAAAAEAAQA8wAA&#13;&#10;AAEFAAAAAA==&#13;&#10;" filled="f" stroked="f">
                      <v:textbox inset="2.16pt,1.44pt,0,1.44pt">
                        <w:txbxContent>
                          <w:p w14:paraId="11ED2D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6576" behindDoc="0" locked="0" layoutInCell="1" allowOverlap="1" wp14:anchorId="465891FC" wp14:editId="562255A6">
                      <wp:simplePos x="0" y="0"/>
                      <wp:positionH relativeFrom="column">
                        <wp:posOffset>1320800</wp:posOffset>
                      </wp:positionH>
                      <wp:positionV relativeFrom="paragraph">
                        <wp:posOffset>660400</wp:posOffset>
                      </wp:positionV>
                      <wp:extent cx="10160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C72B50-ADF3-554E-A3BA-C63EEE2113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486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891FC" id="Rectangle 1296" o:spid="_x0000_s2137" style="position:absolute;margin-left:104pt;margin-top:52pt;width:80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Vxph7ZsB&#13;&#10;AAAVAwAADgAAAAAAAAAAAAAAAAAuAgAAZHJzL2Uyb0RvYy54bWxQSwECLQAUAAYACAAAACEAECIQ&#13;&#10;0t8AAAAQAQAADwAAAAAAAAAAAAAAAAD1AwAAZHJzL2Rvd25yZXYueG1sUEsFBgAAAAAEAAQA8wAA&#13;&#10;AAEFAAAAAA==&#13;&#10;" filled="f" stroked="f">
                      <v:textbox inset="2.16pt,1.44pt,0,1.44pt">
                        <w:txbxContent>
                          <w:p w14:paraId="103486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7600" behindDoc="0" locked="0" layoutInCell="1" allowOverlap="1" wp14:anchorId="4EE54969" wp14:editId="45E9C471">
                      <wp:simplePos x="0" y="0"/>
                      <wp:positionH relativeFrom="column">
                        <wp:posOffset>1320800</wp:posOffset>
                      </wp:positionH>
                      <wp:positionV relativeFrom="paragraph">
                        <wp:posOffset>660400</wp:posOffset>
                      </wp:positionV>
                      <wp:extent cx="1016000" cy="762000"/>
                      <wp:effectExtent l="0" t="0" r="0" b="0"/>
                      <wp:wrapNone/>
                      <wp:docPr id="1297" name="Rectangle 1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247C54-178F-FE46-9B36-49ECB0828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AEB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54969" id="Rectangle 1297" o:spid="_x0000_s2138" style="position:absolute;margin-left:104pt;margin-top:52pt;width:80pt;height:60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XEHh05sB&#13;&#10;AAAVAwAADgAAAAAAAAAAAAAAAAAuAgAAZHJzL2Uyb0RvYy54bWxQSwECLQAUAAYACAAAACEAECIQ&#13;&#10;0t8AAAAQAQAADwAAAAAAAAAAAAAAAAD1AwAAZHJzL2Rvd25yZXYueG1sUEsFBgAAAAAEAAQA8wAA&#13;&#10;AAEFAAAAAA==&#13;&#10;" filled="f" stroked="f">
                      <v:textbox inset="2.16pt,1.44pt,0,1.44pt">
                        <w:txbxContent>
                          <w:p w14:paraId="13FAEB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8624" behindDoc="0" locked="0" layoutInCell="1" allowOverlap="1" wp14:anchorId="4D3E2B51" wp14:editId="4DCD6307">
                      <wp:simplePos x="0" y="0"/>
                      <wp:positionH relativeFrom="column">
                        <wp:posOffset>1320800</wp:posOffset>
                      </wp:positionH>
                      <wp:positionV relativeFrom="paragraph">
                        <wp:posOffset>660400</wp:posOffset>
                      </wp:positionV>
                      <wp:extent cx="1016000" cy="762000"/>
                      <wp:effectExtent l="0" t="0" r="0" b="0"/>
                      <wp:wrapNone/>
                      <wp:docPr id="1298" name="Rectangle 1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EFB15-ECB5-4B45-88D6-D2B00F225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BF3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E2B51" id="Rectangle 1298" o:spid="_x0000_s2139" style="position:absolute;margin-left:104pt;margin-top:52pt;width:80pt;height:60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2HG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zRNuam6gOzxj2rb4REEPMLZcDsZzNtIEWx7edgIVZ8O9I4vqq4t5TSPPRbWoF7SKmAti&#13;&#10;vfncFU72QEshI3K282i2PRGusp70MHmflX3sSRru5zqzP23z+h8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KV3Ycac&#13;&#10;AQAAFQMAAA4AAAAAAAAAAAAAAAAALgIAAGRycy9lMm9Eb2MueG1sUEsBAi0AFAAGAAgAAAAhABAi&#13;&#10;ENLfAAAAEAEAAA8AAAAAAAAAAAAAAAAA9gMAAGRycy9kb3ducmV2LnhtbFBLBQYAAAAABAAEAPMA&#13;&#10;AAACBQAAAAA=&#13;&#10;" filled="f" stroked="f">
                      <v:textbox inset="2.16pt,1.44pt,0,1.44pt">
                        <w:txbxContent>
                          <w:p w14:paraId="378BF3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79648" behindDoc="0" locked="0" layoutInCell="1" allowOverlap="1" wp14:anchorId="6510AB06" wp14:editId="0AF84362">
                      <wp:simplePos x="0" y="0"/>
                      <wp:positionH relativeFrom="column">
                        <wp:posOffset>1320800</wp:posOffset>
                      </wp:positionH>
                      <wp:positionV relativeFrom="paragraph">
                        <wp:posOffset>660400</wp:posOffset>
                      </wp:positionV>
                      <wp:extent cx="1016000" cy="762000"/>
                      <wp:effectExtent l="0" t="0" r="0" b="0"/>
                      <wp:wrapNone/>
                      <wp:docPr id="1299" name="Rectangle 1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48AEA0-FD00-4249-A462-DA99384A1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03A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0AB06" id="Rectangle 1299" o:spid="_x0000_s2140" style="position:absolute;margin-left:104pt;margin-top:52pt;width:80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Gu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VYuEm5pb6I5PmLYtPlLQA4wtl4PxnI00wZaHl71Axdnw25FF9fViXtPIc1Et6yWtIuaC&#13;&#10;WG8/d4WTPdBSyIic7T2aXU+Eq6wnPUzeZ2Xve5KG+7nO7M/bvHkF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Er34a6c&#13;&#10;AQAAFQMAAA4AAAAAAAAAAAAAAAAALgIAAGRycy9lMm9Eb2MueG1sUEsBAi0AFAAGAAgAAAAhABAi&#13;&#10;ENLfAAAAEAEAAA8AAAAAAAAAAAAAAAAA9gMAAGRycy9kb3ducmV2LnhtbFBLBQYAAAAABAAEAPMA&#13;&#10;AAACBQAAAAA=&#13;&#10;" filled="f" stroked="f">
                      <v:textbox inset="2.16pt,1.44pt,0,1.44pt">
                        <w:txbxContent>
                          <w:p w14:paraId="1C903A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0672" behindDoc="0" locked="0" layoutInCell="1" allowOverlap="1" wp14:anchorId="4B7DF4E6" wp14:editId="1E66C809">
                      <wp:simplePos x="0" y="0"/>
                      <wp:positionH relativeFrom="column">
                        <wp:posOffset>1320800</wp:posOffset>
                      </wp:positionH>
                      <wp:positionV relativeFrom="paragraph">
                        <wp:posOffset>660400</wp:posOffset>
                      </wp:positionV>
                      <wp:extent cx="1016000" cy="762000"/>
                      <wp:effectExtent l="0" t="0" r="0" b="0"/>
                      <wp:wrapNone/>
                      <wp:docPr id="1300" name="Rectangle 1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A9D656-D6D2-B248-9F99-3039BA5EE5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BA6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DF4E6" id="Rectangle 1300" o:spid="_x0000_s2141" style="position:absolute;margin-left:104pt;margin-top:52pt;width:80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LPBYbuc&#13;&#10;AQAAFQMAAA4AAAAAAAAAAAAAAAAALgIAAGRycy9lMm9Eb2MueG1sUEsBAi0AFAAGAAgAAAAhABAi&#13;&#10;ENLfAAAAEAEAAA8AAAAAAAAAAAAAAAAA9gMAAGRycy9kb3ducmV2LnhtbFBLBQYAAAAABAAEAPMA&#13;&#10;AAACBQAAAAA=&#13;&#10;" filled="f" stroked="f">
                      <v:textbox inset="2.16pt,1.44pt,0,1.44pt">
                        <w:txbxContent>
                          <w:p w14:paraId="107BA6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1696" behindDoc="0" locked="0" layoutInCell="1" allowOverlap="1" wp14:anchorId="3A28EEBA" wp14:editId="4AABEF81">
                      <wp:simplePos x="0" y="0"/>
                      <wp:positionH relativeFrom="column">
                        <wp:posOffset>1320800</wp:posOffset>
                      </wp:positionH>
                      <wp:positionV relativeFrom="paragraph">
                        <wp:posOffset>660400</wp:posOffset>
                      </wp:positionV>
                      <wp:extent cx="1016000" cy="762000"/>
                      <wp:effectExtent l="0" t="0" r="0" b="0"/>
                      <wp:wrapNone/>
                      <wp:docPr id="1301" name="Rectangle 1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4C6330-6C09-9F46-AFB7-46884A3FDF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92B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8EEBA" id="Rectangle 1301" o:spid="_x0000_s2142" style="position:absolute;margin-left:104pt;margin-top:52pt;width:80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uGF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quky4qbmB7vCIadviAwU9wNhyORjP2UgTbHl42QlUnA33jiyqry7mNY08F9WiXtAqYi6I&#13;&#10;9eZzVzjZAy2FjMjZzqPZ9kS4ynrSw+R9Vva+J2m4n+vM/rTN61c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Lia4YWc&#13;&#10;AQAAFQMAAA4AAAAAAAAAAAAAAAAALgIAAGRycy9lMm9Eb2MueG1sUEsBAi0AFAAGAAgAAAAhABAi&#13;&#10;ENLfAAAAEAEAAA8AAAAAAAAAAAAAAAAA9gMAAGRycy9kb3ducmV2LnhtbFBLBQYAAAAABAAEAPMA&#13;&#10;AAACBQAAAAA=&#13;&#10;" filled="f" stroked="f">
                      <v:textbox inset="2.16pt,1.44pt,0,1.44pt">
                        <w:txbxContent>
                          <w:p w14:paraId="25992B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2720" behindDoc="0" locked="0" layoutInCell="1" allowOverlap="1" wp14:anchorId="4F5B20DF" wp14:editId="5C25724F">
                      <wp:simplePos x="0" y="0"/>
                      <wp:positionH relativeFrom="column">
                        <wp:posOffset>1320800</wp:posOffset>
                      </wp:positionH>
                      <wp:positionV relativeFrom="paragraph">
                        <wp:posOffset>660400</wp:posOffset>
                      </wp:positionV>
                      <wp:extent cx="1016000" cy="762000"/>
                      <wp:effectExtent l="0" t="0" r="0" b="0"/>
                      <wp:wrapNone/>
                      <wp:docPr id="1302" name="Rectangle 1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74D939-5279-E048-BA37-AEF1009CC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F30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B20DF" id="Rectangle 1302" o:spid="_x0000_s2143" style="position:absolute;margin-left:104pt;margin-top:52pt;width:80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GGQ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apFwU3Pru+MzpG2LTxT04MeWy8EEzkaaYMvx716A4my4d2RRvbia1zTyXFTLekmrCLkg&#13;&#10;1tuvXeFk72kpZATO9gHMrifCVdaTHibvs7KPPUnD/Vpn9udt3rwB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EGsYZCc&#13;&#10;AQAAFQMAAA4AAAAAAAAAAAAAAAAALgIAAGRycy9lMm9Eb2MueG1sUEsBAi0AFAAGAAgAAAAhABAi&#13;&#10;ENLfAAAAEAEAAA8AAAAAAAAAAAAAAAAA9gMAAGRycy9kb3ducmV2LnhtbFBLBQYAAAAABAAEAPMA&#13;&#10;AAACBQAAAAA=&#13;&#10;" filled="f" stroked="f">
                      <v:textbox inset="2.16pt,1.44pt,0,1.44pt">
                        <w:txbxContent>
                          <w:p w14:paraId="5A5F30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3744" behindDoc="0" locked="0" layoutInCell="1" allowOverlap="1" wp14:anchorId="7608F9E7" wp14:editId="2183CCB9">
                      <wp:simplePos x="0" y="0"/>
                      <wp:positionH relativeFrom="column">
                        <wp:posOffset>1320800</wp:posOffset>
                      </wp:positionH>
                      <wp:positionV relativeFrom="paragraph">
                        <wp:posOffset>660400</wp:posOffset>
                      </wp:positionV>
                      <wp:extent cx="1016000" cy="762000"/>
                      <wp:effectExtent l="0" t="0" r="0" b="0"/>
                      <wp:wrapNone/>
                      <wp:docPr id="1303" name="Rectangle 1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4914D1-06F2-7440-966C-32C108D46C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59F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8F9E7" id="Rectangle 1303" o:spid="_x0000_s2144" style="position:absolute;margin-left:104pt;margin-top:52pt;width:80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BU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U3CTc2t74/PkLYtPlHQo586LkcTOJtogh3H170Axdn405FF9c3VsqaR56Jq6oZWEXJB&#13;&#10;rLcfu8LJwdNSyAic7QOY3UCEq6wnPUzeZ2Xve5KG+7HO7M/bvPkL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Gab4FSc&#13;&#10;AQAAFQMAAA4AAAAAAAAAAAAAAAAALgIAAGRycy9lMm9Eb2MueG1sUEsBAi0AFAAGAAgAAAAhABAi&#13;&#10;ENLfAAAAEAEAAA8AAAAAAAAAAAAAAAAA9gMAAGRycy9kb3ducmV2LnhtbFBLBQYAAAAABAAEAPMA&#13;&#10;AAACBQAAAAA=&#13;&#10;" filled="f" stroked="f">
                      <v:textbox inset="2.16pt,1.44pt,0,1.44pt">
                        <w:txbxContent>
                          <w:p w14:paraId="0D659F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4768" behindDoc="0" locked="0" layoutInCell="1" allowOverlap="1" wp14:anchorId="51680C87" wp14:editId="3FAA7C2D">
                      <wp:simplePos x="0" y="0"/>
                      <wp:positionH relativeFrom="column">
                        <wp:posOffset>1320800</wp:posOffset>
                      </wp:positionH>
                      <wp:positionV relativeFrom="paragraph">
                        <wp:posOffset>660400</wp:posOffset>
                      </wp:positionV>
                      <wp:extent cx="1016000" cy="762000"/>
                      <wp:effectExtent l="0" t="0" r="0" b="0"/>
                      <wp:wrapNone/>
                      <wp:docPr id="1304" name="Rectangle 1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DFA9F5-207F-FA4E-AAF9-2C07628D33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D6B4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80C87" id="Rectangle 1304" o:spid="_x0000_s2145" style="position:absolute;margin-left:104pt;margin-top:52pt;width:80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WBB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LRNuam6gOzxj2rb4REEPMLZcDsZzNtIEWx7edgIVZ8O9I4vqq4t5TSPPRbWoF7SKmAti&#13;&#10;vfncFU72QEshI3K282i2PRGusp70MHmflX3sSRru5zqzP23z+h8A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J+tYEGc&#13;&#10;AQAAFQMAAA4AAAAAAAAAAAAAAAAALgIAAGRycy9lMm9Eb2MueG1sUEsBAi0AFAAGAAgAAAAhABAi&#13;&#10;ENLfAAAAEAEAAA8AAAAAAAAAAAAAAAAA9gMAAGRycy9kb3ducmV2LnhtbFBLBQYAAAAABAAEAPMA&#13;&#10;AAACBQAAAAA=&#13;&#10;" filled="f" stroked="f">
                      <v:textbox inset="2.16pt,1.44pt,0,1.44pt">
                        <w:txbxContent>
                          <w:p w14:paraId="546D6B4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5792" behindDoc="0" locked="0" layoutInCell="1" allowOverlap="1" wp14:anchorId="1FB56964" wp14:editId="761466AF">
                      <wp:simplePos x="0" y="0"/>
                      <wp:positionH relativeFrom="column">
                        <wp:posOffset>1320800</wp:posOffset>
                      </wp:positionH>
                      <wp:positionV relativeFrom="paragraph">
                        <wp:posOffset>660400</wp:posOffset>
                      </wp:positionV>
                      <wp:extent cx="1016000" cy="762000"/>
                      <wp:effectExtent l="0" t="0" r="0" b="0"/>
                      <wp:wrapNone/>
                      <wp:docPr id="1305" name="Rectangle 1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D2A05-16E0-284E-AE00-6567CEB45A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BD8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56964" id="Rectangle 1305" o:spid="_x0000_s2146" style="position:absolute;margin-left:104pt;margin-top:52pt;width:80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Q1v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" filled="f" stroked="f">
                      <v:textbox inset="2.16pt,1.44pt,0,1.44pt">
                        <w:txbxContent>
                          <w:p w14:paraId="71FBD8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6816" behindDoc="0" locked="0" layoutInCell="1" allowOverlap="1" wp14:anchorId="0D98ECB6" wp14:editId="4213046A">
                      <wp:simplePos x="0" y="0"/>
                      <wp:positionH relativeFrom="column">
                        <wp:posOffset>1320800</wp:posOffset>
                      </wp:positionH>
                      <wp:positionV relativeFrom="paragraph">
                        <wp:posOffset>660400</wp:posOffset>
                      </wp:positionV>
                      <wp:extent cx="1016000" cy="609600"/>
                      <wp:effectExtent l="0" t="0" r="0" b="0"/>
                      <wp:wrapNone/>
                      <wp:docPr id="1306" name="Rectangle 1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084A0B-E480-7B40-9BF5-805F6874E4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5093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8ECB6" id="Rectangle 1306" o:spid="_x0000_s2147" style="position:absolute;margin-left:104pt;margin-top:52pt;width:80pt;height:48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Qvz195wB&#13;&#10;AAAVAwAADgAAAAAAAAAAAAAAAAAuAgAAZHJzL2Uyb0RvYy54bWxQSwECLQAUAAYACAAAACEANMg5&#13;&#10;eN4AAAAQAQAADwAAAAAAAAAAAAAAAAD2AwAAZHJzL2Rvd25yZXYueG1sUEsFBgAAAAAEAAQA8wAA&#13;&#10;AAEFAAAAAA==&#13;&#10;" filled="f" stroked="f">
                      <v:textbox inset="2.16pt,1.44pt,0,1.44pt">
                        <w:txbxContent>
                          <w:p w14:paraId="585093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7840" behindDoc="0" locked="0" layoutInCell="1" allowOverlap="1" wp14:anchorId="3EBDAB41" wp14:editId="3E69FA58">
                      <wp:simplePos x="0" y="0"/>
                      <wp:positionH relativeFrom="column">
                        <wp:posOffset>1320800</wp:posOffset>
                      </wp:positionH>
                      <wp:positionV relativeFrom="paragraph">
                        <wp:posOffset>660400</wp:posOffset>
                      </wp:positionV>
                      <wp:extent cx="1016000" cy="609600"/>
                      <wp:effectExtent l="0" t="0" r="0" b="0"/>
                      <wp:wrapNone/>
                      <wp:docPr id="1307" name="Rectangle 1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E1DA3-4586-B44E-8464-2FB3461F4A6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37D8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DAB41" id="Rectangle 1307" o:spid="_x0000_s2148" style="position:absolute;margin-left:104pt;margin-top:52pt;width:80pt;height:48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Emndcmd&#13;&#10;AQAAFQMAAA4AAAAAAAAAAAAAAAAALgIAAGRycy9lMm9Eb2MueG1sUEsBAi0AFAAGAAgAAAAhADTI&#13;&#10;OXjeAAAAEAEAAA8AAAAAAAAAAAAAAAAA9wMAAGRycy9kb3ducmV2LnhtbFBLBQYAAAAABAAEAPMA&#13;&#10;AAACBQAAAAA=&#13;&#10;" filled="f" stroked="f">
                      <v:textbox inset="2.16pt,1.44pt,0,1.44pt">
                        <w:txbxContent>
                          <w:p w14:paraId="4437D8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8864" behindDoc="0" locked="0" layoutInCell="1" allowOverlap="1" wp14:anchorId="0D5FABBE" wp14:editId="62223EDD">
                      <wp:simplePos x="0" y="0"/>
                      <wp:positionH relativeFrom="column">
                        <wp:posOffset>1320800</wp:posOffset>
                      </wp:positionH>
                      <wp:positionV relativeFrom="paragraph">
                        <wp:posOffset>660400</wp:posOffset>
                      </wp:positionV>
                      <wp:extent cx="1016000" cy="609600"/>
                      <wp:effectExtent l="0" t="0" r="0" b="0"/>
                      <wp:wrapNone/>
                      <wp:docPr id="1308" name="Rectangle 1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4EFBC0-A596-3D4E-A2E1-4C460B38B2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C6F6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FABBE" id="Rectangle 1308" o:spid="_x0000_s2149" style="position:absolute;margin-left:104pt;margin-top:52pt;width:80pt;height:48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fXc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ZV9TzhpuYGusMTpm2LjxT0AGPL5WA8ZyNNsOXhdSdQcTbcObKovvo1r2nkuagW9YJWEXNB&#13;&#10;rDefu8LJHmgpZETOdh7NtifCVdaTHibvs7L3PUnD/Vxn9qdtXv8D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sJH13JwB&#13;&#10;AAAVAwAADgAAAAAAAAAAAAAAAAAuAgAAZHJzL2Uyb0RvYy54bWxQSwECLQAUAAYACAAAACEANMg5&#13;&#10;eN4AAAAQAQAADwAAAAAAAAAAAAAAAAD2AwAAZHJzL2Rvd25yZXYueG1sUEsFBgAAAAAEAAQA8wAA&#13;&#10;AAEFAAAAAA==&#13;&#10;" filled="f" stroked="f">
                      <v:textbox inset="2.16pt,1.44pt,0,1.44pt">
                        <w:txbxContent>
                          <w:p w14:paraId="1BC6F6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89888" behindDoc="0" locked="0" layoutInCell="1" allowOverlap="1" wp14:anchorId="2A4C444F" wp14:editId="20C037A4">
                      <wp:simplePos x="0" y="0"/>
                      <wp:positionH relativeFrom="column">
                        <wp:posOffset>1320800</wp:posOffset>
                      </wp:positionH>
                      <wp:positionV relativeFrom="paragraph">
                        <wp:posOffset>660400</wp:posOffset>
                      </wp:positionV>
                      <wp:extent cx="1016000" cy="609600"/>
                      <wp:effectExtent l="0" t="0" r="0" b="0"/>
                      <wp:wrapNone/>
                      <wp:docPr id="1309" name="Rectangle 1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E0E577-4F54-9D46-8B29-A68CE3B6C6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CE7D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C444F" id="Rectangle 1309" o:spid="_x0000_s2150" style="position:absolute;margin-left:104pt;margin-top:52pt;width:80pt;height:48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XW0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1XVFwk3NdfQ7R8xbVt8oKAHGFsuB+M5G2mCLQ+vW4GKs+GPI4vq64vzmkaei2pez2kVMRfE&#13;&#10;ev25K5zsgZZCRuRs69FseiJcZT3pYfI+K/vYkzTcz3Vmf9zm1RsA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XxF1tJwB&#13;&#10;AAAVAwAADgAAAAAAAAAAAAAAAAAuAgAAZHJzL2Uyb0RvYy54bWxQSwECLQAUAAYACAAAACEANMg5&#13;&#10;eN4AAAAQAQAADwAAAAAAAAAAAAAAAAD2AwAAZHJzL2Rvd25yZXYueG1sUEsFBgAAAAAEAAQA8wAA&#13;&#10;AAEFAAAAAA==&#13;&#10;" filled="f" stroked="f">
                      <v:textbox inset="2.16pt,1.44pt,0,1.44pt">
                        <w:txbxContent>
                          <w:p w14:paraId="45CE7D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0912" behindDoc="0" locked="0" layoutInCell="1" allowOverlap="1" wp14:anchorId="4AE54B96" wp14:editId="6104ED58">
                      <wp:simplePos x="0" y="0"/>
                      <wp:positionH relativeFrom="column">
                        <wp:posOffset>1320800</wp:posOffset>
                      </wp:positionH>
                      <wp:positionV relativeFrom="paragraph">
                        <wp:posOffset>660400</wp:posOffset>
                      </wp:positionV>
                      <wp:extent cx="1016000" cy="609600"/>
                      <wp:effectExtent l="0" t="0" r="0" b="0"/>
                      <wp:wrapNone/>
                      <wp:docPr id="1310" name="Rectangle 1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49DA02-53A0-A648-A681-55383DA81E8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F3A7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54B96" id="Rectangle 1310" o:spid="_x0000_s2151" style="position:absolute;margin-left:104pt;margin-top:52pt;width:80pt;height:48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" filled="f" stroked="f">
                      <v:textbox inset="2.16pt,1.44pt,0,1.44pt">
                        <w:txbxContent>
                          <w:p w14:paraId="31F3A7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1936" behindDoc="0" locked="0" layoutInCell="1" allowOverlap="1" wp14:anchorId="59919EDE" wp14:editId="50CFD03E">
                      <wp:simplePos x="0" y="0"/>
                      <wp:positionH relativeFrom="column">
                        <wp:posOffset>1320800</wp:posOffset>
                      </wp:positionH>
                      <wp:positionV relativeFrom="paragraph">
                        <wp:posOffset>660400</wp:posOffset>
                      </wp:positionV>
                      <wp:extent cx="1016000" cy="609600"/>
                      <wp:effectExtent l="0" t="0" r="0" b="0"/>
                      <wp:wrapNone/>
                      <wp:docPr id="1311" name="Rectangle 1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0350C-623A-E14F-9EEB-03167FF6435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F7FF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19EDE" id="Rectangle 1311" o:spid="_x0000_s2152" style="position:absolute;margin-left:104pt;margin-top:52pt;width:80pt;height:48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rXx1n5wB&#13;&#10;AAAVAwAADgAAAAAAAAAAAAAAAAAuAgAAZHJzL2Uyb0RvYy54bWxQSwECLQAUAAYACAAAACEANMg5&#13;&#10;eN4AAAAQAQAADwAAAAAAAAAAAAAAAAD2AwAAZHJzL2Rvd25yZXYueG1sUEsFBgAAAAAEAAQA8wAA&#13;&#10;AAEFAAAAAA==&#13;&#10;" filled="f" stroked="f">
                      <v:textbox inset="2.16pt,1.44pt,0,1.44pt">
                        <w:txbxContent>
                          <w:p w14:paraId="2BF7FF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2960" behindDoc="0" locked="0" layoutInCell="1" allowOverlap="1" wp14:anchorId="4288A1A2" wp14:editId="249AEB6A">
                      <wp:simplePos x="0" y="0"/>
                      <wp:positionH relativeFrom="column">
                        <wp:posOffset>1320800</wp:posOffset>
                      </wp:positionH>
                      <wp:positionV relativeFrom="paragraph">
                        <wp:posOffset>660400</wp:posOffset>
                      </wp:positionV>
                      <wp:extent cx="1016000" cy="609600"/>
                      <wp:effectExtent l="0" t="0" r="0" b="0"/>
                      <wp:wrapNone/>
                      <wp:docPr id="1312" name="Rectangle 1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B4B0E-4448-0944-ABD2-6A5DEBD9B6B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D0B3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8A1A2" id="Rectangle 1312" o:spid="_x0000_s2153" style="position:absolute;margin-left:104pt;margin-top:52pt;width:80pt;height:48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FRK9Yqd&#13;&#10;AQAAFQMAAA4AAAAAAAAAAAAAAAAALgIAAGRycy9lMm9Eb2MueG1sUEsBAi0AFAAGAAgAAAAhADTI&#13;&#10;OXjeAAAAEAEAAA8AAAAAAAAAAAAAAAAA9wMAAGRycy9kb3ducmV2LnhtbFBLBQYAAAAABAAEAPMA&#13;&#10;AAACBQAAAAA=&#13;&#10;" filled="f" stroked="f">
                      <v:textbox inset="2.16pt,1.44pt,0,1.44pt">
                        <w:txbxContent>
                          <w:p w14:paraId="38D0B3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3984" behindDoc="0" locked="0" layoutInCell="1" allowOverlap="1" wp14:anchorId="0EADAEC7" wp14:editId="31447D38">
                      <wp:simplePos x="0" y="0"/>
                      <wp:positionH relativeFrom="column">
                        <wp:posOffset>1320800</wp:posOffset>
                      </wp:positionH>
                      <wp:positionV relativeFrom="paragraph">
                        <wp:posOffset>660400</wp:posOffset>
                      </wp:positionV>
                      <wp:extent cx="1016000" cy="609600"/>
                      <wp:effectExtent l="0" t="0" r="0" b="0"/>
                      <wp:wrapNone/>
                      <wp:docPr id="1313" name="Rectangle 1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ECBEB-480D-174E-B2BF-1D4CB06C1F5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A02D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DAEC7" id="Rectangle 1313" o:spid="_x0000_s2154" style="position:absolute;margin-left:104pt;margin-top:52pt;width:80pt;height:48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XRO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2q6ibhpubG94cnSNsWHyno0U8dl6MJnE00wY7j350Axdl478ii+ubHZU0jz0XV1A2tIuSC&#13;&#10;WG8+doWTg6elkBE42wUw24EIV1lPepi8z8re9yQN92Od2Z+2ef0K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c310TpwB&#13;&#10;AAAVAwAADgAAAAAAAAAAAAAAAAAuAgAAZHJzL2Uyb0RvYy54bWxQSwECLQAUAAYACAAAACEANMg5&#13;&#10;eN4AAAAQAQAADwAAAAAAAAAAAAAAAAD2AwAAZHJzL2Rvd25yZXYueG1sUEsFBgAAAAAEAAQA8wAA&#13;&#10;AAEFAAAAAA==&#13;&#10;" filled="f" stroked="f">
                      <v:textbox inset="2.16pt,1.44pt,0,1.44pt">
                        <w:txbxContent>
                          <w:p w14:paraId="54A02D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5008" behindDoc="0" locked="0" layoutInCell="1" allowOverlap="1" wp14:anchorId="3816C37D" wp14:editId="6F375AE3">
                      <wp:simplePos x="0" y="0"/>
                      <wp:positionH relativeFrom="column">
                        <wp:posOffset>1320800</wp:posOffset>
                      </wp:positionH>
                      <wp:positionV relativeFrom="paragraph">
                        <wp:posOffset>660400</wp:posOffset>
                      </wp:positionV>
                      <wp:extent cx="1016000" cy="609600"/>
                      <wp:effectExtent l="0" t="0" r="0" b="0"/>
                      <wp:wrapNone/>
                      <wp:docPr id="1314" name="Rectangle 1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01ACB9-B019-B349-BCE8-82F1236885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7626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6C37D" id="Rectangle 1314" o:spid="_x0000_s2155" style="position:absolute;margin-left:104pt;margin-top:52pt;width:80pt;height:48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Rb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tV1U3CTc0N9IcnTNsWHynoEaaOy9F4ziaaYMfD351Axdl478ii+ubHZU0jz0W1rJe0ipgL&#13;&#10;Yr352BVODkBLISNytvNotgMRrrKe9DB5n5W970ka7sc6sz9t8/oV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ikv0W5wB&#13;&#10;AAAVAwAADgAAAAAAAAAAAAAAAAAuAgAAZHJzL2Uyb0RvYy54bWxQSwECLQAUAAYACAAAACEANMg5&#13;&#10;eN4AAAAQAQAADwAAAAAAAAAAAAAAAAD2AwAAZHJzL2Rvd25yZXYueG1sUEsFBgAAAAAEAAQA8wAA&#13;&#10;AAEFAAAAAA==&#13;&#10;" filled="f" stroked="f">
                      <v:textbox inset="2.16pt,1.44pt,0,1.44pt">
                        <w:txbxContent>
                          <w:p w14:paraId="677626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6032" behindDoc="0" locked="0" layoutInCell="1" allowOverlap="1" wp14:anchorId="5C5658EB" wp14:editId="279B47BC">
                      <wp:simplePos x="0" y="0"/>
                      <wp:positionH relativeFrom="column">
                        <wp:posOffset>1320800</wp:posOffset>
                      </wp:positionH>
                      <wp:positionV relativeFrom="paragraph">
                        <wp:posOffset>660400</wp:posOffset>
                      </wp:positionV>
                      <wp:extent cx="1016000" cy="609600"/>
                      <wp:effectExtent l="0" t="0" r="0" b="0"/>
                      <wp:wrapNone/>
                      <wp:docPr id="1315" name="Rectangle 13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D3F893-8B8E-7D49-810C-6B1E36687B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13C2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658EB" id="Rectangle 1315" o:spid="_x0000_s2156" style="position:absolute;margin-left:104pt;margin-top:52pt;width:80pt;height:48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" filled="f" stroked="f">
                      <v:textbox inset="2.16pt,1.44pt,0,1.44pt">
                        <w:txbxContent>
                          <w:p w14:paraId="2B13C2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7056" behindDoc="0" locked="0" layoutInCell="1" allowOverlap="1" wp14:anchorId="779E0649" wp14:editId="0FD90C59">
                      <wp:simplePos x="0" y="0"/>
                      <wp:positionH relativeFrom="column">
                        <wp:posOffset>1320800</wp:posOffset>
                      </wp:positionH>
                      <wp:positionV relativeFrom="paragraph">
                        <wp:posOffset>660400</wp:posOffset>
                      </wp:positionV>
                      <wp:extent cx="1016000" cy="609600"/>
                      <wp:effectExtent l="0" t="0" r="0" b="0"/>
                      <wp:wrapNone/>
                      <wp:docPr id="1316" name="Rectangle 1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BCE53F-ADA7-2A41-8EFD-D0FD92A3E80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B39B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E0649" id="Rectangle 1316" o:spid="_x0000_s2157" style="position:absolute;margin-left:104pt;margin-top:52pt;width:80pt;height:48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" filled="f" stroked="f">
                      <v:textbox inset="2.16pt,1.44pt,0,1.44pt">
                        <w:txbxContent>
                          <w:p w14:paraId="63B39B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8080" behindDoc="0" locked="0" layoutInCell="1" allowOverlap="1" wp14:anchorId="04641356" wp14:editId="4B3FEA44">
                      <wp:simplePos x="0" y="0"/>
                      <wp:positionH relativeFrom="column">
                        <wp:posOffset>1320800</wp:posOffset>
                      </wp:positionH>
                      <wp:positionV relativeFrom="paragraph">
                        <wp:posOffset>660400</wp:posOffset>
                      </wp:positionV>
                      <wp:extent cx="1016000" cy="609600"/>
                      <wp:effectExtent l="0" t="0" r="0" b="0"/>
                      <wp:wrapNone/>
                      <wp:docPr id="1317" name="Rectangle 1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318394-B87F-C84A-AD2B-7980772CC10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D289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41356" id="Rectangle 1317" o:spid="_x0000_s2158" style="position:absolute;margin-left:104pt;margin-top:52pt;width:80pt;height:48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x20BDZwB&#13;&#10;AAAVAwAADgAAAAAAAAAAAAAAAAAuAgAAZHJzL2Uyb0RvYy54bWxQSwECLQAUAAYACAAAACEANMg5&#13;&#10;eN4AAAAQAQAADwAAAAAAAAAAAAAAAAD2AwAAZHJzL2Rvd25yZXYueG1sUEsFBgAAAAAEAAQA8wAA&#13;&#10;AAEFAAAAAA==&#13;&#10;" filled="f" stroked="f">
                      <v:textbox inset="2.16pt,1.44pt,0,1.44pt">
                        <w:txbxContent>
                          <w:p w14:paraId="61D289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3999104" behindDoc="0" locked="0" layoutInCell="1" allowOverlap="1" wp14:anchorId="0E46849D" wp14:editId="5416C72F">
                      <wp:simplePos x="0" y="0"/>
                      <wp:positionH relativeFrom="column">
                        <wp:posOffset>1320800</wp:posOffset>
                      </wp:positionH>
                      <wp:positionV relativeFrom="paragraph">
                        <wp:posOffset>660400</wp:posOffset>
                      </wp:positionV>
                      <wp:extent cx="1016000" cy="609600"/>
                      <wp:effectExtent l="0" t="0" r="0" b="0"/>
                      <wp:wrapNone/>
                      <wp:docPr id="1318" name="Rectangle 13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D7DD75-4847-2045-86A4-34660CA7FB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312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6849D" id="Rectangle 1318" o:spid="_x0000_s2159" style="position:absolute;margin-left:104pt;margin-top:52pt;width:80pt;height:48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PluBGJwB&#13;&#10;AAAVAwAADgAAAAAAAAAAAAAAAAAuAgAAZHJzL2Uyb0RvYy54bWxQSwECLQAUAAYACAAAACEANMg5&#13;&#10;eN4AAAAQAQAADwAAAAAAAAAAAAAAAAD2AwAAZHJzL2Rvd25yZXYueG1sUEsFBgAAAAAEAAQA8wAA&#13;&#10;AAEFAAAAAA==&#13;&#10;" filled="f" stroked="f">
                      <v:textbox inset="2.16pt,1.44pt,0,1.44pt">
                        <w:txbxContent>
                          <w:p w14:paraId="314312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0128" behindDoc="0" locked="0" layoutInCell="1" allowOverlap="1" wp14:anchorId="425A419E" wp14:editId="3989A34C">
                      <wp:simplePos x="0" y="0"/>
                      <wp:positionH relativeFrom="column">
                        <wp:posOffset>1320800</wp:posOffset>
                      </wp:positionH>
                      <wp:positionV relativeFrom="paragraph">
                        <wp:posOffset>660400</wp:posOffset>
                      </wp:positionV>
                      <wp:extent cx="1016000" cy="609600"/>
                      <wp:effectExtent l="0" t="0" r="0" b="0"/>
                      <wp:wrapNone/>
                      <wp:docPr id="1319" name="Rectangle 1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960D4-C5DA-7247-AB68-11C86DB046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5305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A419E" id="Rectangle 1319" o:spid="_x0000_s2160" style="position:absolute;margin-left:104pt;margin-top:52pt;width:80pt;height:48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wFw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aqml8l3NTc+u74DGnb4hMFPfix5XIwgbORJthyfNsLUJwND44sqn9ezWsaeS6qRb2gVYRc&#13;&#10;EOvt165wsve0FDICZ/sAZtcT4SrrSQ+T91nZ556k4X6tM/vzNq/fAQ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NHbAXCd&#13;&#10;AQAAFQMAAA4AAAAAAAAAAAAAAAAALgIAAGRycy9lMm9Eb2MueG1sUEsBAi0AFAAGAAgAAAAhADTI&#13;&#10;OXjeAAAAEAEAAA8AAAAAAAAAAAAAAAAA9wMAAGRycy9kb3ducmV2LnhtbFBLBQYAAAAABAAEAPMA&#13;&#10;AAACBQAAAAA=&#13;&#10;" filled="f" stroked="f">
                      <v:textbox inset="2.16pt,1.44pt,0,1.44pt">
                        <w:txbxContent>
                          <w:p w14:paraId="6D53055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1152" behindDoc="0" locked="0" layoutInCell="1" allowOverlap="1" wp14:anchorId="1B942849" wp14:editId="6F07F2AF">
                      <wp:simplePos x="0" y="0"/>
                      <wp:positionH relativeFrom="column">
                        <wp:posOffset>1320800</wp:posOffset>
                      </wp:positionH>
                      <wp:positionV relativeFrom="paragraph">
                        <wp:posOffset>660400</wp:posOffset>
                      </wp:positionV>
                      <wp:extent cx="1016000" cy="609600"/>
                      <wp:effectExtent l="0" t="0" r="0" b="0"/>
                      <wp:wrapNone/>
                      <wp:docPr id="1320" name="Rectangle 1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472F64-641E-DA41-9361-F9DFF803489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7C29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42849" id="Rectangle 1320" o:spid="_x0000_s2161" style="position:absolute;margin-left:104pt;margin-top:52pt;width:80pt;height:48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YFl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aqml8n3NTc+u74DGnb4hMFPfix5XIwgbORJthyfNsLUJwND44sqn9ezWsaeS6qRb2gVYRc&#13;&#10;EOvt165wsve0FDICZ/sAZtcT4SrrSQ+T91nZ556k4X6tM/vzNq/fAQ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CjtgWWd&#13;&#10;AQAAFQMAAA4AAAAAAAAAAAAAAAAALgIAAGRycy9lMm9Eb2MueG1sUEsBAi0AFAAGAAgAAAAhADTI&#13;&#10;OXjeAAAAEAEAAA8AAAAAAAAAAAAAAAAA9wMAAGRycy9kb3ducmV2LnhtbFBLBQYAAAAABAAEAPMA&#13;&#10;AAACBQAAAAA=&#13;&#10;" filled="f" stroked="f">
                      <v:textbox inset="2.16pt,1.44pt,0,1.44pt">
                        <w:txbxContent>
                          <w:p w14:paraId="547C29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2176" behindDoc="0" locked="0" layoutInCell="1" allowOverlap="1" wp14:anchorId="1DDA42DA" wp14:editId="01B9D783">
                      <wp:simplePos x="0" y="0"/>
                      <wp:positionH relativeFrom="column">
                        <wp:posOffset>1320800</wp:posOffset>
                      </wp:positionH>
                      <wp:positionV relativeFrom="paragraph">
                        <wp:posOffset>660400</wp:posOffset>
                      </wp:positionV>
                      <wp:extent cx="1016000" cy="609600"/>
                      <wp:effectExtent l="0" t="0" r="0" b="0"/>
                      <wp:wrapNone/>
                      <wp:docPr id="1321" name="Rectangle 1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B0621-E2DD-FD40-9E34-AAD4DA16CFE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E3D5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A42DA" id="Rectangle 1321" o:spid="_x0000_s2162" style="position:absolute;margin-left:104pt;margin-top:52pt;width:80pt;height:48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CO2AVud&#13;&#10;AQAAFQMAAA4AAAAAAAAAAAAAAAAALgIAAGRycy9lMm9Eb2MueG1sUEsBAi0AFAAGAAgAAAAhADTI&#13;&#10;OXjeAAAAEAEAAA8AAAAAAAAAAAAAAAAA9wMAAGRycy9kb3ducmV2LnhtbFBLBQYAAAAABAAEAPMA&#13;&#10;AAACBQAAAAA=&#13;&#10;" filled="f" stroked="f">
                      <v:textbox inset="2.16pt,1.44pt,0,1.44pt">
                        <w:txbxContent>
                          <w:p w14:paraId="2FE3D5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3200" behindDoc="0" locked="0" layoutInCell="1" allowOverlap="1" wp14:anchorId="59435FDD" wp14:editId="0FDA988A">
                      <wp:simplePos x="0" y="0"/>
                      <wp:positionH relativeFrom="column">
                        <wp:posOffset>1320800</wp:posOffset>
                      </wp:positionH>
                      <wp:positionV relativeFrom="paragraph">
                        <wp:posOffset>660400</wp:posOffset>
                      </wp:positionV>
                      <wp:extent cx="1016000" cy="609600"/>
                      <wp:effectExtent l="0" t="0" r="0" b="0"/>
                      <wp:wrapNone/>
                      <wp:docPr id="1322" name="Rectangle 1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D1AD5-059E-E348-ADEF-67477A3D2C1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8125D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35FDD" id="Rectangle 1322" o:spid="_x0000_s2163" style="position:absolute;margin-left:104pt;margin-top:52pt;width:80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NqAgU6d&#13;&#10;AQAAFQMAAA4AAAAAAAAAAAAAAAAALgIAAGRycy9lMm9Eb2MueG1sUEsBAi0AFAAGAAgAAAAhADTI&#13;&#10;OXjeAAAAEAEAAA8AAAAAAAAAAAAAAAAA9wMAAGRycy9kb3ducmV2LnhtbFBLBQYAAAAABAAEAPMA&#13;&#10;AAACBQAAAAA=&#13;&#10;" filled="f" stroked="f">
                      <v:textbox inset="2.16pt,1.44pt,0,1.44pt">
                        <w:txbxContent>
                          <w:p w14:paraId="198125D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4224" behindDoc="0" locked="0" layoutInCell="1" allowOverlap="1" wp14:anchorId="08C183BF" wp14:editId="5A4C6AA8">
                      <wp:simplePos x="0" y="0"/>
                      <wp:positionH relativeFrom="column">
                        <wp:posOffset>1320800</wp:posOffset>
                      </wp:positionH>
                      <wp:positionV relativeFrom="paragraph">
                        <wp:posOffset>660400</wp:posOffset>
                      </wp:positionV>
                      <wp:extent cx="1016000" cy="609600"/>
                      <wp:effectExtent l="0" t="0" r="0" b="0"/>
                      <wp:wrapNone/>
                      <wp:docPr id="1323" name="Rectangle 1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5E496-5D4E-BD47-9971-406BE2B1F64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1D97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183BF" id="Rectangle 1323" o:spid="_x0000_s2164" style="position:absolute;margin-left:104pt;margin-top:52pt;width:80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P23AIqd&#13;&#10;AQAAFQMAAA4AAAAAAAAAAAAAAAAALgIAAGRycy9lMm9Eb2MueG1sUEsBAi0AFAAGAAgAAAAhADTI&#13;&#10;OXjeAAAAEAEAAA8AAAAAAAAAAAAAAAAA9wMAAGRycy9kb3ducmV2LnhtbFBLBQYAAAAABAAEAPMA&#13;&#10;AAACBQAAAAA=&#13;&#10;" filled="f" stroked="f">
                      <v:textbox inset="2.16pt,1.44pt,0,1.44pt">
                        <w:txbxContent>
                          <w:p w14:paraId="661D97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5248" behindDoc="0" locked="0" layoutInCell="1" allowOverlap="1" wp14:anchorId="02E7DD6E" wp14:editId="5CE8BA55">
                      <wp:simplePos x="0" y="0"/>
                      <wp:positionH relativeFrom="column">
                        <wp:posOffset>1320800</wp:posOffset>
                      </wp:positionH>
                      <wp:positionV relativeFrom="paragraph">
                        <wp:posOffset>660400</wp:posOffset>
                      </wp:positionV>
                      <wp:extent cx="1016000" cy="609600"/>
                      <wp:effectExtent l="0" t="0" r="0" b="0"/>
                      <wp:wrapNone/>
                      <wp:docPr id="1324" name="Rectangle 13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2476B8-D246-7647-AA53-1424184215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02D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7DD6E" id="Rectangle 1324" o:spid="_x0000_s2165" style="position:absolute;margin-left:104pt;margin-top:52pt;width:80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YCf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qmWTcFNzC/3xEdO2xQcKeoSp43I0nrOJJtjx8LIXqDgb7xxZVP/8vqxp5LmoVvWKVhFz&#13;&#10;Qay377vCyQFoKWREzvYezW4gwlXWkx4m77Oytz1Jw31fZ/bnbd78BQ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ASBgJ+d&#13;&#10;AQAAFQMAAA4AAAAAAAAAAAAAAAAALgIAAGRycy9lMm9Eb2MueG1sUEsBAi0AFAAGAAgAAAAhADTI&#13;&#10;OXjeAAAAEAEAAA8AAAAAAAAAAAAAAAAA9wMAAGRycy9kb3ducmV2LnhtbFBLBQYAAAAABAAEAPMA&#13;&#10;AAACBQAAAAA=&#13;&#10;" filled="f" stroked="f">
                      <v:textbox inset="2.16pt,1.44pt,0,1.44pt">
                        <w:txbxContent>
                          <w:p w14:paraId="52D02D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6272" behindDoc="0" locked="0" layoutInCell="1" allowOverlap="1" wp14:anchorId="14266A6E" wp14:editId="19CF7AC3">
                      <wp:simplePos x="0" y="0"/>
                      <wp:positionH relativeFrom="column">
                        <wp:posOffset>1320800</wp:posOffset>
                      </wp:positionH>
                      <wp:positionV relativeFrom="paragraph">
                        <wp:posOffset>660400</wp:posOffset>
                      </wp:positionV>
                      <wp:extent cx="1016000" cy="609600"/>
                      <wp:effectExtent l="0" t="0" r="0" b="0"/>
                      <wp:wrapNone/>
                      <wp:docPr id="1325" name="Rectangle 1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4A334-FFD2-CD40-8D47-B3AFB243CC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BA22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66A6E" id="Rectangle 1325" o:spid="_x0000_s2166" style="position:absolute;margin-left:104pt;margin-top:52pt;width:80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" filled="f" stroked="f">
                      <v:textbox inset="2.16pt,1.44pt,0,1.44pt">
                        <w:txbxContent>
                          <w:p w14:paraId="1ABA22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7296" behindDoc="0" locked="0" layoutInCell="1" allowOverlap="1" wp14:anchorId="20CDAA8C" wp14:editId="1CAB1D15">
                      <wp:simplePos x="0" y="0"/>
                      <wp:positionH relativeFrom="column">
                        <wp:posOffset>1320800</wp:posOffset>
                      </wp:positionH>
                      <wp:positionV relativeFrom="paragraph">
                        <wp:posOffset>660400</wp:posOffset>
                      </wp:positionV>
                      <wp:extent cx="1016000" cy="609600"/>
                      <wp:effectExtent l="0" t="0" r="0" b="0"/>
                      <wp:wrapNone/>
                      <wp:docPr id="1326" name="Rectangle 1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247F0-1C56-FE41-92F7-7368C0E41C0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5488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DAA8C" id="Rectangle 1326" o:spid="_x0000_s2167" style="position:absolute;margin-left:104pt;margin-top:52pt;width:80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" filled="f" stroked="f">
                      <v:textbox inset="2.16pt,1.44pt,0,1.44pt">
                        <w:txbxContent>
                          <w:p w14:paraId="3E5488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8320" behindDoc="0" locked="0" layoutInCell="1" allowOverlap="1" wp14:anchorId="0D148A44" wp14:editId="6C0FC576">
                      <wp:simplePos x="0" y="0"/>
                      <wp:positionH relativeFrom="column">
                        <wp:posOffset>1320800</wp:posOffset>
                      </wp:positionH>
                      <wp:positionV relativeFrom="paragraph">
                        <wp:posOffset>660400</wp:posOffset>
                      </wp:positionV>
                      <wp:extent cx="1016000" cy="762000"/>
                      <wp:effectExtent l="0" t="0" r="0" b="0"/>
                      <wp:wrapNone/>
                      <wp:docPr id="1327" name="Rectangle 1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5291E-4F8E-5744-8ECC-7162A9A4C2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B730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48A44" id="Rectangle 1327" o:spid="_x0000_s2168" style="position:absolute;margin-left:104pt;margin-top:52pt;width:80pt;height:60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aSw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eqEm5pb6I5PmLYtPlLQA4wtl4PxnI00wZaHl71Axdnw25FF9fViXtPIc1Et6yWtIuaC&#13;&#10;WG8/d4WTPdBSyIic7T2aXU+Eq6wnPUzeZ2Xve5KG+7nO7M/bvHkF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GitpLCc&#13;&#10;AQAAFQMAAA4AAAAAAAAAAAAAAAAALgIAAGRycy9lMm9Eb2MueG1sUEsBAi0AFAAGAAgAAAAhABAi&#13;&#10;ENLfAAAAEAEAAA8AAAAAAAAAAAAAAAAA9gMAAGRycy9kb3ducmV2LnhtbFBLBQYAAAAABAAEAPMA&#13;&#10;AAACBQAAAAA=&#13;&#10;" filled="f" stroked="f">
                      <v:textbox inset="2.16pt,1.44pt,0,1.44pt">
                        <w:txbxContent>
                          <w:p w14:paraId="397B730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09344" behindDoc="0" locked="0" layoutInCell="1" allowOverlap="1" wp14:anchorId="6808F82A" wp14:editId="3CFBFEA7">
                      <wp:simplePos x="0" y="0"/>
                      <wp:positionH relativeFrom="column">
                        <wp:posOffset>1320800</wp:posOffset>
                      </wp:positionH>
                      <wp:positionV relativeFrom="paragraph">
                        <wp:posOffset>660400</wp:posOffset>
                      </wp:positionV>
                      <wp:extent cx="1016000" cy="762000"/>
                      <wp:effectExtent l="0" t="0" r="0" b="0"/>
                      <wp:wrapNone/>
                      <wp:docPr id="1328" name="Rectangle 1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18D3E-E4E4-9D4E-BDF8-72DAF3B2EA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B0C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8F82A" id="Rectangle 1328" o:spid="_x0000_s2169" style="position:absolute;margin-left:104pt;margin-top:52pt;width:80pt;height:60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ySl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eYJNzW30B2fMG1bfKSgBxhbLgfjORtpgi0PL3uBirPhtyOL6uvFvKaR56Ja1ktaRcwF&#13;&#10;sd5+7gone6ClkBE523s0u54IV1lPepi8z8re9yQN93Od2Z+3efMK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JGbJKWc&#13;&#10;AQAAFQMAAA4AAAAAAAAAAAAAAAAALgIAAGRycy9lMm9Eb2MueG1sUEsBAi0AFAAGAAgAAAAhABAi&#13;&#10;ENLfAAAAEAEAAA8AAAAAAAAAAAAAAAAA9gMAAGRycy9kb3ducmV2LnhtbFBLBQYAAAAABAAEAPMA&#13;&#10;AAACBQAAAAA=&#13;&#10;" filled="f" stroked="f">
                      <v:textbox inset="2.16pt,1.44pt,0,1.44pt">
                        <w:txbxContent>
                          <w:p w14:paraId="70BB0C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0368" behindDoc="0" locked="0" layoutInCell="1" allowOverlap="1" wp14:anchorId="3B255C91" wp14:editId="26A11DFA">
                      <wp:simplePos x="0" y="0"/>
                      <wp:positionH relativeFrom="column">
                        <wp:posOffset>1320800</wp:posOffset>
                      </wp:positionH>
                      <wp:positionV relativeFrom="paragraph">
                        <wp:posOffset>660400</wp:posOffset>
                      </wp:positionV>
                      <wp:extent cx="1016000" cy="762000"/>
                      <wp:effectExtent l="0" t="0" r="0" b="0"/>
                      <wp:wrapNone/>
                      <wp:docPr id="1329" name="Rectangle 1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DA65-77F8-1149-9311-9CED87766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560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55C91" id="Rectangle 1329" o:spid="_x0000_s2170" style="position:absolute;margin-left:104pt;margin-top:52pt;width:80pt;height:60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N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RYJNzW30B2fMG1bfKSgBxhbLgfjORtpgi0PL3uBirPhtyOL6uvFvKaR56Ja1ktaRcwF&#13;&#10;sd5+7gone6ClkBE523s0u54IV1lPepi8z8re9yQN93Od2Z+3efMK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H4bpM2c&#13;&#10;AQAAFQMAAA4AAAAAAAAAAAAAAAAALgIAAGRycy9lMm9Eb2MueG1sUEsBAi0AFAAGAAgAAAAhABAi&#13;&#10;ENLfAAAAEAEAAA8AAAAAAAAAAAAAAAAA9gMAAGRycy9kb3ducmV2LnhtbFBLBQYAAAAABAAEAPMA&#13;&#10;AAACBQAAAAA=&#13;&#10;" filled="f" stroked="f">
                      <v:textbox inset="2.16pt,1.44pt,0,1.44pt">
                        <w:txbxContent>
                          <w:p w14:paraId="30A560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1392" behindDoc="0" locked="0" layoutInCell="1" allowOverlap="1" wp14:anchorId="235D0370" wp14:editId="67EF3789">
                      <wp:simplePos x="0" y="0"/>
                      <wp:positionH relativeFrom="column">
                        <wp:posOffset>1320800</wp:posOffset>
                      </wp:positionH>
                      <wp:positionV relativeFrom="paragraph">
                        <wp:posOffset>660400</wp:posOffset>
                      </wp:positionV>
                      <wp:extent cx="1016000" cy="609600"/>
                      <wp:effectExtent l="0" t="0" r="0" b="0"/>
                      <wp:wrapNone/>
                      <wp:docPr id="1330" name="Rectangle 13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ABCBC8-D088-274E-BF2A-9F851DE38F5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7220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D0370" id="Rectangle 1330" o:spid="_x0000_s2171" style="position:absolute;margin-left:104pt;margin-top:52pt;width:80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" filled="f" stroked="f">
                      <v:textbox inset="2.16pt,1.44pt,0,1.44pt">
                        <w:txbxContent>
                          <w:p w14:paraId="397220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2416" behindDoc="0" locked="0" layoutInCell="1" allowOverlap="1" wp14:anchorId="4259B495" wp14:editId="062A95B4">
                      <wp:simplePos x="0" y="0"/>
                      <wp:positionH relativeFrom="column">
                        <wp:posOffset>1320800</wp:posOffset>
                      </wp:positionH>
                      <wp:positionV relativeFrom="paragraph">
                        <wp:posOffset>660400</wp:posOffset>
                      </wp:positionV>
                      <wp:extent cx="1016000" cy="609600"/>
                      <wp:effectExtent l="0" t="0" r="0" b="0"/>
                      <wp:wrapNone/>
                      <wp:docPr id="1331" name="Rectangle 1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D00B8-5E1E-FA49-9C3A-44FA6A1D460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921A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9B495" id="Rectangle 1331" o:spid="_x0000_s2172" style="position:absolute;margin-left:104pt;margin-top:52pt;width:80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ErJ3Gud&#13;&#10;AQAAFQMAAA4AAAAAAAAAAAAAAAAALgIAAGRycy9lMm9Eb2MueG1sUEsBAi0AFAAGAAgAAAAhADTI&#13;&#10;OXjeAAAAEAEAAA8AAAAAAAAAAAAAAAAA9wMAAGRycy9kb3ducmV2LnhtbFBLBQYAAAAABAAEAPMA&#13;&#10;AAACBQAAAAA=&#13;&#10;" filled="f" stroked="f">
                      <v:textbox inset="2.16pt,1.44pt,0,1.44pt">
                        <w:txbxContent>
                          <w:p w14:paraId="7C921A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3440" behindDoc="0" locked="0" layoutInCell="1" allowOverlap="1" wp14:anchorId="06718A41" wp14:editId="2D9530AA">
                      <wp:simplePos x="0" y="0"/>
                      <wp:positionH relativeFrom="column">
                        <wp:posOffset>1320800</wp:posOffset>
                      </wp:positionH>
                      <wp:positionV relativeFrom="paragraph">
                        <wp:posOffset>660400</wp:posOffset>
                      </wp:positionV>
                      <wp:extent cx="1016000" cy="609600"/>
                      <wp:effectExtent l="0" t="0" r="0" b="0"/>
                      <wp:wrapNone/>
                      <wp:docPr id="1332" name="Rectangle 1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D10401-D067-6B48-A6AA-4CE2DD4982C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6EF0E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18A41" id="Rectangle 1332" o:spid="_x0000_s2173" style="position:absolute;margin-left:104pt;margin-top:52pt;width:80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" filled="f" stroked="f">
                      <v:textbox inset="2.16pt,1.44pt,0,1.44pt">
                        <w:txbxContent>
                          <w:p w14:paraId="7F6EF0E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4464" behindDoc="0" locked="0" layoutInCell="1" allowOverlap="1" wp14:anchorId="4CD19616" wp14:editId="5CA0AEE9">
                      <wp:simplePos x="0" y="0"/>
                      <wp:positionH relativeFrom="column">
                        <wp:posOffset>1320800</wp:posOffset>
                      </wp:positionH>
                      <wp:positionV relativeFrom="paragraph">
                        <wp:posOffset>660400</wp:posOffset>
                      </wp:positionV>
                      <wp:extent cx="1016000" cy="762000"/>
                      <wp:effectExtent l="0" t="0" r="0" b="0"/>
                      <wp:wrapNone/>
                      <wp:docPr id="1333" name="Rectangle 1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57672A-FBF7-0B4F-9B51-2F77CB8029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4EA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19616" id="Rectangle 1333" o:spid="_x0000_s2174" style="position:absolute;margin-left:104pt;margin-top:52pt;width:80pt;height:60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6U3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" filled="f" stroked="f">
                      <v:textbox inset="2.16pt,1.44pt,0,1.44pt">
                        <w:txbxContent>
                          <w:p w14:paraId="15D4EA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15488" behindDoc="0" locked="0" layoutInCell="1" allowOverlap="1" wp14:anchorId="1F77A5DB" wp14:editId="773795F6">
                      <wp:simplePos x="0" y="0"/>
                      <wp:positionH relativeFrom="column">
                        <wp:posOffset>1320800</wp:posOffset>
                      </wp:positionH>
                      <wp:positionV relativeFrom="paragraph">
                        <wp:posOffset>660400</wp:posOffset>
                      </wp:positionV>
                      <wp:extent cx="1016000" cy="762000"/>
                      <wp:effectExtent l="0" t="0" r="0" b="0"/>
                      <wp:wrapNone/>
                      <wp:docPr id="1334" name="Rectangle 1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3B2FF3-27D4-6A42-B3E0-FE343CE1E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FF2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7A5DB" id="Rectangle 1334" o:spid="_x0000_s2175" style="position:absolute;margin-left:104pt;margin-top:52pt;width:80pt;height:60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" filled="f" stroked="f">
                      <v:textbox inset="2.16pt,1.44pt,0,1.44pt">
                        <w:txbxContent>
                          <w:p w14:paraId="22AFF2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5424" behindDoc="0" locked="0" layoutInCell="1" allowOverlap="1" wp14:anchorId="4C22908F" wp14:editId="2AD2B212">
                      <wp:simplePos x="0" y="0"/>
                      <wp:positionH relativeFrom="column">
                        <wp:posOffset>1320800</wp:posOffset>
                      </wp:positionH>
                      <wp:positionV relativeFrom="paragraph">
                        <wp:posOffset>2222500</wp:posOffset>
                      </wp:positionV>
                      <wp:extent cx="990600" cy="927100"/>
                      <wp:effectExtent l="0" t="0" r="0" b="0"/>
                      <wp:wrapNone/>
                      <wp:docPr id="2357" name="Rectangle 23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FEB4E5B-CCD3-DD43-9E62-B998768645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4324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2908F" id="Rectangle 2357" o:spid="_x0000_s2176" style="position:absolute;margin-left:104pt;margin-top:175pt;width:78pt;height:73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" filled="f" stroked="f">
                      <v:textbox inset="2.16pt,1.44pt,0,1.44pt">
                        <w:txbxContent>
                          <w:p w14:paraId="354324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6448" behindDoc="0" locked="0" layoutInCell="1" allowOverlap="1" wp14:anchorId="65109B28" wp14:editId="204D2642">
                      <wp:simplePos x="0" y="0"/>
                      <wp:positionH relativeFrom="column">
                        <wp:posOffset>1320800</wp:posOffset>
                      </wp:positionH>
                      <wp:positionV relativeFrom="paragraph">
                        <wp:posOffset>2222500</wp:posOffset>
                      </wp:positionV>
                      <wp:extent cx="1016000" cy="762000"/>
                      <wp:effectExtent l="0" t="0" r="0" b="0"/>
                      <wp:wrapNone/>
                      <wp:docPr id="2358" name="Rectangle 2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5B9FE0-AFE9-6944-8279-57FC5BEC22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785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09B28" id="Rectangle 2358" o:spid="_x0000_s2177" style="position:absolute;margin-left:104pt;margin-top:175pt;width:80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FBK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1UdV0l3JTcQnd8xrRt8YmMHmBsuRyM52ykCbY8vO0FKs6GB0cS1TdX85pGnoNqUS9oFTEH&#13;&#10;xHr7NSuc7IGWQkbkbO/R7HoinOtmXqR97uxzT9Jwv8aZ/Xmb1+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DtPFBK&#13;&#10;nAEAABUDAAAOAAAAAAAAAAAAAAAAAC4CAABkcnMvZTJvRG9jLnhtbFBLAQItABQABgAIAAAAIQAk&#13;&#10;6LsS4AAAABABAAAPAAAAAAAAAAAAAAAAAPYDAABkcnMvZG93bnJldi54bWxQSwUGAAAAAAQABADz&#13;&#10;AAAAAwUAAAAA&#13;&#10;" filled="f" stroked="f">
                      <v:textbox inset="2.16pt,1.44pt,0,1.44pt">
                        <w:txbxContent>
                          <w:p w14:paraId="0F5785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7472" behindDoc="0" locked="0" layoutInCell="1" allowOverlap="1" wp14:anchorId="491D4C3C" wp14:editId="30BC0FFF">
                      <wp:simplePos x="0" y="0"/>
                      <wp:positionH relativeFrom="column">
                        <wp:posOffset>1320800</wp:posOffset>
                      </wp:positionH>
                      <wp:positionV relativeFrom="paragraph">
                        <wp:posOffset>2222500</wp:posOffset>
                      </wp:positionV>
                      <wp:extent cx="990600" cy="850900"/>
                      <wp:effectExtent l="0" t="0" r="0" b="0"/>
                      <wp:wrapNone/>
                      <wp:docPr id="2359" name="Rectangle 23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EC3227C-A354-854D-8CB0-8DF4994102C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A4BE7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D4C3C" id="Rectangle 2359" o:spid="_x0000_s2178" style="position:absolute;margin-left:104pt;margin-top:175pt;width:78pt;height:67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" filled="f" stroked="f">
                      <v:textbox inset="2.16pt,1.44pt,0,1.44pt">
                        <w:txbxContent>
                          <w:p w14:paraId="2A4BE7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8496" behindDoc="0" locked="0" layoutInCell="1" allowOverlap="1" wp14:anchorId="0402798F" wp14:editId="0AEC6733">
                      <wp:simplePos x="0" y="0"/>
                      <wp:positionH relativeFrom="column">
                        <wp:posOffset>1320800</wp:posOffset>
                      </wp:positionH>
                      <wp:positionV relativeFrom="paragraph">
                        <wp:posOffset>2222500</wp:posOffset>
                      </wp:positionV>
                      <wp:extent cx="990600" cy="927100"/>
                      <wp:effectExtent l="0" t="0" r="0" b="0"/>
                      <wp:wrapNone/>
                      <wp:docPr id="2360" name="Rectangle 23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F6E7D29-1390-AE48-832A-57DA2980E86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5358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2798F" id="Rectangle 2360" o:spid="_x0000_s2179" style="position:absolute;margin-left:104pt;margin-top:175pt;width:78pt;height:73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" filled="f" stroked="f">
                      <v:textbox inset="2.16pt,1.44pt,0,1.44pt">
                        <w:txbxContent>
                          <w:p w14:paraId="785358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59520" behindDoc="0" locked="0" layoutInCell="1" allowOverlap="1" wp14:anchorId="6DFE1BAB" wp14:editId="7E1606CC">
                      <wp:simplePos x="0" y="0"/>
                      <wp:positionH relativeFrom="column">
                        <wp:posOffset>1320800</wp:posOffset>
                      </wp:positionH>
                      <wp:positionV relativeFrom="paragraph">
                        <wp:posOffset>2222500</wp:posOffset>
                      </wp:positionV>
                      <wp:extent cx="1016000" cy="762000"/>
                      <wp:effectExtent l="0" t="0" r="0" b="0"/>
                      <wp:wrapNone/>
                      <wp:docPr id="2361" name="Rectangle 2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27619C-20DF-8D4F-8424-E29EFFF651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070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E1BAB" id="Rectangle 2361" o:spid="_x0000_s2180" style="position:absolute;margin-left:104pt;margin-top:175pt;width:80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dAJ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qqtFwk3NLXTHe0zbFu8o6AHGlsvBeM5GmmDLw/NeoOJs+OPIovp6Ma9p5LmolvWSVhFz&#13;&#10;Qay377vCyR5oKWREzvYeza4nwlXWkx4m77Oytz1Jw31fZ/bnbd68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8NHQ&#13;&#10;CZ0BAAAVAwAADgAAAAAAAAAAAAAAAAAuAgAAZHJzL2Uyb0RvYy54bWxQSwECLQAUAAYACAAAACEA&#13;&#10;JOi7EuAAAAAQAQAADwAAAAAAAAAAAAAAAAD3AwAAZHJzL2Rvd25yZXYueG1sUEsFBgAAAAAEAAQA&#13;&#10;8wAAAAQFAAAAAA==&#13;&#10;" filled="f" stroked="f">
                      <v:textbox inset="2.16pt,1.44pt,0,1.44pt">
                        <w:txbxContent>
                          <w:p w14:paraId="0B7070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0544" behindDoc="0" locked="0" layoutInCell="1" allowOverlap="1" wp14:anchorId="48785C37" wp14:editId="7E34A826">
                      <wp:simplePos x="0" y="0"/>
                      <wp:positionH relativeFrom="column">
                        <wp:posOffset>1320800</wp:posOffset>
                      </wp:positionH>
                      <wp:positionV relativeFrom="paragraph">
                        <wp:posOffset>2222500</wp:posOffset>
                      </wp:positionV>
                      <wp:extent cx="990600" cy="927100"/>
                      <wp:effectExtent l="0" t="0" r="0" b="0"/>
                      <wp:wrapNone/>
                      <wp:docPr id="2362" name="Rectangle 23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D023425-BFD4-714E-939C-3D26D47AE89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DFD4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5C37" id="Rectangle 2362" o:spid="_x0000_s2181" style="position:absolute;margin-left:104pt;margin-top:175pt;width:78pt;height:73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" filled="f" stroked="f">
                      <v:textbox inset="2.16pt,1.44pt,0,1.44pt">
                        <w:txbxContent>
                          <w:p w14:paraId="05DFD4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1568" behindDoc="0" locked="0" layoutInCell="1" allowOverlap="1" wp14:anchorId="4C7695CD" wp14:editId="23B3D086">
                      <wp:simplePos x="0" y="0"/>
                      <wp:positionH relativeFrom="column">
                        <wp:posOffset>1333500</wp:posOffset>
                      </wp:positionH>
                      <wp:positionV relativeFrom="paragraph">
                        <wp:posOffset>2222500</wp:posOffset>
                      </wp:positionV>
                      <wp:extent cx="990600" cy="927100"/>
                      <wp:effectExtent l="0" t="0" r="0" b="0"/>
                      <wp:wrapNone/>
                      <wp:docPr id="2363" name="Rectangle 23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1F1BBBD-7911-1143-955B-36F903C9A1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9BA4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695CD" id="Rectangle 2363" o:spid="_x0000_s2182" style="position:absolute;margin-left:105pt;margin-top:175pt;width:78pt;height:73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" filled="f" stroked="f">
                      <v:textbox inset="2.16pt,1.44pt,0,1.44pt">
                        <w:txbxContent>
                          <w:p w14:paraId="1C9BA4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2592" behindDoc="0" locked="0" layoutInCell="1" allowOverlap="1" wp14:anchorId="7C5DC1EB" wp14:editId="5CEF507F">
                      <wp:simplePos x="0" y="0"/>
                      <wp:positionH relativeFrom="column">
                        <wp:posOffset>1320800</wp:posOffset>
                      </wp:positionH>
                      <wp:positionV relativeFrom="paragraph">
                        <wp:posOffset>2222500</wp:posOffset>
                      </wp:positionV>
                      <wp:extent cx="1016000" cy="762000"/>
                      <wp:effectExtent l="0" t="0" r="0" b="0"/>
                      <wp:wrapNone/>
                      <wp:docPr id="2364" name="Rectangle 2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71DFAA-5B9E-6849-A3F0-8954963F63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1EFF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DC1EB" id="Rectangle 2364" o:spid="_x0000_s2183" style="position:absolute;margin-left:104pt;margin-top:175pt;width:80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lA3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qutFwk3NLXTHe0zbFu8o6AHGlsvBeM5GmmDLw/NeoOJs+OPIonpxNa9p5LmolvWSVhFz&#13;&#10;Qay377vCyR5oKWREzvYeza4nwlXWkx4m77Oytz1Jw31fZ/bnbd68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4pQ&#13;&#10;N50BAAAVAwAADgAAAAAAAAAAAAAAAAAuAgAAZHJzL2Uyb0RvYy54bWxQSwECLQAUAAYACAAAACEA&#13;&#10;JOi7EuAAAAAQAQAADwAAAAAAAAAAAAAAAAD3AwAAZHJzL2Rvd25yZXYueG1sUEsFBgAAAAAEAAQA&#13;&#10;8wAAAAQFAAAAAA==&#13;&#10;" filled="f" stroked="f">
                      <v:textbox inset="2.16pt,1.44pt,0,1.44pt">
                        <w:txbxContent>
                          <w:p w14:paraId="3AF1EFF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3616" behindDoc="0" locked="0" layoutInCell="1" allowOverlap="1" wp14:anchorId="33E55C84" wp14:editId="39C76D82">
                      <wp:simplePos x="0" y="0"/>
                      <wp:positionH relativeFrom="column">
                        <wp:posOffset>1320800</wp:posOffset>
                      </wp:positionH>
                      <wp:positionV relativeFrom="paragraph">
                        <wp:posOffset>2222500</wp:posOffset>
                      </wp:positionV>
                      <wp:extent cx="990600" cy="927100"/>
                      <wp:effectExtent l="0" t="0" r="0" b="0"/>
                      <wp:wrapNone/>
                      <wp:docPr id="2365" name="Rectangle 23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4EC0B9B-86B7-844D-8B60-ACC7003682C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A7E9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55C84" id="Rectangle 2365" o:spid="_x0000_s2184" style="position:absolute;margin-left:104pt;margin-top:175pt;width:78pt;height:73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YVm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" filled="f" stroked="f">
                      <v:textbox inset="2.16pt,1.44pt,0,1.44pt">
                        <w:txbxContent>
                          <w:p w14:paraId="14A7E9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4640" behindDoc="0" locked="0" layoutInCell="1" allowOverlap="1" wp14:anchorId="011B0F72" wp14:editId="591FA822">
                      <wp:simplePos x="0" y="0"/>
                      <wp:positionH relativeFrom="column">
                        <wp:posOffset>1320800</wp:posOffset>
                      </wp:positionH>
                      <wp:positionV relativeFrom="paragraph">
                        <wp:posOffset>2222500</wp:posOffset>
                      </wp:positionV>
                      <wp:extent cx="990600" cy="889000"/>
                      <wp:effectExtent l="0" t="0" r="0" b="0"/>
                      <wp:wrapNone/>
                      <wp:docPr id="2366" name="Rectangle 23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8ABD997-1E32-9A46-B719-1ED3D964462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AA2A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B0F72" id="Rectangle 2366" o:spid="_x0000_s2185" style="position:absolute;margin-left:104pt;margin-top:175pt;width:78pt;height:7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" filled="f" stroked="f">
                      <v:textbox inset="2.16pt,1.44pt,0,1.44pt">
                        <w:txbxContent>
                          <w:p w14:paraId="33AA2A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5664" behindDoc="0" locked="0" layoutInCell="1" allowOverlap="1" wp14:anchorId="062C3394" wp14:editId="375D6ADA">
                      <wp:simplePos x="0" y="0"/>
                      <wp:positionH relativeFrom="column">
                        <wp:posOffset>1320800</wp:posOffset>
                      </wp:positionH>
                      <wp:positionV relativeFrom="paragraph">
                        <wp:posOffset>2222500</wp:posOffset>
                      </wp:positionV>
                      <wp:extent cx="1016000" cy="762000"/>
                      <wp:effectExtent l="0" t="0" r="0" b="0"/>
                      <wp:wrapNone/>
                      <wp:docPr id="2367" name="Rectangle 2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E09FC-D792-C547-AC2B-DCAC3503C2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527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C3394" id="Rectangle 2367" o:spid="_x0000_s2186" style="position:absolute;margin-left:104pt;margin-top:175pt;width:80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zzImw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MuOm5ga6wyOmbYsPFPQAY8vlYDxnI02w5eFlJ1BxNtw7sqi+upjXNPJcVIt6QauIuSDW&#13;&#10;m89d4WQPtBQyImc7j2bbE+Eq60kPk/dZ2fuepOF+rjP70zavXwE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MdTPMib&#13;&#10;AQAAFQMAAA4AAAAAAAAAAAAAAAAALgIAAGRycy9lMm9Eb2MueG1sUEsBAi0AFAAGAAgAAAAhACTo&#13;&#10;uxLgAAAAEAEAAA8AAAAAAAAAAAAAAAAA9QMAAGRycy9kb3ducmV2LnhtbFBLBQYAAAAABAAEAPMA&#13;&#10;AAACBQAAAAA=&#13;&#10;" filled="f" stroked="f">
                      <v:textbox inset="2.16pt,1.44pt,0,1.44pt">
                        <w:txbxContent>
                          <w:p w14:paraId="580527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6688" behindDoc="0" locked="0" layoutInCell="1" allowOverlap="1" wp14:anchorId="68C359DB" wp14:editId="28A3B597">
                      <wp:simplePos x="0" y="0"/>
                      <wp:positionH relativeFrom="column">
                        <wp:posOffset>1320800</wp:posOffset>
                      </wp:positionH>
                      <wp:positionV relativeFrom="paragraph">
                        <wp:posOffset>2222500</wp:posOffset>
                      </wp:positionV>
                      <wp:extent cx="1016000" cy="7620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253C18-B757-294A-A71B-5E789ADAAD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B61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359DB" id="Rectangle 2368" o:spid="_x0000_s2187" style="position:absolute;margin-left:104pt;margin-top:175pt;width:80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zdmwEAABU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G1VdVgk3JTfQHR4xbVt8IKMHGFsuB+M5G2mCLQ8vO4GKs+HekUT11cW8ppHnoFrUC1pFzAGx&#13;&#10;3nzOCid7oKWQETnbeTTbngjnupkXaZ87e9+TNNzPcWZ/2ub1KwA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D5lvN2b&#13;&#10;AQAAFQMAAA4AAAAAAAAAAAAAAAAALgIAAGRycy9lMm9Eb2MueG1sUEsBAi0AFAAGAAgAAAAhACTo&#13;&#10;uxLgAAAAEAEAAA8AAAAAAAAAAAAAAAAA9QMAAGRycy9kb3ducmV2LnhtbFBLBQYAAAAABAAEAPMA&#13;&#10;AAACBQAAAAA=&#13;&#10;" filled="f" stroked="f">
                      <v:textbox inset="2.16pt,1.44pt,0,1.44pt">
                        <w:txbxContent>
                          <w:p w14:paraId="312B61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7712" behindDoc="0" locked="0" layoutInCell="1" allowOverlap="1" wp14:anchorId="295B0886" wp14:editId="4EE52004">
                      <wp:simplePos x="0" y="0"/>
                      <wp:positionH relativeFrom="column">
                        <wp:posOffset>1320800</wp:posOffset>
                      </wp:positionH>
                      <wp:positionV relativeFrom="paragraph">
                        <wp:posOffset>2222500</wp:posOffset>
                      </wp:positionV>
                      <wp:extent cx="1016000" cy="762000"/>
                      <wp:effectExtent l="0" t="0" r="0" b="0"/>
                      <wp:wrapNone/>
                      <wp:docPr id="2369" name="Rectangle 2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BACD0B-707D-BD4D-B0B4-EE8A86F6D7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DA7D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B0886" id="Rectangle 2369" o:spid="_x0000_s2188" style="position:absolute;margin-left:104pt;margin-top:175pt;width:80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jzj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sk64qbmB7vCIadviAwU9wNhyORjP2UgTbHl42QlUnA33jiyqry7mNY08F9WiXtAqYi6I&#13;&#10;9eZzVzjZAy2FjMjZzqPZ9kS4ynrSw+R9Vva+J2m4n+vM/rTN61c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A1Pjzj&#13;&#10;nAEAABUDAAAOAAAAAAAAAAAAAAAAAC4CAABkcnMvZTJvRG9jLnhtbFBLAQItABQABgAIAAAAIQAk&#13;&#10;6LsS4AAAABABAAAPAAAAAAAAAAAAAAAAAPYDAABkcnMvZG93bnJldi54bWxQSwUGAAAAAAQABADz&#13;&#10;AAAAAwUAAAAA&#13;&#10;" filled="f" stroked="f">
                      <v:textbox inset="2.16pt,1.44pt,0,1.44pt">
                        <w:txbxContent>
                          <w:p w14:paraId="3F2DA7D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8736" behindDoc="0" locked="0" layoutInCell="1" allowOverlap="1" wp14:anchorId="2462CEBA" wp14:editId="59A4B5C5">
                      <wp:simplePos x="0" y="0"/>
                      <wp:positionH relativeFrom="column">
                        <wp:posOffset>1320800</wp:posOffset>
                      </wp:positionH>
                      <wp:positionV relativeFrom="paragraph">
                        <wp:posOffset>2222500</wp:posOffset>
                      </wp:positionV>
                      <wp:extent cx="1016000" cy="762000"/>
                      <wp:effectExtent l="0" t="0" r="0" b="0"/>
                      <wp:wrapNone/>
                      <wp:docPr id="2370" name="Rectangle 2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136A0-3144-9042-9C31-79C27D39C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DBD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2CEBA" id="Rectangle 2370" o:spid="_x0000_s2189" style="position:absolute;margin-left:104pt;margin-top:175pt;width:80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Lz2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5wU3MD3eER07bFBwp6gLHlcjCes5Em2PLwshOoOBvuHVlUX13Maxp5LqpFvaBVxFwQ&#13;&#10;683nrnCyB1oKGZGznUez7YlwlfWkh8n7rOx9T9JwP9eZ/Wmb16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DMCLz2&#13;&#10;nAEAABUDAAAOAAAAAAAAAAAAAAAAAC4CAABkcnMvZTJvRG9jLnhtbFBLAQItABQABgAIAAAAIQAk&#13;&#10;6LsS4AAAABABAAAPAAAAAAAAAAAAAAAAAPYDAABkcnMvZG93bnJldi54bWxQSwUGAAAAAAQABADz&#13;&#10;AAAAAwUAAAAA&#13;&#10;" filled="f" stroked="f">
                      <v:textbox inset="2.16pt,1.44pt,0,1.44pt">
                        <w:txbxContent>
                          <w:p w14:paraId="710DBD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69760" behindDoc="0" locked="0" layoutInCell="1" allowOverlap="1" wp14:anchorId="7DA18B6F" wp14:editId="7C1B6DA0">
                      <wp:simplePos x="0" y="0"/>
                      <wp:positionH relativeFrom="column">
                        <wp:posOffset>1320800</wp:posOffset>
                      </wp:positionH>
                      <wp:positionV relativeFrom="paragraph">
                        <wp:posOffset>2222500</wp:posOffset>
                      </wp:positionV>
                      <wp:extent cx="1016000" cy="7620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AA17C3-CD4D-154E-949F-1D8038605A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CE1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18B6F" id="Rectangle 2371" o:spid="_x0000_s2190" style="position:absolute;margin-left:104pt;margin-top:175pt;width:80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Dye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1Udb1IuKm5893pCdK2xUcKevBjy+VgAmcjTbDl+HYQoDgbfjuyqL5ZzGsaeS6qZb2kVYRc&#13;&#10;EOvd965wsve0FDICZ4cAZt8T4SrrSQ+T91nZ556k4X6vM/vLNm/eAQ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I4g8&#13;&#10;np0BAAAVAwAADgAAAAAAAAAAAAAAAAAuAgAAZHJzL2Uyb0RvYy54bWxQSwECLQAUAAYACAAAACEA&#13;&#10;JOi7EuAAAAAQAQAADwAAAAAAAAAAAAAAAAD3AwAAZHJzL2Rvd25yZXYueG1sUEsFBgAAAAAEAAQA&#13;&#10;8wAAAAQFAAAAAA==&#13;&#10;" filled="f" stroked="f">
                      <v:textbox inset="2.16pt,1.44pt,0,1.44pt">
                        <w:txbxContent>
                          <w:p w14:paraId="7EBCE1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0784" behindDoc="0" locked="0" layoutInCell="1" allowOverlap="1" wp14:anchorId="396F27AC" wp14:editId="29CABC70">
                      <wp:simplePos x="0" y="0"/>
                      <wp:positionH relativeFrom="column">
                        <wp:posOffset>1320800</wp:posOffset>
                      </wp:positionH>
                      <wp:positionV relativeFrom="paragraph">
                        <wp:posOffset>2222500</wp:posOffset>
                      </wp:positionV>
                      <wp:extent cx="1016000" cy="762000"/>
                      <wp:effectExtent l="0" t="0" r="0" b="0"/>
                      <wp:wrapNone/>
                      <wp:docPr id="2372" name="Rectangle 2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B6F5B1-C820-C94D-9A80-916501961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520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F27AC" id="Rectangle 2372" o:spid="_x0000_s2191" style="position:absolute;margin-left:104pt;margin-top:175pt;width:80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ryL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fVVwk3NLXTHR0zbFh8o6AHGlsvBeM5GmmDLw+teoOJs+O3Iovrmcl7TyHNRLeoFrSLm&#13;&#10;glhvP3eFkz3QUsiInO09ml1PhKusJz1M3mdl73uShvu5zuzP27z+Cw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2r68&#13;&#10;i50BAAAVAwAADgAAAAAAAAAAAAAAAAAuAgAAZHJzL2Uyb0RvYy54bWxQSwECLQAUAAYACAAAACEA&#13;&#10;JOi7EuAAAAAQAQAADwAAAAAAAAAAAAAAAAD3AwAAZHJzL2Rvd25yZXYueG1sUEsFBgAAAAAEAAQA&#13;&#10;8wAAAAQFAAAAAA==&#13;&#10;" filled="f" stroked="f">
                      <v:textbox inset="2.16pt,1.44pt,0,1.44pt">
                        <w:txbxContent>
                          <w:p w14:paraId="329520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1808" behindDoc="0" locked="0" layoutInCell="1" allowOverlap="1" wp14:anchorId="7851BF2F" wp14:editId="5F41CAC4">
                      <wp:simplePos x="0" y="0"/>
                      <wp:positionH relativeFrom="column">
                        <wp:posOffset>1320800</wp:posOffset>
                      </wp:positionH>
                      <wp:positionV relativeFrom="paragraph">
                        <wp:posOffset>2222500</wp:posOffset>
                      </wp:positionV>
                      <wp:extent cx="1016000" cy="762000"/>
                      <wp:effectExtent l="0" t="0" r="0" b="0"/>
                      <wp:wrapNone/>
                      <wp:docPr id="2373" name="Rectangle 2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330EC-6A5C-0345-9079-3E2108C3EB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04B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1BF2F" id="Rectangle 2373" o:spid="_x0000_s2192" style="position:absolute;margin-left:104pt;margin-top:175pt;width:80pt;height:60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Ty1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qsUi4abmDrrTE6Zti48U9ABjy+VgPGcjTbDl4e0gUHE2/HZkUX1zPa9p5LmolvWSVhFz&#13;&#10;Qax337vCyR5oKWREzg4ezb4nwlXWkx4m77Oyzz1Jw/1eZ/aXbd68Aw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0eU8&#13;&#10;tZ0BAAAVAwAADgAAAAAAAAAAAAAAAAAuAgAAZHJzL2Uyb0RvYy54bWxQSwECLQAUAAYACAAAACEA&#13;&#10;JOi7EuAAAAAQAQAADwAAAAAAAAAAAAAAAAD3AwAAZHJzL2Rvd25yZXYueG1sUEsFBgAAAAAEAAQA&#13;&#10;8wAAAAQFAAAAAA==&#13;&#10;" filled="f" stroked="f">
                      <v:textbox inset="2.16pt,1.44pt,0,1.44pt">
                        <w:txbxContent>
                          <w:p w14:paraId="22D04B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2832" behindDoc="0" locked="0" layoutInCell="1" allowOverlap="1" wp14:anchorId="732055C6" wp14:editId="1849AD09">
                      <wp:simplePos x="0" y="0"/>
                      <wp:positionH relativeFrom="column">
                        <wp:posOffset>1320800</wp:posOffset>
                      </wp:positionH>
                      <wp:positionV relativeFrom="paragraph">
                        <wp:posOffset>2222500</wp:posOffset>
                      </wp:positionV>
                      <wp:extent cx="10160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DFD8-1579-064A-8D64-C59F212B7E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61CB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2055C6" id="Rectangle 2374" o:spid="_x0000_s2193" style="position:absolute;margin-left:104pt;margin-top:175pt;width:80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7yg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qptFwk3NHXSnJ0zbFh8p6AHGlsvBeM5GmmDLw9tBoOJs+O3IonpxPa9p5LmolvWSVhFz&#13;&#10;Qax337vCyR5oKWREzg4ezb4nwlXWkx4m77Oyzz1Jw/1eZ/aXbd68Aw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KNO8&#13;&#10;oJ0BAAAVAwAADgAAAAAAAAAAAAAAAAAuAgAAZHJzL2Uyb0RvYy54bWxQSwECLQAUAAYACAAAACEA&#13;&#10;JOi7EuAAAAAQAQAADwAAAAAAAAAAAAAAAAD3AwAAZHJzL2Rvd25yZXYueG1sUEsFBgAAAAAEAAQA&#13;&#10;8wAAAAQFAAAAAA==&#13;&#10;" filled="f" stroked="f">
                      <v:textbox inset="2.16pt,1.44pt,0,1.44pt">
                        <w:txbxContent>
                          <w:p w14:paraId="6FC61CB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3856" behindDoc="0" locked="0" layoutInCell="1" allowOverlap="1" wp14:anchorId="3A8775C1" wp14:editId="0785C615">
                      <wp:simplePos x="0" y="0"/>
                      <wp:positionH relativeFrom="column">
                        <wp:posOffset>1320800</wp:posOffset>
                      </wp:positionH>
                      <wp:positionV relativeFrom="paragraph">
                        <wp:posOffset>2222500</wp:posOffset>
                      </wp:positionV>
                      <wp:extent cx="1016000" cy="762000"/>
                      <wp:effectExtent l="0" t="0" r="0" b="0"/>
                      <wp:wrapNone/>
                      <wp:docPr id="2375" name="Rectangle 2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8AD929-12CF-8E43-A47D-DBE3B06D2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882E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775C1" id="Rectangle 2375" o:spid="_x0000_s2194" style="position:absolute;margin-left:104pt;margin-top:175pt;width:80pt;height:60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D1k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VXTUJNzW3vj8+Qdq2+EhBj37quBxN4GyiCXYc3/YCFGfjb0cW1deXy5pGnouqqRtaRcgF&#13;&#10;sd5+7gonB09LISNwtg9gdgMRrrKe9DB5n5V97Eka7uc6sz9v8+YP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D+Q9&#13;&#10;ZJ0BAAAVAwAADgAAAAAAAAAAAAAAAAAuAgAAZHJzL2Uyb0RvYy54bWxQSwECLQAUAAYACAAAACEA&#13;&#10;JOi7EuAAAAAQAQAADwAAAAAAAAAAAAAAAAD3AwAAZHJzL2Rvd25yZXYueG1sUEsFBgAAAAAEAAQA&#13;&#10;8wAAAAQFAAAAAA==&#13;&#10;" filled="f" stroked="f">
                      <v:textbox inset="2.16pt,1.44pt,0,1.44pt">
                        <w:txbxContent>
                          <w:p w14:paraId="3A882E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4880" behindDoc="0" locked="0" layoutInCell="1" allowOverlap="1" wp14:anchorId="79BD4B72" wp14:editId="0A8E165A">
                      <wp:simplePos x="0" y="0"/>
                      <wp:positionH relativeFrom="column">
                        <wp:posOffset>1320800</wp:posOffset>
                      </wp:positionH>
                      <wp:positionV relativeFrom="paragraph">
                        <wp:posOffset>2222500</wp:posOffset>
                      </wp:positionV>
                      <wp:extent cx="1016000" cy="762000"/>
                      <wp:effectExtent l="0" t="0" r="0" b="0"/>
                      <wp:wrapNone/>
                      <wp:docPr id="2376" name="Rectangle 2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5ACBD8-7712-0846-8D46-CACBFA0F9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D34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D4B72" id="Rectangle 2376" o:spid="_x0000_s2195" style="position:absolute;margin-left:104pt;margin-top:175pt;width:80pt;height:60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r1x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qcplwU3MD3eER07bFBwp6gLHlcjCes5Em2PLwshOoOBvuHVlUX13Maxp5LqpFvaBVxFwQ&#13;&#10;683nrnCyB1oKGZGznUez7YlwlfWkh8n7rOx9T9JwP9eZ/Wmb16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D20r1x&#13;&#10;nAEAABUDAAAOAAAAAAAAAAAAAAAAAC4CAABkcnMvZTJvRG9jLnhtbFBLAQItABQABgAIAAAAIQAk&#13;&#10;6LsS4AAAABABAAAPAAAAAAAAAAAAAAAAAPYDAABkcnMvZG93bnJldi54bWxQSwUGAAAAAAQABADz&#13;&#10;AAAAAwUAAAAA&#13;&#10;" filled="f" stroked="f">
                      <v:textbox inset="2.16pt,1.44pt,0,1.44pt">
                        <w:txbxContent>
                          <w:p w14:paraId="6A4D34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5904" behindDoc="0" locked="0" layoutInCell="1" allowOverlap="1" wp14:anchorId="6E04488D" wp14:editId="2EB389A0">
                      <wp:simplePos x="0" y="0"/>
                      <wp:positionH relativeFrom="column">
                        <wp:posOffset>1320800</wp:posOffset>
                      </wp:positionH>
                      <wp:positionV relativeFrom="paragraph">
                        <wp:posOffset>2222500</wp:posOffset>
                      </wp:positionV>
                      <wp:extent cx="1016000" cy="7620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987DA2-288B-754E-AB02-4322B61D39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5D5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4488D" id="Rectangle 2377" o:spid="_x0000_s2196" style="position:absolute;margin-left:104pt;margin-top:175pt;width:80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EmZSAyb&#13;&#10;AQAAFQMAAA4AAAAAAAAAAAAAAAAALgIAAGRycy9lMm9Eb2MueG1sUEsBAi0AFAAGAAgAAAAhACTo&#13;&#10;uxLgAAAAEAEAAA8AAAAAAAAAAAAAAAAA9QMAAGRycy9kb3ducmV2LnhtbFBLBQYAAAAABAAEAPMA&#13;&#10;AAACBQAAAAA=&#13;&#10;" filled="f" stroked="f">
                      <v:textbox inset="2.16pt,1.44pt,0,1.44pt">
                        <w:txbxContent>
                          <w:p w14:paraId="3995D5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6928" behindDoc="0" locked="0" layoutInCell="1" allowOverlap="1" wp14:anchorId="3560380B" wp14:editId="5C30A0F7">
                      <wp:simplePos x="0" y="0"/>
                      <wp:positionH relativeFrom="column">
                        <wp:posOffset>1320800</wp:posOffset>
                      </wp:positionH>
                      <wp:positionV relativeFrom="paragraph">
                        <wp:posOffset>2222500</wp:posOffset>
                      </wp:positionV>
                      <wp:extent cx="1016000" cy="762000"/>
                      <wp:effectExtent l="0" t="0" r="0" b="0"/>
                      <wp:wrapNone/>
                      <wp:docPr id="2378" name="Rectangle 2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4674B6-9E59-7D4D-9DE8-8FFAE93299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29F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0380B" id="Rectangle 2378" o:spid="_x0000_s2197" style="position:absolute;margin-left:104pt;margin-top:175pt;width:80pt;height:60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LCvyBmb&#13;&#10;AQAAFQMAAA4AAAAAAAAAAAAAAAAALgIAAGRycy9lMm9Eb2MueG1sUEsBAi0AFAAGAAgAAAAhACTo&#13;&#10;uxLgAAAAEAEAAA8AAAAAAAAAAAAAAAAA9QMAAGRycy9kb3ducmV2LnhtbFBLBQYAAAAABAAEAPMA&#13;&#10;AAACBQAAAAA=&#13;&#10;" filled="f" stroked="f">
                      <v:textbox inset="2.16pt,1.44pt,0,1.44pt">
                        <w:txbxContent>
                          <w:p w14:paraId="09029F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7952" behindDoc="0" locked="0" layoutInCell="1" allowOverlap="1" wp14:anchorId="4752CA59" wp14:editId="558EAED2">
                      <wp:simplePos x="0" y="0"/>
                      <wp:positionH relativeFrom="column">
                        <wp:posOffset>1320800</wp:posOffset>
                      </wp:positionH>
                      <wp:positionV relativeFrom="paragraph">
                        <wp:posOffset>2222500</wp:posOffset>
                      </wp:positionV>
                      <wp:extent cx="1016000" cy="762000"/>
                      <wp:effectExtent l="0" t="0" r="0" b="0"/>
                      <wp:wrapNone/>
                      <wp:docPr id="2379" name="Rectangle 2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732073-E439-9449-AD5F-DC4603A3D2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9AD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2CA59" id="Rectangle 2379" o:spid="_x0000_s2198" style="position:absolute;margin-left:104pt;margin-top:175pt;width:80pt;height:60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Egn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RZ1wU3Pru+MzpG2LTxT04MeWy8EEzkaaYMvx716A4my4d2RRvbia1zTyXFTLekmrCLkg&#13;&#10;1tuvXeFk72kpZATO9gHMrifCVdaTHibvs7KPPUnD/Vpn9udt3rwB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C79Egn&#13;&#10;nAEAABUDAAAOAAAAAAAAAAAAAAAAAC4CAABkcnMvZTJvRG9jLnhtbFBLAQItABQABgAIAAAAIQAk&#13;&#10;6LsS4AAAABABAAAPAAAAAAAAAAAAAAAAAPYDAABkcnMvZG93bnJldi54bWxQSwUGAAAAAAQABADz&#13;&#10;AAAAAwUAAAAA&#13;&#10;" filled="f" stroked="f">
                      <v:textbox inset="2.16pt,1.44pt,0,1.44pt">
                        <w:txbxContent>
                          <w:p w14:paraId="1FF9AD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78976" behindDoc="0" locked="0" layoutInCell="1" allowOverlap="1" wp14:anchorId="4E2995B1" wp14:editId="36EECE77">
                      <wp:simplePos x="0" y="0"/>
                      <wp:positionH relativeFrom="column">
                        <wp:posOffset>1320800</wp:posOffset>
                      </wp:positionH>
                      <wp:positionV relativeFrom="paragraph">
                        <wp:posOffset>2222500</wp:posOffset>
                      </wp:positionV>
                      <wp:extent cx="10160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730FA3-7F12-C241-BBF3-BDF945EB1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7CD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995B1" id="Rectangle 2380" o:spid="_x0000_s2199" style="position:absolute;margin-left:104pt;margin-top:175pt;width:80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gy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xTzhpubWd8dnSNsWnyjowY8tl4MJnI00wZbj370Axdlw78iienE1r2nkuaiW9ZJWEXJB&#13;&#10;rLdfu8LJ3tNSyAic7QOYXU+Eq6wnPUzeZ2Ufe5KG+7XO7M/bvHkD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BCwsgy&#13;&#10;nAEAABUDAAAOAAAAAAAAAAAAAAAAAC4CAABkcnMvZTJvRG9jLnhtbFBLAQItABQABgAIAAAAIQAk&#13;&#10;6LsS4AAAABABAAAPAAAAAAAAAAAAAAAAAPYDAABkcnMvZG93bnJldi54bWxQSwUGAAAAAAQABADz&#13;&#10;AAAAAwUAAAAA&#13;&#10;" filled="f" stroked="f">
                      <v:textbox inset="2.16pt,1.44pt,0,1.44pt">
                        <w:txbxContent>
                          <w:p w14:paraId="7F57CD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0000" behindDoc="0" locked="0" layoutInCell="1" allowOverlap="1" wp14:anchorId="2C608D94" wp14:editId="69099869">
                      <wp:simplePos x="0" y="0"/>
                      <wp:positionH relativeFrom="column">
                        <wp:posOffset>1320800</wp:posOffset>
                      </wp:positionH>
                      <wp:positionV relativeFrom="paragraph">
                        <wp:posOffset>2222500</wp:posOffset>
                      </wp:positionV>
                      <wp:extent cx="1016000" cy="762000"/>
                      <wp:effectExtent l="0" t="0" r="0" b="0"/>
                      <wp:wrapNone/>
                      <wp:docPr id="2381" name="Rectangle 2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D0F7E1-77E5-B94A-B07D-74B1157C6E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F64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08D94" id="Rectangle 2381" o:spid="_x0000_s2200" style="position:absolute;margin-left:104pt;margin-top:175pt;width:80pt;height:60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rUJI&#13;&#10;Wp0BAAAVAwAADgAAAAAAAAAAAAAAAAAuAgAAZHJzL2Uyb0RvYy54bWxQSwECLQAUAAYACAAAACEA&#13;&#10;JOi7EuAAAAAQAQAADwAAAAAAAAAAAAAAAAD3AwAAZHJzL2Rvd25yZXYueG1sUEsFBgAAAAAEAAQA&#13;&#10;8wAAAAQFAAAAAA==&#13;&#10;" filled="f" stroked="f">
                      <v:textbox inset="2.16pt,1.44pt,0,1.44pt">
                        <w:txbxContent>
                          <w:p w14:paraId="064F64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1024" behindDoc="0" locked="0" layoutInCell="1" allowOverlap="1" wp14:anchorId="0F243E49" wp14:editId="74798149">
                      <wp:simplePos x="0" y="0"/>
                      <wp:positionH relativeFrom="column">
                        <wp:posOffset>1320800</wp:posOffset>
                      </wp:positionH>
                      <wp:positionV relativeFrom="paragraph">
                        <wp:posOffset>2222500</wp:posOffset>
                      </wp:positionV>
                      <wp:extent cx="1016000" cy="762000"/>
                      <wp:effectExtent l="0" t="0" r="0" b="0"/>
                      <wp:wrapNone/>
                      <wp:docPr id="2382" name="Rectangle 2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5D526-6D6F-DE47-B2C2-7EA48A3AEB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935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3E49" id="Rectangle 2382" o:spid="_x0000_s2201" style="position:absolute;margin-left:104pt;margin-top:175pt;width:80pt;height:60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MhP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qsV1wk3NLXTHe0zbFu8o6AHGlsvBeM5GmmDLw/NeoOJs+OPIonpxNa9p5LmolvWSVhFz&#13;&#10;Qay377vCyR5oKWREzvYeza4nwlXWkx4m77Oytz1Jw31fZ/bnbd68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VHTI&#13;&#10;T50BAAAVAwAADgAAAAAAAAAAAAAAAAAuAgAAZHJzL2Uyb0RvYy54bWxQSwECLQAUAAYACAAAACEA&#13;&#10;JOi7EuAAAAAQAQAADwAAAAAAAAAAAAAAAAD3AwAAZHJzL2Rvd25yZXYueG1sUEsFBgAAAAAEAAQA&#13;&#10;8wAAAAQFAAAAAA==&#13;&#10;" filled="f" stroked="f">
                      <v:textbox inset="2.16pt,1.44pt,0,1.44pt">
                        <w:txbxContent>
                          <w:p w14:paraId="137935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2048" behindDoc="0" locked="0" layoutInCell="1" allowOverlap="1" wp14:anchorId="7C762FFC" wp14:editId="281B71F5">
                      <wp:simplePos x="0" y="0"/>
                      <wp:positionH relativeFrom="column">
                        <wp:posOffset>1320800</wp:posOffset>
                      </wp:positionH>
                      <wp:positionV relativeFrom="paragraph">
                        <wp:posOffset>2222500</wp:posOffset>
                      </wp:positionV>
                      <wp:extent cx="1016000" cy="762000"/>
                      <wp:effectExtent l="0" t="0" r="0" b="0"/>
                      <wp:wrapNone/>
                      <wp:docPr id="2383" name="Rectangle 2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8DEF9D-B156-A34F-A698-368C8F840E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1B20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62FFC" id="Rectangle 2383" o:spid="_x0000_s2202" style="position:absolute;margin-left:104pt;margin-top:175pt;width:80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0hx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qsVNwk3NHXSnJ0zbFh8p6AHGlsvBeM5GmmDLw9tBoOJs+O3IonpxPa9p5LmolvWSVhFz&#13;&#10;Qax337vCyR5oKWREzg4ezb4nwlXWkx4m77Oyzz1Jw/1eZ/aXbd68Aw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Xy9I&#13;&#10;cZ0BAAAVAwAADgAAAAAAAAAAAAAAAAAuAgAAZHJzL2Uyb0RvYy54bWxQSwECLQAUAAYACAAAACEA&#13;&#10;JOi7EuAAAAAQAQAADwAAAAAAAAAAAAAAAAD3AwAAZHJzL2Rvd25yZXYueG1sUEsFBgAAAAAEAAQA&#13;&#10;8wAAAAQFAAAAAA==&#13;&#10;" filled="f" stroked="f">
                      <v:textbox inset="2.16pt,1.44pt,0,1.44pt">
                        <w:txbxContent>
                          <w:p w14:paraId="091B20F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3072" behindDoc="0" locked="0" layoutInCell="1" allowOverlap="1" wp14:anchorId="5D1BE2F6" wp14:editId="77A11513">
                      <wp:simplePos x="0" y="0"/>
                      <wp:positionH relativeFrom="column">
                        <wp:posOffset>1320800</wp:posOffset>
                      </wp:positionH>
                      <wp:positionV relativeFrom="paragraph">
                        <wp:posOffset>2222500</wp:posOffset>
                      </wp:positionV>
                      <wp:extent cx="1016000" cy="762000"/>
                      <wp:effectExtent l="0" t="0" r="0" b="0"/>
                      <wp:wrapNone/>
                      <wp:docPr id="2384" name="Rectangle 2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82B86-1718-2E42-AFBC-0D85190BB7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C53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BE2F6" id="Rectangle 2384" o:spid="_x0000_s2203" style="position:absolute;margin-left:104pt;margin-top:175pt;width:80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CmGchk&#13;&#10;nAEAABUDAAAOAAAAAAAAAAAAAAAAAC4CAABkcnMvZTJvRG9jLnhtbFBLAQItABQABgAIAAAAIQAk&#13;&#10;6LsS4AAAABABAAAPAAAAAAAAAAAAAAAAAPYDAABkcnMvZG93bnJldi54bWxQSwUGAAAAAAQABADz&#13;&#10;AAAAAwUAAAAA&#13;&#10;" filled="f" stroked="f">
                      <v:textbox inset="2.16pt,1.44pt,0,1.44pt">
                        <w:txbxContent>
                          <w:p w14:paraId="01FC53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4096" behindDoc="0" locked="0" layoutInCell="1" allowOverlap="1" wp14:anchorId="11DEE07F" wp14:editId="21820586">
                      <wp:simplePos x="0" y="0"/>
                      <wp:positionH relativeFrom="column">
                        <wp:posOffset>1320800</wp:posOffset>
                      </wp:positionH>
                      <wp:positionV relativeFrom="paragraph">
                        <wp:posOffset>2222500</wp:posOffset>
                      </wp:positionV>
                      <wp:extent cx="1016000" cy="762000"/>
                      <wp:effectExtent l="0" t="0" r="0" b="0"/>
                      <wp:wrapNone/>
                      <wp:docPr id="2385" name="Rectangle 2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33CCE7-F144-1A41-9FB9-34EDFA7A81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9CA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EE07F" id="Rectangle 2385" o:spid="_x0000_s2204" style="position:absolute;margin-left:104pt;margin-top:175pt;width:80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kmg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qlWTcFNz5/vTM6Rti08U9OinjsvRBM4mmmDH8e0gQHE2PjiyqF7dLGsaeS6qpm5oFSEX&#13;&#10;xHr3uSucHDwthYzA2SGA2Q9EuMp60sPkfVb2sSdpuJ/rzP6yzdvf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gS5J&#13;&#10;oJ0BAAAVAwAADgAAAAAAAAAAAAAAAAAuAgAAZHJzL2Uyb0RvYy54bWxQSwECLQAUAAYACAAAACEA&#13;&#10;JOi7EuAAAAAQAQAADwAAAAAAAAAAAAAAAAD3AwAAZHJzL2Rvd25yZXYueG1sUEsFBgAAAAAEAAQA&#13;&#10;8wAAAAQFAAAAAA==&#13;&#10;" filled="f" stroked="f">
                      <v:textbox inset="2.16pt,1.44pt,0,1.44pt">
                        <w:txbxContent>
                          <w:p w14:paraId="5A29CA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5120" behindDoc="0" locked="0" layoutInCell="1" allowOverlap="1" wp14:anchorId="2E57158B" wp14:editId="4428E480">
                      <wp:simplePos x="0" y="0"/>
                      <wp:positionH relativeFrom="column">
                        <wp:posOffset>1320800</wp:posOffset>
                      </wp:positionH>
                      <wp:positionV relativeFrom="paragraph">
                        <wp:posOffset>2222500</wp:posOffset>
                      </wp:positionV>
                      <wp:extent cx="1016000" cy="762000"/>
                      <wp:effectExtent l="0" t="0" r="0" b="0"/>
                      <wp:wrapNone/>
                      <wp:docPr id="2386" name="Rectangle 2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4F903E-3931-5644-ACC4-288D98F3BD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0AF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7158B" id="Rectangle 2386" o:spid="_x0000_s2205" style="position:absolute;margin-left:104pt;margin-top:175pt;width:80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Mm1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OqxSrhpubWd8dnSNsWnyjowY8tl4MJnI00wZbj370Axdlw78iienE1r2nkuaiW9ZJWEXJB&#13;&#10;rLdfu8LJ3tNSyAic7QOYXU+Eq6wnPUzeZ2Ufe5KG+7XO7M/bvHkD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B4GMm1&#13;&#10;nAEAABUDAAAOAAAAAAAAAAAAAAAAAC4CAABkcnMvZTJvRG9jLnhtbFBLAQItABQABgAIAAAAIQAk&#13;&#10;6LsS4AAAABABAAAPAAAAAAAAAAAAAAAAAPYDAABkcnMvZG93bnJldi54bWxQSwUGAAAAAAQABADz&#13;&#10;AAAAAwUAAAAA&#13;&#10;" filled="f" stroked="f">
                      <v:textbox inset="2.16pt,1.44pt,0,1.44pt">
                        <w:txbxContent>
                          <w:p w14:paraId="2040AF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6144" behindDoc="0" locked="0" layoutInCell="1" allowOverlap="1" wp14:anchorId="5DE2522E" wp14:editId="4D117D88">
                      <wp:simplePos x="0" y="0"/>
                      <wp:positionH relativeFrom="column">
                        <wp:posOffset>1320800</wp:posOffset>
                      </wp:positionH>
                      <wp:positionV relativeFrom="paragraph">
                        <wp:posOffset>2222500</wp:posOffset>
                      </wp:positionV>
                      <wp:extent cx="1016000" cy="762000"/>
                      <wp:effectExtent l="0" t="0" r="0" b="0"/>
                      <wp:wrapNone/>
                      <wp:docPr id="2387" name="Rectangle 2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6BF8DD-6515-584E-8177-08FD981460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DF1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2522E" id="Rectangle 2387" o:spid="_x0000_s2206" style="position:absolute;margin-left:104pt;margin-top:175pt;width:80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Yap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Rk3Nbe+Pz5D2rb4REGPfuq4HE3gbKIJdhxf9wIUZ+NPRxbVN1fLmkaei6qpG1pFyAWx&#13;&#10;3n7sCicHT0shI3C2D2B2AxGusp70MHmflb3vSRruxzqzP2/z5i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AVrYap&#13;&#10;nAEAABUDAAAOAAAAAAAAAAAAAAAAAC4CAABkcnMvZTJvRG9jLnhtbFBLAQItABQABgAIAAAAIQAk&#13;&#10;6LsS4AAAABABAAAPAAAAAAAAAAAAAAAAAPYDAABkcnMvZG93bnJldi54bWxQSwUGAAAAAAQABADz&#13;&#10;AAAAAwUAAAAA&#13;&#10;" filled="f" stroked="f">
                      <v:textbox inset="2.16pt,1.44pt,0,1.44pt">
                        <w:txbxContent>
                          <w:p w14:paraId="213DF1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7168" behindDoc="0" locked="0" layoutInCell="1" allowOverlap="1" wp14:anchorId="4E77A300" wp14:editId="00D41AB1">
                      <wp:simplePos x="0" y="0"/>
                      <wp:positionH relativeFrom="column">
                        <wp:posOffset>1320800</wp:posOffset>
                      </wp:positionH>
                      <wp:positionV relativeFrom="paragraph">
                        <wp:posOffset>2222500</wp:posOffset>
                      </wp:positionV>
                      <wp:extent cx="1016000" cy="762000"/>
                      <wp:effectExtent l="0" t="0" r="0" b="0"/>
                      <wp:wrapNone/>
                      <wp:docPr id="2388" name="Rectangle 2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B5BB04-085A-E942-98E3-E65CDD1556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155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7A300" id="Rectangle 2388" o:spid="_x0000_s2207" style="position:absolute;margin-left:104pt;margin-top:175pt;width:80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OybBryb&#13;&#10;AQAAFQMAAA4AAAAAAAAAAAAAAAAALgIAAGRycy9lMm9Eb2MueG1sUEsBAi0AFAAGAAgAAAAhACTo&#13;&#10;uxLgAAAAEAEAAA8AAAAAAAAAAAAAAAAA9QMAAGRycy9kb3ducmV2LnhtbFBLBQYAAAAABAAEAPMA&#13;&#10;AAACBQAAAAA=&#13;&#10;" filled="f" stroked="f">
                      <v:textbox inset="2.16pt,1.44pt,0,1.44pt">
                        <w:txbxContent>
                          <w:p w14:paraId="677155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8192" behindDoc="0" locked="0" layoutInCell="1" allowOverlap="1" wp14:anchorId="5EB50D3E" wp14:editId="0101C189">
                      <wp:simplePos x="0" y="0"/>
                      <wp:positionH relativeFrom="column">
                        <wp:posOffset>1320800</wp:posOffset>
                      </wp:positionH>
                      <wp:positionV relativeFrom="paragraph">
                        <wp:posOffset>2222500</wp:posOffset>
                      </wp:positionV>
                      <wp:extent cx="1016000" cy="762000"/>
                      <wp:effectExtent l="0" t="0" r="0" b="0"/>
                      <wp:wrapNone/>
                      <wp:docPr id="2389" name="Rectangle 2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233F45-7DA9-D04D-9E9D-DE982F9937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78A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50D3E" id="Rectangle 2389" o:spid="_x0000_s2208" style="position:absolute;margin-left:104pt;margin-top:175pt;width:80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IaC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rpuMm5t76M/PmLctPXGwI0yd1KOLUkw8wU7Sz6NCI8X4JbBFzd3tquGRl4Jh1ryKWApm&#13;&#10;vX/fVUEPwEuhE0pxjOgOAxNeFj35Yfa+KHvbkzzc93Vhf93m3S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DnwIaC&#13;&#10;nAEAABUDAAAOAAAAAAAAAAAAAAAAAC4CAABkcnMvZTJvRG9jLnhtbFBLAQItABQABgAIAAAAIQAk&#13;&#10;6LsS4AAAABABAAAPAAAAAAAAAAAAAAAAAPYDAABkcnMvZG93bnJldi54bWxQSwUGAAAAAAQABADz&#13;&#10;AAAAAwUAAAAA&#13;&#10;" filled="f" stroked="f">
                      <v:textbox inset="2.16pt,1.44pt,0,1.44pt">
                        <w:txbxContent>
                          <w:p w14:paraId="64478A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89216" behindDoc="0" locked="0" layoutInCell="1" allowOverlap="1" wp14:anchorId="62C9DFFC" wp14:editId="3B00028B">
                      <wp:simplePos x="0" y="0"/>
                      <wp:positionH relativeFrom="column">
                        <wp:posOffset>1320800</wp:posOffset>
                      </wp:positionH>
                      <wp:positionV relativeFrom="paragraph">
                        <wp:posOffset>2222500</wp:posOffset>
                      </wp:positionV>
                      <wp:extent cx="1016000" cy="762000"/>
                      <wp:effectExtent l="0" t="0" r="0" b="0"/>
                      <wp:wrapNone/>
                      <wp:docPr id="2390" name="Rectangle 2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44AF61-C641-E04C-B0F6-0046C3B1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F61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9DFFC" id="Rectangle 2390" o:spid="_x0000_s2209" style="position:absolute;margin-left:104pt;margin-top:175pt;width:80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gaX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NcuEm5pb3x+fIW1bfKKgRz91XI4mcDbRBDuOr3sBirPxpyOL6purZU0jz0XV1A2tIuSC&#13;&#10;WG8/doWTg6elkBE42wcwu4EIV1lPepi8z8re9yQN92Od2Z+3efMX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Ae9gaX&#13;&#10;nAEAABUDAAAOAAAAAAAAAAAAAAAAAC4CAABkcnMvZTJvRG9jLnhtbFBLAQItABQABgAIAAAAIQAk&#13;&#10;6LsS4AAAABABAAAPAAAAAAAAAAAAAAAAAPYDAABkcnMvZG93bnJldi54bWxQSwUGAAAAAAQABADz&#13;&#10;AAAAAwUAAAAA&#13;&#10;" filled="f" stroked="f">
                      <v:textbox inset="2.16pt,1.44pt,0,1.44pt">
                        <w:txbxContent>
                          <w:p w14:paraId="3B7F61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0240" behindDoc="0" locked="0" layoutInCell="1" allowOverlap="1" wp14:anchorId="75A2A5ED" wp14:editId="34BC32AF">
                      <wp:simplePos x="0" y="0"/>
                      <wp:positionH relativeFrom="column">
                        <wp:posOffset>1320800</wp:posOffset>
                      </wp:positionH>
                      <wp:positionV relativeFrom="paragraph">
                        <wp:posOffset>2222500</wp:posOffset>
                      </wp:positionV>
                      <wp:extent cx="10160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18BE2-FF48-3744-A297-CBDC2D0EBC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972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2A5ED" id="Rectangle 2391" o:spid="_x0000_s2210" style="position:absolute;margin-left:104pt;margin-top:175pt;width:80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8XaG&#13;&#10;/50BAAAVAwAADgAAAAAAAAAAAAAAAAAuAgAAZHJzL2Uyb0RvYy54bWxQSwECLQAUAAYACAAAACEA&#13;&#10;JOi7EuAAAAAQAQAADwAAAAAAAAAAAAAAAAD3AwAAZHJzL2Rvd25yZXYueG1sUEsFBgAAAAAEAAQA&#13;&#10;8wAAAAQFAAAAAA==&#13;&#10;" filled="f" stroked="f">
                      <v:textbox inset="2.16pt,1.44pt,0,1.44pt">
                        <w:txbxContent>
                          <w:p w14:paraId="7BA972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1264" behindDoc="0" locked="0" layoutInCell="1" allowOverlap="1" wp14:anchorId="7BC47E10" wp14:editId="25F75CF9">
                      <wp:simplePos x="0" y="0"/>
                      <wp:positionH relativeFrom="column">
                        <wp:posOffset>1320800</wp:posOffset>
                      </wp:positionH>
                      <wp:positionV relativeFrom="paragraph">
                        <wp:posOffset>2222500</wp:posOffset>
                      </wp:positionV>
                      <wp:extent cx="10160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0F4A7-654F-8A4E-AF32-1CAA8EDAAB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40C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47E10" id="Rectangle 2392" o:spid="_x0000_s2211" style="position:absolute;margin-left:104pt;margin-top:175pt;width:80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Abq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qvmWcFNz5/vTM6Rti08U9OinjsvRBM4mmmDH8ddBgOJs/O7Iovr2elnTyHNRNXVDqwi5&#13;&#10;INa7z13h5OBpKWQEzg4BzH4gwlXWkx4m77Oy9z1Jw/1cZ/aXbd78Bg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CEAG&#13;&#10;6p0BAAAVAwAADgAAAAAAAAAAAAAAAAAuAgAAZHJzL2Uyb0RvYy54bWxQSwECLQAUAAYACAAAACEA&#13;&#10;JOi7EuAAAAAQAQAADwAAAAAAAAAAAAAAAAD3AwAAZHJzL2Rvd25yZXYueG1sUEsFBgAAAAAEAAQA&#13;&#10;8wAAAAQFAAAAAA==&#13;&#10;" filled="f" stroked="f">
                      <v:textbox inset="2.16pt,1.44pt,0,1.44pt">
                        <w:txbxContent>
                          <w:p w14:paraId="31740C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2288" behindDoc="0" locked="0" layoutInCell="1" allowOverlap="1" wp14:anchorId="3C252D84" wp14:editId="6DE4A5AC">
                      <wp:simplePos x="0" y="0"/>
                      <wp:positionH relativeFrom="column">
                        <wp:posOffset>1320800</wp:posOffset>
                      </wp:positionH>
                      <wp:positionV relativeFrom="paragraph">
                        <wp:posOffset>2222500</wp:posOffset>
                      </wp:positionV>
                      <wp:extent cx="1016000" cy="762000"/>
                      <wp:effectExtent l="0" t="0" r="0" b="0"/>
                      <wp:wrapNone/>
                      <wp:docPr id="2393" name="Rectangle 2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354C70-7DEC-6241-BDED-DA8DE2AD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DBD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52D84" id="Rectangle 2393" o:spid="_x0000_s2212" style="position:absolute;margin-left:104pt;margin-top:175pt;width:80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4bU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VNVcJNzW3vj8+Qdq2+EhBj37quBxN4GyiCXYc3/YCFGfjb0cW1deXy5pGnouqqRtaRcgF&#13;&#10;sd5+7gonB09LISNwtg9gdgMRrrKe9DB5n5V97Eka7uc6sz9v8+YP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AxuG&#13;&#10;1J0BAAAVAwAADgAAAAAAAAAAAAAAAAAuAgAAZHJzL2Uyb0RvYy54bWxQSwECLQAUAAYACAAAACEA&#13;&#10;JOi7EuAAAAAQAQAADwAAAAAAAAAAAAAAAAD3AwAAZHJzL2Rvd25yZXYueG1sUEsFBgAAAAAEAAQA&#13;&#10;8wAAAAQFAAAAAA==&#13;&#10;" filled="f" stroked="f">
                      <v:textbox inset="2.16pt,1.44pt,0,1.44pt">
                        <w:txbxContent>
                          <w:p w14:paraId="4CFDBD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093312" behindDoc="0" locked="0" layoutInCell="1" allowOverlap="1" wp14:anchorId="794FE49C" wp14:editId="0AE280D8">
                      <wp:simplePos x="0" y="0"/>
                      <wp:positionH relativeFrom="column">
                        <wp:posOffset>1320800</wp:posOffset>
                      </wp:positionH>
                      <wp:positionV relativeFrom="paragraph">
                        <wp:posOffset>2222500</wp:posOffset>
                      </wp:positionV>
                      <wp:extent cx="1016000" cy="762000"/>
                      <wp:effectExtent l="0" t="0" r="0" b="0"/>
                      <wp:wrapNone/>
                      <wp:docPr id="2394" name="Rectangle 2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CAC601-0314-2F45-B602-B840FB66E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A5E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FE49C" id="Rectangle 2394" o:spid="_x0000_s2213" style="position:absolute;margin-left:104pt;margin-top:175pt;width:80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i0G&#13;&#10;wZ0BAAAVAwAADgAAAAAAAAAAAAAAAAAuAgAAZHJzL2Uyb0RvYy54bWxQSwECLQAUAAYACAAAACEA&#13;&#10;JOi7EuAAAAAQAQAADwAAAAAAAAAAAAAAAAD3AwAAZHJzL2Rvd25yZXYueG1sUEsFBgAAAAAEAAQA&#13;&#10;8wAAAAQFAAAAAA==&#13;&#10;" filled="f" stroked="f">
                      <v:textbox inset="2.16pt,1.44pt,0,1.44pt">
                        <w:txbxContent>
                          <w:p w14:paraId="7D8A5E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2768" behindDoc="0" locked="0" layoutInCell="1" allowOverlap="1" wp14:anchorId="090235B4" wp14:editId="192026E3">
                      <wp:simplePos x="0" y="0"/>
                      <wp:positionH relativeFrom="column">
                        <wp:posOffset>1320800</wp:posOffset>
                      </wp:positionH>
                      <wp:positionV relativeFrom="paragraph">
                        <wp:posOffset>2222500</wp:posOffset>
                      </wp:positionV>
                      <wp:extent cx="1016000" cy="1714500"/>
                      <wp:effectExtent l="0" t="0" r="0" b="0"/>
                      <wp:wrapNone/>
                      <wp:docPr id="2413" name="Rectangle 2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E3C941-C159-CA41-B899-B5E4CEEDB1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7EEC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235B4" id="Rectangle 2413" o:spid="_x0000_s2214" style="position:absolute;margin-left:104pt;margin-top:175pt;width:80pt;height:135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" filled="f" stroked="f">
                      <v:textbox inset="2.16pt,1.44pt,0,1.44pt">
                        <w:txbxContent>
                          <w:p w14:paraId="707EEC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3792" behindDoc="0" locked="0" layoutInCell="1" allowOverlap="1" wp14:anchorId="34D2E5C6" wp14:editId="6D9B205B">
                      <wp:simplePos x="0" y="0"/>
                      <wp:positionH relativeFrom="column">
                        <wp:posOffset>1320800</wp:posOffset>
                      </wp:positionH>
                      <wp:positionV relativeFrom="paragraph">
                        <wp:posOffset>2222500</wp:posOffset>
                      </wp:positionV>
                      <wp:extent cx="1016000" cy="1714500"/>
                      <wp:effectExtent l="0" t="0" r="0" b="0"/>
                      <wp:wrapNone/>
                      <wp:docPr id="2414" name="Rectangle 2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A491F-8D25-E145-A637-900D6752758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B43A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2E5C6" id="Rectangle 2414" o:spid="_x0000_s2215" style="position:absolute;margin-left:104pt;margin-top:175pt;width:80pt;height:135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Z66nA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bpqlgk3FbfQH58xjVt8oqBHmDouR+M5m6iFHQ+/9wIVZ+ODI4/q2x/XNfU8J1VTNzSLmBOi&#13;&#10;vf1cFU4OQFMhI3K292h2AxGusp70MZmflX0MSuru5zyzP4/z+g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BGKZ66&#13;&#10;nAEAABYDAAAOAAAAAAAAAAAAAAAAAC4CAABkcnMvZTJvRG9jLnhtbFBLAQItABQABgAIAAAAIQCB&#13;&#10;psix4AAAABABAAAPAAAAAAAAAAAAAAAAAPYDAABkcnMvZG93bnJldi54bWxQSwUGAAAAAAQABADz&#13;&#10;AAAAAwUAAAAA&#13;&#10;" filled="f" stroked="f">
                      <v:textbox inset="2.16pt,1.44pt,0,1.44pt">
                        <w:txbxContent>
                          <w:p w14:paraId="09B43A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4816" behindDoc="0" locked="0" layoutInCell="1" allowOverlap="1" wp14:anchorId="19C5BD4A" wp14:editId="11B7D1F5">
                      <wp:simplePos x="0" y="0"/>
                      <wp:positionH relativeFrom="column">
                        <wp:posOffset>1320800</wp:posOffset>
                      </wp:positionH>
                      <wp:positionV relativeFrom="paragraph">
                        <wp:posOffset>2222500</wp:posOffset>
                      </wp:positionV>
                      <wp:extent cx="1016000" cy="1714500"/>
                      <wp:effectExtent l="0" t="0" r="0" b="0"/>
                      <wp:wrapNone/>
                      <wp:docPr id="2415" name="Rectangle 2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E4FD4-1097-8F4B-A162-7B3188B7161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2044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5BD4A" id="Rectangle 2415" o:spid="_x0000_s2216" style="position:absolute;margin-left:104pt;margin-top:175pt;width:80pt;height:135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mvHmw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" filled="f" stroked="f">
                      <v:textbox inset="2.16pt,1.44pt,0,1.44pt">
                        <w:txbxContent>
                          <w:p w14:paraId="422044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5840" behindDoc="0" locked="0" layoutInCell="1" allowOverlap="1" wp14:anchorId="51FB89FC" wp14:editId="24F9C111">
                      <wp:simplePos x="0" y="0"/>
                      <wp:positionH relativeFrom="column">
                        <wp:posOffset>1320800</wp:posOffset>
                      </wp:positionH>
                      <wp:positionV relativeFrom="paragraph">
                        <wp:posOffset>2222500</wp:posOffset>
                      </wp:positionV>
                      <wp:extent cx="1016000" cy="1714500"/>
                      <wp:effectExtent l="0" t="0" r="0" b="0"/>
                      <wp:wrapNone/>
                      <wp:docPr id="2416" name="Rectangle 2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49EF0F-0963-2347-A005-21A1BC5D941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1652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B89FC" id="Rectangle 2416" o:spid="_x0000_s2217" style="position:absolute;margin-left:104pt;margin-top:175pt;width:80pt;height:135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" filled="f" stroked="f">
                      <v:textbox inset="2.16pt,1.44pt,0,1.44pt">
                        <w:txbxContent>
                          <w:p w14:paraId="2B1652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6864" behindDoc="0" locked="0" layoutInCell="1" allowOverlap="1" wp14:anchorId="39E97B0A" wp14:editId="04F012F2">
                      <wp:simplePos x="0" y="0"/>
                      <wp:positionH relativeFrom="column">
                        <wp:posOffset>1320800</wp:posOffset>
                      </wp:positionH>
                      <wp:positionV relativeFrom="paragraph">
                        <wp:posOffset>2222500</wp:posOffset>
                      </wp:positionV>
                      <wp:extent cx="1016000" cy="1714500"/>
                      <wp:effectExtent l="0" t="0" r="0" b="0"/>
                      <wp:wrapNone/>
                      <wp:docPr id="2417" name="Rectangle 2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5A9BD-B53F-8546-8F83-5407DF18F0E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B152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E97B0A" id="Rectangle 2417" o:spid="_x0000_s2218" style="position:absolute;margin-left:104pt;margin-top:175pt;width:80pt;height:135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2vs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s2oybi3sYzo+Yxy09cLATzL3Uk4tSzNzCXtLPo0IjxfQ1sEft7ceblntekmbdrnkWsSRM&#13;&#10;e/+2qoIegadCJ5TiGNEdRibcFD35Yza/KHsdlNzdt3lhfx3n3S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ALD2vs&#13;&#10;nAEAABYDAAAOAAAAAAAAAAAAAAAAAC4CAABkcnMvZTJvRG9jLnhtbFBLAQItABQABgAIAAAAIQCB&#13;&#10;psix4AAAABABAAAPAAAAAAAAAAAAAAAAAPYDAABkcnMvZG93bnJldi54bWxQSwUGAAAAAAQABADz&#13;&#10;AAAAAwUAAAAA&#13;&#10;" filled="f" stroked="f">
                      <v:textbox inset="2.16pt,1.44pt,0,1.44pt">
                        <w:txbxContent>
                          <w:p w14:paraId="5EB152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7888" behindDoc="0" locked="0" layoutInCell="1" allowOverlap="1" wp14:anchorId="4D21F717" wp14:editId="2D1B21E3">
                      <wp:simplePos x="0" y="0"/>
                      <wp:positionH relativeFrom="column">
                        <wp:posOffset>1320800</wp:posOffset>
                      </wp:positionH>
                      <wp:positionV relativeFrom="paragraph">
                        <wp:posOffset>2222500</wp:posOffset>
                      </wp:positionV>
                      <wp:extent cx="1016000" cy="1714500"/>
                      <wp:effectExtent l="0" t="0" r="0" b="0"/>
                      <wp:wrapNone/>
                      <wp:docPr id="2418" name="Rectangle 2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203B7-F3DC-2E40-A661-B158671065D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E72B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1F717" id="Rectangle 2418" o:spid="_x0000_s2219" style="position:absolute;margin-left:104pt;margin-top:175pt;width:80pt;height:135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DyOev5&#13;&#10;nAEAABYDAAAOAAAAAAAAAAAAAAAAAC4CAABkcnMvZTJvRG9jLnhtbFBLAQItABQABgAIAAAAIQCB&#13;&#10;psix4AAAABABAAAPAAAAAAAAAAAAAAAAAPYDAABkcnMvZG93bnJldi54bWxQSwUGAAAAAAQABADz&#13;&#10;AAAAAwUAAAAA&#13;&#10;" filled="f" stroked="f">
                      <v:textbox inset="2.16pt,1.44pt,0,1.44pt">
                        <w:txbxContent>
                          <w:p w14:paraId="54E72B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8912" behindDoc="0" locked="0" layoutInCell="1" allowOverlap="1" wp14:anchorId="2B10F9A2" wp14:editId="312524CE">
                      <wp:simplePos x="0" y="0"/>
                      <wp:positionH relativeFrom="column">
                        <wp:posOffset>1320800</wp:posOffset>
                      </wp:positionH>
                      <wp:positionV relativeFrom="paragraph">
                        <wp:posOffset>2222500</wp:posOffset>
                      </wp:positionV>
                      <wp:extent cx="1016000" cy="1714500"/>
                      <wp:effectExtent l="0" t="0" r="0" b="0"/>
                      <wp:wrapNone/>
                      <wp:docPr id="2419" name="Rectangle 2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34ABC-891D-A84A-91A2-565B02F9EF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FBFF1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0F9A2" id="Rectangle 2419" o:spid="_x0000_s2220" style="position:absolute;margin-left:104pt;margin-top:175pt;width:80pt;height:135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WuRnA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GLrZ3GbcXNzDcH7CPG7pkYOdYO6lnlyUYuYW9pJ+HhUaKaYvgT1q725vWu55SZp1u+ZZxJIw&#13;&#10;7f3bqgp6BJ4KnVCKY0R3GJlwU/Tkj9n8oux1UHJ33+aF/XWcd7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AduWuR&#13;&#10;nAEAABYDAAAOAAAAAAAAAAAAAAAAAC4CAABkcnMvZTJvRG9jLnhtbFBLAQItABQABgAIAAAAIQCB&#13;&#10;psix4AAAABABAAAPAAAAAAAAAAAAAAAAAPYDAABkcnMvZG93bnJldi54bWxQSwUGAAAAAAQABADz&#13;&#10;AAAAAwUAAAAA&#13;&#10;" filled="f" stroked="f">
                      <v:textbox inset="2.16pt,1.44pt,0,1.44pt">
                        <w:txbxContent>
                          <w:p w14:paraId="6FBFF1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19936" behindDoc="0" locked="0" layoutInCell="1" allowOverlap="1" wp14:anchorId="4545923E" wp14:editId="0C02E399">
                      <wp:simplePos x="0" y="0"/>
                      <wp:positionH relativeFrom="column">
                        <wp:posOffset>1320800</wp:posOffset>
                      </wp:positionH>
                      <wp:positionV relativeFrom="paragraph">
                        <wp:posOffset>2222500</wp:posOffset>
                      </wp:positionV>
                      <wp:extent cx="1016000" cy="17145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3EB3F-5416-0C47-B394-2418948F9E6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692D6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5923E" id="Rectangle 2420" o:spid="_x0000_s2221" style="position:absolute;margin-left:104pt;margin-top:175pt;width:80pt;height:135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uE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N1sPmTcXNzDcH7EPG7pgYOdYO6lnlyUYuYW9pJ+HhUaKaYvgT1qb9/ftNzzkjTrds2ziCVh&#13;&#10;2vvXVRX0CDwVOqEUx4juMDLhpujJH7P5RdnLoOTuvs4L++s4734B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Dkj+uE&#13;&#10;nAEAABYDAAAOAAAAAAAAAAAAAAAAAC4CAABkcnMvZTJvRG9jLnhtbFBLAQItABQABgAIAAAAIQCB&#13;&#10;psix4AAAABABAAAPAAAAAAAAAAAAAAAAAPYDAABkcnMvZG93bnJldi54bWxQSwUGAAAAAAQABADz&#13;&#10;AAAAAwUAAAAA&#13;&#10;" filled="f" stroked="f">
                      <v:textbox inset="2.16pt,1.44pt,0,1.44pt">
                        <w:txbxContent>
                          <w:p w14:paraId="7692D6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0960" behindDoc="0" locked="0" layoutInCell="1" allowOverlap="1" wp14:anchorId="19083EED" wp14:editId="16C7ACEB">
                      <wp:simplePos x="0" y="0"/>
                      <wp:positionH relativeFrom="column">
                        <wp:posOffset>1320800</wp:posOffset>
                      </wp:positionH>
                      <wp:positionV relativeFrom="paragraph">
                        <wp:posOffset>2222500</wp:posOffset>
                      </wp:positionV>
                      <wp:extent cx="1016000" cy="1714500"/>
                      <wp:effectExtent l="0" t="0" r="0" b="0"/>
                      <wp:wrapNone/>
                      <wp:docPr id="2421" name="Rectangle 2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12504-A023-0747-A430-5D0E6552D0E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17B4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83EED" id="Rectangle 2421" o:spid="_x0000_s2222" style="position:absolute;margin-left:104pt;margin-top:175pt;width:80pt;height:135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Dv1Gu6&#13;&#10;nAEAABYDAAAOAAAAAAAAAAAAAAAAAC4CAABkcnMvZTJvRG9jLnhtbFBLAQItABQABgAIAAAAIQCB&#13;&#10;psix4AAAABABAAAPAAAAAAAAAAAAAAAAAPYDAABkcnMvZG93bnJldi54bWxQSwUGAAAAAAQABADz&#13;&#10;AAAAAwUAAAAA&#13;&#10;" filled="f" stroked="f">
                      <v:textbox inset="2.16pt,1.44pt,0,1.44pt">
                        <w:txbxContent>
                          <w:p w14:paraId="2A17B4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1984" behindDoc="0" locked="0" layoutInCell="1" allowOverlap="1" wp14:anchorId="6C62BAE0" wp14:editId="061AA8C9">
                      <wp:simplePos x="0" y="0"/>
                      <wp:positionH relativeFrom="column">
                        <wp:posOffset>1320800</wp:posOffset>
                      </wp:positionH>
                      <wp:positionV relativeFrom="paragraph">
                        <wp:posOffset>2222500</wp:posOffset>
                      </wp:positionV>
                      <wp:extent cx="1016000" cy="1714500"/>
                      <wp:effectExtent l="0" t="0" r="0" b="0"/>
                      <wp:wrapNone/>
                      <wp:docPr id="2422" name="Rectangle 2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72A1EC-10EC-EF46-9849-ED787D922D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62F4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2BAE0" id="Rectangle 2422" o:spid="_x0000_s2223" style="position:absolute;margin-left:104pt;margin-top:175pt;width:80pt;height:135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AW4uuv&#13;&#10;nAEAABYDAAAOAAAAAAAAAAAAAAAAAC4CAABkcnMvZTJvRG9jLnhtbFBLAQItABQABgAIAAAAIQCB&#13;&#10;psix4AAAABABAAAPAAAAAAAAAAAAAAAAAPYDAABkcnMvZG93bnJldi54bWxQSwUGAAAAAAQABADz&#13;&#10;AAAAAwUAAAAA&#13;&#10;" filled="f" stroked="f">
                      <v:textbox inset="2.16pt,1.44pt,0,1.44pt">
                        <w:txbxContent>
                          <w:p w14:paraId="2F62F4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3008" behindDoc="0" locked="0" layoutInCell="1" allowOverlap="1" wp14:anchorId="22A806BB" wp14:editId="397D6774">
                      <wp:simplePos x="0" y="0"/>
                      <wp:positionH relativeFrom="column">
                        <wp:posOffset>1320800</wp:posOffset>
                      </wp:positionH>
                      <wp:positionV relativeFrom="paragraph">
                        <wp:posOffset>2222500</wp:posOffset>
                      </wp:positionV>
                      <wp:extent cx="1016000" cy="1714500"/>
                      <wp:effectExtent l="0" t="0" r="0" b="0"/>
                      <wp:wrapNone/>
                      <wp:docPr id="2423" name="Rectangle 2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59F529-EF49-7E4D-BA37-6E2BD599082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CF8F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806BB" id="Rectangle 2423" o:spid="_x0000_s2224" style="position:absolute;margin-left:104pt;margin-top:175pt;width:80pt;height:135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Ax1Wpr&#13;&#10;nAEAABYDAAAOAAAAAAAAAAAAAAAAAC4CAABkcnMvZTJvRG9jLnhtbFBLAQItABQABgAIAAAAIQCB&#13;&#10;psix4AAAABABAAAPAAAAAAAAAAAAAAAAAPYDAABkcnMvZG93bnJldi54bWxQSwUGAAAAAAQABADz&#13;&#10;AAAAAwUAAAAA&#13;&#10;" filled="f" stroked="f">
                      <v:textbox inset="2.16pt,1.44pt,0,1.44pt">
                        <w:txbxContent>
                          <w:p w14:paraId="2CCF8F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4032" behindDoc="0" locked="0" layoutInCell="1" allowOverlap="1" wp14:anchorId="23170861" wp14:editId="3F6313B8">
                      <wp:simplePos x="0" y="0"/>
                      <wp:positionH relativeFrom="column">
                        <wp:posOffset>1320800</wp:posOffset>
                      </wp:positionH>
                      <wp:positionV relativeFrom="paragraph">
                        <wp:posOffset>2222500</wp:posOffset>
                      </wp:positionV>
                      <wp:extent cx="1016000" cy="1714500"/>
                      <wp:effectExtent l="0" t="0" r="0" b="0"/>
                      <wp:wrapNone/>
                      <wp:docPr id="2424" name="Rectangle 2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4ABFC-91FE-DA4D-B137-4104066D81A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86FA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70861" id="Rectangle 2424" o:spid="_x0000_s2225" style="position:absolute;margin-left:104pt;margin-top:175pt;width:80pt;height:135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DI4+p+&#13;&#10;nAEAABYDAAAOAAAAAAAAAAAAAAAAAC4CAABkcnMvZTJvRG9jLnhtbFBLAQItABQABgAIAAAAIQCB&#13;&#10;psix4AAAABABAAAPAAAAAAAAAAAAAAAAAPYDAABkcnMvZG93bnJldi54bWxQSwUGAAAAAAQABADz&#13;&#10;AAAAAwUAAAAA&#13;&#10;" filled="f" stroked="f">
                      <v:textbox inset="2.16pt,1.44pt,0,1.44pt">
                        <w:txbxContent>
                          <w:p w14:paraId="3B86FA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5056" behindDoc="0" locked="0" layoutInCell="1" allowOverlap="1" wp14:anchorId="45A93FEA" wp14:editId="7C611D15">
                      <wp:simplePos x="0" y="0"/>
                      <wp:positionH relativeFrom="column">
                        <wp:posOffset>1320800</wp:posOffset>
                      </wp:positionH>
                      <wp:positionV relativeFrom="paragraph">
                        <wp:posOffset>2222500</wp:posOffset>
                      </wp:positionV>
                      <wp:extent cx="1016000" cy="1714500"/>
                      <wp:effectExtent l="0" t="0" r="0" b="0"/>
                      <wp:wrapNone/>
                      <wp:docPr id="2425" name="Rectangle 2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7C5E9-3E20-7A4E-B03D-2F14953F688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820E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93FEA" id="Rectangle 2425" o:spid="_x0000_s2226" style="position:absolute;margin-left:104pt;margin-top:175pt;width:80pt;height:135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EGJmw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" filled="f" stroked="f">
                      <v:textbox inset="2.16pt,1.44pt,0,1.44pt">
                        <w:txbxContent>
                          <w:p w14:paraId="51820E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6080" behindDoc="0" locked="0" layoutInCell="1" allowOverlap="1" wp14:anchorId="0905C336" wp14:editId="0D350E22">
                      <wp:simplePos x="0" y="0"/>
                      <wp:positionH relativeFrom="column">
                        <wp:posOffset>1320800</wp:posOffset>
                      </wp:positionH>
                      <wp:positionV relativeFrom="paragraph">
                        <wp:posOffset>2222500</wp:posOffset>
                      </wp:positionV>
                      <wp:extent cx="1016000" cy="1714500"/>
                      <wp:effectExtent l="0" t="0" r="0" b="0"/>
                      <wp:wrapNone/>
                      <wp:docPr id="2426" name="Rectangle 2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46916-B988-B249-91D3-BB1DF1FEE3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BF28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5C336" id="Rectangle 2426" o:spid="_x0000_s2227" style="position:absolute;margin-left:104pt;margin-top:175pt;width:80pt;height:135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" filled="f" stroked="f">
                      <v:textbox inset="2.16pt,1.44pt,0,1.44pt">
                        <w:txbxContent>
                          <w:p w14:paraId="78BF28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7104" behindDoc="0" locked="0" layoutInCell="1" allowOverlap="1" wp14:anchorId="3D1EA1DE" wp14:editId="09DD5F13">
                      <wp:simplePos x="0" y="0"/>
                      <wp:positionH relativeFrom="column">
                        <wp:posOffset>1320800</wp:posOffset>
                      </wp:positionH>
                      <wp:positionV relativeFrom="paragraph">
                        <wp:posOffset>2222500</wp:posOffset>
                      </wp:positionV>
                      <wp:extent cx="1016000" cy="1714500"/>
                      <wp:effectExtent l="0" t="0" r="0" b="0"/>
                      <wp:wrapNone/>
                      <wp:docPr id="2427" name="Rectangle 2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DD30E3-BD2D-2346-8A5A-D93D0C14EFD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B058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EA1DE" id="Rectangle 2427" o:spid="_x0000_s2228" style="position:absolute;margin-left:104pt;margin-top:175pt;width:80pt;height:135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CH4UGi&#13;&#10;nAEAABYDAAAOAAAAAAAAAAAAAAAAAC4CAABkcnMvZTJvRG9jLnhtbFBLAQItABQABgAIAAAAIQCB&#13;&#10;psix4AAAABABAAAPAAAAAAAAAAAAAAAAAPYDAABkcnMvZG93bnJldi54bWxQSwUGAAAAAAQABADz&#13;&#10;AAAAAwUAAAAA&#13;&#10;" filled="f" stroked="f">
                      <v:textbox inset="2.16pt,1.44pt,0,1.44pt">
                        <w:txbxContent>
                          <w:p w14:paraId="1FB058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8128" behindDoc="0" locked="0" layoutInCell="1" allowOverlap="1" wp14:anchorId="5B34A4C7" wp14:editId="01A0A343">
                      <wp:simplePos x="0" y="0"/>
                      <wp:positionH relativeFrom="column">
                        <wp:posOffset>1320800</wp:posOffset>
                      </wp:positionH>
                      <wp:positionV relativeFrom="paragraph">
                        <wp:posOffset>2222500</wp:posOffset>
                      </wp:positionV>
                      <wp:extent cx="1016000" cy="1714500"/>
                      <wp:effectExtent l="0" t="0" r="0" b="0"/>
                      <wp:wrapNone/>
                      <wp:docPr id="2428" name="Rectangle 2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B81649-DE98-0148-99DD-A756C4F32A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3F4B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4A4C7" id="Rectangle 2428" o:spid="_x0000_s2229" style="position:absolute;margin-left:104pt;margin-top:175pt;width:80pt;height:135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B+18G3&#13;&#10;nAEAABYDAAAOAAAAAAAAAAAAAAAAAC4CAABkcnMvZTJvRG9jLnhtbFBLAQItABQABgAIAAAAIQCB&#13;&#10;psix4AAAABABAAAPAAAAAAAAAAAAAAAAAPYDAABkcnMvZG93bnJldi54bWxQSwUGAAAAAAQABADz&#13;&#10;AAAAAwUAAAAA&#13;&#10;" filled="f" stroked="f">
                      <v:textbox inset="2.16pt,1.44pt,0,1.44pt">
                        <w:txbxContent>
                          <w:p w14:paraId="653F4B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29152" behindDoc="0" locked="0" layoutInCell="1" allowOverlap="1" wp14:anchorId="0DA24C0D" wp14:editId="0C2FFCA5">
                      <wp:simplePos x="0" y="0"/>
                      <wp:positionH relativeFrom="column">
                        <wp:posOffset>1320800</wp:posOffset>
                      </wp:positionH>
                      <wp:positionV relativeFrom="paragraph">
                        <wp:posOffset>2222500</wp:posOffset>
                      </wp:positionV>
                      <wp:extent cx="1016000" cy="1714500"/>
                      <wp:effectExtent l="0" t="0" r="0" b="0"/>
                      <wp:wrapNone/>
                      <wp:docPr id="2429" name="Rectangle 2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47C393-5070-8F44-A220-DA47166FBC1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A3D5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24C0D" id="Rectangle 2429" o:spid="_x0000_s2230" style="position:absolute;margin-left:104pt;margin-top:175pt;width:80pt;height:135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0HfnA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GLqtbzJuLu5gOD1jHrf0xMFOMPdSTy5KMXMLe0k/DwqNFNOXwB61tzfXLfe8JM26XfMsYkmY&#13;&#10;9u59VQU9Ak+FTijFIaLbj0y4KXryx2x+UfY2KLm77/PC/jLO218A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CRV0Hf&#13;&#10;nAEAABYDAAAOAAAAAAAAAAAAAAAAAC4CAABkcnMvZTJvRG9jLnhtbFBLAQItABQABgAIAAAAIQCB&#13;&#10;psix4AAAABABAAAPAAAAAAAAAAAAAAAAAPYDAABkcnMvZG93bnJldi54bWxQSwUGAAAAAAQABADz&#13;&#10;AAAAAwUAAAAA&#13;&#10;" filled="f" stroked="f">
                      <v:textbox inset="2.16pt,1.44pt,0,1.44pt">
                        <w:txbxContent>
                          <w:p w14:paraId="34A3D5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30176" behindDoc="0" locked="0" layoutInCell="1" allowOverlap="1" wp14:anchorId="264C3576" wp14:editId="44C23454">
                      <wp:simplePos x="0" y="0"/>
                      <wp:positionH relativeFrom="column">
                        <wp:posOffset>1320800</wp:posOffset>
                      </wp:positionH>
                      <wp:positionV relativeFrom="paragraph">
                        <wp:posOffset>2222500</wp:posOffset>
                      </wp:positionV>
                      <wp:extent cx="1016000" cy="17145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C565FB-BBEC-EA4A-834B-F672405AC18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7795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C3576" id="Rectangle 2430" o:spid="_x0000_s2231" style="position:absolute;margin-left:104pt;margin-top:175pt;width:80pt;height:135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cHKnA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" filled="f" stroked="f">
                      <v:textbox inset="2.16pt,1.44pt,0,1.44pt">
                        <w:txbxContent>
                          <w:p w14:paraId="507795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4688" behindDoc="0" locked="0" layoutInCell="1" allowOverlap="1" wp14:anchorId="54ABC62F" wp14:editId="141C2138">
                      <wp:simplePos x="0" y="0"/>
                      <wp:positionH relativeFrom="column">
                        <wp:posOffset>1320800</wp:posOffset>
                      </wp:positionH>
                      <wp:positionV relativeFrom="paragraph">
                        <wp:posOffset>2222500</wp:posOffset>
                      </wp:positionV>
                      <wp:extent cx="990600" cy="927100"/>
                      <wp:effectExtent l="0" t="0" r="0" b="0"/>
                      <wp:wrapNone/>
                      <wp:docPr id="2493" name="Rectangle 24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2C613CC-AA96-864C-AF31-D0D2ECCD10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D85D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BC62F" id="Rectangle 2493" o:spid="_x0000_s2232" style="position:absolute;margin-left:104pt;margin-top:175pt;width:78pt;height:73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4zLmQEAABU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" filled="f" stroked="f">
                      <v:textbox inset="2.16pt,1.44pt,0,1.44pt">
                        <w:txbxContent>
                          <w:p w14:paraId="55D85D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5712" behindDoc="0" locked="0" layoutInCell="1" allowOverlap="1" wp14:anchorId="5CDEDC81" wp14:editId="7F19016E">
                      <wp:simplePos x="0" y="0"/>
                      <wp:positionH relativeFrom="column">
                        <wp:posOffset>1320800</wp:posOffset>
                      </wp:positionH>
                      <wp:positionV relativeFrom="paragraph">
                        <wp:posOffset>2222500</wp:posOffset>
                      </wp:positionV>
                      <wp:extent cx="1016000" cy="762000"/>
                      <wp:effectExtent l="0" t="0" r="0" b="0"/>
                      <wp:wrapNone/>
                      <wp:docPr id="2494" name="Rectangle 2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5FDB7-B8CF-3946-8CA7-23B8645B7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C306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EDC81" id="Rectangle 2494" o:spid="_x0000_s2233" style="position:absolute;margin-left:104pt;margin-top:175pt;width:80pt;height:60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VhL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1OuMm5sH6C9PmLctPXKwI0yd1KOLUkw8wU7Sz5NCI8X4JbBFzfpu1fDIS7HcNBteRSwF&#13;&#10;sz687aqgB+Cl0AmlOEV0x4EJL4ue/DB7X5S97kke7tu6sL9t8/4X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AlY&#13;&#10;S50BAAAVAwAADgAAAAAAAAAAAAAAAAAuAgAAZHJzL2Uyb0RvYy54bWxQSwECLQAUAAYACAAAACEA&#13;&#10;JOi7EuAAAAAQAQAADwAAAAAAAAAAAAAAAAD3AwAAZHJzL2Rvd25yZXYueG1sUEsFBgAAAAAEAAQA&#13;&#10;8wAAAAQFAAAAAA==&#13;&#10;" filled="f" stroked="f">
                      <v:textbox inset="2.16pt,1.44pt,0,1.44pt">
                        <w:txbxContent>
                          <w:p w14:paraId="356C306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6736" behindDoc="0" locked="0" layoutInCell="1" allowOverlap="1" wp14:anchorId="6CBE1C20" wp14:editId="501B7367">
                      <wp:simplePos x="0" y="0"/>
                      <wp:positionH relativeFrom="column">
                        <wp:posOffset>1320800</wp:posOffset>
                      </wp:positionH>
                      <wp:positionV relativeFrom="paragraph">
                        <wp:posOffset>2222500</wp:posOffset>
                      </wp:positionV>
                      <wp:extent cx="990600" cy="850900"/>
                      <wp:effectExtent l="0" t="0" r="0" b="0"/>
                      <wp:wrapNone/>
                      <wp:docPr id="2495" name="Rectangle 24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B63F7DD-C56F-FC4E-AA6C-1E1A50F1189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8417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E1C20" id="Rectangle 2495" o:spid="_x0000_s2234" style="position:absolute;margin-left:104pt;margin-top:175pt;width:78pt;height:67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" filled="f" stroked="f">
                      <v:textbox inset="2.16pt,1.44pt,0,1.44pt">
                        <w:txbxContent>
                          <w:p w14:paraId="198417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7760" behindDoc="0" locked="0" layoutInCell="1" allowOverlap="1" wp14:anchorId="5449DA9B" wp14:editId="6A6112E7">
                      <wp:simplePos x="0" y="0"/>
                      <wp:positionH relativeFrom="column">
                        <wp:posOffset>1320800</wp:posOffset>
                      </wp:positionH>
                      <wp:positionV relativeFrom="paragraph">
                        <wp:posOffset>2222500</wp:posOffset>
                      </wp:positionV>
                      <wp:extent cx="990600" cy="927100"/>
                      <wp:effectExtent l="0" t="0" r="0" b="0"/>
                      <wp:wrapNone/>
                      <wp:docPr id="2496" name="Rectangle 24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08F7C65-4AFE-C74F-B57B-175D006341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0006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9DA9B" id="Rectangle 2496" o:spid="_x0000_s2235" style="position:absolute;margin-left:104pt;margin-top:175pt;width:78pt;height:73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A0PmQ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" filled="f" stroked="f">
                      <v:textbox inset="2.16pt,1.44pt,0,1.44pt">
                        <w:txbxContent>
                          <w:p w14:paraId="150006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8784" behindDoc="0" locked="0" layoutInCell="1" allowOverlap="1" wp14:anchorId="30544433" wp14:editId="134A12CF">
                      <wp:simplePos x="0" y="0"/>
                      <wp:positionH relativeFrom="column">
                        <wp:posOffset>1320800</wp:posOffset>
                      </wp:positionH>
                      <wp:positionV relativeFrom="paragraph">
                        <wp:posOffset>2222500</wp:posOffset>
                      </wp:positionV>
                      <wp:extent cx="1016000" cy="762000"/>
                      <wp:effectExtent l="0" t="0" r="0" b="0"/>
                      <wp:wrapNone/>
                      <wp:docPr id="2497" name="Rectangle 2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F72E36-2EDB-6F4A-83CC-D643D69B77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ACF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44433" id="Rectangle 2497" o:spid="_x0000_s2236" style="position:absolute;margin-left:104pt;margin-top:175pt;width:80pt;height:60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6znmw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dZdzU3EB3eMa0bfGJgh5gbLkcjOdspAm2PLztBCrOhntHFtVXF/OaRp6LalEvaBUxF8R6&#13;&#10;87krnOyBlkJG5Gzn0Wx7IlxlPelh8j4r+9iTNNzPdWZ/2ub1PwA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JlDrOeb&#13;&#10;AQAAFQMAAA4AAAAAAAAAAAAAAAAALgIAAGRycy9lMm9Eb2MueG1sUEsBAi0AFAAGAAgAAAAhACTo&#13;&#10;uxLgAAAAEAEAAA8AAAAAAAAAAAAAAAAA9QMAAGRycy9kb3ducmV2LnhtbFBLBQYAAAAABAAEAPMA&#13;&#10;AAACBQAAAAA=&#13;&#10;" filled="f" stroked="f">
                      <v:textbox inset="2.16pt,1.44pt,0,1.44pt">
                        <w:txbxContent>
                          <w:p w14:paraId="5A9ACF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199808" behindDoc="0" locked="0" layoutInCell="1" allowOverlap="1" wp14:anchorId="2BC934D7" wp14:editId="436F4345">
                      <wp:simplePos x="0" y="0"/>
                      <wp:positionH relativeFrom="column">
                        <wp:posOffset>1320800</wp:posOffset>
                      </wp:positionH>
                      <wp:positionV relativeFrom="paragraph">
                        <wp:posOffset>2222500</wp:posOffset>
                      </wp:positionV>
                      <wp:extent cx="990600" cy="927100"/>
                      <wp:effectExtent l="0" t="0" r="0" b="0"/>
                      <wp:wrapNone/>
                      <wp:docPr id="2498" name="Rectangle 24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12C4E00-CF4B-4C44-A510-5446F4EAB7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4D469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934D7" id="Rectangle 2498" o:spid="_x0000_s2237" style="position:absolute;margin-left:104pt;margin-top:175pt;width:78pt;height:73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XhnmA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" filled="f" stroked="f">
                      <v:textbox inset="2.16pt,1.44pt,0,1.44pt">
                        <w:txbxContent>
                          <w:p w14:paraId="1C4D469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0832" behindDoc="0" locked="0" layoutInCell="1" allowOverlap="1" wp14:anchorId="60FCED8D" wp14:editId="3E35FC54">
                      <wp:simplePos x="0" y="0"/>
                      <wp:positionH relativeFrom="column">
                        <wp:posOffset>1333500</wp:posOffset>
                      </wp:positionH>
                      <wp:positionV relativeFrom="paragraph">
                        <wp:posOffset>2222500</wp:posOffset>
                      </wp:positionV>
                      <wp:extent cx="990600" cy="927100"/>
                      <wp:effectExtent l="0" t="0" r="0" b="0"/>
                      <wp:wrapNone/>
                      <wp:docPr id="2499" name="Rectangle 24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900659-F211-E946-BB9F-4CCFBB2844C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1653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CED8D" id="Rectangle 2499" o:spid="_x0000_s2238" style="position:absolute;margin-left:105pt;margin-top:175pt;width:78pt;height:73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vhZ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" filled="f" stroked="f">
                      <v:textbox inset="2.16pt,1.44pt,0,1.44pt">
                        <w:txbxContent>
                          <w:p w14:paraId="211653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1856" behindDoc="0" locked="0" layoutInCell="1" allowOverlap="1" wp14:anchorId="62322512" wp14:editId="77DD0B65">
                      <wp:simplePos x="0" y="0"/>
                      <wp:positionH relativeFrom="column">
                        <wp:posOffset>1320800</wp:posOffset>
                      </wp:positionH>
                      <wp:positionV relativeFrom="paragraph">
                        <wp:posOffset>2222500</wp:posOffset>
                      </wp:positionV>
                      <wp:extent cx="1016000" cy="762000"/>
                      <wp:effectExtent l="0" t="0" r="0" b="0"/>
                      <wp:wrapNone/>
                      <wp:docPr id="2500" name="Rectangle 2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19E95-8D5A-FF44-9966-BA4DE15E7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D7F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22512" id="Rectangle 2500" o:spid="_x0000_s2239" style="position:absolute;margin-left:104pt;margin-top:175pt;width:80pt;height:60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CzZ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dzRNuam6gOzxj2rb4REEPMLZcDsZzNtIEWx7edgIVZ8O9I4vqq4t5TSPPRbWoF7SKmAti&#13;&#10;vfncFU72QEshI3K282i2PRGusp70MHmflX3sSRru5zqzP23z+h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CSGCzZ&#13;&#10;nAEAABUDAAAOAAAAAAAAAAAAAAAAAC4CAABkcnMvZTJvRG9jLnhtbFBLAQItABQABgAIAAAAIQAk&#13;&#10;6LsS4AAAABABAAAPAAAAAAAAAAAAAAAAAPYDAABkcnMvZG93bnJldi54bWxQSwUGAAAAAAQABADz&#13;&#10;AAAAAwUAAAAA&#13;&#10;" filled="f" stroked="f">
                      <v:textbox inset="2.16pt,1.44pt,0,1.44pt">
                        <w:txbxContent>
                          <w:p w14:paraId="1AED7F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2880" behindDoc="0" locked="0" layoutInCell="1" allowOverlap="1" wp14:anchorId="38C4FE21" wp14:editId="46E972A7">
                      <wp:simplePos x="0" y="0"/>
                      <wp:positionH relativeFrom="column">
                        <wp:posOffset>1320800</wp:posOffset>
                      </wp:positionH>
                      <wp:positionV relativeFrom="paragraph">
                        <wp:posOffset>2222500</wp:posOffset>
                      </wp:positionV>
                      <wp:extent cx="990600" cy="927100"/>
                      <wp:effectExtent l="0" t="0" r="0" b="0"/>
                      <wp:wrapNone/>
                      <wp:docPr id="2501" name="Rectangle 25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7BF0AB0-7DAD-FC4E-A8A1-24B63F51D51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2B115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4FE21" id="Rectangle 2501" o:spid="_x0000_s2240" style="position:absolute;margin-left:104pt;margin-top:175pt;width:78pt;height:73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" filled="f" stroked="f">
                      <v:textbox inset="2.16pt,1.44pt,0,1.44pt">
                        <w:txbxContent>
                          <w:p w14:paraId="7D2B115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3904" behindDoc="0" locked="0" layoutInCell="1" allowOverlap="1" wp14:anchorId="7856029D" wp14:editId="06997256">
                      <wp:simplePos x="0" y="0"/>
                      <wp:positionH relativeFrom="column">
                        <wp:posOffset>1320800</wp:posOffset>
                      </wp:positionH>
                      <wp:positionV relativeFrom="paragraph">
                        <wp:posOffset>2222500</wp:posOffset>
                      </wp:positionV>
                      <wp:extent cx="990600" cy="889000"/>
                      <wp:effectExtent l="0" t="0" r="0" b="0"/>
                      <wp:wrapNone/>
                      <wp:docPr id="2502" name="Rectangle 25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A00A40C-322B-A946-AA3C-8AEC3885AD0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18F82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6029D" id="Rectangle 2502" o:spid="_x0000_s2241" style="position:absolute;margin-left:104pt;margin-top:175pt;width:78pt;height:70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" filled="f" stroked="f">
                      <v:textbox inset="2.16pt,1.44pt,0,1.44pt">
                        <w:txbxContent>
                          <w:p w14:paraId="418F82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4928" behindDoc="0" locked="0" layoutInCell="1" allowOverlap="1" wp14:anchorId="16AF3DF2" wp14:editId="3E265187">
                      <wp:simplePos x="0" y="0"/>
                      <wp:positionH relativeFrom="column">
                        <wp:posOffset>1320800</wp:posOffset>
                      </wp:positionH>
                      <wp:positionV relativeFrom="paragraph">
                        <wp:posOffset>2222500</wp:posOffset>
                      </wp:positionV>
                      <wp:extent cx="1016000" cy="762000"/>
                      <wp:effectExtent l="0" t="0" r="0" b="0"/>
                      <wp:wrapNone/>
                      <wp:docPr id="2503" name="Rectangle 2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6693EC-FC97-7145-B97C-24822E8B8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1954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F3DF2" id="Rectangle 2503" o:spid="_x0000_s2242" style="position:absolute;margin-left:104pt;margin-top:175pt;width:80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aya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i6uky4qbmB7vCIadviAwU9wNhyORjP2UgTbHl42QlUnA33jiyqry7mNY08F9WiXtAqYi6I&#13;&#10;9eZzVzjZAy2FjMjZzqPZ9kS4ynrSw+R9Vva+J2m4n+vM/rTN61c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CP9aya&#13;&#10;nAEAABUDAAAOAAAAAAAAAAAAAAAAAC4CAABkcnMvZTJvRG9jLnhtbFBLAQItABQABgAIAAAAIQAk&#13;&#10;6LsS4AAAABABAAAPAAAAAAAAAAAAAAAAAPYDAABkcnMvZG93bnJldi54bWxQSwUGAAAAAAQABADz&#13;&#10;AAAAAwUAAAAA&#13;&#10;" filled="f" stroked="f">
                      <v:textbox inset="2.16pt,1.44pt,0,1.44pt">
                        <w:txbxContent>
                          <w:p w14:paraId="1C1954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5952" behindDoc="0" locked="0" layoutInCell="1" allowOverlap="1" wp14:anchorId="5BE81899" wp14:editId="6C2D51A8">
                      <wp:simplePos x="0" y="0"/>
                      <wp:positionH relativeFrom="column">
                        <wp:posOffset>1320800</wp:posOffset>
                      </wp:positionH>
                      <wp:positionV relativeFrom="paragraph">
                        <wp:posOffset>2222500</wp:posOffset>
                      </wp:positionV>
                      <wp:extent cx="1016000" cy="762000"/>
                      <wp:effectExtent l="0" t="0" r="0" b="0"/>
                      <wp:wrapNone/>
                      <wp:docPr id="2504" name="Rectangle 2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012D6-838E-DF4D-B773-76A6E85A95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5986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81899" id="Rectangle 2504" o:spid="_x0000_s2243" style="position:absolute;margin-left:104pt;margin-top:175pt;width:80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B2wyyP&#13;&#10;nAEAABUDAAAOAAAAAAAAAAAAAAAAAC4CAABkcnMvZTJvRG9jLnhtbFBLAQItABQABgAIAAAAIQAk&#13;&#10;6LsS4AAAABABAAAPAAAAAAAAAAAAAAAAAPYDAABkcnMvZG93bnJldi54bWxQSwUGAAAAAAQABADz&#13;&#10;AAAAAwUAAAAA&#13;&#10;" filled="f" stroked="f">
                      <v:textbox inset="2.16pt,1.44pt,0,1.44pt">
                        <w:txbxContent>
                          <w:p w14:paraId="4035986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6976" behindDoc="0" locked="0" layoutInCell="1" allowOverlap="1" wp14:anchorId="72047B72" wp14:editId="1656394B">
                      <wp:simplePos x="0" y="0"/>
                      <wp:positionH relativeFrom="column">
                        <wp:posOffset>1320800</wp:posOffset>
                      </wp:positionH>
                      <wp:positionV relativeFrom="paragraph">
                        <wp:posOffset>2222500</wp:posOffset>
                      </wp:positionV>
                      <wp:extent cx="1016000" cy="762000"/>
                      <wp:effectExtent l="0" t="0" r="0" b="0"/>
                      <wp:wrapNone/>
                      <wp:docPr id="2505" name="Rectangle 2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FBEC4E-4CD8-E145-B059-555859D54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C52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47B72" id="Rectangle 2505" o:spid="_x0000_s2244" style="position:absolute;margin-left:104pt;margin-top:175pt;width:80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BR9K1L&#13;&#10;nAEAABUDAAAOAAAAAAAAAAAAAAAAAC4CAABkcnMvZTJvRG9jLnhtbFBLAQItABQABgAIAAAAIQAk&#13;&#10;6LsS4AAAABABAAAPAAAAAAAAAAAAAAAAAPYDAABkcnMvZG93bnJldi54bWxQSwUGAAAAAAQABADz&#13;&#10;AAAAAwUAAAAA&#13;&#10;" filled="f" stroked="f">
                      <v:textbox inset="2.16pt,1.44pt,0,1.44pt">
                        <w:txbxContent>
                          <w:p w14:paraId="6D6C52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8000" behindDoc="0" locked="0" layoutInCell="1" allowOverlap="1" wp14:anchorId="3100CAC3" wp14:editId="3024980D">
                      <wp:simplePos x="0" y="0"/>
                      <wp:positionH relativeFrom="column">
                        <wp:posOffset>1320800</wp:posOffset>
                      </wp:positionH>
                      <wp:positionV relativeFrom="paragraph">
                        <wp:posOffset>2222500</wp:posOffset>
                      </wp:positionV>
                      <wp:extent cx="1016000" cy="762000"/>
                      <wp:effectExtent l="0" t="0" r="0" b="0"/>
                      <wp:wrapNone/>
                      <wp:docPr id="2506" name="Rectangle 2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B5308F-D0D1-C946-84D6-1F6AAD1D9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636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CAC3" id="Rectangle 2506" o:spid="_x0000_s2245" style="position:absolute;margin-left:104pt;margin-top:175pt;width:80pt;height:60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Cowi1e&#13;&#10;nAEAABUDAAAOAAAAAAAAAAAAAAAAAC4CAABkcnMvZTJvRG9jLnhtbFBLAQItABQABgAIAAAAIQAk&#13;&#10;6LsS4AAAABABAAAPAAAAAAAAAAAAAAAAAPYDAABkcnMvZG93bnJldi54bWxQSwUGAAAAAAQABADz&#13;&#10;AAAAAwUAAAAA&#13;&#10;" filled="f" stroked="f">
                      <v:textbox inset="2.16pt,1.44pt,0,1.44pt">
                        <w:txbxContent>
                          <w:p w14:paraId="351636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09024" behindDoc="0" locked="0" layoutInCell="1" allowOverlap="1" wp14:anchorId="066F688B" wp14:editId="1B2CB875">
                      <wp:simplePos x="0" y="0"/>
                      <wp:positionH relativeFrom="column">
                        <wp:posOffset>1320800</wp:posOffset>
                      </wp:positionH>
                      <wp:positionV relativeFrom="paragraph">
                        <wp:posOffset>2222500</wp:posOffset>
                      </wp:positionV>
                      <wp:extent cx="1016000" cy="762000"/>
                      <wp:effectExtent l="0" t="0" r="0" b="0"/>
                      <wp:wrapNone/>
                      <wp:docPr id="2507" name="Rectangle 2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2C2825-B298-DF42-AD02-ACEF2186A0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E71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F688B" id="Rectangle 2507" o:spid="_x0000_s2246" style="position:absolute;margin-left:104pt;margin-top:175pt;width:80pt;height:60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kBw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oKbm3voz8+Yty09cbAjTJ3Uo4tSTDzBTtLPo0IjxfglsEXN3e2q4ZGXYrlu1ryKWApm&#13;&#10;vX/fVUEPwEuhE0pxjOgOAxNeFj35Yfa+KHvbkzzc93Vhf93m3S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BKGkBw&#13;&#10;nAEAABUDAAAOAAAAAAAAAAAAAAAAAC4CAABkcnMvZTJvRG9jLnhtbFBLAQItABQABgAIAAAAIQAk&#13;&#10;6LsS4AAAABABAAAPAAAAAAAAAAAAAAAAAPYDAABkcnMvZG93bnJldi54bWxQSwUGAAAAAAQABADz&#13;&#10;AAAAAwUAAAAA&#13;&#10;" filled="f" stroked="f">
                      <v:textbox inset="2.16pt,1.44pt,0,1.44pt">
                        <w:txbxContent>
                          <w:p w14:paraId="022E71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0048" behindDoc="0" locked="0" layoutInCell="1" allowOverlap="1" wp14:anchorId="7B0A5DD5" wp14:editId="61001A92">
                      <wp:simplePos x="0" y="0"/>
                      <wp:positionH relativeFrom="column">
                        <wp:posOffset>1320800</wp:posOffset>
                      </wp:positionH>
                      <wp:positionV relativeFrom="paragraph">
                        <wp:posOffset>2222500</wp:posOffset>
                      </wp:positionV>
                      <wp:extent cx="1016000" cy="762000"/>
                      <wp:effectExtent l="0" t="0" r="0" b="0"/>
                      <wp:wrapNone/>
                      <wp:docPr id="2508" name="Rectangle 2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FBF208-CE8B-A449-BF17-C56BC9A39F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25D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A5DD5" id="Rectangle 2508" o:spid="_x0000_s2247" style="position:absolute;margin-left:104pt;margin-top:175pt;width:80pt;height:60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MBl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Zplxc3IP/fkZ87alJzZ2hKmTenRRiokn2En6eVRopBi/BJaoubtdNTzyEizXzZpXEUvA&#13;&#10;rPfvsyroAXgpdEIpjhHdYWDCpW7hxdqXzt72JA/3fVzYX7d59ws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LMswGWb&#13;&#10;AQAAFQMAAA4AAAAAAAAAAAAAAAAALgIAAGRycy9lMm9Eb2MueG1sUEsBAi0AFAAGAAgAAAAhACTo&#13;&#10;uxLgAAAAEAEAAA8AAAAAAAAAAAAAAAAA9QMAAGRycy9kb3ducmV2LnhtbFBLBQYAAAAABAAEAPMA&#13;&#10;AAACBQAAAAA=&#13;&#10;" filled="f" stroked="f">
                      <v:textbox inset="2.16pt,1.44pt,0,1.44pt">
                        <w:txbxContent>
                          <w:p w14:paraId="54525D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1072" behindDoc="0" locked="0" layoutInCell="1" allowOverlap="1" wp14:anchorId="57BE9D34" wp14:editId="608060B8">
                      <wp:simplePos x="0" y="0"/>
                      <wp:positionH relativeFrom="column">
                        <wp:posOffset>1320800</wp:posOffset>
                      </wp:positionH>
                      <wp:positionV relativeFrom="paragraph">
                        <wp:posOffset>2222500</wp:posOffset>
                      </wp:positionV>
                      <wp:extent cx="1016000" cy="762000"/>
                      <wp:effectExtent l="0" t="0" r="0" b="0"/>
                      <wp:wrapNone/>
                      <wp:docPr id="2509" name="Rectangle 2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EB9A56-F40D-BE48-8972-748D0EBD06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E8B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E9D34" id="Rectangle 2509" o:spid="_x0000_s2248" style="position:absolute;margin-left:104pt;margin-top:175pt;width:80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0Bb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ibj5uYe+vMz5m1LTxzsCFMn9eiiFBNPsJP086jQSDF+CWxRc3e7anjkpViumzWvIpaC&#13;&#10;We/fd1XQA/BS6IRSHCO6w8CEl0VPfpi9L8re9iQP931d2F+3efcL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C4d0Bb&#13;&#10;nAEAABUDAAAOAAAAAAAAAAAAAAAAAC4CAABkcnMvZTJvRG9jLnhtbFBLAQItABQABgAIAAAAIQAk&#13;&#10;6LsS4AAAABABAAAPAAAAAAAAAAAAAAAAAPYDAABkcnMvZG93bnJldi54bWxQSwUGAAAAAAQABADz&#13;&#10;AAAAAwUAAAAA&#13;&#10;" filled="f" stroked="f">
                      <v:textbox inset="2.16pt,1.44pt,0,1.44pt">
                        <w:txbxContent>
                          <w:p w14:paraId="261E8B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2096" behindDoc="0" locked="0" layoutInCell="1" allowOverlap="1" wp14:anchorId="46A1B23A" wp14:editId="6ADA69BA">
                      <wp:simplePos x="0" y="0"/>
                      <wp:positionH relativeFrom="column">
                        <wp:posOffset>1320800</wp:posOffset>
                      </wp:positionH>
                      <wp:positionV relativeFrom="paragraph">
                        <wp:posOffset>2222500</wp:posOffset>
                      </wp:positionV>
                      <wp:extent cx="1016000" cy="762000"/>
                      <wp:effectExtent l="0" t="0" r="0" b="0"/>
                      <wp:wrapNone/>
                      <wp:docPr id="2510" name="Rectangle 2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A7930-95B1-0348-B34C-B2B430CD57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E1B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1B23A" id="Rectangle 2510" o:spid="_x0000_s2249" style="position:absolute;margin-left:104pt;margin-top:175pt;width:80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cBO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lXGzc099OdnzNuWnjjYEaZO6tFFKSaeYCfp51GhkWL8Etii5u521fDIS7FcN2teRSwF&#13;&#10;s96/76qgB+Cl0AmlOEZ0h4EJL4ue/DB7X5S97Uke7vu6sL9u8+4X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QUHA&#13;&#10;Tp0BAAAVAwAADgAAAAAAAAAAAAAAAAAuAgAAZHJzL2Uyb0RvYy54bWxQSwECLQAUAAYACAAAACEA&#13;&#10;JOi7EuAAAAAQAQAADwAAAAAAAAAAAAAAAAD3AwAAZHJzL2Rvd25yZXYueG1sUEsFBgAAAAAEAAQA&#13;&#10;8wAAAAQFAAAAAA==&#13;&#10;" filled="f" stroked="f">
                      <v:textbox inset="2.16pt,1.44pt,0,1.44pt">
                        <w:txbxContent>
                          <w:p w14:paraId="5ACE1B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3120" behindDoc="0" locked="0" layoutInCell="1" allowOverlap="1" wp14:anchorId="443F28D9" wp14:editId="390FEDC2">
                      <wp:simplePos x="0" y="0"/>
                      <wp:positionH relativeFrom="column">
                        <wp:posOffset>1320800</wp:posOffset>
                      </wp:positionH>
                      <wp:positionV relativeFrom="paragraph">
                        <wp:posOffset>2222500</wp:posOffset>
                      </wp:positionV>
                      <wp:extent cx="1016000" cy="762000"/>
                      <wp:effectExtent l="0" t="0" r="0" b="0"/>
                      <wp:wrapNone/>
                      <wp:docPr id="2511" name="Rectangle 2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206B7A-484B-8C4F-8CD6-66E544AA1D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076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F28D9" id="Rectangle 2511" o:spid="_x0000_s2250" style="position:absolute;margin-left:104pt;margin-top:175pt;width:80pt;height:60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UAm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NOuMm5sH6C9PmLctPXKwI0yd1KOLUkw8wU7Sz5NCI8X4JbBFzd161fDIS7HcNBteRSwF&#13;&#10;sz687aqgB+Cl0AmlOEV0x4EJL4ue/DB7X5S97kke7tu6sL9t8/4X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rsFA&#13;&#10;Jp0BAAAVAwAADgAAAAAAAAAAAAAAAAAuAgAAZHJzL2Uyb0RvYy54bWxQSwECLQAUAAYACAAAACEA&#13;&#10;JOi7EuAAAAAQAQAADwAAAAAAAAAAAAAAAAD3AwAAZHJzL2Rvd25yZXYueG1sUEsFBgAAAAAEAAQA&#13;&#10;8wAAAAQFAAAAAA==&#13;&#10;" filled="f" stroked="f">
                      <v:textbox inset="2.16pt,1.44pt,0,1.44pt">
                        <w:txbxContent>
                          <w:p w14:paraId="7E4076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4144" behindDoc="0" locked="0" layoutInCell="1" allowOverlap="1" wp14:anchorId="460ED523" wp14:editId="0396B3F2">
                      <wp:simplePos x="0" y="0"/>
                      <wp:positionH relativeFrom="column">
                        <wp:posOffset>1320800</wp:posOffset>
                      </wp:positionH>
                      <wp:positionV relativeFrom="paragraph">
                        <wp:posOffset>2222500</wp:posOffset>
                      </wp:positionV>
                      <wp:extent cx="1016000" cy="762000"/>
                      <wp:effectExtent l="0" t="0" r="0" b="0"/>
                      <wp:wrapNone/>
                      <wp:docPr id="2512" name="Rectangle 2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98AC56-9E6A-694B-AB67-41C969E993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0BE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ED523" id="Rectangle 2512" o:spid="_x0000_s2251" style="position:absolute;margin-left:104pt;margin-top:175pt;width:80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98Az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NB8zbm7uoT8/Yt629MDBjjB1Uo8uSjHxBDtJP48KjRTj18AWNbc3q4ZHXorlulnzKmIp&#13;&#10;mPX+bVcFPQAvhU4oxTGiOwxMeFn05IfZ+6LsdU/ycN/Whf11m3e/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V/fA&#13;&#10;M50BAAAVAwAADgAAAAAAAAAAAAAAAAAuAgAAZHJzL2Uyb0RvYy54bWxQSwECLQAUAAYACAAAACEA&#13;&#10;JOi7EuAAAAAQAQAADwAAAAAAAAAAAAAAAAD3AwAAZHJzL2Rvd25yZXYueG1sUEsFBgAAAAAEAAQA&#13;&#10;8wAAAAQFAAAAAA==&#13;&#10;" filled="f" stroked="f">
                      <v:textbox inset="2.16pt,1.44pt,0,1.44pt">
                        <w:txbxContent>
                          <w:p w14:paraId="5840BE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5168" behindDoc="0" locked="0" layoutInCell="1" allowOverlap="1" wp14:anchorId="4213846B" wp14:editId="19DA3893">
                      <wp:simplePos x="0" y="0"/>
                      <wp:positionH relativeFrom="column">
                        <wp:posOffset>1320800</wp:posOffset>
                      </wp:positionH>
                      <wp:positionV relativeFrom="paragraph">
                        <wp:posOffset>2222500</wp:posOffset>
                      </wp:positionV>
                      <wp:extent cx="1016000" cy="762000"/>
                      <wp:effectExtent l="0" t="0" r="0" b="0"/>
                      <wp:wrapNone/>
                      <wp:docPr id="2513" name="Rectangle 2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5C2DAB-65C9-AD48-9AB5-2C4033F2AD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9B2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3846B" id="Rectangle 2513" o:spid="_x0000_s2252" style="position:absolute;margin-left:104pt;margin-top:175pt;width:80pt;height:60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EAN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mtuMm5t76M9PmLctPXKwI0yd1KOLUkw8wU7Sz6NCI8X4NbBFzd3NquGRl2K5bta8ilgK&#13;&#10;Zr1/31VBD8BLoRNKcYzoDgMTXhY9+WH2vih725M83Pd1YX/d5t0v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XKxA&#13;&#10;DZ0BAAAVAwAADgAAAAAAAAAAAAAAAAAuAgAAZHJzL2Uyb0RvYy54bWxQSwECLQAUAAYACAAAACEA&#13;&#10;JOi7EuAAAAAQAQAADwAAAAAAAAAAAAAAAAD3AwAAZHJzL2Rvd25yZXYueG1sUEsFBgAAAAAEAAQA&#13;&#10;8wAAAAQFAAAAAA==&#13;&#10;" filled="f" stroked="f">
                      <v:textbox inset="2.16pt,1.44pt,0,1.44pt">
                        <w:txbxContent>
                          <w:p w14:paraId="3819B2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6192" behindDoc="0" locked="0" layoutInCell="1" allowOverlap="1" wp14:anchorId="01CBDB82" wp14:editId="4435F54F">
                      <wp:simplePos x="0" y="0"/>
                      <wp:positionH relativeFrom="column">
                        <wp:posOffset>1320800</wp:posOffset>
                      </wp:positionH>
                      <wp:positionV relativeFrom="paragraph">
                        <wp:posOffset>2222500</wp:posOffset>
                      </wp:positionV>
                      <wp:extent cx="1016000" cy="762000"/>
                      <wp:effectExtent l="0" t="0" r="0" b="0"/>
                      <wp:wrapNone/>
                      <wp:docPr id="2514" name="Rectangle 2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0D533D-AD7E-EF47-A12C-CB9E6BFD0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BD4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BDB82" id="Rectangle 2514" o:spid="_x0000_s2253" style="position:absolute;margin-left:104pt;margin-top:175pt;width:80pt;height:60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AY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NOuMm5sH6C9PmLctPXKwI0yd1KOLUkw8wU7Sz5NCI8X4JbBFzfpu1fDIS7HcNBteRSwF&#13;&#10;sz687aqgB+Cl0AmlOEV0x4EJL4ue/DB7X5S97kke7tu6sL9t8/4X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pZrA&#13;&#10;GJ0BAAAVAwAADgAAAAAAAAAAAAAAAAAuAgAAZHJzL2Uyb0RvYy54bWxQSwECLQAUAAYACAAAACEA&#13;&#10;JOi7EuAAAAAQAQAADwAAAAAAAAAAAAAAAAD3AwAAZHJzL2Rvd25yZXYueG1sUEsFBgAAAAAEAAQA&#13;&#10;8wAAAAQFAAAAAA==&#13;&#10;" filled="f" stroked="f">
                      <v:textbox inset="2.16pt,1.44pt,0,1.44pt">
                        <w:txbxContent>
                          <w:p w14:paraId="6F7BD4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7216" behindDoc="0" locked="0" layoutInCell="1" allowOverlap="1" wp14:anchorId="04B0CD84" wp14:editId="6BD378B7">
                      <wp:simplePos x="0" y="0"/>
                      <wp:positionH relativeFrom="column">
                        <wp:posOffset>1320800</wp:posOffset>
                      </wp:positionH>
                      <wp:positionV relativeFrom="paragraph">
                        <wp:posOffset>2222500</wp:posOffset>
                      </wp:positionV>
                      <wp:extent cx="1016000" cy="762000"/>
                      <wp:effectExtent l="0" t="0" r="0" b="0"/>
                      <wp:wrapNone/>
                      <wp:docPr id="2515" name="Rectangle 2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8556BA-10AB-FC45-909B-40C309FF92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188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0CD84" id="Rectangle 2515" o:spid="_x0000_s2254" style="position:absolute;margin-left:104pt;margin-top:175pt;width:80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UHc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VVdcJNzY3vDs+Qti0+UdCDH1suBxM4G2mCLce3nQDF2XDvyKLq6mJR0chzMa+rmlYRckGs&#13;&#10;N5+7wsne01LICJztAphtT4TnWU96mLzPyj72JA33c53Zn7Z5/Q8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IKtQdyb&#13;&#10;AQAAFQMAAA4AAAAAAAAAAAAAAAAALgIAAGRycy9lMm9Eb2MueG1sUEsBAi0AFAAGAAgAAAAhACTo&#13;&#10;uxLgAAAAEAEAAA8AAAAAAAAAAAAAAAAA9QMAAGRycy9kb3ducmV2LnhtbFBLBQYAAAAABAAEAPMA&#13;&#10;AAACBQAAAAA=&#13;&#10;" filled="f" stroked="f">
                      <v:textbox inset="2.16pt,1.44pt,0,1.44pt">
                        <w:txbxContent>
                          <w:p w14:paraId="72D188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8240" behindDoc="0" locked="0" layoutInCell="1" allowOverlap="1" wp14:anchorId="0DC8F8C8" wp14:editId="7D0E2CE1">
                      <wp:simplePos x="0" y="0"/>
                      <wp:positionH relativeFrom="column">
                        <wp:posOffset>1320800</wp:posOffset>
                      </wp:positionH>
                      <wp:positionV relativeFrom="paragraph">
                        <wp:posOffset>2222500</wp:posOffset>
                      </wp:positionV>
                      <wp:extent cx="1016000" cy="762000"/>
                      <wp:effectExtent l="0" t="0" r="0" b="0"/>
                      <wp:wrapNone/>
                      <wp:docPr id="2516" name="Rectangle 2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34525-3919-734C-A519-82FFC86E41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C87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8F8C8" id="Rectangle 2516" o:spid="_x0000_s2255" style="position:absolute;margin-left:104pt;margin-top:175pt;width:80pt;height:60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8HJ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mk3Gzc099OdnzNuWnjjYEaZO6tFFKSaeYCfp51GhkWL8Etii5u521fDIS7FcN2teRSwF&#13;&#10;s96/76qgB+Cl0AmlOEZ0h4EJL4ue/DB7X5S97Uke7vu6sL9u8+4X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e5vB&#13;&#10;yZ0BAAAVAwAADgAAAAAAAAAAAAAAAAAuAgAAZHJzL2Uyb0RvYy54bWxQSwECLQAUAAYACAAAACEA&#13;&#10;JOi7EuAAAAAQAQAADwAAAAAAAAAAAAAAAAD3AwAAZHJzL2Rvd25yZXYueG1sUEsFBgAAAAAEAAQA&#13;&#10;8wAAAAQFAAAAAA==&#13;&#10;" filled="f" stroked="f">
                      <v:textbox inset="2.16pt,1.44pt,0,1.44pt">
                        <w:txbxContent>
                          <w:p w14:paraId="336C87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19264" behindDoc="0" locked="0" layoutInCell="1" allowOverlap="1" wp14:anchorId="71FCC11F" wp14:editId="256FD161">
                      <wp:simplePos x="0" y="0"/>
                      <wp:positionH relativeFrom="column">
                        <wp:posOffset>1320800</wp:posOffset>
                      </wp:positionH>
                      <wp:positionV relativeFrom="paragraph">
                        <wp:posOffset>2222500</wp:posOffset>
                      </wp:positionV>
                      <wp:extent cx="1016000" cy="762000"/>
                      <wp:effectExtent l="0" t="0" r="0" b="0"/>
                      <wp:wrapNone/>
                      <wp:docPr id="2517" name="Rectangle 2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877A03-0FAA-8548-8F4A-CDC69F3FF1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FD4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CC11F" id="Rectangle 2517" o:spid="_x0000_s2256" style="position:absolute;margin-left:104pt;margin-top:175pt;width:80pt;height:60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DS0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VgU3N/fQn58xb1t64mBHmDqpRxelmHiCnaSfR4VGivFLYIuau9tVwyMvxXLdrHkVsRTM&#13;&#10;ev++q4IegJdCJ5TiGNEdBia8LHryw+x9Ufa2J3m47+vC/rrNu1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DE0DS0&#13;&#10;nAEAABUDAAAOAAAAAAAAAAAAAAAAAC4CAABkcnMvZTJvRG9jLnhtbFBLAQItABQABgAIAAAAIQAk&#13;&#10;6LsS4AAAABABAAAPAAAAAAAAAAAAAAAAAPYDAABkcnMvZG93bnJldi54bWxQSwUGAAAAAAQABADz&#13;&#10;AAAAAwUAAAAA&#13;&#10;" filled="f" stroked="f">
                      <v:textbox inset="2.16pt,1.44pt,0,1.44pt">
                        <w:txbxContent>
                          <w:p w14:paraId="29DFD4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0288" behindDoc="0" locked="0" layoutInCell="1" allowOverlap="1" wp14:anchorId="0889C73A" wp14:editId="6B8A2823">
                      <wp:simplePos x="0" y="0"/>
                      <wp:positionH relativeFrom="column">
                        <wp:posOffset>1320800</wp:posOffset>
                      </wp:positionH>
                      <wp:positionV relativeFrom="paragraph">
                        <wp:posOffset>2222500</wp:posOffset>
                      </wp:positionV>
                      <wp:extent cx="1016000" cy="762000"/>
                      <wp:effectExtent l="0" t="0" r="0" b="0"/>
                      <wp:wrapNone/>
                      <wp:docPr id="2518" name="Rectangle 2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1846B7-CFD8-AD4B-B757-0A5F0567FF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C95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9C73A" id="Rectangle 2518" o:spid="_x0000_s2257" style="position:absolute;margin-left:104pt;margin-top:175pt;width:80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rSh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1TLj5uQe+vMz5m1LT2zsCFMn9eiiFBNPsJP086jQSDF+CSxRc3e7anjkJViumzWvIpaA&#13;&#10;We/fZ1XQA/BS6IRSHCO6w8CES93Ci7Uvnb3tSR7u+7iwv27z7hc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A95rSh&#13;&#10;nAEAABUDAAAOAAAAAAAAAAAAAAAAAC4CAABkcnMvZTJvRG9jLnhtbFBLAQItABQABgAIAAAAIQAk&#13;&#10;6LsS4AAAABABAAAPAAAAAAAAAAAAAAAAAPYDAABkcnMvZG93bnJldi54bWxQSwUGAAAAAAQABADz&#13;&#10;AAAAAwUAAAAA&#13;&#10;" filled="f" stroked="f">
                      <v:textbox inset="2.16pt,1.44pt,0,1.44pt">
                        <w:txbxContent>
                          <w:p w14:paraId="2E8C95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1312" behindDoc="0" locked="0" layoutInCell="1" allowOverlap="1" wp14:anchorId="28ACA8CE" wp14:editId="3C66B73D">
                      <wp:simplePos x="0" y="0"/>
                      <wp:positionH relativeFrom="column">
                        <wp:posOffset>1320800</wp:posOffset>
                      </wp:positionH>
                      <wp:positionV relativeFrom="paragraph">
                        <wp:posOffset>2222500</wp:posOffset>
                      </wp:positionV>
                      <wp:extent cx="1016000" cy="762000"/>
                      <wp:effectExtent l="0" t="0" r="0" b="0"/>
                      <wp:wrapNone/>
                      <wp:docPr id="2519" name="Rectangle 2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2B940A-40EB-B849-81A6-DE85EFBEF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573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CA8CE" id="Rectangle 2519" o:spid="_x0000_s2258" style="position:absolute;margin-left:104pt;margin-top:175pt;width:80pt;height:60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A2vTSf&#13;&#10;nAEAABUDAAAOAAAAAAAAAAAAAAAAAC4CAABkcnMvZTJvRG9jLnhtbFBLAQItABQABgAIAAAAIQAk&#13;&#10;6LsS4AAAABABAAAPAAAAAAAAAAAAAAAAAPYDAABkcnMvZG93bnJldi54bWxQSwUGAAAAAAQABADz&#13;&#10;AAAAAwUAAAAA&#13;&#10;" filled="f" stroked="f">
                      <v:textbox inset="2.16pt,1.44pt,0,1.44pt">
                        <w:txbxContent>
                          <w:p w14:paraId="1E8573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2336" behindDoc="0" locked="0" layoutInCell="1" allowOverlap="1" wp14:anchorId="02D4AB2D" wp14:editId="2C8D9959">
                      <wp:simplePos x="0" y="0"/>
                      <wp:positionH relativeFrom="column">
                        <wp:posOffset>1320800</wp:posOffset>
                      </wp:positionH>
                      <wp:positionV relativeFrom="paragraph">
                        <wp:posOffset>2222500</wp:posOffset>
                      </wp:positionV>
                      <wp:extent cx="1016000" cy="762000"/>
                      <wp:effectExtent l="0" t="0" r="0" b="0"/>
                      <wp:wrapNone/>
                      <wp:docPr id="2520" name="Rectangle 2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413FE-476E-DB48-9A0A-93E2FF0CF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74E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4AB2D" id="Rectangle 2520" o:spid="_x0000_s2259" style="position:absolute;margin-left:104pt;margin-top:175pt;width:80pt;height:60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7SK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XVdcJNzQ10h2dM2xafKOgBxpbLwXjORppgy8PbTqDibLh3ZFF1dVFXNPJczBfVglYRc0Gs&#13;&#10;N5+7wskeaClkRM52Hs22J8LzrCc9TN5nZR97kob7uc7sT9u8/gc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M+LtIqb&#13;&#10;AQAAFQMAAA4AAAAAAAAAAAAAAAAALgIAAGRycy9lMm9Eb2MueG1sUEsBAi0AFAAGAAgAAAAhACTo&#13;&#10;uxLgAAAAEAEAAA8AAAAAAAAAAAAAAAAA9QMAAGRycy9kb3ducmV2LnhtbFBLBQYAAAAABAAEAPMA&#13;&#10;AAACBQAAAAA=&#13;&#10;" filled="f" stroked="f">
                      <v:textbox inset="2.16pt,1.44pt,0,1.44pt">
                        <w:txbxContent>
                          <w:p w14:paraId="5B974E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3360" behindDoc="0" locked="0" layoutInCell="1" allowOverlap="1" wp14:anchorId="33B783A3" wp14:editId="131F399C">
                      <wp:simplePos x="0" y="0"/>
                      <wp:positionH relativeFrom="column">
                        <wp:posOffset>1320800</wp:posOffset>
                      </wp:positionH>
                      <wp:positionV relativeFrom="paragraph">
                        <wp:posOffset>2222500</wp:posOffset>
                      </wp:positionV>
                      <wp:extent cx="1016000" cy="762000"/>
                      <wp:effectExtent l="0" t="0" r="0" b="0"/>
                      <wp:wrapNone/>
                      <wp:docPr id="2521" name="Rectangle 2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80FBD9-3356-454E-BD75-5DD7900790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A6C8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783A3" id="Rectangle 2521" o:spid="_x0000_s2260" style="position:absolute;margin-left:104pt;margin-top:175pt;width:80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Ti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rNYZNzcP0F+eMG9beuRgR5g6qUcXpZh4gp2knyeFRorxS2CLmrv1quGRl2K5aTa8ilgK&#13;&#10;Zn1421VBD8BLoRNKcYrojgMTXhY9+WH2vih73ZM83Ld1YX/b5v0v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IAs0&#13;&#10;4p0BAAAVAwAADgAAAAAAAAAAAAAAAAAuAgAAZHJzL2Uyb0RvYy54bWxQSwECLQAUAAYACAAAACEA&#13;&#10;JOi7EuAAAAAQAQAADwAAAAAAAAAAAAAAAAD3AwAAZHJzL2Rvd25yZXYueG1sUEsFBgAAAAAEAAQA&#13;&#10;8wAAAAQFAAAAAA==&#13;&#10;" filled="f" stroked="f">
                      <v:textbox inset="2.16pt,1.44pt,0,1.44pt">
                        <w:txbxContent>
                          <w:p w14:paraId="11EA6C8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4384" behindDoc="0" locked="0" layoutInCell="1" allowOverlap="1" wp14:anchorId="2241D717" wp14:editId="7D37F123">
                      <wp:simplePos x="0" y="0"/>
                      <wp:positionH relativeFrom="column">
                        <wp:posOffset>1320800</wp:posOffset>
                      </wp:positionH>
                      <wp:positionV relativeFrom="paragraph">
                        <wp:posOffset>2222500</wp:posOffset>
                      </wp:positionV>
                      <wp:extent cx="1016000" cy="762000"/>
                      <wp:effectExtent l="0" t="0" r="0" b="0"/>
                      <wp:wrapNone/>
                      <wp:docPr id="2522" name="Rectangle 2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A1122-1D43-884C-8C63-7AD8C5AD8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413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1D717" id="Rectangle 2522" o:spid="_x0000_s2261" style="position:absolute;margin-left:104pt;margin-top:175pt;width:80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bT3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rD5m3NzcQ39+xLxt6YGDHWHqpB5dlGLiCXaSfh4VGinGr4Etam5vVg2PvBTLdbPmVcRS&#13;&#10;MOv9264KegBeCp1QimNEdxiY8LLoyQ+z90XZ657k4b6tC/vrNu9+AQ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2T20&#13;&#10;950BAAAVAwAADgAAAAAAAAAAAAAAAAAuAgAAZHJzL2Uyb0RvYy54bWxQSwECLQAUAAYACAAAACEA&#13;&#10;JOi7EuAAAAAQAQAADwAAAAAAAAAAAAAAAAD3AwAAZHJzL2Rvd25yZXYueG1sUEsFBgAAAAAEAAQA&#13;&#10;8wAAAAQFAAAAAA==&#13;&#10;" filled="f" stroked="f">
                      <v:textbox inset="2.16pt,1.44pt,0,1.44pt">
                        <w:txbxContent>
                          <w:p w14:paraId="35E413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5408" behindDoc="0" locked="0" layoutInCell="1" allowOverlap="1" wp14:anchorId="52E553CA" wp14:editId="5EBE21E5">
                      <wp:simplePos x="0" y="0"/>
                      <wp:positionH relativeFrom="column">
                        <wp:posOffset>1320800</wp:posOffset>
                      </wp:positionH>
                      <wp:positionV relativeFrom="paragraph">
                        <wp:posOffset>2222500</wp:posOffset>
                      </wp:positionV>
                      <wp:extent cx="1016000" cy="762000"/>
                      <wp:effectExtent l="0" t="0" r="0" b="0"/>
                      <wp:wrapNone/>
                      <wp:docPr id="2523" name="Rectangle 2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4A2E87-56BD-C549-B4E4-13598D7703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6BC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553CA" id="Rectangle 2523" o:spid="_x0000_s2262" style="position:absolute;margin-left:104pt;margin-top:175pt;width:80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TJ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VrcZNzf30J+fMG9beuRgR5g6qUcXpZh4gp2kn0eFRorxa2CLmrubVcMjL8Vy3ax5FbEU&#13;&#10;zHr/vquCHoCXQieU4hjRHQYmvCx68sPsfVH2tid5uO/rwv66zbtf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0mY0&#13;&#10;yZ0BAAAVAwAADgAAAAAAAAAAAAAAAAAuAgAAZHJzL2Uyb0RvYy54bWxQSwECLQAUAAYACAAAACEA&#13;&#10;JOi7EuAAAAAQAQAADwAAAAAAAAAAAAAAAAD3AwAAZHJzL2Rvd25yZXYueG1sUEsFBgAAAAAEAAQA&#13;&#10;8wAAAAQFAAAAAA==&#13;&#10;" filled="f" stroked="f">
                      <v:textbox inset="2.16pt,1.44pt,0,1.44pt">
                        <w:txbxContent>
                          <w:p w14:paraId="0546BC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6432" behindDoc="0" locked="0" layoutInCell="1" allowOverlap="1" wp14:anchorId="42CC3C55" wp14:editId="7863CCB0">
                      <wp:simplePos x="0" y="0"/>
                      <wp:positionH relativeFrom="column">
                        <wp:posOffset>1320800</wp:posOffset>
                      </wp:positionH>
                      <wp:positionV relativeFrom="paragraph">
                        <wp:posOffset>2222500</wp:posOffset>
                      </wp:positionV>
                      <wp:extent cx="1016000" cy="762000"/>
                      <wp:effectExtent l="0" t="0" r="0" b="0"/>
                      <wp:wrapNone/>
                      <wp:docPr id="2524" name="Rectangle 2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6985F-C8C1-E74C-B9B0-8CAA2DE339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9556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C3C55" id="Rectangle 2524" o:spid="_x0000_s2263" style="position:absolute;margin-left:104pt;margin-top:175pt;width:80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LTc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NYZNzcP0F+eMG9beuRgR5g6qUcXpZh4gp2knyeFRorxS2CLmvXdquGRl2K5aTa8ilgK&#13;&#10;Zn1421VBD8BLoRNKcYrojgMTXhY9+WH2vih73ZM83Ld1YX/b5v0v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K1C0&#13;&#10;3J0BAAAVAwAADgAAAAAAAAAAAAAAAAAuAgAAZHJzL2Uyb0RvYy54bWxQSwECLQAUAAYACAAAACEA&#13;&#10;JOi7EuAAAAAQAQAADwAAAAAAAAAAAAAAAAD3AwAAZHJzL2Rvd25yZXYueG1sUEsFBgAAAAAEAAQA&#13;&#10;8wAAAAQFAAAAAA==&#13;&#10;" filled="f" stroked="f">
                      <v:textbox inset="2.16pt,1.44pt,0,1.44pt">
                        <w:txbxContent>
                          <w:p w14:paraId="5359556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7456" behindDoc="0" locked="0" layoutInCell="1" allowOverlap="1" wp14:anchorId="30335B74" wp14:editId="0A3A20D8">
                      <wp:simplePos x="0" y="0"/>
                      <wp:positionH relativeFrom="column">
                        <wp:posOffset>1320800</wp:posOffset>
                      </wp:positionH>
                      <wp:positionV relativeFrom="paragraph">
                        <wp:posOffset>2222500</wp:posOffset>
                      </wp:positionV>
                      <wp:extent cx="1016000" cy="762000"/>
                      <wp:effectExtent l="0" t="0" r="0" b="0"/>
                      <wp:wrapNone/>
                      <wp:docPr id="2525" name="Rectangle 2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D93CC-AF1C-0345-99F9-B174237B1D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040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35B74" id="Rectangle 2525" o:spid="_x0000_s2264" style="position:absolute;margin-left:104pt;margin-top:175pt;width:80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zUY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oSbmhvoDs+Yti0+UdADjC2Xg/GcjTTBloe3nUDF2XDvyKLq6mJR0chzMa+rmlYRc0Gs&#13;&#10;N5+7wskeaClkRM52Hs22J8LzrCc9TN5nZR97kob7uc7sT9u8/gc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AxnNRib&#13;&#10;AQAAFQMAAA4AAAAAAAAAAAAAAAAALgIAAGRycy9lMm9Eb2MueG1sUEsBAi0AFAAGAAgAAAAhACTo&#13;&#10;uxLgAAAAEAEAAA8AAAAAAAAAAAAAAAAA9QMAAGRycy9kb3ducmV2LnhtbFBLBQYAAAAABAAEAPMA&#13;&#10;AAACBQAAAAA=&#13;&#10;" filled="f" stroked="f">
                      <v:textbox inset="2.16pt,1.44pt,0,1.44pt">
                        <w:txbxContent>
                          <w:p w14:paraId="48F040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8480" behindDoc="0" locked="0" layoutInCell="1" allowOverlap="1" wp14:anchorId="3D482B10" wp14:editId="2A706FAD">
                      <wp:simplePos x="0" y="0"/>
                      <wp:positionH relativeFrom="column">
                        <wp:posOffset>1320800</wp:posOffset>
                      </wp:positionH>
                      <wp:positionV relativeFrom="paragraph">
                        <wp:posOffset>2222500</wp:posOffset>
                      </wp:positionV>
                      <wp:extent cx="1016000" cy="609600"/>
                      <wp:effectExtent l="0" t="0" r="0" b="0"/>
                      <wp:wrapNone/>
                      <wp:docPr id="2526" name="Rectangle 2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974AA2-CC8F-D848-AFB7-DBB75D5DA5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2904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82B10" id="Rectangle 2526" o:spid="_x0000_s2265" style="position:absolute;margin-left:104pt;margin-top:175pt;width:80pt;height:48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s2A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" filled="f" stroked="f">
                      <v:textbox inset="2.16pt,1.44pt,0,1.44pt">
                        <w:txbxContent>
                          <w:p w14:paraId="6A2904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29504" behindDoc="0" locked="0" layoutInCell="1" allowOverlap="1" wp14:anchorId="14A8C7F4" wp14:editId="3BDB439B">
                      <wp:simplePos x="0" y="0"/>
                      <wp:positionH relativeFrom="column">
                        <wp:posOffset>1320800</wp:posOffset>
                      </wp:positionH>
                      <wp:positionV relativeFrom="paragraph">
                        <wp:posOffset>2222500</wp:posOffset>
                      </wp:positionV>
                      <wp:extent cx="1016000" cy="609600"/>
                      <wp:effectExtent l="0" t="0" r="0" b="0"/>
                      <wp:wrapNone/>
                      <wp:docPr id="2527" name="Rectangle 2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21CB20-AB9A-FE46-A4C3-B482F35A802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9505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8C7F4" id="Rectangle 2527" o:spid="_x0000_s2266" style="position:absolute;margin-left:104pt;margin-top:175pt;width:80pt;height:48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JEJ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" filled="f" stroked="f">
                      <v:textbox inset="2.16pt,1.44pt,0,1.44pt">
                        <w:txbxContent>
                          <w:p w14:paraId="629505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0528" behindDoc="0" locked="0" layoutInCell="1" allowOverlap="1" wp14:anchorId="2A0B8587" wp14:editId="6674C946">
                      <wp:simplePos x="0" y="0"/>
                      <wp:positionH relativeFrom="column">
                        <wp:posOffset>1320800</wp:posOffset>
                      </wp:positionH>
                      <wp:positionV relativeFrom="paragraph">
                        <wp:posOffset>2222500</wp:posOffset>
                      </wp:positionV>
                      <wp:extent cx="1016000" cy="609600"/>
                      <wp:effectExtent l="0" t="0" r="0" b="0"/>
                      <wp:wrapNone/>
                      <wp:docPr id="2528" name="Rectangle 2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A0B5B-838C-AD48-BCD8-28AE26AFF41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8D25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B8587" id="Rectangle 2528" o:spid="_x0000_s2267" style="position:absolute;margin-left:104pt;margin-top:175pt;width:80pt;height:48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hEc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" filled="f" stroked="f">
                      <v:textbox inset="2.16pt,1.44pt,0,1.44pt">
                        <w:txbxContent>
                          <w:p w14:paraId="358D25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1552" behindDoc="0" locked="0" layoutInCell="1" allowOverlap="1" wp14:anchorId="170E5420" wp14:editId="5AAFB139">
                      <wp:simplePos x="0" y="0"/>
                      <wp:positionH relativeFrom="column">
                        <wp:posOffset>1320800</wp:posOffset>
                      </wp:positionH>
                      <wp:positionV relativeFrom="paragraph">
                        <wp:posOffset>2222500</wp:posOffset>
                      </wp:positionV>
                      <wp:extent cx="1016000" cy="609600"/>
                      <wp:effectExtent l="0" t="0" r="0" b="0"/>
                      <wp:wrapNone/>
                      <wp:docPr id="2529" name="Rectangle 2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356D92-11C0-9044-A6EC-A0DE1E96E8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12DD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E5420" id="Rectangle 2529" o:spid="_x0000_s2268" style="position:absolute;margin-left:104pt;margin-top:175pt;width:80pt;height:48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ZEi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qbpqMm5s76E+PmLctPXCwI0yd1KOLUkw8wU7Sr4NCI8X4LbBFzeeb64ZHXorlqlnxKmIp&#13;&#10;mPXubVcFPQAvhU4oxSGi2w9MeFn05IfZ+6LsdU/ycN/Whf1lm7e/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Jl9&#13;&#10;kSKdAQAAFQMAAA4AAAAAAAAAAAAAAAAALgIAAGRycy9lMm9Eb2MueG1sUEsBAi0AFAAGAAgAAAAh&#13;&#10;ABL3hu3hAAAAEAEAAA8AAAAAAAAAAAAAAAAA9wMAAGRycy9kb3ducmV2LnhtbFBLBQYAAAAABAAE&#13;&#10;APMAAAAFBQAAAAA=&#13;&#10;" filled="f" stroked="f">
                      <v:textbox inset="2.16pt,1.44pt,0,1.44pt">
                        <w:txbxContent>
                          <w:p w14:paraId="4F12DD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2576" behindDoc="0" locked="0" layoutInCell="1" allowOverlap="1" wp14:anchorId="1BBE1F6D" wp14:editId="6A84C87F">
                      <wp:simplePos x="0" y="0"/>
                      <wp:positionH relativeFrom="column">
                        <wp:posOffset>1320800</wp:posOffset>
                      </wp:positionH>
                      <wp:positionV relativeFrom="paragraph">
                        <wp:posOffset>2222500</wp:posOffset>
                      </wp:positionV>
                      <wp:extent cx="1016000" cy="609600"/>
                      <wp:effectExtent l="0" t="0" r="0" b="0"/>
                      <wp:wrapNone/>
                      <wp:docPr id="2530" name="Rectangle 2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2C5460-4A9C-E341-9770-2D11F87E469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1EA5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E1F6D" id="Rectangle 2530" o:spid="_x0000_s2269" style="position:absolute;margin-left:104pt;margin-top:175pt;width:80pt;height:48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xE3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vV3Kwybm7uoT8/Yt629MDBjjB1Uo8uSjHxBDtJP48KjRTj18AWNZ9uVg2PvBTLdbPmVcRS&#13;&#10;MOv9264KegBeCp1QimNEdxiY8LLoyQ+z90XZ657k4b6tC/vrNu9+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GBL&#13;&#10;ETedAQAAFQMAAA4AAAAAAAAAAAAAAAAALgIAAGRycy9lMm9Eb2MueG1sUEsBAi0AFAAGAAgAAAAh&#13;&#10;ABL3hu3hAAAAEAEAAA8AAAAAAAAAAAAAAAAA9wMAAGRycy9kb3ducmV2LnhtbFBLBQYAAAAABAAE&#13;&#10;APMAAAAFBQAAAAA=&#13;&#10;" filled="f" stroked="f">
                      <v:textbox inset="2.16pt,1.44pt,0,1.44pt">
                        <w:txbxContent>
                          <w:p w14:paraId="401EA5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3600" behindDoc="0" locked="0" layoutInCell="1" allowOverlap="1" wp14:anchorId="67C85D3B" wp14:editId="4E6705EC">
                      <wp:simplePos x="0" y="0"/>
                      <wp:positionH relativeFrom="column">
                        <wp:posOffset>1320800</wp:posOffset>
                      </wp:positionH>
                      <wp:positionV relativeFrom="paragraph">
                        <wp:posOffset>2222500</wp:posOffset>
                      </wp:positionV>
                      <wp:extent cx="1016000" cy="609600"/>
                      <wp:effectExtent l="0" t="0" r="0" b="0"/>
                      <wp:wrapNone/>
                      <wp:docPr id="2531" name="Rectangle 2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F477AF-1022-144E-BA70-030659930E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8292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85D3B" id="Rectangle 2531" o:spid="_x0000_s2270" style="position:absolute;margin-left:104pt;margin-top:175pt;width:80pt;height:48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5Ff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eqWa0ybm7uoT8/Yt629MDBjjB1Uo8uSjHxBDtJP48KjRTj18AWNZ9WNw2PvBTLdbPmVcRS&#13;&#10;MOv9264KegBeCp1QimNEdxiY8LLoyQ+z90XZ657k4b6tC/vrNu9+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I/L&#13;&#10;kV+dAQAAFQMAAA4AAAAAAAAAAAAAAAAALgIAAGRycy9lMm9Eb2MueG1sUEsBAi0AFAAGAAgAAAAh&#13;&#10;ABL3hu3hAAAAEAEAAA8AAAAAAAAAAAAAAAAA9wMAAGRycy9kb3ducmV2LnhtbFBLBQYAAAAABAAE&#13;&#10;APMAAAAFBQAAAAA=&#13;&#10;" filled="f" stroked="f">
                      <v:textbox inset="2.16pt,1.44pt,0,1.44pt">
                        <w:txbxContent>
                          <w:p w14:paraId="778292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4624" behindDoc="0" locked="0" layoutInCell="1" allowOverlap="1" wp14:anchorId="0CAD88F6" wp14:editId="0D6095A2">
                      <wp:simplePos x="0" y="0"/>
                      <wp:positionH relativeFrom="column">
                        <wp:posOffset>1320800</wp:posOffset>
                      </wp:positionH>
                      <wp:positionV relativeFrom="paragraph">
                        <wp:posOffset>2222500</wp:posOffset>
                      </wp:positionV>
                      <wp:extent cx="1016000" cy="609600"/>
                      <wp:effectExtent l="0" t="0" r="0" b="0"/>
                      <wp:wrapNone/>
                      <wp:docPr id="2532" name="Rectangle 2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276042-9368-3443-97BD-FC4063449AE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FE16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D88F6" id="Rectangle 2532" o:spid="_x0000_s2271" style="position:absolute;margin-left:104pt;margin-top:175pt;width:80pt;height:48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FK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equb3LuLm5g/70jHnb0hMHO8LUST26KMXEE+wk/TwoNFKMXwJb1Hy8vWl45KVYrpoVryKW&#13;&#10;glnv3ndV0APwUuiEUhwiuv3AhJdFT36YvS/K3vYkD/d9Xdhftnn7Cw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Hb9&#13;&#10;EUqdAQAAFQMAAA4AAAAAAAAAAAAAAAAALgIAAGRycy9lMm9Eb2MueG1sUEsBAi0AFAAGAAgAAAAh&#13;&#10;ABL3hu3hAAAAEAEAAA8AAAAAAAAAAAAAAAAA9wMAAGRycy9kb3ducmV2LnhtbFBLBQYAAAAABAAE&#13;&#10;APMAAAAFBQAAAAA=&#13;&#10;" filled="f" stroked="f">
                      <v:textbox inset="2.16pt,1.44pt,0,1.44pt">
                        <w:txbxContent>
                          <w:p w14:paraId="06FE16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5648" behindDoc="0" locked="0" layoutInCell="1" allowOverlap="1" wp14:anchorId="786C07C0" wp14:editId="357A77AE">
                      <wp:simplePos x="0" y="0"/>
                      <wp:positionH relativeFrom="column">
                        <wp:posOffset>1320800</wp:posOffset>
                      </wp:positionH>
                      <wp:positionV relativeFrom="paragraph">
                        <wp:posOffset>2222500</wp:posOffset>
                      </wp:positionV>
                      <wp:extent cx="1016000" cy="609600"/>
                      <wp:effectExtent l="0" t="0" r="0" b="0"/>
                      <wp:wrapNone/>
                      <wp:docPr id="2533" name="Rectangle 2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FCBA4D-9547-0F47-A5C2-AAF6E52FC2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F398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C07C0" id="Rectangle 2533" o:spid="_x0000_s2272" style="position:absolute;margin-left:104pt;margin-top:175pt;width:80pt;height:48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pF0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qblcZNzf30J8fMW9beuBgR5g6qUcXpZh4gp2kn0eFRorxa2CLmk+3Nw2PvBTLdbPmVcRS&#13;&#10;MOv9264KegBeCp1QimNEdxiY8LLoyQ+z90XZ657k4b6tC/vrNu9+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H2m&#13;&#10;kXSdAQAAFQMAAA4AAAAAAAAAAAAAAAAALgIAAGRycy9lMm9Eb2MueG1sUEsBAi0AFAAGAAgAAAAh&#13;&#10;ABL3hu3hAAAAEAEAAA8AAAAAAAAAAAAAAAAA9wMAAGRycy9kb3ducmV2LnhtbFBLBQYAAAAABAAE&#13;&#10;APMAAAAFBQAAAAA=&#13;&#10;" filled="f" stroked="f">
                      <v:textbox inset="2.16pt,1.44pt,0,1.44pt">
                        <w:txbxContent>
                          <w:p w14:paraId="0AF398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6672" behindDoc="0" locked="0" layoutInCell="1" allowOverlap="1" wp14:anchorId="63724E67" wp14:editId="53C9EE18">
                      <wp:simplePos x="0" y="0"/>
                      <wp:positionH relativeFrom="column">
                        <wp:posOffset>1320800</wp:posOffset>
                      </wp:positionH>
                      <wp:positionV relativeFrom="paragraph">
                        <wp:posOffset>2222500</wp:posOffset>
                      </wp:positionV>
                      <wp:extent cx="1016000" cy="609600"/>
                      <wp:effectExtent l="0" t="0" r="0" b="0"/>
                      <wp:wrapNone/>
                      <wp:docPr id="2534" name="Rectangle 2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5F4267-1A10-2C42-8D56-30E8AF0F0D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B998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24E67" id="Rectangle 2534" o:spid="_x0000_s2273" style="position:absolute;margin-left:104pt;margin-top:175pt;width:80pt;height:48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BFh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vV3N5n3NzcQX96xrxt6YmDHWHqpB5dlGLiCXaSfh4UGinGL4Etau5vbxoeeSmWq2bFq4il&#13;&#10;YNa7910V9AC8FDqhFIeIbj8w4WXRkx9m74uytz3Jw31fF/aXbd7+Ag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ISQ&#13;&#10;EWGdAQAAFQMAAA4AAAAAAAAAAAAAAAAALgIAAGRycy9lMm9Eb2MueG1sUEsBAi0AFAAGAAgAAAAh&#13;&#10;ABL3hu3hAAAAEAEAAA8AAAAAAAAAAAAAAAAA9wMAAGRycy9kb3ducmV2LnhtbFBLBQYAAAAABAAE&#13;&#10;APMAAAAFBQAAAAA=&#13;&#10;" filled="f" stroked="f">
                      <v:textbox inset="2.16pt,1.44pt,0,1.44pt">
                        <w:txbxContent>
                          <w:p w14:paraId="08B998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7696" behindDoc="0" locked="0" layoutInCell="1" allowOverlap="1" wp14:anchorId="3336B6C9" wp14:editId="2D2148A4">
                      <wp:simplePos x="0" y="0"/>
                      <wp:positionH relativeFrom="column">
                        <wp:posOffset>1320800</wp:posOffset>
                      </wp:positionH>
                      <wp:positionV relativeFrom="paragraph">
                        <wp:posOffset>2222500</wp:posOffset>
                      </wp:positionV>
                      <wp:extent cx="1016000" cy="609600"/>
                      <wp:effectExtent l="0" t="0" r="0" b="0"/>
                      <wp:wrapNone/>
                      <wp:docPr id="2535" name="Rectangle 2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28B77-E8A0-E14C-895D-76F8698FA1A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2920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6B6C9" id="Rectangle 2535" o:spid="_x0000_s2274" style="position:absolute;margin-left:104pt;margin-top:175pt;width:80pt;height:48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5Cl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" filled="f" stroked="f">
                      <v:textbox inset="2.16pt,1.44pt,0,1.44pt">
                        <w:txbxContent>
                          <w:p w14:paraId="4C2920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8720" behindDoc="0" locked="0" layoutInCell="1" allowOverlap="1" wp14:anchorId="550F100A" wp14:editId="0941532D">
                      <wp:simplePos x="0" y="0"/>
                      <wp:positionH relativeFrom="column">
                        <wp:posOffset>1320800</wp:posOffset>
                      </wp:positionH>
                      <wp:positionV relativeFrom="paragraph">
                        <wp:posOffset>2222500</wp:posOffset>
                      </wp:positionV>
                      <wp:extent cx="1016000" cy="609600"/>
                      <wp:effectExtent l="0" t="0" r="0" b="0"/>
                      <wp:wrapNone/>
                      <wp:docPr id="2536" name="Rectangle 2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D59E1E-8071-0747-B0A6-F33EC8529B5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871C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F100A" id="Rectangle 2536" o:spid="_x0000_s2275" style="position:absolute;margin-left:104pt;margin-top:175pt;width:80pt;height:48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RCw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" filled="f" stroked="f">
                      <v:textbox inset="2.16pt,1.44pt,0,1.44pt">
                        <w:txbxContent>
                          <w:p w14:paraId="26871C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39744" behindDoc="0" locked="0" layoutInCell="1" allowOverlap="1" wp14:anchorId="3DE7335D" wp14:editId="52BA66C9">
                      <wp:simplePos x="0" y="0"/>
                      <wp:positionH relativeFrom="column">
                        <wp:posOffset>1320800</wp:posOffset>
                      </wp:positionH>
                      <wp:positionV relativeFrom="paragraph">
                        <wp:posOffset>2222500</wp:posOffset>
                      </wp:positionV>
                      <wp:extent cx="1016000" cy="609600"/>
                      <wp:effectExtent l="0" t="0" r="0" b="0"/>
                      <wp:wrapNone/>
                      <wp:docPr id="2537" name="Rectangle 2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9CB0C6-B1FE-A14E-8173-9D986DCF517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58D3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7335D" id="Rectangle 2537" o:spid="_x0000_s2276" style="position:absolute;margin-left:104pt;margin-top:175pt;width:80pt;height:48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uXN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" filled="f" stroked="f">
                      <v:textbox inset="2.16pt,1.44pt,0,1.44pt">
                        <w:txbxContent>
                          <w:p w14:paraId="3B58D3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0768" behindDoc="0" locked="0" layoutInCell="1" allowOverlap="1" wp14:anchorId="69AA478E" wp14:editId="3032C54E">
                      <wp:simplePos x="0" y="0"/>
                      <wp:positionH relativeFrom="column">
                        <wp:posOffset>1320800</wp:posOffset>
                      </wp:positionH>
                      <wp:positionV relativeFrom="paragraph">
                        <wp:posOffset>2222500</wp:posOffset>
                      </wp:positionV>
                      <wp:extent cx="1016000" cy="609600"/>
                      <wp:effectExtent l="0" t="0" r="0" b="0"/>
                      <wp:wrapNone/>
                      <wp:docPr id="2538" name="Rectangle 2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96D79A-AECD-EE44-84C4-5DE767BBFAD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599D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A478E" id="Rectangle 2538" o:spid="_x0000_s2277" style="position:absolute;margin-left:104pt;margin-top:175pt;width:80pt;height:48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7GXY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" filled="f" stroked="f">
                      <v:textbox inset="2.16pt,1.44pt,0,1.44pt">
                        <w:txbxContent>
                          <w:p w14:paraId="4C599D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1792" behindDoc="0" locked="0" layoutInCell="1" allowOverlap="1" wp14:anchorId="44880B72" wp14:editId="1ACA2C2D">
                      <wp:simplePos x="0" y="0"/>
                      <wp:positionH relativeFrom="column">
                        <wp:posOffset>1320800</wp:posOffset>
                      </wp:positionH>
                      <wp:positionV relativeFrom="paragraph">
                        <wp:posOffset>2222500</wp:posOffset>
                      </wp:positionV>
                      <wp:extent cx="1016000" cy="609600"/>
                      <wp:effectExtent l="0" t="0" r="0" b="0"/>
                      <wp:wrapNone/>
                      <wp:docPr id="2539" name="Rectangle 2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D4E59-E503-0E4C-9446-4B4C2E8D88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0137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80B72" id="Rectangle 2539" o:spid="_x0000_s2278" style="position:absolute;margin-left:104pt;margin-top:175pt;width:80pt;height:48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Xm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Y1N03Gzc0d9KdHzNuWHjjYEaZO6tFFKSaeYCfp10GhkWL8Ftii5vOn64ZHXorlqlnxKmIp&#13;&#10;mPXubVcFPQAvhU4oxSGi2w9MeFn05IfZ+6LsdU/ycN/Whf1lm7e/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Be3&#13;&#10;5eadAQAAFQMAAA4AAAAAAAAAAAAAAAAALgIAAGRycy9lMm9Eb2MueG1sUEsBAi0AFAAGAAgAAAAh&#13;&#10;ABL3hu3hAAAAEAEAAA8AAAAAAAAAAAAAAAAA9wMAAGRycy9kb3ducmV2LnhtbFBLBQYAAAAABAAE&#13;&#10;APMAAAAFBQAAAAA=&#13;&#10;" filled="f" stroked="f">
                      <v:textbox inset="2.16pt,1.44pt,0,1.44pt">
                        <w:txbxContent>
                          <w:p w14:paraId="760137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2816" behindDoc="0" locked="0" layoutInCell="1" allowOverlap="1" wp14:anchorId="322BEDBB" wp14:editId="3444A1B1">
                      <wp:simplePos x="0" y="0"/>
                      <wp:positionH relativeFrom="column">
                        <wp:posOffset>1320800</wp:posOffset>
                      </wp:positionH>
                      <wp:positionV relativeFrom="paragraph">
                        <wp:posOffset>2222500</wp:posOffset>
                      </wp:positionV>
                      <wp:extent cx="1016000" cy="609600"/>
                      <wp:effectExtent l="0" t="0" r="0" b="0"/>
                      <wp:wrapNone/>
                      <wp:docPr id="2540" name="Rectangle 2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A57AFF-E157-C54C-8F97-2BA75113238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410A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BEDBB" id="Rectangle 2540" o:spid="_x0000_s2279" style="position:absolute;margin-left:104pt;margin-top:175pt;width:80pt;height:48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WXz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1qblYZNzf30J8fMW9beuBgR5g6qUcXpZh4gp2kn0eFRorxa2CLmk8fVw2PvBTLdbPmVcRS&#13;&#10;MOv9264KegBeCp1QimNEdxiY8LLoyQ+z90XZ657k4b6tC/vrNu9+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O6B&#13;&#10;ZfOdAQAAFQMAAA4AAAAAAAAAAAAAAAAALgIAAGRycy9lMm9Eb2MueG1sUEsBAi0AFAAGAAgAAAAh&#13;&#10;ABL3hu3hAAAAEAEAAA8AAAAAAAAAAAAAAAAA9wMAAGRycy9kb3ducmV2LnhtbFBLBQYAAAAABAAE&#13;&#10;APMAAAAFBQAAAAA=&#13;&#10;" filled="f" stroked="f">
                      <v:textbox inset="2.16pt,1.44pt,0,1.44pt">
                        <w:txbxContent>
                          <w:p w14:paraId="20410A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3840" behindDoc="0" locked="0" layoutInCell="1" allowOverlap="1" wp14:anchorId="5A4BE630" wp14:editId="5ABD334C">
                      <wp:simplePos x="0" y="0"/>
                      <wp:positionH relativeFrom="column">
                        <wp:posOffset>1320800</wp:posOffset>
                      </wp:positionH>
                      <wp:positionV relativeFrom="paragraph">
                        <wp:posOffset>2222500</wp:posOffset>
                      </wp:positionV>
                      <wp:extent cx="1016000" cy="609600"/>
                      <wp:effectExtent l="0" t="0" r="0" b="0"/>
                      <wp:wrapNone/>
                      <wp:docPr id="2541" name="Rectangle 2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759398-6E97-4046-ADB6-0736485772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548F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BE630" id="Rectangle 2541" o:spid="_x0000_s2280" style="position:absolute;margin-left:104pt;margin-top:175pt;width:80pt;height:48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eWb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equbvNuLm5g/70jHnb0hMHO8LUST26KMXEE+wk/TwoNFKMXwJb1Hy8vWl45KVYrpoVryKW&#13;&#10;glnv3ndV0APwUuiEUhwiuv3AhJdFT36YvS/K3vYkD/d9Xdhftnn7Cw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AEB&#13;&#10;5ZudAQAAFQMAAA4AAAAAAAAAAAAAAAAALgIAAGRycy9lMm9Eb2MueG1sUEsBAi0AFAAGAAgAAAAh&#13;&#10;ABL3hu3hAAAAEAEAAA8AAAAAAAAAAAAAAAAA9wMAAGRycy9kb3ducmV2LnhtbFBLBQYAAAAABAAE&#13;&#10;APMAAAAFBQAAAAA=&#13;&#10;" filled="f" stroked="f">
                      <v:textbox inset="2.16pt,1.44pt,0,1.44pt">
                        <w:txbxContent>
                          <w:p w14:paraId="2D548F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4864" behindDoc="0" locked="0" layoutInCell="1" allowOverlap="1" wp14:anchorId="2CCAB5AD" wp14:editId="6FF1656C">
                      <wp:simplePos x="0" y="0"/>
                      <wp:positionH relativeFrom="column">
                        <wp:posOffset>1320800</wp:posOffset>
                      </wp:positionH>
                      <wp:positionV relativeFrom="paragraph">
                        <wp:posOffset>2222500</wp:posOffset>
                      </wp:positionV>
                      <wp:extent cx="1016000" cy="609600"/>
                      <wp:effectExtent l="0" t="0" r="0" b="0"/>
                      <wp:wrapNone/>
                      <wp:docPr id="2542" name="Rectangle 2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8669B-BC51-E040-9FE6-B7480221F7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6752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AB5AD" id="Rectangle 2542" o:spid="_x0000_s2281" style="position:absolute;margin-left:104pt;margin-top:175pt;width:80pt;height:48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2WO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qVquMm5t76M+PmLctPXCwI0yd1KOLUkw8wU7Sz6NCI8X4NbBFzaePNw2PvBTLdbPmVcRS&#13;&#10;MOv9264KegBeCp1QimNEdxiY8LLoyQ+z90XZ657k4b6tC/vrNu9+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Pg3&#13;&#10;ZY6dAQAAFQMAAA4AAAAAAAAAAAAAAAAALgIAAGRycy9lMm9Eb2MueG1sUEsBAi0AFAAGAAgAAAAh&#13;&#10;ABL3hu3hAAAAEAEAAA8AAAAAAAAAAAAAAAAA9wMAAGRycy9kb3ducmV2LnhtbFBLBQYAAAAABAAE&#13;&#10;APMAAAAFBQAAAAA=&#13;&#10;" filled="f" stroked="f">
                      <v:textbox inset="2.16pt,1.44pt,0,1.44pt">
                        <w:txbxContent>
                          <w:p w14:paraId="7D6752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5888" behindDoc="0" locked="0" layoutInCell="1" allowOverlap="1" wp14:anchorId="77A87972" wp14:editId="3216DE01">
                      <wp:simplePos x="0" y="0"/>
                      <wp:positionH relativeFrom="column">
                        <wp:posOffset>1320800</wp:posOffset>
                      </wp:positionH>
                      <wp:positionV relativeFrom="paragraph">
                        <wp:posOffset>2222500</wp:posOffset>
                      </wp:positionV>
                      <wp:extent cx="1016000" cy="609600"/>
                      <wp:effectExtent l="0" t="0" r="0" b="0"/>
                      <wp:wrapNone/>
                      <wp:docPr id="2543" name="Rectangle 2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1C9270-58C4-7341-8275-CB3B5556893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0D61D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87972" id="Rectangle 2543" o:spid="_x0000_s2282" style="position:absolute;margin-left:104pt;margin-top:175pt;width:80pt;height:48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OWw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Y1t6uMm5t76M+PmLctPXCwI0yd1KOLUkw8wU7Sz6NCI8X4NbBFzaePNw2PvBTLdbPmVcRS&#13;&#10;MOv9264KegBeCp1QimNEdxiY8LLoyQ+z90XZ657k4b6tC/vrNu9+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PNs&#13;&#10;5bCdAQAAFQMAAA4AAAAAAAAAAAAAAAAALgIAAGRycy9lMm9Eb2MueG1sUEsBAi0AFAAGAAgAAAAh&#13;&#10;ABL3hu3hAAAAEAEAAA8AAAAAAAAAAAAAAAAA9wMAAGRycy9kb3ducmV2LnhtbFBLBQYAAAAABAAE&#13;&#10;APMAAAAFBQAAAAA=&#13;&#10;" filled="f" stroked="f">
                      <v:textbox inset="2.16pt,1.44pt,0,1.44pt">
                        <w:txbxContent>
                          <w:p w14:paraId="430D61D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6912" behindDoc="0" locked="0" layoutInCell="1" allowOverlap="1" wp14:anchorId="1548152F" wp14:editId="1AEF5E35">
                      <wp:simplePos x="0" y="0"/>
                      <wp:positionH relativeFrom="column">
                        <wp:posOffset>1320800</wp:posOffset>
                      </wp:positionH>
                      <wp:positionV relativeFrom="paragraph">
                        <wp:posOffset>2222500</wp:posOffset>
                      </wp:positionV>
                      <wp:extent cx="1016000" cy="609600"/>
                      <wp:effectExtent l="0" t="0" r="0" b="0"/>
                      <wp:wrapNone/>
                      <wp:docPr id="2544" name="Rectangle 2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59AE08-433B-F34D-8D28-A1353DD69C1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BF23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8152F" id="Rectangle 2544" o:spid="_x0000_s2283" style="position:absolute;margin-left:104pt;margin-top:175pt;width:80pt;height:48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mWl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1qbu8zbm7uoD89Y9629MTBjjB1Uo8uSjHxBDtJPw8KjRTjl8AWNfcfbxoeeSmWq2bFq4il&#13;&#10;YNa7910V9AC8FDqhFIeIbj8w4WXRkx9m74uytz3Jw31fF/aXbd7+Ag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Apa&#13;&#10;ZaWdAQAAFQMAAA4AAAAAAAAAAAAAAAAALgIAAGRycy9lMm9Eb2MueG1sUEsBAi0AFAAGAAgAAAAh&#13;&#10;ABL3hu3hAAAAEAEAAA8AAAAAAAAAAAAAAAAA9wMAAGRycy9kb3ducmV2LnhtbFBLBQYAAAAABAAE&#13;&#10;APMAAAAFBQAAAAA=&#13;&#10;" filled="f" stroked="f">
                      <v:textbox inset="2.16pt,1.44pt,0,1.44pt">
                        <w:txbxContent>
                          <w:p w14:paraId="76BF23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7936" behindDoc="0" locked="0" layoutInCell="1" allowOverlap="1" wp14:anchorId="09616ED7" wp14:editId="5F16524A">
                      <wp:simplePos x="0" y="0"/>
                      <wp:positionH relativeFrom="column">
                        <wp:posOffset>1320800</wp:posOffset>
                      </wp:positionH>
                      <wp:positionV relativeFrom="paragraph">
                        <wp:posOffset>2222500</wp:posOffset>
                      </wp:positionV>
                      <wp:extent cx="1016000" cy="609600"/>
                      <wp:effectExtent l="0" t="0" r="0" b="0"/>
                      <wp:wrapNone/>
                      <wp:docPr id="2545" name="Rectangle 2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201A8-6D07-9E4F-B760-B504988036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56BA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16ED7" id="Rectangle 2545" o:spid="_x0000_s2284" style="position:absolute;margin-left:104pt;margin-top:175pt;width:80pt;height:48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" filled="f" stroked="f">
                      <v:textbox inset="2.16pt,1.44pt,0,1.44pt">
                        <w:txbxContent>
                          <w:p w14:paraId="2156BA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8960" behindDoc="0" locked="0" layoutInCell="1" allowOverlap="1" wp14:anchorId="79E5DB82" wp14:editId="62AA1AB0">
                      <wp:simplePos x="0" y="0"/>
                      <wp:positionH relativeFrom="column">
                        <wp:posOffset>1320800</wp:posOffset>
                      </wp:positionH>
                      <wp:positionV relativeFrom="paragraph">
                        <wp:posOffset>2222500</wp:posOffset>
                      </wp:positionV>
                      <wp:extent cx="1016000" cy="609600"/>
                      <wp:effectExtent l="0" t="0" r="0" b="0"/>
                      <wp:wrapNone/>
                      <wp:docPr id="2546" name="Rectangle 2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73C27-21A4-7444-AC9F-03A0466ECA9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B6C2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5DB82" id="Rectangle 2546" o:spid="_x0000_s2285" style="position:absolute;margin-left:104pt;margin-top:175pt;width:80pt;height:48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2R0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" filled="f" stroked="f">
                      <v:textbox inset="2.16pt,1.44pt,0,1.44pt">
                        <w:txbxContent>
                          <w:p w14:paraId="54B6C2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49984" behindDoc="0" locked="0" layoutInCell="1" allowOverlap="1" wp14:anchorId="02230D48" wp14:editId="546930EB">
                      <wp:simplePos x="0" y="0"/>
                      <wp:positionH relativeFrom="column">
                        <wp:posOffset>1320800</wp:posOffset>
                      </wp:positionH>
                      <wp:positionV relativeFrom="paragraph">
                        <wp:posOffset>2222500</wp:posOffset>
                      </wp:positionV>
                      <wp:extent cx="1016000" cy="762000"/>
                      <wp:effectExtent l="0" t="0" r="0" b="0"/>
                      <wp:wrapNone/>
                      <wp:docPr id="2547" name="Rectangle 2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A52F35-959E-F448-BACC-0BB08978DE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381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30D48" id="Rectangle 2547" o:spid="_x0000_s2286" style="position:absolute;margin-left:104pt;margin-top:175pt;width:80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HHX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gtubu6hPz9h3rb0yMGOMHVSjy5KMfEEO0k/jwqNFOPXwBY1dzerhkdeiuW6WfMqYimY&#13;&#10;9f59VwU9AC+FTijFMaI7DEx4WfTkh9n7ouxtT/Jw39eF/XWbd7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DwPHHX&#13;&#10;nAEAABUDAAAOAAAAAAAAAAAAAAAAAC4CAABkcnMvZTJvRG9jLnhtbFBLAQItABQABgAIAAAAIQAk&#13;&#10;6LsS4AAAABABAAAPAAAAAAAAAAAAAAAAAPYDAABkcnMvZG93bnJldi54bWxQSwUGAAAAAAQABADz&#13;&#10;AAAAAwUAAAAA&#13;&#10;" filled="f" stroked="f">
                      <v:textbox inset="2.16pt,1.44pt,0,1.44pt">
                        <w:txbxContent>
                          <w:p w14:paraId="69A381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1008" behindDoc="0" locked="0" layoutInCell="1" allowOverlap="1" wp14:anchorId="15C12ACC" wp14:editId="3701D9CF">
                      <wp:simplePos x="0" y="0"/>
                      <wp:positionH relativeFrom="column">
                        <wp:posOffset>1320800</wp:posOffset>
                      </wp:positionH>
                      <wp:positionV relativeFrom="paragraph">
                        <wp:posOffset>2222500</wp:posOffset>
                      </wp:positionV>
                      <wp:extent cx="1016000" cy="762000"/>
                      <wp:effectExtent l="0" t="0" r="0" b="0"/>
                      <wp:wrapNone/>
                      <wp:docPr id="2548" name="Rectangle 2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E8711B-339D-6D4B-9E6B-0FC6B40689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F4E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12ACC" id="Rectangle 2548" o:spid="_x0000_s2287" style="position:absolute;margin-left:104pt;margin-top:175pt;width:80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vHC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" filled="f" stroked="f">
                      <v:textbox inset="2.16pt,1.44pt,0,1.44pt">
                        <w:txbxContent>
                          <w:p w14:paraId="425F4E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2032" behindDoc="0" locked="0" layoutInCell="1" allowOverlap="1" wp14:anchorId="2E938AF6" wp14:editId="16274CD5">
                      <wp:simplePos x="0" y="0"/>
                      <wp:positionH relativeFrom="column">
                        <wp:posOffset>1320800</wp:posOffset>
                      </wp:positionH>
                      <wp:positionV relativeFrom="paragraph">
                        <wp:posOffset>2222500</wp:posOffset>
                      </wp:positionV>
                      <wp:extent cx="1016000" cy="762000"/>
                      <wp:effectExtent l="0" t="0" r="0" b="0"/>
                      <wp:wrapNone/>
                      <wp:docPr id="2549" name="Rectangle 2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6C9CD-B302-CE4C-94AA-A3D5D87EC8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796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38AF6" id="Rectangle 2549" o:spid="_x0000_s2288" style="position:absolute;margin-left:104pt;margin-top:175pt;width:80pt;height:60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XH8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" filled="f" stroked="f">
                      <v:textbox inset="2.16pt,1.44pt,0,1.44pt">
                        <w:txbxContent>
                          <w:p w14:paraId="417796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3056" behindDoc="0" locked="0" layoutInCell="1" allowOverlap="1" wp14:anchorId="6D46C858" wp14:editId="7D7DCB45">
                      <wp:simplePos x="0" y="0"/>
                      <wp:positionH relativeFrom="column">
                        <wp:posOffset>1320800</wp:posOffset>
                      </wp:positionH>
                      <wp:positionV relativeFrom="paragraph">
                        <wp:posOffset>2222500</wp:posOffset>
                      </wp:positionV>
                      <wp:extent cx="1016000" cy="609600"/>
                      <wp:effectExtent l="0" t="0" r="0" b="0"/>
                      <wp:wrapNone/>
                      <wp:docPr id="2550" name="Rectangle 2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6C1D49-8F65-504D-A1D3-3C0FBDDC50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DBAD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C858" id="Rectangle 2550" o:spid="_x0000_s2289" style="position:absolute;margin-left:104pt;margin-top:175pt;width:80pt;height:48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Ilk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Oa9Srj5uYB+ssj5m1LDxzsCFMn9eiiFBNPsJP086TQSDF+CWxR8/H9quGRl2K5aTa8ilgK&#13;&#10;Zn143VVBD8BLoRNKcYrojgMTXhY9+WH2vih72ZM83Nd1YX/b5v0vAA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D3Y&#13;&#10;iWSdAQAAFQMAAA4AAAAAAAAAAAAAAAAALgIAAGRycy9lMm9Eb2MueG1sUEsBAi0AFAAGAAgAAAAh&#13;&#10;ABL3hu3hAAAAEAEAAA8AAAAAAAAAAAAAAAAA9wMAAGRycy9kb3ducmV2LnhtbFBLBQYAAAAABAAE&#13;&#10;APMAAAAFBQAAAAA=&#13;&#10;" filled="f" stroked="f">
                      <v:textbox inset="2.16pt,1.44pt,0,1.44pt">
                        <w:txbxContent>
                          <w:p w14:paraId="37DBAD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4080" behindDoc="0" locked="0" layoutInCell="1" allowOverlap="1" wp14:anchorId="4F80D506" wp14:editId="52FB6FA5">
                      <wp:simplePos x="0" y="0"/>
                      <wp:positionH relativeFrom="column">
                        <wp:posOffset>1320800</wp:posOffset>
                      </wp:positionH>
                      <wp:positionV relativeFrom="paragraph">
                        <wp:posOffset>2222500</wp:posOffset>
                      </wp:positionV>
                      <wp:extent cx="1016000" cy="609600"/>
                      <wp:effectExtent l="0" t="0" r="0" b="0"/>
                      <wp:wrapNone/>
                      <wp:docPr id="2551" name="Rectangle 2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B226F-84C4-304A-B56B-4389A7F4C4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A378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0D506" id="Rectangle 2551" o:spid="_x0000_s2290" style="position:absolute;margin-left:104pt;margin-top:175pt;width:80pt;height:4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AkM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qVrcZNzf30J8fMW9beuBgR5g6qUcXpZh4gp2kn0eFRorxa2CLmk+3Nw2PvBTLdbPmVcRS&#13;&#10;MOv9264KegBeCp1QimNEdxiY8LLoyQ+z90XZ657k4b6tC/vrNu9+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NJY&#13;&#10;CQydAQAAFQMAAA4AAAAAAAAAAAAAAAAALgIAAGRycy9lMm9Eb2MueG1sUEsBAi0AFAAGAAgAAAAh&#13;&#10;ABL3hu3hAAAAEAEAAA8AAAAAAAAAAAAAAAAA9wMAAGRycy9kb3ducmV2LnhtbFBLBQYAAAAABAAE&#13;&#10;APMAAAAFBQAAAAA=&#13;&#10;" filled="f" stroked="f">
                      <v:textbox inset="2.16pt,1.44pt,0,1.44pt">
                        <w:txbxContent>
                          <w:p w14:paraId="3EA378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5104" behindDoc="0" locked="0" layoutInCell="1" allowOverlap="1" wp14:anchorId="1C79272A" wp14:editId="39BFFE10">
                      <wp:simplePos x="0" y="0"/>
                      <wp:positionH relativeFrom="column">
                        <wp:posOffset>1320800</wp:posOffset>
                      </wp:positionH>
                      <wp:positionV relativeFrom="paragraph">
                        <wp:posOffset>2222500</wp:posOffset>
                      </wp:positionV>
                      <wp:extent cx="1016000" cy="609600"/>
                      <wp:effectExtent l="0" t="0" r="0" b="0"/>
                      <wp:wrapNone/>
                      <wp:docPr id="2552" name="Rectangle 2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EA945C-FA52-664F-974F-C7A3E36DB3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B012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9272A" id="Rectangle 2552" o:spid="_x0000_s2291" style="position:absolute;margin-left:104pt;margin-top:175pt;width:80pt;height:48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okZ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" filled="f" stroked="f">
                      <v:textbox inset="2.16pt,1.44pt,0,1.44pt">
                        <w:txbxContent>
                          <w:p w14:paraId="7AB012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6128" behindDoc="0" locked="0" layoutInCell="1" allowOverlap="1" wp14:anchorId="6EE043E2" wp14:editId="4C170E94">
                      <wp:simplePos x="0" y="0"/>
                      <wp:positionH relativeFrom="column">
                        <wp:posOffset>1320800</wp:posOffset>
                      </wp:positionH>
                      <wp:positionV relativeFrom="paragraph">
                        <wp:posOffset>2222500</wp:posOffset>
                      </wp:positionV>
                      <wp:extent cx="1016000" cy="762000"/>
                      <wp:effectExtent l="0" t="0" r="0" b="0"/>
                      <wp:wrapNone/>
                      <wp:docPr id="2553" name="Rectangle 2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96DFF1-BDD3-E74D-9CCA-E9ACD2703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433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043E2" id="Rectangle 2553" o:spid="_x0000_s2292" style="position:absolute;margin-left:104pt;margin-top:175pt;width:80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nGq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Go+T7ipuYH28IRp2+IjBd3D0HDZG8/ZQBNseHjdCVSc9XeOLKouL2YVjTwX00W1oFXEXBDr&#13;&#10;zdeucLIDWgoZkbOdR7PtiPA060kPk/dZ2ceepOF+rTP70zav3wA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OaKcaqb&#13;&#10;AQAAFQMAAA4AAAAAAAAAAAAAAAAALgIAAGRycy9lMm9Eb2MueG1sUEsBAi0AFAAGAAgAAAAhACTo&#13;&#10;uxLgAAAAEAEAAA8AAAAAAAAAAAAAAAAA9QMAAGRycy9kb3ducmV2LnhtbFBLBQYAAAAABAAEAPMA&#13;&#10;AAACBQAAAAA=&#13;&#10;" filled="f" stroked="f">
                      <v:textbox inset="2.16pt,1.44pt,0,1.44pt">
                        <w:txbxContent>
                          <w:p w14:paraId="6D54339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57152" behindDoc="0" locked="0" layoutInCell="1" allowOverlap="1" wp14:anchorId="2C9915D6" wp14:editId="75B83A9B">
                      <wp:simplePos x="0" y="0"/>
                      <wp:positionH relativeFrom="column">
                        <wp:posOffset>1320800</wp:posOffset>
                      </wp:positionH>
                      <wp:positionV relativeFrom="paragraph">
                        <wp:posOffset>2222500</wp:posOffset>
                      </wp:positionV>
                      <wp:extent cx="1016000" cy="762000"/>
                      <wp:effectExtent l="0" t="0" r="0" b="0"/>
                      <wp:wrapNone/>
                      <wp:docPr id="2554" name="Rectangle 2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E70809-6F99-BC43-A4EF-A18D64D07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3B1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915D6" id="Rectangle 2554" o:spid="_x0000_s2293" style="position:absolute;margin-left:104pt;margin-top:175pt;width:80pt;height:60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PG/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" filled="f" stroked="f">
                      <v:textbox inset="2.16pt,1.44pt,0,1.44pt">
                        <w:txbxContent>
                          <w:p w14:paraId="7873B1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7088" behindDoc="0" locked="0" layoutInCell="1" allowOverlap="1" wp14:anchorId="07E77967" wp14:editId="33FCE5B3">
                      <wp:simplePos x="0" y="0"/>
                      <wp:positionH relativeFrom="column">
                        <wp:posOffset>1320800</wp:posOffset>
                      </wp:positionH>
                      <wp:positionV relativeFrom="paragraph">
                        <wp:posOffset>3771900</wp:posOffset>
                      </wp:positionV>
                      <wp:extent cx="990600" cy="927100"/>
                      <wp:effectExtent l="0" t="0" r="0" b="0"/>
                      <wp:wrapNone/>
                      <wp:docPr id="2593" name="Rectangle 25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DF267F4-A674-4644-9B91-F6DA852837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63B5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77967" id="Rectangle 2593" o:spid="_x0000_s2294" style="position:absolute;margin-left:104pt;margin-top:297pt;width:78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yTumQEAABU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" filled="f" stroked="f">
                      <v:textbox inset="2.16pt,1.44pt,0,1.44pt">
                        <w:txbxContent>
                          <w:p w14:paraId="3263B5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8112" behindDoc="0" locked="0" layoutInCell="1" allowOverlap="1" wp14:anchorId="562922E8" wp14:editId="081A9979">
                      <wp:simplePos x="0" y="0"/>
                      <wp:positionH relativeFrom="column">
                        <wp:posOffset>1320800</wp:posOffset>
                      </wp:positionH>
                      <wp:positionV relativeFrom="paragraph">
                        <wp:posOffset>3771900</wp:posOffset>
                      </wp:positionV>
                      <wp:extent cx="1016000" cy="762000"/>
                      <wp:effectExtent l="0" t="0" r="0" b="0"/>
                      <wp:wrapNone/>
                      <wp:docPr id="2594" name="Rectangle 2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55195B-D6FA-9D4B-8412-3F34B76CA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C779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922E8" id="Rectangle 2594" o:spid="_x0000_s2295" style="position:absolute;margin-left:104pt;margin-top:297pt;width:80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fBu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bjcZNzf30J+fMG9beuRgR5g6qUcXpZh4gp2kn0eFRorxa2CLmrubVcMjL8Vy3ax5FbEU&#13;&#10;zHr/vquCHoCXQieU4hjRHQYmvCx68sPsfVH2tid5uO/rwv66zbtf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wb3w&#13;&#10;bp0BAAAVAwAADgAAAAAAAAAAAAAAAAAuAgAAZHJzL2Uyb0RvYy54bWxQSwECLQAUAAYACAAAACEA&#13;&#10;zkhUZeAAAAAQAQAADwAAAAAAAAAAAAAAAAD3AwAAZHJzL2Rvd25yZXYueG1sUEsFBgAAAAAEAAQA&#13;&#10;8wAAAAQFAAAAAA==&#13;&#10;" filled="f" stroked="f">
                      <v:textbox inset="2.16pt,1.44pt,0,1.44pt">
                        <w:txbxContent>
                          <w:p w14:paraId="7C2C779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299136" behindDoc="0" locked="0" layoutInCell="1" allowOverlap="1" wp14:anchorId="032D0ADB" wp14:editId="38B48091">
                      <wp:simplePos x="0" y="0"/>
                      <wp:positionH relativeFrom="column">
                        <wp:posOffset>1320800</wp:posOffset>
                      </wp:positionH>
                      <wp:positionV relativeFrom="paragraph">
                        <wp:posOffset>3771900</wp:posOffset>
                      </wp:positionV>
                      <wp:extent cx="990600" cy="850900"/>
                      <wp:effectExtent l="0" t="0" r="0" b="0"/>
                      <wp:wrapNone/>
                      <wp:docPr id="2595" name="Rectangle 25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ABBE391-9799-7A40-9D63-B48B7A65F24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8FE44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D0ADB" id="Rectangle 2595" o:spid="_x0000_s2296" style="position:absolute;margin-left:104pt;margin-top:297pt;width:78pt;height:67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" filled="f" stroked="f">
                      <v:textbox inset="2.16pt,1.44pt,0,1.44pt">
                        <w:txbxContent>
                          <w:p w14:paraId="48FE44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0160" behindDoc="0" locked="0" layoutInCell="1" allowOverlap="1" wp14:anchorId="72062E99" wp14:editId="2C157D44">
                      <wp:simplePos x="0" y="0"/>
                      <wp:positionH relativeFrom="column">
                        <wp:posOffset>1320800</wp:posOffset>
                      </wp:positionH>
                      <wp:positionV relativeFrom="paragraph">
                        <wp:posOffset>3771900</wp:posOffset>
                      </wp:positionV>
                      <wp:extent cx="990600" cy="927100"/>
                      <wp:effectExtent l="0" t="0" r="0" b="0"/>
                      <wp:wrapNone/>
                      <wp:docPr id="2596" name="Rectangle 25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E9AF5FB-7B91-F14F-ABE2-6C2EA5BD91C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C57D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62E99" id="Rectangle 2596" o:spid="_x0000_s2297" style="position:absolute;margin-left:104pt;margin-top:297pt;width:78pt;height:73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NGTmAEAABU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" filled="f" stroked="f">
                      <v:textbox inset="2.16pt,1.44pt,0,1.44pt">
                        <w:txbxContent>
                          <w:p w14:paraId="32C57D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1184" behindDoc="0" locked="0" layoutInCell="1" allowOverlap="1" wp14:anchorId="7236A8E1" wp14:editId="593A66FF">
                      <wp:simplePos x="0" y="0"/>
                      <wp:positionH relativeFrom="column">
                        <wp:posOffset>1320800</wp:posOffset>
                      </wp:positionH>
                      <wp:positionV relativeFrom="paragraph">
                        <wp:posOffset>3771900</wp:posOffset>
                      </wp:positionV>
                      <wp:extent cx="1016000" cy="762000"/>
                      <wp:effectExtent l="0" t="0" r="0" b="0"/>
                      <wp:wrapNone/>
                      <wp:docPr id="2597" name="Rectangle 25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CEB518-ECE1-A643-8192-8C6E78CF50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F26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6A8E1" id="Rectangle 2597" o:spid="_x0000_s2298" style="position:absolute;margin-left:104pt;margin-top:297pt;width:80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wU4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JuMm5sH6C9PmLctPXKwI0yd1KOLUkw8wU7Sz5NCI8X4JbBFzfpu1fDIS7HcNBteRSwF&#13;&#10;sz687aqgB+Cl0AmlOEV0x4EJL4ue/DB7X5S97kke7tu6sL9t8/4X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jJsF&#13;&#10;OJ0BAAAVAwAADgAAAAAAAAAAAAAAAAAuAgAAZHJzL2Uyb0RvYy54bWxQSwECLQAUAAYACAAAACEA&#13;&#10;zkhUZeAAAAAQAQAADwAAAAAAAAAAAAAAAAD3AwAAZHJzL2Rvd25yZXYueG1sUEsFBgAAAAAEAAQA&#13;&#10;8wAAAAQFAAAAAA==&#13;&#10;" filled="f" stroked="f">
                      <v:textbox inset="2.16pt,1.44pt,0,1.44pt">
                        <w:txbxContent>
                          <w:p w14:paraId="5D3F26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2208" behindDoc="0" locked="0" layoutInCell="1" allowOverlap="1" wp14:anchorId="35F9B5E7" wp14:editId="1741B1A2">
                      <wp:simplePos x="0" y="0"/>
                      <wp:positionH relativeFrom="column">
                        <wp:posOffset>1320800</wp:posOffset>
                      </wp:positionH>
                      <wp:positionV relativeFrom="paragraph">
                        <wp:posOffset>3771900</wp:posOffset>
                      </wp:positionV>
                      <wp:extent cx="990600" cy="927100"/>
                      <wp:effectExtent l="0" t="0" r="0" b="0"/>
                      <wp:wrapNone/>
                      <wp:docPr id="2598" name="Rectangle 25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6CD4D84-5DF8-3E46-8AFC-854BB35ABC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D447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9B5E7" id="Rectangle 2598" o:spid="_x0000_s2299" style="position:absolute;margin-left:104pt;margin-top:297pt;width:78pt;height:73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" filled="f" stroked="f">
                      <v:textbox inset="2.16pt,1.44pt,0,1.44pt">
                        <w:txbxContent>
                          <w:p w14:paraId="23D447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3232" behindDoc="0" locked="0" layoutInCell="1" allowOverlap="1" wp14:anchorId="47C423A1" wp14:editId="01EDF651">
                      <wp:simplePos x="0" y="0"/>
                      <wp:positionH relativeFrom="column">
                        <wp:posOffset>1333500</wp:posOffset>
                      </wp:positionH>
                      <wp:positionV relativeFrom="paragraph">
                        <wp:posOffset>3771900</wp:posOffset>
                      </wp:positionV>
                      <wp:extent cx="990600" cy="927100"/>
                      <wp:effectExtent l="0" t="0" r="0" b="0"/>
                      <wp:wrapNone/>
                      <wp:docPr id="2599" name="Rectangle 25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FC1B8B-8C5C-0544-AD06-A5F5A13A285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7296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423A1" id="Rectangle 2599" o:spid="_x0000_s2300" style="position:absolute;margin-left:105pt;margin-top:297pt;width:78pt;height:73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" filled="f" stroked="f">
                      <v:textbox inset="2.16pt,1.44pt,0,1.44pt">
                        <w:txbxContent>
                          <w:p w14:paraId="337296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4256" behindDoc="0" locked="0" layoutInCell="1" allowOverlap="1" wp14:anchorId="4A97A09E" wp14:editId="7087B496">
                      <wp:simplePos x="0" y="0"/>
                      <wp:positionH relativeFrom="column">
                        <wp:posOffset>1320800</wp:posOffset>
                      </wp:positionH>
                      <wp:positionV relativeFrom="paragraph">
                        <wp:posOffset>3771900</wp:posOffset>
                      </wp:positionV>
                      <wp:extent cx="1016000" cy="762000"/>
                      <wp:effectExtent l="0" t="0" r="0" b="0"/>
                      <wp:wrapNone/>
                      <wp:docPr id="2600" name="Rectangle 2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459F96-0753-F446-85A7-8723E0E4E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E16F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7A09E" id="Rectangle 2600" o:spid="_x0000_s2301" style="position:absolute;margin-left:104pt;margin-top:297pt;width:80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4VQ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qqaXyXc1Nz49vAAadviPQXd+6HhsjeBs4Em2HB82QlQnPV/HVlUzS9nFY08F9NFtaBVhFwQ&#13;&#10;683nrnCy87QUMgJnuwBm2xHhadaTHibvs7L3PUnD/Vxn9qdtXr8C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BjG4VQ&#13;&#10;nAEAABUDAAAOAAAAAAAAAAAAAAAAAC4CAABkcnMvZTJvRG9jLnhtbFBLAQItABQABgAIAAAAIQDO&#13;&#10;SFRl4AAAABABAAAPAAAAAAAAAAAAAAAAAPYDAABkcnMvZG93bnJldi54bWxQSwUGAAAAAAQABADz&#13;&#10;AAAAAwUAAAAA&#13;&#10;" filled="f" stroked="f">
                      <v:textbox inset="2.16pt,1.44pt,0,1.44pt">
                        <w:txbxContent>
                          <w:p w14:paraId="120E16F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5280" behindDoc="0" locked="0" layoutInCell="1" allowOverlap="1" wp14:anchorId="35F9B207" wp14:editId="4AF92595">
                      <wp:simplePos x="0" y="0"/>
                      <wp:positionH relativeFrom="column">
                        <wp:posOffset>1320800</wp:posOffset>
                      </wp:positionH>
                      <wp:positionV relativeFrom="paragraph">
                        <wp:posOffset>3771900</wp:posOffset>
                      </wp:positionV>
                      <wp:extent cx="990600" cy="927100"/>
                      <wp:effectExtent l="0" t="0" r="0" b="0"/>
                      <wp:wrapNone/>
                      <wp:docPr id="2601" name="Rectangle 26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AB07CA-F5E5-A143-9C65-84320782F8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A52D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9B207" id="Rectangle 2601" o:spid="_x0000_s2302" style="position:absolute;margin-left:104pt;margin-top:297pt;width:78pt;height:73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" filled="f" stroked="f">
                      <v:textbox inset="2.16pt,1.44pt,0,1.44pt">
                        <w:txbxContent>
                          <w:p w14:paraId="3AA52D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6304" behindDoc="0" locked="0" layoutInCell="1" allowOverlap="1" wp14:anchorId="472F8E35" wp14:editId="358D0375">
                      <wp:simplePos x="0" y="0"/>
                      <wp:positionH relativeFrom="column">
                        <wp:posOffset>1320800</wp:posOffset>
                      </wp:positionH>
                      <wp:positionV relativeFrom="paragraph">
                        <wp:posOffset>3771900</wp:posOffset>
                      </wp:positionV>
                      <wp:extent cx="990600" cy="901700"/>
                      <wp:effectExtent l="0" t="0" r="0" b="0"/>
                      <wp:wrapNone/>
                      <wp:docPr id="2602" name="Rectangle 26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26AB9FC-BEB6-BE4F-BC0C-A175EECD2F5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08728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F8E35" id="Rectangle 2602" o:spid="_x0000_s2303" style="position:absolute;margin-left:104pt;margin-top:297pt;width:78pt;height:71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" filled="f" stroked="f">
                      <v:textbox inset="2.16pt,1.44pt,0,1.44pt">
                        <w:txbxContent>
                          <w:p w14:paraId="608728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7328" behindDoc="0" locked="0" layoutInCell="1" allowOverlap="1" wp14:anchorId="066F7507" wp14:editId="6B4495E5">
                      <wp:simplePos x="0" y="0"/>
                      <wp:positionH relativeFrom="column">
                        <wp:posOffset>1320800</wp:posOffset>
                      </wp:positionH>
                      <wp:positionV relativeFrom="paragraph">
                        <wp:posOffset>3771900</wp:posOffset>
                      </wp:positionV>
                      <wp:extent cx="1016000" cy="762000"/>
                      <wp:effectExtent l="0" t="0" r="0" b="0"/>
                      <wp:wrapNone/>
                      <wp:docPr id="2603" name="Rectangle 2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F16304-2006-6E44-A5CE-60B88C7704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FB5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F7507" id="Rectangle 2603" o:spid="_x0000_s2304" style="position:absolute;margin-left:104pt;margin-top:297pt;width:80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QS/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ZVyzrhpubWd8dnSNsWnyjowY8tl4MJnI00wZbj370Axdlw78iianm1qGjkuZjXVU2rCLkg&#13;&#10;1tuvXeFk72kpZATO9gHMrifC86wnPUzeZ2Ufe5KG+7XO7M/bvHkD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C2QQS/&#13;&#10;nAEAABUDAAAOAAAAAAAAAAAAAAAAAC4CAABkcnMvZTJvRG9jLnhtbFBLAQItABQABgAIAAAAIQDO&#13;&#10;SFRl4AAAABABAAAPAAAAAAAAAAAAAAAAAPYDAABkcnMvZG93bnJldi54bWxQSwUGAAAAAAQABADz&#13;&#10;AAAAAwUAAAAA&#13;&#10;" filled="f" stroked="f">
                      <v:textbox inset="2.16pt,1.44pt,0,1.44pt">
                        <w:txbxContent>
                          <w:p w14:paraId="0D9FB5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8352" behindDoc="0" locked="0" layoutInCell="1" allowOverlap="1" wp14:anchorId="7CE944FD" wp14:editId="216D59D9">
                      <wp:simplePos x="0" y="0"/>
                      <wp:positionH relativeFrom="column">
                        <wp:posOffset>1320800</wp:posOffset>
                      </wp:positionH>
                      <wp:positionV relativeFrom="paragraph">
                        <wp:posOffset>3771900</wp:posOffset>
                      </wp:positionV>
                      <wp:extent cx="1016000" cy="762000"/>
                      <wp:effectExtent l="0" t="0" r="0" b="0"/>
                      <wp:wrapNone/>
                      <wp:docPr id="2604" name="Rectangle 2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9301C7-0426-B847-BDCC-B191A20EFD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924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944FD" id="Rectangle 2604" o:spid="_x0000_s2305" style="position:absolute;margin-left:104pt;margin-top:297pt;width:80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4Sq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rLcZNzcP0F+eMG9beuRgR5g6qUcXpZh4gp2knyeFRorxS2CLmvXdquGRl2K5aTa8ilgK&#13;&#10;Zn1421VBD8BLoRNKcYrojgMTXhY9+WH2vih73ZM83Ld1YX/b5v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T3eE&#13;&#10;qp0BAAAVAwAADgAAAAAAAAAAAAAAAAAuAgAAZHJzL2Uyb0RvYy54bWxQSwECLQAUAAYACAAAACEA&#13;&#10;zkhUZeAAAAAQAQAADwAAAAAAAAAAAAAAAAD3AwAAZHJzL2Rvd25yZXYueG1sUEsFBgAAAAAEAAQA&#13;&#10;8wAAAAQFAAAAAA==&#13;&#10;" filled="f" stroked="f">
                      <v:textbox inset="2.16pt,1.44pt,0,1.44pt">
                        <w:txbxContent>
                          <w:p w14:paraId="0BC924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09376" behindDoc="0" locked="0" layoutInCell="1" allowOverlap="1" wp14:anchorId="1C0887A3" wp14:editId="24BFC522">
                      <wp:simplePos x="0" y="0"/>
                      <wp:positionH relativeFrom="column">
                        <wp:posOffset>1320800</wp:posOffset>
                      </wp:positionH>
                      <wp:positionV relativeFrom="paragraph">
                        <wp:posOffset>3771900</wp:posOffset>
                      </wp:positionV>
                      <wp:extent cx="1016000" cy="762000"/>
                      <wp:effectExtent l="0" t="0" r="0" b="0"/>
                      <wp:wrapNone/>
                      <wp:docPr id="2605" name="Rectangle 2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42981-7C99-9D4C-B97D-0ED3BE7779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949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887A3" id="Rectangle 2605" o:spid="_x0000_s2306" style="position:absolute;margin-left:104pt;margin-top:297pt;width:80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su2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" filled="f" stroked="f">
                      <v:textbox inset="2.16pt,1.44pt,0,1.44pt">
                        <w:txbxContent>
                          <w:p w14:paraId="617949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0400" behindDoc="0" locked="0" layoutInCell="1" allowOverlap="1" wp14:anchorId="0E483715" wp14:editId="74CA4AC7">
                      <wp:simplePos x="0" y="0"/>
                      <wp:positionH relativeFrom="column">
                        <wp:posOffset>1320800</wp:posOffset>
                      </wp:positionH>
                      <wp:positionV relativeFrom="paragraph">
                        <wp:posOffset>3771900</wp:posOffset>
                      </wp:positionV>
                      <wp:extent cx="1016000" cy="762000"/>
                      <wp:effectExtent l="0" t="0" r="0" b="0"/>
                      <wp:wrapNone/>
                      <wp:docPr id="2606" name="Rectangle 2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346176-A86F-E74C-BEDC-BBB452E32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4E4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83715" id="Rectangle 2606" o:spid="_x0000_s2307" style="position:absolute;margin-left:104pt;margin-top:297pt;width:80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Euj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" filled="f" stroked="f">
                      <v:textbox inset="2.16pt,1.44pt,0,1.44pt">
                        <w:txbxContent>
                          <w:p w14:paraId="1F84E4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1424" behindDoc="0" locked="0" layoutInCell="1" allowOverlap="1" wp14:anchorId="0375E352" wp14:editId="2C99206A">
                      <wp:simplePos x="0" y="0"/>
                      <wp:positionH relativeFrom="column">
                        <wp:posOffset>1320800</wp:posOffset>
                      </wp:positionH>
                      <wp:positionV relativeFrom="paragraph">
                        <wp:posOffset>3771900</wp:posOffset>
                      </wp:positionV>
                      <wp:extent cx="1016000" cy="762000"/>
                      <wp:effectExtent l="0" t="0" r="0" b="0"/>
                      <wp:wrapNone/>
                      <wp:docPr id="2607" name="Rectangle 2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E857BB-91BE-5D40-85A5-DCF789F719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555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5E352" id="Rectangle 2607" o:spid="_x0000_s2308" style="position:absolute;margin-left:104pt;margin-top:297pt;width:80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8ud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1XVVcJNzY3vDs+Qti0+UdCDH1suBxM4G2mCLce3nQDF2XDvyKLq6mJR0chzMa+rmlYRckGs&#13;&#10;N5+7wsne01LICJztAphtT4TnWU96mLzPyj72JA33c53Zn7Z5/Q8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NCvy52b&#13;&#10;AQAAFQMAAA4AAAAAAAAAAAAAAAAALgIAAGRycy9lMm9Eb2MueG1sUEsBAi0AFAAGAAgAAAAhAM5I&#13;&#10;VGXgAAAAEAEAAA8AAAAAAAAAAAAAAAAA9QMAAGRycy9kb3ducmV2LnhtbFBLBQYAAAAABAAEAPMA&#13;&#10;AAACBQAAAAA=&#13;&#10;" filled="f" stroked="f">
                      <v:textbox inset="2.16pt,1.44pt,0,1.44pt">
                        <w:txbxContent>
                          <w:p w14:paraId="3EF555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2448" behindDoc="0" locked="0" layoutInCell="1" allowOverlap="1" wp14:anchorId="5C9E673A" wp14:editId="7FE4CD5F">
                      <wp:simplePos x="0" y="0"/>
                      <wp:positionH relativeFrom="column">
                        <wp:posOffset>1320800</wp:posOffset>
                      </wp:positionH>
                      <wp:positionV relativeFrom="paragraph">
                        <wp:posOffset>3771900</wp:posOffset>
                      </wp:positionV>
                      <wp:extent cx="1016000" cy="762000"/>
                      <wp:effectExtent l="0" t="0" r="0" b="0"/>
                      <wp:wrapNone/>
                      <wp:docPr id="2608" name="Rectangle 2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7B9C4-485B-654E-A600-12DCE7ACCE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CC7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E673A" id="Rectangle 2608" o:spid="_x0000_s2309" style="position:absolute;margin-left:104pt;margin-top:297pt;width:80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UuI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i4SbmhvoDs+Yti0+UdADjC2Xg/GcjTTBloe3nUDF2XDvyKLq6mJR0chzMa+rmlYRc0Gs&#13;&#10;N5+7wskeaClkRM52Hs22J8LzrCc9TN5nZR97kob7uc7sT9u8/gc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CmZS4ib&#13;&#10;AQAAFQMAAA4AAAAAAAAAAAAAAAAALgIAAGRycy9lMm9Eb2MueG1sUEsBAi0AFAAGAAgAAAAhAM5I&#13;&#10;VGXgAAAAEAEAAA8AAAAAAAAAAAAAAAAA9QMAAGRycy9kb3ducmV2LnhtbFBLBQYAAAAABAAEAPMA&#13;&#10;AAACBQAAAAA=&#13;&#10;" filled="f" stroked="f">
                      <v:textbox inset="2.16pt,1.44pt,0,1.44pt">
                        <w:txbxContent>
                          <w:p w14:paraId="132CC7C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3472" behindDoc="0" locked="0" layoutInCell="1" allowOverlap="1" wp14:anchorId="43EAFCE1" wp14:editId="393F6735">
                      <wp:simplePos x="0" y="0"/>
                      <wp:positionH relativeFrom="column">
                        <wp:posOffset>1320800</wp:posOffset>
                      </wp:positionH>
                      <wp:positionV relativeFrom="paragraph">
                        <wp:posOffset>3771900</wp:posOffset>
                      </wp:positionV>
                      <wp:extent cx="1016000" cy="762000"/>
                      <wp:effectExtent l="0" t="0" r="0" b="0"/>
                      <wp:wrapNone/>
                      <wp:docPr id="2609" name="Rectangle 2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E87F6-900D-EA43-ADDF-45E130BCAB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91E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AFCE1" id="Rectangle 2609" o:spid="_x0000_s2310" style="position:absolute;margin-left:104pt;margin-top:297pt;width:80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cvg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ZV9TLhpuYWuuMTpm2LjxT0AGPL5WA8ZyNNsOXhZS9QcTb8dmRRdb1cVDTyXMzrqqZVxFwQ&#13;&#10;6+3nrnCyB1oKGZGzvUez64nwPOtJD5P3Wdn7nqThfq4z+/M2b14B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DGGcvg&#13;&#10;nAEAABUDAAAOAAAAAAAAAAAAAAAAAC4CAABkcnMvZTJvRG9jLnhtbFBLAQItABQABgAIAAAAIQDO&#13;&#10;SFRl4AAAABABAAAPAAAAAAAAAAAAAAAAAPYDAABkcnMvZG93bnJldi54bWxQSwUGAAAAAAQABADz&#13;&#10;AAAAAwUAAAAA&#13;&#10;" filled="f" stroked="f">
                      <v:textbox inset="2.16pt,1.44pt,0,1.44pt">
                        <w:txbxContent>
                          <w:p w14:paraId="17491E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4496" behindDoc="0" locked="0" layoutInCell="1" allowOverlap="1" wp14:anchorId="28F4114A" wp14:editId="6E06AF83">
                      <wp:simplePos x="0" y="0"/>
                      <wp:positionH relativeFrom="column">
                        <wp:posOffset>1320800</wp:posOffset>
                      </wp:positionH>
                      <wp:positionV relativeFrom="paragraph">
                        <wp:posOffset>3771900</wp:posOffset>
                      </wp:positionV>
                      <wp:extent cx="1016000" cy="762000"/>
                      <wp:effectExtent l="0" t="0" r="0" b="0"/>
                      <wp:wrapNone/>
                      <wp:docPr id="2610" name="Rectangle 2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2AC6DF-EFFE-C54B-BD8F-E17615ACD0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1B5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4114A" id="Rectangle 2610" o:spid="_x0000_s2311" style="position:absolute;margin-left:104pt;margin-top:297pt;width:80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v1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ouEm5ob3x0eIW1bfKCgBz+2XA4mcDbSBFuO/3YCFGfDrSOLqqvzRUUjz8W8rmpaRcgF&#13;&#10;sd587gone09LISNwtgtgtj0Rnmc96WHyPit735M03M91Zn/a5vUr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Py9L&#13;&#10;9Z0BAAAVAwAADgAAAAAAAAAAAAAAAAAuAgAAZHJzL2Uyb0RvYy54bWxQSwECLQAUAAYACAAAACEA&#13;&#10;zkhUZeAAAAAQAQAADwAAAAAAAAAAAAAAAAD3AwAAZHJzL2Rvd25yZXYueG1sUEsFBgAAAAAEAAQA&#13;&#10;8wAAAAQFAAAAAA==&#13;&#10;" filled="f" stroked="f">
                      <v:textbox inset="2.16pt,1.44pt,0,1.44pt">
                        <w:txbxContent>
                          <w:p w14:paraId="6A01B5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5520" behindDoc="0" locked="0" layoutInCell="1" allowOverlap="1" wp14:anchorId="36481DA6" wp14:editId="21349203">
                      <wp:simplePos x="0" y="0"/>
                      <wp:positionH relativeFrom="column">
                        <wp:posOffset>1320800</wp:posOffset>
                      </wp:positionH>
                      <wp:positionV relativeFrom="paragraph">
                        <wp:posOffset>3771900</wp:posOffset>
                      </wp:positionV>
                      <wp:extent cx="1016000" cy="762000"/>
                      <wp:effectExtent l="0" t="0" r="0" b="0"/>
                      <wp:wrapNone/>
                      <wp:docPr id="2611" name="Rectangle 2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089742-EA18-7241-AA93-1B63049C9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9B3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81DA6" id="Rectangle 2611" o:spid="_x0000_s2312" style="position:absolute;margin-left:104pt;margin-top:297pt;width:80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MvL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qLxNuam6gOzxi2rb4QEEPMLZcDsZzNtIEWx5edgIVZ8O9I4uqq4tFRSPPxbyualpFzAWx&#13;&#10;3nzuCid7oKWQETnbeTTbngjPs570MHmflb3vSRru5zqzP23z+hU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DR0y8ub&#13;&#10;AQAAFQMAAA4AAAAAAAAAAAAAAAAALgIAAGRycy9lMm9Eb2MueG1sUEsBAi0AFAAGAAgAAAAhAM5I&#13;&#10;VGXgAAAAEAEAAA8AAAAAAAAAAAAAAAAA9QMAAGRycy9kb3ducmV2LnhtbFBLBQYAAAAABAAEAPMA&#13;&#10;AAACBQAAAAA=&#13;&#10;" filled="f" stroked="f">
                      <v:textbox inset="2.16pt,1.44pt,0,1.44pt">
                        <w:txbxContent>
                          <w:p w14:paraId="1F39B3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6544" behindDoc="0" locked="0" layoutInCell="1" allowOverlap="1" wp14:anchorId="07A63403" wp14:editId="2F3AA6F6">
                      <wp:simplePos x="0" y="0"/>
                      <wp:positionH relativeFrom="column">
                        <wp:posOffset>1320800</wp:posOffset>
                      </wp:positionH>
                      <wp:positionV relativeFrom="paragraph">
                        <wp:posOffset>3771900</wp:posOffset>
                      </wp:positionV>
                      <wp:extent cx="1016000" cy="762000"/>
                      <wp:effectExtent l="0" t="0" r="0" b="0"/>
                      <wp:wrapNone/>
                      <wp:docPr id="2612" name="Rectangle 2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9E33B-C86F-164B-9B74-9F05BD54D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E5F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63403" id="Rectangle 2612" o:spid="_x0000_s2313" style="position:absolute;margin-left:104pt;margin-top:297pt;width:80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kve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ZV9TLhpubWd8dnSNsWnyjowY8tl4MJnI00wZbj370Axdlw78iianm1qGjkuZjXVU2rCLkg&#13;&#10;1tuvXeFk72kpZATO9gHMrifC86wnPUzeZ2Ufe5KG+7XO7M/bvHkD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DNQkve&#13;&#10;nAEAABUDAAAOAAAAAAAAAAAAAAAAAC4CAABkcnMvZTJvRG9jLnhtbFBLAQItABQABgAIAAAAIQDO&#13;&#10;SFRl4AAAABABAAAPAAAAAAAAAAAAAAAAAPYDAABkcnMvZG93bnJldi54bWxQSwUGAAAAAAQABADz&#13;&#10;AAAAAwUAAAAA&#13;&#10;" filled="f" stroked="f">
                      <v:textbox inset="2.16pt,1.44pt,0,1.44pt">
                        <w:txbxContent>
                          <w:p w14:paraId="02CE5F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7568" behindDoc="0" locked="0" layoutInCell="1" allowOverlap="1" wp14:anchorId="0E260E3E" wp14:editId="65EBD1CC">
                      <wp:simplePos x="0" y="0"/>
                      <wp:positionH relativeFrom="column">
                        <wp:posOffset>1320800</wp:posOffset>
                      </wp:positionH>
                      <wp:positionV relativeFrom="paragraph">
                        <wp:posOffset>3771900</wp:posOffset>
                      </wp:positionV>
                      <wp:extent cx="1016000" cy="762000"/>
                      <wp:effectExtent l="0" t="0" r="0" b="0"/>
                      <wp:wrapNone/>
                      <wp:docPr id="2613" name="Rectangle 2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6FA493-BFA0-AC4D-A7B9-6A7A026038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0A1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60E3E" id="Rectangle 2613" o:spid="_x0000_s2314" style="position:absolute;margin-left:104pt;margin-top:297pt;width:80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coa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" filled="f" stroked="f">
                      <v:textbox inset="2.16pt,1.44pt,0,1.44pt">
                        <w:txbxContent>
                          <w:p w14:paraId="25F0A1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8592" behindDoc="0" locked="0" layoutInCell="1" allowOverlap="1" wp14:anchorId="64FD0802" wp14:editId="13545160">
                      <wp:simplePos x="0" y="0"/>
                      <wp:positionH relativeFrom="column">
                        <wp:posOffset>1320800</wp:posOffset>
                      </wp:positionH>
                      <wp:positionV relativeFrom="paragraph">
                        <wp:posOffset>3771900</wp:posOffset>
                      </wp:positionV>
                      <wp:extent cx="1016000" cy="762000"/>
                      <wp:effectExtent l="0" t="0" r="0" b="0"/>
                      <wp:wrapNone/>
                      <wp:docPr id="2614" name="Rectangle 2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3FA678-6505-A04C-A89C-D30B28B039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850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D0802" id="Rectangle 2614" o:spid="_x0000_s2315" style="position:absolute;margin-left:104pt;margin-top:297pt;width:80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0oP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Vy4SbmhvoDs+Yti0+UdADjC2Xg/GcjTTBloe3nUDF2XDvyKLq6mJR0chzMa+rmlYRc0Gs&#13;&#10;N5+7wskeaClkRM52Hs22J8LzrCc9TN5nZR97kob7uc7sT9u8/gc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BNDSg+b&#13;&#10;AQAAFQMAAA4AAAAAAAAAAAAAAAAALgIAAGRycy9lMm9Eb2MueG1sUEsBAi0AFAAGAAgAAAAhAM5I&#13;&#10;VGXgAAAAEAEAAA8AAAAAAAAAAAAAAAAA9QMAAGRycy9kb3ducmV2LnhtbFBLBQYAAAAABAAEAPMA&#13;&#10;AAACBQAAAAA=&#13;&#10;" filled="f" stroked="f">
                      <v:textbox inset="2.16pt,1.44pt,0,1.44pt">
                        <w:txbxContent>
                          <w:p w14:paraId="423850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19616" behindDoc="0" locked="0" layoutInCell="1" allowOverlap="1" wp14:anchorId="5A292A5D" wp14:editId="321FC358">
                      <wp:simplePos x="0" y="0"/>
                      <wp:positionH relativeFrom="column">
                        <wp:posOffset>1320800</wp:posOffset>
                      </wp:positionH>
                      <wp:positionV relativeFrom="paragraph">
                        <wp:posOffset>3771900</wp:posOffset>
                      </wp:positionV>
                      <wp:extent cx="1016000" cy="762000"/>
                      <wp:effectExtent l="0" t="0" r="0" b="0"/>
                      <wp:wrapNone/>
                      <wp:docPr id="2615" name="Rectangle 2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299A16-C00F-1644-91EF-0EE9C988C4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447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92A5D" id="Rectangle 2615" o:spid="_x0000_s2316" style="position:absolute;margin-left:104pt;margin-top:297pt;width:80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L9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gU3N/fQn58xb1t64mBHmDqpRxelmHiCnaSfR4VGivFLYIuau9tVwyMvxXLdrHkVsRTM&#13;&#10;ev++q4IegJdCJ5TiGNEdBia8LHryw+x9Ufa2J3m47+vC/rrNu18A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CsCL9y&#13;&#10;nAEAABUDAAAOAAAAAAAAAAAAAAAAAC4CAABkcnMvZTJvRG9jLnhtbFBLAQItABQABgAIAAAAIQDO&#13;&#10;SFRl4AAAABABAAAPAAAAAAAAAAAAAAAAAPYDAABkcnMvZG93bnJldi54bWxQSwUGAAAAAAQABADz&#13;&#10;AAAAAwUAAAAA&#13;&#10;" filled="f" stroked="f">
                      <v:textbox inset="2.16pt,1.44pt,0,1.44pt">
                        <w:txbxContent>
                          <w:p w14:paraId="141447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0640" behindDoc="0" locked="0" layoutInCell="1" allowOverlap="1" wp14:anchorId="784B125D" wp14:editId="16B4133F">
                      <wp:simplePos x="0" y="0"/>
                      <wp:positionH relativeFrom="column">
                        <wp:posOffset>1320800</wp:posOffset>
                      </wp:positionH>
                      <wp:positionV relativeFrom="paragraph">
                        <wp:posOffset>3771900</wp:posOffset>
                      </wp:positionV>
                      <wp:extent cx="1016000" cy="762000"/>
                      <wp:effectExtent l="0" t="0" r="0" b="0"/>
                      <wp:wrapNone/>
                      <wp:docPr id="2616" name="Rectangle 2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64DED2-BC72-5543-B80D-9FA4760FC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B58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B125D" id="Rectangle 2616" o:spid="_x0000_s2317" style="position:absolute;margin-left:104pt;margin-top:297pt;width:80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j9n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azTLj5uQe+vMz5m1LT2zsCFMn9eiiFBNPsJP086jQSDF+CSxRc3e7anjkJViumzWvIpaA&#13;&#10;We/fZ1XQA/BS6IRSHCO6w8CES93Ci7Uvnb3tSR7u+7iwv27z7hcA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BVPj9n&#13;&#10;nAEAABUDAAAOAAAAAAAAAAAAAAAAAC4CAABkcnMvZTJvRG9jLnhtbFBLAQItABQABgAIAAAAIQDO&#13;&#10;SFRl4AAAABABAAAPAAAAAAAAAAAAAAAAAPYDAABkcnMvZG93bnJldi54bWxQSwUGAAAAAAQABADz&#13;&#10;AAAAAwUAAAAA&#13;&#10;" filled="f" stroked="f">
                      <v:textbox inset="2.16pt,1.44pt,0,1.44pt">
                        <w:txbxContent>
                          <w:p w14:paraId="28FB589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1664" behindDoc="0" locked="0" layoutInCell="1" allowOverlap="1" wp14:anchorId="730C7F28" wp14:editId="52CCC78A">
                      <wp:simplePos x="0" y="0"/>
                      <wp:positionH relativeFrom="column">
                        <wp:posOffset>1320800</wp:posOffset>
                      </wp:positionH>
                      <wp:positionV relativeFrom="paragraph">
                        <wp:posOffset>3771900</wp:posOffset>
                      </wp:positionV>
                      <wp:extent cx="1016000" cy="762000"/>
                      <wp:effectExtent l="0" t="0" r="0" b="0"/>
                      <wp:wrapNone/>
                      <wp:docPr id="2617" name="Rectangle 26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3609BE-1DD2-A04A-AA3B-D414FCEA8E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C85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C7F28" id="Rectangle 2617" o:spid="_x0000_s2318" style="position:absolute;margin-left:104pt;margin-top:297pt;width:80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b9Z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k3Gzc099OdnzNuWnjjYEaZO6tFFKSaeYCfp51GhkWL8Etii5u521fDIS7FcN2teRSwF&#13;&#10;s96/76qgB+Cl0AmlOEZ0h4EJL4ue/DB7X5S97Uke7vu6sL9u8+4X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XmW/&#13;&#10;WZ0BAAAVAwAADgAAAAAAAAAAAAAAAAAuAgAAZHJzL2Uyb0RvYy54bWxQSwECLQAUAAYACAAAACEA&#13;&#10;zkhUZeAAAAAQAQAADwAAAAAAAAAAAAAAAAD3AwAAZHJzL2Rvd25yZXYueG1sUEsFBgAAAAAEAAQA&#13;&#10;8wAAAAQFAAAAAA==&#13;&#10;" filled="f" stroked="f">
                      <v:textbox inset="2.16pt,1.44pt,0,1.44pt">
                        <w:txbxContent>
                          <w:p w14:paraId="6C7C85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2688" behindDoc="0" locked="0" layoutInCell="1" allowOverlap="1" wp14:anchorId="417707A9" wp14:editId="0B45E0F1">
                      <wp:simplePos x="0" y="0"/>
                      <wp:positionH relativeFrom="column">
                        <wp:posOffset>1320800</wp:posOffset>
                      </wp:positionH>
                      <wp:positionV relativeFrom="paragraph">
                        <wp:posOffset>3771900</wp:posOffset>
                      </wp:positionV>
                      <wp:extent cx="1016000" cy="762000"/>
                      <wp:effectExtent l="0" t="0" r="0" b="0"/>
                      <wp:wrapNone/>
                      <wp:docPr id="2618" name="Rectangle 2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6479B0-61ED-EC4F-B245-1BD7CCBB74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EF6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707A9" id="Rectangle 2618" o:spid="_x0000_s2319" style="position:absolute;margin-left:104pt;margin-top:297pt;width:80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z9M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qNquMm5t76M/PmLctPXGwI0yd1KOLUkw8wU7Sz6NCI8X4JbBFzd3tquGRl2K5bta8ilgK&#13;&#10;Zr1/31VBD8BLoRNKcYzoDgMTXhY9+WH2vih725M83Pd1YX/d5t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p1M/&#13;&#10;TJ0BAAAVAwAADgAAAAAAAAAAAAAAAAAuAgAAZHJzL2Uyb0RvYy54bWxQSwECLQAUAAYACAAAACEA&#13;&#10;zkhUZeAAAAAQAQAADwAAAAAAAAAAAAAAAAD3AwAAZHJzL2Rvd25yZXYueG1sUEsFBgAAAAAEAAQA&#13;&#10;8wAAAAQFAAAAAA==&#13;&#10;" filled="f" stroked="f">
                      <v:textbox inset="2.16pt,1.44pt,0,1.44pt">
                        <w:txbxContent>
                          <w:p w14:paraId="2CAEF6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3712" behindDoc="0" locked="0" layoutInCell="1" allowOverlap="1" wp14:anchorId="0E6DA80D" wp14:editId="577FCF59">
                      <wp:simplePos x="0" y="0"/>
                      <wp:positionH relativeFrom="column">
                        <wp:posOffset>1320800</wp:posOffset>
                      </wp:positionH>
                      <wp:positionV relativeFrom="paragraph">
                        <wp:posOffset>3771900</wp:posOffset>
                      </wp:positionV>
                      <wp:extent cx="1016000" cy="762000"/>
                      <wp:effectExtent l="0" t="0" r="0" b="0"/>
                      <wp:wrapNone/>
                      <wp:docPr id="2619" name="Rectangle 2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F74A2-0CA7-D047-8194-A0A0D51E31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20C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DA80D" id="Rectangle 2619" o:spid="_x0000_s2320" style="position:absolute;margin-left:104pt;margin-top:297pt;width:80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78k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vVbNcZNzcP0F+eMG9beuRgR5g6qUcXpZh4gp2knyeFRorxS2CLmrv1quGRl2K5aTa8ilgK&#13;&#10;Zn1421VBD8BLoRNKcYrojgMTXhY9+WH2vih73ZM83Ld1YX/b5v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SNO/&#13;&#10;JJ0BAAAVAwAADgAAAAAAAAAAAAAAAAAuAgAAZHJzL2Uyb0RvYy54bWxQSwECLQAUAAYACAAAACEA&#13;&#10;zkhUZeAAAAAQAQAADwAAAAAAAAAAAAAAAAD3AwAAZHJzL2Rvd25yZXYueG1sUEsFBgAAAAAEAAQA&#13;&#10;8wAAAAQFAAAAAA==&#13;&#10;" filled="f" stroked="f">
                      <v:textbox inset="2.16pt,1.44pt,0,1.44pt">
                        <w:txbxContent>
                          <w:p w14:paraId="40D20C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4736" behindDoc="0" locked="0" layoutInCell="1" allowOverlap="1" wp14:anchorId="1FD4C368" wp14:editId="249364BB">
                      <wp:simplePos x="0" y="0"/>
                      <wp:positionH relativeFrom="column">
                        <wp:posOffset>1320800</wp:posOffset>
                      </wp:positionH>
                      <wp:positionV relativeFrom="paragraph">
                        <wp:posOffset>3771900</wp:posOffset>
                      </wp:positionV>
                      <wp:extent cx="1016000" cy="762000"/>
                      <wp:effectExtent l="0" t="0" r="0" b="0"/>
                      <wp:wrapNone/>
                      <wp:docPr id="2620" name="Rectangle 26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FB7026-2B26-5C4A-BA61-66B1DBC58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A9B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4C368" id="Rectangle 2620" o:spid="_x0000_s2321" style="position:absolute;margin-left:104pt;margin-top:297pt;width:80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T8x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VbD5m3NzcQ39+xLxt6YGDHWHqpB5dlGLiCXaSfh4VGinGr4Etam5vVg2PvBTLdbPmVcRS&#13;&#10;MOv9264KegBeCp1QimNEdxiY8LLoyQ+z90XZ657k4b6tC/vrNu9+AQ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seU/&#13;&#10;MZ0BAAAVAwAADgAAAAAAAAAAAAAAAAAuAgAAZHJzL2Uyb0RvYy54bWxQSwECLQAUAAYACAAAACEA&#13;&#10;zkhUZeAAAAAQAQAADwAAAAAAAAAAAAAAAAD3AwAAZHJzL2Rvd25yZXYueG1sUEsFBgAAAAAEAAQA&#13;&#10;8wAAAAQFAAAAAA==&#13;&#10;" filled="f" stroked="f">
                      <v:textbox inset="2.16pt,1.44pt,0,1.44pt">
                        <w:txbxContent>
                          <w:p w14:paraId="721A9B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5760" behindDoc="0" locked="0" layoutInCell="1" allowOverlap="1" wp14:anchorId="4059279A" wp14:editId="4566171F">
                      <wp:simplePos x="0" y="0"/>
                      <wp:positionH relativeFrom="column">
                        <wp:posOffset>1320800</wp:posOffset>
                      </wp:positionH>
                      <wp:positionV relativeFrom="paragraph">
                        <wp:posOffset>3771900</wp:posOffset>
                      </wp:positionV>
                      <wp:extent cx="1016000" cy="762000"/>
                      <wp:effectExtent l="0" t="0" r="0" b="0"/>
                      <wp:wrapNone/>
                      <wp:docPr id="2621" name="Rectangle 2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81755D-1619-5B47-9770-81E290ACEA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3C0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9279A" id="Rectangle 2621" o:spid="_x0000_s2322" style="position:absolute;margin-left:104pt;margin-top:297pt;width:80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r8P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qNrcZNzf30J+fMG9beuRgR5g6qUcXpZh4gp2kn0eFRorxa2CLmrubVcMjL8Vy3ax5FbEU&#13;&#10;zHr/vquCHoCXQieU4hjRHQYmvCx68sPsfVH2tid5uO/rwv66zbtf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ur6/&#13;&#10;D50BAAAVAwAADgAAAAAAAAAAAAAAAAAuAgAAZHJzL2Uyb0RvYy54bWxQSwECLQAUAAYACAAAACEA&#13;&#10;zkhUZeAAAAAQAQAADwAAAAAAAAAAAAAAAAD3AwAAZHJzL2Rvd25yZXYueG1sUEsFBgAAAAAEAAQA&#13;&#10;8wAAAAQFAAAAAA==&#13;&#10;" filled="f" stroked="f">
                      <v:textbox inset="2.16pt,1.44pt,0,1.44pt">
                        <w:txbxContent>
                          <w:p w14:paraId="5C73C0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6784" behindDoc="0" locked="0" layoutInCell="1" allowOverlap="1" wp14:anchorId="375108FA" wp14:editId="66F44538">
                      <wp:simplePos x="0" y="0"/>
                      <wp:positionH relativeFrom="column">
                        <wp:posOffset>1320800</wp:posOffset>
                      </wp:positionH>
                      <wp:positionV relativeFrom="paragraph">
                        <wp:posOffset>3771900</wp:posOffset>
                      </wp:positionV>
                      <wp:extent cx="1016000" cy="762000"/>
                      <wp:effectExtent l="0" t="0" r="0" b="0"/>
                      <wp:wrapNone/>
                      <wp:docPr id="2622" name="Rectangle 2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2DF6AF-94C2-D240-876C-3789632C75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913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108FA" id="Rectangle 2622" o:spid="_x0000_s2323" style="position:absolute;margin-left:104pt;margin-top:297pt;width:80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D8a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vVbNcZNzcP0F+eMG9beuRgR5g6qUcXpZh4gp2knyeFRorxS2CLmvXdquGRl2K5aTa8ilgK&#13;&#10;Zn1421VBD8BLoRNKcYrojgMTXhY9+WH2vih73ZM83Ld1YX/b5v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Q4g/&#13;&#10;Gp0BAAAVAwAADgAAAAAAAAAAAAAAAAAuAgAAZHJzL2Uyb0RvYy54bWxQSwECLQAUAAYACAAAACEA&#13;&#10;zkhUZeAAAAAQAQAADwAAAAAAAAAAAAAAAAD3AwAAZHJzL2Rvd25yZXYueG1sUEsFBgAAAAAEAAQA&#13;&#10;8wAAAAQFAAAAAA==&#13;&#10;" filled="f" stroked="f">
                      <v:textbox inset="2.16pt,1.44pt,0,1.44pt">
                        <w:txbxContent>
                          <w:p w14:paraId="124913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7808" behindDoc="0" locked="0" layoutInCell="1" allowOverlap="1" wp14:anchorId="3AD223FB" wp14:editId="2152A11F">
                      <wp:simplePos x="0" y="0"/>
                      <wp:positionH relativeFrom="column">
                        <wp:posOffset>1320800</wp:posOffset>
                      </wp:positionH>
                      <wp:positionV relativeFrom="paragraph">
                        <wp:posOffset>3771900</wp:posOffset>
                      </wp:positionV>
                      <wp:extent cx="1016000" cy="762000"/>
                      <wp:effectExtent l="0" t="0" r="0" b="0"/>
                      <wp:wrapNone/>
                      <wp:docPr id="2623" name="Rectangle 26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81E1AE-B1E8-C043-B086-49D28F2CA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487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223FB" id="Rectangle 2623" o:spid="_x0000_s2324" style="position:absolute;margin-left:104pt;margin-top:297pt;width:80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77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t64SbmhvoDs+Yti0+UdADjC2Xg/GcjTTBloe3nUDF2XDvyKLq6mJR0chzMa+rmlYRc0Gs&#13;&#10;N5+7wskeaClkRM52Hs22J8LzrCc9TN5nZR97kob7uc7sT9u8/gc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GS/vt6b&#13;&#10;AQAAFQMAAA4AAAAAAAAAAAAAAAAALgIAAGRycy9lMm9Eb2MueG1sUEsBAi0AFAAGAAgAAAAhAM5I&#13;&#10;VGXgAAAAEAEAAA8AAAAAAAAAAAAAAAAA9QMAAGRycy9kb3ducmV2LnhtbFBLBQYAAAAABAAEAPMA&#13;&#10;AAACBQAAAAA=&#13;&#10;" filled="f" stroked="f">
                      <v:textbox inset="2.16pt,1.44pt,0,1.44pt">
                        <w:txbxContent>
                          <w:p w14:paraId="5F5487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8832" behindDoc="0" locked="0" layoutInCell="1" allowOverlap="1" wp14:anchorId="2ABB20C3" wp14:editId="28BC0521">
                      <wp:simplePos x="0" y="0"/>
                      <wp:positionH relativeFrom="column">
                        <wp:posOffset>1320800</wp:posOffset>
                      </wp:positionH>
                      <wp:positionV relativeFrom="paragraph">
                        <wp:posOffset>3771900</wp:posOffset>
                      </wp:positionV>
                      <wp:extent cx="1016000" cy="762000"/>
                      <wp:effectExtent l="0" t="0" r="0" b="0"/>
                      <wp:wrapNone/>
                      <wp:docPr id="2624" name="Rectangle 2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E5FDF0-73B0-C54F-9508-544870ED08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0C7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B20C3" id="Rectangle 2624" o:spid="_x0000_s2325" style="position:absolute;margin-left:104pt;margin-top:297pt;width:80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T7L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arqOuGm5ga6wzOmbYtPFPQAY8vlYDxnI02w5eFtJ1BxNtw7sqi6ulhUNPJczJfVklYRc0Gs&#13;&#10;N5+7wskeaClkRM52Hs22J8LzrCc9TN5nZR97kob7uc7sT9u8/gc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J2JPsub&#13;&#10;AQAAFQMAAA4AAAAAAAAAAAAAAAAALgIAAGRycy9lMm9Eb2MueG1sUEsBAi0AFAAGAAgAAAAhAM5I&#13;&#10;VGXgAAAAEAEAAA8AAAAAAAAAAAAAAAAA9QMAAGRycy9kb3ducmV2LnhtbFBLBQYAAAAABAAEAPMA&#13;&#10;AAACBQAAAAA=&#13;&#10;" filled="f" stroked="f">
                      <v:textbox inset="2.16pt,1.44pt,0,1.44pt">
                        <w:txbxContent>
                          <w:p w14:paraId="44B0C7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29856" behindDoc="0" locked="0" layoutInCell="1" allowOverlap="1" wp14:anchorId="67E4A4BD" wp14:editId="2CCDF61B">
                      <wp:simplePos x="0" y="0"/>
                      <wp:positionH relativeFrom="column">
                        <wp:posOffset>1320800</wp:posOffset>
                      </wp:positionH>
                      <wp:positionV relativeFrom="paragraph">
                        <wp:posOffset>3771900</wp:posOffset>
                      </wp:positionV>
                      <wp:extent cx="1016000" cy="762000"/>
                      <wp:effectExtent l="0" t="0" r="0" b="0"/>
                      <wp:wrapNone/>
                      <wp:docPr id="2625" name="Rectangle 2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2F2D08-7FAB-0F42-A302-9B2836C1B8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9AD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4A4BD" id="Rectangle 2625" o:spid="_x0000_s2326" style="position:absolute;margin-left:104pt;margin-top:297pt;width:80pt;height:60pt;z-index:2543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" filled="f" stroked="f">
                      <v:textbox inset="2.16pt,1.44pt,0,1.44pt">
                        <w:txbxContent>
                          <w:p w14:paraId="75B9AD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0880" behindDoc="0" locked="0" layoutInCell="1" allowOverlap="1" wp14:anchorId="4990E6F0" wp14:editId="69585202">
                      <wp:simplePos x="0" y="0"/>
                      <wp:positionH relativeFrom="column">
                        <wp:posOffset>1320800</wp:posOffset>
                      </wp:positionH>
                      <wp:positionV relativeFrom="paragraph">
                        <wp:posOffset>3771900</wp:posOffset>
                      </wp:positionV>
                      <wp:extent cx="1016000" cy="762000"/>
                      <wp:effectExtent l="0" t="0" r="0" b="0"/>
                      <wp:wrapNone/>
                      <wp:docPr id="2626" name="Rectangle 26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7B4660-6C6A-0F44-B53F-5260702E80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2ED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0E6F0" id="Rectangle 2626" o:spid="_x0000_s2327" style="position:absolute;margin-left:104pt;margin-top:297pt;width:80pt;height:60pt;z-index:2543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Zw8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9TLj5uQe+vMz5m1LT2zsCFMn9eiiFBNPsJP086jQSDF+CSxRc3e7anjkJViumzWvIpaA&#13;&#10;We/fZ1XQA/BS6IRSHCO6w8CES93Ci7Uvnb3tSR7u+7iwv27z7hcA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ADZZw8&#13;&#10;nAEAABUDAAAOAAAAAAAAAAAAAAAAAC4CAABkcnMvZTJvRG9jLnhtbFBLAQItABQABgAIAAAAIQDO&#13;&#10;SFRl4AAAABABAAAPAAAAAAAAAAAAAAAAAPYDAABkcnMvZG93bnJldi54bWxQSwUGAAAAAAQABADz&#13;&#10;AAAAAwUAAAAA&#13;&#10;" filled="f" stroked="f">
                      <v:textbox inset="2.16pt,1.44pt,0,1.44pt">
                        <w:txbxContent>
                          <w:p w14:paraId="5292ED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1904" behindDoc="0" locked="0" layoutInCell="1" allowOverlap="1" wp14:anchorId="56F85DD4" wp14:editId="6F86F47C">
                      <wp:simplePos x="0" y="0"/>
                      <wp:positionH relativeFrom="column">
                        <wp:posOffset>1320800</wp:posOffset>
                      </wp:positionH>
                      <wp:positionV relativeFrom="paragraph">
                        <wp:posOffset>3771900</wp:posOffset>
                      </wp:positionV>
                      <wp:extent cx="1016000" cy="762000"/>
                      <wp:effectExtent l="0" t="0" r="0" b="0"/>
                      <wp:wrapNone/>
                      <wp:docPr id="2627" name="Rectangle 2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23801-9937-6841-A382-BD76CB54C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EAF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85DD4" id="Rectangle 2627" o:spid="_x0000_s2328" style="position:absolute;margin-left:104pt;margin-top:297pt;width:80pt;height:60pt;z-index:2543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hwC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1U3Gzc099OdnzNuWnjjYEaZO6tFFKSaeYCfp51GhkWL8Etii5u521fDIS7FcN2teRSwF&#13;&#10;s96/76qgB+Cl0AmlOEZ0h4EJL4ue/DB7X5S97Uke7vu6sL9u8+4X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CD4c&#13;&#10;Ap0BAAAVAwAADgAAAAAAAAAAAAAAAAAuAgAAZHJzL2Uyb0RvYy54bWxQSwECLQAUAAYACAAAACEA&#13;&#10;zkhUZeAAAAAQAQAADwAAAAAAAAAAAAAAAAD3AwAAZHJzL2Rvd25yZXYueG1sUEsFBgAAAAAEAAQA&#13;&#10;8wAAAAQFAAAAAA==&#13;&#10;" filled="f" stroked="f">
                      <v:textbox inset="2.16pt,1.44pt,0,1.44pt">
                        <w:txbxContent>
                          <w:p w14:paraId="6F5EAF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2928" behindDoc="0" locked="0" layoutInCell="1" allowOverlap="1" wp14:anchorId="1134634A" wp14:editId="135B6C77">
                      <wp:simplePos x="0" y="0"/>
                      <wp:positionH relativeFrom="column">
                        <wp:posOffset>1320800</wp:posOffset>
                      </wp:positionH>
                      <wp:positionV relativeFrom="paragraph">
                        <wp:posOffset>3771900</wp:posOffset>
                      </wp:positionV>
                      <wp:extent cx="1016000" cy="762000"/>
                      <wp:effectExtent l="0" t="0" r="0" b="0"/>
                      <wp:wrapNone/>
                      <wp:docPr id="2628" name="Rectangle 2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7C1FDC-88FD-554E-9B10-A05D0DAA3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E28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4634A" id="Rectangle 2628" o:spid="_x0000_s2329" style="position:absolute;margin-left:104pt;margin-top:297pt;width:80pt;height:60pt;z-index:2543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JwX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WXdcJNzQ10h2dM2xafKOgBxpbLwXjORppgy8PbTqDibLh3ZFF1dVFXNPJczBfVglYRc0Gs&#13;&#10;N5+7wskeaClkRM52Hs22J8LzrCc9TN5nZR97kob7uc7sT9u8/gc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PEInBeb&#13;&#10;AQAAFQMAAA4AAAAAAAAAAAAAAAAALgIAAGRycy9lMm9Eb2MueG1sUEsBAi0AFAAGAAgAAAAhAM5I&#13;&#10;VGXgAAAAEAEAAA8AAAAAAAAAAAAAAAAA9QMAAGRycy9kb3ducmV2LnhtbFBLBQYAAAAABAAEAPMA&#13;&#10;AAACBQAAAAA=&#13;&#10;" filled="f" stroked="f">
                      <v:textbox inset="2.16pt,1.44pt,0,1.44pt">
                        <w:txbxContent>
                          <w:p w14:paraId="39DE28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3952" behindDoc="0" locked="0" layoutInCell="1" allowOverlap="1" wp14:anchorId="21D1B61F" wp14:editId="08E9771D">
                      <wp:simplePos x="0" y="0"/>
                      <wp:positionH relativeFrom="column">
                        <wp:posOffset>1320800</wp:posOffset>
                      </wp:positionH>
                      <wp:positionV relativeFrom="paragraph">
                        <wp:posOffset>3771900</wp:posOffset>
                      </wp:positionV>
                      <wp:extent cx="1016000" cy="762000"/>
                      <wp:effectExtent l="0" t="0" r="0" b="0"/>
                      <wp:wrapNone/>
                      <wp:docPr id="2629" name="Rectangle 2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58AEC8-3915-9F4E-B692-50E2DD1185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AC8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1B61F" id="Rectangle 2629" o:spid="_x0000_s2330" style="position:absolute;margin-left:104pt;margin-top:297pt;width:80pt;height:60pt;z-index:2543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Bx/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qtcZNzcP0F+eMG9beuRgR5g6qUcXpZh4gp2knyeFRorxS2CLmrv1quGRl2K5aTa8ilgK&#13;&#10;Zn1421VBD8BLoRNKcYrojgMTXhY9+WH2vih73ZM83Ld1YX/b5v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Hogc&#13;&#10;f50BAAAVAwAADgAAAAAAAAAAAAAAAAAuAgAAZHJzL2Uyb0RvYy54bWxQSwECLQAUAAYACAAAACEA&#13;&#10;zkhUZeAAAAAQAQAADwAAAAAAAAAAAAAAAAD3AwAAZHJzL2Rvd25yZXYueG1sUEsFBgAAAAAEAAQA&#13;&#10;8wAAAAQFAAAAAA==&#13;&#10;" filled="f" stroked="f">
                      <v:textbox inset="2.16pt,1.44pt,0,1.44pt">
                        <w:txbxContent>
                          <w:p w14:paraId="2CCAC8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34976" behindDoc="0" locked="0" layoutInCell="1" allowOverlap="1" wp14:anchorId="05448B7F" wp14:editId="5668EF87">
                      <wp:simplePos x="0" y="0"/>
                      <wp:positionH relativeFrom="column">
                        <wp:posOffset>1320800</wp:posOffset>
                      </wp:positionH>
                      <wp:positionV relativeFrom="paragraph">
                        <wp:posOffset>3771900</wp:posOffset>
                      </wp:positionV>
                      <wp:extent cx="1016000" cy="762000"/>
                      <wp:effectExtent l="0" t="0" r="0" b="0"/>
                      <wp:wrapNone/>
                      <wp:docPr id="2630" name="Rectangle 2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A6910-57CD-9D42-9B83-F5CCCE3EBF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D33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48B7F" id="Rectangle 2630" o:spid="_x0000_s2331" style="position:absolute;margin-left:104pt;margin-top:297pt;width:80pt;height:60pt;z-index:2543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pxq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qj9m3NzcQ39+xLxt6YGDHWHqpB5dlGLiCXaSfh4VGinGr4Etam5vVg2PvBTLdbPmVcRS&#13;&#10;MOv9264KegBeCp1QimNEdxiY8LLoyQ+z90XZ657k4b6tC/vrNu9+AQ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576c&#13;&#10;ap0BAAAVAwAADgAAAAAAAAAAAAAAAAAuAgAAZHJzL2Uyb0RvYy54bWxQSwECLQAUAAYACAAAACEA&#13;&#10;zkhUZeAAAAAQAQAADwAAAAAAAAAAAAAAAAD3AwAAZHJzL2Rvd25yZXYueG1sUEsFBgAAAAAEAAQA&#13;&#10;8wAAAAQFAAAAAA==&#13;&#10;" filled="f" stroked="f">
                      <v:textbox inset="2.16pt,1.44pt,0,1.44pt">
                        <w:txbxContent>
                          <w:p w14:paraId="252D33B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399488" behindDoc="0" locked="0" layoutInCell="1" allowOverlap="1" wp14:anchorId="31A83E83" wp14:editId="3F2387FC">
                      <wp:simplePos x="0" y="0"/>
                      <wp:positionH relativeFrom="column">
                        <wp:posOffset>1320800</wp:posOffset>
                      </wp:positionH>
                      <wp:positionV relativeFrom="paragraph">
                        <wp:posOffset>3771900</wp:posOffset>
                      </wp:positionV>
                      <wp:extent cx="990600" cy="2946400"/>
                      <wp:effectExtent l="0" t="0" r="0" b="0"/>
                      <wp:wrapNone/>
                      <wp:docPr id="2693" name="Rectangle 26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E9DC48D-1660-A545-A2D0-502A048276F5}"/>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AB3EC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83E83" id="Rectangle 2693" o:spid="_x0000_s2332" style="position:absolute;margin-left:104pt;margin-top:297pt;width:78pt;height:232pt;z-index:25439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kA5nA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" filled="f" stroked="f">
                      <v:textbox inset="2.16pt,1.44pt,0,1.44pt">
                        <w:txbxContent>
                          <w:p w14:paraId="1AB3EC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0512" behindDoc="0" locked="0" layoutInCell="1" allowOverlap="1" wp14:anchorId="1E72E3FC" wp14:editId="10BD1FA5">
                      <wp:simplePos x="0" y="0"/>
                      <wp:positionH relativeFrom="column">
                        <wp:posOffset>1320800</wp:posOffset>
                      </wp:positionH>
                      <wp:positionV relativeFrom="paragraph">
                        <wp:posOffset>3771900</wp:posOffset>
                      </wp:positionV>
                      <wp:extent cx="1016000" cy="2324100"/>
                      <wp:effectExtent l="0" t="0" r="0" b="0"/>
                      <wp:wrapNone/>
                      <wp:docPr id="2694" name="Rectangle 2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140179-0267-B141-BCB8-905DE46AAEC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9FC48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2E3FC" id="Rectangle 2694" o:spid="_x0000_s2333" style="position:absolute;margin-left:104pt;margin-top:297pt;width:80pt;height:183pt;z-index:25440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Q9z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6/o24+biHobzE+ZxS48c7ARzL/XkohQzt7CX9POo0EgxfQnsUXt7s2655yVpNu2GZxFL&#13;&#10;wrT3b6sq6BF4KnRCKY4R3WFkwk3Rkz9m84uy10HJ3X2bF/bXcd79Ag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ONN&#13;&#10;D3OdAQAAFgMAAA4AAAAAAAAAAAAAAAAALgIAAGRycy9lMm9Eb2MueG1sUEsBAi0AFAAGAAgAAAAh&#13;&#10;AE9Z7InhAAAAEAEAAA8AAAAAAAAAAAAAAAAA9wMAAGRycy9kb3ducmV2LnhtbFBLBQYAAAAABAAE&#13;&#10;APMAAAAFBQAAAAA=&#13;&#10;" filled="f" stroked="f">
                      <v:textbox inset="2.16pt,1.44pt,0,1.44pt">
                        <w:txbxContent>
                          <w:p w14:paraId="29FC48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1536" behindDoc="0" locked="0" layoutInCell="1" allowOverlap="1" wp14:anchorId="38A0FD75" wp14:editId="2C72C0C1">
                      <wp:simplePos x="0" y="0"/>
                      <wp:positionH relativeFrom="column">
                        <wp:posOffset>1320800</wp:posOffset>
                      </wp:positionH>
                      <wp:positionV relativeFrom="paragraph">
                        <wp:posOffset>3771900</wp:posOffset>
                      </wp:positionV>
                      <wp:extent cx="990600" cy="2641600"/>
                      <wp:effectExtent l="0" t="0" r="0" b="0"/>
                      <wp:wrapNone/>
                      <wp:docPr id="2695" name="Rectangle 26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371D0BE-0F6B-F940-8411-C6D0A8F870AA}"/>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5644D0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0FD75" id="Rectangle 2695" o:spid="_x0000_s2334" style="position:absolute;margin-left:104pt;margin-top:297pt;width:78pt;height:208pt;z-index:25440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" filled="f" stroked="f">
                      <v:textbox inset="2.16pt,1.44pt,0,1.44pt">
                        <w:txbxContent>
                          <w:p w14:paraId="5644D0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2560" behindDoc="0" locked="0" layoutInCell="1" allowOverlap="1" wp14:anchorId="13285337" wp14:editId="3EBDED17">
                      <wp:simplePos x="0" y="0"/>
                      <wp:positionH relativeFrom="column">
                        <wp:posOffset>1320800</wp:posOffset>
                      </wp:positionH>
                      <wp:positionV relativeFrom="paragraph">
                        <wp:posOffset>3771900</wp:posOffset>
                      </wp:positionV>
                      <wp:extent cx="990600" cy="2946400"/>
                      <wp:effectExtent l="0" t="0" r="0" b="0"/>
                      <wp:wrapNone/>
                      <wp:docPr id="2696" name="Rectangle 26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127949-3FEA-D141-8010-967DB9DC096F}"/>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995EC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85337" id="Rectangle 2696" o:spid="_x0000_s2335" style="position:absolute;margin-left:104pt;margin-top:297pt;width:78pt;height:232pt;z-index:25440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" filled="f" stroked="f">
                      <v:textbox inset="2.16pt,1.44pt,0,1.44pt">
                        <w:txbxContent>
                          <w:p w14:paraId="2995EC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3584" behindDoc="0" locked="0" layoutInCell="1" allowOverlap="1" wp14:anchorId="0D0D1311" wp14:editId="373CC881">
                      <wp:simplePos x="0" y="0"/>
                      <wp:positionH relativeFrom="column">
                        <wp:posOffset>1320800</wp:posOffset>
                      </wp:positionH>
                      <wp:positionV relativeFrom="paragraph">
                        <wp:posOffset>3771900</wp:posOffset>
                      </wp:positionV>
                      <wp:extent cx="1016000" cy="2324100"/>
                      <wp:effectExtent l="0" t="0" r="0" b="0"/>
                      <wp:wrapNone/>
                      <wp:docPr id="2697" name="Rectangle 2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162935-AE92-374F-AD71-47B0E793164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74A03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D1311" id="Rectangle 2697" o:spid="_x0000_s2336" style="position:absolute;margin-left:104pt;margin-top:297pt;width:80pt;height:183pt;z-index:25440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vfnAEAABY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dVNwc3EPw/kR87ilBw52grmXenJRiplb2Ev6eVRopJi+Bvao/XSzbrnnJWk27YZnEUvC&#13;&#10;tPdvqyroEXgqdEIpjhHdYWTCTdGTP2bzi7LXQcndfZsX9tdx3v0C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ggf7&#13;&#10;35wBAAAWAwAADgAAAAAAAAAAAAAAAAAuAgAAZHJzL2Uyb0RvYy54bWxQSwECLQAUAAYACAAAACEA&#13;&#10;T1nsieEAAAAQAQAADwAAAAAAAAAAAAAAAAD2AwAAZHJzL2Rvd25yZXYueG1sUEsFBgAAAAAEAAQA&#13;&#10;8wAAAAQFAAAAAA==&#13;&#10;" filled="f" stroked="f">
                      <v:textbox inset="2.16pt,1.44pt,0,1.44pt">
                        <w:txbxContent>
                          <w:p w14:paraId="274A03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4608" behindDoc="0" locked="0" layoutInCell="1" allowOverlap="1" wp14:anchorId="49A11B7D" wp14:editId="10A4756C">
                      <wp:simplePos x="0" y="0"/>
                      <wp:positionH relativeFrom="column">
                        <wp:posOffset>1320800</wp:posOffset>
                      </wp:positionH>
                      <wp:positionV relativeFrom="paragraph">
                        <wp:posOffset>3771900</wp:posOffset>
                      </wp:positionV>
                      <wp:extent cx="990600" cy="2946400"/>
                      <wp:effectExtent l="0" t="0" r="0" b="0"/>
                      <wp:wrapNone/>
                      <wp:docPr id="2698" name="Rectangle 26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2E44CDC-5617-254A-A4FB-5A2C6D4015E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93C78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11B7D" id="Rectangle 2698" o:spid="_x0000_s2337" style="position:absolute;margin-left:104pt;margin-top:297pt;width:78pt;height:232pt;z-index:25440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" filled="f" stroked="f">
                      <v:textbox inset="2.16pt,1.44pt,0,1.44pt">
                        <w:txbxContent>
                          <w:p w14:paraId="393C78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5632" behindDoc="0" locked="0" layoutInCell="1" allowOverlap="1" wp14:anchorId="44A8599C" wp14:editId="062AB078">
                      <wp:simplePos x="0" y="0"/>
                      <wp:positionH relativeFrom="column">
                        <wp:posOffset>1333500</wp:posOffset>
                      </wp:positionH>
                      <wp:positionV relativeFrom="paragraph">
                        <wp:posOffset>3771900</wp:posOffset>
                      </wp:positionV>
                      <wp:extent cx="990600" cy="2946400"/>
                      <wp:effectExtent l="0" t="0" r="0" b="0"/>
                      <wp:wrapNone/>
                      <wp:docPr id="2699" name="Rectangle 26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E8BC91C-D83F-AC42-BD00-F35B0AB39168}"/>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2BADB0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8599C" id="Rectangle 2699" o:spid="_x0000_s2338" style="position:absolute;margin-left:105pt;margin-top:297pt;width:78pt;height:232pt;z-index:25440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zSr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" filled="f" stroked="f">
                      <v:textbox inset="2.16pt,1.44pt,0,1.44pt">
                        <w:txbxContent>
                          <w:p w14:paraId="2BADB06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6656" behindDoc="0" locked="0" layoutInCell="1" allowOverlap="1" wp14:anchorId="09828F4A" wp14:editId="55ED9749">
                      <wp:simplePos x="0" y="0"/>
                      <wp:positionH relativeFrom="column">
                        <wp:posOffset>1320800</wp:posOffset>
                      </wp:positionH>
                      <wp:positionV relativeFrom="paragraph">
                        <wp:posOffset>3771900</wp:posOffset>
                      </wp:positionV>
                      <wp:extent cx="1016000" cy="2324100"/>
                      <wp:effectExtent l="0" t="0" r="0" b="0"/>
                      <wp:wrapNone/>
                      <wp:docPr id="2700" name="Rectangle 2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8D49C-44E2-D249-98EB-93E9ACA9604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78EEC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28F4A" id="Rectangle 2700" o:spid="_x0000_s2339" style="position:absolute;margin-left:104pt;margin-top:297pt;width:80pt;height:183pt;z-index:25440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iVx7&#13;&#10;4ZwBAAAWAwAADgAAAAAAAAAAAAAAAAAuAgAAZHJzL2Uyb0RvYy54bWxQSwECLQAUAAYACAAAACEA&#13;&#10;T1nsieEAAAAQAQAADwAAAAAAAAAAAAAAAAD2AwAAZHJzL2Rvd25yZXYueG1sUEsFBgAAAAAEAAQA&#13;&#10;8wAAAAQFAAAAAA==&#13;&#10;" filled="f" stroked="f">
                      <v:textbox inset="2.16pt,1.44pt,0,1.44pt">
                        <w:txbxContent>
                          <w:p w14:paraId="178EEC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7680" behindDoc="0" locked="0" layoutInCell="1" allowOverlap="1" wp14:anchorId="70BFC6A6" wp14:editId="525E5AD1">
                      <wp:simplePos x="0" y="0"/>
                      <wp:positionH relativeFrom="column">
                        <wp:posOffset>1320800</wp:posOffset>
                      </wp:positionH>
                      <wp:positionV relativeFrom="paragraph">
                        <wp:posOffset>3771900</wp:posOffset>
                      </wp:positionV>
                      <wp:extent cx="990600" cy="2946400"/>
                      <wp:effectExtent l="0" t="0" r="0" b="0"/>
                      <wp:wrapNone/>
                      <wp:docPr id="2701" name="Rectangle 27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04529F5-7989-8A41-86D1-35ACEEAC6B6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642716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FC6A6" id="Rectangle 2701" o:spid="_x0000_s2340" style="position:absolute;margin-left:104pt;margin-top:297pt;width:78pt;height:232pt;z-index:25440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" filled="f" stroked="f">
                      <v:textbox inset="2.16pt,1.44pt,0,1.44pt">
                        <w:txbxContent>
                          <w:p w14:paraId="642716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8704" behindDoc="0" locked="0" layoutInCell="1" allowOverlap="1" wp14:anchorId="0834B410" wp14:editId="1EDA519D">
                      <wp:simplePos x="0" y="0"/>
                      <wp:positionH relativeFrom="column">
                        <wp:posOffset>1320800</wp:posOffset>
                      </wp:positionH>
                      <wp:positionV relativeFrom="paragraph">
                        <wp:posOffset>3771900</wp:posOffset>
                      </wp:positionV>
                      <wp:extent cx="990600" cy="2921000"/>
                      <wp:effectExtent l="0" t="0" r="0" b="0"/>
                      <wp:wrapNone/>
                      <wp:docPr id="2702" name="Rectangle 27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A1643A7-C426-0E47-AD7B-59A858559B61}"/>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47FA8D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4B410" id="Rectangle 2702" o:spid="_x0000_s2341" style="position:absolute;margin-left:104pt;margin-top:297pt;width:78pt;height:230pt;z-index:25440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" filled="f" stroked="f">
                      <v:textbox inset="2.16pt,1.44pt,0,1.44pt">
                        <w:txbxContent>
                          <w:p w14:paraId="47FA8D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09728" behindDoc="0" locked="0" layoutInCell="1" allowOverlap="1" wp14:anchorId="68EC70B3" wp14:editId="4DE8CACB">
                      <wp:simplePos x="0" y="0"/>
                      <wp:positionH relativeFrom="column">
                        <wp:posOffset>1320800</wp:posOffset>
                      </wp:positionH>
                      <wp:positionV relativeFrom="paragraph">
                        <wp:posOffset>3771900</wp:posOffset>
                      </wp:positionV>
                      <wp:extent cx="1016000" cy="2324100"/>
                      <wp:effectExtent l="0" t="0" r="0" b="0"/>
                      <wp:wrapNone/>
                      <wp:docPr id="2703" name="Rectangle 2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D25DD-0C99-944C-B53F-162A3483289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AF7F8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C70B3" id="Rectangle 2703" o:spid="_x0000_s2342" style="position:absolute;margin-left:104pt;margin-top:297pt;width:80pt;height:183pt;z-index:25440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fuinQEAABY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dXObcXNxD8P5CfO4pUcOdoK5l3pyUYqZW9hL+nlUaKSYvgT2qP14s2655yVpNu2GZxFL&#13;&#10;wrT3b6sq6BF4KnRCKY4R3WFkwk3Rkz9m84uy10HJ3X2bF/bXcd79Ag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JSx&#13;&#10;+6KdAQAAFgMAAA4AAAAAAAAAAAAAAAAALgIAAGRycy9lMm9Eb2MueG1sUEsBAi0AFAAGAAgAAAAh&#13;&#10;AE9Z7InhAAAAEAEAAA8AAAAAAAAAAAAAAAAA9wMAAGRycy9kb3ducmV2LnhtbFBLBQYAAAAABAAE&#13;&#10;APMAAAAFBQAAAAA=&#13;&#10;" filled="f" stroked="f">
                      <v:textbox inset="2.16pt,1.44pt,0,1.44pt">
                        <w:txbxContent>
                          <w:p w14:paraId="0AF7F8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0752" behindDoc="0" locked="0" layoutInCell="1" allowOverlap="1" wp14:anchorId="51AC6748" wp14:editId="097FEAA7">
                      <wp:simplePos x="0" y="0"/>
                      <wp:positionH relativeFrom="column">
                        <wp:posOffset>1320800</wp:posOffset>
                      </wp:positionH>
                      <wp:positionV relativeFrom="paragraph">
                        <wp:posOffset>3771900</wp:posOffset>
                      </wp:positionV>
                      <wp:extent cx="1016000" cy="2324100"/>
                      <wp:effectExtent l="0" t="0" r="0" b="0"/>
                      <wp:wrapNone/>
                      <wp:docPr id="2704" name="Rectangle 2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38D9B-5B16-2246-89E8-DFE84AD0286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356C7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C6748" id="Rectangle 2704" o:spid="_x0000_s2343" style="position:absolute;margin-left:104pt;margin-top:297pt;width:80pt;height:183pt;z-index:25441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3u3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6+Y24+biHobzE+ZxS48c7ARzL/XkohQzt7CX9POo0EgxfQnsUXt7s2655yVpNu2GZxFL&#13;&#10;wrT3b6sq6BF4KnRCKY4R3WFkwk3Rkz9m84uy10HJ3X2bF/bXcd79Ag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G2H&#13;&#10;e7edAQAAFgMAAA4AAAAAAAAAAAAAAAAALgIAAGRycy9lMm9Eb2MueG1sUEsBAi0AFAAGAAgAAAAh&#13;&#10;AE9Z7InhAAAAEAEAAA8AAAAAAAAAAAAAAAAA9wMAAGRycy9kb3ducmV2LnhtbFBLBQYAAAAABAAE&#13;&#10;APMAAAAFBQAAAAA=&#13;&#10;" filled="f" stroked="f">
                      <v:textbox inset="2.16pt,1.44pt,0,1.44pt">
                        <w:txbxContent>
                          <w:p w14:paraId="4356C7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1776" behindDoc="0" locked="0" layoutInCell="1" allowOverlap="1" wp14:anchorId="5E031058" wp14:editId="6E2C09D3">
                      <wp:simplePos x="0" y="0"/>
                      <wp:positionH relativeFrom="column">
                        <wp:posOffset>1320800</wp:posOffset>
                      </wp:positionH>
                      <wp:positionV relativeFrom="paragraph">
                        <wp:posOffset>3771900</wp:posOffset>
                      </wp:positionV>
                      <wp:extent cx="1016000" cy="2324100"/>
                      <wp:effectExtent l="0" t="0" r="0" b="0"/>
                      <wp:wrapNone/>
                      <wp:docPr id="2705" name="Rectangle 2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83A660-39DD-6B44-9370-59322D99E1E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A5E99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31058" id="Rectangle 2705" o:spid="_x0000_s2344" style="position:absolute;margin-left:104pt;margin-top:297pt;width:80pt;height:183pt;z-index:25441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PpznQ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llWTcFNxC/3xCdO4xUcKeoSp43I0nrOJWtjx8GcvUHE2PjjyqP5xvayp5zmpmrqhWcSc&#13;&#10;EO3t56pwcgCaChmRs71HsxuIcJX1pI/J/KzsY1BSdz/nmf15nNdvAA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Eqw&#13;&#10;+nOdAQAAFgMAAA4AAAAAAAAAAAAAAAAALgIAAGRycy9lMm9Eb2MueG1sUEsBAi0AFAAGAAgAAAAh&#13;&#10;AE9Z7InhAAAAEAEAAA8AAAAAAAAAAAAAAAAA9wMAAGRycy9kb3ducmV2LnhtbFBLBQYAAAAABAAE&#13;&#10;APMAAAAFBQAAAAA=&#13;&#10;" filled="f" stroked="f">
                      <v:textbox inset="2.16pt,1.44pt,0,1.44pt">
                        <w:txbxContent>
                          <w:p w14:paraId="7A5E99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2800" behindDoc="0" locked="0" layoutInCell="1" allowOverlap="1" wp14:anchorId="3696DBFB" wp14:editId="680310F8">
                      <wp:simplePos x="0" y="0"/>
                      <wp:positionH relativeFrom="column">
                        <wp:posOffset>1320800</wp:posOffset>
                      </wp:positionH>
                      <wp:positionV relativeFrom="paragraph">
                        <wp:posOffset>3771900</wp:posOffset>
                      </wp:positionV>
                      <wp:extent cx="1016000" cy="2324100"/>
                      <wp:effectExtent l="0" t="0" r="0" b="0"/>
                      <wp:wrapNone/>
                      <wp:docPr id="2706" name="Rectangle 2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F732A0-B5A9-7840-B0CF-D40D220FA9B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17E0E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6DBFB" id="Rectangle 2706" o:spid="_x0000_s2345" style="position:absolute;margin-left:104pt;margin-top:297pt;width:80pt;height:183pt;z-index:25441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s4Z6&#13;&#10;ZpwBAAAWAwAADgAAAAAAAAAAAAAAAAAuAgAAZHJzL2Uyb0RvYy54bWxQSwECLQAUAAYACAAAACEA&#13;&#10;T1nsieEAAAAQAQAADwAAAAAAAAAAAAAAAAD2AwAAZHJzL2Rvd25yZXYueG1sUEsFBgAAAAAEAAQA&#13;&#10;8wAAAAQFAAAAAA==&#13;&#10;" filled="f" stroked="f">
                      <v:textbox inset="2.16pt,1.44pt,0,1.44pt">
                        <w:txbxContent>
                          <w:p w14:paraId="517E0E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3824" behindDoc="0" locked="0" layoutInCell="1" allowOverlap="1" wp14:anchorId="5482081F" wp14:editId="4F92A05D">
                      <wp:simplePos x="0" y="0"/>
                      <wp:positionH relativeFrom="column">
                        <wp:posOffset>1320800</wp:posOffset>
                      </wp:positionH>
                      <wp:positionV relativeFrom="paragraph">
                        <wp:posOffset>3771900</wp:posOffset>
                      </wp:positionV>
                      <wp:extent cx="1016000" cy="2324100"/>
                      <wp:effectExtent l="0" t="0" r="0" b="0"/>
                      <wp:wrapNone/>
                      <wp:docPr id="2707" name="Rectangle 2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7B8534-6F9E-AF42-8802-13DC7712E81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F7EA8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2081F" id="Rectangle 2707" o:spid="_x0000_s2346" style="position:absolute;margin-left:104pt;margin-top:297pt;width:80pt;height:183pt;z-index:25441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hdInAEAABY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dVtwc3EPw/kR87ilBw52grmXenJRiplb2Ev6eVRopJi+Bvao/XSzbrnnJWk27YZnEUvC&#13;&#10;tPdvqyroEXgqdEIpjhHdYWTCTdGTP2bzi7LXQcndfZsX9tdx3v0C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UV4X&#13;&#10;SJwBAAAWAwAADgAAAAAAAAAAAAAAAAAuAgAAZHJzL2Uyb0RvYy54bWxQSwECLQAUAAYACAAAACEA&#13;&#10;T1nsieEAAAAQAQAADwAAAAAAAAAAAAAAAAD2AwAAZHJzL2Rvd25yZXYueG1sUEsFBgAAAAAEAAQA&#13;&#10;8wAAAAQFAAAAAA==&#13;&#10;" filled="f" stroked="f">
                      <v:textbox inset="2.16pt,1.44pt,0,1.44pt">
                        <w:txbxContent>
                          <w:p w14:paraId="6F7EA8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4848" behindDoc="0" locked="0" layoutInCell="1" allowOverlap="1" wp14:anchorId="1B7E623C" wp14:editId="01D74EA9">
                      <wp:simplePos x="0" y="0"/>
                      <wp:positionH relativeFrom="column">
                        <wp:posOffset>1320800</wp:posOffset>
                      </wp:positionH>
                      <wp:positionV relativeFrom="paragraph">
                        <wp:posOffset>3771900</wp:posOffset>
                      </wp:positionV>
                      <wp:extent cx="1016000" cy="2324100"/>
                      <wp:effectExtent l="0" t="0" r="0" b="0"/>
                      <wp:wrapNone/>
                      <wp:docPr id="2708" name="Rectangle 2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82CC54-DF12-FE48-9356-1D45585F2BE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26408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E623C" id="Rectangle 2708" o:spid="_x0000_s2347" style="position:absolute;margin-left:104pt;margin-top:297pt;width:80pt;height:183pt;z-index:25441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qGiX&#13;&#10;XZwBAAAWAwAADgAAAAAAAAAAAAAAAAAuAgAAZHJzL2Uyb0RvYy54bWxQSwECLQAUAAYACAAAACEA&#13;&#10;T1nsieEAAAAQAQAADwAAAAAAAAAAAAAAAAD2AwAAZHJzL2Rvd25yZXYueG1sUEsFBgAAAAAEAAQA&#13;&#10;8wAAAAQFAAAAAA==&#13;&#10;" filled="f" stroked="f">
                      <v:textbox inset="2.16pt,1.44pt,0,1.44pt">
                        <w:txbxContent>
                          <w:p w14:paraId="626408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5872" behindDoc="0" locked="0" layoutInCell="1" allowOverlap="1" wp14:anchorId="5A8B4A86" wp14:editId="22FCA95C">
                      <wp:simplePos x="0" y="0"/>
                      <wp:positionH relativeFrom="column">
                        <wp:posOffset>1320800</wp:posOffset>
                      </wp:positionH>
                      <wp:positionV relativeFrom="paragraph">
                        <wp:posOffset>3771900</wp:posOffset>
                      </wp:positionV>
                      <wp:extent cx="1016000" cy="2324100"/>
                      <wp:effectExtent l="0" t="0" r="0" b="0"/>
                      <wp:wrapNone/>
                      <wp:docPr id="2709" name="Rectangle 2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D4E2A0-4E0C-2B49-B79A-63F32790A07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007A7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B4A86" id="Rectangle 2709" o:spid="_x0000_s2348" style="position:absolute;margin-left:104pt;margin-top:297pt;width:80pt;height:183pt;z-index:25441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KMz&#13;&#10;F2OdAQAAFgMAAA4AAAAAAAAAAAAAAAAALgIAAGRycy9lMm9Eb2MueG1sUEsBAi0AFAAGAAgAAAAh&#13;&#10;AE9Z7InhAAAAEAEAAA8AAAAAAAAAAAAAAAAA9wMAAGRycy9kb3ducmV2LnhtbFBLBQYAAAAABAAE&#13;&#10;APMAAAAFBQAAAAA=&#13;&#10;" filled="f" stroked="f">
                      <v:textbox inset="2.16pt,1.44pt,0,1.44pt">
                        <w:txbxContent>
                          <w:p w14:paraId="1007A7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6896" behindDoc="0" locked="0" layoutInCell="1" allowOverlap="1" wp14:anchorId="2CB6CF65" wp14:editId="03683C73">
                      <wp:simplePos x="0" y="0"/>
                      <wp:positionH relativeFrom="column">
                        <wp:posOffset>1320800</wp:posOffset>
                      </wp:positionH>
                      <wp:positionV relativeFrom="paragraph">
                        <wp:posOffset>3771900</wp:posOffset>
                      </wp:positionV>
                      <wp:extent cx="1016000" cy="2324100"/>
                      <wp:effectExtent l="0" t="0" r="0" b="0"/>
                      <wp:wrapNone/>
                      <wp:docPr id="2710" name="Rectangle 2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70E8FC-9F51-FC4F-92BC-00A3C95FB81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34E4D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6CF65" id="Rectangle 2710" o:spid="_x0000_s2349" style="position:absolute;margin-left:104pt;margin-top:297pt;width:80pt;height:183pt;z-index:25441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WgWX&#13;&#10;dpwBAAAWAwAADgAAAAAAAAAAAAAAAAAuAgAAZHJzL2Uyb0RvYy54bWxQSwECLQAUAAYACAAAACEA&#13;&#10;T1nsieEAAAAQAQAADwAAAAAAAAAAAAAAAAD2AwAAZHJzL2Rvd25yZXYueG1sUEsFBgAAAAAEAAQA&#13;&#10;8wAAAAQFAAAAAA==&#13;&#10;" filled="f" stroked="f">
                      <v:textbox inset="2.16pt,1.44pt,0,1.44pt">
                        <w:txbxContent>
                          <w:p w14:paraId="3534E4D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7920" behindDoc="0" locked="0" layoutInCell="1" allowOverlap="1" wp14:anchorId="7C3F31ED" wp14:editId="05267F1F">
                      <wp:simplePos x="0" y="0"/>
                      <wp:positionH relativeFrom="column">
                        <wp:posOffset>1320800</wp:posOffset>
                      </wp:positionH>
                      <wp:positionV relativeFrom="paragraph">
                        <wp:posOffset>3771900</wp:posOffset>
                      </wp:positionV>
                      <wp:extent cx="1016000" cy="2324100"/>
                      <wp:effectExtent l="0" t="0" r="0" b="0"/>
                      <wp:wrapNone/>
                      <wp:docPr id="2711" name="Rectangle 2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ED8CBE-5F42-0B43-A2B8-518CF43929C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79114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F31ED" id="Rectangle 2711" o:spid="_x0000_s2350" style="position:absolute;margin-left:104pt;margin-top:297pt;width:80pt;height:183pt;z-index:25441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tYUX&#13;&#10;HpwBAAAWAwAADgAAAAAAAAAAAAAAAAAuAgAAZHJzL2Uyb0RvYy54bWxQSwECLQAUAAYACAAAACEA&#13;&#10;T1nsieEAAAAQAQAADwAAAAAAAAAAAAAAAAD2AwAAZHJzL2Rvd25yZXYueG1sUEsFBgAAAAAEAAQA&#13;&#10;8wAAAAQFAAAAAA==&#13;&#10;" filled="f" stroked="f">
                      <v:textbox inset="2.16pt,1.44pt,0,1.44pt">
                        <w:txbxContent>
                          <w:p w14:paraId="079114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8944" behindDoc="0" locked="0" layoutInCell="1" allowOverlap="1" wp14:anchorId="1F6B41F1" wp14:editId="4D2FAA8E">
                      <wp:simplePos x="0" y="0"/>
                      <wp:positionH relativeFrom="column">
                        <wp:posOffset>1320800</wp:posOffset>
                      </wp:positionH>
                      <wp:positionV relativeFrom="paragraph">
                        <wp:posOffset>3771900</wp:posOffset>
                      </wp:positionV>
                      <wp:extent cx="1016000" cy="2324100"/>
                      <wp:effectExtent l="0" t="0" r="0" b="0"/>
                      <wp:wrapNone/>
                      <wp:docPr id="2712" name="Rectangle 2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5EEE5-03B0-694C-88B0-97E6563B62C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F32D4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B41F1" id="Rectangle 2712" o:spid="_x0000_s2351" style="position:absolute;margin-left:104pt;margin-top:297pt;width:80pt;height:183pt;z-index:25441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Eyz&#13;&#10;lwudAQAAFgMAAA4AAAAAAAAAAAAAAAAALgIAAGRycy9lMm9Eb2MueG1sUEsBAi0AFAAGAAgAAAAh&#13;&#10;AE9Z7InhAAAAEAEAAA8AAAAAAAAAAAAAAAAA9wMAAGRycy9kb3ducmV2LnhtbFBLBQYAAAAABAAE&#13;&#10;APMAAAAFBQAAAAA=&#13;&#10;" filled="f" stroked="f">
                      <v:textbox inset="2.16pt,1.44pt,0,1.44pt">
                        <w:txbxContent>
                          <w:p w14:paraId="0F32D42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19968" behindDoc="0" locked="0" layoutInCell="1" allowOverlap="1" wp14:anchorId="70CD834E" wp14:editId="0DFEB1EC">
                      <wp:simplePos x="0" y="0"/>
                      <wp:positionH relativeFrom="column">
                        <wp:posOffset>1320800</wp:posOffset>
                      </wp:positionH>
                      <wp:positionV relativeFrom="paragraph">
                        <wp:posOffset>3771900</wp:posOffset>
                      </wp:positionV>
                      <wp:extent cx="1016000" cy="2324100"/>
                      <wp:effectExtent l="0" t="0" r="0" b="0"/>
                      <wp:wrapNone/>
                      <wp:docPr id="2713" name="Rectangle 2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0C1E9-6C74-2B48-8A57-0983D1F9C6A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2B1A3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834E" id="Rectangle 2713" o:spid="_x0000_s2352" style="position:absolute;margin-left:104pt;margin-top:297pt;width:80pt;height:183pt;z-index:25441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Bc1nQEAABY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dXubcXNxD8P5CfO4pUcOdoK5l3pyUYqZW9hL+nlUaKSYvgT2qP14s2655yVpNu2GZxFL&#13;&#10;wrT3b6sq6BF4KnRCKY4R3WFkwk3Rkz9m84uy10HJ3X2bF/bXcd79Ag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Efo&#13;&#10;FzWdAQAAFgMAAA4AAAAAAAAAAAAAAAAALgIAAGRycy9lMm9Eb2MueG1sUEsBAi0AFAAGAAgAAAAh&#13;&#10;AE9Z7InhAAAAEAEAAA8AAAAAAAAAAAAAAAAA9wMAAGRycy9kb3ducmV2LnhtbFBLBQYAAAAABAAE&#13;&#10;APMAAAAFBQAAAAA=&#13;&#10;" filled="f" stroked="f">
                      <v:textbox inset="2.16pt,1.44pt,0,1.44pt">
                        <w:txbxContent>
                          <w:p w14:paraId="02B1A3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0992" behindDoc="0" locked="0" layoutInCell="1" allowOverlap="1" wp14:anchorId="17332F7D" wp14:editId="7FEF5207">
                      <wp:simplePos x="0" y="0"/>
                      <wp:positionH relativeFrom="column">
                        <wp:posOffset>1320800</wp:posOffset>
                      </wp:positionH>
                      <wp:positionV relativeFrom="paragraph">
                        <wp:posOffset>3771900</wp:posOffset>
                      </wp:positionV>
                      <wp:extent cx="1016000" cy="2324100"/>
                      <wp:effectExtent l="0" t="0" r="0" b="0"/>
                      <wp:wrapNone/>
                      <wp:docPr id="2714" name="Rectangle 2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812EE9-9E3D-3149-992C-FF5A4DF690B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ADA40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32F7D" id="Rectangle 2714" o:spid="_x0000_s2353" style="position:absolute;margin-left:104pt;margin-top:297pt;width:80pt;height:183pt;z-index:25442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cg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6/Y24+biHobzE+ZxS48c7ARzL/XkohQzt7CX9POo0EgxfQnsUXt7s2655yVpNu2GZxFL&#13;&#10;wrT3b6sq6BF4KnRCKY4R3WFkwk3Rkz9m84uy10HJ3X2bF/bXcd79Ag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L7e&#13;&#10;lyCdAQAAFgMAAA4AAAAAAAAAAAAAAAAALgIAAGRycy9lMm9Eb2MueG1sUEsBAi0AFAAGAAgAAAAh&#13;&#10;AE9Z7InhAAAAEAEAAA8AAAAAAAAAAAAAAAAA9wMAAGRycy9kb3ducmV2LnhtbFBLBQYAAAAABAAE&#13;&#10;APMAAAAFBQAAAAA=&#13;&#10;" filled="f" stroked="f">
                      <v:textbox inset="2.16pt,1.44pt,0,1.44pt">
                        <w:txbxContent>
                          <w:p w14:paraId="3ADA40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2016" behindDoc="0" locked="0" layoutInCell="1" allowOverlap="1" wp14:anchorId="21B19478" wp14:editId="659A8E19">
                      <wp:simplePos x="0" y="0"/>
                      <wp:positionH relativeFrom="column">
                        <wp:posOffset>1320800</wp:posOffset>
                      </wp:positionH>
                      <wp:positionV relativeFrom="paragraph">
                        <wp:posOffset>3771900</wp:posOffset>
                      </wp:positionV>
                      <wp:extent cx="1016000" cy="2324100"/>
                      <wp:effectExtent l="0" t="0" r="0" b="0"/>
                      <wp:wrapNone/>
                      <wp:docPr id="2715" name="Rectangle 2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A92657-A78E-B14A-9B80-0EF8FA8E448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0154F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19478" id="Rectangle 2715" o:spid="_x0000_s2354" style="position:absolute;margin-left:104pt;margin-top:297pt;width:80pt;height:183pt;z-index:25442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Jnp&#13;&#10;FuSdAQAAFgMAAA4AAAAAAAAAAAAAAAAALgIAAGRycy9lMm9Eb2MueG1sUEsBAi0AFAAGAAgAAAAh&#13;&#10;AE9Z7InhAAAAEAEAAA8AAAAAAAAAAAAAAAAA9wMAAGRycy9kb3ducmV2LnhtbFBLBQYAAAAABAAE&#13;&#10;APMAAAAFBQAAAAA=&#13;&#10;" filled="f" stroked="f">
                      <v:textbox inset="2.16pt,1.44pt,0,1.44pt">
                        <w:txbxContent>
                          <w:p w14:paraId="20154F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3040" behindDoc="0" locked="0" layoutInCell="1" allowOverlap="1" wp14:anchorId="34999311" wp14:editId="76F4B809">
                      <wp:simplePos x="0" y="0"/>
                      <wp:positionH relativeFrom="column">
                        <wp:posOffset>1320800</wp:posOffset>
                      </wp:positionH>
                      <wp:positionV relativeFrom="paragraph">
                        <wp:posOffset>3771900</wp:posOffset>
                      </wp:positionV>
                      <wp:extent cx="1016000" cy="2324100"/>
                      <wp:effectExtent l="0" t="0" r="0" b="0"/>
                      <wp:wrapNone/>
                      <wp:docPr id="2716" name="Rectangle 2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87EEC-B5B5-BD42-B642-1B8C33CEC35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C4D5A3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99311" id="Rectangle 2716" o:spid="_x0000_s2355" style="position:absolute;margin-left:104pt;margin-top:297pt;width:80pt;height:183pt;z-index:25442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YN+W&#13;&#10;8ZwBAAAWAwAADgAAAAAAAAAAAAAAAAAuAgAAZHJzL2Uyb0RvYy54bWxQSwECLQAUAAYACAAAACEA&#13;&#10;T1nsieEAAAAQAQAADwAAAAAAAAAAAAAAAAD2AwAAZHJzL2Rvd25yZXYueG1sUEsFBgAAAAAEAAQA&#13;&#10;8wAAAAQFAAAAAA==&#13;&#10;" filled="f" stroked="f">
                      <v:textbox inset="2.16pt,1.44pt,0,1.44pt">
                        <w:txbxContent>
                          <w:p w14:paraId="2C4D5A3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4064" behindDoc="0" locked="0" layoutInCell="1" allowOverlap="1" wp14:anchorId="02ABB3FE" wp14:editId="487BFBB6">
                      <wp:simplePos x="0" y="0"/>
                      <wp:positionH relativeFrom="column">
                        <wp:posOffset>1320800</wp:posOffset>
                      </wp:positionH>
                      <wp:positionV relativeFrom="paragraph">
                        <wp:posOffset>3771900</wp:posOffset>
                      </wp:positionV>
                      <wp:extent cx="1016000" cy="2324100"/>
                      <wp:effectExtent l="0" t="0" r="0" b="0"/>
                      <wp:wrapNone/>
                      <wp:docPr id="2717" name="Rectangle 2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873853-DEBE-A24A-AC0B-CE981C5047E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C8DC1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BB3FE" id="Rectangle 2717" o:spid="_x0000_s2356" style="position:absolute;margin-left:104pt;margin-top:297pt;width:80pt;height:183pt;z-index:25442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" filled="f" stroked="f">
                      <v:textbox inset="2.16pt,1.44pt,0,1.44pt">
                        <w:txbxContent>
                          <w:p w14:paraId="0C8DC1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5088" behindDoc="0" locked="0" layoutInCell="1" allowOverlap="1" wp14:anchorId="1024CF53" wp14:editId="2F84EA1C">
                      <wp:simplePos x="0" y="0"/>
                      <wp:positionH relativeFrom="column">
                        <wp:posOffset>1320800</wp:posOffset>
                      </wp:positionH>
                      <wp:positionV relativeFrom="paragraph">
                        <wp:posOffset>3771900</wp:posOffset>
                      </wp:positionV>
                      <wp:extent cx="1016000" cy="2324100"/>
                      <wp:effectExtent l="0" t="0" r="0" b="0"/>
                      <wp:wrapNone/>
                      <wp:docPr id="2718" name="Rectangle 2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F13161-75F2-024E-97D6-42CAB49CC4E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D12A6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CF53" id="Rectangle 2718" o:spid="_x0000_s2357" style="position:absolute;margin-left:104pt;margin-top:297pt;width:80pt;height:183pt;z-index:25442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" filled="f" stroked="f">
                      <v:textbox inset="2.16pt,1.44pt,0,1.44pt">
                        <w:txbxContent>
                          <w:p w14:paraId="0D12A6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6112" behindDoc="0" locked="0" layoutInCell="1" allowOverlap="1" wp14:anchorId="6F325188" wp14:editId="12A63FDE">
                      <wp:simplePos x="0" y="0"/>
                      <wp:positionH relativeFrom="column">
                        <wp:posOffset>1320800</wp:posOffset>
                      </wp:positionH>
                      <wp:positionV relativeFrom="paragraph">
                        <wp:posOffset>3771900</wp:posOffset>
                      </wp:positionV>
                      <wp:extent cx="1016000" cy="2324100"/>
                      <wp:effectExtent l="0" t="0" r="0" b="0"/>
                      <wp:wrapNone/>
                      <wp:docPr id="2719" name="Rectangle 2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52E9C-810F-4647-93AD-03A59571D9C4}"/>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5390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25188" id="Rectangle 2719" o:spid="_x0000_s2358" style="position:absolute;margin-left:104pt;margin-top:297pt;width:80pt;height:183pt;z-index:25442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Lflj&#13;&#10;p5wBAAAWAwAADgAAAAAAAAAAAAAAAAAuAgAAZHJzL2Uyb0RvYy54bWxQSwECLQAUAAYACAAAACEA&#13;&#10;T1nsieEAAAAQAQAADwAAAAAAAAAAAAAAAAD2AwAAZHJzL2Rvd25yZXYueG1sUEsFBgAAAAAEAAQA&#13;&#10;8wAAAAQFAAAAAA==&#13;&#10;" filled="f" stroked="f">
                      <v:textbox inset="2.16pt,1.44pt,0,1.44pt">
                        <w:txbxContent>
                          <w:p w14:paraId="4D5390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7136" behindDoc="0" locked="0" layoutInCell="1" allowOverlap="1" wp14:anchorId="786ECFF4" wp14:editId="4FB9545F">
                      <wp:simplePos x="0" y="0"/>
                      <wp:positionH relativeFrom="column">
                        <wp:posOffset>1320800</wp:posOffset>
                      </wp:positionH>
                      <wp:positionV relativeFrom="paragraph">
                        <wp:posOffset>3771900</wp:posOffset>
                      </wp:positionV>
                      <wp:extent cx="1016000" cy="2324100"/>
                      <wp:effectExtent l="0" t="0" r="0" b="0"/>
                      <wp:wrapNone/>
                      <wp:docPr id="2720" name="Rectangle 2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29EA63-97EA-C84D-959A-E0FE1AB2561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94382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ECFF4" id="Rectangle 2720" o:spid="_x0000_s2359" style="position:absolute;margin-left:104pt;margin-top:297pt;width:80pt;height:183pt;z-index:25442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1M/j&#13;&#10;spwBAAAWAwAADgAAAAAAAAAAAAAAAAAuAgAAZHJzL2Uyb0RvYy54bWxQSwECLQAUAAYACAAAACEA&#13;&#10;T1nsieEAAAAQAQAADwAAAAAAAAAAAAAAAAD2AwAAZHJzL2Rvd25yZXYueG1sUEsFBgAAAAAEAAQA&#13;&#10;8wAAAAQFAAAAAA==&#13;&#10;" filled="f" stroked="f">
                      <v:textbox inset="2.16pt,1.44pt,0,1.44pt">
                        <w:txbxContent>
                          <w:p w14:paraId="194382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8160" behindDoc="0" locked="0" layoutInCell="1" allowOverlap="1" wp14:anchorId="4E2CC617" wp14:editId="6576A050">
                      <wp:simplePos x="0" y="0"/>
                      <wp:positionH relativeFrom="column">
                        <wp:posOffset>1320800</wp:posOffset>
                      </wp:positionH>
                      <wp:positionV relativeFrom="paragraph">
                        <wp:posOffset>3771900</wp:posOffset>
                      </wp:positionV>
                      <wp:extent cx="1016000" cy="2324100"/>
                      <wp:effectExtent l="0" t="0" r="0" b="0"/>
                      <wp:wrapNone/>
                      <wp:docPr id="2721" name="Rectangle 2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E66F65-E709-BC4B-8532-DE075B176EF2}"/>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967B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CC617" id="Rectangle 2721" o:spid="_x0000_s2360" style="position:absolute;margin-left:104pt;margin-top:297pt;width:80pt;height:183pt;z-index:25442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O09j&#13;&#10;2pwBAAAWAwAADgAAAAAAAAAAAAAAAAAuAgAAZHJzL2Uyb0RvYy54bWxQSwECLQAUAAYACAAAACEA&#13;&#10;T1nsieEAAAAQAQAADwAAAAAAAAAAAAAAAAD2AwAAZHJzL2Rvd25yZXYueG1sUEsFBgAAAAAEAAQA&#13;&#10;8wAAAAQFAAAAAA==&#13;&#10;" filled="f" stroked="f">
                      <v:textbox inset="2.16pt,1.44pt,0,1.44pt">
                        <w:txbxContent>
                          <w:p w14:paraId="09967B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29184" behindDoc="0" locked="0" layoutInCell="1" allowOverlap="1" wp14:anchorId="26B84356" wp14:editId="3FD741CC">
                      <wp:simplePos x="0" y="0"/>
                      <wp:positionH relativeFrom="column">
                        <wp:posOffset>1320800</wp:posOffset>
                      </wp:positionH>
                      <wp:positionV relativeFrom="paragraph">
                        <wp:posOffset>3771900</wp:posOffset>
                      </wp:positionV>
                      <wp:extent cx="1016000" cy="2324100"/>
                      <wp:effectExtent l="0" t="0" r="0" b="0"/>
                      <wp:wrapNone/>
                      <wp:docPr id="2722" name="Rectangle 2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438B6D-AF5C-2840-89C0-29F09C869BA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DE4B4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84356" id="Rectangle 2722" o:spid="_x0000_s2361" style="position:absolute;margin-left:104pt;margin-top:297pt;width:80pt;height:183pt;z-index:25442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MJ5&#13;&#10;48+dAQAAFgMAAA4AAAAAAAAAAAAAAAAALgIAAGRycy9lMm9Eb2MueG1sUEsBAi0AFAAGAAgAAAAh&#13;&#10;AE9Z7InhAAAAEAEAAA8AAAAAAAAAAAAAAAAA9wMAAGRycy9kb3ducmV2LnhtbFBLBQYAAAAABAAE&#13;&#10;APMAAAAFBQAAAAA=&#13;&#10;" filled="f" stroked="f">
                      <v:textbox inset="2.16pt,1.44pt,0,1.44pt">
                        <w:txbxContent>
                          <w:p w14:paraId="1DE4B4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0208" behindDoc="0" locked="0" layoutInCell="1" allowOverlap="1" wp14:anchorId="05FC1210" wp14:editId="495FDB35">
                      <wp:simplePos x="0" y="0"/>
                      <wp:positionH relativeFrom="column">
                        <wp:posOffset>1320800</wp:posOffset>
                      </wp:positionH>
                      <wp:positionV relativeFrom="paragraph">
                        <wp:posOffset>3771900</wp:posOffset>
                      </wp:positionV>
                      <wp:extent cx="1016000" cy="2324100"/>
                      <wp:effectExtent l="0" t="0" r="0" b="0"/>
                      <wp:wrapNone/>
                      <wp:docPr id="2723" name="Rectangle 2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2BB4DD-44BC-2D43-A043-4AB6BA13D8E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C2AC5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C1210" id="Rectangle 2723" o:spid="_x0000_s2362" style="position:absolute;margin-left:104pt;margin-top:297pt;width:80pt;height:183pt;z-index:25443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Mki&#13;&#10;Y/GdAQAAFgMAAA4AAAAAAAAAAAAAAAAALgIAAGRycy9lMm9Eb2MueG1sUEsBAi0AFAAGAAgAAAAh&#13;&#10;AE9Z7InhAAAAEAEAAA8AAAAAAAAAAAAAAAAA9wMAAGRycy9kb3ducmV2LnhtbFBLBQYAAAAABAAE&#13;&#10;APMAAAAFBQAAAAA=&#13;&#10;" filled="f" stroked="f">
                      <v:textbox inset="2.16pt,1.44pt,0,1.44pt">
                        <w:txbxContent>
                          <w:p w14:paraId="7C2AC5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1232" behindDoc="0" locked="0" layoutInCell="1" allowOverlap="1" wp14:anchorId="324D9ECB" wp14:editId="38E47667">
                      <wp:simplePos x="0" y="0"/>
                      <wp:positionH relativeFrom="column">
                        <wp:posOffset>1320800</wp:posOffset>
                      </wp:positionH>
                      <wp:positionV relativeFrom="paragraph">
                        <wp:posOffset>3771900</wp:posOffset>
                      </wp:positionV>
                      <wp:extent cx="1016000" cy="2324100"/>
                      <wp:effectExtent l="0" t="0" r="0" b="0"/>
                      <wp:wrapNone/>
                      <wp:docPr id="2724" name="Rectangle 2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5A9C5F-A053-7845-AA26-8EC9FD6B423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9ABAC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9ECB" id="Rectangle 2724" o:spid="_x0000_s2363" style="position:absolute;margin-left:104pt;margin-top:297pt;width:80pt;height:183pt;z-index:25443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MBTj&#13;&#10;5JwBAAAWAwAADgAAAAAAAAAAAAAAAAAuAgAAZHJzL2Uyb0RvYy54bWxQSwECLQAUAAYACAAAACEA&#13;&#10;T1nsieEAAAAQAQAADwAAAAAAAAAAAAAAAAD2AwAAZHJzL2Rvd25yZXYueG1sUEsFBgAAAAAEAAQA&#13;&#10;8wAAAAQFAAAAAA==&#13;&#10;" filled="f" stroked="f">
                      <v:textbox inset="2.16pt,1.44pt,0,1.44pt">
                        <w:txbxContent>
                          <w:p w14:paraId="59ABAC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2256" behindDoc="0" locked="0" layoutInCell="1" allowOverlap="1" wp14:anchorId="66D1A750" wp14:editId="7436C076">
                      <wp:simplePos x="0" y="0"/>
                      <wp:positionH relativeFrom="column">
                        <wp:posOffset>1320800</wp:posOffset>
                      </wp:positionH>
                      <wp:positionV relativeFrom="paragraph">
                        <wp:posOffset>3771900</wp:posOffset>
                      </wp:positionV>
                      <wp:extent cx="1016000" cy="2324100"/>
                      <wp:effectExtent l="0" t="0" r="0" b="0"/>
                      <wp:wrapNone/>
                      <wp:docPr id="2725" name="Rectangle 2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C1111-5573-E547-9564-A3CA5C9042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CA239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1A750" id="Rectangle 2725" o:spid="_x0000_s2364" style="position:absolute;margin-left:104pt;margin-top:297pt;width:80pt;height:183pt;z-index:25443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Bcj&#13;&#10;YiCdAQAAFgMAAA4AAAAAAAAAAAAAAAAALgIAAGRycy9lMm9Eb2MueG1sUEsBAi0AFAAGAAgAAAAh&#13;&#10;AE9Z7InhAAAAEAEAAA8AAAAAAAAAAAAAAAAA9wMAAGRycy9kb3ducmV2LnhtbFBLBQYAAAAABAAE&#13;&#10;APMAAAAFBQAAAAA=&#13;&#10;" filled="f" stroked="f">
                      <v:textbox inset="2.16pt,1.44pt,0,1.44pt">
                        <w:txbxContent>
                          <w:p w14:paraId="6CA2398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3280" behindDoc="0" locked="0" layoutInCell="1" allowOverlap="1" wp14:anchorId="140C928A" wp14:editId="5C56821F">
                      <wp:simplePos x="0" y="0"/>
                      <wp:positionH relativeFrom="column">
                        <wp:posOffset>1320800</wp:posOffset>
                      </wp:positionH>
                      <wp:positionV relativeFrom="paragraph">
                        <wp:posOffset>3771900</wp:posOffset>
                      </wp:positionV>
                      <wp:extent cx="1016000" cy="1714500"/>
                      <wp:effectExtent l="0" t="0" r="0" b="0"/>
                      <wp:wrapNone/>
                      <wp:docPr id="2726" name="Rectangle 2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9990C6-9E4F-2649-868F-09E6A4315B7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E039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C928A" id="Rectangle 2726" o:spid="_x0000_s2365" style="position:absolute;margin-left:104pt;margin-top:297pt;width:80pt;height:135pt;z-index:25443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HqO6K2c&#13;&#10;AQAAFgMAAA4AAAAAAAAAAAAAAAAALgIAAGRycy9lMm9Eb2MueG1sUEsBAi0AFAAGAAgAAAAhANbW&#13;&#10;KdDfAAAAEAEAAA8AAAAAAAAAAAAAAAAA9gMAAGRycy9kb3ducmV2LnhtbFBLBQYAAAAABAAEAPMA&#13;&#10;AAACBQAAAAA=&#13;&#10;" filled="f" stroked="f">
                      <v:textbox inset="2.16pt,1.44pt,0,1.44pt">
                        <w:txbxContent>
                          <w:p w14:paraId="3CE039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4304" behindDoc="0" locked="0" layoutInCell="1" allowOverlap="1" wp14:anchorId="415E6FE1" wp14:editId="63453203">
                      <wp:simplePos x="0" y="0"/>
                      <wp:positionH relativeFrom="column">
                        <wp:posOffset>1320800</wp:posOffset>
                      </wp:positionH>
                      <wp:positionV relativeFrom="paragraph">
                        <wp:posOffset>3771900</wp:posOffset>
                      </wp:positionV>
                      <wp:extent cx="1016000" cy="1714500"/>
                      <wp:effectExtent l="0" t="0" r="0" b="0"/>
                      <wp:wrapNone/>
                      <wp:docPr id="2727" name="Rectangle 2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1C9FB-0600-634C-A86A-FFEDE19649B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FEE6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E6FE1" id="Rectangle 2727" o:spid="_x0000_s2366" style="position:absolute;margin-left:104pt;margin-top:297pt;width:80pt;height:135pt;z-index:25443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LQkmw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" filled="f" stroked="f">
                      <v:textbox inset="2.16pt,1.44pt,0,1.44pt">
                        <w:txbxContent>
                          <w:p w14:paraId="01FEE6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5328" behindDoc="0" locked="0" layoutInCell="1" allowOverlap="1" wp14:anchorId="5EF6E9F8" wp14:editId="28DC23AC">
                      <wp:simplePos x="0" y="0"/>
                      <wp:positionH relativeFrom="column">
                        <wp:posOffset>1320800</wp:posOffset>
                      </wp:positionH>
                      <wp:positionV relativeFrom="paragraph">
                        <wp:posOffset>3771900</wp:posOffset>
                      </wp:positionV>
                      <wp:extent cx="1016000" cy="1714500"/>
                      <wp:effectExtent l="0" t="0" r="0" b="0"/>
                      <wp:wrapNone/>
                      <wp:docPr id="2728" name="Rectangle 2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B03C5F-ABBE-3644-91B6-F2004D9909E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63CF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6E9F8" id="Rectangle 2728" o:spid="_x0000_s2367" style="position:absolute;margin-left:104pt;margin-top:297pt;width:80pt;height:135pt;z-index:25443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jQxmwEAABY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" filled="f" stroked="f">
                      <v:textbox inset="2.16pt,1.44pt,0,1.44pt">
                        <w:txbxContent>
                          <w:p w14:paraId="7963CF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6352" behindDoc="0" locked="0" layoutInCell="1" allowOverlap="1" wp14:anchorId="417ACA20" wp14:editId="41E97009">
                      <wp:simplePos x="0" y="0"/>
                      <wp:positionH relativeFrom="column">
                        <wp:posOffset>1320800</wp:posOffset>
                      </wp:positionH>
                      <wp:positionV relativeFrom="paragraph">
                        <wp:posOffset>3771900</wp:posOffset>
                      </wp:positionV>
                      <wp:extent cx="1016000" cy="1714500"/>
                      <wp:effectExtent l="0" t="0" r="0" b="0"/>
                      <wp:wrapNone/>
                      <wp:docPr id="2729" name="Rectangle 2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A38484-7AC6-CA49-B748-431E11DA766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A7E6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CA20" id="Rectangle 2729" o:spid="_x0000_s2368" style="position:absolute;margin-left:104pt;margin-top:297pt;width:80pt;height:135pt;z-index:25443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bQP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6ps24ubiH4fyEedzSIwc7wdxLPbkoxcwt7CX9PCo0UkxfAnvU3t6sW+55SZpNu+FZxJIw&#13;&#10;7f3bqgp6BJ4KnVCKY0R3GJlwU/Tkj9n8oux1UHJ33+aF/XWcd78A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NAdtA+c&#13;&#10;AQAAFgMAAA4AAAAAAAAAAAAAAAAALgIAAGRycy9lMm9Eb2MueG1sUEsBAi0AFAAGAAgAAAAhANbW&#13;&#10;KdDfAAAAEAEAAA8AAAAAAAAAAAAAAAAA9gMAAGRycy9kb3ducmV2LnhtbFBLBQYAAAAABAAEAPMA&#13;&#10;AAACBQAAAAA=&#13;&#10;" filled="f" stroked="f">
                      <v:textbox inset="2.16pt,1.44pt,0,1.44pt">
                        <w:txbxContent>
                          <w:p w14:paraId="05A7E6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7376" behindDoc="0" locked="0" layoutInCell="1" allowOverlap="1" wp14:anchorId="1EA91135" wp14:editId="074652D3">
                      <wp:simplePos x="0" y="0"/>
                      <wp:positionH relativeFrom="column">
                        <wp:posOffset>1320800</wp:posOffset>
                      </wp:positionH>
                      <wp:positionV relativeFrom="paragraph">
                        <wp:posOffset>3771900</wp:posOffset>
                      </wp:positionV>
                      <wp:extent cx="1016000" cy="1714500"/>
                      <wp:effectExtent l="0" t="0" r="0" b="0"/>
                      <wp:wrapNone/>
                      <wp:docPr id="2730" name="Rectangle 2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F41F41-2553-9944-B916-861F34D254F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B786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91135" id="Rectangle 2730" o:spid="_x0000_s2369" style="position:absolute;margin-left:104pt;margin-top:297pt;width:80pt;height:135pt;z-index:25443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zQa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27rJCcNU19cRKX024EXe9BK5GcUjdfpK6eXq7yv87vp/3qVl&#13;&#10;vwg3MPT6Zp1xc3EPw/kJ87ilRw52grmXenJRiplb2Ev6eVRopJi+BPaovb1Zt9zzkjSbdsOziCVh&#13;&#10;2vu3VRX0CDwVOqEUx4juMDLhpujJH7P5RdnroOTuvs0L++s4734B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CkrNBqc&#13;&#10;AQAAFgMAAA4AAAAAAAAAAAAAAAAALgIAAGRycy9lMm9Eb2MueG1sUEsBAi0AFAAGAAgAAAAhANbW&#13;&#10;KdDfAAAAEAEAAA8AAAAAAAAAAAAAAAAA9gMAAGRycy9kb3ducmV2LnhtbFBLBQYAAAAABAAEAPMA&#13;&#10;AAACBQAAAAA=&#13;&#10;" filled="f" stroked="f">
                      <v:textbox inset="2.16pt,1.44pt,0,1.44pt">
                        <w:txbxContent>
                          <w:p w14:paraId="68B786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8400" behindDoc="0" locked="0" layoutInCell="1" allowOverlap="1" wp14:anchorId="5705E117" wp14:editId="0EEC9A35">
                      <wp:simplePos x="0" y="0"/>
                      <wp:positionH relativeFrom="column">
                        <wp:posOffset>1320800</wp:posOffset>
                      </wp:positionH>
                      <wp:positionV relativeFrom="paragraph">
                        <wp:posOffset>3771900</wp:posOffset>
                      </wp:positionV>
                      <wp:extent cx="1016000" cy="1714500"/>
                      <wp:effectExtent l="0" t="0" r="0" b="0"/>
                      <wp:wrapNone/>
                      <wp:docPr id="2731" name="Rectangle 2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FCA522-D31D-C143-A1DD-7429C020351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3A86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5E117" id="Rectangle 2731" o:spid="_x0000_s2370" style="position:absolute;margin-left:104pt;margin-top:297pt;width:80pt;height:135pt;z-index:25443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7Rymw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" filled="f" stroked="f">
                      <v:textbox inset="2.16pt,1.44pt,0,1.44pt">
                        <w:txbxContent>
                          <w:p w14:paraId="3B3A86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39424" behindDoc="0" locked="0" layoutInCell="1" allowOverlap="1" wp14:anchorId="17990A19" wp14:editId="074D6569">
                      <wp:simplePos x="0" y="0"/>
                      <wp:positionH relativeFrom="column">
                        <wp:posOffset>1320800</wp:posOffset>
                      </wp:positionH>
                      <wp:positionV relativeFrom="paragraph">
                        <wp:posOffset>3771900</wp:posOffset>
                      </wp:positionV>
                      <wp:extent cx="1016000" cy="1714500"/>
                      <wp:effectExtent l="0" t="0" r="0" b="0"/>
                      <wp:wrapNone/>
                      <wp:docPr id="2732" name="Rectangle 2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C84F09-EE4E-394F-A6F9-C433C5519ED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198C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90A19" id="Rectangle 2732" o:spid="_x0000_s2371" style="position:absolute;margin-left:104pt;margin-top:297pt;width:80pt;height:135pt;z-index:25443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D+dNGec&#13;&#10;AQAAFgMAAA4AAAAAAAAAAAAAAAAALgIAAGRycy9lMm9Eb2MueG1sUEsBAi0AFAAGAAgAAAAhANbW&#13;&#10;KdDfAAAAEAEAAA8AAAAAAAAAAAAAAAAA9gMAAGRycy9kb3ducmV2LnhtbFBLBQYAAAAABAAEAPMA&#13;&#10;AAACBQAAAAA=&#13;&#10;" filled="f" stroked="f">
                      <v:textbox inset="2.16pt,1.44pt,0,1.44pt">
                        <w:txbxContent>
                          <w:p w14:paraId="16198C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0448" behindDoc="0" locked="0" layoutInCell="1" allowOverlap="1" wp14:anchorId="65251348" wp14:editId="6FA01D38">
                      <wp:simplePos x="0" y="0"/>
                      <wp:positionH relativeFrom="column">
                        <wp:posOffset>1320800</wp:posOffset>
                      </wp:positionH>
                      <wp:positionV relativeFrom="paragraph">
                        <wp:posOffset>3771900</wp:posOffset>
                      </wp:positionV>
                      <wp:extent cx="1016000" cy="1714500"/>
                      <wp:effectExtent l="0" t="0" r="0" b="0"/>
                      <wp:wrapNone/>
                      <wp:docPr id="2733" name="Rectangle 2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5B55B-177C-FD44-BDCD-F07F3EF449C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A015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51348" id="Rectangle 2733" o:spid="_x0000_s2372" style="position:absolute;margin-left:104pt;margin-top:297pt;width:80pt;height:135pt;z-index:25444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rRZnA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1VF2WVEoIpzq89hnirwLK0aTlSM7JH4nAf4vvVzyv07vx/2sVp&#13;&#10;OzHTEfR8sUy4qbiF7viEadziIwU9wNhyORjP2UgtbHl43QtUnA13jjyqLxbzmnqek2pVr2gWMSdE&#13;&#10;e/u1KpzsgaZCRuRs79HseiJcZT3pYzI/K/sYlNTdr3lmfx7nzRsA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DTGtFmc&#13;&#10;AQAAFgMAAA4AAAAAAAAAAAAAAAAALgIAAGRycy9lMm9Eb2MueG1sUEsBAi0AFAAGAAgAAAAhANbW&#13;&#10;KdDfAAAAEAEAAA8AAAAAAAAAAAAAAAAA9gMAAGRycy9kb3ducmV2LnhtbFBLBQYAAAAABAAEAPMA&#13;&#10;AAACBQAAAAA=&#13;&#10;" filled="f" stroked="f">
                      <v:textbox inset="2.16pt,1.44pt,0,1.44pt">
                        <w:txbxContent>
                          <w:p w14:paraId="18A015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1472" behindDoc="0" locked="0" layoutInCell="1" allowOverlap="1" wp14:anchorId="5A61A5D1" wp14:editId="0C301A5E">
                      <wp:simplePos x="0" y="0"/>
                      <wp:positionH relativeFrom="column">
                        <wp:posOffset>1320800</wp:posOffset>
                      </wp:positionH>
                      <wp:positionV relativeFrom="paragraph">
                        <wp:posOffset>3771900</wp:posOffset>
                      </wp:positionV>
                      <wp:extent cx="1016000" cy="1714500"/>
                      <wp:effectExtent l="0" t="0" r="0" b="0"/>
                      <wp:wrapNone/>
                      <wp:docPr id="2734" name="Rectangle 2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879884-7C46-534E-88EE-F48FF22B731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43BF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1A5D1" id="Rectangle 2734" o:spid="_x0000_s2373" style="position:absolute;margin-left:104pt;margin-top:297pt;width:80pt;height:135pt;z-index:25444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DRMmwEAABYDAAAOAAAAZHJzL2Uyb0RvYy54bWysUl1PKyEQfTfxPxDe7X7U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" filled="f" stroked="f">
                      <v:textbox inset="2.16pt,1.44pt,0,1.44pt">
                        <w:txbxContent>
                          <w:p w14:paraId="0543BF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2496" behindDoc="0" locked="0" layoutInCell="1" allowOverlap="1" wp14:anchorId="6F233C02" wp14:editId="7A992A95">
                      <wp:simplePos x="0" y="0"/>
                      <wp:positionH relativeFrom="column">
                        <wp:posOffset>1320800</wp:posOffset>
                      </wp:positionH>
                      <wp:positionV relativeFrom="paragraph">
                        <wp:posOffset>3771900</wp:posOffset>
                      </wp:positionV>
                      <wp:extent cx="1016000" cy="1714500"/>
                      <wp:effectExtent l="0" t="0" r="0" b="0"/>
                      <wp:wrapNone/>
                      <wp:docPr id="2735" name="Rectangle 2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244276-CCF1-1043-B86B-77B0E4DB8BF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DDAC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33C02" id="Rectangle 2735" o:spid="_x0000_s2374" style="position:absolute;margin-left:104pt;margin-top:297pt;width:80pt;height:135pt;z-index:25444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7WImwEAABYDAAAOAAAAZHJzL2Uyb0RvYy54bWysUk1P4zAQva/Ef7B8p/ko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" filled="f" stroked="f">
                      <v:textbox inset="2.16pt,1.44pt,0,1.44pt">
                        <w:txbxContent>
                          <w:p w14:paraId="7BDDAC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3520" behindDoc="0" locked="0" layoutInCell="1" allowOverlap="1" wp14:anchorId="35C206F2" wp14:editId="15F7329E">
                      <wp:simplePos x="0" y="0"/>
                      <wp:positionH relativeFrom="column">
                        <wp:posOffset>1320800</wp:posOffset>
                      </wp:positionH>
                      <wp:positionV relativeFrom="paragraph">
                        <wp:posOffset>3771900</wp:posOffset>
                      </wp:positionV>
                      <wp:extent cx="1016000" cy="1714500"/>
                      <wp:effectExtent l="0" t="0" r="0" b="0"/>
                      <wp:wrapNone/>
                      <wp:docPr id="2736" name="Rectangle 2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FDF2E-30CB-884D-BE7E-E66FF4B1427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D4DA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206F2" id="Rectangle 2736" o:spid="_x0000_s2375" style="position:absolute;margin-left:104pt;margin-top:297pt;width:80pt;height:135pt;z-index:25444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TWdmwEAABY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" filled="f" stroked="f">
                      <v:textbox inset="2.16pt,1.44pt,0,1.44pt">
                        <w:txbxContent>
                          <w:p w14:paraId="6CD4DA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4544" behindDoc="0" locked="0" layoutInCell="1" allowOverlap="1" wp14:anchorId="6F91533E" wp14:editId="67F27D0C">
                      <wp:simplePos x="0" y="0"/>
                      <wp:positionH relativeFrom="column">
                        <wp:posOffset>1320800</wp:posOffset>
                      </wp:positionH>
                      <wp:positionV relativeFrom="paragraph">
                        <wp:posOffset>3771900</wp:posOffset>
                      </wp:positionV>
                      <wp:extent cx="1016000" cy="1714500"/>
                      <wp:effectExtent l="0" t="0" r="0" b="0"/>
                      <wp:wrapNone/>
                      <wp:docPr id="2737" name="Rectangle 2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B8F08-8F4F-3749-AF58-C1FDC88390E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0899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1533E" id="Rectangle 2737" o:spid="_x0000_s2376" style="position:absolute;margin-left:104pt;margin-top:297pt;width:80pt;height:135pt;z-index:25444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sDgmw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" filled="f" stroked="f">
                      <v:textbox inset="2.16pt,1.44pt,0,1.44pt">
                        <w:txbxContent>
                          <w:p w14:paraId="720899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5568" behindDoc="0" locked="0" layoutInCell="1" allowOverlap="1" wp14:anchorId="35336FDB" wp14:editId="20B41D56">
                      <wp:simplePos x="0" y="0"/>
                      <wp:positionH relativeFrom="column">
                        <wp:posOffset>1320800</wp:posOffset>
                      </wp:positionH>
                      <wp:positionV relativeFrom="paragraph">
                        <wp:posOffset>3771900</wp:posOffset>
                      </wp:positionV>
                      <wp:extent cx="1016000" cy="1714500"/>
                      <wp:effectExtent l="0" t="0" r="0" b="0"/>
                      <wp:wrapNone/>
                      <wp:docPr id="2738" name="Rectangle 27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206EB8-76F9-8344-A224-1CBE71EF4EC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F6B57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36FDB" id="Rectangle 2738" o:spid="_x0000_s2377" style="position:absolute;margin-left:104pt;margin-top:297pt;width:80pt;height:135pt;z-index:25444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" filled="f" stroked="f">
                      <v:textbox inset="2.16pt,1.44pt,0,1.44pt">
                        <w:txbxContent>
                          <w:p w14:paraId="2F6B57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6592" behindDoc="0" locked="0" layoutInCell="1" allowOverlap="1" wp14:anchorId="1156E1A1" wp14:editId="1B726982">
                      <wp:simplePos x="0" y="0"/>
                      <wp:positionH relativeFrom="column">
                        <wp:posOffset>1320800</wp:posOffset>
                      </wp:positionH>
                      <wp:positionV relativeFrom="paragraph">
                        <wp:posOffset>3771900</wp:posOffset>
                      </wp:positionV>
                      <wp:extent cx="1016000" cy="1714500"/>
                      <wp:effectExtent l="0" t="0" r="0" b="0"/>
                      <wp:wrapNone/>
                      <wp:docPr id="2739" name="Rectangle 2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7FC0BA-8C05-7F40-A15D-66909BBAF1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B5E5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6E1A1" id="Rectangle 2739" o:spid="_x0000_s2378" style="position:absolute;margin-left:104pt;margin-top:297pt;width:80pt;height:135pt;z-index:25444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18DLnA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Hr9oc24ubiH4fyIedzSAwc7wdxLPbkoxcwt7CX9PCo0UkxfAnvU3rxft9zzkjSbdsOziCVh&#13;&#10;2vvXVRX0CDwVOqEUx4juMDLhpujJH7P5RdnLoOTuvs4L++s4734B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F7XwMuc&#13;&#10;AQAAFgMAAA4AAAAAAAAAAAAAAAAALgIAAGRycy9lMm9Eb2MueG1sUEsBAi0AFAAGAAgAAAAhANbW&#13;&#10;KdDfAAAAEAEAAA8AAAAAAAAAAAAAAAAA9gMAAGRycy9kb3ducmV2LnhtbFBLBQYAAAAABAAEAPMA&#13;&#10;AAACBQAAAAA=&#13;&#10;" filled="f" stroked="f">
                      <v:textbox inset="2.16pt,1.44pt,0,1.44pt">
                        <w:txbxContent>
                          <w:p w14:paraId="26B5E5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7616" behindDoc="0" locked="0" layoutInCell="1" allowOverlap="1" wp14:anchorId="4D1A9263" wp14:editId="351E1EFB">
                      <wp:simplePos x="0" y="0"/>
                      <wp:positionH relativeFrom="column">
                        <wp:posOffset>1320800</wp:posOffset>
                      </wp:positionH>
                      <wp:positionV relativeFrom="paragraph">
                        <wp:posOffset>3771900</wp:posOffset>
                      </wp:positionV>
                      <wp:extent cx="1016000" cy="1714500"/>
                      <wp:effectExtent l="0" t="0" r="0" b="0"/>
                      <wp:wrapNone/>
                      <wp:docPr id="2740" name="Rectangle 2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47A0FC-97A9-5243-9150-E04765992C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B08A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A9263" id="Rectangle 2740" o:spid="_x0000_s2379" style="position:absolute;margin-left:104pt;margin-top:297pt;width:80pt;height:135pt;z-index:25444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KfhQN6c&#13;&#10;AQAAFgMAAA4AAAAAAAAAAAAAAAAALgIAAGRycy9lMm9Eb2MueG1sUEsBAi0AFAAGAAgAAAAhANbW&#13;&#10;KdDfAAAAEAEAAA8AAAAAAAAAAAAAAAAA9gMAAGRycy9kb3ducmV2LnhtbFBLBQYAAAAABAAEAPMA&#13;&#10;AAACBQAAAAA=&#13;&#10;" filled="f" stroked="f">
                      <v:textbox inset="2.16pt,1.44pt,0,1.44pt">
                        <w:txbxContent>
                          <w:p w14:paraId="50B08A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8640" behindDoc="0" locked="0" layoutInCell="1" allowOverlap="1" wp14:anchorId="0F6EC2F3" wp14:editId="4C995A84">
                      <wp:simplePos x="0" y="0"/>
                      <wp:positionH relativeFrom="column">
                        <wp:posOffset>1320800</wp:posOffset>
                      </wp:positionH>
                      <wp:positionV relativeFrom="paragraph">
                        <wp:posOffset>3771900</wp:posOffset>
                      </wp:positionV>
                      <wp:extent cx="1016000" cy="2019300"/>
                      <wp:effectExtent l="0" t="0" r="0" b="0"/>
                      <wp:wrapNone/>
                      <wp:docPr id="2741" name="Rectangle 2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A38781-A35E-3C4D-BF19-9C2859AC477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559B8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EC2F3" id="Rectangle 2741" o:spid="_x0000_s2380" style="position:absolute;margin-left:104pt;margin-top:297pt;width:80pt;height:159pt;z-index:25444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" filled="f" stroked="f">
                      <v:textbox inset="2.16pt,1.44pt,0,1.44pt">
                        <w:txbxContent>
                          <w:p w14:paraId="04559B8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49664" behindDoc="0" locked="0" layoutInCell="1" allowOverlap="1" wp14:anchorId="273995BB" wp14:editId="3E4C17CE">
                      <wp:simplePos x="0" y="0"/>
                      <wp:positionH relativeFrom="column">
                        <wp:posOffset>1320800</wp:posOffset>
                      </wp:positionH>
                      <wp:positionV relativeFrom="paragraph">
                        <wp:posOffset>3771900</wp:posOffset>
                      </wp:positionV>
                      <wp:extent cx="1016000" cy="2019300"/>
                      <wp:effectExtent l="0" t="0" r="0" b="0"/>
                      <wp:wrapNone/>
                      <wp:docPr id="2742" name="Rectangle 2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D3AF5-3CBC-2E40-9BD3-A5872F2D8763}"/>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1819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995BB" id="Rectangle 2742" o:spid="_x0000_s2381" style="position:absolute;margin-left:104pt;margin-top:297pt;width:80pt;height:159pt;z-index:25444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" filled="f" stroked="f">
                      <v:textbox inset="2.16pt,1.44pt,0,1.44pt">
                        <w:txbxContent>
                          <w:p w14:paraId="101819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0688" behindDoc="0" locked="0" layoutInCell="1" allowOverlap="1" wp14:anchorId="6731FC46" wp14:editId="3280DFD8">
                      <wp:simplePos x="0" y="0"/>
                      <wp:positionH relativeFrom="column">
                        <wp:posOffset>1320800</wp:posOffset>
                      </wp:positionH>
                      <wp:positionV relativeFrom="paragraph">
                        <wp:posOffset>3771900</wp:posOffset>
                      </wp:positionV>
                      <wp:extent cx="1016000" cy="2019300"/>
                      <wp:effectExtent l="0" t="0" r="0" b="0"/>
                      <wp:wrapNone/>
                      <wp:docPr id="2743" name="Rectangle 2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B21E7F-D43E-FE4E-9866-DF213FC1B8F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50AB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1FC46" id="Rectangle 2743" o:spid="_x0000_s2382" style="position:absolute;margin-left:104pt;margin-top:297pt;width:80pt;height:159pt;z-index:25445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" filled="f" stroked="f">
                      <v:textbox inset="2.16pt,1.44pt,0,1.44pt">
                        <w:txbxContent>
                          <w:p w14:paraId="5050AB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1712" behindDoc="0" locked="0" layoutInCell="1" allowOverlap="1" wp14:anchorId="03A8055D" wp14:editId="2EBF4C22">
                      <wp:simplePos x="0" y="0"/>
                      <wp:positionH relativeFrom="column">
                        <wp:posOffset>1320800</wp:posOffset>
                      </wp:positionH>
                      <wp:positionV relativeFrom="paragraph">
                        <wp:posOffset>3771900</wp:posOffset>
                      </wp:positionV>
                      <wp:extent cx="1016000" cy="2019300"/>
                      <wp:effectExtent l="0" t="0" r="0" b="0"/>
                      <wp:wrapNone/>
                      <wp:docPr id="2744" name="Rectangle 2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B60095-2411-1041-9D73-24F11FF2230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3EB19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8055D" id="Rectangle 2744" o:spid="_x0000_s2383" style="position:absolute;margin-left:104pt;margin-top:297pt;width:80pt;height:159pt;z-index:25445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" filled="f" stroked="f">
                      <v:textbox inset="2.16pt,1.44pt,0,1.44pt">
                        <w:txbxContent>
                          <w:p w14:paraId="63EB19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2736" behindDoc="0" locked="0" layoutInCell="1" allowOverlap="1" wp14:anchorId="5FE284E5" wp14:editId="4F70B1DF">
                      <wp:simplePos x="0" y="0"/>
                      <wp:positionH relativeFrom="column">
                        <wp:posOffset>1320800</wp:posOffset>
                      </wp:positionH>
                      <wp:positionV relativeFrom="paragraph">
                        <wp:posOffset>3771900</wp:posOffset>
                      </wp:positionV>
                      <wp:extent cx="1016000" cy="2019300"/>
                      <wp:effectExtent l="0" t="0" r="0" b="0"/>
                      <wp:wrapNone/>
                      <wp:docPr id="2745" name="Rectangle 2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58A278-811E-AB4B-AB1C-12F5C08E3C27}"/>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AA432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284E5" id="Rectangle 2745" o:spid="_x0000_s2384" style="position:absolute;margin-left:104pt;margin-top:297pt;width:80pt;height:159pt;z-index:25445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" filled="f" stroked="f">
                      <v:textbox inset="2.16pt,1.44pt,0,1.44pt">
                        <w:txbxContent>
                          <w:p w14:paraId="1AA432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3760" behindDoc="0" locked="0" layoutInCell="1" allowOverlap="1" wp14:anchorId="1011234E" wp14:editId="6B08220F">
                      <wp:simplePos x="0" y="0"/>
                      <wp:positionH relativeFrom="column">
                        <wp:posOffset>1320800</wp:posOffset>
                      </wp:positionH>
                      <wp:positionV relativeFrom="paragraph">
                        <wp:posOffset>3771900</wp:posOffset>
                      </wp:positionV>
                      <wp:extent cx="1016000" cy="2019300"/>
                      <wp:effectExtent l="0" t="0" r="0" b="0"/>
                      <wp:wrapNone/>
                      <wp:docPr id="2746" name="Rectangle 2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3EE15-434B-9449-BF60-C41F0D97A64A}"/>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67D8D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1234E" id="Rectangle 2746" o:spid="_x0000_s2385" style="position:absolute;margin-left:104pt;margin-top:297pt;width:80pt;height:159pt;z-index:25445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" filled="f" stroked="f">
                      <v:textbox inset="2.16pt,1.44pt,0,1.44pt">
                        <w:txbxContent>
                          <w:p w14:paraId="367D8D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4784" behindDoc="0" locked="0" layoutInCell="1" allowOverlap="1" wp14:anchorId="7C842034" wp14:editId="2EF313C0">
                      <wp:simplePos x="0" y="0"/>
                      <wp:positionH relativeFrom="column">
                        <wp:posOffset>1320800</wp:posOffset>
                      </wp:positionH>
                      <wp:positionV relativeFrom="paragraph">
                        <wp:posOffset>3771900</wp:posOffset>
                      </wp:positionV>
                      <wp:extent cx="1016000" cy="2324100"/>
                      <wp:effectExtent l="0" t="0" r="0" b="0"/>
                      <wp:wrapNone/>
                      <wp:docPr id="2747" name="Rectangle 2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902974-4B69-D542-BC46-6D650D80967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C92FA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42034" id="Rectangle 2747" o:spid="_x0000_s2386" style="position:absolute;margin-left:104pt;margin-top:297pt;width:80pt;height:183pt;z-index:25445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CbvnAEAABY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9W3BzcU9DOcnzOOWHjnYCeZe6slFKWZuYS/p51GhkWL6Etij9uPNuuWel6TZtBueRSwJ&#13;&#10;096/raqgR+Cp0AmlOEZ0h5EJN0VP/pjNL8peByV3921e2F/HefcL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63gm&#13;&#10;75wBAAAWAwAADgAAAAAAAAAAAAAAAAAuAgAAZHJzL2Uyb0RvYy54bWxQSwECLQAUAAYACAAAACEA&#13;&#10;T1nsieEAAAAQAQAADwAAAAAAAAAAAAAAAAD2AwAAZHJzL2Rvd25yZXYueG1sUEsFBgAAAAAEAAQA&#13;&#10;8wAAAAQFAAAAAA==&#13;&#10;" filled="f" stroked="f">
                      <v:textbox inset="2.16pt,1.44pt,0,1.44pt">
                        <w:txbxContent>
                          <w:p w14:paraId="3C92FA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5808" behindDoc="0" locked="0" layoutInCell="1" allowOverlap="1" wp14:anchorId="73D465EC" wp14:editId="2725D2E1">
                      <wp:simplePos x="0" y="0"/>
                      <wp:positionH relativeFrom="column">
                        <wp:posOffset>1320800</wp:posOffset>
                      </wp:positionH>
                      <wp:positionV relativeFrom="paragraph">
                        <wp:posOffset>3771900</wp:posOffset>
                      </wp:positionV>
                      <wp:extent cx="1016000" cy="2324100"/>
                      <wp:effectExtent l="0" t="0" r="0" b="0"/>
                      <wp:wrapNone/>
                      <wp:docPr id="2748" name="Rectangle 2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B8410D-D498-0045-AC10-29136203524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DD85C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465EC" id="Rectangle 2748" o:spid="_x0000_s2387" style="position:absolute;margin-left:104pt;margin-top:297pt;width:80pt;height:183pt;z-index:25445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Ek6m&#13;&#10;+pwBAAAWAwAADgAAAAAAAAAAAAAAAAAuAgAAZHJzL2Uyb0RvYy54bWxQSwECLQAUAAYACAAAACEA&#13;&#10;T1nsieEAAAAQAQAADwAAAAAAAAAAAAAAAAD2AwAAZHJzL2Rvd25yZXYueG1sUEsFBgAAAAAEAAQA&#13;&#10;8wAAAAQFAAAAAA==&#13;&#10;" filled="f" stroked="f">
                      <v:textbox inset="2.16pt,1.44pt,0,1.44pt">
                        <w:txbxContent>
                          <w:p w14:paraId="3DD85C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6832" behindDoc="0" locked="0" layoutInCell="1" allowOverlap="1" wp14:anchorId="3656F277" wp14:editId="417BBE21">
                      <wp:simplePos x="0" y="0"/>
                      <wp:positionH relativeFrom="column">
                        <wp:posOffset>1320800</wp:posOffset>
                      </wp:positionH>
                      <wp:positionV relativeFrom="paragraph">
                        <wp:posOffset>3771900</wp:posOffset>
                      </wp:positionV>
                      <wp:extent cx="1016000" cy="2324100"/>
                      <wp:effectExtent l="0" t="0" r="0" b="0"/>
                      <wp:wrapNone/>
                      <wp:docPr id="2749" name="Rectangle 2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63562E-B5C0-0A41-B289-B5E978E4DE1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A7DA9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6F277" id="Rectangle 2749" o:spid="_x0000_s2388" style="position:absolute;margin-left:104pt;margin-top:297pt;width:80pt;height:183pt;z-index:25445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BkV&#13;&#10;JsSdAQAAFgMAAA4AAAAAAAAAAAAAAAAALgIAAGRycy9lMm9Eb2MueG1sUEsBAi0AFAAGAAgAAAAh&#13;&#10;AE9Z7InhAAAAEAEAAA8AAAAAAAAAAAAAAAAA9wMAAGRycy9kb3ducmV2LnhtbFBLBQYAAAAABAAE&#13;&#10;APMAAAAFBQAAAAA=&#13;&#10;" filled="f" stroked="f">
                      <v:textbox inset="2.16pt,1.44pt,0,1.44pt">
                        <w:txbxContent>
                          <w:p w14:paraId="2A7DA9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7856" behindDoc="0" locked="0" layoutInCell="1" allowOverlap="1" wp14:anchorId="40A09014" wp14:editId="0BA44ACB">
                      <wp:simplePos x="0" y="0"/>
                      <wp:positionH relativeFrom="column">
                        <wp:posOffset>1320800</wp:posOffset>
                      </wp:positionH>
                      <wp:positionV relativeFrom="paragraph">
                        <wp:posOffset>3771900</wp:posOffset>
                      </wp:positionV>
                      <wp:extent cx="1016000" cy="1714500"/>
                      <wp:effectExtent l="0" t="0" r="0" b="0"/>
                      <wp:wrapNone/>
                      <wp:docPr id="2750" name="Rectangle 2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AB308-26D9-D743-8231-5B51E2D1487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7E89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09014" id="Rectangle 2750" o:spid="_x0000_s2389" style="position:absolute;margin-left:104pt;margin-top:297pt;width:80pt;height:135pt;z-index:25445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KxJnAEAABY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fNbd3khGGq6+uIlD4b8CJveoncjOKROn2l9HL19xV+d/0/79Ky&#13;&#10;X4QbGHp9s864ubiH4fyEedzSIwc7wdxLPbkoxcwt7CX9PCo0UkxfAnvU3n5ct9zzkjSbdsOziCVh&#13;&#10;2vu3VRX0CDwVOqEUx4juMDLhpujJH7P5RdnroOTuvs0L++s4734B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HS4rEmc&#13;&#10;AQAAFgMAAA4AAAAAAAAAAAAAAAAALgIAAGRycy9lMm9Eb2MueG1sUEsBAi0AFAAGAAgAAAAhANbW&#13;&#10;KdDfAAAAEAEAAA8AAAAAAAAAAAAAAAAA9gMAAGRycy9kb3ducmV2LnhtbFBLBQYAAAAABAAEAPMA&#13;&#10;AAACBQAAAAA=&#13;&#10;" filled="f" stroked="f">
                      <v:textbox inset="2.16pt,1.44pt,0,1.44pt">
                        <w:txbxContent>
                          <w:p w14:paraId="1E7E89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8880" behindDoc="0" locked="0" layoutInCell="1" allowOverlap="1" wp14:anchorId="6AC428BA" wp14:editId="423939AB">
                      <wp:simplePos x="0" y="0"/>
                      <wp:positionH relativeFrom="column">
                        <wp:posOffset>1320800</wp:posOffset>
                      </wp:positionH>
                      <wp:positionV relativeFrom="paragraph">
                        <wp:posOffset>3771900</wp:posOffset>
                      </wp:positionV>
                      <wp:extent cx="1016000" cy="1714500"/>
                      <wp:effectExtent l="0" t="0" r="0" b="0"/>
                      <wp:wrapNone/>
                      <wp:docPr id="2751" name="Rectangle 2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AE08B-7234-A94D-90EE-81408B2D34A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4137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428BA" id="Rectangle 2751" o:spid="_x0000_s2390" style="position:absolute;margin-left:104pt;margin-top:297pt;width:80pt;height:135pt;z-index:25445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CwhnA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1VF2WVEoIpzq89hnirwLK0aTlSM7JH4nAf4vvVzyv07vx/2sVp&#13;&#10;OzHTEfR8uUi4qbiF7viEadziIwU9wNhyORjP2UgtbHl43QtUnA13jjyqLxbzmnqek2pVr2gWMSdE&#13;&#10;e/u1KpzsgaZCRuRs79HseiJcZT3pYzI/K/sYlNTdr3lmfx7nzRsA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Js4LCGc&#13;&#10;AQAAFgMAAA4AAAAAAAAAAAAAAAAALgIAAGRycy9lMm9Eb2MueG1sUEsBAi0AFAAGAAgAAAAhANbW&#13;&#10;KdDfAAAAEAEAAA8AAAAAAAAAAAAAAAAA9gMAAGRycy9kb3ducmV2LnhtbFBLBQYAAAAABAAEAPMA&#13;&#10;AAACBQAAAAA=&#13;&#10;" filled="f" stroked="f">
                      <v:textbox inset="2.16pt,1.44pt,0,1.44pt">
                        <w:txbxContent>
                          <w:p w14:paraId="404137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59904" behindDoc="0" locked="0" layoutInCell="1" allowOverlap="1" wp14:anchorId="025B6322" wp14:editId="7993A333">
                      <wp:simplePos x="0" y="0"/>
                      <wp:positionH relativeFrom="column">
                        <wp:posOffset>1320800</wp:posOffset>
                      </wp:positionH>
                      <wp:positionV relativeFrom="paragraph">
                        <wp:posOffset>3771900</wp:posOffset>
                      </wp:positionV>
                      <wp:extent cx="1016000" cy="1714500"/>
                      <wp:effectExtent l="0" t="0" r="0" b="0"/>
                      <wp:wrapNone/>
                      <wp:docPr id="2752" name="Rectangle 2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2BDD26-433B-3F42-998F-2D91A3C8FB6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A631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B6322" id="Rectangle 2752" o:spid="_x0000_s2391" style="position:absolute;margin-left:104pt;margin-top:297pt;width:80pt;height:135pt;z-index:25445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" filled="f" stroked="f">
                      <v:textbox inset="2.16pt,1.44pt,0,1.44pt">
                        <w:txbxContent>
                          <w:p w14:paraId="69A631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0928" behindDoc="0" locked="0" layoutInCell="1" allowOverlap="1" wp14:anchorId="06F6B0B3" wp14:editId="5F380A50">
                      <wp:simplePos x="0" y="0"/>
                      <wp:positionH relativeFrom="column">
                        <wp:posOffset>1320800</wp:posOffset>
                      </wp:positionH>
                      <wp:positionV relativeFrom="paragraph">
                        <wp:posOffset>3771900</wp:posOffset>
                      </wp:positionV>
                      <wp:extent cx="1016000" cy="2324100"/>
                      <wp:effectExtent l="0" t="0" r="0" b="0"/>
                      <wp:wrapNone/>
                      <wp:docPr id="2753" name="Rectangle 2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745C27-62F6-9944-8E99-18900E1326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AACBBE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6B0B3" id="Rectangle 2753" o:spid="_x0000_s2392" style="position:absolute;margin-left:104pt;margin-top:297pt;width:80pt;height:183pt;z-index:25446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" filled="f" stroked="f">
                      <v:textbox inset="2.16pt,1.44pt,0,1.44pt">
                        <w:txbxContent>
                          <w:p w14:paraId="0AACBBE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461952" behindDoc="0" locked="0" layoutInCell="1" allowOverlap="1" wp14:anchorId="40E56FFD" wp14:editId="70E8B63D">
                      <wp:simplePos x="0" y="0"/>
                      <wp:positionH relativeFrom="column">
                        <wp:posOffset>1320800</wp:posOffset>
                      </wp:positionH>
                      <wp:positionV relativeFrom="paragraph">
                        <wp:posOffset>3771900</wp:posOffset>
                      </wp:positionV>
                      <wp:extent cx="1016000" cy="2324100"/>
                      <wp:effectExtent l="0" t="0" r="0" b="0"/>
                      <wp:wrapNone/>
                      <wp:docPr id="2754" name="Rectangle 2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43700-DFCC-D44F-B20E-8B83D1220F5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28794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56FFD" id="Rectangle 2754" o:spid="_x0000_s2393" style="position:absolute;margin-left:104pt;margin-top:297pt;width:80pt;height:183pt;z-index:25446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aHnQ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hqp+fIi4abiFrrjE6Zxi48U9ABjy+VgPGcjtbDl4XUvUHE23DnyqL5YzGvqeU6qVb2iWcSc&#13;&#10;EO3t16pwsgeaChmRs71Hs+uJcJX1pI/J/KzsY1BSd7/mmf15nDdvAAAA//8DAFBLAwQUAAYACAAA&#13;&#10;ACEAT1nsi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" filled="f" stroked="f">
                      <v:textbox inset="2.16pt,1.44pt,0,1.44pt">
                        <w:txbxContent>
                          <w:p w14:paraId="528794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6464" behindDoc="0" locked="0" layoutInCell="1" allowOverlap="1" wp14:anchorId="3D0606C8" wp14:editId="61586E44">
                      <wp:simplePos x="0" y="0"/>
                      <wp:positionH relativeFrom="column">
                        <wp:posOffset>1320800</wp:posOffset>
                      </wp:positionH>
                      <wp:positionV relativeFrom="paragraph">
                        <wp:posOffset>3771900</wp:posOffset>
                      </wp:positionV>
                      <wp:extent cx="990600" cy="927100"/>
                      <wp:effectExtent l="0" t="0" r="0" b="0"/>
                      <wp:wrapNone/>
                      <wp:docPr id="2817" name="Rectangle 28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55C80-4C24-014A-9C7E-C97C38FC72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7B4E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606C8" id="Rectangle 2817" o:spid="_x0000_s2394" style="position:absolute;margin-left:104pt;margin-top:297pt;width:78pt;height:73pt;z-index:2545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" filled="f" stroked="f">
                      <v:textbox inset="2.16pt,1.44pt,0,1.44pt">
                        <w:txbxContent>
                          <w:p w14:paraId="337B4E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7488" behindDoc="0" locked="0" layoutInCell="1" allowOverlap="1" wp14:anchorId="2B3EF4F5" wp14:editId="18FB39A9">
                      <wp:simplePos x="0" y="0"/>
                      <wp:positionH relativeFrom="column">
                        <wp:posOffset>1320800</wp:posOffset>
                      </wp:positionH>
                      <wp:positionV relativeFrom="paragraph">
                        <wp:posOffset>3771900</wp:posOffset>
                      </wp:positionV>
                      <wp:extent cx="1016000" cy="762000"/>
                      <wp:effectExtent l="0" t="0" r="0" b="0"/>
                      <wp:wrapNone/>
                      <wp:docPr id="2818" name="Rectangle 2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9F5833-36E9-044D-8788-C97F8A41D2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7EC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EF4F5" id="Rectangle 2818" o:spid="_x0000_s2395" style="position:absolute;margin-left:104pt;margin-top:297pt;width:80pt;height:60pt;z-index:25452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zRk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3W4ybm7uoT8/Yd629MjBjjB1Uo8uSjHxBDtJP48KjRTj18AWNXc3q4ZHXorlulnzKmIp&#13;&#10;mPX+fVcFPQAvhU4oxTGiOwxMeFn05IfZ+6LsbU/ycN/Xhf11m3e/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LGc0&#13;&#10;ZJ0BAAAVAwAADgAAAAAAAAAAAAAAAAAuAgAAZHJzL2Uyb0RvYy54bWxQSwECLQAUAAYACAAAACEA&#13;&#10;zkhUZeAAAAAQAQAADwAAAAAAAAAAAAAAAAD3AwAAZHJzL2Rvd25yZXYueG1sUEsFBgAAAAAEAAQA&#13;&#10;8wAAAAQFAAAAAA==&#13;&#10;" filled="f" stroked="f">
                      <v:textbox inset="2.16pt,1.44pt,0,1.44pt">
                        <w:txbxContent>
                          <w:p w14:paraId="7AD7EC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8512" behindDoc="0" locked="0" layoutInCell="1" allowOverlap="1" wp14:anchorId="29482DBA" wp14:editId="63B75C13">
                      <wp:simplePos x="0" y="0"/>
                      <wp:positionH relativeFrom="column">
                        <wp:posOffset>1320800</wp:posOffset>
                      </wp:positionH>
                      <wp:positionV relativeFrom="paragraph">
                        <wp:posOffset>3771900</wp:posOffset>
                      </wp:positionV>
                      <wp:extent cx="990600" cy="850900"/>
                      <wp:effectExtent l="0" t="0" r="0" b="0"/>
                      <wp:wrapNone/>
                      <wp:docPr id="2819" name="Rectangle 28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F61BF2C-E92D-164E-B1B8-123C2A68D14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A303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82DBA" id="Rectangle 2819" o:spid="_x0000_s2396" style="position:absolute;margin-left:104pt;margin-top:297pt;width:78pt;height:67pt;z-index:25452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" filled="f" stroked="f">
                      <v:textbox inset="2.16pt,1.44pt,0,1.44pt">
                        <w:txbxContent>
                          <w:p w14:paraId="65A303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29536" behindDoc="0" locked="0" layoutInCell="1" allowOverlap="1" wp14:anchorId="510F006D" wp14:editId="68F1CEC6">
                      <wp:simplePos x="0" y="0"/>
                      <wp:positionH relativeFrom="column">
                        <wp:posOffset>1320800</wp:posOffset>
                      </wp:positionH>
                      <wp:positionV relativeFrom="paragraph">
                        <wp:posOffset>3771900</wp:posOffset>
                      </wp:positionV>
                      <wp:extent cx="990600" cy="927100"/>
                      <wp:effectExtent l="0" t="0" r="0" b="0"/>
                      <wp:wrapNone/>
                      <wp:docPr id="2820" name="Rectangle 28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E72BF6A-6F41-0449-8392-5D5379FD1B0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7EED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006D" id="Rectangle 2820" o:spid="_x0000_s2397" style="position:absolute;margin-left:104pt;margin-top:297pt;width:78pt;height:73pt;z-index:25452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" filled="f" stroked="f">
                      <v:textbox inset="2.16pt,1.44pt,0,1.44pt">
                        <w:txbxContent>
                          <w:p w14:paraId="7C7EED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0560" behindDoc="0" locked="0" layoutInCell="1" allowOverlap="1" wp14:anchorId="479036DB" wp14:editId="1CA62FF8">
                      <wp:simplePos x="0" y="0"/>
                      <wp:positionH relativeFrom="column">
                        <wp:posOffset>1320800</wp:posOffset>
                      </wp:positionH>
                      <wp:positionV relativeFrom="paragraph">
                        <wp:posOffset>3771900</wp:posOffset>
                      </wp:positionV>
                      <wp:extent cx="1016000" cy="762000"/>
                      <wp:effectExtent l="0" t="0" r="0" b="0"/>
                      <wp:wrapNone/>
                      <wp:docPr id="2821" name="Rectangle 2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AAFA89-7B75-BD47-8A7F-075E5700A7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DD9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036DB" id="Rectangle 2821" o:spid="_x0000_s2398" style="position:absolute;margin-left:104pt;margin-top:297pt;width:80pt;height:60pt;z-index:25453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cEy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jcZNzcP0F+eMG9beuRgR5g6qUcXpZh4gp2knyeFRorxS2CLmvXdquGRl2K5aTa8ilgK&#13;&#10;Zn1421VBD8BLoRNKcYrojgMTXhY9+WH2vih73ZM83Ld1YX/b5v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YUHB&#13;&#10;Mp0BAAAVAwAADgAAAAAAAAAAAAAAAAAuAgAAZHJzL2Uyb0RvYy54bWxQSwECLQAUAAYACAAAACEA&#13;&#10;zkhUZeAAAAAQAQAADwAAAAAAAAAAAAAAAAD3AwAAZHJzL2Rvd25yZXYueG1sUEsFBgAAAAAEAAQA&#13;&#10;8wAAAAQFAAAAAA==&#13;&#10;" filled="f" stroked="f">
                      <v:textbox inset="2.16pt,1.44pt,0,1.44pt">
                        <w:txbxContent>
                          <w:p w14:paraId="3CEDD9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1584" behindDoc="0" locked="0" layoutInCell="1" allowOverlap="1" wp14:anchorId="0295408F" wp14:editId="31ED0383">
                      <wp:simplePos x="0" y="0"/>
                      <wp:positionH relativeFrom="column">
                        <wp:posOffset>1320800</wp:posOffset>
                      </wp:positionH>
                      <wp:positionV relativeFrom="paragraph">
                        <wp:posOffset>3771900</wp:posOffset>
                      </wp:positionV>
                      <wp:extent cx="990600" cy="927100"/>
                      <wp:effectExtent l="0" t="0" r="0" b="0"/>
                      <wp:wrapNone/>
                      <wp:docPr id="2822" name="Rectangle 28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61221EB-4AE2-E34F-A0FE-50C476797A5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2736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5408F" id="Rectangle 2822" o:spid="_x0000_s2399" style="position:absolute;margin-left:104pt;margin-top:297pt;width:78pt;height:73pt;z-index:25453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" filled="f" stroked="f">
                      <v:textbox inset="2.16pt,1.44pt,0,1.44pt">
                        <w:txbxContent>
                          <w:p w14:paraId="0D2736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2608" behindDoc="0" locked="0" layoutInCell="1" allowOverlap="1" wp14:anchorId="32DA6EFD" wp14:editId="490AAA4D">
                      <wp:simplePos x="0" y="0"/>
                      <wp:positionH relativeFrom="column">
                        <wp:posOffset>1333500</wp:posOffset>
                      </wp:positionH>
                      <wp:positionV relativeFrom="paragraph">
                        <wp:posOffset>3771900</wp:posOffset>
                      </wp:positionV>
                      <wp:extent cx="990600" cy="927100"/>
                      <wp:effectExtent l="0" t="0" r="0" b="0"/>
                      <wp:wrapNone/>
                      <wp:docPr id="2823" name="Rectangle 28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9DBCFA-0CA9-4F4F-AFA9-B6DBA8933B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911C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A6EFD" id="Rectangle 2823" o:spid="_x0000_s2400" style="position:absolute;margin-left:105pt;margin-top:297pt;width:78pt;height:73pt;z-index:2545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" filled="f" stroked="f">
                      <v:textbox inset="2.16pt,1.44pt,0,1.44pt">
                        <w:txbxContent>
                          <w:p w14:paraId="33911C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3632" behindDoc="0" locked="0" layoutInCell="1" allowOverlap="1" wp14:anchorId="00E0ACDE" wp14:editId="3B425A00">
                      <wp:simplePos x="0" y="0"/>
                      <wp:positionH relativeFrom="column">
                        <wp:posOffset>1320800</wp:posOffset>
                      </wp:positionH>
                      <wp:positionV relativeFrom="paragraph">
                        <wp:posOffset>3771900</wp:posOffset>
                      </wp:positionV>
                      <wp:extent cx="1016000" cy="762000"/>
                      <wp:effectExtent l="0" t="0" r="0" b="0"/>
                      <wp:wrapNone/>
                      <wp:docPr id="2824" name="Rectangle 2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EAA4AF-7E4F-A14E-B86E-609C93291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336E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0ACDE" id="Rectangle 2824" o:spid="_x0000_s2401" style="position:absolute;margin-left:104pt;margin-top:297pt;width:80pt;height:60pt;z-index:25453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UFa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mo2v0q4qbnx7eEB0rbFewq690PDZW8CZwNNsOH4shOgOOv/OrKoml/OKhp5LqaLakGrCLkg&#13;&#10;1pvPXeFk52kpZATOdgHMtiPC06wnPUzeZ2Xve5KG+7nO7E/bvH4F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COwUFa&#13;&#10;nAEAABUDAAAOAAAAAAAAAAAAAAAAAC4CAABkcnMvZTJvRG9jLnhtbFBLAQItABQABgAIAAAAIQDO&#13;&#10;SFRl4AAAABABAAAPAAAAAAAAAAAAAAAAAPYDAABkcnMvZG93bnJldi54bWxQSwUGAAAAAAQABADz&#13;&#10;AAAAAwUAAAAA&#13;&#10;" filled="f" stroked="f">
                      <v:textbox inset="2.16pt,1.44pt,0,1.44pt">
                        <w:txbxContent>
                          <w:p w14:paraId="7D336E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4656" behindDoc="0" locked="0" layoutInCell="1" allowOverlap="1" wp14:anchorId="465479AB" wp14:editId="00161FD5">
                      <wp:simplePos x="0" y="0"/>
                      <wp:positionH relativeFrom="column">
                        <wp:posOffset>1320800</wp:posOffset>
                      </wp:positionH>
                      <wp:positionV relativeFrom="paragraph">
                        <wp:posOffset>3771900</wp:posOffset>
                      </wp:positionV>
                      <wp:extent cx="990600" cy="927100"/>
                      <wp:effectExtent l="0" t="0" r="0" b="0"/>
                      <wp:wrapNone/>
                      <wp:docPr id="2825" name="Rectangle 28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7A6B74-47CC-EB4B-9202-460ACA0A67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D4EB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479AB" id="Rectangle 2825" o:spid="_x0000_s2402" style="position:absolute;margin-left:104pt;margin-top:297pt;width:78pt;height:73pt;z-index:25453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" filled="f" stroked="f">
                      <v:textbox inset="2.16pt,1.44pt,0,1.44pt">
                        <w:txbxContent>
                          <w:p w14:paraId="68D4EB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5680" behindDoc="0" locked="0" layoutInCell="1" allowOverlap="1" wp14:anchorId="31CC77BB" wp14:editId="57408D23">
                      <wp:simplePos x="0" y="0"/>
                      <wp:positionH relativeFrom="column">
                        <wp:posOffset>1320800</wp:posOffset>
                      </wp:positionH>
                      <wp:positionV relativeFrom="paragraph">
                        <wp:posOffset>3771900</wp:posOffset>
                      </wp:positionV>
                      <wp:extent cx="990600" cy="901700"/>
                      <wp:effectExtent l="0" t="0" r="0" b="0"/>
                      <wp:wrapNone/>
                      <wp:docPr id="2826" name="Rectangle 28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EA6541D-C4E5-6D44-9C5A-CB770549846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CE664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C77BB" id="Rectangle 2826" o:spid="_x0000_s2403" style="position:absolute;margin-left:104pt;margin-top:297pt;width:78pt;height:71pt;z-index:25453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" filled="f" stroked="f">
                      <v:textbox inset="2.16pt,1.44pt,0,1.44pt">
                        <w:txbxContent>
                          <w:p w14:paraId="1CE664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6704" behindDoc="0" locked="0" layoutInCell="1" allowOverlap="1" wp14:anchorId="0C1A0160" wp14:editId="377BF613">
                      <wp:simplePos x="0" y="0"/>
                      <wp:positionH relativeFrom="column">
                        <wp:posOffset>1320800</wp:posOffset>
                      </wp:positionH>
                      <wp:positionV relativeFrom="paragraph">
                        <wp:posOffset>3771900</wp:posOffset>
                      </wp:positionV>
                      <wp:extent cx="1016000" cy="762000"/>
                      <wp:effectExtent l="0" t="0" r="0" b="0"/>
                      <wp:wrapNone/>
                      <wp:docPr id="2827" name="Rectangle 2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8AEE6-BD3E-304E-993D-5F6B7EE33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5BA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A0160" id="Rectangle 2827" o:spid="_x0000_s2404" style="position:absolute;margin-left:104pt;margin-top:297pt;width:80pt;height:60pt;z-index:2545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8C1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lnXCTc2t747PkLYtPlHQgx9bLgcTOBtpgi3Hv3sBirPh3pFF1fJqUdHIczGvq5pWEXJB&#13;&#10;rLdfu8LJ3tNSyAic7QOYXU+E51lPepi8z8o+9iQN92ud2Z+3efMG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Bbm8C1&#13;&#10;nAEAABUDAAAOAAAAAAAAAAAAAAAAAC4CAABkcnMvZTJvRG9jLnhtbFBLAQItABQABgAIAAAAIQDO&#13;&#10;SFRl4AAAABABAAAPAAAAAAAAAAAAAAAAAPYDAABkcnMvZG93bnJldi54bWxQSwUGAAAAAAQABADz&#13;&#10;AAAAAwUAAAAA&#13;&#10;" filled="f" stroked="f">
                      <v:textbox inset="2.16pt,1.44pt,0,1.44pt">
                        <w:txbxContent>
                          <w:p w14:paraId="5E25BA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7728" behindDoc="0" locked="0" layoutInCell="1" allowOverlap="1" wp14:anchorId="5CB37B71" wp14:editId="17FC7D47">
                      <wp:simplePos x="0" y="0"/>
                      <wp:positionH relativeFrom="column">
                        <wp:posOffset>1320800</wp:posOffset>
                      </wp:positionH>
                      <wp:positionV relativeFrom="paragraph">
                        <wp:posOffset>3771900</wp:posOffset>
                      </wp:positionV>
                      <wp:extent cx="1016000" cy="762000"/>
                      <wp:effectExtent l="0" t="0" r="0" b="0"/>
                      <wp:wrapNone/>
                      <wp:docPr id="2828" name="Rectangle 2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162A87-A5FB-B947-9024-34E07A100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A1C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37B71" id="Rectangle 2828" o:spid="_x0000_s2405" style="position:absolute;margin-left:104pt;margin-top:297pt;width:80pt;height:60pt;z-index:25453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UCg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Wm8zbm4eoL88Yd629MjBjjB1Uo8uSjHxBDtJP08KjRTjl8AWNeu7VcMjL8Vy02x4FbEU&#13;&#10;zPrwtquCHoCXQieU4hTRHQcmvCx68sPsfVH2uid5uG/rwv62zftf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oq1A&#13;&#10;oJ0BAAAVAwAADgAAAAAAAAAAAAAAAAAuAgAAZHJzL2Uyb0RvYy54bWxQSwECLQAUAAYACAAAACEA&#13;&#10;zkhUZeAAAAAQAQAADwAAAAAAAAAAAAAAAAD3AwAAZHJzL2Rvd25yZXYueG1sUEsFBgAAAAAEAAQA&#13;&#10;8wAAAAQFAAAAAA==&#13;&#10;" filled="f" stroked="f">
                      <v:textbox inset="2.16pt,1.44pt,0,1.44pt">
                        <w:txbxContent>
                          <w:p w14:paraId="0C4A1C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8752" behindDoc="0" locked="0" layoutInCell="1" allowOverlap="1" wp14:anchorId="6C938766" wp14:editId="59ACDCAB">
                      <wp:simplePos x="0" y="0"/>
                      <wp:positionH relativeFrom="column">
                        <wp:posOffset>1320800</wp:posOffset>
                      </wp:positionH>
                      <wp:positionV relativeFrom="paragraph">
                        <wp:posOffset>3771900</wp:posOffset>
                      </wp:positionV>
                      <wp:extent cx="1016000" cy="762000"/>
                      <wp:effectExtent l="0" t="0" r="0" b="0"/>
                      <wp:wrapNone/>
                      <wp:docPr id="2829" name="Rectangle 2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818AC-8AD3-9D44-A5D3-542A209A9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528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38766" id="Rectangle 2829" o:spid="_x0000_s2406" style="position:absolute;margin-left:104pt;margin-top:297pt;width:80pt;height:60pt;z-index:25453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A+8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7WoM25qbnx3eIa0bfGJgh782HI5mMDZSBNsOb7tBCjOhntHFlVXF4uKRp6LeV3VtIqQC2K9&#13;&#10;+dwVTvaelkJG4GwXwGx7IjzPetLD5H1W9rEnabif68z+tM3rfwA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M8YD7yb&#13;&#10;AQAAFQMAAA4AAAAAAAAAAAAAAAAALgIAAGRycy9lMm9Eb2MueG1sUEsBAi0AFAAGAAgAAAAhAM5I&#13;&#10;VGXgAAAAEAEAAA8AAAAAAAAAAAAAAAAA9QMAAGRycy9kb3ducmV2LnhtbFBLBQYAAAAABAAEAPMA&#13;&#10;AAACBQAAAAA=&#13;&#10;" filled="f" stroked="f">
                      <v:textbox inset="2.16pt,1.44pt,0,1.44pt">
                        <w:txbxContent>
                          <w:p w14:paraId="568528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39776" behindDoc="0" locked="0" layoutInCell="1" allowOverlap="1" wp14:anchorId="72BE3CBA" wp14:editId="7E51B296">
                      <wp:simplePos x="0" y="0"/>
                      <wp:positionH relativeFrom="column">
                        <wp:posOffset>1320800</wp:posOffset>
                      </wp:positionH>
                      <wp:positionV relativeFrom="paragraph">
                        <wp:posOffset>3771900</wp:posOffset>
                      </wp:positionV>
                      <wp:extent cx="1016000" cy="762000"/>
                      <wp:effectExtent l="0" t="0" r="0" b="0"/>
                      <wp:wrapNone/>
                      <wp:docPr id="2830" name="Rectangle 2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8EFDF-263D-E242-B295-ECF828479D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209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E3CBA" id="Rectangle 2830" o:spid="_x0000_s2407" style="position:absolute;margin-left:104pt;margin-top:297pt;width:80pt;height:60pt;z-index:25453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DYuj6mb&#13;&#10;AQAAFQMAAA4AAAAAAAAAAAAAAAAALgIAAGRycy9lMm9Eb2MueG1sUEsBAi0AFAAGAAgAAAAhAM5I&#13;&#10;VGXgAAAAEAEAAA8AAAAAAAAAAAAAAAAA9QMAAGRycy9kb3ducmV2LnhtbFBLBQYAAAAABAAEAPMA&#13;&#10;AAACBQAAAAA=&#13;&#10;" filled="f" stroked="f">
                      <v:textbox inset="2.16pt,1.44pt,0,1.44pt">
                        <w:txbxContent>
                          <w:p w14:paraId="7F9209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0800" behindDoc="0" locked="0" layoutInCell="1" allowOverlap="1" wp14:anchorId="072CA256" wp14:editId="3AB28797">
                      <wp:simplePos x="0" y="0"/>
                      <wp:positionH relativeFrom="column">
                        <wp:posOffset>1320800</wp:posOffset>
                      </wp:positionH>
                      <wp:positionV relativeFrom="paragraph">
                        <wp:posOffset>3771900</wp:posOffset>
                      </wp:positionV>
                      <wp:extent cx="1016000" cy="762000"/>
                      <wp:effectExtent l="0" t="0" r="0" b="0"/>
                      <wp:wrapNone/>
                      <wp:docPr id="2831" name="Rectangle 2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D30C34-8295-6945-BAB3-AEDC935A25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FA2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CA256" id="Rectangle 2831" o:spid="_x0000_s2408" style="position:absolute;margin-left:104pt;margin-top:297pt;width:80pt;height:60pt;z-index:2545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Q+X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oq4SbmhvoDs+Yti0+UdADjC2Xg/GcjTTBloe3nUDF2XDvyKLq6mJR0chzMa+rmlYRc0Gs&#13;&#10;N5+7wskeaClkRM52Hs22J8LzrCc9TN5nZR97kob7uc7sT9u8/gc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D11D5eb&#13;&#10;AQAAFQMAAA4AAAAAAAAAAAAAAAAALgIAAGRycy9lMm9Eb2MueG1sUEsBAi0AFAAGAAgAAAAhAM5I&#13;&#10;VGXgAAAAEAEAAA8AAAAAAAAAAAAAAAAA9QMAAGRycy9kb3ducmV2LnhtbFBLBQYAAAAABAAEAPMA&#13;&#10;AAACBQAAAAA=&#13;&#10;" filled="f" stroked="f">
                      <v:textbox inset="2.16pt,1.44pt,0,1.44pt">
                        <w:txbxContent>
                          <w:p w14:paraId="022FA2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1824" behindDoc="0" locked="0" layoutInCell="1" allowOverlap="1" wp14:anchorId="565C6CF8" wp14:editId="369F245E">
                      <wp:simplePos x="0" y="0"/>
                      <wp:positionH relativeFrom="column">
                        <wp:posOffset>1320800</wp:posOffset>
                      </wp:positionH>
                      <wp:positionV relativeFrom="paragraph">
                        <wp:posOffset>3771900</wp:posOffset>
                      </wp:positionV>
                      <wp:extent cx="1016000" cy="762000"/>
                      <wp:effectExtent l="0" t="0" r="0" b="0"/>
                      <wp:wrapNone/>
                      <wp:docPr id="2832" name="Rectangle 2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C02BAB-0B34-2740-A09C-76126AF57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B15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C6CF8" id="Rectangle 2832" o:spid="_x0000_s2409" style="position:absolute;margin-left:104pt;margin-top:297pt;width:80pt;height:60pt;z-index:25454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xEOP&#13;&#10;gp0BAAAVAwAADgAAAAAAAAAAAAAAAAAuAgAAZHJzL2Uyb0RvYy54bWxQSwECLQAUAAYACAAAACEA&#13;&#10;zkhUZeAAAAAQAQAADwAAAAAAAAAAAAAAAAD3AwAAZHJzL2Rvd25yZXYueG1sUEsFBgAAAAAEAAQA&#13;&#10;8wAAAAQFAAAAAA==&#13;&#10;" filled="f" stroked="f">
                      <v:textbox inset="2.16pt,1.44pt,0,1.44pt">
                        <w:txbxContent>
                          <w:p w14:paraId="310B15D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2848" behindDoc="0" locked="0" layoutInCell="1" allowOverlap="1" wp14:anchorId="32CD5AFC" wp14:editId="7B7611C3">
                      <wp:simplePos x="0" y="0"/>
                      <wp:positionH relativeFrom="column">
                        <wp:posOffset>1320800</wp:posOffset>
                      </wp:positionH>
                      <wp:positionV relativeFrom="paragraph">
                        <wp:posOffset>3771900</wp:posOffset>
                      </wp:positionV>
                      <wp:extent cx="1016000" cy="762000"/>
                      <wp:effectExtent l="0" t="0" r="0" b="0"/>
                      <wp:wrapNone/>
                      <wp:docPr id="2833" name="Rectangle 2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072DC6-E502-0440-BB45-8A990DEFED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4E4A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D5AFC" id="Rectangle 2833" o:spid="_x0000_s2410" style="position:absolute;margin-left:104pt;margin-top:297pt;width:80pt;height:60pt;z-index:25454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w/q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6mXCTc0tdMcnTNsWHynoAcaWy8F4zkaaYMvDy16g4mz47cii6nq5qGjkuZjXVU2riLkg&#13;&#10;1tvPXeFkD7QUMiJne49m1xPhedaTHibvs7L3PUnD/Vxn9udt3rwC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Arww/q&#13;&#10;nAEAABUDAAAOAAAAAAAAAAAAAAAAAC4CAABkcnMvZTJvRG9jLnhtbFBLAQItABQABgAIAAAAIQDO&#13;&#10;SFRl4AAAABABAAAPAAAAAAAAAAAAAAAAAPYDAABkcnMvZG93bnJldi54bWxQSwUGAAAAAAQABADz&#13;&#10;AAAAAwUAAAAA&#13;&#10;" filled="f" stroked="f">
                      <v:textbox inset="2.16pt,1.44pt,0,1.44pt">
                        <w:txbxContent>
                          <w:p w14:paraId="4624E4A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3872" behindDoc="0" locked="0" layoutInCell="1" allowOverlap="1" wp14:anchorId="0B2836D0" wp14:editId="44921E2D">
                      <wp:simplePos x="0" y="0"/>
                      <wp:positionH relativeFrom="column">
                        <wp:posOffset>1320800</wp:posOffset>
                      </wp:positionH>
                      <wp:positionV relativeFrom="paragraph">
                        <wp:posOffset>3771900</wp:posOffset>
                      </wp:positionV>
                      <wp:extent cx="1016000" cy="762000"/>
                      <wp:effectExtent l="0" t="0" r="0" b="0"/>
                      <wp:wrapNone/>
                      <wp:docPr id="2834" name="Rectangle 2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2008A-7045-554F-B32E-367771C7B6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04E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836D0" id="Rectangle 2834" o:spid="_x0000_s2411" style="position:absolute;margin-left:104pt;margin-top:297pt;width:80pt;height:60pt;z-index:25454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Y//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RX2dcFNz67vjM6Rti08U9ODHlsvBBM5GmmDL8W0vQHE2PDiyqLq5WlQ08lzM66qmVYRc&#13;&#10;EOvt165wsve0FDICZ/sAZtcT4XnWkx4m77Oyzz1Jw/1aZ/bnbV6/Aw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0vWP&#13;&#10;/50BAAAVAwAADgAAAAAAAAAAAAAAAAAuAgAAZHJzL2Uyb0RvYy54bWxQSwECLQAUAAYACAAAACEA&#13;&#10;zkhUZeAAAAAQAQAADwAAAAAAAAAAAAAAAAD3AwAAZHJzL2Rvd25yZXYueG1sUEsFBgAAAAAEAAQA&#13;&#10;8wAAAAQFAAAAAA==&#13;&#10;" filled="f" stroked="f">
                      <v:textbox inset="2.16pt,1.44pt,0,1.44pt">
                        <w:txbxContent>
                          <w:p w14:paraId="0E804E3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4896" behindDoc="0" locked="0" layoutInCell="1" allowOverlap="1" wp14:anchorId="20CB850F" wp14:editId="270CB252">
                      <wp:simplePos x="0" y="0"/>
                      <wp:positionH relativeFrom="column">
                        <wp:posOffset>1320800</wp:posOffset>
                      </wp:positionH>
                      <wp:positionV relativeFrom="paragraph">
                        <wp:posOffset>3771900</wp:posOffset>
                      </wp:positionV>
                      <wp:extent cx="1016000" cy="762000"/>
                      <wp:effectExtent l="0" t="0" r="0" b="0"/>
                      <wp:wrapNone/>
                      <wp:docPr id="2835" name="Rectangle 2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AA49A6-A943-CC41-B2D3-FC0D319277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748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B850F" id="Rectangle 2835" o:spid="_x0000_s2412" style="position:absolute;margin-left:104pt;margin-top:297pt;width:80pt;height:60pt;z-index:25454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g/B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mpRXybc1NxAd3jEtG3xgYIeYGy5HIznbKQJtjy87AQqzoZ7RxZVVxeLikaei3ld1bSKmAti&#13;&#10;vfncFU72QEshI3K282i2PRGeZz3pYfI+K3vfkzTcz3Vmf9rm9SsA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DZrg/B&#13;&#10;nAEAABUDAAAOAAAAAAAAAAAAAAAAAC4CAABkcnMvZTJvRG9jLnhtbFBLAQItABQABgAIAAAAIQDO&#13;&#10;SFRl4AAAABABAAAPAAAAAAAAAAAAAAAAAPYDAABkcnMvZG93bnJldi54bWxQSwUGAAAAAAQABADz&#13;&#10;AAAAAwUAAAAA&#13;&#10;" filled="f" stroked="f">
                      <v:textbox inset="2.16pt,1.44pt,0,1.44pt">
                        <w:txbxContent>
                          <w:p w14:paraId="761748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5920" behindDoc="0" locked="0" layoutInCell="1" allowOverlap="1" wp14:anchorId="3ABC4C78" wp14:editId="045810A4">
                      <wp:simplePos x="0" y="0"/>
                      <wp:positionH relativeFrom="column">
                        <wp:posOffset>1320800</wp:posOffset>
                      </wp:positionH>
                      <wp:positionV relativeFrom="paragraph">
                        <wp:posOffset>3771900</wp:posOffset>
                      </wp:positionV>
                      <wp:extent cx="1016000" cy="762000"/>
                      <wp:effectExtent l="0" t="0" r="0" b="0"/>
                      <wp:wrapNone/>
                      <wp:docPr id="2836" name="Rectangle 2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11B72-9ACB-E74D-AFC7-AC6B7BFA9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991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C4C78" id="Rectangle 2836" o:spid="_x0000_s2413" style="position:absolute;margin-left:104pt;margin-top:297pt;width:80pt;height:60pt;z-index:25454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I/U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mXCTc2t747PkLYtPlHQgx9bLgcTOBtpgi3Hv3sBirPh3pFF1fJqUdHIczGvq5pWEXJB&#13;&#10;rLdfu8LJ3tNSyAic7QOYXU+E51lPepi8z8o+9iQN92ud2Z+3efMG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AgmI/U&#13;&#10;nAEAABUDAAAOAAAAAAAAAAAAAAAAAC4CAABkcnMvZTJvRG9jLnhtbFBLAQItABQABgAIAAAAIQDO&#13;&#10;SFRl4AAAABABAAAPAAAAAAAAAAAAAAAAAPYDAABkcnMvZG93bnJldi54bWxQSwUGAAAAAAQABADz&#13;&#10;AAAAAwUAAAAA&#13;&#10;" filled="f" stroked="f">
                      <v:textbox inset="2.16pt,1.44pt,0,1.44pt">
                        <w:txbxContent>
                          <w:p w14:paraId="526991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6944" behindDoc="0" locked="0" layoutInCell="1" allowOverlap="1" wp14:anchorId="64CE5E06" wp14:editId="488B7192">
                      <wp:simplePos x="0" y="0"/>
                      <wp:positionH relativeFrom="column">
                        <wp:posOffset>1320800</wp:posOffset>
                      </wp:positionH>
                      <wp:positionV relativeFrom="paragraph">
                        <wp:posOffset>3771900</wp:posOffset>
                      </wp:positionV>
                      <wp:extent cx="1016000" cy="762000"/>
                      <wp:effectExtent l="0" t="0" r="0" b="0"/>
                      <wp:wrapNone/>
                      <wp:docPr id="2837" name="Rectangle 2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829A9F-5423-634E-9BB9-6342A732E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33C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E5E06" id="Rectangle 2837" o:spid="_x0000_s2414" style="position:absolute;margin-left:104pt;margin-top:297pt;width:80pt;height:60pt;z-index:25454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AevDhCb&#13;&#10;AQAAFQMAAA4AAAAAAAAAAAAAAAAALgIAAGRycy9lMm9Eb2MueG1sUEsBAi0AFAAGAAgAAAAhAM5I&#13;&#10;VGXgAAAAEAEAAA8AAAAAAAAAAAAAAAAA9QMAAGRycy9kb3ducmV2LnhtbFBLBQYAAAAABAAEAPMA&#13;&#10;AAACBQAAAAA=&#13;&#10;" filled="f" stroked="f">
                      <v:textbox inset="2.16pt,1.44pt,0,1.44pt">
                        <w:txbxContent>
                          <w:p w14:paraId="49F33C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7968" behindDoc="0" locked="0" layoutInCell="1" allowOverlap="1" wp14:anchorId="5BFA027D" wp14:editId="1DAB1E68">
                      <wp:simplePos x="0" y="0"/>
                      <wp:positionH relativeFrom="column">
                        <wp:posOffset>1320800</wp:posOffset>
                      </wp:positionH>
                      <wp:positionV relativeFrom="paragraph">
                        <wp:posOffset>3771900</wp:posOffset>
                      </wp:positionV>
                      <wp:extent cx="1016000" cy="762000"/>
                      <wp:effectExtent l="0" t="0" r="0" b="0"/>
                      <wp:wrapNone/>
                      <wp:docPr id="2838" name="Rectangle 2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1762-B92F-4A4F-A9B2-D41C087DB2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7DCDD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A027D" id="Rectangle 2838" o:spid="_x0000_s2415" style="position:absolute;margin-left:104pt;margin-top:297pt;width:80pt;height:60pt;z-index:25454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4F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7Wolwk3NTfQHZ4xbVt8oqAHGFsuB+M5G2mCLQ9vO4GKs+HekUXV1cWiopHnYl5XNa0i5oJY&#13;&#10;bz53hZM90FLIiJztPJptT4TnWU96mLzPyj72JA33c53Zn7Z5/Q8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P6ZjgWb&#13;&#10;AQAAFQMAAA4AAAAAAAAAAAAAAAAALgIAAGRycy9lMm9Eb2MueG1sUEsBAi0AFAAGAAgAAAAhAM5I&#13;&#10;VGXgAAAAEAEAAA8AAAAAAAAAAAAAAAAA9QMAAGRycy9kb3ducmV2LnhtbFBLBQYAAAAABAAEAPMA&#13;&#10;AAACBQAAAAA=&#13;&#10;" filled="f" stroked="f">
                      <v:textbox inset="2.16pt,1.44pt,0,1.44pt">
                        <w:txbxContent>
                          <w:p w14:paraId="6C7DCDD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48992" behindDoc="0" locked="0" layoutInCell="1" allowOverlap="1" wp14:anchorId="213E6E59" wp14:editId="70073B26">
                      <wp:simplePos x="0" y="0"/>
                      <wp:positionH relativeFrom="column">
                        <wp:posOffset>1320800</wp:posOffset>
                      </wp:positionH>
                      <wp:positionV relativeFrom="paragraph">
                        <wp:posOffset>3771900</wp:posOffset>
                      </wp:positionV>
                      <wp:extent cx="1016000" cy="762000"/>
                      <wp:effectExtent l="0" t="0" r="0" b="0"/>
                      <wp:wrapNone/>
                      <wp:docPr id="2839" name="Rectangle 2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099C47-AACE-4A41-9F37-C5E00BA5B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6FF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E6E59" id="Rectangle 2839" o:spid="_x0000_s2416" style="position:absolute;margin-left:104pt;margin-top:297pt;width:80pt;height:60pt;z-index:25454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nt4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Qpubu6hPz9j3rb0xMGOMHVSjy5KMfEEO0k/jwqNFOOXwBY1d7erhkdeiuW6WfMqYimY&#13;&#10;9f59VwU9AC+FTijFMaI7DEx4WfTkh9n7ouxtT/Jw39eF/XWbd78A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BB0nt4&#13;&#10;nAEAABUDAAAOAAAAAAAAAAAAAAAAAC4CAABkcnMvZTJvRG9jLnhtbFBLAQItABQABgAIAAAAIQDO&#13;&#10;SFRl4AAAABABAAAPAAAAAAAAAAAAAAAAAPYDAABkcnMvZG93bnJldi54bWxQSwUGAAAAAAQABADz&#13;&#10;AAAAAwUAAAAA&#13;&#10;" filled="f" stroked="f">
                      <v:textbox inset="2.16pt,1.44pt,0,1.44pt">
                        <w:txbxContent>
                          <w:p w14:paraId="18A6FFE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0016" behindDoc="0" locked="0" layoutInCell="1" allowOverlap="1" wp14:anchorId="731C0640" wp14:editId="05D62DFA">
                      <wp:simplePos x="0" y="0"/>
                      <wp:positionH relativeFrom="column">
                        <wp:posOffset>1320800</wp:posOffset>
                      </wp:positionH>
                      <wp:positionV relativeFrom="paragraph">
                        <wp:posOffset>3771900</wp:posOffset>
                      </wp:positionV>
                      <wp:extent cx="1016000" cy="762000"/>
                      <wp:effectExtent l="0" t="0" r="0" b="0"/>
                      <wp:wrapNone/>
                      <wp:docPr id="2840" name="Rectangle 2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301704-A6B2-E949-95C8-DC6B0DA7C7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FB7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C0640" id="Rectangle 2840" o:spid="_x0000_s2417" style="position:absolute;margin-left:104pt;margin-top:297pt;width:80pt;height:60pt;z-index:25455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Ptt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NWm2XGzck99OdnzNuWntjYEaZO6tFFKSaeYCfp51GhkWL8Elii5u521fDIS7BcN2teRSwB&#13;&#10;s96/z6qgB+Cl0AmlOEZ0h4EJl7qFF2tfOnvbkzzc93Fhf93m3S8A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C45Ptt&#13;&#10;nAEAABUDAAAOAAAAAAAAAAAAAAAAAC4CAABkcnMvZTJvRG9jLnhtbFBLAQItABQABgAIAAAAIQDO&#13;&#10;SFRl4AAAABABAAAPAAAAAAAAAAAAAAAAAPYDAABkcnMvZG93bnJldi54bWxQSwUGAAAAAAQABADz&#13;&#10;AAAAAwUAAAAA&#13;&#10;" filled="f" stroked="f">
                      <v:textbox inset="2.16pt,1.44pt,0,1.44pt">
                        <w:txbxContent>
                          <w:p w14:paraId="78CFB7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1040" behindDoc="0" locked="0" layoutInCell="1" allowOverlap="1" wp14:anchorId="1528AEC1" wp14:editId="5D9EB78B">
                      <wp:simplePos x="0" y="0"/>
                      <wp:positionH relativeFrom="column">
                        <wp:posOffset>1320800</wp:posOffset>
                      </wp:positionH>
                      <wp:positionV relativeFrom="paragraph">
                        <wp:posOffset>3771900</wp:posOffset>
                      </wp:positionV>
                      <wp:extent cx="1016000" cy="762000"/>
                      <wp:effectExtent l="0" t="0" r="0" b="0"/>
                      <wp:wrapNone/>
                      <wp:docPr id="2841" name="Rectangle 2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79596E-2EC1-BE43-9B80-28E4AF13BE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0FA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8AEC1" id="Rectangle 2841" o:spid="_x0000_s2418" style="position:absolute;margin-left:104pt;margin-top:297pt;width:80pt;height:60pt;z-index:25455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3tT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bZqMm5t76M/PmLctPXGwI0yd1KOLUkw8wU7Sz6NCI8X4JbBFzd3tquGRl2K5bta8ilgK&#13;&#10;Zr1/31VBD8BLoRNKcYzoDgMTXhY9+WH2vih725M83Pd1YX/d5t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s797&#13;&#10;U50BAAAVAwAADgAAAAAAAAAAAAAAAAAuAgAAZHJzL2Uyb0RvYy54bWxQSwECLQAUAAYACAAAACEA&#13;&#10;zkhUZeAAAAAQAQAADwAAAAAAAAAAAAAAAAD3AwAAZHJzL2Rvd25yZXYueG1sUEsFBgAAAAAEAAQA&#13;&#10;8wAAAAQFAAAAAA==&#13;&#10;" filled="f" stroked="f">
                      <v:textbox inset="2.16pt,1.44pt,0,1.44pt">
                        <w:txbxContent>
                          <w:p w14:paraId="4360FA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2064" behindDoc="0" locked="0" layoutInCell="1" allowOverlap="1" wp14:anchorId="54C4CBFF" wp14:editId="1F0E77EE">
                      <wp:simplePos x="0" y="0"/>
                      <wp:positionH relativeFrom="column">
                        <wp:posOffset>1320800</wp:posOffset>
                      </wp:positionH>
                      <wp:positionV relativeFrom="paragraph">
                        <wp:posOffset>3771900</wp:posOffset>
                      </wp:positionV>
                      <wp:extent cx="1016000" cy="762000"/>
                      <wp:effectExtent l="0" t="0" r="0" b="0"/>
                      <wp:wrapNone/>
                      <wp:docPr id="2842" name="Rectangle 2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A12A07-BB5D-5444-8B2B-0ABFE12C37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210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4CBFF" id="Rectangle 2842" o:spid="_x0000_s2419" style="position:absolute;margin-left:104pt;margin-top:297pt;width:80pt;height:60pt;z-index:25455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EqJ+0ab&#13;&#10;AQAAFQMAAA4AAAAAAAAAAAAAAAAALgIAAGRycy9lMm9Eb2MueG1sUEsBAi0AFAAGAAgAAAAhAM5I&#13;&#10;VGXgAAAAEAEAAA8AAAAAAAAAAAAAAAAA9QMAAGRycy9kb3ducmV2LnhtbFBLBQYAAAAABAAEAPMA&#13;&#10;AAACBQAAAAA=&#13;&#10;" filled="f" stroked="f">
                      <v:textbox inset="2.16pt,1.44pt,0,1.44pt">
                        <w:txbxContent>
                          <w:p w14:paraId="745210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3088" behindDoc="0" locked="0" layoutInCell="1" allowOverlap="1" wp14:anchorId="1CD2E415" wp14:editId="69328E42">
                      <wp:simplePos x="0" y="0"/>
                      <wp:positionH relativeFrom="column">
                        <wp:posOffset>1320800</wp:posOffset>
                      </wp:positionH>
                      <wp:positionV relativeFrom="paragraph">
                        <wp:posOffset>3771900</wp:posOffset>
                      </wp:positionV>
                      <wp:extent cx="1016000" cy="762000"/>
                      <wp:effectExtent l="0" t="0" r="0" b="0"/>
                      <wp:wrapNone/>
                      <wp:docPr id="2843" name="Rectangle 2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A079D-4B1E-B748-9C63-A2A6C73410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5C1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D2E415" id="Rectangle 2843" o:spid="_x0000_s2420" style="position:absolute;margin-left:104pt;margin-top:297pt;width:80pt;height:60pt;z-index:25455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Xsu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2q4zbm4eoL88Yd629MjBjjB1Uo8uSjHxBDtJP08KjRTjl8AWNXfrVcMjL8Vy02x4FbEU&#13;&#10;zPrwtquCHoCXQieU4hTRHQcmvCx68sPsfVH2uid5uG/rwv62zftf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pQl7&#13;&#10;Lp0BAAAVAwAADgAAAAAAAAAAAAAAAAAuAgAAZHJzL2Uyb0RvYy54bWxQSwECLQAUAAYACAAAACEA&#13;&#10;zkhUZeAAAAAQAQAADwAAAAAAAAAAAAAAAAD3AwAAZHJzL2Rvd25yZXYueG1sUEsFBgAAAAAEAAQA&#13;&#10;8wAAAAQFAAAAAA==&#13;&#10;" filled="f" stroked="f">
                      <v:textbox inset="2.16pt,1.44pt,0,1.44pt">
                        <w:txbxContent>
                          <w:p w14:paraId="27B5C16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4112" behindDoc="0" locked="0" layoutInCell="1" allowOverlap="1" wp14:anchorId="6184C96D" wp14:editId="4A3F158F">
                      <wp:simplePos x="0" y="0"/>
                      <wp:positionH relativeFrom="column">
                        <wp:posOffset>1320800</wp:posOffset>
                      </wp:positionH>
                      <wp:positionV relativeFrom="paragraph">
                        <wp:posOffset>3771900</wp:posOffset>
                      </wp:positionV>
                      <wp:extent cx="1016000" cy="762000"/>
                      <wp:effectExtent l="0" t="0" r="0" b="0"/>
                      <wp:wrapNone/>
                      <wp:docPr id="2844" name="Rectangle 2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C206DA-74C8-D44D-B704-BFC2B2149D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366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4C96D" id="Rectangle 2844" o:spid="_x0000_s2421" style="position:absolute;margin-left:104pt;margin-top:297pt;width:80pt;height:60pt;z-index:25455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s7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u12nzMuLm5h/78iHnb0gMHO8LUST26KMXEE+wk/TwqNFKMXwNb1NzerBoeeSmW62bNq4il&#13;&#10;YNb7t10V9AC8FDqhFMeI7jAw4WXRkx9m74uy1z3Jw31bF/bXbd79Ag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XD/7&#13;&#10;O50BAAAVAwAADgAAAAAAAAAAAAAAAAAuAgAAZHJzL2Uyb0RvYy54bWxQSwECLQAUAAYACAAAACEA&#13;&#10;zkhUZeAAAAAQAQAADwAAAAAAAAAAAAAAAAD3AwAAZHJzL2Rvd25yZXYueG1sUEsFBgAAAAAEAAQA&#13;&#10;8wAAAAQFAAAAAA==&#13;&#10;" filled="f" stroked="f">
                      <v:textbox inset="2.16pt,1.44pt,0,1.44pt">
                        <w:txbxContent>
                          <w:p w14:paraId="55F366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5136" behindDoc="0" locked="0" layoutInCell="1" allowOverlap="1" wp14:anchorId="3E304598" wp14:editId="2D27A0B9">
                      <wp:simplePos x="0" y="0"/>
                      <wp:positionH relativeFrom="column">
                        <wp:posOffset>1320800</wp:posOffset>
                      </wp:positionH>
                      <wp:positionV relativeFrom="paragraph">
                        <wp:posOffset>3771900</wp:posOffset>
                      </wp:positionV>
                      <wp:extent cx="1016000" cy="762000"/>
                      <wp:effectExtent l="0" t="0" r="0" b="0"/>
                      <wp:wrapNone/>
                      <wp:docPr id="2845" name="Rectangle 2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286F27-8002-5643-BA3B-C73F6DDF75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E64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04598" id="Rectangle 2845" o:spid="_x0000_s2422" style="position:absolute;margin-left:104pt;margin-top:297pt;width:80pt;height:60pt;z-index:25455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HsF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bW4zbm7uoT8/Yd629MjBjjB1Uo8uSjHxBDtJP48KjRTj18AWNXc3q4ZHXorlulnzKmIp&#13;&#10;mPX+fVcFPQAvhU4oxTGiOwxMeFn05IfZ+6LsbU/ycN/Xhf11m3e/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V2R7&#13;&#10;BZ0BAAAVAwAADgAAAAAAAAAAAAAAAAAuAgAAZHJzL2Uyb0RvYy54bWxQSwECLQAUAAYACAAAACEA&#13;&#10;zkhUZeAAAAAQAQAADwAAAAAAAAAAAAAAAAD3AwAAZHJzL2Rvd25yZXYueG1sUEsFBgAAAAAEAAQA&#13;&#10;8wAAAAQFAAAAAA==&#13;&#10;" filled="f" stroked="f">
                      <v:textbox inset="2.16pt,1.44pt,0,1.44pt">
                        <w:txbxContent>
                          <w:p w14:paraId="272E64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6160" behindDoc="0" locked="0" layoutInCell="1" allowOverlap="1" wp14:anchorId="5CEAC0BE" wp14:editId="642410B4">
                      <wp:simplePos x="0" y="0"/>
                      <wp:positionH relativeFrom="column">
                        <wp:posOffset>1320800</wp:posOffset>
                      </wp:positionH>
                      <wp:positionV relativeFrom="paragraph">
                        <wp:posOffset>3771900</wp:posOffset>
                      </wp:positionV>
                      <wp:extent cx="1016000" cy="762000"/>
                      <wp:effectExtent l="0" t="0" r="0" b="0"/>
                      <wp:wrapNone/>
                      <wp:docPr id="2846" name="Rectangle 2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9D71E8-7CE9-7342-AF68-87DD605847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BBF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AC0BE" id="Rectangle 2846" o:spid="_x0000_s2423" style="position:absolute;margin-left:104pt;margin-top:297pt;width:80pt;height:60pt;z-index:25455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vsQ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2q4zbm4eoL88Yd629MjBjjB1Uo8uSjHxBDtJP08KjRTjl8AWNeu7VcMjL8Vy02x4FbEU&#13;&#10;zPrwtquCHoCXQieU4hTRHQcmvCx68sPsfVH2uid5uG/rwv62zftf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rlL7&#13;&#10;EJ0BAAAVAwAADgAAAAAAAAAAAAAAAAAuAgAAZHJzL2Uyb0RvYy54bWxQSwECLQAUAAYACAAAACEA&#13;&#10;zkhUZeAAAAAQAQAADwAAAAAAAAAAAAAAAAD3AwAAZHJzL2Rvd25yZXYueG1sUEsFBgAAAAAEAAQA&#13;&#10;8wAAAAQFAAAAAA==&#13;&#10;" filled="f" stroked="f">
                      <v:textbox inset="2.16pt,1.44pt,0,1.44pt">
                        <w:txbxContent>
                          <w:p w14:paraId="3CEBBF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7184" behindDoc="0" locked="0" layoutInCell="1" allowOverlap="1" wp14:anchorId="34F121C6" wp14:editId="6A687E25">
                      <wp:simplePos x="0" y="0"/>
                      <wp:positionH relativeFrom="column">
                        <wp:posOffset>1320800</wp:posOffset>
                      </wp:positionH>
                      <wp:positionV relativeFrom="paragraph">
                        <wp:posOffset>3771900</wp:posOffset>
                      </wp:positionV>
                      <wp:extent cx="1016000" cy="762000"/>
                      <wp:effectExtent l="0" t="0" r="0" b="0"/>
                      <wp:wrapNone/>
                      <wp:docPr id="2847" name="Rectangle 2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A4C1CB-9F35-F844-ABB4-672964472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58B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121C6" id="Rectangle 2847" o:spid="_x0000_s2424" style="position:absolute;margin-left:104pt;margin-top:297pt;width:80pt;height:60pt;z-index:25455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rU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O4SsbNyT3052fM25ae2NgRpk7q0UUpJp5gJ+nnUaGRYvwSWKLm7nbV8MhLsFw3a15FLAGz&#13;&#10;3r/PqqAH4KXQCaU4RnSHgQkvSz+5MGtfOnvbkzzc93Fhf93m3S8A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CJZXrU&#13;&#10;nAEAABUDAAAOAAAAAAAAAAAAAAAAAC4CAABkcnMvZTJvRG9jLnhtbFBLAQItABQABgAIAAAAIQDO&#13;&#10;SFRl4AAAABABAAAPAAAAAAAAAAAAAAAAAPYDAABkcnMvZG93bnJldi54bWxQSwUGAAAAAAQABADz&#13;&#10;AAAAAwUAAAAA&#13;&#10;" filled="f" stroked="f">
                      <v:textbox inset="2.16pt,1.44pt,0,1.44pt">
                        <w:txbxContent>
                          <w:p w14:paraId="26F58B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8208" behindDoc="0" locked="0" layoutInCell="1" allowOverlap="1" wp14:anchorId="21A98039" wp14:editId="4320340D">
                      <wp:simplePos x="0" y="0"/>
                      <wp:positionH relativeFrom="column">
                        <wp:posOffset>1320800</wp:posOffset>
                      </wp:positionH>
                      <wp:positionV relativeFrom="paragraph">
                        <wp:posOffset>3771900</wp:posOffset>
                      </wp:positionV>
                      <wp:extent cx="1016000" cy="762000"/>
                      <wp:effectExtent l="0" t="0" r="0" b="0"/>
                      <wp:wrapNone/>
                      <wp:docPr id="2848" name="Rectangle 2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B392D5-787C-F64E-91FD-37198E6C06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390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98039" id="Rectangle 2848" o:spid="_x0000_s2425" style="position:absolute;margin-left:104pt;margin-top:297pt;width:80pt;height:60pt;z-index:25455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HBT+sGb&#13;&#10;AQAAFQMAAA4AAAAAAAAAAAAAAAAALgIAAGRycy9lMm9Eb2MueG1sUEsBAi0AFAAGAAgAAAAhAM5I&#13;&#10;VGXgAAAAEAEAAA8AAAAAAAAAAAAAAAAA9QMAAGRycy9kb3ducmV2LnhtbFBLBQYAAAAABAAEAPMA&#13;&#10;AAACBQAAAAA=&#13;&#10;" filled="f" stroked="f">
                      <v:textbox inset="2.16pt,1.44pt,0,1.44pt">
                        <w:txbxContent>
                          <w:p w14:paraId="331390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59232" behindDoc="0" locked="0" layoutInCell="1" allowOverlap="1" wp14:anchorId="7EA8D5A2" wp14:editId="1A14BF5C">
                      <wp:simplePos x="0" y="0"/>
                      <wp:positionH relativeFrom="column">
                        <wp:posOffset>1320800</wp:posOffset>
                      </wp:positionH>
                      <wp:positionV relativeFrom="paragraph">
                        <wp:posOffset>3771900</wp:posOffset>
                      </wp:positionV>
                      <wp:extent cx="1016000" cy="762000"/>
                      <wp:effectExtent l="0" t="0" r="0" b="0"/>
                      <wp:wrapNone/>
                      <wp:docPr id="2849" name="Rectangle 2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CE8D24-5315-7B41-B6EA-AAE617E56D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554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8D5A2" id="Rectangle 2849" o:spid="_x0000_s2426" style="position:absolute;margin-left:104pt;margin-top:297pt;width:80pt;height:60pt;z-index:25455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" filled="f" stroked="f">
                      <v:textbox inset="2.16pt,1.44pt,0,1.44pt">
                        <w:txbxContent>
                          <w:p w14:paraId="2E9554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0256" behindDoc="0" locked="0" layoutInCell="1" allowOverlap="1" wp14:anchorId="2E189A45" wp14:editId="41F5008A">
                      <wp:simplePos x="0" y="0"/>
                      <wp:positionH relativeFrom="column">
                        <wp:posOffset>1320800</wp:posOffset>
                      </wp:positionH>
                      <wp:positionV relativeFrom="paragraph">
                        <wp:posOffset>3771900</wp:posOffset>
                      </wp:positionV>
                      <wp:extent cx="1016000" cy="609600"/>
                      <wp:effectExtent l="0" t="0" r="0" b="0"/>
                      <wp:wrapNone/>
                      <wp:docPr id="2850" name="Rectangle 2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9EC9-7EFA-3C4A-9D3E-1083FA7BB71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8A7E0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89A45" id="Rectangle 2850" o:spid="_x0000_s2427" style="position:absolute;margin-left:104pt;margin-top:297pt;width:80pt;height:48pt;z-index:25456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rqF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Nu6mXGzckd9KdHzNuWHtjYEaZO6tFFKSaeYCfp10GhkWL8Flii5vPNdcMjL8Fy1ax4FbEE&#13;&#10;zHr3NquCHoCXQieU4hDR7QcmXOoWXqx96ex1T/Jw38aF/WWbt78BAAD//wMAUEsDBBQABgAIAAAA&#13;&#10;IQAhzmMZ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" filled="f" stroked="f">
                      <v:textbox inset="2.16pt,1.44pt,0,1.44pt">
                        <w:txbxContent>
                          <w:p w14:paraId="738A7E0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1280" behindDoc="0" locked="0" layoutInCell="1" allowOverlap="1" wp14:anchorId="00E30AA2" wp14:editId="341258DE">
                      <wp:simplePos x="0" y="0"/>
                      <wp:positionH relativeFrom="column">
                        <wp:posOffset>1320800</wp:posOffset>
                      </wp:positionH>
                      <wp:positionV relativeFrom="paragraph">
                        <wp:posOffset>3771900</wp:posOffset>
                      </wp:positionV>
                      <wp:extent cx="1016000" cy="609600"/>
                      <wp:effectExtent l="0" t="0" r="0" b="0"/>
                      <wp:wrapNone/>
                      <wp:docPr id="2851" name="Rectangle 2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E95A50-E046-2546-966D-7790364A3D3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0CC9A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30AA2" id="Rectangle 2851" o:spid="_x0000_s2428" style="position:absolute;margin-left:104pt;margin-top:297pt;width:80pt;height:48pt;z-index:25456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Tq7nQ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6qZuMm5s76E+PmLctPXCwI0yd1KOLUkw8wU7Sr4NCI8X4LbBFzeeb64ZHXorlqlnxKmIp&#13;&#10;mPXubVcFPQAvhU4oxSGi2w9MeFn05IfZ+6LsdU/ycN/Whf1lm7e/AQ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E2F&#13;&#10;OrudAQAAFQMAAA4AAAAAAAAAAAAAAAAALgIAAGRycy9lMm9Eb2MueG1sUEsBAi0AFAAGAAgAAAAh&#13;&#10;ACHOYxnhAAAAEAEAAA8AAAAAAAAAAAAAAAAA9wMAAGRycy9kb3ducmV2LnhtbFBLBQYAAAAABAAE&#13;&#10;APMAAAAFBQAAAAA=&#13;&#10;" filled="f" stroked="f">
                      <v:textbox inset="2.16pt,1.44pt,0,1.44pt">
                        <w:txbxContent>
                          <w:p w14:paraId="370CC9A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2304" behindDoc="0" locked="0" layoutInCell="1" allowOverlap="1" wp14:anchorId="211B99DB" wp14:editId="243F2B6C">
                      <wp:simplePos x="0" y="0"/>
                      <wp:positionH relativeFrom="column">
                        <wp:posOffset>1320800</wp:posOffset>
                      </wp:positionH>
                      <wp:positionV relativeFrom="paragraph">
                        <wp:posOffset>3771900</wp:posOffset>
                      </wp:positionV>
                      <wp:extent cx="1016000" cy="609600"/>
                      <wp:effectExtent l="0" t="0" r="0" b="0"/>
                      <wp:wrapNone/>
                      <wp:docPr id="2852" name="Rectangle 2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D638E-ECEE-964E-8728-ECAF0762D35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127F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B99DB" id="Rectangle 2852" o:spid="_x0000_s2429" style="position:absolute;margin-left:104pt;margin-top:297pt;width:80pt;height:48pt;z-index:25456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7qunQEAABUDAAAOAAAAZHJzL2Uyb0RvYy54bWysUsFu2zAMvQ/YPwi6L3acrk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Pm9sN54xSXS9HpPTFgBc56STyLIpF6vSN0suvv3/he9fnc5bm&#13;&#10;/Sxczxt1U68ybm7uoT8/Yt629MDBjjB1Uo8uSjHxBDtJP48KjRTj18AWNZ9uVg2PvBTLdbPmVcRS&#13;&#10;MOv9264KegBeCp1QimNEdxiY8LLoyQ+z90XZ657k4b6tC/vrNu9+AQ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LSz&#13;&#10;uq6dAQAAFQMAAA4AAAAAAAAAAAAAAAAALgIAAGRycy9lMm9Eb2MueG1sUEsBAi0AFAAGAAgAAAAh&#13;&#10;ACHOYxnhAAAAEAEAAA8AAAAAAAAAAAAAAAAA9wMAAGRycy9kb3ducmV2LnhtbFBLBQYAAAAABAAE&#13;&#10;APMAAAAFBQAAAAA=&#13;&#10;" filled="f" stroked="f">
                      <v:textbox inset="2.16pt,1.44pt,0,1.44pt">
                        <w:txbxContent>
                          <w:p w14:paraId="16127F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3328" behindDoc="0" locked="0" layoutInCell="1" allowOverlap="1" wp14:anchorId="3AEA3875" wp14:editId="79DF932B">
                      <wp:simplePos x="0" y="0"/>
                      <wp:positionH relativeFrom="column">
                        <wp:posOffset>1320800</wp:posOffset>
                      </wp:positionH>
                      <wp:positionV relativeFrom="paragraph">
                        <wp:posOffset>3771900</wp:posOffset>
                      </wp:positionV>
                      <wp:extent cx="1016000" cy="609600"/>
                      <wp:effectExtent l="0" t="0" r="0" b="0"/>
                      <wp:wrapNone/>
                      <wp:docPr id="2853" name="Rectangle 2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A0B01-657B-164F-BD5B-A3BA8E0EA6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C5CE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A3875" id="Rectangle 2853" o:spid="_x0000_s2430" style="position:absolute;margin-left:104pt;margin-top:297pt;width:80pt;height:48pt;z-index:25456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rGnQEAABUDAAAOAAAAZHJzL2Uyb0RvYy54bWysUsFu2zAMvQ/YPwi6L3bcrE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cfN7cbzhmlul6OSOmLAS9y0knkWRSL1OkbpZdff//C967P5yzN&#13;&#10;+1m4njdqVa8ybm7uoT8/Yt629MDBjjB1Uo8uSjHxBDtJP48KjRTj18AWNZ9WNw2PvBTLdbPmVcRS&#13;&#10;MOv9264KegBeCp1QimNEdxiY8LLoyQ+z90XZ657k4b6tC/vrNu9+AQ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Fsz&#13;&#10;OsadAQAAFQMAAA4AAAAAAAAAAAAAAAAALgIAAGRycy9lMm9Eb2MueG1sUEsBAi0AFAAGAAgAAAAh&#13;&#10;ACHOYxnhAAAAEAEAAA8AAAAAAAAAAAAAAAAA9wMAAGRycy9kb3ducmV2LnhtbFBLBQYAAAAABAAE&#13;&#10;APMAAAAFBQAAAAA=&#13;&#10;" filled="f" stroked="f">
                      <v:textbox inset="2.16pt,1.44pt,0,1.44pt">
                        <w:txbxContent>
                          <w:p w14:paraId="02C5CE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4352" behindDoc="0" locked="0" layoutInCell="1" allowOverlap="1" wp14:anchorId="4684B3F0" wp14:editId="4E42868F">
                      <wp:simplePos x="0" y="0"/>
                      <wp:positionH relativeFrom="column">
                        <wp:posOffset>1320800</wp:posOffset>
                      </wp:positionH>
                      <wp:positionV relativeFrom="paragraph">
                        <wp:posOffset>3771900</wp:posOffset>
                      </wp:positionV>
                      <wp:extent cx="1016000" cy="609600"/>
                      <wp:effectExtent l="0" t="0" r="0" b="0"/>
                      <wp:wrapNone/>
                      <wp:docPr id="2854" name="Rectangle 2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DAF405-91D5-1A46-9A93-11031A82FA9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963D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4B3F0" id="Rectangle 2854" o:spid="_x0000_s2431" style="position:absolute;margin-left:104pt;margin-top:297pt;width:80pt;height:48pt;z-index:25456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brT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tr7LuLm5g/70jHnb0hMHO8LUST26KMXEE+wk/TwoNFKMXwJb1Hy8vWl45KVYrpoVryKW&#13;&#10;glnv3ndV0APwUuiEUhwiuv3AhJdFT36YvS/K3vYkD/d9Xdhftnn7Cw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KIF&#13;&#10;utOdAQAAFQMAAA4AAAAAAAAAAAAAAAAALgIAAGRycy9lMm9Eb2MueG1sUEsBAi0AFAAGAAgAAAAh&#13;&#10;ACHOYxnhAAAAEAEAAA8AAAAAAAAAAAAAAAAA9wMAAGRycy9kb3ducmV2LnhtbFBLBQYAAAAABAAE&#13;&#10;APMAAAAFBQAAAAA=&#13;&#10;" filled="f" stroked="f">
                      <v:textbox inset="2.16pt,1.44pt,0,1.44pt">
                        <w:txbxContent>
                          <w:p w14:paraId="2D963D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5376" behindDoc="0" locked="0" layoutInCell="1" allowOverlap="1" wp14:anchorId="6BF7CEA8" wp14:editId="55AF5348">
                      <wp:simplePos x="0" y="0"/>
                      <wp:positionH relativeFrom="column">
                        <wp:posOffset>1320800</wp:posOffset>
                      </wp:positionH>
                      <wp:positionV relativeFrom="paragraph">
                        <wp:posOffset>3771900</wp:posOffset>
                      </wp:positionV>
                      <wp:extent cx="1016000" cy="609600"/>
                      <wp:effectExtent l="0" t="0" r="0" b="0"/>
                      <wp:wrapNone/>
                      <wp:docPr id="2855" name="Rectangle 2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106D13-F2B4-5546-A0D8-67E414A9A7D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5859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7CEA8" id="Rectangle 2855" o:spid="_x0000_s2432" style="position:absolute;margin-left:104pt;margin-top:297pt;width:80pt;height:48pt;z-index:25456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jrt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6rVcZNzf30J8fMW9beuBgR5g6qUcXpZh4gp2kn0eFRorxa2CLmk+3Nw2PvBTLdbPmVcRS&#13;&#10;MOv9264KegBeCp1QimNEdxiY8LLoyQ+z90XZ657k4b6tC/vrNu9+AQ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Kle&#13;&#10;Ou2dAQAAFQMAAA4AAAAAAAAAAAAAAAAALgIAAGRycy9lMm9Eb2MueG1sUEsBAi0AFAAGAAgAAAAh&#13;&#10;ACHOYxnhAAAAEAEAAA8AAAAAAAAAAAAAAAAA9wMAAGRycy9kb3ducmV2LnhtbFBLBQYAAAAABAAE&#13;&#10;APMAAAAFBQAAAAA=&#13;&#10;" filled="f" stroked="f">
                      <v:textbox inset="2.16pt,1.44pt,0,1.44pt">
                        <w:txbxContent>
                          <w:p w14:paraId="0F5859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6400" behindDoc="0" locked="0" layoutInCell="1" allowOverlap="1" wp14:anchorId="1CC00662" wp14:editId="46D245E4">
                      <wp:simplePos x="0" y="0"/>
                      <wp:positionH relativeFrom="column">
                        <wp:posOffset>1320800</wp:posOffset>
                      </wp:positionH>
                      <wp:positionV relativeFrom="paragraph">
                        <wp:posOffset>3771900</wp:posOffset>
                      </wp:positionV>
                      <wp:extent cx="1016000" cy="609600"/>
                      <wp:effectExtent l="0" t="0" r="0" b="0"/>
                      <wp:wrapNone/>
                      <wp:docPr id="2856" name="Rectangle 2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9681A-5798-EE47-AE11-81354421C6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F1A7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00662" id="Rectangle 2856" o:spid="_x0000_s2433" style="position:absolute;margin-left:104pt;margin-top:297pt;width:80pt;height:48pt;z-index:25456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Lr4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W99n3NzcQX96xrxt6YmDHWHqpB5dlGLiCXaSfh4UGinGL4Etau5vbxoeeSmWq2bFq4il&#13;&#10;YNa7910V9AC8FDqhFIeIbj8w4WXRkx9m74uytz3Jw31fF/aXbd7+Ag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FBo&#13;&#10;uvidAQAAFQMAAA4AAAAAAAAAAAAAAAAALgIAAGRycy9lMm9Eb2MueG1sUEsBAi0AFAAGAAgAAAAh&#13;&#10;ACHOYxnhAAAAEAEAAA8AAAAAAAAAAAAAAAAA9wMAAGRycy9kb3ducmV2LnhtbFBLBQYAAAAABAAE&#13;&#10;APMAAAAFBQAAAAA=&#13;&#10;" filled="f" stroked="f">
                      <v:textbox inset="2.16pt,1.44pt,0,1.44pt">
                        <w:txbxContent>
                          <w:p w14:paraId="66F1A7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7424" behindDoc="0" locked="0" layoutInCell="1" allowOverlap="1" wp14:anchorId="0DC1A11E" wp14:editId="6B98CD2A">
                      <wp:simplePos x="0" y="0"/>
                      <wp:positionH relativeFrom="column">
                        <wp:posOffset>1320800</wp:posOffset>
                      </wp:positionH>
                      <wp:positionV relativeFrom="paragraph">
                        <wp:posOffset>3771900</wp:posOffset>
                      </wp:positionV>
                      <wp:extent cx="1016000" cy="609600"/>
                      <wp:effectExtent l="0" t="0" r="0" b="0"/>
                      <wp:wrapNone/>
                      <wp:docPr id="2857" name="Rectangle 2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00B048-25D8-334A-879A-AE72B5D7AE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8568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1A11E" id="Rectangle 2857" o:spid="_x0000_s2434" style="position:absolute;margin-left:104pt;margin-top:297pt;width:80pt;height:48pt;z-index:25456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zs8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l2UdcJNzbXv9o+Qti0+UNCDH1suBxM4G2mCLcfXrQDF2fDHkUXV9cV5RSPPxbyualpFyAWx&#13;&#10;Xn/uCid7T0shI3C2DWA2PRGeZz3pYfI+K/vYkzTcz3Vmf9zm1RsAAAD//wMAUEsDBBQABgAIAAAA&#13;&#10;IQAhzmMZ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" filled="f" stroked="f">
                      <v:textbox inset="2.16pt,1.44pt,0,1.44pt">
                        <w:txbxContent>
                          <w:p w14:paraId="7185682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8448" behindDoc="0" locked="0" layoutInCell="1" allowOverlap="1" wp14:anchorId="584EA243" wp14:editId="246FA114">
                      <wp:simplePos x="0" y="0"/>
                      <wp:positionH relativeFrom="column">
                        <wp:posOffset>1320800</wp:posOffset>
                      </wp:positionH>
                      <wp:positionV relativeFrom="paragraph">
                        <wp:posOffset>3771900</wp:posOffset>
                      </wp:positionV>
                      <wp:extent cx="1016000" cy="609600"/>
                      <wp:effectExtent l="0" t="0" r="0" b="0"/>
                      <wp:wrapNone/>
                      <wp:docPr id="2858" name="Rectangle 2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305959-55E8-C54C-B3D8-3E6793B6507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9C9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EA243" id="Rectangle 2858" o:spid="_x0000_s2435" style="position:absolute;margin-left:104pt;margin-top:297pt;width:80pt;height:48pt;z-index:25456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bsp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3VR1gk3NdfQ7R8xbVt8oKAHGFsuB+M5G2mCLQ+vW4GKs+GPI4uq64vzikaei/miWtAqYi6I&#13;&#10;9fpzVzjZAy2FjMjZ1qPZ9ER4nvWkh8n7rOxjT9JwP9eZ/XGbV28AAAD//wMAUEsDBBQABgAIAAAA&#13;&#10;IQAhzmMZ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" filled="f" stroked="f">
                      <v:textbox inset="2.16pt,1.44pt,0,1.44pt">
                        <w:txbxContent>
                          <w:p w14:paraId="34F9C9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69472" behindDoc="0" locked="0" layoutInCell="1" allowOverlap="1" wp14:anchorId="5BB3BE2D" wp14:editId="3025D2F2">
                      <wp:simplePos x="0" y="0"/>
                      <wp:positionH relativeFrom="column">
                        <wp:posOffset>1320800</wp:posOffset>
                      </wp:positionH>
                      <wp:positionV relativeFrom="paragraph">
                        <wp:posOffset>3771900</wp:posOffset>
                      </wp:positionV>
                      <wp:extent cx="1016000" cy="609600"/>
                      <wp:effectExtent l="0" t="0" r="0" b="0"/>
                      <wp:wrapNone/>
                      <wp:docPr id="2859" name="Rectangle 2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63CCBC-1B8F-1943-A27C-16A506DBF8E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77A6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3BE2D" id="Rectangle 2859" o:spid="_x0000_s2436" style="position:absolute;margin-left:104pt;margin-top:297pt;width:80pt;height:48pt;z-index:25456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" filled="f" stroked="f">
                      <v:textbox inset="2.16pt,1.44pt,0,1.44pt">
                        <w:txbxContent>
                          <w:p w14:paraId="0D77A6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0496" behindDoc="0" locked="0" layoutInCell="1" allowOverlap="1" wp14:anchorId="1993BC63" wp14:editId="14FA06A4">
                      <wp:simplePos x="0" y="0"/>
                      <wp:positionH relativeFrom="column">
                        <wp:posOffset>1320800</wp:posOffset>
                      </wp:positionH>
                      <wp:positionV relativeFrom="paragraph">
                        <wp:posOffset>3771900</wp:posOffset>
                      </wp:positionV>
                      <wp:extent cx="1016000" cy="609600"/>
                      <wp:effectExtent l="0" t="0" r="0" b="0"/>
                      <wp:wrapNone/>
                      <wp:docPr id="2860" name="Rectangle 2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FBAF49-1FE3-E840-A891-FEF4389FB5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909B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3BC63" id="Rectangle 2860" o:spid="_x0000_s2437" style="position:absolute;margin-left:104pt;margin-top:297pt;width:80pt;height:48pt;z-index:25457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" filled="f" stroked="f">
                      <v:textbox inset="2.16pt,1.44pt,0,1.44pt">
                        <w:txbxContent>
                          <w:p w14:paraId="3F909B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1520" behindDoc="0" locked="0" layoutInCell="1" allowOverlap="1" wp14:anchorId="53AED4FD" wp14:editId="24AD6CB4">
                      <wp:simplePos x="0" y="0"/>
                      <wp:positionH relativeFrom="column">
                        <wp:posOffset>1320800</wp:posOffset>
                      </wp:positionH>
                      <wp:positionV relativeFrom="paragraph">
                        <wp:posOffset>3771900</wp:posOffset>
                      </wp:positionV>
                      <wp:extent cx="1016000" cy="609600"/>
                      <wp:effectExtent l="0" t="0" r="0" b="0"/>
                      <wp:wrapNone/>
                      <wp:docPr id="2861" name="Rectangle 2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EBC151-94A8-B048-B9CD-28DE2AE59D3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725CD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ED4FD" id="Rectangle 2861" o:spid="_x0000_s2438" style="position:absolute;margin-left:104pt;margin-top:297pt;width:80pt;height:48pt;z-index:25457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" filled="f" stroked="f">
                      <v:textbox inset="2.16pt,1.44pt,0,1.44pt">
                        <w:txbxContent>
                          <w:p w14:paraId="2E725CD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2544" behindDoc="0" locked="0" layoutInCell="1" allowOverlap="1" wp14:anchorId="752DE27F" wp14:editId="4DA5A207">
                      <wp:simplePos x="0" y="0"/>
                      <wp:positionH relativeFrom="column">
                        <wp:posOffset>1320800</wp:posOffset>
                      </wp:positionH>
                      <wp:positionV relativeFrom="paragraph">
                        <wp:posOffset>3771900</wp:posOffset>
                      </wp:positionV>
                      <wp:extent cx="1016000" cy="609600"/>
                      <wp:effectExtent l="0" t="0" r="0" b="0"/>
                      <wp:wrapNone/>
                      <wp:docPr id="2862" name="Rectangle 2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960765-6011-3F4C-9AB2-4ADD72BFFF2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9602E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DE27F" id="Rectangle 2862" o:spid="_x0000_s2439" style="position:absolute;margin-left:104pt;margin-top:297pt;width:80pt;height:48pt;z-index:25457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c5qnQEAABUDAAAOAAAAZHJzL2Uyb0RvYy54bWysUttO4zAQfV+Jf7D8TnMp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PloiRLJR1dL2+WlBNKcb4cAOO98palpOVAs8gWicMjxo9f//xC987PpyxO&#13;&#10;24mZjjbqqpon3NTc+u74DGnb4hMFPfix5XIwgbORJthyfNsLUJwND44sqn9ezWsaeS6qRb2gVYRc&#13;&#10;EOvt165wsve0FDICZ/sAZtcT4SrrSQ+T91nZ556k4X6tM/vzNq/fAQ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Dp5&#13;&#10;zmqdAQAAFQMAAA4AAAAAAAAAAAAAAAAALgIAAGRycy9lMm9Eb2MueG1sUEsBAi0AFAAGAAgAAAAh&#13;&#10;ACHOYxnhAAAAEAEAAA8AAAAAAAAAAAAAAAAA9wMAAGRycy9kb3ducmV2LnhtbFBLBQYAAAAABAAE&#13;&#10;APMAAAAFBQAAAAA=&#13;&#10;" filled="f" stroked="f">
                      <v:textbox inset="2.16pt,1.44pt,0,1.44pt">
                        <w:txbxContent>
                          <w:p w14:paraId="7C9602E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3568" behindDoc="0" locked="0" layoutInCell="1" allowOverlap="1" wp14:anchorId="7C571440" wp14:editId="2DCDEC7B">
                      <wp:simplePos x="0" y="0"/>
                      <wp:positionH relativeFrom="column">
                        <wp:posOffset>1320800</wp:posOffset>
                      </wp:positionH>
                      <wp:positionV relativeFrom="paragraph">
                        <wp:posOffset>3771900</wp:posOffset>
                      </wp:positionV>
                      <wp:extent cx="1016000" cy="609600"/>
                      <wp:effectExtent l="0" t="0" r="0" b="0"/>
                      <wp:wrapNone/>
                      <wp:docPr id="2863" name="Rectangle 2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69468-1004-1643-8921-A12C29EABC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7884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71440" id="Rectangle 2863" o:spid="_x0000_s2440" style="position:absolute;margin-left:104pt;margin-top:297pt;width:80pt;height:48pt;z-index:25457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NX5&#13;&#10;TgKdAQAAFQMAAA4AAAAAAAAAAAAAAAAALgIAAGRycy9lMm9Eb2MueG1sUEsBAi0AFAAGAAgAAAAh&#13;&#10;ACHOYxnhAAAAEAEAAA8AAAAAAAAAAAAAAAAA9wMAAGRycy9kb3ducmV2LnhtbFBLBQYAAAAABAAE&#13;&#10;APMAAAAFBQAAAAA=&#13;&#10;" filled="f" stroked="f">
                      <v:textbox inset="2.16pt,1.44pt,0,1.44pt">
                        <w:txbxContent>
                          <w:p w14:paraId="107884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4592" behindDoc="0" locked="0" layoutInCell="1" allowOverlap="1" wp14:anchorId="33B0CDAB" wp14:editId="40D0EE77">
                      <wp:simplePos x="0" y="0"/>
                      <wp:positionH relativeFrom="column">
                        <wp:posOffset>1320800</wp:posOffset>
                      </wp:positionH>
                      <wp:positionV relativeFrom="paragraph">
                        <wp:posOffset>3771900</wp:posOffset>
                      </wp:positionV>
                      <wp:extent cx="1016000" cy="609600"/>
                      <wp:effectExtent l="0" t="0" r="0" b="0"/>
                      <wp:wrapNone/>
                      <wp:docPr id="2864" name="Rectangle 2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E0DB1D-8DF7-D84D-91B8-5ECF51B62C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DAFD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CDAB" id="Rectangle 2864" o:spid="_x0000_s2441" style="position:absolute;margin-left:104pt;margin-top:297pt;width:80pt;height:48pt;z-index:25457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" filled="f" stroked="f">
                      <v:textbox inset="2.16pt,1.44pt,0,1.44pt">
                        <w:txbxContent>
                          <w:p w14:paraId="7CDAFD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5616" behindDoc="0" locked="0" layoutInCell="1" allowOverlap="1" wp14:anchorId="20CEDAB0" wp14:editId="366992B9">
                      <wp:simplePos x="0" y="0"/>
                      <wp:positionH relativeFrom="column">
                        <wp:posOffset>1320800</wp:posOffset>
                      </wp:positionH>
                      <wp:positionV relativeFrom="paragraph">
                        <wp:posOffset>3771900</wp:posOffset>
                      </wp:positionV>
                      <wp:extent cx="1016000" cy="609600"/>
                      <wp:effectExtent l="0" t="0" r="0" b="0"/>
                      <wp:wrapNone/>
                      <wp:docPr id="2865" name="Rectangle 2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176DF6-E5B7-5045-80F7-906864E62F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9165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EDAB0" id="Rectangle 2865" o:spid="_x0000_s2442" style="position:absolute;margin-left:104pt;margin-top:297pt;width:80pt;height:48pt;z-index:25457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CeU&#13;&#10;TimdAQAAFQMAAA4AAAAAAAAAAAAAAAAALgIAAGRycy9lMm9Eb2MueG1sUEsBAi0AFAAGAAgAAAAh&#13;&#10;ACHOYxnhAAAAEAEAAA8AAAAAAAAAAAAAAAAA9wMAAGRycy9kb3ducmV2LnhtbFBLBQYAAAAABAAE&#13;&#10;APMAAAAFBQAAAAA=&#13;&#10;" filled="f" stroked="f">
                      <v:textbox inset="2.16pt,1.44pt,0,1.44pt">
                        <w:txbxContent>
                          <w:p w14:paraId="349165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6640" behindDoc="0" locked="0" layoutInCell="1" allowOverlap="1" wp14:anchorId="3AA842F1" wp14:editId="771E1DCD">
                      <wp:simplePos x="0" y="0"/>
                      <wp:positionH relativeFrom="column">
                        <wp:posOffset>1320800</wp:posOffset>
                      </wp:positionH>
                      <wp:positionV relativeFrom="paragraph">
                        <wp:posOffset>3771900</wp:posOffset>
                      </wp:positionV>
                      <wp:extent cx="1016000" cy="609600"/>
                      <wp:effectExtent l="0" t="0" r="0" b="0"/>
                      <wp:wrapNone/>
                      <wp:docPr id="2866" name="Rectangle 2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0A750-AB9B-F441-AA6B-0C156419A9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A050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842F1" id="Rectangle 2866" o:spid="_x0000_s2443" style="position:absolute;margin-left:104pt;margin-top:297pt;width:80pt;height:48pt;z-index:25457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N6i&#13;&#10;zjydAQAAFQMAAA4AAAAAAAAAAAAAAAAALgIAAGRycy9lMm9Eb2MueG1sUEsBAi0AFAAGAAgAAAAh&#13;&#10;ACHOYxnhAAAAEAEAAA8AAAAAAAAAAAAAAAAA9wMAAGRycy9kb3ducmV2LnhtbFBLBQYAAAAABAAE&#13;&#10;APMAAAAFBQAAAAA=&#13;&#10;" filled="f" stroked="f">
                      <v:textbox inset="2.16pt,1.44pt,0,1.44pt">
                        <w:txbxContent>
                          <w:p w14:paraId="75A050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7664" behindDoc="0" locked="0" layoutInCell="1" allowOverlap="1" wp14:anchorId="641CE972" wp14:editId="5A7C74B6">
                      <wp:simplePos x="0" y="0"/>
                      <wp:positionH relativeFrom="column">
                        <wp:posOffset>1320800</wp:posOffset>
                      </wp:positionH>
                      <wp:positionV relativeFrom="paragraph">
                        <wp:posOffset>3771900</wp:posOffset>
                      </wp:positionV>
                      <wp:extent cx="1016000" cy="609600"/>
                      <wp:effectExtent l="0" t="0" r="0" b="0"/>
                      <wp:wrapNone/>
                      <wp:docPr id="2867" name="Rectangle 2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0F8A73-B24B-3345-8AB6-0ED1D51FF61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8548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CE972" id="Rectangle 2867" o:spid="_x0000_s2444" style="position:absolute;margin-left:104pt;margin-top:297pt;width:80pt;height:48pt;z-index:2545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PmV&#13;&#10;T/idAQAAFQMAAA4AAAAAAAAAAAAAAAAALgIAAGRycy9lMm9Eb2MueG1sUEsBAi0AFAAGAAgAAAAh&#13;&#10;ACHOYxnhAAAAEAEAAA8AAAAAAAAAAAAAAAAA9wMAAGRycy9kb3ducmV2LnhtbFBLBQYAAAAABAAE&#13;&#10;APMAAAAFBQAAAAA=&#13;&#10;" filled="f" stroked="f">
                      <v:textbox inset="2.16pt,1.44pt,0,1.44pt">
                        <w:txbxContent>
                          <w:p w14:paraId="2885481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8688" behindDoc="0" locked="0" layoutInCell="1" allowOverlap="1" wp14:anchorId="4434A8B5" wp14:editId="7F78CE14">
                      <wp:simplePos x="0" y="0"/>
                      <wp:positionH relativeFrom="column">
                        <wp:posOffset>1320800</wp:posOffset>
                      </wp:positionH>
                      <wp:positionV relativeFrom="paragraph">
                        <wp:posOffset>3771900</wp:posOffset>
                      </wp:positionV>
                      <wp:extent cx="1016000" cy="609600"/>
                      <wp:effectExtent l="0" t="0" r="0" b="0"/>
                      <wp:wrapNone/>
                      <wp:docPr id="2868" name="Rectangle 2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7A7071-E53B-9E4B-A754-DBB94CE3C22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313B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4A8B5" id="Rectangle 2868" o:spid="_x0000_s2445" style="position:absolute;margin-left:104pt;margin-top:297pt;width:80pt;height:48pt;z-index:25457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ACj&#13;&#10;z+2dAQAAFQMAAA4AAAAAAAAAAAAAAAAALgIAAGRycy9lMm9Eb2MueG1sUEsBAi0AFAAGAAgAAAAh&#13;&#10;ACHOYxnhAAAAEAEAAA8AAAAAAAAAAAAAAAAA9wMAAGRycy9kb3ducmV2LnhtbFBLBQYAAAAABAAE&#13;&#10;APMAAAAFBQAAAAA=&#13;&#10;" filled="f" stroked="f">
                      <v:textbox inset="2.16pt,1.44pt,0,1.44pt">
                        <w:txbxContent>
                          <w:p w14:paraId="60313B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79712" behindDoc="0" locked="0" layoutInCell="1" allowOverlap="1" wp14:anchorId="33390FFB" wp14:editId="22043BD1">
                      <wp:simplePos x="0" y="0"/>
                      <wp:positionH relativeFrom="column">
                        <wp:posOffset>1320800</wp:posOffset>
                      </wp:positionH>
                      <wp:positionV relativeFrom="paragraph">
                        <wp:posOffset>3771900</wp:posOffset>
                      </wp:positionV>
                      <wp:extent cx="1016000" cy="609600"/>
                      <wp:effectExtent l="0" t="0" r="0" b="0"/>
                      <wp:wrapNone/>
                      <wp:docPr id="2869" name="Rectangle 2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FA7AF9-B339-2A45-A46E-295CDD26A3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76B9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90FFB" id="Rectangle 2869" o:spid="_x0000_s2446" style="position:absolute;margin-left:104pt;margin-top:297pt;width:80pt;height:48pt;z-index:2545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6LD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26aQpubu6gPz1i3rb0wMGOMHVSjy5KMfEEO0m/DgqNFOO3wBY1n2+uGx55KZarZsWriKVg&#13;&#10;1ru3XRX0ALwUOqEUh4huPzDhZdGTH2bvi7LXPcnDfVsX9pdt3v4GAAD//wMAUEsDBBQABgAIAAAA&#13;&#10;IQAhzmMZ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" filled="f" stroked="f">
                      <v:textbox inset="2.16pt,1.44pt,0,1.44pt">
                        <w:txbxContent>
                          <w:p w14:paraId="7A76B9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0736" behindDoc="0" locked="0" layoutInCell="1" allowOverlap="1" wp14:anchorId="2F26DD10" wp14:editId="38A51BC6">
                      <wp:simplePos x="0" y="0"/>
                      <wp:positionH relativeFrom="column">
                        <wp:posOffset>1320800</wp:posOffset>
                      </wp:positionH>
                      <wp:positionV relativeFrom="paragraph">
                        <wp:posOffset>3771900</wp:posOffset>
                      </wp:positionV>
                      <wp:extent cx="1016000" cy="609600"/>
                      <wp:effectExtent l="0" t="0" r="0" b="0"/>
                      <wp:wrapNone/>
                      <wp:docPr id="2870" name="Rectangle 2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F0343-F1D7-BE48-94D2-63AD23E27BB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3C2E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6DD10" id="Rectangle 2870" o:spid="_x0000_s2447" style="position:absolute;margin-left:104pt;margin-top:297pt;width:80pt;height:48pt;z-index:25458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SLWnAEAABUDAAAOAAAAZHJzL2Uyb0RvYy54bWysUsFu2zAMvQ/YPwi6N3bcrk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" filled="f" stroked="f">
                      <v:textbox inset="2.16pt,1.44pt,0,1.44pt">
                        <w:txbxContent>
                          <w:p w14:paraId="353C2E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1760" behindDoc="0" locked="0" layoutInCell="1" allowOverlap="1" wp14:anchorId="00FB703B" wp14:editId="4A784021">
                      <wp:simplePos x="0" y="0"/>
                      <wp:positionH relativeFrom="column">
                        <wp:posOffset>1320800</wp:posOffset>
                      </wp:positionH>
                      <wp:positionV relativeFrom="paragraph">
                        <wp:posOffset>3771900</wp:posOffset>
                      </wp:positionV>
                      <wp:extent cx="1016000" cy="762000"/>
                      <wp:effectExtent l="0" t="0" r="0" b="0"/>
                      <wp:wrapNone/>
                      <wp:docPr id="2871" name="Rectangle 2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F39C32-7501-5B4C-AFCA-410B393F8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0EC3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B703B" id="Rectangle 2871" o:spid="_x0000_s2448" style="position:absolute;margin-left:104pt;margin-top:297pt;width:80pt;height:60pt;z-index:2545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dpl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pqMm5sH6C9PmLctPXKwI0yd1KOLUkw8wU7Sz5NCI8X4JbBFzd161fDIS7HcNBteRSwF&#13;&#10;sz687aqgB+Cl0AmlOEV0x4EJL4ue/DB7X5S97kke7tu6sL9t8/4X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1qna&#13;&#10;ZZ0BAAAVAwAADgAAAAAAAAAAAAAAAAAuAgAAZHJzL2Uyb0RvYy54bWxQSwECLQAUAAYACAAAACEA&#13;&#10;zkhUZeAAAAAQAQAADwAAAAAAAAAAAAAAAAD3AwAAZHJzL2Rvd25yZXYueG1sUEsFBgAAAAAEAAQA&#13;&#10;8wAAAAQFAAAAAA==&#13;&#10;" filled="f" stroked="f">
                      <v:textbox inset="2.16pt,1.44pt,0,1.44pt">
                        <w:txbxContent>
                          <w:p w14:paraId="040EC3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2784" behindDoc="0" locked="0" layoutInCell="1" allowOverlap="1" wp14:anchorId="490D2A80" wp14:editId="077A0BCA">
                      <wp:simplePos x="0" y="0"/>
                      <wp:positionH relativeFrom="column">
                        <wp:posOffset>1320800</wp:posOffset>
                      </wp:positionH>
                      <wp:positionV relativeFrom="paragraph">
                        <wp:posOffset>3771900</wp:posOffset>
                      </wp:positionV>
                      <wp:extent cx="1016000" cy="762000"/>
                      <wp:effectExtent l="0" t="0" r="0" b="0"/>
                      <wp:wrapNone/>
                      <wp:docPr id="2872" name="Rectangle 2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39EBB-A6E7-F748-A5E4-30F7A86E14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493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D2A80" id="Rectangle 2872" o:spid="_x0000_s2449" style="position:absolute;margin-left:104pt;margin-top:297pt;width:80pt;height:60pt;z-index:25458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1pw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lYZNzcP0F+eMG9beuRgR5g6qUcXpZh4gp2knyeFRorxS2CLmrv1quGRl2K5aTa8ilgK&#13;&#10;Zn1421VBD8BLoRNKcYrojgMTXhY9+WH2vih73ZM83Ld1YX/b5v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L59a&#13;&#10;cJ0BAAAVAwAADgAAAAAAAAAAAAAAAAAuAgAAZHJzL2Uyb0RvYy54bWxQSwECLQAUAAYACAAAACEA&#13;&#10;zkhUZeAAAAAQAQAADwAAAAAAAAAAAAAAAAD3AwAAZHJzL2Rvd25yZXYueG1sUEsFBgAAAAAEAAQA&#13;&#10;8wAAAAQFAAAAAA==&#13;&#10;" filled="f" stroked="f">
                      <v:textbox inset="2.16pt,1.44pt,0,1.44pt">
                        <w:txbxContent>
                          <w:p w14:paraId="696493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3808" behindDoc="0" locked="0" layoutInCell="1" allowOverlap="1" wp14:anchorId="19244AA5" wp14:editId="46FFE44C">
                      <wp:simplePos x="0" y="0"/>
                      <wp:positionH relativeFrom="column">
                        <wp:posOffset>1320800</wp:posOffset>
                      </wp:positionH>
                      <wp:positionV relativeFrom="paragraph">
                        <wp:posOffset>3771900</wp:posOffset>
                      </wp:positionV>
                      <wp:extent cx="1016000" cy="762000"/>
                      <wp:effectExtent l="0" t="0" r="0" b="0"/>
                      <wp:wrapNone/>
                      <wp:docPr id="2873" name="Rectangle 2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236356-C9C5-954E-893D-1815FAF06C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932C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44AA5" id="Rectangle 2873" o:spid="_x0000_s2450" style="position:absolute;margin-left:104pt;margin-top:297pt;width:80pt;height:60pt;z-index:25458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9oY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tYZNzcP0F+eMG9beuRgR5g6qUcXpZh4gp2knyeFRorxS2CLmrv1quGRl2K5aTa8ilgK&#13;&#10;Zn1421VBD8BLoRNKcYrojgMTXhY9+WH2vih73ZM83Ld1YX/b5v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wB/a&#13;&#10;GJ0BAAAVAwAADgAAAAAAAAAAAAAAAAAuAgAAZHJzL2Uyb0RvYy54bWxQSwECLQAUAAYACAAAACEA&#13;&#10;zkhUZeAAAAAQAQAADwAAAAAAAAAAAAAAAAD3AwAAZHJzL2Rvd25yZXYueG1sUEsFBgAAAAAEAAQA&#13;&#10;8wAAAAQFAAAAAA==&#13;&#10;" filled="f" stroked="f">
                      <v:textbox inset="2.16pt,1.44pt,0,1.44pt">
                        <w:txbxContent>
                          <w:p w14:paraId="6F6932C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4832" behindDoc="0" locked="0" layoutInCell="1" allowOverlap="1" wp14:anchorId="2050483A" wp14:editId="70452D40">
                      <wp:simplePos x="0" y="0"/>
                      <wp:positionH relativeFrom="column">
                        <wp:posOffset>1320800</wp:posOffset>
                      </wp:positionH>
                      <wp:positionV relativeFrom="paragraph">
                        <wp:posOffset>3771900</wp:posOffset>
                      </wp:positionV>
                      <wp:extent cx="1016000" cy="609600"/>
                      <wp:effectExtent l="0" t="0" r="0" b="0"/>
                      <wp:wrapNone/>
                      <wp:docPr id="2874" name="Rectangle 2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CDBE42-FC65-7E4A-9685-83875547389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3B2F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0483A" id="Rectangle 2874" o:spid="_x0000_s2451" style="position:absolute;margin-left:104pt;margin-top:297pt;width:80pt;height:48pt;z-index:25458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KA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trnLuLm5g/70jHnb0hMHO8LUST26KMXEE+wk/TwoNFKMXwJb1Hy8vWl45KVYrpoVryKW&#13;&#10;glnv3ndV0APwUuiEUhwiuv3AhJdFT36YvS/K3vYkD/d9Xdhftnn7Cw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P+W&#13;&#10;IoCdAQAAFQMAAA4AAAAAAAAAAAAAAAAALgIAAGRycy9lMm9Eb2MueG1sUEsBAi0AFAAGAAgAAAAh&#13;&#10;ACHOYxnhAAAAEAEAAA8AAAAAAAAAAAAAAAAA9wMAAGRycy9kb3ducmV2LnhtbFBLBQYAAAAABAAE&#13;&#10;APMAAAAFBQAAAAA=&#13;&#10;" filled="f" stroked="f">
                      <v:textbox inset="2.16pt,1.44pt,0,1.44pt">
                        <w:txbxContent>
                          <w:p w14:paraId="153B2F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5856" behindDoc="0" locked="0" layoutInCell="1" allowOverlap="1" wp14:anchorId="42EF99F5" wp14:editId="394CF86B">
                      <wp:simplePos x="0" y="0"/>
                      <wp:positionH relativeFrom="column">
                        <wp:posOffset>1320800</wp:posOffset>
                      </wp:positionH>
                      <wp:positionV relativeFrom="paragraph">
                        <wp:posOffset>3771900</wp:posOffset>
                      </wp:positionV>
                      <wp:extent cx="1016000" cy="609600"/>
                      <wp:effectExtent l="0" t="0" r="0" b="0"/>
                      <wp:wrapNone/>
                      <wp:docPr id="2875" name="Rectangle 2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7190D7-A593-BA4F-A581-5EC58F69DC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1D41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F99F5" id="Rectangle 2875" o:spid="_x0000_s2452" style="position:absolute;margin-left:104pt;margin-top:297pt;width:80pt;height:48pt;z-index:25458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aK+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26bVYZNzf30J8fMW9beuBgR5g6qUcXpZh4gp2kn0eFRorxa2CLmk+3Nw2PvBTLdbPmVcRS&#13;&#10;MOv9264KegBeCp1QimNEdxiY8LLoyQ+z90XZ657k4b6tC/vrNu9+AQ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PTN&#13;&#10;or6dAQAAFQMAAA4AAAAAAAAAAAAAAAAALgIAAGRycy9lMm9Eb2MueG1sUEsBAi0AFAAGAAgAAAAh&#13;&#10;ACHOYxnhAAAAEAEAAA8AAAAAAAAAAAAAAAAA9wMAAGRycy9kb3ducmV2LnhtbFBLBQYAAAAABAAE&#13;&#10;APMAAAAFBQAAAAA=&#13;&#10;" filled="f" stroked="f">
                      <v:textbox inset="2.16pt,1.44pt,0,1.44pt">
                        <w:txbxContent>
                          <w:p w14:paraId="241D418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6880" behindDoc="0" locked="0" layoutInCell="1" allowOverlap="1" wp14:anchorId="7CF23161" wp14:editId="240A87BB">
                      <wp:simplePos x="0" y="0"/>
                      <wp:positionH relativeFrom="column">
                        <wp:posOffset>1320800</wp:posOffset>
                      </wp:positionH>
                      <wp:positionV relativeFrom="paragraph">
                        <wp:posOffset>3771900</wp:posOffset>
                      </wp:positionV>
                      <wp:extent cx="1016000" cy="609600"/>
                      <wp:effectExtent l="0" t="0" r="0" b="0"/>
                      <wp:wrapNone/>
                      <wp:docPr id="2876" name="Rectangle 2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256BED-F3C9-4648-82A2-E14C01D992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0627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23161" id="Rectangle 2876" o:spid="_x0000_s2453" style="position:absolute;margin-left:104pt;margin-top:297pt;width:80pt;height:48pt;z-index:25458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KrnQEAABUDAAAOAAAAZHJzL2Uyb0RvYy54bWysUsFu2zAMvQ/oPwi6N3bcrk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" filled="f" stroked="f">
                      <v:textbox inset="2.16pt,1.44pt,0,1.44pt">
                        <w:txbxContent>
                          <w:p w14:paraId="0D0627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7904" behindDoc="0" locked="0" layoutInCell="1" allowOverlap="1" wp14:anchorId="725D4D39" wp14:editId="15E3F6D3">
                      <wp:simplePos x="0" y="0"/>
                      <wp:positionH relativeFrom="column">
                        <wp:posOffset>1320800</wp:posOffset>
                      </wp:positionH>
                      <wp:positionV relativeFrom="paragraph">
                        <wp:posOffset>3771900</wp:posOffset>
                      </wp:positionV>
                      <wp:extent cx="1016000" cy="762000"/>
                      <wp:effectExtent l="0" t="0" r="0" b="0"/>
                      <wp:wrapNone/>
                      <wp:docPr id="2877" name="Rectangle 2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26D56C-BDE5-5E4F-90A4-818165819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A066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D4D39" id="Rectangle 2877" o:spid="_x0000_s2454" style="position:absolute;margin-left:104pt;margin-top:297pt;width:80pt;height:60pt;z-index:2545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9vi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" filled="f" stroked="f">
                      <v:textbox inset="2.16pt,1.44pt,0,1.44pt">
                        <w:txbxContent>
                          <w:p w14:paraId="0BA066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588928" behindDoc="0" locked="0" layoutInCell="1" allowOverlap="1" wp14:anchorId="00686EA2" wp14:editId="726653AB">
                      <wp:simplePos x="0" y="0"/>
                      <wp:positionH relativeFrom="column">
                        <wp:posOffset>1320800</wp:posOffset>
                      </wp:positionH>
                      <wp:positionV relativeFrom="paragraph">
                        <wp:posOffset>3771900</wp:posOffset>
                      </wp:positionV>
                      <wp:extent cx="1016000" cy="762000"/>
                      <wp:effectExtent l="0" t="0" r="0" b="0"/>
                      <wp:wrapNone/>
                      <wp:docPr id="2878" name="Rectangle 2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990898-5FC1-F049-BAF9-B7AD77056A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8285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86EA2" id="Rectangle 2878" o:spid="_x0000_s2455" style="position:absolute;margin-left:104pt;margin-top:297pt;width:80pt;height:60pt;z-index:25458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Vv3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" filled="f" stroked="f">
                      <v:textbox inset="2.16pt,1.44pt,0,1.44pt">
                        <w:txbxContent>
                          <w:p w14:paraId="1C88285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8864" behindDoc="0" locked="0" layoutInCell="1" allowOverlap="1" wp14:anchorId="4168F81F" wp14:editId="54CCAB14">
                      <wp:simplePos x="0" y="0"/>
                      <wp:positionH relativeFrom="column">
                        <wp:posOffset>1320800</wp:posOffset>
                      </wp:positionH>
                      <wp:positionV relativeFrom="paragraph">
                        <wp:posOffset>5321300</wp:posOffset>
                      </wp:positionV>
                      <wp:extent cx="990600" cy="927100"/>
                      <wp:effectExtent l="0" t="0" r="0" b="0"/>
                      <wp:wrapNone/>
                      <wp:docPr id="2917" name="Rectangle 29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41CDA28-2B32-0D48-96EC-83FF7DC6B9D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6C09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8F81F" id="Rectangle 2917" o:spid="_x0000_s2456" style="position:absolute;margin-left:104pt;margin-top:419pt;width:78pt;height:73pt;z-index:25462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" filled="f" stroked="f">
                      <v:textbox inset="2.16pt,1.44pt,0,1.44pt">
                        <w:txbxContent>
                          <w:p w14:paraId="7A6C09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29888" behindDoc="0" locked="0" layoutInCell="1" allowOverlap="1" wp14:anchorId="73038ABC" wp14:editId="1F18CBE1">
                      <wp:simplePos x="0" y="0"/>
                      <wp:positionH relativeFrom="column">
                        <wp:posOffset>1320800</wp:posOffset>
                      </wp:positionH>
                      <wp:positionV relativeFrom="paragraph">
                        <wp:posOffset>5321300</wp:posOffset>
                      </wp:positionV>
                      <wp:extent cx="1016000" cy="762000"/>
                      <wp:effectExtent l="0" t="0" r="0" b="0"/>
                      <wp:wrapNone/>
                      <wp:docPr id="2918" name="Rectangle 2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8C480C-645B-7E40-B603-9880451CB7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565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38ABC" id="Rectangle 2918" o:spid="_x0000_s2457" style="position:absolute;margin-left:104pt;margin-top:419pt;width:80pt;height:60pt;z-index:25462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C6f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V8uMm5MH6C9PmLctPbKxI0yd1KOLUkw8wU7Sz5NCI8X4JbBEzd161fDIS7DcNBteRSwB&#13;&#10;sz68zaqgB+Cl0AmlOEV0x4EJl7qFF2tfOnvdkzzct3Fhf9vm/S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TOC6f&#13;&#10;nAEAABUDAAAOAAAAAAAAAAAAAAAAAC4CAABkcnMvZTJvRG9jLnhtbFBLAQItABQABgAIAAAAIQB9&#13;&#10;GocC4AAAABABAAAPAAAAAAAAAAAAAAAAAPYDAABkcnMvZG93bnJldi54bWxQSwUGAAAAAAQABADz&#13;&#10;AAAAAwUAAAAA&#13;&#10;" filled="f" stroked="f">
                      <v:textbox inset="2.16pt,1.44pt,0,1.44pt">
                        <w:txbxContent>
                          <w:p w14:paraId="0B1565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0912" behindDoc="0" locked="0" layoutInCell="1" allowOverlap="1" wp14:anchorId="69EE55D7" wp14:editId="585B09F9">
                      <wp:simplePos x="0" y="0"/>
                      <wp:positionH relativeFrom="column">
                        <wp:posOffset>1320800</wp:posOffset>
                      </wp:positionH>
                      <wp:positionV relativeFrom="paragraph">
                        <wp:posOffset>5321300</wp:posOffset>
                      </wp:positionV>
                      <wp:extent cx="990600" cy="863600"/>
                      <wp:effectExtent l="0" t="0" r="0" b="0"/>
                      <wp:wrapNone/>
                      <wp:docPr id="2919" name="Rectangle 2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150708-78E7-2D45-AFB1-BE0ABFB9B119}"/>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97E98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E55D7" id="Rectangle 2919" o:spid="_x0000_s2458" style="position:absolute;margin-left:104pt;margin-top:419pt;width:78pt;height:68pt;z-index:25463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" filled="f" stroked="f">
                      <v:textbox inset="2.16pt,1.44pt,0,1.44pt">
                        <w:txbxContent>
                          <w:p w14:paraId="097E98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1936" behindDoc="0" locked="0" layoutInCell="1" allowOverlap="1" wp14:anchorId="77600992" wp14:editId="44D188A2">
                      <wp:simplePos x="0" y="0"/>
                      <wp:positionH relativeFrom="column">
                        <wp:posOffset>1320800</wp:posOffset>
                      </wp:positionH>
                      <wp:positionV relativeFrom="paragraph">
                        <wp:posOffset>5321300</wp:posOffset>
                      </wp:positionV>
                      <wp:extent cx="990600" cy="927100"/>
                      <wp:effectExtent l="0" t="0" r="0" b="0"/>
                      <wp:wrapNone/>
                      <wp:docPr id="2920" name="Rectangle 29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AFF37C-F47D-F449-9F6B-29C7CE73A0D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CC0D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00992" id="Rectangle 2920" o:spid="_x0000_s2459" style="position:absolute;margin-left:104pt;margin-top:419pt;width:78pt;height:73pt;z-index:25463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" filled="f" stroked="f">
                      <v:textbox inset="2.16pt,1.44pt,0,1.44pt">
                        <w:txbxContent>
                          <w:p w14:paraId="6ECC0DF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2960" behindDoc="0" locked="0" layoutInCell="1" allowOverlap="1" wp14:anchorId="3A5C1888" wp14:editId="680F8742">
                      <wp:simplePos x="0" y="0"/>
                      <wp:positionH relativeFrom="column">
                        <wp:posOffset>1320800</wp:posOffset>
                      </wp:positionH>
                      <wp:positionV relativeFrom="paragraph">
                        <wp:posOffset>5321300</wp:posOffset>
                      </wp:positionV>
                      <wp:extent cx="1016000" cy="762000"/>
                      <wp:effectExtent l="0" t="0" r="0" b="0"/>
                      <wp:wrapNone/>
                      <wp:docPr id="2921" name="Rectangle 2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BD4831-6AB2-A147-8B1B-E22F45E43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DE6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C1888" id="Rectangle 2921" o:spid="_x0000_s2460" style="position:absolute;margin-left:104pt;margin-top:419pt;width:80pt;height:60pt;z-index:25463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a7c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q0zbm4eoL88Yd629MjBjjB1Uo8uSjHxBDtJP08KjRTjl8AWNXfrVcMjL8Vy02x4FbEU&#13;&#10;zPrwtquCHoCXQieU4hTRHQcmvCx68sPsfVH2uid5uG/rwv62zftf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TtWu&#13;&#10;3J0BAAAVAwAADgAAAAAAAAAAAAAAAAAuAgAAZHJzL2Uyb0RvYy54bWxQSwECLQAUAAYACAAAACEA&#13;&#10;fRqHAuAAAAAQAQAADwAAAAAAAAAAAAAAAAD3AwAAZHJzL2Rvd25yZXYueG1sUEsFBgAAAAAEAAQA&#13;&#10;8wAAAAQFAAAAAA==&#13;&#10;" filled="f" stroked="f">
                      <v:textbox inset="2.16pt,1.44pt,0,1.44pt">
                        <w:txbxContent>
                          <w:p w14:paraId="659DE6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3984" behindDoc="0" locked="0" layoutInCell="1" allowOverlap="1" wp14:anchorId="7A25E1DC" wp14:editId="7B464B64">
                      <wp:simplePos x="0" y="0"/>
                      <wp:positionH relativeFrom="column">
                        <wp:posOffset>1320800</wp:posOffset>
                      </wp:positionH>
                      <wp:positionV relativeFrom="paragraph">
                        <wp:posOffset>5321300</wp:posOffset>
                      </wp:positionV>
                      <wp:extent cx="990600" cy="927100"/>
                      <wp:effectExtent l="0" t="0" r="0" b="0"/>
                      <wp:wrapNone/>
                      <wp:docPr id="2922" name="Rectangle 29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54B22AA-73FD-7B41-8FB5-5E0485DF7C4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3BE7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5E1DC" id="Rectangle 2922" o:spid="_x0000_s2461" style="position:absolute;margin-left:104pt;margin-top:419pt;width:78pt;height:73pt;z-index:25463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" filled="f" stroked="f">
                      <v:textbox inset="2.16pt,1.44pt,0,1.44pt">
                        <w:txbxContent>
                          <w:p w14:paraId="093BE7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5008" behindDoc="0" locked="0" layoutInCell="1" allowOverlap="1" wp14:anchorId="1A56A791" wp14:editId="5A6327B3">
                      <wp:simplePos x="0" y="0"/>
                      <wp:positionH relativeFrom="column">
                        <wp:posOffset>1333500</wp:posOffset>
                      </wp:positionH>
                      <wp:positionV relativeFrom="paragraph">
                        <wp:posOffset>5321300</wp:posOffset>
                      </wp:positionV>
                      <wp:extent cx="990600" cy="927100"/>
                      <wp:effectExtent l="0" t="0" r="0" b="0"/>
                      <wp:wrapNone/>
                      <wp:docPr id="2923" name="Rectangle 29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71F0E4A-254E-EA4A-B790-FA0D8CF406D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96BE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6A791" id="Rectangle 2923" o:spid="_x0000_s2462" style="position:absolute;margin-left:105pt;margin-top:419pt;width:78pt;height:73pt;z-index:25463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" filled="f" stroked="f">
                      <v:textbox inset="2.16pt,1.44pt,0,1.44pt">
                        <w:txbxContent>
                          <w:p w14:paraId="3896BE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6032" behindDoc="0" locked="0" layoutInCell="1" allowOverlap="1" wp14:anchorId="096715DC" wp14:editId="2997080F">
                      <wp:simplePos x="0" y="0"/>
                      <wp:positionH relativeFrom="column">
                        <wp:posOffset>1320800</wp:posOffset>
                      </wp:positionH>
                      <wp:positionV relativeFrom="paragraph">
                        <wp:posOffset>5321300</wp:posOffset>
                      </wp:positionV>
                      <wp:extent cx="1016000" cy="762000"/>
                      <wp:effectExtent l="0" t="0" r="0" b="0"/>
                      <wp:wrapNone/>
                      <wp:docPr id="2924" name="Rectangle 2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5F7DDE-C3D1-9345-8475-14436DA17C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1AC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715DC" id="Rectangle 2924" o:spid="_x0000_s2463" style="position:absolute;margin-left:104pt;margin-top:419pt;width:80pt;height:60pt;z-index:25463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i7i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tki4qbmF9viMadviEwXdw9Bw2RvP2UATbHh42wtUnPX3jiyqFvNZRSPPxXRZLWkVMRfE&#13;&#10;evu5K5zsgJZCRuRs79HsOiI8zXrSw+R9VvaxJ2m4n+vM/rzNm3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Fji7i&#13;&#10;nAEAABUDAAAOAAAAAAAAAAAAAAAAAC4CAABkcnMvZTJvRG9jLnhtbFBLAQItABQABgAIAAAAIQB9&#13;&#10;GocC4AAAABABAAAPAAAAAAAAAAAAAAAAAPYDAABkcnMvZG93bnJldi54bWxQSwUGAAAAAAQABADz&#13;&#10;AAAAAwUAAAAA&#13;&#10;" filled="f" stroked="f">
                      <v:textbox inset="2.16pt,1.44pt,0,1.44pt">
                        <w:txbxContent>
                          <w:p w14:paraId="3FE1AC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7056" behindDoc="0" locked="0" layoutInCell="1" allowOverlap="1" wp14:anchorId="52BE4488" wp14:editId="5AEAFAA6">
                      <wp:simplePos x="0" y="0"/>
                      <wp:positionH relativeFrom="column">
                        <wp:posOffset>1320800</wp:posOffset>
                      </wp:positionH>
                      <wp:positionV relativeFrom="paragraph">
                        <wp:posOffset>5321300</wp:posOffset>
                      </wp:positionV>
                      <wp:extent cx="990600" cy="927100"/>
                      <wp:effectExtent l="0" t="0" r="0" b="0"/>
                      <wp:wrapNone/>
                      <wp:docPr id="2925" name="Rectangle 29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D32558B-27AE-3D41-B9F4-5BF1B99A271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E9B9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BE4488" id="Rectangle 2925" o:spid="_x0000_s2464" style="position:absolute;margin-left:104pt;margin-top:419pt;width:78pt;height:73pt;z-index:25463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" filled="f" stroked="f">
                      <v:textbox inset="2.16pt,1.44pt,0,1.44pt">
                        <w:txbxContent>
                          <w:p w14:paraId="5DE9B98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8080" behindDoc="0" locked="0" layoutInCell="1" allowOverlap="1" wp14:anchorId="6857E44E" wp14:editId="2AAD2DE6">
                      <wp:simplePos x="0" y="0"/>
                      <wp:positionH relativeFrom="column">
                        <wp:posOffset>1320800</wp:posOffset>
                      </wp:positionH>
                      <wp:positionV relativeFrom="paragraph">
                        <wp:posOffset>5321300</wp:posOffset>
                      </wp:positionV>
                      <wp:extent cx="990600" cy="901700"/>
                      <wp:effectExtent l="0" t="0" r="0" b="0"/>
                      <wp:wrapNone/>
                      <wp:docPr id="2926" name="Rectangle 29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EDC7BEF-21A2-4445-B49F-140B4128658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AB896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E44E" id="Rectangle 2926" o:spid="_x0000_s2465" style="position:absolute;margin-left:104pt;margin-top:419pt;width:78pt;height:71pt;z-index:25463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" filled="f" stroked="f">
                      <v:textbox inset="2.16pt,1.44pt,0,1.44pt">
                        <w:txbxContent>
                          <w:p w14:paraId="0AB896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39104" behindDoc="0" locked="0" layoutInCell="1" allowOverlap="1" wp14:anchorId="0EDE6872" wp14:editId="5BD215E8">
                      <wp:simplePos x="0" y="0"/>
                      <wp:positionH relativeFrom="column">
                        <wp:posOffset>1320800</wp:posOffset>
                      </wp:positionH>
                      <wp:positionV relativeFrom="paragraph">
                        <wp:posOffset>5321300</wp:posOffset>
                      </wp:positionV>
                      <wp:extent cx="1016000" cy="762000"/>
                      <wp:effectExtent l="0" t="0" r="0" b="0"/>
                      <wp:wrapNone/>
                      <wp:docPr id="2927" name="Rectangle 2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ED8A18-6342-4043-B67C-E3236DE9FD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A9E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E6872" id="Rectangle 2927" o:spid="_x0000_s2466" style="position:absolute;margin-left:104pt;margin-top:419pt;width:80pt;height:60pt;z-index:25463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XO6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hfc3DxAf3nCvG3pkYMdYeqkHl2UYuIJdpJ+nhQaKcYvgS1q7tarhkdeiuWm2fAqYimY&#13;&#10;9eFtVwU9AC+FTijFKaI7Dkx4WfTkh9n7oux1T/Jw39aF/W2b97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DDcXO6&#13;&#10;nAEAABUDAAAOAAAAAAAAAAAAAAAAAC4CAABkcnMvZTJvRG9jLnhtbFBLAQItABQABgAIAAAAIQB9&#13;&#10;GocC4AAAABABAAAPAAAAAAAAAAAAAAAAAPYDAABkcnMvZG93bnJldi54bWxQSwUGAAAAAAQABADz&#13;&#10;AAAAAwUAAAAA&#13;&#10;" filled="f" stroked="f">
                      <v:textbox inset="2.16pt,1.44pt,0,1.44pt">
                        <w:txbxContent>
                          <w:p w14:paraId="140A9E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0128" behindDoc="0" locked="0" layoutInCell="1" allowOverlap="1" wp14:anchorId="0559844E" wp14:editId="36226597">
                      <wp:simplePos x="0" y="0"/>
                      <wp:positionH relativeFrom="column">
                        <wp:posOffset>1320800</wp:posOffset>
                      </wp:positionH>
                      <wp:positionV relativeFrom="paragraph">
                        <wp:posOffset>5321300</wp:posOffset>
                      </wp:positionV>
                      <wp:extent cx="1016000" cy="762000"/>
                      <wp:effectExtent l="0" t="0" r="0" b="0"/>
                      <wp:wrapNone/>
                      <wp:docPr id="2928" name="Rectangle 2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5219B-0DF8-414D-ADE9-279BD15EB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7B7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9844E" id="Rectangle 2928" o:spid="_x0000_s2467" style="position:absolute;margin-left:104pt;margin-top:419pt;width:80pt;height:60pt;z-index:25464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OvnAEAABUDAAAOAAAAZHJzL2Uyb0RvYy54bWysUsFu2zAMvQ/YPwi6L3acYE2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drbcr9hmlun2OSOmzAS+y00nkWRSJ1PkrpZenv5/wv1v57KX5&#13;&#10;MAvX80at18uMm5MH6C9PmLctPbKxI0yd1KOLUkw8wU7Sz5NCI8X4JbBEzd161fDIS7DcNBteRSwB&#13;&#10;sz68zaqgB+Cl0AmlOEV0x4EJl7qFF2tfOnvdkzzct3Fhf9vm/S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A6R/Ov&#13;&#10;nAEAABUDAAAOAAAAAAAAAAAAAAAAAC4CAABkcnMvZTJvRG9jLnhtbFBLAQItABQABgAIAAAAIQB9&#13;&#10;GocC4AAAABABAAAPAAAAAAAAAAAAAAAAAPYDAABkcnMvZG93bnJldi54bWxQSwUGAAAAAAQABADz&#13;&#10;AAAAAwUAAAAA&#13;&#10;" filled="f" stroked="f">
                      <v:textbox inset="2.16pt,1.44pt,0,1.44pt">
                        <w:txbxContent>
                          <w:p w14:paraId="0417B7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1152" behindDoc="0" locked="0" layoutInCell="1" allowOverlap="1" wp14:anchorId="5635623A" wp14:editId="32463B41">
                      <wp:simplePos x="0" y="0"/>
                      <wp:positionH relativeFrom="column">
                        <wp:posOffset>1320800</wp:posOffset>
                      </wp:positionH>
                      <wp:positionV relativeFrom="paragraph">
                        <wp:posOffset>5321300</wp:posOffset>
                      </wp:positionV>
                      <wp:extent cx="1016000" cy="762000"/>
                      <wp:effectExtent l="0" t="0" r="0" b="0"/>
                      <wp:wrapNone/>
                      <wp:docPr id="2929" name="Rectangle 2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75366-5972-F14E-9855-EABB0CDD78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34F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5623A" id="Rectangle 2929" o:spid="_x0000_s2468" style="position:absolute;margin-left:104pt;margin-top:419pt;width:80pt;height:60pt;z-index:25464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HOR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jcZNzcP0F+eMG9beuRgR5g6qUcXpZh4gp2knyeFRorxS2CLmrv1quGRl2K5aTa8ilgK&#13;&#10;Zn1421VBD8BLoRNKcYrojgMTXhY9+WH2vih73ZM83Ld1YX/b5v0v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MRxz&#13;&#10;kZ0BAAAVAwAADgAAAAAAAAAAAAAAAAAuAgAAZHJzL2Uyb0RvYy54bWxQSwECLQAUAAYACAAAACEA&#13;&#10;fRqHAuAAAAAQAQAADwAAAAAAAAAAAAAAAAD3AwAAZHJzL2Rvd25yZXYueG1sUEsFBgAAAAAEAAQA&#13;&#10;8wAAAAQFAAAAAA==&#13;&#10;" filled="f" stroked="f">
                      <v:textbox inset="2.16pt,1.44pt,0,1.44pt">
                        <w:txbxContent>
                          <w:p w14:paraId="27B34F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2176" behindDoc="0" locked="0" layoutInCell="1" allowOverlap="1" wp14:anchorId="59062642" wp14:editId="5A6DFBC0">
                      <wp:simplePos x="0" y="0"/>
                      <wp:positionH relativeFrom="column">
                        <wp:posOffset>1320800</wp:posOffset>
                      </wp:positionH>
                      <wp:positionV relativeFrom="paragraph">
                        <wp:posOffset>5321300</wp:posOffset>
                      </wp:positionV>
                      <wp:extent cx="1016000" cy="762000"/>
                      <wp:effectExtent l="0" t="0" r="0" b="0"/>
                      <wp:wrapNone/>
                      <wp:docPr id="2930" name="Rectangle 2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9270E-F4AA-1243-B5D6-06D78A0AC8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C82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62642" id="Rectangle 2930" o:spid="_x0000_s2469" style="position:absolute;margin-left:104pt;margin-top:419pt;width:80pt;height:60pt;z-index:25464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vOE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q8ybm4eoL88Yd629MjBjjB1Uo8uSjHxBDtJP08KjRTjl8AWNXfrVcMjL8Vy02x4FbEU&#13;&#10;zPrwtquCHoCXQieU4hTRHQcmvCx68sPsfVH2uid5uG/rwv62zftf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yCrz&#13;&#10;hJ0BAAAVAwAADgAAAAAAAAAAAAAAAAAuAgAAZHJzL2Uyb0RvYy54bWxQSwECLQAUAAYACAAAACEA&#13;&#10;fRqHAuAAAAAQAQAADwAAAAAAAAAAAAAAAAD3AwAAZHJzL2Rvd25yZXYueG1sUEsFBgAAAAAEAAQA&#13;&#10;8wAAAAQFAAAAAA==&#13;&#10;" filled="f" stroked="f">
                      <v:textbox inset="2.16pt,1.44pt,0,1.44pt">
                        <w:txbxContent>
                          <w:p w14:paraId="17BC82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3200" behindDoc="0" locked="0" layoutInCell="1" allowOverlap="1" wp14:anchorId="5BF68DFD" wp14:editId="549179CF">
                      <wp:simplePos x="0" y="0"/>
                      <wp:positionH relativeFrom="column">
                        <wp:posOffset>1320800</wp:posOffset>
                      </wp:positionH>
                      <wp:positionV relativeFrom="paragraph">
                        <wp:posOffset>5321300</wp:posOffset>
                      </wp:positionV>
                      <wp:extent cx="1016000" cy="762000"/>
                      <wp:effectExtent l="0" t="0" r="0" b="0"/>
                      <wp:wrapNone/>
                      <wp:docPr id="2931" name="Rectangle 2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44613-CF28-FF4E-A305-94786EAC1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ABF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68DFD" id="Rectangle 2931" o:spid="_x0000_s2470" style="position:absolute;margin-left:104pt;margin-top:419pt;width:80pt;height:60pt;z-index:25464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J6pz&#13;&#10;7J0BAAAVAwAADgAAAAAAAAAAAAAAAAAuAgAAZHJzL2Uyb0RvYy54bWxQSwECLQAUAAYACAAAACEA&#13;&#10;fRqHAuAAAAAQAQAADwAAAAAAAAAAAAAAAAD3AwAAZHJzL2Rvd25yZXYueG1sUEsFBgAAAAAEAAQA&#13;&#10;8wAAAAQFAAAAAA==&#13;&#10;" filled="f" stroked="f">
                      <v:textbox inset="2.16pt,1.44pt,0,1.44pt">
                        <w:txbxContent>
                          <w:p w14:paraId="729ABF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4224" behindDoc="0" locked="0" layoutInCell="1" allowOverlap="1" wp14:anchorId="1CB1FEDA" wp14:editId="2C6E1D17">
                      <wp:simplePos x="0" y="0"/>
                      <wp:positionH relativeFrom="column">
                        <wp:posOffset>1320800</wp:posOffset>
                      </wp:positionH>
                      <wp:positionV relativeFrom="paragraph">
                        <wp:posOffset>5321300</wp:posOffset>
                      </wp:positionV>
                      <wp:extent cx="1016000" cy="762000"/>
                      <wp:effectExtent l="0" t="0" r="0" b="0"/>
                      <wp:wrapNone/>
                      <wp:docPr id="2932" name="Rectangle 2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A6228D-6E7A-B844-82F6-6750EFE15C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577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1FEDA" id="Rectangle 2932" o:spid="_x0000_s2471" style="position:absolute;margin-left:104pt;margin-top:419pt;width:80pt;height:60pt;z-index:25464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PP5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o+v0y4qbmB9vCAadviPQXdw9Bw2RvP2UATbHh42QlUnPV/HVlUXc1nFY08F9NFtaBVxFwQ&#13;&#10;683nrnCyA1oKGZGznUez7YjwNOtJD5P3Wdn7nqThfq4z+9M2r18B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DenPP5&#13;&#10;nAEAABUDAAAOAAAAAAAAAAAAAAAAAC4CAABkcnMvZTJvRG9jLnhtbFBLAQItABQABgAIAAAAIQB9&#13;&#10;GocC4AAAABABAAAPAAAAAAAAAAAAAAAAAPYDAABkcnMvZG93bnJldi54bWxQSwUGAAAAAAQABADz&#13;&#10;AAAAAwUAAAAA&#13;&#10;" filled="f" stroked="f">
                      <v:textbox inset="2.16pt,1.44pt,0,1.44pt">
                        <w:txbxContent>
                          <w:p w14:paraId="58D577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5248" behindDoc="0" locked="0" layoutInCell="1" allowOverlap="1" wp14:anchorId="738A9FCC" wp14:editId="66AFC508">
                      <wp:simplePos x="0" y="0"/>
                      <wp:positionH relativeFrom="column">
                        <wp:posOffset>1320800</wp:posOffset>
                      </wp:positionH>
                      <wp:positionV relativeFrom="paragraph">
                        <wp:posOffset>5321300</wp:posOffset>
                      </wp:positionV>
                      <wp:extent cx="1016000" cy="762000"/>
                      <wp:effectExtent l="0" t="0" r="0" b="0"/>
                      <wp:wrapNone/>
                      <wp:docPr id="2933" name="Rectangle 2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39E89-8146-AC4D-8AC4-BD50943E4E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685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A9FCC" id="Rectangle 2933" o:spid="_x0000_s2472" style="position:absolute;margin-left:104pt;margin-top:419pt;width:80pt;height:60pt;z-index:25464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3PH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8IuGm5gbawxOmbYuPFHQPQ8NlbzxnA02w4eF1J1Bx1t85sqi6nM8qGnkupotqQauIuSDW&#13;&#10;m69d4WQHtBQyImc7j2bbEeFp1pMeJu+zso89ScP9Wmf2p21evwE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NXHc8eb&#13;&#10;AQAAFQMAAA4AAAAAAAAAAAAAAAAALgIAAGRycy9lMm9Eb2MueG1sUEsBAi0AFAAGAAgAAAAhAH0a&#13;&#10;hwLgAAAAEAEAAA8AAAAAAAAAAAAAAAAA9QMAAGRycy9kb3ducmV2LnhtbFBLBQYAAAAABAAEAPMA&#13;&#10;AAACBQAAAAA=&#13;&#10;" filled="f" stroked="f">
                      <v:textbox inset="2.16pt,1.44pt,0,1.44pt">
                        <w:txbxContent>
                          <w:p w14:paraId="683685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6272" behindDoc="0" locked="0" layoutInCell="1" allowOverlap="1" wp14:anchorId="28215490" wp14:editId="14F4C93B">
                      <wp:simplePos x="0" y="0"/>
                      <wp:positionH relativeFrom="column">
                        <wp:posOffset>1320800</wp:posOffset>
                      </wp:positionH>
                      <wp:positionV relativeFrom="paragraph">
                        <wp:posOffset>5321300</wp:posOffset>
                      </wp:positionV>
                      <wp:extent cx="1016000" cy="762000"/>
                      <wp:effectExtent l="0" t="0" r="0" b="0"/>
                      <wp:wrapNone/>
                      <wp:docPr id="2934" name="Rectangle 2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739B50-C067-A944-8E8B-BC30F117F6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ED0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15490" id="Rectangle 2934" o:spid="_x0000_s2473" style="position:absolute;margin-left:104pt;margin-top:419pt;width:80pt;height:60pt;z-index:25464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As8fPS&#13;&#10;nAEAABUDAAAOAAAAAAAAAAAAAAAAAC4CAABkcnMvZTJvRG9jLnhtbFBLAQItABQABgAIAAAAIQB9&#13;&#10;GocC4AAAABABAAAPAAAAAAAAAAAAAAAAAPYDAABkcnMvZG93bnJldi54bWxQSwUGAAAAAAQABADz&#13;&#10;AAAAAwUAAAAA&#13;&#10;" filled="f" stroked="f">
                      <v:textbox inset="2.16pt,1.44pt,0,1.44pt">
                        <w:txbxContent>
                          <w:p w14:paraId="5CDED0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7296" behindDoc="0" locked="0" layoutInCell="1" allowOverlap="1" wp14:anchorId="21B5F11B" wp14:editId="107F415A">
                      <wp:simplePos x="0" y="0"/>
                      <wp:positionH relativeFrom="column">
                        <wp:posOffset>1320800</wp:posOffset>
                      </wp:positionH>
                      <wp:positionV relativeFrom="paragraph">
                        <wp:posOffset>5321300</wp:posOffset>
                      </wp:positionV>
                      <wp:extent cx="1016000" cy="762000"/>
                      <wp:effectExtent l="0" t="0" r="0" b="0"/>
                      <wp:wrapNone/>
                      <wp:docPr id="2935" name="Rectangle 2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8EAC1F-DEF6-4D40-B0BF-FE7466ABA4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A56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5F11B" id="Rectangle 2935" o:spid="_x0000_s2474" style="position:absolute;margin-left:104pt;margin-top:419pt;width:80pt;height:60pt;z-index:25464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nIW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l3XCTc2t745PkLYtPlLQgx9bLgcTOBtpgi3Hl70Axdnw25FF1fVyUdHIczGvq5pWEXJB&#13;&#10;rLefu8LJ3tNSyAic7QOYXU+E51lPepi8z8re9yQN93Od2Z+3efMK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ALxnIW&#13;&#10;nAEAABUDAAAOAAAAAAAAAAAAAAAAAC4CAABkcnMvZTJvRG9jLnhtbFBLAQItABQABgAIAAAAIQB9&#13;&#10;GocC4AAAABABAAAPAAAAAAAAAAAAAAAAAPYDAABkcnMvZG93bnJldi54bWxQSwUGAAAAAAQABADz&#13;&#10;AAAAAwUAAAAA&#13;&#10;" filled="f" stroked="f">
                      <v:textbox inset="2.16pt,1.44pt,0,1.44pt">
                        <w:txbxContent>
                          <w:p w14:paraId="440A56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8320" behindDoc="0" locked="0" layoutInCell="1" allowOverlap="1" wp14:anchorId="5BEF55A6" wp14:editId="34B2541B">
                      <wp:simplePos x="0" y="0"/>
                      <wp:positionH relativeFrom="column">
                        <wp:posOffset>1320800</wp:posOffset>
                      </wp:positionH>
                      <wp:positionV relativeFrom="paragraph">
                        <wp:posOffset>5321300</wp:posOffset>
                      </wp:positionV>
                      <wp:extent cx="1016000" cy="762000"/>
                      <wp:effectExtent l="0" t="0" r="0" b="0"/>
                      <wp:wrapNone/>
                      <wp:docPr id="2936" name="Rectangle 2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BB7BD2-AD46-AF45-938D-D85FA1028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3F3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F55A6" id="Rectangle 2936" o:spid="_x0000_s2475" style="position:absolute;margin-left:104pt;margin-top:419pt;width:80pt;height:60pt;z-index:25464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PIDnQ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Xm8zbm4eoL88Yd629MjBjjB1Uo8uSjHxBDtJP08KjRTjl8AWNXfrVcMjL8Vy02x4FbEU&#13;&#10;zPrwtquCHoCXQieU4hTRHQcmvCx68sPsfVH2uid5uG/rwv62zftf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8vDy&#13;&#10;A50BAAAVAwAADgAAAAAAAAAAAAAAAAAuAgAAZHJzL2Uyb0RvYy54bWxQSwECLQAUAAYACAAAACEA&#13;&#10;fRqHAuAAAAAQAQAADwAAAAAAAAAAAAAAAAD3AwAAZHJzL2Rvd25yZXYueG1sUEsFBgAAAAAEAAQA&#13;&#10;8wAAAAQFAAAAAA==&#13;&#10;" filled="f" stroked="f">
                      <v:textbox inset="2.16pt,1.44pt,0,1.44pt">
                        <w:txbxContent>
                          <w:p w14:paraId="7903F3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49344" behindDoc="0" locked="0" layoutInCell="1" allowOverlap="1" wp14:anchorId="07B5AE08" wp14:editId="2B554B12">
                      <wp:simplePos x="0" y="0"/>
                      <wp:positionH relativeFrom="column">
                        <wp:posOffset>1320800</wp:posOffset>
                      </wp:positionH>
                      <wp:positionV relativeFrom="paragraph">
                        <wp:posOffset>5321300</wp:posOffset>
                      </wp:positionV>
                      <wp:extent cx="1016000" cy="762000"/>
                      <wp:effectExtent l="0" t="0" r="0" b="0"/>
                      <wp:wrapNone/>
                      <wp:docPr id="2937" name="Rectangle 2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19D9E-7196-6841-9C9A-DFB71C5862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41A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5AE08" id="Rectangle 2937" o:spid="_x0000_s2476" style="position:absolute;margin-left:104pt;margin-top:419pt;width:80pt;height:60pt;z-index:2546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wd+mw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mXFTcwPt4QHTtsV7CrqHoeGyN56zgSbY8PCyE6g46/86sqi6ms8qGnkupotqQauIuSDW&#13;&#10;m89d4WQHtBQyImc7j2bbEeFp1pMeJu+zsvc9ScP9XGf2p21evwI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E27B36b&#13;&#10;AQAAFQMAAA4AAAAAAAAAAAAAAAAALgIAAGRycy9lMm9Eb2MueG1sUEsBAi0AFAAGAAgAAAAhAH0a&#13;&#10;hwLgAAAAEAEAAA8AAAAAAAAAAAAAAAAA9QMAAGRycy9kb3ducmV2LnhtbFBLBQYAAAAABAAEAPMA&#13;&#10;AAACBQAAAAA=&#13;&#10;" filled="f" stroked="f">
                      <v:textbox inset="2.16pt,1.44pt,0,1.44pt">
                        <w:txbxContent>
                          <w:p w14:paraId="4E341A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0368" behindDoc="0" locked="0" layoutInCell="1" allowOverlap="1" wp14:anchorId="5FE20B86" wp14:editId="62293E7C">
                      <wp:simplePos x="0" y="0"/>
                      <wp:positionH relativeFrom="column">
                        <wp:posOffset>1320800</wp:posOffset>
                      </wp:positionH>
                      <wp:positionV relativeFrom="paragraph">
                        <wp:posOffset>5321300</wp:posOffset>
                      </wp:positionV>
                      <wp:extent cx="1016000" cy="762000"/>
                      <wp:effectExtent l="0" t="0" r="0" b="0"/>
                      <wp:wrapNone/>
                      <wp:docPr id="2938" name="Rectangle 2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8A65E3-3F20-3C40-AB34-945FAFA8EB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37E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20B86" id="Rectangle 2938" o:spid="_x0000_s2477" style="position:absolute;margin-left:104pt;margin-top:419pt;width:80pt;height:60pt;z-index:2546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dr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ZpfThNuSm6gPTxg2rZ4T0b3MDRc9sZzNtAEGx5edgIVZ/1fRxJVV/NZRSPPwXRRLWgVMQfE&#13;&#10;evM5K5zsgJZCRuRs59FsOyKc62ZepH3u7H1P0nA/x5n9aZvXrwA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LSNh2ub&#13;&#10;AQAAFQMAAA4AAAAAAAAAAAAAAAAALgIAAGRycy9lMm9Eb2MueG1sUEsBAi0AFAAGAAgAAAAhAH0a&#13;&#10;hwLgAAAAEAEAAA8AAAAAAAAAAAAAAAAA9QMAAGRycy9kb3ducmV2LnhtbFBLBQYAAAAABAAEAPMA&#13;&#10;AAACBQAAAAA=&#13;&#10;" filled="f" stroked="f">
                      <v:textbox inset="2.16pt,1.44pt,0,1.44pt">
                        <w:txbxContent>
                          <w:p w14:paraId="74737E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1392" behindDoc="0" locked="0" layoutInCell="1" allowOverlap="1" wp14:anchorId="7DE0EA5E" wp14:editId="691BD7C7">
                      <wp:simplePos x="0" y="0"/>
                      <wp:positionH relativeFrom="column">
                        <wp:posOffset>1320800</wp:posOffset>
                      </wp:positionH>
                      <wp:positionV relativeFrom="paragraph">
                        <wp:posOffset>5321300</wp:posOffset>
                      </wp:positionV>
                      <wp:extent cx="1016000" cy="762000"/>
                      <wp:effectExtent l="0" t="0" r="0" b="0"/>
                      <wp:wrapNone/>
                      <wp:docPr id="2939" name="Rectangle 2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D78A17-FF5A-5D44-8DD4-300E8E4342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3E1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0EA5E" id="Rectangle 2939" o:spid="_x0000_s2478" style="position:absolute;margin-left:104pt;margin-top:419pt;width:80pt;height:60pt;z-index:2546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dV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WSXc1NxAe3jAtG3xnoLuYWi47I3nbKAJNjy87AQqzvq/jiyqruazikaei+miWtAqYi6I&#13;&#10;9eZzVzjZAS2FjMjZzqPZdkR4mvWkh8n7rOx9T9JwP9eZ/Wmb16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C/1gdV&#13;&#10;nAEAABUDAAAOAAAAAAAAAAAAAAAAAC4CAABkcnMvZTJvRG9jLnhtbFBLAQItABQABgAIAAAAIQB9&#13;&#10;GocC4AAAABABAAAPAAAAAAAAAAAAAAAAAPYDAABkcnMvZG93bnJldi54bWxQSwUGAAAAAAQABADz&#13;&#10;AAAAAwUAAAAA&#13;&#10;" filled="f" stroked="f">
                      <v:textbox inset="2.16pt,1.44pt,0,1.44pt">
                        <w:txbxContent>
                          <w:p w14:paraId="05A3E1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2416" behindDoc="0" locked="0" layoutInCell="1" allowOverlap="1" wp14:anchorId="388C1E6C" wp14:editId="0E77D31B">
                      <wp:simplePos x="0" y="0"/>
                      <wp:positionH relativeFrom="column">
                        <wp:posOffset>1320800</wp:posOffset>
                      </wp:positionH>
                      <wp:positionV relativeFrom="paragraph">
                        <wp:posOffset>5321300</wp:posOffset>
                      </wp:positionV>
                      <wp:extent cx="1016000" cy="762000"/>
                      <wp:effectExtent l="0" t="0" r="0" b="0"/>
                      <wp:wrapNone/>
                      <wp:docPr id="2940" name="Rectangle 2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C34886-2284-E843-B886-99E43BE26D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732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C1E6C" id="Rectangle 2940" o:spid="_x0000_s2479" style="position:absolute;margin-left:104pt;margin-top:419pt;width:80pt;height:60pt;z-index:2546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IdA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u4qbmB9vCAadviPQXdw9Bw2RvP2UATbHh42QlUnPV/HVlUXc1nFY08F9NFtaBVxFwQ&#13;&#10;683nrnCyA1oKGZGznUez7YjwNOtJD5P3Wdn7nqThfq4z+9M2r18B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G4IdA&#13;&#10;nAEAABUDAAAOAAAAAAAAAAAAAAAAAC4CAABkcnMvZTJvRG9jLnhtbFBLAQItABQABgAIAAAAIQB9&#13;&#10;GocC4AAAABABAAAPAAAAAAAAAAAAAAAAAPYDAABkcnMvZG93bnJldi54bWxQSwUGAAAAAAQABADz&#13;&#10;AAAAAwUAAAAA&#13;&#10;" filled="f" stroked="f">
                      <v:textbox inset="2.16pt,1.44pt,0,1.44pt">
                        <w:txbxContent>
                          <w:p w14:paraId="24C732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3440" behindDoc="0" locked="0" layoutInCell="1" allowOverlap="1" wp14:anchorId="7277DBE4" wp14:editId="17839FFA">
                      <wp:simplePos x="0" y="0"/>
                      <wp:positionH relativeFrom="column">
                        <wp:posOffset>1320800</wp:posOffset>
                      </wp:positionH>
                      <wp:positionV relativeFrom="paragraph">
                        <wp:posOffset>5321300</wp:posOffset>
                      </wp:positionV>
                      <wp:extent cx="1016000" cy="762000"/>
                      <wp:effectExtent l="0" t="0" r="0" b="0"/>
                      <wp:wrapNone/>
                      <wp:docPr id="2941" name="Rectangle 2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4B4D7F-40C4-1A47-A9B5-7380139DBA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CDE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7DBE4" id="Rectangle 2941" o:spid="_x0000_s2480" style="position:absolute;margin-left:104pt;margin-top:419pt;width:80pt;height:60pt;z-index:2546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Aco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mp+OU+4qbmB9vCAadviPQXdw9Bw2RvP2UATbHh42QlUnPV/HVlUXc1nFY08F9NFtaBVxFwQ&#13;&#10;683nrnCyA1oKGZGznUez7YjwNOtJD5P3Wdn7nqThfq4z+9M2r18B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CpYAco&#13;&#10;nAEAABUDAAAOAAAAAAAAAAAAAAAAAC4CAABkcnMvZTJvRG9jLnhtbFBLAQItABQABgAIAAAAIQB9&#13;&#10;GocC4AAAABABAAAPAAAAAAAAAAAAAAAAAPYDAABkcnMvZG93bnJldi54bWxQSwUGAAAAAAQABADz&#13;&#10;AAAAAwUAAAAA&#13;&#10;" filled="f" stroked="f">
                      <v:textbox inset="2.16pt,1.44pt,0,1.44pt">
                        <w:txbxContent>
                          <w:p w14:paraId="1EDCDE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4464" behindDoc="0" locked="0" layoutInCell="1" allowOverlap="1" wp14:anchorId="7B3B9EAE" wp14:editId="037BBBB3">
                      <wp:simplePos x="0" y="0"/>
                      <wp:positionH relativeFrom="column">
                        <wp:posOffset>1320800</wp:posOffset>
                      </wp:positionH>
                      <wp:positionV relativeFrom="paragraph">
                        <wp:posOffset>5321300</wp:posOffset>
                      </wp:positionV>
                      <wp:extent cx="1016000" cy="762000"/>
                      <wp:effectExtent l="0" t="0" r="0" b="0"/>
                      <wp:wrapNone/>
                      <wp:docPr id="2942" name="Rectangle 2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522B3E-B580-C64E-9AC6-92E7D61595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7E3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B9EAE" id="Rectangle 2942" o:spid="_x0000_s2481" style="position:absolute;margin-left:104pt;margin-top:419pt;width:80pt;height:60pt;z-index:2546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oc9nAEAABUDAAAOAAAAZHJzL2Uyb0RvYy54bWysUsFO4zAQvSPxD5bvNGlaljZqygWxWgk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l8FlqWk4UizyBaJ/V2Ib79+/EL3Ts+nLI6b&#13;&#10;kZmWNmp+eZlwU3MD7eEB07bFewq6h6Hhsjees4Em2PDwshOoOOv/ObKouprPKhp5LqaLakGriLkg&#13;&#10;1pvPXeFkB7QUMiJnO49m2xHhadaTHibvs7L3PUnD/Vxn9qdtXr8C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QVoc9&#13;&#10;nAEAABUDAAAOAAAAAAAAAAAAAAAAAC4CAABkcnMvZTJvRG9jLnhtbFBLAQItABQABgAIAAAAIQB9&#13;&#10;GocC4AAAABABAAAPAAAAAAAAAAAAAAAAAPYDAABkcnMvZG93bnJldi54bWxQSwUGAAAAAAQABADz&#13;&#10;AAAAAwUAAAAA&#13;&#10;" filled="f" stroked="f">
                      <v:textbox inset="2.16pt,1.44pt,0,1.44pt">
                        <w:txbxContent>
                          <w:p w14:paraId="52DF7E3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5488" behindDoc="0" locked="0" layoutInCell="1" allowOverlap="1" wp14:anchorId="394365EF" wp14:editId="3089C2BB">
                      <wp:simplePos x="0" y="0"/>
                      <wp:positionH relativeFrom="column">
                        <wp:posOffset>1320800</wp:posOffset>
                      </wp:positionH>
                      <wp:positionV relativeFrom="paragraph">
                        <wp:posOffset>5321300</wp:posOffset>
                      </wp:positionV>
                      <wp:extent cx="1016000" cy="762000"/>
                      <wp:effectExtent l="0" t="0" r="0" b="0"/>
                      <wp:wrapNone/>
                      <wp:docPr id="2943" name="Rectangle 2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B6916-AD7A-B34A-BDA2-89B0B3EBE0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2E1A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365EF" id="Rectangle 2943" o:spid="_x0000_s2482" style="position:absolute;margin-left:104pt;margin-top:419pt;width:80pt;height:60pt;z-index:2546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QcD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eZVwU3Pj28MTpG2LjxR074eGy94EzgaaYMPxdSdAcdb/dWRRdT2fVTTyXEwX1YJWEXJB&#13;&#10;rDdfu8LJztNSyAic7QKYbUeEp1lPepi8z8o+9iQN92ud2Z+2ef0G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bDQcD&#13;&#10;nAEAABUDAAAOAAAAAAAAAAAAAAAAAC4CAABkcnMvZTJvRG9jLnhtbFBLAQItABQABgAIAAAAIQB9&#13;&#10;GocC4AAAABABAAAPAAAAAAAAAAAAAAAAAPYDAABkcnMvZG93bnJldi54bWxQSwUGAAAAAAQABADz&#13;&#10;AAAAAwUAAAAA&#13;&#10;" filled="f" stroked="f">
                      <v:textbox inset="2.16pt,1.44pt,0,1.44pt">
                        <w:txbxContent>
                          <w:p w14:paraId="16A2E1A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6512" behindDoc="0" locked="0" layoutInCell="1" allowOverlap="1" wp14:anchorId="69AA4AE1" wp14:editId="667385F0">
                      <wp:simplePos x="0" y="0"/>
                      <wp:positionH relativeFrom="column">
                        <wp:posOffset>1320800</wp:posOffset>
                      </wp:positionH>
                      <wp:positionV relativeFrom="paragraph">
                        <wp:posOffset>5321300</wp:posOffset>
                      </wp:positionV>
                      <wp:extent cx="1016000" cy="762000"/>
                      <wp:effectExtent l="0" t="0" r="0" b="0"/>
                      <wp:wrapNone/>
                      <wp:docPr id="2944" name="Rectangle 2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5CC510-CCF2-5944-BA84-78F208995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4A0D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A4AE1" id="Rectangle 2944" o:spid="_x0000_s2483" style="position:absolute;margin-left:104pt;margin-top:419pt;width:80pt;height:60pt;z-index:2546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4cW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86tFwk3NnW9Pj5C2LT5Q0L0fGi57EzgbaIINx78HAYqz/s6RRdViPqto5LmYLqslrSLk&#13;&#10;gljvPnaFk52npZARODsEMPuOCE+znvQweZ+Vve9JGu7HOrO/bPPmFQ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ojuH&#13;&#10;Fp0BAAAVAwAADgAAAAAAAAAAAAAAAAAuAgAAZHJzL2Uyb0RvYy54bWxQSwECLQAUAAYACAAAACEA&#13;&#10;fRqHAuAAAAAQAQAADwAAAAAAAAAAAAAAAAD3AwAAZHJzL2Rvd25yZXYueG1sUEsFBgAAAAAEAAQA&#13;&#10;8wAAAAQFAAAAAA==&#13;&#10;" filled="f" stroked="f">
                      <v:textbox inset="2.16pt,1.44pt,0,1.44pt">
                        <w:txbxContent>
                          <w:p w14:paraId="1D4A0D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7536" behindDoc="0" locked="0" layoutInCell="1" allowOverlap="1" wp14:anchorId="45077766" wp14:editId="17D7F64E">
                      <wp:simplePos x="0" y="0"/>
                      <wp:positionH relativeFrom="column">
                        <wp:posOffset>1320800</wp:posOffset>
                      </wp:positionH>
                      <wp:positionV relativeFrom="paragraph">
                        <wp:posOffset>5321300</wp:posOffset>
                      </wp:positionV>
                      <wp:extent cx="1016000" cy="762000"/>
                      <wp:effectExtent l="0" t="0" r="0" b="0"/>
                      <wp:wrapNone/>
                      <wp:docPr id="2945" name="Rectangle 2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AC7B64-0682-504B-B31D-E1BD7D3DA2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49C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77766" id="Rectangle 2945" o:spid="_x0000_s2484" style="position:absolute;margin-left:104pt;margin-top:419pt;width:80pt;height:60pt;z-index:2546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AbS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Zq+bNOuKm59d3xBdK2xWcKevBjy+VgAmcjTbDl+HsvQHE2PDiyqLpeLioaeS7mdVXTKkIu&#13;&#10;iPX2a1c42XtaChmBs30As+uJ8DzrSQ+T91nZx56k4X6tM/vzNm/+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hQwG&#13;&#10;0p0BAAAVAwAADgAAAAAAAAAAAAAAAAAuAgAAZHJzL2Uyb0RvYy54bWxQSwECLQAUAAYACAAAACEA&#13;&#10;fRqHAuAAAAAQAQAADwAAAAAAAAAAAAAAAAD3AwAAZHJzL2Rvd25yZXYueG1sUEsFBgAAAAAEAAQA&#13;&#10;8wAAAAQFAAAAAA==&#13;&#10;" filled="f" stroked="f">
                      <v:textbox inset="2.16pt,1.44pt,0,1.44pt">
                        <w:txbxContent>
                          <w:p w14:paraId="1A949CE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8560" behindDoc="0" locked="0" layoutInCell="1" allowOverlap="1" wp14:anchorId="4A7C5FD7" wp14:editId="1521C19D">
                      <wp:simplePos x="0" y="0"/>
                      <wp:positionH relativeFrom="column">
                        <wp:posOffset>1320800</wp:posOffset>
                      </wp:positionH>
                      <wp:positionV relativeFrom="paragraph">
                        <wp:posOffset>5321300</wp:posOffset>
                      </wp:positionV>
                      <wp:extent cx="1016000" cy="762000"/>
                      <wp:effectExtent l="0" t="0" r="0" b="0"/>
                      <wp:wrapNone/>
                      <wp:docPr id="2946" name="Rectangle 2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472876-FA75-D243-932C-BC4793C6BF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281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C5FD7" id="Rectangle 2946" o:spid="_x0000_s2485" style="position:absolute;margin-left:104pt;margin-top:419pt;width:80pt;height:60pt;z-index:2546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obH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mp+uUy4qbnx7eEB0rbFewq690PDZW8CZwNNsOH4shOgOOv/OrKouprPKhp5LqaLakGrCLkg&#13;&#10;1pvPXeFk52kpZATOdgHMtiPC06wnPUzeZ2Xve5KG+7nO7E/bvH4F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8OobH&#13;&#10;nAEAABUDAAAOAAAAAAAAAAAAAAAAAC4CAABkcnMvZTJvRG9jLnhtbFBLAQItABQABgAIAAAAIQB9&#13;&#10;GocC4AAAABABAAAPAAAAAAAAAAAAAAAAAPYDAABkcnMvZG93bnJldi54bWxQSwUGAAAAAAQABADz&#13;&#10;AAAAAwUAAAAA&#13;&#10;" filled="f" stroked="f">
                      <v:textbox inset="2.16pt,1.44pt,0,1.44pt">
                        <w:txbxContent>
                          <w:p w14:paraId="671281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59584" behindDoc="0" locked="0" layoutInCell="1" allowOverlap="1" wp14:anchorId="2075A881" wp14:editId="599668B1">
                      <wp:simplePos x="0" y="0"/>
                      <wp:positionH relativeFrom="column">
                        <wp:posOffset>1320800</wp:posOffset>
                      </wp:positionH>
                      <wp:positionV relativeFrom="paragraph">
                        <wp:posOffset>5321300</wp:posOffset>
                      </wp:positionV>
                      <wp:extent cx="1016000" cy="762000"/>
                      <wp:effectExtent l="0" t="0" r="0" b="0"/>
                      <wp:wrapNone/>
                      <wp:docPr id="2947" name="Rectangle 2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7FFCF1-F364-644E-8AC4-D26808E65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66D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5A881" id="Rectangle 2947" o:spid="_x0000_s2486" style="position:absolute;margin-left:104pt;margin-top:419pt;width:80pt;height:60pt;z-index:2546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uvpmg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" filled="f" stroked="f">
                      <v:textbox inset="2.16pt,1.44pt,0,1.44pt">
                        <w:txbxContent>
                          <w:p w14:paraId="6A166D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0608" behindDoc="0" locked="0" layoutInCell="1" allowOverlap="1" wp14:anchorId="5CCE17D5" wp14:editId="71EB3C6C">
                      <wp:simplePos x="0" y="0"/>
                      <wp:positionH relativeFrom="column">
                        <wp:posOffset>1320800</wp:posOffset>
                      </wp:positionH>
                      <wp:positionV relativeFrom="paragraph">
                        <wp:posOffset>5321300</wp:posOffset>
                      </wp:positionV>
                      <wp:extent cx="1016000" cy="762000"/>
                      <wp:effectExtent l="0" t="0" r="0" b="0"/>
                      <wp:wrapNone/>
                      <wp:docPr id="2948" name="Rectangle 2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3D27B4-CCEA-A540-AE31-4FCF309427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83A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E17D5" id="Rectangle 2948" o:spid="_x0000_s2487" style="position:absolute;margin-left:104pt;margin-top:419pt;width:80pt;height:60pt;z-index:2546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" filled="f" stroked="f">
                      <v:textbox inset="2.16pt,1.44pt,0,1.44pt">
                        <w:txbxContent>
                          <w:p w14:paraId="46A83AE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1632" behindDoc="0" locked="0" layoutInCell="1" allowOverlap="1" wp14:anchorId="69751E58" wp14:editId="6822EC0B">
                      <wp:simplePos x="0" y="0"/>
                      <wp:positionH relativeFrom="column">
                        <wp:posOffset>1320800</wp:posOffset>
                      </wp:positionH>
                      <wp:positionV relativeFrom="paragraph">
                        <wp:posOffset>5321300</wp:posOffset>
                      </wp:positionV>
                      <wp:extent cx="1016000" cy="762000"/>
                      <wp:effectExtent l="0" t="0" r="0" b="0"/>
                      <wp:wrapNone/>
                      <wp:docPr id="2949" name="Rectangle 2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36918-B6F0-CE48-9198-F792EBD72B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C2F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51E58" id="Rectangle 2949" o:spid="_x0000_s2488" style="position:absolute;margin-left:104pt;margin-top:419pt;width:80pt;height:60pt;z-index:2546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vC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lFlXBTcwPt4QnTtsVHCrqHoeGyN56zgSbY8PC6E6g46+8cWVRdzmcVjTwX00W1oFXEXBDr&#13;&#10;zdeucLIDWgoZkbOdR7PtiPA060kPk/dZ2ceepOF+rTP70zav3wA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GyP68Kb&#13;&#10;AQAAFQMAAA4AAAAAAAAAAAAAAAAALgIAAGRycy9lMm9Eb2MueG1sUEsBAi0AFAAGAAgAAAAhAH0a&#13;&#10;hwLgAAAAEAEAAA8AAAAAAAAAAAAAAAAA9QMAAGRycy9kb3ducmV2LnhtbFBLBQYAAAAABAAEAPMA&#13;&#10;AAACBQAAAAA=&#13;&#10;" filled="f" stroked="f">
                      <v:textbox inset="2.16pt,1.44pt,0,1.44pt">
                        <w:txbxContent>
                          <w:p w14:paraId="727C2FB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2656" behindDoc="0" locked="0" layoutInCell="1" allowOverlap="1" wp14:anchorId="4D19F940" wp14:editId="2A0C5A47">
                      <wp:simplePos x="0" y="0"/>
                      <wp:positionH relativeFrom="column">
                        <wp:posOffset>1320800</wp:posOffset>
                      </wp:positionH>
                      <wp:positionV relativeFrom="paragraph">
                        <wp:posOffset>5321300</wp:posOffset>
                      </wp:positionV>
                      <wp:extent cx="1016000" cy="762000"/>
                      <wp:effectExtent l="0" t="0" r="0" b="0"/>
                      <wp:wrapNone/>
                      <wp:docPr id="2950" name="Rectangle 2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B99B6-81C8-0841-8CC9-850ABC738B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934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9F940" id="Rectangle 2950" o:spid="_x0000_s2489" style="position:absolute;margin-left:104pt;margin-top:419pt;width:80pt;height:60pt;z-index:2546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WvX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WKWcFNzD+35CdO2xR0F3cPQcNkbz9lAE2x4eDsKVJz1j44sqm7ns4pGnovpslrSKmIu&#13;&#10;iPX+c1c42QEthYzI2dGjOXREeJr1pIfJ+6zsY0/ScD/Xmf11mzd/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lblr&#13;&#10;150BAAAVAwAADgAAAAAAAAAAAAAAAAAuAgAAZHJzL2Uyb0RvYy54bWxQSwECLQAUAAYACAAAACEA&#13;&#10;fRqHAuAAAAAQAQAADwAAAAAAAAAAAAAAAAD3AwAAZHJzL2Rvd25yZXYueG1sUEsFBgAAAAAEAAQA&#13;&#10;8wAAAAQFAAAAAA==&#13;&#10;" filled="f" stroked="f">
                      <v:textbox inset="2.16pt,1.44pt,0,1.44pt">
                        <w:txbxContent>
                          <w:p w14:paraId="740934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3680" behindDoc="0" locked="0" layoutInCell="1" allowOverlap="1" wp14:anchorId="787BD993" wp14:editId="49BA9C2E">
                      <wp:simplePos x="0" y="0"/>
                      <wp:positionH relativeFrom="column">
                        <wp:posOffset>1320800</wp:posOffset>
                      </wp:positionH>
                      <wp:positionV relativeFrom="paragraph">
                        <wp:posOffset>5321300</wp:posOffset>
                      </wp:positionV>
                      <wp:extent cx="1016000" cy="762000"/>
                      <wp:effectExtent l="0" t="0" r="0" b="0"/>
                      <wp:wrapNone/>
                      <wp:docPr id="2951" name="Rectangle 2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AAA0DE-A75A-9F48-A7DE-C9E5139CA3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920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BD993" id="Rectangle 2951" o:spid="_x0000_s2490" style="position:absolute;margin-left:104pt;margin-top:419pt;width:80pt;height:60pt;z-index:2546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eu/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FPOGm5gbawxOmbYuPFHQPQ8NlbzxnA02w4eF1J1Bx1t85sqi6nM8qGnkupotqQauIuSDW&#13;&#10;m69d4WQHtBQyImc7j2bbEeFp1pMeJu+zso89ScP9Wmf2p21evwE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Ho567+b&#13;&#10;AQAAFQMAAA4AAAAAAAAAAAAAAAAALgIAAGRycy9lMm9Eb2MueG1sUEsBAi0AFAAGAAgAAAAhAH0a&#13;&#10;hwLgAAAAEAEAAA8AAAAAAAAAAAAAAAAA9QMAAGRycy9kb3ducmV2LnhtbFBLBQYAAAAABAAEAPMA&#13;&#10;AAACBQAAAAA=&#13;&#10;" filled="f" stroked="f">
                      <v:textbox inset="2.16pt,1.44pt,0,1.44pt">
                        <w:txbxContent>
                          <w:p w14:paraId="7AB920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4704" behindDoc="0" locked="0" layoutInCell="1" allowOverlap="1" wp14:anchorId="4256C7A0" wp14:editId="01241FDE">
                      <wp:simplePos x="0" y="0"/>
                      <wp:positionH relativeFrom="column">
                        <wp:posOffset>1320800</wp:posOffset>
                      </wp:positionH>
                      <wp:positionV relativeFrom="paragraph">
                        <wp:posOffset>5321300</wp:posOffset>
                      </wp:positionV>
                      <wp:extent cx="1016000" cy="762000"/>
                      <wp:effectExtent l="0" t="0" r="0" b="0"/>
                      <wp:wrapNone/>
                      <wp:docPr id="2952" name="Rectangle 2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F3E287-5E7C-8542-835F-DA721193DB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B70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6C7A0" id="Rectangle 2952" o:spid="_x0000_s2491" style="position:absolute;margin-left:104pt;margin-top:419pt;width:80pt;height:60pt;z-index:2546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2uq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mp+dZlwU3Pj28MTpG2LjxR074eGy94EzgaaYMPxdSdAcdb/dWRRdT2fVTTyXEwX1YJWEXJB&#13;&#10;rDdfu8LJztNSyAic7QKYbUeEp1lPepi8z8o+9iQN92ud2Z+2ef0G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CDD2uq&#13;&#10;nAEAABUDAAAOAAAAAAAAAAAAAAAAAC4CAABkcnMvZTJvRG9jLnhtbFBLAQItABQABgAIAAAAIQB9&#13;&#10;GocC4AAAABABAAAPAAAAAAAAAAAAAAAAAPYDAABkcnMvZG93bnJldi54bWxQSwUGAAAAAAQABADz&#13;&#10;AAAAAwUAAAAA&#13;&#10;" filled="f" stroked="f">
                      <v:textbox inset="2.16pt,1.44pt,0,1.44pt">
                        <w:txbxContent>
                          <w:p w14:paraId="764B70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5728" behindDoc="0" locked="0" layoutInCell="1" allowOverlap="1" wp14:anchorId="16351C45" wp14:editId="12AC999A">
                      <wp:simplePos x="0" y="0"/>
                      <wp:positionH relativeFrom="column">
                        <wp:posOffset>1320800</wp:posOffset>
                      </wp:positionH>
                      <wp:positionV relativeFrom="paragraph">
                        <wp:posOffset>5321300</wp:posOffset>
                      </wp:positionV>
                      <wp:extent cx="1016000" cy="762000"/>
                      <wp:effectExtent l="0" t="0" r="0" b="0"/>
                      <wp:wrapNone/>
                      <wp:docPr id="2953" name="Rectangle 2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F9884-C95C-0548-BDA6-1F78717777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27E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51C45" id="Rectangle 2953" o:spid="_x0000_s2492" style="position:absolute;margin-left:104pt;margin-top:419pt;width:80pt;height:60pt;z-index:2546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OuU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5YpFwU3ML7fER07bFBwq6h6Hhsjees4Em2PDwsheoOOvvHVlUXc1nFY08F9NltaRVxFwQ&#13;&#10;6+3nrnCyA1oKGZGzvUez64jwNOtJD5P3Wdn7nqThfq4z+/M2b14B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CIVOuU&#13;&#10;nAEAABUDAAAOAAAAAAAAAAAAAAAAAC4CAABkcnMvZTJvRG9jLnhtbFBLAQItABQABgAIAAAAIQB9&#13;&#10;GocC4AAAABABAAAPAAAAAAAAAAAAAAAAAPYDAABkcnMvZG93bnJldi54bWxQSwUGAAAAAAQABADz&#13;&#10;AAAAAwUAAAAA&#13;&#10;" filled="f" stroked="f">
                      <v:textbox inset="2.16pt,1.44pt,0,1.44pt">
                        <w:txbxContent>
                          <w:p w14:paraId="3E327E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66752" behindDoc="0" locked="0" layoutInCell="1" allowOverlap="1" wp14:anchorId="0E8A4010" wp14:editId="4008E151">
                      <wp:simplePos x="0" y="0"/>
                      <wp:positionH relativeFrom="column">
                        <wp:posOffset>1320800</wp:posOffset>
                      </wp:positionH>
                      <wp:positionV relativeFrom="paragraph">
                        <wp:posOffset>5321300</wp:posOffset>
                      </wp:positionV>
                      <wp:extent cx="1016000" cy="762000"/>
                      <wp:effectExtent l="0" t="0" r="0" b="0"/>
                      <wp:wrapNone/>
                      <wp:docPr id="2954" name="Rectangle 2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5F557-FCEA-F24F-B530-3B4417BCD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272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A4010" id="Rectangle 2954" o:spid="_x0000_s2493" style="position:absolute;margin-left:104pt;margin-top:419pt;width:80pt;height:60pt;z-index:2546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xYmuB&#13;&#10;nAEAABUDAAAOAAAAAAAAAAAAAAAAAC4CAABkcnMvZTJvRG9jLnhtbFBLAQItABQABgAIAAAAIQB9&#13;&#10;GocC4AAAABABAAAPAAAAAAAAAAAAAAAAAPYDAABkcnMvZG93bnJldi54bWxQSwUGAAAAAAQABADz&#13;&#10;AAAAAwUAAAAA&#13;&#10;" filled="f" stroked="f">
                      <v:textbox inset="2.16pt,1.44pt,0,1.44pt">
                        <w:txbxContent>
                          <w:p w14:paraId="3D1272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6208" behindDoc="0" locked="0" layoutInCell="1" allowOverlap="1" wp14:anchorId="68C853BE" wp14:editId="1766582C">
                      <wp:simplePos x="0" y="0"/>
                      <wp:positionH relativeFrom="column">
                        <wp:posOffset>1320800</wp:posOffset>
                      </wp:positionH>
                      <wp:positionV relativeFrom="paragraph">
                        <wp:posOffset>5321300</wp:posOffset>
                      </wp:positionV>
                      <wp:extent cx="1016000" cy="1701800"/>
                      <wp:effectExtent l="0" t="0" r="0" b="0"/>
                      <wp:wrapNone/>
                      <wp:docPr id="2973" name="Rectangle 2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4444B3-532F-9049-B212-56BF343D73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AC5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853BE" id="Rectangle 2973" o:spid="_x0000_s2494" style="position:absolute;margin-left:104pt;margin-top:419pt;width:80pt;height:134pt;z-index:2546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" filled="f" stroked="f">
                      <v:textbox inset="2.16pt,1.44pt,0,1.44pt">
                        <w:txbxContent>
                          <w:p w14:paraId="323AC56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7232" behindDoc="0" locked="0" layoutInCell="1" allowOverlap="1" wp14:anchorId="6841871F" wp14:editId="505CC20B">
                      <wp:simplePos x="0" y="0"/>
                      <wp:positionH relativeFrom="column">
                        <wp:posOffset>1320800</wp:posOffset>
                      </wp:positionH>
                      <wp:positionV relativeFrom="paragraph">
                        <wp:posOffset>5321300</wp:posOffset>
                      </wp:positionV>
                      <wp:extent cx="1016000" cy="1701800"/>
                      <wp:effectExtent l="0" t="0" r="0" b="0"/>
                      <wp:wrapNone/>
                      <wp:docPr id="2974" name="Rectangle 2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72455C-0568-7042-A09A-83EFE3142CB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70A80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1871F" id="Rectangle 2974" o:spid="_x0000_s2495" style="position:absolute;margin-left:104pt;margin-top:419pt;width:80pt;height:134pt;z-index:2546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M1m8/qb&#13;&#10;AQAAFgMAAA4AAAAAAAAAAAAAAAAALgIAAGRycy9lMm9Eb2MueG1sUEsBAi0AFAAGAAgAAAAhAJw8&#13;&#10;IMvgAAAAEQEAAA8AAAAAAAAAAAAAAAAA9QMAAGRycy9kb3ducmV2LnhtbFBLBQYAAAAABAAEAPMA&#13;&#10;AAACBQAAAAA=&#13;&#10;" filled="f" stroked="f">
                      <v:textbox inset="2.16pt,1.44pt,0,1.44pt">
                        <w:txbxContent>
                          <w:p w14:paraId="170A80A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8256" behindDoc="0" locked="0" layoutInCell="1" allowOverlap="1" wp14:anchorId="34E9AE11" wp14:editId="0C777A29">
                      <wp:simplePos x="0" y="0"/>
                      <wp:positionH relativeFrom="column">
                        <wp:posOffset>1320800</wp:posOffset>
                      </wp:positionH>
                      <wp:positionV relativeFrom="paragraph">
                        <wp:posOffset>5321300</wp:posOffset>
                      </wp:positionV>
                      <wp:extent cx="1016000" cy="1701800"/>
                      <wp:effectExtent l="0" t="0" r="0" b="0"/>
                      <wp:wrapNone/>
                      <wp:docPr id="2975" name="Rectangle 2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E3FF17-1DFC-D84F-AB7E-54BA4A9DC6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4B071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9AE11" id="Rectangle 2975" o:spid="_x0000_s2496" style="position:absolute;margin-left:104pt;margin-top:419pt;width:80pt;height:134pt;z-index:2546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QaHmw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PTtuuDm4h6G8xPmcUuPHOwEcy/15KIUM7ewl/TzqNBIMX0J7FG7vr1pueclaTbthmcRS8K0&#13;&#10;92+rKugReCp0QimOEd1hZMJN0ZM/ZvOLstdByd19mxf213He/QI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HItBoeb&#13;&#10;AQAAFgMAAA4AAAAAAAAAAAAAAAAALgIAAGRycy9lMm9Eb2MueG1sUEsBAi0AFAAGAAgAAAAhAJw8&#13;&#10;IMvgAAAAEQEAAA8AAAAAAAAAAAAAAAAA9QMAAGRycy9kb3ducmV2LnhtbFBLBQYAAAAABAAEAPMA&#13;&#10;AAACBQAAAAA=&#13;&#10;" filled="f" stroked="f">
                      <v:textbox inset="2.16pt,1.44pt,0,1.44pt">
                        <w:txbxContent>
                          <w:p w14:paraId="184B071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89280" behindDoc="0" locked="0" layoutInCell="1" allowOverlap="1" wp14:anchorId="03C79B0B" wp14:editId="39EC9FB3">
                      <wp:simplePos x="0" y="0"/>
                      <wp:positionH relativeFrom="column">
                        <wp:posOffset>1320800</wp:posOffset>
                      </wp:positionH>
                      <wp:positionV relativeFrom="paragraph">
                        <wp:posOffset>5321300</wp:posOffset>
                      </wp:positionV>
                      <wp:extent cx="1016000" cy="1701800"/>
                      <wp:effectExtent l="0" t="0" r="0" b="0"/>
                      <wp:wrapNone/>
                      <wp:docPr id="2976" name="Rectangle 2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A13ED-22DA-174E-A53A-FB059C921E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E184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79B0B" id="Rectangle 2976" o:spid="_x0000_s2497" style="position:absolute;margin-left:104pt;margin-top:419pt;width:80pt;height:134pt;z-index:2546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4aSmwEAABYDAAAOAAAAZHJzL2Uyb0RvYy54bWysUk1v2zAMvQ/YfxB0X/zRYkm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zd3m5ol1Zxq1nWTHYaprr8jUvpswIt86SXyMIpG6vSV0svT30/437V+vqVl&#13;&#10;vwg3MPTtusm4ObiH4fyEed3SIxs7wdxLPbkoxcwj7CX9PCo0UkxfAmvUrm9vWp55cZpNu+FdxOIw&#13;&#10;7f3bqAp6BN4KnVCKY0R3GJlwqVt4sfils9dFydN96xf213Xe/QI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IsbhpKb&#13;&#10;AQAAFgMAAA4AAAAAAAAAAAAAAAAALgIAAGRycy9lMm9Eb2MueG1sUEsBAi0AFAAGAAgAAAAhAJw8&#13;&#10;IMvgAAAAEQEAAA8AAAAAAAAAAAAAAAAA9QMAAGRycy9kb3ducmV2LnhtbFBLBQYAAAAABAAEAPMA&#13;&#10;AAACBQAAAAA=&#13;&#10;" filled="f" stroked="f">
                      <v:textbox inset="2.16pt,1.44pt,0,1.44pt">
                        <w:txbxContent>
                          <w:p w14:paraId="15E184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0304" behindDoc="0" locked="0" layoutInCell="1" allowOverlap="1" wp14:anchorId="1B93B8CF" wp14:editId="5B9FFB9C">
                      <wp:simplePos x="0" y="0"/>
                      <wp:positionH relativeFrom="column">
                        <wp:posOffset>1320800</wp:posOffset>
                      </wp:positionH>
                      <wp:positionV relativeFrom="paragraph">
                        <wp:posOffset>5321300</wp:posOffset>
                      </wp:positionV>
                      <wp:extent cx="1016000" cy="1701800"/>
                      <wp:effectExtent l="0" t="0" r="0" b="0"/>
                      <wp:wrapNone/>
                      <wp:docPr id="2977" name="Rectangle 2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67E560-D0FF-1E4E-ACEA-3BF04175AA3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0C66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3B8CF" id="Rectangle 2977" o:spid="_x0000_s2498" style="position:absolute;margin-left:104pt;margin-top:419pt;width:80pt;height:134pt;z-index:2546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AasnA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" filled="f" stroked="f">
                      <v:textbox inset="2.16pt,1.44pt,0,1.44pt">
                        <w:txbxContent>
                          <w:p w14:paraId="710C661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1328" behindDoc="0" locked="0" layoutInCell="1" allowOverlap="1" wp14:anchorId="0D259F70" wp14:editId="28845F15">
                      <wp:simplePos x="0" y="0"/>
                      <wp:positionH relativeFrom="column">
                        <wp:posOffset>1320800</wp:posOffset>
                      </wp:positionH>
                      <wp:positionV relativeFrom="paragraph">
                        <wp:posOffset>5321300</wp:posOffset>
                      </wp:positionV>
                      <wp:extent cx="1016000" cy="1701800"/>
                      <wp:effectExtent l="0" t="0" r="0" b="0"/>
                      <wp:wrapNone/>
                      <wp:docPr id="2978" name="Rectangle 2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8547A-FDE5-E349-87C4-5F95836A309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3BD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59F70" id="Rectangle 2978" o:spid="_x0000_s2499" style="position:absolute;margin-left:104pt;margin-top:419pt;width:80pt;height:134pt;z-index:2546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oa5mwEAABYDAAAOAAAAZHJzL2Uyb0RvYy54bWysUl1PKyEQfTfxPxDe7X7U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F6fr0syVJJR9WirFJCMMXptccQ7xVYljYtR2pG9kjs/4b4fvXzCr07/Z92cdpM&#13;&#10;zHQEfbmYJ9xU3EB3eMI0bvGRgh5gbLkcjOdspBa2PLzuBCrOhj+OPKoXl/Oaep6TalkvaRYxJ0R7&#13;&#10;87UqnOyBpkJG5Gzn0Wx7IlxlPeljMj8r+xiU1N2veWZ/Guf1GwA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Hl2hrmb&#13;&#10;AQAAFgMAAA4AAAAAAAAAAAAAAAAALgIAAGRycy9lMm9Eb2MueG1sUEsBAi0AFAAGAAgAAAAhAJw8&#13;&#10;IMvgAAAAEQEAAA8AAAAAAAAAAAAAAAAA9QMAAGRycy9kb3ducmV2LnhtbFBLBQYAAAAABAAEAPMA&#13;&#10;AAACBQAAAAA=&#13;&#10;" filled="f" stroked="f">
                      <v:textbox inset="2.16pt,1.44pt,0,1.44pt">
                        <w:txbxContent>
                          <w:p w14:paraId="3233BDE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2352" behindDoc="0" locked="0" layoutInCell="1" allowOverlap="1" wp14:anchorId="7762550A" wp14:editId="37190BC5">
                      <wp:simplePos x="0" y="0"/>
                      <wp:positionH relativeFrom="column">
                        <wp:posOffset>1320800</wp:posOffset>
                      </wp:positionH>
                      <wp:positionV relativeFrom="paragraph">
                        <wp:posOffset>5321300</wp:posOffset>
                      </wp:positionV>
                      <wp:extent cx="1016000" cy="1701800"/>
                      <wp:effectExtent l="0" t="0" r="0" b="0"/>
                      <wp:wrapNone/>
                      <wp:docPr id="2979" name="Rectangle 2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199CE1-8846-1C44-BAB8-97BFD73BEA4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B25D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2550A" id="Rectangle 2979" o:spid="_x0000_s2500" style="position:absolute;margin-left:104pt;margin-top:419pt;width:80pt;height:134pt;z-index:2546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gbRmwEAABYDAAAOAAAAZHJzL2Uyb0RvYy54bWysUl1PKyEQfTfxPxDe7X7Y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H68npZkqWSjqpFWaWEYIrTa48h3iuwLG1ajtSM7JHY/w3x/ernFXp3+j/t4rSZ&#13;&#10;mOkIer6YJ9xU3EB3eMI0bvGRgh5gbLkcjOdspBa2PLzuBCrOhj+OPKoX88uaep6TalkvaRYxJ0R7&#13;&#10;87UqnOyBpkJG5Gzn0Wx7IlxlPeljMj8r+xiU1N2veWZ/Guf1GwA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Jb2BtGb&#13;&#10;AQAAFgMAAA4AAAAAAAAAAAAAAAAALgIAAGRycy9lMm9Eb2MueG1sUEsBAi0AFAAGAAgAAAAhAJw8&#13;&#10;IMvgAAAAEQEAAA8AAAAAAAAAAAAAAAAA9QMAAGRycy9kb3ducmV2LnhtbFBLBQYAAAAABAAEAPMA&#13;&#10;AAACBQAAAAA=&#13;&#10;" filled="f" stroked="f">
                      <v:textbox inset="2.16pt,1.44pt,0,1.44pt">
                        <w:txbxContent>
                          <w:p w14:paraId="23B25D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3376" behindDoc="0" locked="0" layoutInCell="1" allowOverlap="1" wp14:anchorId="12655A2B" wp14:editId="1424890F">
                      <wp:simplePos x="0" y="0"/>
                      <wp:positionH relativeFrom="column">
                        <wp:posOffset>1320800</wp:posOffset>
                      </wp:positionH>
                      <wp:positionV relativeFrom="paragraph">
                        <wp:posOffset>5321300</wp:posOffset>
                      </wp:positionV>
                      <wp:extent cx="1016000" cy="1701800"/>
                      <wp:effectExtent l="0" t="0" r="0" b="0"/>
                      <wp:wrapNone/>
                      <wp:docPr id="2980" name="Rectangle 2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128866-EB0A-F443-8B08-9E4E917002E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93F3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55A2B" id="Rectangle 2980" o:spid="_x0000_s2501" style="position:absolute;margin-left:104pt;margin-top:419pt;width:80pt;height:134pt;z-index:2546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G/AhsSb&#13;&#10;AQAAFgMAAA4AAAAAAAAAAAAAAAAALgIAAGRycy9lMm9Eb2MueG1sUEsBAi0AFAAGAAgAAAAhAJw8&#13;&#10;IMvgAAAAEQEAAA8AAAAAAAAAAAAAAAAA9QMAAGRycy9kb3ducmV2LnhtbFBLBQYAAAAABAAEAPMA&#13;&#10;AAACBQAAAAA=&#13;&#10;" filled="f" stroked="f">
                      <v:textbox inset="2.16pt,1.44pt,0,1.44pt">
                        <w:txbxContent>
                          <w:p w14:paraId="6093F3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4400" behindDoc="0" locked="0" layoutInCell="1" allowOverlap="1" wp14:anchorId="5540EF13" wp14:editId="1D01D0CE">
                      <wp:simplePos x="0" y="0"/>
                      <wp:positionH relativeFrom="column">
                        <wp:posOffset>1320800</wp:posOffset>
                      </wp:positionH>
                      <wp:positionV relativeFrom="paragraph">
                        <wp:posOffset>5321300</wp:posOffset>
                      </wp:positionV>
                      <wp:extent cx="1016000" cy="1701800"/>
                      <wp:effectExtent l="0" t="0" r="0" b="0"/>
                      <wp:wrapNone/>
                      <wp:docPr id="2981" name="Rectangle 2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0B469-9FC8-9E48-A1F1-51AD2DBF25F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6692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0EF13" id="Rectangle 2981" o:spid="_x0000_s2502" style="position:absolute;margin-left:104pt;margin-top:419pt;width:80pt;height:134pt;z-index:2546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" filled="f" stroked="f">
                      <v:textbox inset="2.16pt,1.44pt,0,1.44pt">
                        <w:txbxContent>
                          <w:p w14:paraId="0C6692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5424" behindDoc="0" locked="0" layoutInCell="1" allowOverlap="1" wp14:anchorId="3720825F" wp14:editId="27D573EF">
                      <wp:simplePos x="0" y="0"/>
                      <wp:positionH relativeFrom="column">
                        <wp:posOffset>1320800</wp:posOffset>
                      </wp:positionH>
                      <wp:positionV relativeFrom="paragraph">
                        <wp:posOffset>5321300</wp:posOffset>
                      </wp:positionV>
                      <wp:extent cx="1016000" cy="1701800"/>
                      <wp:effectExtent l="0" t="0" r="0" b="0"/>
                      <wp:wrapNone/>
                      <wp:docPr id="2982" name="Rectangle 2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0AA140-7D44-B24E-A069-9E701F69B59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B1A2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0825F" id="Rectangle 2982" o:spid="_x0000_s2503" style="position:absolute;margin-left:104pt;margin-top:419pt;width:80pt;height:134pt;z-index:2546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YbvnA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" filled="f" stroked="f">
                      <v:textbox inset="2.16pt,1.44pt,0,1.44pt">
                        <w:txbxContent>
                          <w:p w14:paraId="4DB1A2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6448" behindDoc="0" locked="0" layoutInCell="1" allowOverlap="1" wp14:anchorId="75364183" wp14:editId="3F3B32B4">
                      <wp:simplePos x="0" y="0"/>
                      <wp:positionH relativeFrom="column">
                        <wp:posOffset>1320800</wp:posOffset>
                      </wp:positionH>
                      <wp:positionV relativeFrom="paragraph">
                        <wp:posOffset>5321300</wp:posOffset>
                      </wp:positionV>
                      <wp:extent cx="1016000" cy="1701800"/>
                      <wp:effectExtent l="0" t="0" r="0" b="0"/>
                      <wp:wrapNone/>
                      <wp:docPr id="2983" name="Rectangle 2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05D6B8-5CD2-7D45-9E40-328E9772ABD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4BAA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64183" id="Rectangle 2983" o:spid="_x0000_s2504" style="position:absolute;margin-left:104pt;margin-top:419pt;width:80pt;height:134pt;z-index:2546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LqaByub&#13;&#10;AQAAFgMAAA4AAAAAAAAAAAAAAAAALgIAAGRycy9lMm9Eb2MueG1sUEsBAi0AFAAGAAgAAAAhAJw8&#13;&#10;IMvgAAAAEQEAAA8AAAAAAAAAAAAAAAAA9QMAAGRycy9kb3ducmV2LnhtbFBLBQYAAAAABAAEAPMA&#13;&#10;AAACBQAAAAA=&#13;&#10;" filled="f" stroked="f">
                      <v:textbox inset="2.16pt,1.44pt,0,1.44pt">
                        <w:txbxContent>
                          <w:p w14:paraId="204BAA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7472" behindDoc="0" locked="0" layoutInCell="1" allowOverlap="1" wp14:anchorId="3D7C37F9" wp14:editId="625B0F44">
                      <wp:simplePos x="0" y="0"/>
                      <wp:positionH relativeFrom="column">
                        <wp:posOffset>1320800</wp:posOffset>
                      </wp:positionH>
                      <wp:positionV relativeFrom="paragraph">
                        <wp:posOffset>5321300</wp:posOffset>
                      </wp:positionV>
                      <wp:extent cx="1016000" cy="1701800"/>
                      <wp:effectExtent l="0" t="0" r="0" b="0"/>
                      <wp:wrapNone/>
                      <wp:docPr id="2984" name="Rectangle 2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C6C9A7-0D2A-7044-8F96-29712315EBA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D25C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C37F9" id="Rectangle 2984" o:spid="_x0000_s2505" style="position:absolute;margin-left:104pt;margin-top:419pt;width:80pt;height:134pt;z-index:2546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EOshz6b&#13;&#10;AQAAFgMAAA4AAAAAAAAAAAAAAAAALgIAAGRycy9lMm9Eb2MueG1sUEsBAi0AFAAGAAgAAAAhAJw8&#13;&#10;IMvgAAAAEQEAAA8AAAAAAAAAAAAAAAAA9QMAAGRycy9kb3ducmV2LnhtbFBLBQYAAAAABAAEAPMA&#13;&#10;AAACBQAAAAA=&#13;&#10;" filled="f" stroked="f">
                      <v:textbox inset="2.16pt,1.44pt,0,1.44pt">
                        <w:txbxContent>
                          <w:p w14:paraId="47D25C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8496" behindDoc="0" locked="0" layoutInCell="1" allowOverlap="1" wp14:anchorId="617C2F2F" wp14:editId="538D97A0">
                      <wp:simplePos x="0" y="0"/>
                      <wp:positionH relativeFrom="column">
                        <wp:posOffset>1320800</wp:posOffset>
                      </wp:positionH>
                      <wp:positionV relativeFrom="paragraph">
                        <wp:posOffset>5321300</wp:posOffset>
                      </wp:positionV>
                      <wp:extent cx="1016000" cy="1701800"/>
                      <wp:effectExtent l="0" t="0" r="0" b="0"/>
                      <wp:wrapNone/>
                      <wp:docPr id="2985" name="Rectangle 2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02DEF9-C54E-8B4C-908A-B5859F5F844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1511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C2F2F" id="Rectangle 2985" o:spid="_x0000_s2506" style="position:absolute;margin-left:104pt;margin-top:419pt;width:80pt;height:134pt;z-index:2546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cgimQ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" filled="f" stroked="f">
                      <v:textbox inset="2.16pt,1.44pt,0,1.44pt">
                        <w:txbxContent>
                          <w:p w14:paraId="0915112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699520" behindDoc="0" locked="0" layoutInCell="1" allowOverlap="1" wp14:anchorId="742B1535" wp14:editId="6EA91BB9">
                      <wp:simplePos x="0" y="0"/>
                      <wp:positionH relativeFrom="column">
                        <wp:posOffset>1320800</wp:posOffset>
                      </wp:positionH>
                      <wp:positionV relativeFrom="paragraph">
                        <wp:posOffset>5321300</wp:posOffset>
                      </wp:positionV>
                      <wp:extent cx="1016000" cy="1701800"/>
                      <wp:effectExtent l="0" t="0" r="0" b="0"/>
                      <wp:wrapNone/>
                      <wp:docPr id="2986" name="Rectangle 2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FE1A1E-D4ED-3D46-87AB-6874F5A7B8B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AB00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B1535" id="Rectangle 2986" o:spid="_x0000_s2507" style="position:absolute;margin-left:104pt;margin-top:419pt;width:80pt;height:134pt;z-index:2546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" filled="f" stroked="f">
                      <v:textbox inset="2.16pt,1.44pt,0,1.44pt">
                        <w:txbxContent>
                          <w:p w14:paraId="41AB00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0544" behindDoc="0" locked="0" layoutInCell="1" allowOverlap="1" wp14:anchorId="33D98B1D" wp14:editId="4802A854">
                      <wp:simplePos x="0" y="0"/>
                      <wp:positionH relativeFrom="column">
                        <wp:posOffset>1320800</wp:posOffset>
                      </wp:positionH>
                      <wp:positionV relativeFrom="paragraph">
                        <wp:posOffset>5321300</wp:posOffset>
                      </wp:positionV>
                      <wp:extent cx="1016000" cy="1701800"/>
                      <wp:effectExtent l="0" t="0" r="0" b="0"/>
                      <wp:wrapNone/>
                      <wp:docPr id="2987" name="Rectangle 2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65C394-C414-624F-A983-A88EC04C800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039A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98B1D" id="Rectangle 2987" o:spid="_x0000_s2508" style="position:absolute;margin-left:104pt;margin-top:419pt;width:80pt;height:134pt;z-index:2547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" filled="f" stroked="f">
                      <v:textbox inset="2.16pt,1.44pt,0,1.44pt">
                        <w:txbxContent>
                          <w:p w14:paraId="4F039A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1568" behindDoc="0" locked="0" layoutInCell="1" allowOverlap="1" wp14:anchorId="3BBAB0ED" wp14:editId="4FA467CE">
                      <wp:simplePos x="0" y="0"/>
                      <wp:positionH relativeFrom="column">
                        <wp:posOffset>1320800</wp:posOffset>
                      </wp:positionH>
                      <wp:positionV relativeFrom="paragraph">
                        <wp:posOffset>5321300</wp:posOffset>
                      </wp:positionV>
                      <wp:extent cx="1016000" cy="1701800"/>
                      <wp:effectExtent l="0" t="0" r="0" b="0"/>
                      <wp:wrapNone/>
                      <wp:docPr id="2988" name="Rectangle 2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9E81E9-63CC-9444-98AA-746B7B0E116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594D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AB0ED" id="Rectangle 2988" o:spid="_x0000_s2509" style="position:absolute;margin-left:104pt;margin-top:419pt;width:80pt;height:134pt;z-index:2547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kgcmwEAABYDAAAOAAAAZHJzL2Uyb0RvYy54bWysUk1P4zAQva/Ef7B8p/ko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vbxuSrJU0lF1VVYpIZji9NpjiPcKLEubjiM1I3sk9n9CfLv6cYXenf5Puzhv&#13;&#10;ZmZ6gr5olgk3FTfQH54wjVt8pKBHmDouR+M5m6iFHQ8vO4GKs/G3I4/qq4tlTT3PSdXUDc0i5oRo&#13;&#10;bz5XhZMD0FTIiJztPJrtQISrrCd9TOZnZe+Dkrr7Oc/sT+O8fgU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CVCSByb&#13;&#10;AQAAFgMAAA4AAAAAAAAAAAAAAAAALgIAAGRycy9lMm9Eb2MueG1sUEsBAi0AFAAGAAgAAAAhAJw8&#13;&#10;IMvgAAAAEQEAAA8AAAAAAAAAAAAAAAAA9QMAAGRycy9kb3ducmV2LnhtbFBLBQYAAAAABAAEAPMA&#13;&#10;AAACBQAAAAA=&#13;&#10;" filled="f" stroked="f">
                      <v:textbox inset="2.16pt,1.44pt,0,1.44pt">
                        <w:txbxContent>
                          <w:p w14:paraId="08594D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2592" behindDoc="0" locked="0" layoutInCell="1" allowOverlap="1" wp14:anchorId="04224254" wp14:editId="4D4C6344">
                      <wp:simplePos x="0" y="0"/>
                      <wp:positionH relativeFrom="column">
                        <wp:posOffset>1320800</wp:posOffset>
                      </wp:positionH>
                      <wp:positionV relativeFrom="paragraph">
                        <wp:posOffset>5321300</wp:posOffset>
                      </wp:positionV>
                      <wp:extent cx="1016000" cy="1701800"/>
                      <wp:effectExtent l="0" t="0" r="0" b="0"/>
                      <wp:wrapNone/>
                      <wp:docPr id="2989" name="Rectangle 2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244E4F-336F-6F43-8B4E-BAE62EAA2E7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7E27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24254" id="Rectangle 2989" o:spid="_x0000_s2510" style="position:absolute;margin-left:104pt;margin-top:419pt;width:80pt;height:134pt;z-index:2547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sh0mwEAABYDAAAOAAAAZHJzL2Uyb0RvYy54bWysUstOIzEQvK/EP1i+k3kQ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" filled="f" stroked="f">
                      <v:textbox inset="2.16pt,1.44pt,0,1.44pt">
                        <w:txbxContent>
                          <w:p w14:paraId="367E27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03616" behindDoc="0" locked="0" layoutInCell="1" allowOverlap="1" wp14:anchorId="315735E8" wp14:editId="0228FE48">
                      <wp:simplePos x="0" y="0"/>
                      <wp:positionH relativeFrom="column">
                        <wp:posOffset>1320800</wp:posOffset>
                      </wp:positionH>
                      <wp:positionV relativeFrom="paragraph">
                        <wp:posOffset>5321300</wp:posOffset>
                      </wp:positionV>
                      <wp:extent cx="1016000" cy="1701800"/>
                      <wp:effectExtent l="0" t="0" r="0" b="0"/>
                      <wp:wrapNone/>
                      <wp:docPr id="2990" name="Rectangle 2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5CA89-42C4-E148-973C-72235F66EC7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B167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735E8" id="Rectangle 2990" o:spid="_x0000_s2511" style="position:absolute;margin-left:104pt;margin-top:419pt;width:80pt;height:134pt;z-index:2547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" filled="f" stroked="f">
                      <v:textbox inset="2.16pt,1.44pt,0,1.44pt">
                        <w:txbxContent>
                          <w:p w14:paraId="40B167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8128" behindDoc="0" locked="0" layoutInCell="1" allowOverlap="1" wp14:anchorId="79BBD141" wp14:editId="2F46D60C">
                      <wp:simplePos x="0" y="0"/>
                      <wp:positionH relativeFrom="column">
                        <wp:posOffset>1320800</wp:posOffset>
                      </wp:positionH>
                      <wp:positionV relativeFrom="paragraph">
                        <wp:posOffset>5321300</wp:posOffset>
                      </wp:positionV>
                      <wp:extent cx="990600" cy="927100"/>
                      <wp:effectExtent l="0" t="0" r="0" b="0"/>
                      <wp:wrapNone/>
                      <wp:docPr id="3053" name="Rectangle 30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FA9080C-6914-DF42-A46D-8FD669C74D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D15C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BD141" id="Rectangle 3053" o:spid="_x0000_s2512" style="position:absolute;margin-left:104pt;margin-top:419pt;width:78pt;height:73pt;z-index:2547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gVgmQEAABU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" filled="f" stroked="f">
                      <v:textbox inset="2.16pt,1.44pt,0,1.44pt">
                        <w:txbxContent>
                          <w:p w14:paraId="5CD15C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69152" behindDoc="0" locked="0" layoutInCell="1" allowOverlap="1" wp14:anchorId="3557B1DC" wp14:editId="4D7BD739">
                      <wp:simplePos x="0" y="0"/>
                      <wp:positionH relativeFrom="column">
                        <wp:posOffset>1320800</wp:posOffset>
                      </wp:positionH>
                      <wp:positionV relativeFrom="paragraph">
                        <wp:posOffset>5321300</wp:posOffset>
                      </wp:positionV>
                      <wp:extent cx="1016000" cy="762000"/>
                      <wp:effectExtent l="0" t="0" r="0" b="0"/>
                      <wp:wrapNone/>
                      <wp:docPr id="3054" name="Rectangle 3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F141F2-0B4F-724C-9C80-FC6CD4897B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05B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7B1DC" id="Rectangle 3054" o:spid="_x0000_s2513" style="position:absolute;margin-left:104pt;margin-top:419pt;width:80pt;height:60pt;z-index:2547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NHg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y3qVcFNzB93pCdO2xUcKeoCx5XIwnrORJtjy8OcgUHE23DuyqFotFxWNPBfzuqppFTEX&#13;&#10;xHr3tSuc7IGWQkbk7ODR7HsiPM960sPkfVb2sSdpuF/rzP6yzds3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o5zR&#13;&#10;4J0BAAAVAwAADgAAAAAAAAAAAAAAAAAuAgAAZHJzL2Uyb0RvYy54bWxQSwECLQAUAAYACAAAACEA&#13;&#10;fRqHAuAAAAAQAQAADwAAAAAAAAAAAAAAAAD3AwAAZHJzL2Rvd25yZXYueG1sUEsFBgAAAAAEAAQA&#13;&#10;8wAAAAQFAAAAAA==&#13;&#10;" filled="f" stroked="f">
                      <v:textbox inset="2.16pt,1.44pt,0,1.44pt">
                        <w:txbxContent>
                          <w:p w14:paraId="0DE05B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0176" behindDoc="0" locked="0" layoutInCell="1" allowOverlap="1" wp14:anchorId="004F1985" wp14:editId="76836253">
                      <wp:simplePos x="0" y="0"/>
                      <wp:positionH relativeFrom="column">
                        <wp:posOffset>1320800</wp:posOffset>
                      </wp:positionH>
                      <wp:positionV relativeFrom="paragraph">
                        <wp:posOffset>5321300</wp:posOffset>
                      </wp:positionV>
                      <wp:extent cx="990600" cy="863600"/>
                      <wp:effectExtent l="0" t="0" r="0" b="0"/>
                      <wp:wrapNone/>
                      <wp:docPr id="3055" name="Rectangle 30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4B3E0A1-5512-7840-8FA8-271E793D72C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259E5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F1985" id="Rectangle 3055" o:spid="_x0000_s2514" style="position:absolute;margin-left:104pt;margin-top:419pt;width:78pt;height:68pt;z-index:2547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" filled="f" stroked="f">
                      <v:textbox inset="2.16pt,1.44pt,0,1.44pt">
                        <w:txbxContent>
                          <w:p w14:paraId="5259E57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1200" behindDoc="0" locked="0" layoutInCell="1" allowOverlap="1" wp14:anchorId="7592B990" wp14:editId="29D95FEE">
                      <wp:simplePos x="0" y="0"/>
                      <wp:positionH relativeFrom="column">
                        <wp:posOffset>1320800</wp:posOffset>
                      </wp:positionH>
                      <wp:positionV relativeFrom="paragraph">
                        <wp:posOffset>5321300</wp:posOffset>
                      </wp:positionV>
                      <wp:extent cx="990600" cy="927100"/>
                      <wp:effectExtent l="0" t="0" r="0" b="0"/>
                      <wp:wrapNone/>
                      <wp:docPr id="3056" name="Rectangle 30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1A0ADDD-BC0E-994B-8AF1-F84E4C4418D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7EC4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2B990" id="Rectangle 3056" o:spid="_x0000_s2515" style="position:absolute;margin-left:104pt;margin-top:419pt;width:78pt;height:73pt;z-index:2547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YSkmQ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" filled="f" stroked="f">
                      <v:textbox inset="2.16pt,1.44pt,0,1.44pt">
                        <w:txbxContent>
                          <w:p w14:paraId="4F7EC4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2224" behindDoc="0" locked="0" layoutInCell="1" allowOverlap="1" wp14:anchorId="18E5B6A3" wp14:editId="65CE4352">
                      <wp:simplePos x="0" y="0"/>
                      <wp:positionH relativeFrom="column">
                        <wp:posOffset>1320800</wp:posOffset>
                      </wp:positionH>
                      <wp:positionV relativeFrom="paragraph">
                        <wp:posOffset>5321300</wp:posOffset>
                      </wp:positionV>
                      <wp:extent cx="1016000" cy="762000"/>
                      <wp:effectExtent l="0" t="0" r="0" b="0"/>
                      <wp:wrapNone/>
                      <wp:docPr id="3057" name="Rectangle 3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7D6952-91F6-6D4C-8AE9-BD3891720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FF2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5B6A3" id="Rectangle 3057" o:spid="_x0000_s2516" style="position:absolute;margin-left:104pt;margin-top:419pt;width:80pt;height:60pt;z-index:2547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iVMnAEAABUDAAAOAAAAZHJzL2Uyb0RvYy54bWysUsFu2zAMvQ/YPwi6L3acYE2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u1tsV54xS3S5HpPTZgBc56STyLIpF6vyV0suvv3/he7fnc5bm&#13;&#10;wyxczxu13hbc3DxAf3nCvG3pkYMdYeqkHl2UYuIJdpJ+nhQaKcYvgS1q7tarhkdeiuWm2fAqYimY&#13;&#10;9eFtVwU9AC+FTijFKaI7Dkx4WfTkh9n7oux1T/Jw39aF/W2b97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DC1iVM&#13;&#10;nAEAABUDAAAOAAAAAAAAAAAAAAAAAC4CAABkcnMvZTJvRG9jLnhtbFBLAQItABQABgAIAAAAIQB9&#13;&#10;GocC4AAAABABAAAPAAAAAAAAAAAAAAAAAPYDAABkcnMvZG93bnJldi54bWxQSwUGAAAAAAQABADz&#13;&#10;AAAAAwUAAAAA&#13;&#10;" filled="f" stroked="f">
                      <v:textbox inset="2.16pt,1.44pt,0,1.44pt">
                        <w:txbxContent>
                          <w:p w14:paraId="53BFF23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3248" behindDoc="0" locked="0" layoutInCell="1" allowOverlap="1" wp14:anchorId="3F9C4DAD" wp14:editId="7DDDAFF2">
                      <wp:simplePos x="0" y="0"/>
                      <wp:positionH relativeFrom="column">
                        <wp:posOffset>1320800</wp:posOffset>
                      </wp:positionH>
                      <wp:positionV relativeFrom="paragraph">
                        <wp:posOffset>5321300</wp:posOffset>
                      </wp:positionV>
                      <wp:extent cx="990600" cy="927100"/>
                      <wp:effectExtent l="0" t="0" r="0" b="0"/>
                      <wp:wrapNone/>
                      <wp:docPr id="3058" name="Rectangle 30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5A35F86-78C4-A344-B248-D4545CEDE0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76D8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C4DAD" id="Rectangle 3058" o:spid="_x0000_s2517" style="position:absolute;margin-left:104pt;margin-top:419pt;width:78pt;height:73pt;z-index:2547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PHMmA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" filled="f" stroked="f">
                      <v:textbox inset="2.16pt,1.44pt,0,1.44pt">
                        <w:txbxContent>
                          <w:p w14:paraId="3176D81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4272" behindDoc="0" locked="0" layoutInCell="1" allowOverlap="1" wp14:anchorId="6A5CC41B" wp14:editId="6D22A85D">
                      <wp:simplePos x="0" y="0"/>
                      <wp:positionH relativeFrom="column">
                        <wp:posOffset>1333500</wp:posOffset>
                      </wp:positionH>
                      <wp:positionV relativeFrom="paragraph">
                        <wp:posOffset>5321300</wp:posOffset>
                      </wp:positionV>
                      <wp:extent cx="990600" cy="927100"/>
                      <wp:effectExtent l="0" t="0" r="0" b="0"/>
                      <wp:wrapNone/>
                      <wp:docPr id="3059" name="Rectangle 30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79A2E13-3FFC-4E4F-8013-D483256FD16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927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CC41B" id="Rectangle 3059" o:spid="_x0000_s2518" style="position:absolute;margin-left:105pt;margin-top:419pt;width:78pt;height:73pt;z-index:2547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3HymQEAABUDAAAOAAAAZHJzL2Uyb0RvYy54bWysUk2PEzEMvSPxH6Lc6XxQQXf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" filled="f" stroked="f">
                      <v:textbox inset="2.16pt,1.44pt,0,1.44pt">
                        <w:txbxContent>
                          <w:p w14:paraId="75A927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5296" behindDoc="0" locked="0" layoutInCell="1" allowOverlap="1" wp14:anchorId="03DC2CFC" wp14:editId="2AA0C0A2">
                      <wp:simplePos x="0" y="0"/>
                      <wp:positionH relativeFrom="column">
                        <wp:posOffset>1320800</wp:posOffset>
                      </wp:positionH>
                      <wp:positionV relativeFrom="paragraph">
                        <wp:posOffset>5321300</wp:posOffset>
                      </wp:positionV>
                      <wp:extent cx="1016000" cy="762000"/>
                      <wp:effectExtent l="0" t="0" r="0" b="0"/>
                      <wp:wrapNone/>
                      <wp:docPr id="3060" name="Rectangle 3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263F-7630-5D48-9765-ECC4429B1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778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C2CFC" id="Rectangle 3060" o:spid="_x0000_s2519" style="position:absolute;margin-left:104pt;margin-top:419pt;width:80pt;height:60pt;z-index:2547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aV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i5Iybm3voz8+Yty09cbAjTJ3Uo4tSTDzBTtLPo0IjxfglsEXN3e2q4ZGXYrlu1ryKWApm&#13;&#10;vX/fVUEPwEuhE0pxjOgOAxNeFj35Yfa+KHvbkzzc93Vhf93m3S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DJjaVy&#13;&#10;nAEAABUDAAAOAAAAAAAAAAAAAAAAAC4CAABkcnMvZTJvRG9jLnhtbFBLAQItABQABgAIAAAAIQB9&#13;&#10;GocC4AAAABABAAAPAAAAAAAAAAAAAAAAAPYDAABkcnMvZG93bnJldi54bWxQSwUGAAAAAAQABADz&#13;&#10;AAAAAwUAAAAA&#13;&#10;" filled="f" stroked="f">
                      <v:textbox inset="2.16pt,1.44pt,0,1.44pt">
                        <w:txbxContent>
                          <w:p w14:paraId="66D778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6320" behindDoc="0" locked="0" layoutInCell="1" allowOverlap="1" wp14:anchorId="30B6659D" wp14:editId="7E4BD5C3">
                      <wp:simplePos x="0" y="0"/>
                      <wp:positionH relativeFrom="column">
                        <wp:posOffset>1320800</wp:posOffset>
                      </wp:positionH>
                      <wp:positionV relativeFrom="paragraph">
                        <wp:posOffset>5321300</wp:posOffset>
                      </wp:positionV>
                      <wp:extent cx="990600" cy="927100"/>
                      <wp:effectExtent l="0" t="0" r="0" b="0"/>
                      <wp:wrapNone/>
                      <wp:docPr id="3061" name="Rectangle 30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BE242B0-18BE-2947-9FEB-9B23E4F923D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8D8EA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6659D" id="Rectangle 3061" o:spid="_x0000_s2520" style="position:absolute;margin-left:104pt;margin-top:419pt;width:78pt;height:73pt;z-index:2547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" filled="f" stroked="f">
                      <v:textbox inset="2.16pt,1.44pt,0,1.44pt">
                        <w:txbxContent>
                          <w:p w14:paraId="068D8EA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7344" behindDoc="0" locked="0" layoutInCell="1" allowOverlap="1" wp14:anchorId="6064F600" wp14:editId="2FAF1919">
                      <wp:simplePos x="0" y="0"/>
                      <wp:positionH relativeFrom="column">
                        <wp:posOffset>1320800</wp:posOffset>
                      </wp:positionH>
                      <wp:positionV relativeFrom="paragraph">
                        <wp:posOffset>5321300</wp:posOffset>
                      </wp:positionV>
                      <wp:extent cx="990600" cy="901700"/>
                      <wp:effectExtent l="0" t="0" r="0" b="0"/>
                      <wp:wrapNone/>
                      <wp:docPr id="3062" name="Rectangle 30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2D00F95-8CC1-2141-9A28-47E801760B9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2F118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4F600" id="Rectangle 3062" o:spid="_x0000_s2521" style="position:absolute;margin-left:104pt;margin-top:419pt;width:78pt;height:71pt;z-index:2547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" filled="f" stroked="f">
                      <v:textbox inset="2.16pt,1.44pt,0,1.44pt">
                        <w:txbxContent>
                          <w:p w14:paraId="12F118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8368" behindDoc="0" locked="0" layoutInCell="1" allowOverlap="1" wp14:anchorId="1C3E4029" wp14:editId="11234695">
                      <wp:simplePos x="0" y="0"/>
                      <wp:positionH relativeFrom="column">
                        <wp:posOffset>1320800</wp:posOffset>
                      </wp:positionH>
                      <wp:positionV relativeFrom="paragraph">
                        <wp:posOffset>5321300</wp:posOffset>
                      </wp:positionV>
                      <wp:extent cx="1016000" cy="762000"/>
                      <wp:effectExtent l="0" t="0" r="0" b="0"/>
                      <wp:wrapNone/>
                      <wp:docPr id="3063" name="Rectangle 3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F561F1-8F4C-4E4A-B461-E54F6E0717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7BD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E4029" id="Rectangle 3063" o:spid="_x0000_s2522" style="position:absolute;margin-left:104pt;margin-top:419pt;width:80pt;height:60pt;z-index:2547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CUx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PnyIuGm5gbawxOmbYuPFHQPQ8NlbzxnA02w4eF1J1Bx1t85sqi6nM8qGnkupotqQauIuSDW&#13;&#10;m69d4WQHtBQyImc7j2bbEeFp1pMeJu+zso89ScP9Wmf2p21evwE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NRgJTGb&#13;&#10;AQAAFQMAAA4AAAAAAAAAAAAAAAAALgIAAGRycy9lMm9Eb2MueG1sUEsBAi0AFAAGAAgAAAAhAH0a&#13;&#10;hwLgAAAAEAEAAA8AAAAAAAAAAAAAAAAA9QMAAGRycy9kb3ducmV2LnhtbFBLBQYAAAAABAAEAPMA&#13;&#10;AAACBQAAAAA=&#13;&#10;" filled="f" stroked="f">
                      <v:textbox inset="2.16pt,1.44pt,0,1.44pt">
                        <w:txbxContent>
                          <w:p w14:paraId="7FC7BD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79392" behindDoc="0" locked="0" layoutInCell="1" allowOverlap="1" wp14:anchorId="1B30166D" wp14:editId="57661306">
                      <wp:simplePos x="0" y="0"/>
                      <wp:positionH relativeFrom="column">
                        <wp:posOffset>1320800</wp:posOffset>
                      </wp:positionH>
                      <wp:positionV relativeFrom="paragraph">
                        <wp:posOffset>5321300</wp:posOffset>
                      </wp:positionV>
                      <wp:extent cx="1016000" cy="762000"/>
                      <wp:effectExtent l="0" t="0" r="0" b="0"/>
                      <wp:wrapNone/>
                      <wp:docPr id="3064" name="Rectangle 3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8CFCA2-634F-A14E-9B6C-164399DBD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82C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0166D" id="Rectangle 3064" o:spid="_x0000_s2523" style="position:absolute;margin-left:104pt;margin-top:419pt;width:80pt;height:60pt;z-index:2547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qUk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8tUi4qbmF9viMadviEwXdw9Bw2RvP2UATbHh42wtUnPX3jiyqFvNZRSPPxXRZLWkVMRfE&#13;&#10;evu5K5zsgJZCRuRs79HsOiI8zXrSw+R9VvaxJ2m4n+vM/rzNm3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AtVqUk&#13;&#10;nAEAABUDAAAOAAAAAAAAAAAAAAAAAC4CAABkcnMvZTJvRG9jLnhtbFBLAQItABQABgAIAAAAIQB9&#13;&#10;GocC4AAAABABAAAPAAAAAAAAAAAAAAAAAPYDAABkcnMvZG93bnJldi54bWxQSwUGAAAAAAQABADz&#13;&#10;AAAAAwUAAAAA&#13;&#10;" filled="f" stroked="f">
                      <v:textbox inset="2.16pt,1.44pt,0,1.44pt">
                        <w:txbxContent>
                          <w:p w14:paraId="02582C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0416" behindDoc="0" locked="0" layoutInCell="1" allowOverlap="1" wp14:anchorId="1ED9098C" wp14:editId="4B2F0BFA">
                      <wp:simplePos x="0" y="0"/>
                      <wp:positionH relativeFrom="column">
                        <wp:posOffset>1320800</wp:posOffset>
                      </wp:positionH>
                      <wp:positionV relativeFrom="paragraph">
                        <wp:posOffset>5321300</wp:posOffset>
                      </wp:positionV>
                      <wp:extent cx="1016000" cy="762000"/>
                      <wp:effectExtent l="0" t="0" r="0" b="0"/>
                      <wp:wrapNone/>
                      <wp:docPr id="3065" name="Rectangle 3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66EA5C-2B1B-F643-9F02-B0176940AD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10C9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9098C" id="Rectangle 3065" o:spid="_x0000_s2524" style="position:absolute;margin-left:104pt;margin-top:419pt;width:80pt;height:60pt;z-index:2547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STg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YtV3XCTc2t745PkLYtPlLQgx9bLgcTOBtpgi3Hl70Axdnw25FF1fVyUdHIczGvq5pWEXJB&#13;&#10;rLefu8LJ3tNSyAic7QOYXU+E51lPepi8z8re9yQN93Od2Z+3efMK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AKYSTg&#13;&#10;nAEAABUDAAAOAAAAAAAAAAAAAAAAAC4CAABkcnMvZTJvRG9jLnhtbFBLAQItABQABgAIAAAAIQB9&#13;&#10;GocC4AAAABABAAAPAAAAAAAAAAAAAAAAAPYDAABkcnMvZG93bnJldi54bWxQSwUGAAAAAAQABADz&#13;&#10;AAAAAwUAAAAA&#13;&#10;" filled="f" stroked="f">
                      <v:textbox inset="2.16pt,1.44pt,0,1.44pt">
                        <w:txbxContent>
                          <w:p w14:paraId="6F10C9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1440" behindDoc="0" locked="0" layoutInCell="1" allowOverlap="1" wp14:anchorId="0750114F" wp14:editId="0FCA7EFC">
                      <wp:simplePos x="0" y="0"/>
                      <wp:positionH relativeFrom="column">
                        <wp:posOffset>1320800</wp:posOffset>
                      </wp:positionH>
                      <wp:positionV relativeFrom="paragraph">
                        <wp:posOffset>5321300</wp:posOffset>
                      </wp:positionV>
                      <wp:extent cx="1016000" cy="762000"/>
                      <wp:effectExtent l="0" t="0" r="0" b="0"/>
                      <wp:wrapNone/>
                      <wp:docPr id="3066" name="Rectangle 3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C90A2-C651-9C4F-BA42-328C35CD2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FBE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0114F" id="Rectangle 3066" o:spid="_x0000_s2525" style="position:absolute;margin-left:104pt;margin-top:419pt;width:80pt;height:60pt;z-index:2547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81ek&#13;&#10;9Z0BAAAVAwAADgAAAAAAAAAAAAAAAAAuAgAAZHJzL2Uyb0RvYy54bWxQSwECLQAUAAYACAAAACEA&#13;&#10;fRqHAuAAAAAQAQAADwAAAAAAAAAAAAAAAAD3AwAAZHJzL2Rvd25yZXYueG1sUEsFBgAAAAAEAAQA&#13;&#10;8wAAAAQFAAAAAA==&#13;&#10;" filled="f" stroked="f">
                      <v:textbox inset="2.16pt,1.44pt,0,1.44pt">
                        <w:txbxContent>
                          <w:p w14:paraId="645FBE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2464" behindDoc="0" locked="0" layoutInCell="1" allowOverlap="1" wp14:anchorId="25B4C830" wp14:editId="393D2DEE">
                      <wp:simplePos x="0" y="0"/>
                      <wp:positionH relativeFrom="column">
                        <wp:posOffset>1320800</wp:posOffset>
                      </wp:positionH>
                      <wp:positionV relativeFrom="paragraph">
                        <wp:posOffset>5321300</wp:posOffset>
                      </wp:positionV>
                      <wp:extent cx="1016000" cy="762000"/>
                      <wp:effectExtent l="0" t="0" r="0" b="0"/>
                      <wp:wrapNone/>
                      <wp:docPr id="3067" name="Rectangle 3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2A53D2-6F11-A849-8345-0D7BF0CD79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30C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4C830" id="Rectangle 3067" o:spid="_x0000_s2526" style="position:absolute;margin-left:104pt;margin-top:419pt;width:80pt;height:60pt;z-index:2547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JSNhheb&#13;&#10;AQAAFQMAAA4AAAAAAAAAAAAAAAAALgIAAGRycy9lMm9Eb2MueG1sUEsBAi0AFAAGAAgAAAAhAH0a&#13;&#10;hwLgAAAAEAEAAA8AAAAAAAAAAAAAAAAA9QMAAGRycy9kb3ducmV2LnhtbFBLBQYAAAAABAAEAPMA&#13;&#10;AAACBQAAAAA=&#13;&#10;" filled="f" stroked="f">
                      <v:textbox inset="2.16pt,1.44pt,0,1.44pt">
                        <w:txbxContent>
                          <w:p w14:paraId="3B530C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3488" behindDoc="0" locked="0" layoutInCell="1" allowOverlap="1" wp14:anchorId="23708DAA" wp14:editId="15F02D6A">
                      <wp:simplePos x="0" y="0"/>
                      <wp:positionH relativeFrom="column">
                        <wp:posOffset>1320800</wp:posOffset>
                      </wp:positionH>
                      <wp:positionV relativeFrom="paragraph">
                        <wp:posOffset>5321300</wp:posOffset>
                      </wp:positionV>
                      <wp:extent cx="1016000" cy="762000"/>
                      <wp:effectExtent l="0" t="0" r="0" b="0"/>
                      <wp:wrapNone/>
                      <wp:docPr id="3068" name="Rectangle 3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A2042A-344C-0E40-90D1-7F22D85C3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47A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08DAA" id="Rectangle 3068" o:spid="_x0000_s2527" style="position:absolute;margin-left:104pt;margin-top:419pt;width:80pt;height:60pt;z-index:2547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tuwYC&#13;&#10;nAEAABUDAAAOAAAAAAAAAAAAAAAAAC4CAABkcnMvZTJvRG9jLnhtbFBLAQItABQABgAIAAAAIQB9&#13;&#10;GocC4AAAABABAAAPAAAAAAAAAAAAAAAAAPYDAABkcnMvZG93bnJldi54bWxQSwUGAAAAAAQABADz&#13;&#10;AAAAAwUAAAAA&#13;&#10;" filled="f" stroked="f">
                      <v:textbox inset="2.16pt,1.44pt,0,1.44pt">
                        <w:txbxContent>
                          <w:p w14:paraId="44347A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4512" behindDoc="0" locked="0" layoutInCell="1" allowOverlap="1" wp14:anchorId="2FF77D63" wp14:editId="42F850D1">
                      <wp:simplePos x="0" y="0"/>
                      <wp:positionH relativeFrom="column">
                        <wp:posOffset>1320800</wp:posOffset>
                      </wp:positionH>
                      <wp:positionV relativeFrom="paragraph">
                        <wp:posOffset>5321300</wp:posOffset>
                      </wp:positionV>
                      <wp:extent cx="1016000" cy="762000"/>
                      <wp:effectExtent l="0" t="0" r="0" b="0"/>
                      <wp:wrapNone/>
                      <wp:docPr id="3069" name="Rectangle 3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09044C-FA72-B742-B9C5-7CE2B2B0F6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DDF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77D63" id="Rectangle 3069" o:spid="_x0000_s2528" style="position:absolute;margin-left:104pt;margin-top:419pt;width:80pt;height:60pt;z-index:2547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IY8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W4ybm7uoT8/Yt629MDBjjB1Uo8uSjHxBDtJP48KjRTj18AWNbc3q4ZHXorlulnzKmIp&#13;&#10;mPX+bVcFPQAvhU4oxTGiOwxMeFn05IfZ+6LsdU/ycN/Whf11m3e/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ZuCG&#13;&#10;PJ0BAAAVAwAADgAAAAAAAAAAAAAAAAAuAgAAZHJzL2Uyb0RvYy54bWxQSwECLQAUAAYACAAAACEA&#13;&#10;fRqHAuAAAAAQAQAADwAAAAAAAAAAAAAAAAD3AwAAZHJzL2Rvd25yZXYueG1sUEsFBgAAAAAEAAQA&#13;&#10;8wAAAAQFAAAAAA==&#13;&#10;" filled="f" stroked="f">
                      <v:textbox inset="2.16pt,1.44pt,0,1.44pt">
                        <w:txbxContent>
                          <w:p w14:paraId="54BDDF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5536" behindDoc="0" locked="0" layoutInCell="1" allowOverlap="1" wp14:anchorId="44921582" wp14:editId="58493A55">
                      <wp:simplePos x="0" y="0"/>
                      <wp:positionH relativeFrom="column">
                        <wp:posOffset>1320800</wp:posOffset>
                      </wp:positionH>
                      <wp:positionV relativeFrom="paragraph">
                        <wp:posOffset>5321300</wp:posOffset>
                      </wp:positionV>
                      <wp:extent cx="1016000" cy="762000"/>
                      <wp:effectExtent l="0" t="0" r="0" b="0"/>
                      <wp:wrapNone/>
                      <wp:docPr id="3070" name="Rectangle 3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CC8296-C94E-5640-A0B0-D93D0896DE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6E7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21582" id="Rectangle 3070" o:spid="_x0000_s2529" style="position:absolute;margin-left:104pt;margin-top:419pt;width:80pt;height:60pt;z-index:2547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gYp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V5l3NzcQ39+xLxt6YGDHWHqpB5dlGLiCXaSfh4VGinGr4Etam5vVg2PvBTLdbPmVcRS&#13;&#10;MOv9264KegBeCp1QimNEdxiY8LLoyQ+z90XZ657k4b6tC/vrNu9+AQ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n9YG&#13;&#10;KZ0BAAAVAwAADgAAAAAAAAAAAAAAAAAuAgAAZHJzL2Uyb0RvYy54bWxQSwECLQAUAAYACAAAACEA&#13;&#10;fRqHAuAAAAAQAQAADwAAAAAAAAAAAAAAAAD3AwAAZHJzL2Rvd25yZXYueG1sUEsFBgAAAAAEAAQA&#13;&#10;8wAAAAQFAAAAAA==&#13;&#10;" filled="f" stroked="f">
                      <v:textbox inset="2.16pt,1.44pt,0,1.44pt">
                        <w:txbxContent>
                          <w:p w14:paraId="28F6E7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6560" behindDoc="0" locked="0" layoutInCell="1" allowOverlap="1" wp14:anchorId="334FEE33" wp14:editId="5DC1CCE2">
                      <wp:simplePos x="0" y="0"/>
                      <wp:positionH relativeFrom="column">
                        <wp:posOffset>1320800</wp:posOffset>
                      </wp:positionH>
                      <wp:positionV relativeFrom="paragraph">
                        <wp:posOffset>5321300</wp:posOffset>
                      </wp:positionV>
                      <wp:extent cx="1016000" cy="762000"/>
                      <wp:effectExtent l="0" t="0" r="0" b="0"/>
                      <wp:wrapNone/>
                      <wp:docPr id="3071" name="Rectangle 3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1DCF9D-4214-C04A-B5F2-CD4A1581B7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F25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FEE33" id="Rectangle 3071" o:spid="_x0000_s2530" style="position:absolute;margin-left:104pt;margin-top:419pt;width:80pt;height:60pt;z-index:2547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ZB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qynCfc1NxAe3jAtG3xnoLuYWi47I3nbKAJNjy87AQqzvq/jiyqruazikaei+miWtAqYi6I&#13;&#10;9eZzVzjZAS2FjMjZzqPZdkR4mvWkh8n7rOx9T9JwP9eZ/Wmb16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wVoZB&#13;&#10;nAEAABUDAAAOAAAAAAAAAAAAAAAAAC4CAABkcnMvZTJvRG9jLnhtbFBLAQItABQABgAIAAAAIQB9&#13;&#10;GocC4AAAABABAAAPAAAAAAAAAAAAAAAAAPYDAABkcnMvZG93bnJldi54bWxQSwUGAAAAAAQABADz&#13;&#10;AAAAAwUAAAAA&#13;&#10;" filled="f" stroked="f">
                      <v:textbox inset="2.16pt,1.44pt,0,1.44pt">
                        <w:txbxContent>
                          <w:p w14:paraId="5B3F25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7584" behindDoc="0" locked="0" layoutInCell="1" allowOverlap="1" wp14:anchorId="1C71E96E" wp14:editId="76ED4E71">
                      <wp:simplePos x="0" y="0"/>
                      <wp:positionH relativeFrom="column">
                        <wp:posOffset>1320800</wp:posOffset>
                      </wp:positionH>
                      <wp:positionV relativeFrom="paragraph">
                        <wp:posOffset>5321300</wp:posOffset>
                      </wp:positionV>
                      <wp:extent cx="1016000" cy="762000"/>
                      <wp:effectExtent l="0" t="0" r="0" b="0"/>
                      <wp:wrapNone/>
                      <wp:docPr id="3072" name="Rectangle 3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92BB6-7119-E242-88F0-4933C7E9AC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ED0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E96E" id="Rectangle 3072" o:spid="_x0000_s2531" style="position:absolute;margin-left:104pt;margin-top:419pt;width:80pt;height:60pt;z-index:2547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AZU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tr7NuLm5h/78hHnb0iMHO8LUST26KMXEE+wk/TwqNFKMXwJb1NzdrBoeeSmW62bNq4il&#13;&#10;YNb7t10V9AC8FDqhFMeI7jAw4WXRkx9m74uy1z3Jw31bF/bXbd79Ag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iWAG&#13;&#10;VJ0BAAAVAwAADgAAAAAAAAAAAAAAAAAuAgAAZHJzL2Uyb0RvYy54bWxQSwECLQAUAAYACAAAACEA&#13;&#10;fRqHAuAAAAAQAQAADwAAAAAAAAAAAAAAAAD3AwAAZHJzL2Rvd25yZXYueG1sUEsFBgAAAAAEAAQA&#13;&#10;8wAAAAQFAAAAAA==&#13;&#10;" filled="f" stroked="f">
                      <v:textbox inset="2.16pt,1.44pt,0,1.44pt">
                        <w:txbxContent>
                          <w:p w14:paraId="125ED0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8608" behindDoc="0" locked="0" layoutInCell="1" allowOverlap="1" wp14:anchorId="5914DEB3" wp14:editId="22F194AC">
                      <wp:simplePos x="0" y="0"/>
                      <wp:positionH relativeFrom="column">
                        <wp:posOffset>1320800</wp:posOffset>
                      </wp:positionH>
                      <wp:positionV relativeFrom="paragraph">
                        <wp:posOffset>5321300</wp:posOffset>
                      </wp:positionV>
                      <wp:extent cx="1016000" cy="762000"/>
                      <wp:effectExtent l="0" t="0" r="0" b="0"/>
                      <wp:wrapNone/>
                      <wp:docPr id="3073" name="Rectangle 3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66EFC9-E4C5-AF43-9CF6-763A3046B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317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4DEB3" id="Rectangle 3073" o:spid="_x0000_s2532" style="position:absolute;margin-left:104pt;margin-top:419pt;width:80pt;height:60pt;z-index:2547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4Zq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sb7NuLm5h/78hHnb0iMHO8LUST26KMXEE+wk/TwqNFKMXwJb1NzdrBoeeSmW62bNq4il&#13;&#10;YNb7t10V9AC8FDqhFMeI7jAw4WXRkx9m74uy1z3Jw31bF/bXbd79Ag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gjuG&#13;&#10;ap0BAAAVAwAADgAAAAAAAAAAAAAAAAAuAgAAZHJzL2Uyb0RvYy54bWxQSwECLQAUAAYACAAAACEA&#13;&#10;fRqHAuAAAAAQAQAADwAAAAAAAAAAAAAAAAD3AwAAZHJzL2Rvd25yZXYueG1sUEsFBgAAAAAEAAQA&#13;&#10;8wAAAAQFAAAAAA==&#13;&#10;" filled="f" stroked="f">
                      <v:textbox inset="2.16pt,1.44pt,0,1.44pt">
                        <w:txbxContent>
                          <w:p w14:paraId="6A8317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89632" behindDoc="0" locked="0" layoutInCell="1" allowOverlap="1" wp14:anchorId="10B06CA5" wp14:editId="0969BB74">
                      <wp:simplePos x="0" y="0"/>
                      <wp:positionH relativeFrom="column">
                        <wp:posOffset>1320800</wp:posOffset>
                      </wp:positionH>
                      <wp:positionV relativeFrom="paragraph">
                        <wp:posOffset>5321300</wp:posOffset>
                      </wp:positionV>
                      <wp:extent cx="1016000" cy="762000"/>
                      <wp:effectExtent l="0" t="0" r="0" b="0"/>
                      <wp:wrapNone/>
                      <wp:docPr id="3074" name="Rectangle 3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EBFE37-4A81-4D44-83D9-37AB1EAFBD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BC6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06CA5" id="Rectangle 3074" o:spid="_x0000_s2533" style="position:absolute;margin-left:104pt;margin-top:419pt;width:80pt;height:60pt;z-index:2547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QZ/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qqnCfc1Nz49vAAadviPQXd+6HhsjeBs4Em2HB82QlQnPV/HVlUzS9nFY08F9NFtaBVhFwQ&#13;&#10;683nrnCy87QUMgJnuwBm2xHhadaTHibvs7L3PUnD/Vxn9qdtXr8C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B7DQZ/&#13;&#10;nAEAABUDAAAOAAAAAAAAAAAAAAAAAC4CAABkcnMvZTJvRG9jLnhtbFBLAQItABQABgAIAAAAIQB9&#13;&#10;GocC4AAAABABAAAPAAAAAAAAAAAAAAAAAPYDAABkcnMvZG93bnJldi54bWxQSwUGAAAAAAQABADz&#13;&#10;AAAAAwUAAAAA&#13;&#10;" filled="f" stroked="f">
                      <v:textbox inset="2.16pt,1.44pt,0,1.44pt">
                        <w:txbxContent>
                          <w:p w14:paraId="582BC6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0656" behindDoc="0" locked="0" layoutInCell="1" allowOverlap="1" wp14:anchorId="5B44B3D5" wp14:editId="78A4CE42">
                      <wp:simplePos x="0" y="0"/>
                      <wp:positionH relativeFrom="column">
                        <wp:posOffset>1320800</wp:posOffset>
                      </wp:positionH>
                      <wp:positionV relativeFrom="paragraph">
                        <wp:posOffset>5321300</wp:posOffset>
                      </wp:positionV>
                      <wp:extent cx="1016000" cy="762000"/>
                      <wp:effectExtent l="0" t="0" r="0" b="0"/>
                      <wp:wrapNone/>
                      <wp:docPr id="3075" name="Rectangle 3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A35FC-A21A-F64A-8145-EEA6ECA15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2D2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4B3D5" id="Rectangle 3075" o:spid="_x0000_s2534" style="position:absolute;margin-left:104pt;margin-top:419pt;width:80pt;height:60pt;z-index:2547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oe7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7JOuKm59d3xGdK2xScKevBjy+VgAmcjTbDl+LYXoDgbHhxZVN1cLSoaeS7mdVXTKkIu&#13;&#10;iPX2a1c42XtaChmBs30As+uJ8DzrSQ+T91nZ556k4X6tM/vzNq/fAQ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XDqH&#13;&#10;u50BAAAVAwAADgAAAAAAAAAAAAAAAAAuAgAAZHJzL2Uyb0RvYy54bWxQSwECLQAUAAYACAAAACEA&#13;&#10;fRqHAuAAAAAQAQAADwAAAAAAAAAAAAAAAAD3AwAAZHJzL2Rvd25yZXYueG1sUEsFBgAAAAAEAAQA&#13;&#10;8wAAAAQFAAAAAA==&#13;&#10;" filled="f" stroked="f">
                      <v:textbox inset="2.16pt,1.44pt,0,1.44pt">
                        <w:txbxContent>
                          <w:p w14:paraId="1822D2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1680" behindDoc="0" locked="0" layoutInCell="1" allowOverlap="1" wp14:anchorId="75B3CD90" wp14:editId="53F3266F">
                      <wp:simplePos x="0" y="0"/>
                      <wp:positionH relativeFrom="column">
                        <wp:posOffset>1320800</wp:posOffset>
                      </wp:positionH>
                      <wp:positionV relativeFrom="paragraph">
                        <wp:posOffset>5321300</wp:posOffset>
                      </wp:positionV>
                      <wp:extent cx="1016000" cy="762000"/>
                      <wp:effectExtent l="0" t="0" r="0" b="0"/>
                      <wp:wrapNone/>
                      <wp:docPr id="3076" name="Rectangle 3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03AE1-3512-604C-AA79-EE8E312C99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823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3CD90" id="Rectangle 3076" o:spid="_x0000_s2535" style="position:absolute;margin-left:104pt;margin-top:419pt;width:80pt;height:60pt;z-index:2547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pQwH&#13;&#10;rp0BAAAVAwAADgAAAAAAAAAAAAAAAAAuAgAAZHJzL2Uyb0RvYy54bWxQSwECLQAUAAYACAAAACEA&#13;&#10;fRqHAuAAAAAQAQAADwAAAAAAAAAAAAAAAAD3AwAAZHJzL2Rvd25yZXYueG1sUEsFBgAAAAAEAAQA&#13;&#10;8wAAAAQFAAAAAA==&#13;&#10;" filled="f" stroked="f">
                      <v:textbox inset="2.16pt,1.44pt,0,1.44pt">
                        <w:txbxContent>
                          <w:p w14:paraId="0E5823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2704" behindDoc="0" locked="0" layoutInCell="1" allowOverlap="1" wp14:anchorId="0DE20FB1" wp14:editId="342B78E6">
                      <wp:simplePos x="0" y="0"/>
                      <wp:positionH relativeFrom="column">
                        <wp:posOffset>1320800</wp:posOffset>
                      </wp:positionH>
                      <wp:positionV relativeFrom="paragraph">
                        <wp:posOffset>5321300</wp:posOffset>
                      </wp:positionV>
                      <wp:extent cx="1016000" cy="762000"/>
                      <wp:effectExtent l="0" t="0" r="0" b="0"/>
                      <wp:wrapNone/>
                      <wp:docPr id="3077" name="Rectangle 3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7AE824-65AD-B647-AD7B-D994E62B28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A21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20FB1" id="Rectangle 3077" o:spid="_x0000_s2536" style="position:absolute;margin-left:104pt;margin-top:419pt;width:80pt;height:60pt;z-index:2547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AaR/LT&#13;&#10;nAEAABUDAAAOAAAAAAAAAAAAAAAAAC4CAABkcnMvZTJvRG9jLnhtbFBLAQItABQABgAIAAAAIQB9&#13;&#10;GocC4AAAABABAAAPAAAAAAAAAAAAAAAAAPYDAABkcnMvZG93bnJldi54bWxQSwUGAAAAAAQABADz&#13;&#10;AAAAAwUAAAAA&#13;&#10;" filled="f" stroked="f">
                      <v:textbox inset="2.16pt,1.44pt,0,1.44pt">
                        <w:txbxContent>
                          <w:p w14:paraId="6A3A21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3728" behindDoc="0" locked="0" layoutInCell="1" allowOverlap="1" wp14:anchorId="3480AEE0" wp14:editId="3089BF7B">
                      <wp:simplePos x="0" y="0"/>
                      <wp:positionH relativeFrom="column">
                        <wp:posOffset>1320800</wp:posOffset>
                      </wp:positionH>
                      <wp:positionV relativeFrom="paragraph">
                        <wp:posOffset>5321300</wp:posOffset>
                      </wp:positionV>
                      <wp:extent cx="1016000" cy="762000"/>
                      <wp:effectExtent l="0" t="0" r="0" b="0"/>
                      <wp:wrapNone/>
                      <wp:docPr id="3078" name="Rectangle 3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1BD34-8187-1D4D-A8D0-77A974E6DD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66B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0AEE0" id="Rectangle 3078" o:spid="_x0000_s2537" style="position:absolute;margin-left:104pt;margin-top:419pt;width:80pt;height:60pt;z-index:2547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DjcXLG&#13;&#10;nAEAABUDAAAOAAAAAAAAAAAAAAAAAC4CAABkcnMvZTJvRG9jLnhtbFBLAQItABQABgAIAAAAIQB9&#13;&#10;GocC4AAAABABAAAPAAAAAAAAAAAAAAAAAPYDAABkcnMvZG93bnJldi54bWxQSwUGAAAAAAQABADz&#13;&#10;AAAAAwUAAAAA&#13;&#10;" filled="f" stroked="f">
                      <v:textbox inset="2.16pt,1.44pt,0,1.44pt">
                        <w:txbxContent>
                          <w:p w14:paraId="03466B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4752" behindDoc="0" locked="0" layoutInCell="1" allowOverlap="1" wp14:anchorId="47C19C58" wp14:editId="6F57313A">
                      <wp:simplePos x="0" y="0"/>
                      <wp:positionH relativeFrom="column">
                        <wp:posOffset>1320800</wp:posOffset>
                      </wp:positionH>
                      <wp:positionV relativeFrom="paragraph">
                        <wp:posOffset>5321300</wp:posOffset>
                      </wp:positionV>
                      <wp:extent cx="1016000" cy="762000"/>
                      <wp:effectExtent l="0" t="0" r="0" b="0"/>
                      <wp:wrapNone/>
                      <wp:docPr id="3079" name="Rectangle 3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8289A-9033-8B4E-8F68-A77AE10D9C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5F8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19C58" id="Rectangle 3079" o:spid="_x0000_s2538" style="position:absolute;margin-left:104pt;margin-top:419pt;width:80pt;height:60pt;z-index:2547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vL4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VUn3NTc+u74DGnb4hMFPfix5XIwgbORJthyfNsLUJwND44sqm+u5jWNPBfVol7QKkIu&#13;&#10;iPX2a1c42XtaChmBs30As+uJcJX1pIfJ+6zsc0/ScL/Wmf15m9fv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6Cry&#13;&#10;+J0BAAAVAwAADgAAAAAAAAAAAAAAAAAuAgAAZHJzL2Uyb0RvYy54bWxQSwECLQAUAAYACAAAACEA&#13;&#10;fRqHAuAAAAAQAQAADwAAAAAAAAAAAAAAAAD3AwAAZHJzL2Rvd25yZXYueG1sUEsFBgAAAAAEAAQA&#13;&#10;8wAAAAQFAAAAAA==&#13;&#10;" filled="f" stroked="f">
                      <v:textbox inset="2.16pt,1.44pt,0,1.44pt">
                        <w:txbxContent>
                          <w:p w14:paraId="3E35F8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5776" behindDoc="0" locked="0" layoutInCell="1" allowOverlap="1" wp14:anchorId="6997B50E" wp14:editId="38CE3D68">
                      <wp:simplePos x="0" y="0"/>
                      <wp:positionH relativeFrom="column">
                        <wp:posOffset>1320800</wp:posOffset>
                      </wp:positionH>
                      <wp:positionV relativeFrom="paragraph">
                        <wp:posOffset>5321300</wp:posOffset>
                      </wp:positionV>
                      <wp:extent cx="1016000" cy="762000"/>
                      <wp:effectExtent l="0" t="0" r="0" b="0"/>
                      <wp:wrapNone/>
                      <wp:docPr id="3080" name="Rectangle 3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50A052-C9E0-2646-A851-82EABE1F2C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EF2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7B50E" id="Rectangle 3080" o:spid="_x0000_s2539" style="position:absolute;margin-left:104pt;margin-top:419pt;width:80pt;height:60pt;z-index:2547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ERxy&#13;&#10;7Z0BAAAVAwAADgAAAAAAAAAAAAAAAAAuAgAAZHJzL2Uyb0RvYy54bWxQSwECLQAUAAYACAAAACEA&#13;&#10;fRqHAuAAAAAQAQAADwAAAAAAAAAAAAAAAAD3AwAAZHJzL2Rvd25yZXYueG1sUEsFBgAAAAAEAAQA&#13;&#10;8wAAAAQFAAAAAA==&#13;&#10;" filled="f" stroked="f">
                      <v:textbox inset="2.16pt,1.44pt,0,1.44pt">
                        <w:txbxContent>
                          <w:p w14:paraId="5BAEF2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6800" behindDoc="0" locked="0" layoutInCell="1" allowOverlap="1" wp14:anchorId="7C09D929" wp14:editId="14BC16EC">
                      <wp:simplePos x="0" y="0"/>
                      <wp:positionH relativeFrom="column">
                        <wp:posOffset>1320800</wp:posOffset>
                      </wp:positionH>
                      <wp:positionV relativeFrom="paragraph">
                        <wp:posOffset>5321300</wp:posOffset>
                      </wp:positionV>
                      <wp:extent cx="1016000" cy="762000"/>
                      <wp:effectExtent l="0" t="0" r="0" b="0"/>
                      <wp:wrapNone/>
                      <wp:docPr id="3081" name="Rectangle 3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1096AA-F528-B841-9081-959E9BD4A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F18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9D929" id="Rectangle 3081" o:spid="_x0000_s2540" style="position:absolute;margin-left:104pt;margin-top:419pt;width:80pt;height:60pt;z-index:2547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KFnQEAABUDAAAOAAAAZHJzL2Uyb0RvYy54bWysUk1P4zAQva/Ef7B8p/loWdq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R0vVjNKSeU4nzZY4i/FViWkpYjzSJbJA5/Q3z99f8vdO/8fMri&#13;&#10;tJ2Y6WijrqpFwk3NLXTHe0zbFu8o6AHGlsvBeM5GmmDLw/NeoOJs+OPIovp6Ma9p5LmolvWSVhFz&#13;&#10;Qay377vCyR5oKWREzvYeza4nwlXWkx4m77Oytz1Jw31fZ/bnbd68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pzy&#13;&#10;hZ0BAAAVAwAADgAAAAAAAAAAAAAAAAAuAgAAZHJzL2Uyb0RvYy54bWxQSwECLQAUAAYACAAAACEA&#13;&#10;fRqHAuAAAAAQAQAADwAAAAAAAAAAAAAAAAD3AwAAZHJzL2Rvd25yZXYueG1sUEsFBgAAAAAEAAQA&#13;&#10;8wAAAAQFAAAAAA==&#13;&#10;" filled="f" stroked="f">
                      <v:textbox inset="2.16pt,1.44pt,0,1.44pt">
                        <w:txbxContent>
                          <w:p w14:paraId="7AFF18B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7824" behindDoc="0" locked="0" layoutInCell="1" allowOverlap="1" wp14:anchorId="20DCFC7F" wp14:editId="37CA4142">
                      <wp:simplePos x="0" y="0"/>
                      <wp:positionH relativeFrom="column">
                        <wp:posOffset>1320800</wp:posOffset>
                      </wp:positionH>
                      <wp:positionV relativeFrom="paragraph">
                        <wp:posOffset>5321300</wp:posOffset>
                      </wp:positionV>
                      <wp:extent cx="1016000" cy="762000"/>
                      <wp:effectExtent l="0" t="0" r="0" b="0"/>
                      <wp:wrapNone/>
                      <wp:docPr id="3082" name="Rectangle 3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A636D2-95AE-8C40-A756-1FE73EA609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AAA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CFC7F" id="Rectangle 3082" o:spid="_x0000_s2541" style="position:absolute;margin-left:104pt;margin-top:419pt;width:80pt;height:60pt;z-index:2547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B6py&#13;&#10;kJ0BAAAVAwAADgAAAAAAAAAAAAAAAAAuAgAAZHJzL2Uyb0RvYy54bWxQSwECLQAUAAYACAAAACEA&#13;&#10;fRqHAuAAAAAQAQAADwAAAAAAAAAAAAAAAAD3AwAAZHJzL2Rvd25yZXYueG1sUEsFBgAAAAAEAAQA&#13;&#10;8wAAAAQFAAAAAA==&#13;&#10;" filled="f" stroked="f">
                      <v:textbox inset="2.16pt,1.44pt,0,1.44pt">
                        <w:txbxContent>
                          <w:p w14:paraId="2BCAAA4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8848" behindDoc="0" locked="0" layoutInCell="1" allowOverlap="1" wp14:anchorId="58CF5EB0" wp14:editId="7DF5970D">
                      <wp:simplePos x="0" y="0"/>
                      <wp:positionH relativeFrom="column">
                        <wp:posOffset>1320800</wp:posOffset>
                      </wp:positionH>
                      <wp:positionV relativeFrom="paragraph">
                        <wp:posOffset>5321300</wp:posOffset>
                      </wp:positionV>
                      <wp:extent cx="1016000" cy="762000"/>
                      <wp:effectExtent l="0" t="0" r="0" b="0"/>
                      <wp:wrapNone/>
                      <wp:docPr id="3083" name="Rectangle 3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E1D8A-CF6F-8B4F-9874-116D4C7832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9B5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F5EB0" id="Rectangle 3083" o:spid="_x0000_s2542" style="position:absolute;margin-left:104pt;margin-top:419pt;width:80pt;height:60pt;z-index:2547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fKu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V9V1wk3NLXTHR0zbFh8o6AHGlsvBeM5GmmDLw+teoOJs+O3Iovrmcl7TyHNRLeoFrSLm&#13;&#10;glhvP3eFkz3QUsiInO09ml1PhKusJz1M3mdl73uShvu5zuzP27z+Cw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DPHy&#13;&#10;rp0BAAAVAwAADgAAAAAAAAAAAAAAAAAuAgAAZHJzL2Uyb0RvYy54bWxQSwECLQAUAAYACAAAACEA&#13;&#10;fRqHAuAAAAAQAQAADwAAAAAAAAAAAAAAAAD3AwAAZHJzL2Rvd25yZXYueG1sUEsFBgAAAAAEAAQA&#13;&#10;8wAAAAQFAAAAAA==&#13;&#10;" filled="f" stroked="f">
                      <v:textbox inset="2.16pt,1.44pt,0,1.44pt">
                        <w:txbxContent>
                          <w:p w14:paraId="7379B5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799872" behindDoc="0" locked="0" layoutInCell="1" allowOverlap="1" wp14:anchorId="26707BE0" wp14:editId="326099D0">
                      <wp:simplePos x="0" y="0"/>
                      <wp:positionH relativeFrom="column">
                        <wp:posOffset>1320800</wp:posOffset>
                      </wp:positionH>
                      <wp:positionV relativeFrom="paragraph">
                        <wp:posOffset>5321300</wp:posOffset>
                      </wp:positionV>
                      <wp:extent cx="1016000" cy="762000"/>
                      <wp:effectExtent l="0" t="0" r="0" b="0"/>
                      <wp:wrapNone/>
                      <wp:docPr id="3084" name="Rectangle 3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F05A6-59E3-5144-8C6B-62452CADD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72F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07BE0" id="Rectangle 3084" o:spid="_x0000_s2543" style="position:absolute;margin-left:104pt;margin-top:419pt;width:80pt;height:60pt;z-index:2547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9cdy&#13;&#10;u50BAAAVAwAADgAAAAAAAAAAAAAAAAAuAgAAZHJzL2Uyb0RvYy54bWxQSwECLQAUAAYACAAAACEA&#13;&#10;fRqHAuAAAAAQAQAADwAAAAAAAAAAAAAAAAD3AwAAZHJzL2Rvd25yZXYueG1sUEsFBgAAAAAEAAQA&#13;&#10;8wAAAAQFAAAAAA==&#13;&#10;" filled="f" stroked="f">
                      <v:textbox inset="2.16pt,1.44pt,0,1.44pt">
                        <w:txbxContent>
                          <w:p w14:paraId="58272F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0896" behindDoc="0" locked="0" layoutInCell="1" allowOverlap="1" wp14:anchorId="444D1678" wp14:editId="7AF40EB7">
                      <wp:simplePos x="0" y="0"/>
                      <wp:positionH relativeFrom="column">
                        <wp:posOffset>1320800</wp:posOffset>
                      </wp:positionH>
                      <wp:positionV relativeFrom="paragraph">
                        <wp:posOffset>5321300</wp:posOffset>
                      </wp:positionV>
                      <wp:extent cx="1016000" cy="762000"/>
                      <wp:effectExtent l="0" t="0" r="0" b="0"/>
                      <wp:wrapNone/>
                      <wp:docPr id="3085" name="Rectangle 3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07ECF-A8F7-0C4B-9BA7-56B15360C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F6C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D1678" id="Rectangle 3085" o:spid="_x0000_s2544" style="position:absolute;margin-left:104pt;margin-top:419pt;width:80pt;height:60pt;z-index:2548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0vDz&#13;&#10;f50BAAAVAwAADgAAAAAAAAAAAAAAAAAuAgAAZHJzL2Uyb0RvYy54bWxQSwECLQAUAAYACAAAACEA&#13;&#10;fRqHAuAAAAAQAQAADwAAAAAAAAAAAAAAAAD3AwAAZHJzL2Rvd25yZXYueG1sUEsFBgAAAAAEAAQA&#13;&#10;8wAAAAQFAAAAAA==&#13;&#10;" filled="f" stroked="f">
                      <v:textbox inset="2.16pt,1.44pt,0,1.44pt">
                        <w:txbxContent>
                          <w:p w14:paraId="051F6C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1920" behindDoc="0" locked="0" layoutInCell="1" allowOverlap="1" wp14:anchorId="5C63C81E" wp14:editId="075CA0BD">
                      <wp:simplePos x="0" y="0"/>
                      <wp:positionH relativeFrom="column">
                        <wp:posOffset>1320800</wp:posOffset>
                      </wp:positionH>
                      <wp:positionV relativeFrom="paragraph">
                        <wp:posOffset>5321300</wp:posOffset>
                      </wp:positionV>
                      <wp:extent cx="1016000" cy="609600"/>
                      <wp:effectExtent l="0" t="0" r="0" b="0"/>
                      <wp:wrapNone/>
                      <wp:docPr id="3086" name="Rectangle 3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F74A94-302F-794F-A622-33CAFE6FD94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CE06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3C81E" id="Rectangle 3086" o:spid="_x0000_s2545" style="position:absolute;margin-left:104pt;margin-top:419pt;width:80pt;height:48pt;z-index:2548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Qvn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t1VTUJNzU30B9eMG1bfKagR5g6LkfjOZtogh0Pv3cCFWfjoyOL6pvLi5pGnotqWS9pFTEX&#13;&#10;xHrztSucHICWQkbkbOfRbAciXGU96WHyPiv72JM03K91Zn/a5vUfAA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O15&#13;&#10;C+edAQAAFQMAAA4AAAAAAAAAAAAAAAAALgIAAGRycy9lMm9Eb2MueG1sUEsBAi0AFAAGAAgAAAAh&#13;&#10;AFAijCfhAAAAEAEAAA8AAAAAAAAAAAAAAAAA9wMAAGRycy9kb3ducmV2LnhtbFBLBQYAAAAABAAE&#13;&#10;APMAAAAFBQAAAAA=&#13;&#10;" filled="f" stroked="f">
                      <v:textbox inset="2.16pt,1.44pt,0,1.44pt">
                        <w:txbxContent>
                          <w:p w14:paraId="69CE062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2944" behindDoc="0" locked="0" layoutInCell="1" allowOverlap="1" wp14:anchorId="7B010E85" wp14:editId="2BF6A306">
                      <wp:simplePos x="0" y="0"/>
                      <wp:positionH relativeFrom="column">
                        <wp:posOffset>1320800</wp:posOffset>
                      </wp:positionH>
                      <wp:positionV relativeFrom="paragraph">
                        <wp:posOffset>5321300</wp:posOffset>
                      </wp:positionV>
                      <wp:extent cx="1016000" cy="609600"/>
                      <wp:effectExtent l="0" t="0" r="0" b="0"/>
                      <wp:wrapNone/>
                      <wp:docPr id="3087" name="Rectangle 3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C9E89-4B6E-2640-B7F8-0C86163C5C5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6035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0E85" id="Rectangle 3087" o:spid="_x0000_s2546" style="position:absolute;margin-left:104pt;margin-top:419pt;width:80pt;height:48pt;z-index:2548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WbJ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" filled="f" stroked="f">
                      <v:textbox inset="2.16pt,1.44pt,0,1.44pt">
                        <w:txbxContent>
                          <w:p w14:paraId="036035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3968" behindDoc="0" locked="0" layoutInCell="1" allowOverlap="1" wp14:anchorId="72970C89" wp14:editId="370C5EFD">
                      <wp:simplePos x="0" y="0"/>
                      <wp:positionH relativeFrom="column">
                        <wp:posOffset>1320800</wp:posOffset>
                      </wp:positionH>
                      <wp:positionV relativeFrom="paragraph">
                        <wp:posOffset>5321300</wp:posOffset>
                      </wp:positionV>
                      <wp:extent cx="1016000" cy="609600"/>
                      <wp:effectExtent l="0" t="0" r="0" b="0"/>
                      <wp:wrapNone/>
                      <wp:docPr id="3088" name="Rectangle 3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2B2782-FEFF-6D43-AB84-BB475F324ED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4A3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70C89" id="Rectangle 3088" o:spid="_x0000_s2547" style="position:absolute;margin-left:104pt;margin-top:419pt;width:80pt;height:48pt;z-index:2548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" filled="f" stroked="f">
                      <v:textbox inset="2.16pt,1.44pt,0,1.44pt">
                        <w:txbxContent>
                          <w:p w14:paraId="3E14A3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4992" behindDoc="0" locked="0" layoutInCell="1" allowOverlap="1" wp14:anchorId="27C8C64D" wp14:editId="3B796FAC">
                      <wp:simplePos x="0" y="0"/>
                      <wp:positionH relativeFrom="column">
                        <wp:posOffset>1320800</wp:posOffset>
                      </wp:positionH>
                      <wp:positionV relativeFrom="paragraph">
                        <wp:posOffset>5321300</wp:posOffset>
                      </wp:positionV>
                      <wp:extent cx="1016000" cy="609600"/>
                      <wp:effectExtent l="0" t="0" r="0" b="0"/>
                      <wp:wrapNone/>
                      <wp:docPr id="3089" name="Rectangle 3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9DB0A-9847-E94F-B2B1-23BDE6701E4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B244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8C64D" id="Rectangle 3089" o:spid="_x0000_s2548" style="position:absolute;margin-left:104pt;margin-top:419pt;width:80pt;height:48pt;z-index:2548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GbinQ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bdNE3Gzc0d9KdHzNuWHjjYEaZO6tFFKSaeYCfp10GhkWL8Ftii5vOn64ZHXorlqlnxKmIp&#13;&#10;mPXubVcFPQAvhU4oxSGi2w9MeFn05IfZ+6LsdU/ycN/Whf1lm7e/A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P3M&#13;&#10;ZuKdAQAAFQMAAA4AAAAAAAAAAAAAAAAALgIAAGRycy9lMm9Eb2MueG1sUEsBAi0AFAAGAAgAAAAh&#13;&#10;AFAijCfhAAAAEAEAAA8AAAAAAAAAAAAAAAAA9wMAAGRycy9kb3ducmV2LnhtbFBLBQYAAAAABAAE&#13;&#10;APMAAAAFBQAAAAA=&#13;&#10;" filled="f" stroked="f">
                      <v:textbox inset="2.16pt,1.44pt,0,1.44pt">
                        <w:txbxContent>
                          <w:p w14:paraId="51B244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6016" behindDoc="0" locked="0" layoutInCell="1" allowOverlap="1" wp14:anchorId="5C6C4C6A" wp14:editId="47A5B47E">
                      <wp:simplePos x="0" y="0"/>
                      <wp:positionH relativeFrom="column">
                        <wp:posOffset>1320800</wp:posOffset>
                      </wp:positionH>
                      <wp:positionV relativeFrom="paragraph">
                        <wp:posOffset>5321300</wp:posOffset>
                      </wp:positionV>
                      <wp:extent cx="1016000" cy="609600"/>
                      <wp:effectExtent l="0" t="0" r="0" b="0"/>
                      <wp:wrapNone/>
                      <wp:docPr id="3090" name="Rectangle 3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969788-4F20-A84A-BB87-41B83B0D66A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365D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C4C6A" id="Rectangle 3090" o:spid="_x0000_s2549" style="position:absolute;margin-left:104pt;margin-top:419pt;width:80pt;height:48pt;z-index:2548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b3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aVYZNzf30J8fMW9beuBgR5g6qUcXpZh4gp2kn0eFRorxa2CLmk8fVw2PvBTLdbPmVcRS&#13;&#10;MOv9264KegBeCp1QimNEdxiY8LLoyQ+z90XZ657k4b6tC/vrNu9+A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AT6&#13;&#10;5vedAQAAFQMAAA4AAAAAAAAAAAAAAAAALgIAAGRycy9lMm9Eb2MueG1sUEsBAi0AFAAGAAgAAAAh&#13;&#10;AFAijCfhAAAAEAEAAA8AAAAAAAAAAAAAAAAA9wMAAGRycy9kb3ducmV2LnhtbFBLBQYAAAAABAAE&#13;&#10;APMAAAAFBQAAAAA=&#13;&#10;" filled="f" stroked="f">
                      <v:textbox inset="2.16pt,1.44pt,0,1.44pt">
                        <w:txbxContent>
                          <w:p w14:paraId="43365D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7040" behindDoc="0" locked="0" layoutInCell="1" allowOverlap="1" wp14:anchorId="41BC738C" wp14:editId="7491839C">
                      <wp:simplePos x="0" y="0"/>
                      <wp:positionH relativeFrom="column">
                        <wp:posOffset>1320800</wp:posOffset>
                      </wp:positionH>
                      <wp:positionV relativeFrom="paragraph">
                        <wp:posOffset>5321300</wp:posOffset>
                      </wp:positionV>
                      <wp:extent cx="1016000" cy="609600"/>
                      <wp:effectExtent l="0" t="0" r="0" b="0"/>
                      <wp:wrapNone/>
                      <wp:docPr id="3091" name="Rectangle 3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8F6C6-244E-BE46-BDEC-588C7D55D8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4A78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C738C" id="Rectangle 3091" o:spid="_x0000_s2550" style="position:absolute;margin-left:104pt;margin-top:419pt;width:80pt;height:48pt;z-index:2548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Ot6&#13;&#10;Zp+dAQAAFQMAAA4AAAAAAAAAAAAAAAAALgIAAGRycy9lMm9Eb2MueG1sUEsBAi0AFAAGAAgAAAAh&#13;&#10;AFAijCfhAAAAEAEAAA8AAAAAAAAAAAAAAAAA9wMAAGRycy9kb3ducmV2LnhtbFBLBQYAAAAABAAE&#13;&#10;APMAAAAFBQAAAAA=&#13;&#10;" filled="f" stroked="f">
                      <v:textbox inset="2.16pt,1.44pt,0,1.44pt">
                        <w:txbxContent>
                          <w:p w14:paraId="264A78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8064" behindDoc="0" locked="0" layoutInCell="1" allowOverlap="1" wp14:anchorId="75A9910E" wp14:editId="1F30FBDB">
                      <wp:simplePos x="0" y="0"/>
                      <wp:positionH relativeFrom="column">
                        <wp:posOffset>1320800</wp:posOffset>
                      </wp:positionH>
                      <wp:positionV relativeFrom="paragraph">
                        <wp:posOffset>5321300</wp:posOffset>
                      </wp:positionV>
                      <wp:extent cx="1016000" cy="609600"/>
                      <wp:effectExtent l="0" t="0" r="0" b="0"/>
                      <wp:wrapNone/>
                      <wp:docPr id="3092" name="Rectangle 3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42E529-2F9E-804C-9231-DCFDA331E9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D73C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9910E" id="Rectangle 3092" o:spid="_x0000_s2551" style="position:absolute;margin-left:104pt;margin-top:419pt;width:80pt;height:48pt;z-index:2548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OaKnQEAABUDAAAOAAAAZHJzL2Uyb0RvYy54bWysUsFu2zAMvQ/YPwi6L3bcp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5mazrtlSzUerze2Gc0aprpcjUvpiwIucdBJ5FsUidfpG6eXX37/wvevzOUvz&#13;&#10;fhau541aNauMm5t76M+PmLctPXCwI0yd1KOLUkw8wU7Sz6NCI8X4NbBFzaePNw2PvBTLdbPmVcRS&#13;&#10;MOv9264KegBeCp1QimNEdxiY8LLoyQ+z90XZ657k4b6tC/vrNu9+A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BJM&#13;&#10;5oqdAQAAFQMAAA4AAAAAAAAAAAAAAAAALgIAAGRycy9lMm9Eb2MueG1sUEsBAi0AFAAGAAgAAAAh&#13;&#10;AFAijCfhAAAAEAEAAA8AAAAAAAAAAAAAAAAA9wMAAGRycy9kb3ducmV2LnhtbFBLBQYAAAAABAAE&#13;&#10;APMAAAAFBQAAAAA=&#13;&#10;" filled="f" stroked="f">
                      <v:textbox inset="2.16pt,1.44pt,0,1.44pt">
                        <w:txbxContent>
                          <w:p w14:paraId="47D73C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09088" behindDoc="0" locked="0" layoutInCell="1" allowOverlap="1" wp14:anchorId="052EC611" wp14:editId="03657B0A">
                      <wp:simplePos x="0" y="0"/>
                      <wp:positionH relativeFrom="column">
                        <wp:posOffset>1320800</wp:posOffset>
                      </wp:positionH>
                      <wp:positionV relativeFrom="paragraph">
                        <wp:posOffset>5321300</wp:posOffset>
                      </wp:positionV>
                      <wp:extent cx="1016000" cy="609600"/>
                      <wp:effectExtent l="0" t="0" r="0" b="0"/>
                      <wp:wrapNone/>
                      <wp:docPr id="3093" name="Rectangle 3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0173B8-576A-8245-ACB7-0E65D48410F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287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EC611" id="Rectangle 3093" o:spid="_x0000_s2552" style="position:absolute;margin-left:104pt;margin-top:419pt;width:80pt;height:48pt;z-index:2548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2a0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bdNquMm5t76M+PmLctPXCwI0yd1KOLUkw8wU7Sz6NCI8X4NbBFzaePNw2PvBTLdbPmVcRS&#13;&#10;MOv9264KegBeCp1QimNEdxiY8LLoyQ+z90XZ657k4b6tC/vrNu9+A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BkX&#13;&#10;ZrSdAQAAFQMAAA4AAAAAAAAAAAAAAAAALgIAAGRycy9lMm9Eb2MueG1sUEsBAi0AFAAGAAgAAAAh&#13;&#10;AFAijCfhAAAAEAEAAA8AAAAAAAAAAAAAAAAA9wMAAGRycy9kb3ducmV2LnhtbFBLBQYAAAAABAAE&#13;&#10;APMAAAAFBQAAAAA=&#13;&#10;" filled="f" stroked="f">
                      <v:textbox inset="2.16pt,1.44pt,0,1.44pt">
                        <w:txbxContent>
                          <w:p w14:paraId="34F287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0112" behindDoc="0" locked="0" layoutInCell="1" allowOverlap="1" wp14:anchorId="6E7136F1" wp14:editId="286D72CD">
                      <wp:simplePos x="0" y="0"/>
                      <wp:positionH relativeFrom="column">
                        <wp:posOffset>1320800</wp:posOffset>
                      </wp:positionH>
                      <wp:positionV relativeFrom="paragraph">
                        <wp:posOffset>5321300</wp:posOffset>
                      </wp:positionV>
                      <wp:extent cx="1016000" cy="609600"/>
                      <wp:effectExtent l="0" t="0" r="0" b="0"/>
                      <wp:wrapNone/>
                      <wp:docPr id="3094" name="Rectangle 3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AF4F4-E45C-DF47-A692-9BF9210BA46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6558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136F1" id="Rectangle 3094" o:spid="_x0000_s2553" style="position:absolute;margin-left:104pt;margin-top:419pt;width:80pt;height:48pt;z-index:2548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OAh&#13;&#10;5qGdAQAAFQMAAA4AAAAAAAAAAAAAAAAALgIAAGRycy9lMm9Eb2MueG1sUEsBAi0AFAAGAAgAAAAh&#13;&#10;AFAijCfhAAAAEAEAAA8AAAAAAAAAAAAAAAAA9wMAAGRycy9kb3ducmV2LnhtbFBLBQYAAAAABAAE&#13;&#10;APMAAAAFBQAAAAA=&#13;&#10;" filled="f" stroked="f">
                      <v:textbox inset="2.16pt,1.44pt,0,1.44pt">
                        <w:txbxContent>
                          <w:p w14:paraId="396558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1136" behindDoc="0" locked="0" layoutInCell="1" allowOverlap="1" wp14:anchorId="0855A14F" wp14:editId="1F2F495C">
                      <wp:simplePos x="0" y="0"/>
                      <wp:positionH relativeFrom="column">
                        <wp:posOffset>1320800</wp:posOffset>
                      </wp:positionH>
                      <wp:positionV relativeFrom="paragraph">
                        <wp:posOffset>5321300</wp:posOffset>
                      </wp:positionV>
                      <wp:extent cx="1016000" cy="609600"/>
                      <wp:effectExtent l="0" t="0" r="0" b="0"/>
                      <wp:wrapNone/>
                      <wp:docPr id="3095" name="Rectangle 30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13A6C2-F55F-B741-B240-202C4F6FD6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FAF3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5A14F" id="Rectangle 3095" o:spid="_x0000_s2554" style="position:absolute;margin-left:104pt;margin-top:419pt;width:80pt;height:48pt;z-index:2548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" filled="f" stroked="f">
                      <v:textbox inset="2.16pt,1.44pt,0,1.44pt">
                        <w:txbxContent>
                          <w:p w14:paraId="51FAF3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2160" behindDoc="0" locked="0" layoutInCell="1" allowOverlap="1" wp14:anchorId="5819FA96" wp14:editId="62092E06">
                      <wp:simplePos x="0" y="0"/>
                      <wp:positionH relativeFrom="column">
                        <wp:posOffset>1320800</wp:posOffset>
                      </wp:positionH>
                      <wp:positionV relativeFrom="paragraph">
                        <wp:posOffset>5321300</wp:posOffset>
                      </wp:positionV>
                      <wp:extent cx="1016000" cy="609600"/>
                      <wp:effectExtent l="0" t="0" r="0" b="0"/>
                      <wp:wrapNone/>
                      <wp:docPr id="3096" name="Rectangle 3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E7E50-EDBA-BD4F-ABF5-025C327BDBC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A5B48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9FA96" id="Rectangle 3096" o:spid="_x0000_s2555" style="position:absolute;margin-left:104pt;margin-top:419pt;width:80pt;height:48pt;z-index:2548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dw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" filled="f" stroked="f">
                      <v:textbox inset="2.16pt,1.44pt,0,1.44pt">
                        <w:txbxContent>
                          <w:p w14:paraId="67A5B48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3184" behindDoc="0" locked="0" layoutInCell="1" allowOverlap="1" wp14:anchorId="77AF30BE" wp14:editId="40F22D43">
                      <wp:simplePos x="0" y="0"/>
                      <wp:positionH relativeFrom="column">
                        <wp:posOffset>1320800</wp:posOffset>
                      </wp:positionH>
                      <wp:positionV relativeFrom="paragraph">
                        <wp:posOffset>5321300</wp:posOffset>
                      </wp:positionV>
                      <wp:extent cx="1016000" cy="609600"/>
                      <wp:effectExtent l="0" t="0" r="0" b="0"/>
                      <wp:wrapNone/>
                      <wp:docPr id="3097" name="Rectangle 3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0896C3-B14D-DB48-A8C9-E94A9749311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DE9E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F30BE" id="Rectangle 3097" o:spid="_x0000_s2556" style="position:absolute;margin-left:104pt;margin-top:419pt;width:80pt;height:48pt;z-index:2548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xINnA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" filled="f" stroked="f">
                      <v:textbox inset="2.16pt,1.44pt,0,1.44pt">
                        <w:txbxContent>
                          <w:p w14:paraId="5DDE9E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4208" behindDoc="0" locked="0" layoutInCell="1" allowOverlap="1" wp14:anchorId="16EDEA94" wp14:editId="35DE2446">
                      <wp:simplePos x="0" y="0"/>
                      <wp:positionH relativeFrom="column">
                        <wp:posOffset>1320800</wp:posOffset>
                      </wp:positionH>
                      <wp:positionV relativeFrom="paragraph">
                        <wp:posOffset>5321300</wp:posOffset>
                      </wp:positionV>
                      <wp:extent cx="1016000" cy="609600"/>
                      <wp:effectExtent l="0" t="0" r="0" b="0"/>
                      <wp:wrapNone/>
                      <wp:docPr id="3098" name="Rectangle 30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8EB343-3C5B-C34F-9446-1D1E77D41C2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70CA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DEA94" id="Rectangle 3098" o:spid="_x0000_s2557" style="position:absolute;margin-left:104pt;margin-top:419pt;width:80pt;height:48pt;z-index:2548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" filled="f" stroked="f">
                      <v:textbox inset="2.16pt,1.44pt,0,1.44pt">
                        <w:txbxContent>
                          <w:p w14:paraId="7870CA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5232" behindDoc="0" locked="0" layoutInCell="1" allowOverlap="1" wp14:anchorId="404CE57D" wp14:editId="010FD1FD">
                      <wp:simplePos x="0" y="0"/>
                      <wp:positionH relativeFrom="column">
                        <wp:posOffset>1320800</wp:posOffset>
                      </wp:positionH>
                      <wp:positionV relativeFrom="paragraph">
                        <wp:posOffset>5321300</wp:posOffset>
                      </wp:positionV>
                      <wp:extent cx="1016000" cy="609600"/>
                      <wp:effectExtent l="0" t="0" r="0" b="0"/>
                      <wp:wrapNone/>
                      <wp:docPr id="3099" name="Rectangle 3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96B81F-271B-D14B-9AF7-C64E3D2CED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4A5A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CE57D" id="Rectangle 3099" o:spid="_x0000_s2558" style="position:absolute;margin-left:104pt;margin-top:419pt;width:80pt;height:48pt;z-index:2548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" filled="f" stroked="f">
                      <v:textbox inset="2.16pt,1.44pt,0,1.44pt">
                        <w:txbxContent>
                          <w:p w14:paraId="144A5A9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6256" behindDoc="0" locked="0" layoutInCell="1" allowOverlap="1" wp14:anchorId="610CCF50" wp14:editId="4A481DDB">
                      <wp:simplePos x="0" y="0"/>
                      <wp:positionH relativeFrom="column">
                        <wp:posOffset>1320800</wp:posOffset>
                      </wp:positionH>
                      <wp:positionV relativeFrom="paragraph">
                        <wp:posOffset>5321300</wp:posOffset>
                      </wp:positionV>
                      <wp:extent cx="1016000" cy="609600"/>
                      <wp:effectExtent l="0" t="0" r="0" b="0"/>
                      <wp:wrapNone/>
                      <wp:docPr id="3100" name="Rectangle 3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D124F2-C041-E140-A1AE-B6278C1DBD6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C484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CCF50" id="Rectangle 3100" o:spid="_x0000_s2559" style="position:absolute;margin-left:104pt;margin-top:419pt;width:80pt;height:48pt;z-index:2548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Iow&#13;&#10;kjOdAQAAFQMAAA4AAAAAAAAAAAAAAAAALgIAAGRycy9lMm9Eb2MueG1sUEsBAi0AFAAGAAgAAAAh&#13;&#10;AFAijCfhAAAAEAEAAA8AAAAAAAAAAAAAAAAA9wMAAGRycy9kb3ducmV2LnhtbFBLBQYAAAAABAAE&#13;&#10;APMAAAAFBQAAAAA=&#13;&#10;" filled="f" stroked="f">
                      <v:textbox inset="2.16pt,1.44pt,0,1.44pt">
                        <w:txbxContent>
                          <w:p w14:paraId="60C484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7280" behindDoc="0" locked="0" layoutInCell="1" allowOverlap="1" wp14:anchorId="437A2746" wp14:editId="760B7558">
                      <wp:simplePos x="0" y="0"/>
                      <wp:positionH relativeFrom="column">
                        <wp:posOffset>1320800</wp:posOffset>
                      </wp:positionH>
                      <wp:positionV relativeFrom="paragraph">
                        <wp:posOffset>5321300</wp:posOffset>
                      </wp:positionV>
                      <wp:extent cx="1016000" cy="609600"/>
                      <wp:effectExtent l="0" t="0" r="0" b="0"/>
                      <wp:wrapNone/>
                      <wp:docPr id="3101" name="Rectangle 3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34E672-9DCF-A143-997E-7341E122FC0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0320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A2746" id="Rectangle 3101" o:spid="_x0000_s2560" style="position:absolute;margin-left:104pt;margin-top:419pt;width:80pt;height:48pt;z-index:2548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BJb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t1u7rJuLm5h/78hHnb0iMHO8LUST26KMXEE+wk/TwqNFKMXwJb1Hy8WTU88lIs182aVxFL&#13;&#10;waz3b7sq6AF4KXRCKY4R3WFgwsuiJz/M3hdlr3uSh/u2Luyv27z7B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GWw&#13;&#10;EludAQAAFQMAAA4AAAAAAAAAAAAAAAAALgIAAGRycy9lMm9Eb2MueG1sUEsBAi0AFAAGAAgAAAAh&#13;&#10;AFAijCfhAAAAEAEAAA8AAAAAAAAAAAAAAAAA9wMAAGRycy9kb3ducmV2LnhtbFBLBQYAAAAABAAE&#13;&#10;APMAAAAFBQAAAAA=&#13;&#10;" filled="f" stroked="f">
                      <v:textbox inset="2.16pt,1.44pt,0,1.44pt">
                        <w:txbxContent>
                          <w:p w14:paraId="2A0320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8304" behindDoc="0" locked="0" layoutInCell="1" allowOverlap="1" wp14:anchorId="404181E5" wp14:editId="4DFFAB1C">
                      <wp:simplePos x="0" y="0"/>
                      <wp:positionH relativeFrom="column">
                        <wp:posOffset>1320800</wp:posOffset>
                      </wp:positionH>
                      <wp:positionV relativeFrom="paragraph">
                        <wp:posOffset>5321300</wp:posOffset>
                      </wp:positionV>
                      <wp:extent cx="1016000" cy="609600"/>
                      <wp:effectExtent l="0" t="0" r="0" b="0"/>
                      <wp:wrapNone/>
                      <wp:docPr id="3102" name="Rectangle 3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BB19A6-DCF2-7D44-8A9E-DA6DFEED59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4FB3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181E5" id="Rectangle 3102" o:spid="_x0000_s2561" style="position:absolute;margin-left:104pt;margin-top:419pt;width:80pt;height:48pt;z-index:2548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" filled="f" stroked="f">
                      <v:textbox inset="2.16pt,1.44pt,0,1.44pt">
                        <w:txbxContent>
                          <w:p w14:paraId="054FB3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19328" behindDoc="0" locked="0" layoutInCell="1" allowOverlap="1" wp14:anchorId="2C210363" wp14:editId="334D99EF">
                      <wp:simplePos x="0" y="0"/>
                      <wp:positionH relativeFrom="column">
                        <wp:posOffset>1320800</wp:posOffset>
                      </wp:positionH>
                      <wp:positionV relativeFrom="paragraph">
                        <wp:posOffset>5321300</wp:posOffset>
                      </wp:positionV>
                      <wp:extent cx="1016000" cy="609600"/>
                      <wp:effectExtent l="0" t="0" r="0" b="0"/>
                      <wp:wrapNone/>
                      <wp:docPr id="3103" name="Rectangle 3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365262-DA35-5C4D-8DAB-B3684B13C79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E697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10363" id="Rectangle 3103" o:spid="_x0000_s2562" style="position:absolute;margin-left:104pt;margin-top:419pt;width:80pt;height:48pt;z-index:2548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RJw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" filled="f" stroked="f">
                      <v:textbox inset="2.16pt,1.44pt,0,1.44pt">
                        <w:txbxContent>
                          <w:p w14:paraId="30E697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0352" behindDoc="0" locked="0" layoutInCell="1" allowOverlap="1" wp14:anchorId="098BB49A" wp14:editId="133260B4">
                      <wp:simplePos x="0" y="0"/>
                      <wp:positionH relativeFrom="column">
                        <wp:posOffset>1320800</wp:posOffset>
                      </wp:positionH>
                      <wp:positionV relativeFrom="paragraph">
                        <wp:posOffset>5321300</wp:posOffset>
                      </wp:positionV>
                      <wp:extent cx="1016000" cy="609600"/>
                      <wp:effectExtent l="0" t="0" r="0" b="0"/>
                      <wp:wrapNone/>
                      <wp:docPr id="3104" name="Rectangle 3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5735C0-F138-3F4D-B4BA-555A684B41F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7C30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BB49A" id="Rectangle 3104" o:spid="_x0000_s2563" style="position:absolute;margin-left:104pt;margin-top:419pt;width:80pt;height:48pt;z-index:2548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5JlnQEAABUDAAAOAAAAZHJzL2Uyb0RvYy54bWysUsFu2zAMvQ/YPwi6L3actU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c3m9sN54xSXS9HpPTZgBc56STyLIpF6vSV0suvv3/he9fnc5bm&#13;&#10;/Sxczxt1s7rLuLm5h/78hHnb0iMHO8LUST26KMXEE+wk/TwqNFKMXwJb1Nx9XDU88lIs182aVxFL&#13;&#10;waz3b7sq6AF4KXRCKY4R3WFgwsuiJz/M3hdlr3uSh/u2Luyv27z7B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G7r&#13;&#10;kmWdAQAAFQMAAA4AAAAAAAAAAAAAAAAALgIAAGRycy9lMm9Eb2MueG1sUEsBAi0AFAAGAAgAAAAh&#13;&#10;AFAijCfhAAAAEAEAAA8AAAAAAAAAAAAAAAAA9wMAAGRycy9kb3ducmV2LnhtbFBLBQYAAAAABAAE&#13;&#10;APMAAAAFBQAAAAA=&#13;&#10;" filled="f" stroked="f">
                      <v:textbox inset="2.16pt,1.44pt,0,1.44pt">
                        <w:txbxContent>
                          <w:p w14:paraId="307C30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1376" behindDoc="0" locked="0" layoutInCell="1" allowOverlap="1" wp14:anchorId="4F9C1DEF" wp14:editId="17981304">
                      <wp:simplePos x="0" y="0"/>
                      <wp:positionH relativeFrom="column">
                        <wp:posOffset>1320800</wp:posOffset>
                      </wp:positionH>
                      <wp:positionV relativeFrom="paragraph">
                        <wp:posOffset>5321300</wp:posOffset>
                      </wp:positionV>
                      <wp:extent cx="1016000" cy="609600"/>
                      <wp:effectExtent l="0" t="0" r="0" b="0"/>
                      <wp:wrapNone/>
                      <wp:docPr id="3105" name="Rectangle 3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1E840-7369-2C42-9B3C-D83AFFD99B0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4EEA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1DEF" id="Rectangle 3105" o:spid="_x0000_s2564" style="position:absolute;margin-left:104pt;margin-top:419pt;width:80pt;height:48pt;z-index:2548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Enc&#13;&#10;E6GdAQAAFQMAAA4AAAAAAAAAAAAAAAAALgIAAGRycy9lMm9Eb2MueG1sUEsBAi0AFAAGAAgAAAAh&#13;&#10;AFAijCfhAAAAEAEAAA8AAAAAAAAAAAAAAAAA9wMAAGRycy9kb3ducmV2LnhtbFBLBQYAAAAABAAE&#13;&#10;APMAAAAFBQAAAAA=&#13;&#10;" filled="f" stroked="f">
                      <v:textbox inset="2.16pt,1.44pt,0,1.44pt">
                        <w:txbxContent>
                          <w:p w14:paraId="5C4EEA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2400" behindDoc="0" locked="0" layoutInCell="1" allowOverlap="1" wp14:anchorId="33353730" wp14:editId="1E64F84E">
                      <wp:simplePos x="0" y="0"/>
                      <wp:positionH relativeFrom="column">
                        <wp:posOffset>1320800</wp:posOffset>
                      </wp:positionH>
                      <wp:positionV relativeFrom="paragraph">
                        <wp:posOffset>5321300</wp:posOffset>
                      </wp:positionV>
                      <wp:extent cx="1016000" cy="609600"/>
                      <wp:effectExtent l="0" t="0" r="0" b="0"/>
                      <wp:wrapNone/>
                      <wp:docPr id="3106" name="Rectangle 3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AC0E9D-7CBB-B040-9273-CCCA30843E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0D7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53730" id="Rectangle 3106" o:spid="_x0000_s2565" style="position:absolute;margin-left:104pt;margin-top:419pt;width:80pt;height:48pt;z-index:2548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LDq&#13;&#10;k7SdAQAAFQMAAA4AAAAAAAAAAAAAAAAALgIAAGRycy9lMm9Eb2MueG1sUEsBAi0AFAAGAAgAAAAh&#13;&#10;AFAijCfhAAAAEAEAAA8AAAAAAAAAAAAAAAAA9wMAAGRycy9kb3ducmV2LnhtbFBLBQYAAAAABAAE&#13;&#10;APMAAAAFBQAAAAA=&#13;&#10;" filled="f" stroked="f">
                      <v:textbox inset="2.16pt,1.44pt,0,1.44pt">
                        <w:txbxContent>
                          <w:p w14:paraId="3670D7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3424" behindDoc="0" locked="0" layoutInCell="1" allowOverlap="1" wp14:anchorId="1B92EC5B" wp14:editId="2F8BF202">
                      <wp:simplePos x="0" y="0"/>
                      <wp:positionH relativeFrom="column">
                        <wp:posOffset>1320800</wp:posOffset>
                      </wp:positionH>
                      <wp:positionV relativeFrom="paragraph">
                        <wp:posOffset>5321300</wp:posOffset>
                      </wp:positionV>
                      <wp:extent cx="1016000" cy="762000"/>
                      <wp:effectExtent l="0" t="0" r="0" b="0"/>
                      <wp:wrapNone/>
                      <wp:docPr id="3107" name="Rectangle 3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5121B0-D623-C243-A8F1-F5B582EFAA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FDF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2EC5B" id="Rectangle 3107" o:spid="_x0000_s2566" style="position:absolute;margin-left:104pt;margin-top:419pt;width:80pt;height:60pt;z-index:2548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7ewmw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nnFTcwPt4QHTtsV7CrqHoeGyN56zgSbY8PCyE6g46/86sqi6ms8qGnkupotqQauIuSDW&#13;&#10;m89d4WQHtBQyImc7j2bbEeFp1pMeJu+zsvc9ScP9XGf2p21evwI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C6rt7Cb&#13;&#10;AQAAFQMAAA4AAAAAAAAAAAAAAAAALgIAAGRycy9lMm9Eb2MueG1sUEsBAi0AFAAGAAgAAAAhAH0a&#13;&#10;hwLgAAAAEAEAAA8AAAAAAAAAAAAAAAAA9QMAAGRycy9kb3ducmV2LnhtbFBLBQYAAAAABAAEAPMA&#13;&#10;AAACBQAAAAA=&#13;&#10;" filled="f" stroked="f">
                      <v:textbox inset="2.16pt,1.44pt,0,1.44pt">
                        <w:txbxContent>
                          <w:p w14:paraId="360FDF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4448" behindDoc="0" locked="0" layoutInCell="1" allowOverlap="1" wp14:anchorId="6E821036" wp14:editId="28643B92">
                      <wp:simplePos x="0" y="0"/>
                      <wp:positionH relativeFrom="column">
                        <wp:posOffset>1320800</wp:posOffset>
                      </wp:positionH>
                      <wp:positionV relativeFrom="paragraph">
                        <wp:posOffset>5321300</wp:posOffset>
                      </wp:positionV>
                      <wp:extent cx="1016000" cy="762000"/>
                      <wp:effectExtent l="0" t="0" r="0" b="0"/>
                      <wp:wrapNone/>
                      <wp:docPr id="3108" name="Rectangle 3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B9FFB7-946F-6C44-BB5F-D45153B5E1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FA9D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21036" id="Rectangle 3108" o:spid="_x0000_s2567" style="position:absolute;margin-left:104pt;margin-top:419pt;width:80pt;height:60pt;z-index:2548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" filled="f" stroked="f">
                      <v:textbox inset="2.16pt,1.44pt,0,1.44pt">
                        <w:txbxContent>
                          <w:p w14:paraId="119FA9D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5472" behindDoc="0" locked="0" layoutInCell="1" allowOverlap="1" wp14:anchorId="0EB4C774" wp14:editId="086D0B3D">
                      <wp:simplePos x="0" y="0"/>
                      <wp:positionH relativeFrom="column">
                        <wp:posOffset>1320800</wp:posOffset>
                      </wp:positionH>
                      <wp:positionV relativeFrom="paragraph">
                        <wp:posOffset>5321300</wp:posOffset>
                      </wp:positionV>
                      <wp:extent cx="1016000" cy="762000"/>
                      <wp:effectExtent l="0" t="0" r="0" b="0"/>
                      <wp:wrapNone/>
                      <wp:docPr id="3109" name="Rectangle 3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DF1C43-BDC7-4A4C-8AB5-A4488A61C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0BA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4C774" id="Rectangle 3109" o:spid="_x0000_s2568" style="position:absolute;margin-left:104pt;margin-top:419pt;width:80pt;height:60pt;z-index:2548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rebnAEAABUDAAAOAAAAZHJzL2Uyb0RvYy54bWysUsFO4zAQvSPxD5bvNGlalj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3NlzPKCaU4XfYY4p0Cy1LScKRZZIvE/l+Ib79+/EL3Ts+nLI6b&#13;&#10;kZmWNupyXiXc1NxAe3jAtG3xnoLuYWi47I3nbKAJNjy87AQqzvq/jiyqruazikaei+miWtAqYi6I&#13;&#10;9eZzVzjZAS2FjMjZzqPZdkR4mvWkh8n7rOx9T9JwP9eZ/Wmb168A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Dcxreb&#13;&#10;nAEAABUDAAAOAAAAAAAAAAAAAAAAAC4CAABkcnMvZTJvRG9jLnhtbFBLAQItABQABgAIAAAAIQB9&#13;&#10;GocC4AAAABABAAAPAAAAAAAAAAAAAAAAAPYDAABkcnMvZG93bnJldi54bWxQSwUGAAAAAAQABADz&#13;&#10;AAAAAwUAAAAA&#13;&#10;" filled="f" stroked="f">
                      <v:textbox inset="2.16pt,1.44pt,0,1.44pt">
                        <w:txbxContent>
                          <w:p w14:paraId="7040BA1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6496" behindDoc="0" locked="0" layoutInCell="1" allowOverlap="1" wp14:anchorId="48546CE8" wp14:editId="1ABFA63C">
                      <wp:simplePos x="0" y="0"/>
                      <wp:positionH relativeFrom="column">
                        <wp:posOffset>1320800</wp:posOffset>
                      </wp:positionH>
                      <wp:positionV relativeFrom="paragraph">
                        <wp:posOffset>5321300</wp:posOffset>
                      </wp:positionV>
                      <wp:extent cx="1016000" cy="609600"/>
                      <wp:effectExtent l="0" t="0" r="0" b="0"/>
                      <wp:wrapNone/>
                      <wp:docPr id="3110" name="Rectangle 3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87B49D-49F1-F742-A93B-861EF00D4A6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8B51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46CE8" id="Rectangle 3110" o:spid="_x0000_s2569" style="position:absolute;margin-left:104pt;margin-top:419pt;width:80pt;height:48pt;z-index:2548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08DnQEAABUDAAAOAAAAZHJzL2Uyb0RvYy54bWysUsFu2zAMvQ/YPwi6L3act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WqzrtlSzUe3m7sN54xSXS9HpPTZgBc56STyLIpF6vSV0suvv3/he9fnc5bm&#13;&#10;/Sxczxt1e7PKuLm5h/78hHnb0iMHO8LUST26KMXEE+wk/TwqNFKMXwJb1Hy8WTU88lIs182aVxFL&#13;&#10;waz3b7sq6AF4KXRCKY4R3WFgwsuiJz/M3hdlr3uSh/u2Luyv27z7B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ONP&#13;&#10;TwOdAQAAFQMAAA4AAAAAAAAAAAAAAAAALgIAAGRycy9lMm9Eb2MueG1sUEsBAi0AFAAGAAgAAAAh&#13;&#10;AFAijCfhAAAAEAEAAA8AAAAAAAAAAAAAAAAA9wMAAGRycy9kb3ducmV2LnhtbFBLBQYAAAAABAAE&#13;&#10;APMAAAAFBQAAAAA=&#13;&#10;" filled="f" stroked="f">
                      <v:textbox inset="2.16pt,1.44pt,0,1.44pt">
                        <w:txbxContent>
                          <w:p w14:paraId="148B517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7520" behindDoc="0" locked="0" layoutInCell="1" allowOverlap="1" wp14:anchorId="69E2C9DC" wp14:editId="358862A8">
                      <wp:simplePos x="0" y="0"/>
                      <wp:positionH relativeFrom="column">
                        <wp:posOffset>1320800</wp:posOffset>
                      </wp:positionH>
                      <wp:positionV relativeFrom="paragraph">
                        <wp:posOffset>5321300</wp:posOffset>
                      </wp:positionV>
                      <wp:extent cx="1016000" cy="609600"/>
                      <wp:effectExtent l="0" t="0" r="0" b="0"/>
                      <wp:wrapNone/>
                      <wp:docPr id="3111" name="Rectangle 3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50C24-CC65-F34F-968D-1092DDA2CD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AED3F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2C9DC" id="Rectangle 3111" o:spid="_x0000_s2570" style="position:absolute;margin-left:104pt;margin-top:419pt;width:80pt;height:48pt;z-index:2548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89rnQEAABUDAAAOAAAAZHJzL2Uyb0RvYy54bWysUsFu2zAMvQ/YPwi6L3bctE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uN3cbzhmlul6OSOmzAS9y0knkWRSL1OkrpZdff//C967P5yzN&#13;&#10;+1m4njfqdrXKuLm5h/78hHnb0iMHO8LUST26KMXEE+wk/TwqNFKMXwJb1Hxc3TQ88lIs182aVxFL&#13;&#10;waz3b7sq6AF4KXRCKY4R3WFgwsuiJz/M3hdlr3uSh/u2Luyv27z7B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AzP&#13;&#10;z2udAQAAFQMAAA4AAAAAAAAAAAAAAAAALgIAAGRycy9lMm9Eb2MueG1sUEsBAi0AFAAGAAgAAAAh&#13;&#10;AFAijCfhAAAAEAEAAA8AAAAAAAAAAAAAAAAA9wMAAGRycy9kb3ducmV2LnhtbFBLBQYAAAAABAAE&#13;&#10;APMAAAAFBQAAAAA=&#13;&#10;" filled="f" stroked="f">
                      <v:textbox inset="2.16pt,1.44pt,0,1.44pt">
                        <w:txbxContent>
                          <w:p w14:paraId="0FAED3F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8544" behindDoc="0" locked="0" layoutInCell="1" allowOverlap="1" wp14:anchorId="3C66E4FF" wp14:editId="10744831">
                      <wp:simplePos x="0" y="0"/>
                      <wp:positionH relativeFrom="column">
                        <wp:posOffset>1320800</wp:posOffset>
                      </wp:positionH>
                      <wp:positionV relativeFrom="paragraph">
                        <wp:posOffset>5321300</wp:posOffset>
                      </wp:positionV>
                      <wp:extent cx="1016000" cy="609600"/>
                      <wp:effectExtent l="0" t="0" r="0" b="0"/>
                      <wp:wrapNone/>
                      <wp:docPr id="3112" name="Rectangle 3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A7BCB7-8C40-CD45-A9B7-DE5ECABAD5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212F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6E4FF" id="Rectangle 3112" o:spid="_x0000_s2571" style="position:absolute;margin-left:104pt;margin-top:419pt;width:80pt;height:48pt;z-index:2548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" filled="f" stroked="f">
                      <v:textbox inset="2.16pt,1.44pt,0,1.44pt">
                        <w:txbxContent>
                          <w:p w14:paraId="17212F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29568" behindDoc="0" locked="0" layoutInCell="1" allowOverlap="1" wp14:anchorId="526BEFF0" wp14:editId="40FBC963">
                      <wp:simplePos x="0" y="0"/>
                      <wp:positionH relativeFrom="column">
                        <wp:posOffset>1320800</wp:posOffset>
                      </wp:positionH>
                      <wp:positionV relativeFrom="paragraph">
                        <wp:posOffset>5321300</wp:posOffset>
                      </wp:positionV>
                      <wp:extent cx="1016000" cy="762000"/>
                      <wp:effectExtent l="0" t="0" r="0" b="0"/>
                      <wp:wrapNone/>
                      <wp:docPr id="3113" name="Rectangle 3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A16BB4-AC88-0F4F-A81D-ED67E80DFC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2F5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BEFF0" id="Rectangle 3113" o:spid="_x0000_s2572" style="position:absolute;margin-left:104pt;margin-top:419pt;width:80pt;height:60pt;z-index:2548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bfN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" filled="f" stroked="f">
                      <v:textbox inset="2.16pt,1.44pt,0,1.44pt">
                        <w:txbxContent>
                          <w:p w14:paraId="7882F5A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30592" behindDoc="0" locked="0" layoutInCell="1" allowOverlap="1" wp14:anchorId="11E0BA35" wp14:editId="43F20809">
                      <wp:simplePos x="0" y="0"/>
                      <wp:positionH relativeFrom="column">
                        <wp:posOffset>1320800</wp:posOffset>
                      </wp:positionH>
                      <wp:positionV relativeFrom="paragraph">
                        <wp:posOffset>5321300</wp:posOffset>
                      </wp:positionV>
                      <wp:extent cx="1016000" cy="762000"/>
                      <wp:effectExtent l="0" t="0" r="0" b="0"/>
                      <wp:wrapNone/>
                      <wp:docPr id="3114" name="Rectangle 3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E6292B-B837-A340-841C-2ECE3123B3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E4C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0BA35" id="Rectangle 3114" o:spid="_x0000_s2573" style="position:absolute;margin-left:104pt;margin-top:419pt;width:80pt;height:60pt;z-index:2548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zfY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" filled="f" stroked="f">
                      <v:textbox inset="2.16pt,1.44pt,0,1.44pt">
                        <w:txbxContent>
                          <w:p w14:paraId="476E4C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0528" behindDoc="0" locked="0" layoutInCell="1" allowOverlap="1" wp14:anchorId="75544BEE" wp14:editId="2E12BB40">
                      <wp:simplePos x="0" y="0"/>
                      <wp:positionH relativeFrom="column">
                        <wp:posOffset>1320800</wp:posOffset>
                      </wp:positionH>
                      <wp:positionV relativeFrom="paragraph">
                        <wp:posOffset>6858000</wp:posOffset>
                      </wp:positionV>
                      <wp:extent cx="990600" cy="927100"/>
                      <wp:effectExtent l="0" t="0" r="0" b="0"/>
                      <wp:wrapNone/>
                      <wp:docPr id="3153" name="Rectangle 31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FE064A8-BFDC-0F45-AE65-E401A4B787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DD7C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44BEE" id="Rectangle 3153" o:spid="_x0000_s2574" style="position:absolute;margin-left:104pt;margin-top:540pt;width:78pt;height:73pt;z-index:2548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" filled="f" stroked="f">
                      <v:textbox inset="2.16pt,1.44pt,0,1.44pt">
                        <w:txbxContent>
                          <w:p w14:paraId="0EDD7C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1552" behindDoc="0" locked="0" layoutInCell="1" allowOverlap="1" wp14:anchorId="3DF1F102" wp14:editId="35CA777C">
                      <wp:simplePos x="0" y="0"/>
                      <wp:positionH relativeFrom="column">
                        <wp:posOffset>1320800</wp:posOffset>
                      </wp:positionH>
                      <wp:positionV relativeFrom="paragraph">
                        <wp:posOffset>6858000</wp:posOffset>
                      </wp:positionV>
                      <wp:extent cx="1016000" cy="774700"/>
                      <wp:effectExtent l="0" t="0" r="0" b="0"/>
                      <wp:wrapNone/>
                      <wp:docPr id="3154" name="Rectangle 3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9DCC51-8D93-EE49-A08A-DB65961233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F5D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1F102" id="Rectangle 3154" o:spid="_x0000_s2575" style="position:absolute;margin-left:104pt;margin-top:540pt;width:80pt;height:61pt;z-index:2548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jYJnAEAABUDAAAOAAAAZHJzL2Uyb0RvYy54bWysUstO6zAQ3SPxD5b3NGlaLm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rqaL2eUE0pxuhwA453ylqWk4UCzyBaJ/T+Mb79+/EL3Ts+nLI6b&#13;&#10;kZmWNupyvky4qbnx7eEB0rbFewq690PDZW8CZwNNsOH4shOgOOv/OrKouprPKhp5LqaLakGrCLkg&#13;&#10;1pvPXeFk52kpZATOdgHMtiPC06wnPUzeZ2Xve5KG+7nO7E/bvH4F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AfKjYJ&#13;&#10;nAEAABUDAAAOAAAAAAAAAAAAAAAAAC4CAABkcnMvZTJvRG9jLnhtbFBLAQItABQABgAIAAAAIQBa&#13;&#10;LuJ44AAAABIBAAAPAAAAAAAAAAAAAAAAAPYDAABkcnMvZG93bnJldi54bWxQSwUGAAAAAAQABADz&#13;&#10;AAAAAwUAAAAA&#13;&#10;" filled="f" stroked="f">
                      <v:textbox inset="2.16pt,1.44pt,0,1.44pt">
                        <w:txbxContent>
                          <w:p w14:paraId="6BBF5D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2576" behindDoc="0" locked="0" layoutInCell="1" allowOverlap="1" wp14:anchorId="05B7A3D6" wp14:editId="72618C55">
                      <wp:simplePos x="0" y="0"/>
                      <wp:positionH relativeFrom="column">
                        <wp:posOffset>1320800</wp:posOffset>
                      </wp:positionH>
                      <wp:positionV relativeFrom="paragraph">
                        <wp:posOffset>6858000</wp:posOffset>
                      </wp:positionV>
                      <wp:extent cx="990600" cy="876300"/>
                      <wp:effectExtent l="0" t="0" r="0" b="0"/>
                      <wp:wrapNone/>
                      <wp:docPr id="3155" name="Rectangle 31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619DD0C-7464-034B-ACA9-5F372D92ED4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ED659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7A3D6" id="Rectangle 3155" o:spid="_x0000_s2576" style="position:absolute;margin-left:104pt;margin-top:540pt;width:78pt;height:69pt;z-index:2548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" filled="f" stroked="f">
                      <v:textbox inset="2.16pt,1.44pt,0,1.44pt">
                        <w:txbxContent>
                          <w:p w14:paraId="6ED659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3600" behindDoc="0" locked="0" layoutInCell="1" allowOverlap="1" wp14:anchorId="7114EE81" wp14:editId="00E0EC91">
                      <wp:simplePos x="0" y="0"/>
                      <wp:positionH relativeFrom="column">
                        <wp:posOffset>1320800</wp:posOffset>
                      </wp:positionH>
                      <wp:positionV relativeFrom="paragraph">
                        <wp:posOffset>6858000</wp:posOffset>
                      </wp:positionV>
                      <wp:extent cx="990600" cy="927100"/>
                      <wp:effectExtent l="0" t="0" r="0" b="0"/>
                      <wp:wrapNone/>
                      <wp:docPr id="3156" name="Rectangle 31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12CD906-62FA-244D-B1A8-F5DF841F9C3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77ECE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4EE81" id="Rectangle 3156" o:spid="_x0000_s2577" style="position:absolute;margin-left:104pt;margin-top:540pt;width:78pt;height:73pt;z-index:2548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" filled="f" stroked="f">
                      <v:textbox inset="2.16pt,1.44pt,0,1.44pt">
                        <w:txbxContent>
                          <w:p w14:paraId="3C77ECE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4624" behindDoc="0" locked="0" layoutInCell="1" allowOverlap="1" wp14:anchorId="4B0EB9AF" wp14:editId="2A69DD88">
                      <wp:simplePos x="0" y="0"/>
                      <wp:positionH relativeFrom="column">
                        <wp:posOffset>1320800</wp:posOffset>
                      </wp:positionH>
                      <wp:positionV relativeFrom="paragraph">
                        <wp:posOffset>6858000</wp:posOffset>
                      </wp:positionV>
                      <wp:extent cx="1016000" cy="774700"/>
                      <wp:effectExtent l="0" t="0" r="0" b="0"/>
                      <wp:wrapNone/>
                      <wp:docPr id="3157" name="Rectangle 3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68557-E8B6-8542-B780-94AACFDBA7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19D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EB9AF" id="Rectangle 3157" o:spid="_x0000_s2578" style="position:absolute;margin-left:104pt;margin-top:540pt;width:80pt;height:61pt;z-index:2548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MNf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9rbJuLm5h/78hHnb0iMHO8LUST26KMXEE+wk/TwqNFKMXwJb1NzdrBoeeSmW62bNq4il&#13;&#10;YNb7t10V9AC8FDqhFMeI7jAw4WXRkx9m74uy1z3Jw31bF/bXbd79Ag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UgzD&#13;&#10;X50BAAAVAwAADgAAAAAAAAAAAAAAAAAuAgAAZHJzL2Uyb0RvYy54bWxQSwECLQAUAAYACAAAACEA&#13;&#10;Wi7ieOAAAAASAQAADwAAAAAAAAAAAAAAAAD3AwAAZHJzL2Rvd25yZXYueG1sUEsFBgAAAAAEAAQA&#13;&#10;8wAAAAQFAAAAAA==&#13;&#10;" filled="f" stroked="f">
                      <v:textbox inset="2.16pt,1.44pt,0,1.44pt">
                        <w:txbxContent>
                          <w:p w14:paraId="1FD19D4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5648" behindDoc="0" locked="0" layoutInCell="1" allowOverlap="1" wp14:anchorId="0EF63AEE" wp14:editId="4CC50F04">
                      <wp:simplePos x="0" y="0"/>
                      <wp:positionH relativeFrom="column">
                        <wp:posOffset>1320800</wp:posOffset>
                      </wp:positionH>
                      <wp:positionV relativeFrom="paragraph">
                        <wp:posOffset>6858000</wp:posOffset>
                      </wp:positionV>
                      <wp:extent cx="990600" cy="927100"/>
                      <wp:effectExtent l="0" t="0" r="0" b="0"/>
                      <wp:wrapNone/>
                      <wp:docPr id="3158" name="Rectangle 31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D41787-7A43-214B-B1E7-47434A00CC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67B6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63AEE" id="Rectangle 3158" o:spid="_x0000_s2579" style="position:absolute;margin-left:104pt;margin-top:540pt;width:78pt;height:73pt;z-index:2548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" filled="f" stroked="f">
                      <v:textbox inset="2.16pt,1.44pt,0,1.44pt">
                        <w:txbxContent>
                          <w:p w14:paraId="7F67B6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6672" behindDoc="0" locked="0" layoutInCell="1" allowOverlap="1" wp14:anchorId="173F7376" wp14:editId="520590ED">
                      <wp:simplePos x="0" y="0"/>
                      <wp:positionH relativeFrom="column">
                        <wp:posOffset>1333500</wp:posOffset>
                      </wp:positionH>
                      <wp:positionV relativeFrom="paragraph">
                        <wp:posOffset>6858000</wp:posOffset>
                      </wp:positionV>
                      <wp:extent cx="990600" cy="927100"/>
                      <wp:effectExtent l="0" t="0" r="0" b="0"/>
                      <wp:wrapNone/>
                      <wp:docPr id="3159" name="Rectangle 31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8744870-1D63-144D-AE0C-A1A2996F731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CD35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F7376" id="Rectangle 3159" o:spid="_x0000_s2580" style="position:absolute;margin-left:105pt;margin-top:540pt;width:78pt;height:73pt;z-index:2548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" filled="f" stroked="f">
                      <v:textbox inset="2.16pt,1.44pt,0,1.44pt">
                        <w:txbxContent>
                          <w:p w14:paraId="54CD35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7696" behindDoc="0" locked="0" layoutInCell="1" allowOverlap="1" wp14:anchorId="783D35C7" wp14:editId="770495BE">
                      <wp:simplePos x="0" y="0"/>
                      <wp:positionH relativeFrom="column">
                        <wp:posOffset>1320800</wp:posOffset>
                      </wp:positionH>
                      <wp:positionV relativeFrom="paragraph">
                        <wp:posOffset>6858000</wp:posOffset>
                      </wp:positionV>
                      <wp:extent cx="1016000" cy="774700"/>
                      <wp:effectExtent l="0" t="0" r="0" b="0"/>
                      <wp:wrapNone/>
                      <wp:docPr id="3160" name="Rectangle 3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C2708-4535-434C-8107-99F7BAE984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267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D35C7" id="Rectangle 3160" o:spid="_x0000_s2581" style="position:absolute;margin-left:104pt;margin-top:540pt;width:80pt;height:61pt;z-index:2548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EM3nAEAABUDAAAOAAAAZHJzL2Uyb0RvYy54bWysUsFO4zAQvSPxD5bvNGlKlzZqygWxWgk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V1dLmeUE0pxuuwxxL8KLEtJw5FmkS0S+7sQ3379+IXunZ5PWRw3&#13;&#10;IzMtbdR8Pk+4qbmB9vCAadviPQXdw9Bw2RvP2UATbHh42QlUnPX/HFlUXV3OKhp5LqaLakGriLkg&#13;&#10;1pvPXeFkB7QUMiJnO49m2xHhadaTHibvs7L3PUnD/Vxn9qdtXr8C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C9jEM3&#13;&#10;nAEAABUDAAAOAAAAAAAAAAAAAAAAAC4CAABkcnMvZTJvRG9jLnhtbFBLAQItABQABgAIAAAAIQBa&#13;&#10;LuJ44AAAABIBAAAPAAAAAAAAAAAAAAAAAPYDAABkcnMvZG93bnJldi54bWxQSwUGAAAAAAQABADz&#13;&#10;AAAAAwUAAAAA&#13;&#10;" filled="f" stroked="f">
                      <v:textbox inset="2.16pt,1.44pt,0,1.44pt">
                        <w:txbxContent>
                          <w:p w14:paraId="2AD267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8720" behindDoc="0" locked="0" layoutInCell="1" allowOverlap="1" wp14:anchorId="5F45112C" wp14:editId="70B63228">
                      <wp:simplePos x="0" y="0"/>
                      <wp:positionH relativeFrom="column">
                        <wp:posOffset>1320800</wp:posOffset>
                      </wp:positionH>
                      <wp:positionV relativeFrom="paragraph">
                        <wp:posOffset>6858000</wp:posOffset>
                      </wp:positionV>
                      <wp:extent cx="990600" cy="927100"/>
                      <wp:effectExtent l="0" t="0" r="0" b="0"/>
                      <wp:wrapNone/>
                      <wp:docPr id="3161" name="Rectangle 31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1DC8670-74CA-764A-A78D-95CC67FC33D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7532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5112C" id="Rectangle 3161" o:spid="_x0000_s2582" style="position:absolute;margin-left:104pt;margin-top:540pt;width:78pt;height:73pt;z-index:2548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" filled="f" stroked="f">
                      <v:textbox inset="2.16pt,1.44pt,0,1.44pt">
                        <w:txbxContent>
                          <w:p w14:paraId="077532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79744" behindDoc="0" locked="0" layoutInCell="1" allowOverlap="1" wp14:anchorId="77B0A4D1" wp14:editId="2A0FA25B">
                      <wp:simplePos x="0" y="0"/>
                      <wp:positionH relativeFrom="column">
                        <wp:posOffset>1320800</wp:posOffset>
                      </wp:positionH>
                      <wp:positionV relativeFrom="paragraph">
                        <wp:posOffset>6858000</wp:posOffset>
                      </wp:positionV>
                      <wp:extent cx="990600" cy="914400"/>
                      <wp:effectExtent l="0" t="0" r="0" b="0"/>
                      <wp:wrapNone/>
                      <wp:docPr id="3162" name="Rectangle 3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14847F7-D108-8B4A-91F0-13B1CE5DF05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F188C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0A4D1" id="Rectangle 3162" o:spid="_x0000_s2583" style="position:absolute;margin-left:104pt;margin-top:540pt;width:78pt;height:1in;z-index:2548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" filled="f" stroked="f">
                      <v:textbox inset="2.16pt,1.44pt,0,1.44pt">
                        <w:txbxContent>
                          <w:p w14:paraId="4F188C3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0768" behindDoc="0" locked="0" layoutInCell="1" allowOverlap="1" wp14:anchorId="4EAFCBFA" wp14:editId="56F4B5A0">
                      <wp:simplePos x="0" y="0"/>
                      <wp:positionH relativeFrom="column">
                        <wp:posOffset>1320800</wp:posOffset>
                      </wp:positionH>
                      <wp:positionV relativeFrom="paragraph">
                        <wp:posOffset>6858000</wp:posOffset>
                      </wp:positionV>
                      <wp:extent cx="1016000" cy="774700"/>
                      <wp:effectExtent l="0" t="0" r="0" b="0"/>
                      <wp:wrapNone/>
                      <wp:docPr id="3163" name="Rectangle 3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74DCA8-FD86-C741-838C-488151E1C3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D28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FCBFA" id="Rectangle 3163" o:spid="_x0000_s2584" style="position:absolute;margin-left:104pt;margin-top:540pt;width:80pt;height:61pt;z-index:2548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sLY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uqoTbmpufHd4gbRt8ZmCHvzYcjmYwNlIE2w5/t0JUJwND44sqm4uFxWNPBfzuqppFSEX&#13;&#10;xHrztSuc7D0thYzA2S6A2fZEeJ71pIfJ+6zsY0/ScL/Wmf1pm9dv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aNbC&#13;&#10;2J0BAAAVAwAADgAAAAAAAAAAAAAAAAAuAgAAZHJzL2Uyb0RvYy54bWxQSwECLQAUAAYACAAAACEA&#13;&#10;Wi7ieOAAAAASAQAADwAAAAAAAAAAAAAAAAD3AwAAZHJzL2Rvd25yZXYueG1sUEsFBgAAAAAEAAQA&#13;&#10;8wAAAAQFAAAAAA==&#13;&#10;" filled="f" stroked="f">
                      <v:textbox inset="2.16pt,1.44pt,0,1.44pt">
                        <w:txbxContent>
                          <w:p w14:paraId="034D28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1792" behindDoc="0" locked="0" layoutInCell="1" allowOverlap="1" wp14:anchorId="49311EF2" wp14:editId="6D4841C6">
                      <wp:simplePos x="0" y="0"/>
                      <wp:positionH relativeFrom="column">
                        <wp:posOffset>1320800</wp:posOffset>
                      </wp:positionH>
                      <wp:positionV relativeFrom="paragraph">
                        <wp:posOffset>6858000</wp:posOffset>
                      </wp:positionV>
                      <wp:extent cx="1016000" cy="774700"/>
                      <wp:effectExtent l="0" t="0" r="0" b="0"/>
                      <wp:wrapNone/>
                      <wp:docPr id="3164" name="Rectangle 3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782B8D-A242-9D40-B144-9D2D5A1398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998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11EF2" id="Rectangle 3164" o:spid="_x0000_s2585" style="position:absolute;margin-left:104pt;margin-top:540pt;width:80pt;height:61pt;z-index:2548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keBC&#13;&#10;zZ0BAAAVAwAADgAAAAAAAAAAAAAAAAAuAgAAZHJzL2Uyb0RvYy54bWxQSwECLQAUAAYACAAAACEA&#13;&#10;Wi7ieOAAAAASAQAADwAAAAAAAAAAAAAAAAD3AwAAZHJzL2Rvd25yZXYueG1sUEsFBgAAAAAEAAQA&#13;&#10;8wAAAAQFAAAAAA==&#13;&#10;" filled="f" stroked="f">
                      <v:textbox inset="2.16pt,1.44pt,0,1.44pt">
                        <w:txbxContent>
                          <w:p w14:paraId="575998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2816" behindDoc="0" locked="0" layoutInCell="1" allowOverlap="1" wp14:anchorId="7C7CFDAE" wp14:editId="7BD626B3">
                      <wp:simplePos x="0" y="0"/>
                      <wp:positionH relativeFrom="column">
                        <wp:posOffset>1320800</wp:posOffset>
                      </wp:positionH>
                      <wp:positionV relativeFrom="paragraph">
                        <wp:posOffset>6858000</wp:posOffset>
                      </wp:positionV>
                      <wp:extent cx="1016000" cy="774700"/>
                      <wp:effectExtent l="0" t="0" r="0" b="0"/>
                      <wp:wrapNone/>
                      <wp:docPr id="3165" name="Rectangle 3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752AA2-C26E-BD43-9F70-C8FC8EE608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F42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CFDAE" id="Rectangle 3165" o:spid="_x0000_s2586" style="position:absolute;margin-left:104pt;margin-top:540pt;width:80pt;height:61pt;z-index:2548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C/jnA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bbg5uYe+vMT5m1LjxzsCFMn9eiiFBNPsJP086jQSDF+CWxRc3ezanjkpViumzWvIpaC&#13;&#10;We/fdlXQA/BS6IRSHCO6w8CEl0VPfpi9L8pe9yQP921d2F+3efcL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BzOC/j&#13;&#10;nAEAABUDAAAOAAAAAAAAAAAAAAAAAC4CAABkcnMvZTJvRG9jLnhtbFBLAQItABQABgAIAAAAIQBa&#13;&#10;LuJ44AAAABIBAAAPAAAAAAAAAAAAAAAAAPYDAABkcnMvZG93bnJldi54bWxQSwUGAAAAAAQABADz&#13;&#10;AAAAAwUAAAAA&#13;&#10;" filled="f" stroked="f">
                      <v:textbox inset="2.16pt,1.44pt,0,1.44pt">
                        <w:txbxContent>
                          <w:p w14:paraId="567F42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3840" behindDoc="0" locked="0" layoutInCell="1" allowOverlap="1" wp14:anchorId="621CFF42" wp14:editId="489FB576">
                      <wp:simplePos x="0" y="0"/>
                      <wp:positionH relativeFrom="column">
                        <wp:posOffset>1320800</wp:posOffset>
                      </wp:positionH>
                      <wp:positionV relativeFrom="paragraph">
                        <wp:posOffset>6858000</wp:posOffset>
                      </wp:positionV>
                      <wp:extent cx="1016000" cy="774700"/>
                      <wp:effectExtent l="0" t="0" r="0" b="0"/>
                      <wp:wrapNone/>
                      <wp:docPr id="3166" name="Rectangle 3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2527DB-8D00-2B4A-8565-420B2DE62B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785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CFF42" id="Rectangle 3166" o:spid="_x0000_s2587" style="position:absolute;margin-left:104pt;margin-top:540pt;width:80pt;height:61pt;z-index:2548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CKDq/2&#13;&#10;nAEAABUDAAAOAAAAAAAAAAAAAAAAAC4CAABkcnMvZTJvRG9jLnhtbFBLAQItABQABgAIAAAAIQBa&#13;&#10;LuJ44AAAABIBAAAPAAAAAAAAAAAAAAAAAPYDAABkcnMvZG93bnJldi54bWxQSwUGAAAAAAQABADz&#13;&#10;AAAAAwUAAAAA&#13;&#10;" filled="f" stroked="f">
                      <v:textbox inset="2.16pt,1.44pt,0,1.44pt">
                        <w:txbxContent>
                          <w:p w14:paraId="24E785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4864" behindDoc="0" locked="0" layoutInCell="1" allowOverlap="1" wp14:anchorId="0D797B58" wp14:editId="48CAFC36">
                      <wp:simplePos x="0" y="0"/>
                      <wp:positionH relativeFrom="column">
                        <wp:posOffset>1320800</wp:posOffset>
                      </wp:positionH>
                      <wp:positionV relativeFrom="paragraph">
                        <wp:posOffset>6858000</wp:posOffset>
                      </wp:positionV>
                      <wp:extent cx="1016000" cy="774700"/>
                      <wp:effectExtent l="0" t="0" r="0" b="0"/>
                      <wp:wrapNone/>
                      <wp:docPr id="3167" name="Rectangle 3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FFCBE-26D5-B347-B50C-BCE7E92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432D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97B58" id="Rectangle 3167" o:spid="_x0000_s2588" style="position:absolute;margin-left:104pt;margin-top:540pt;width:80pt;height:61pt;z-index:2548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S/I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bbJuLm5h/78hHnb0iMHO8LUST26KMXEE+wk/TwqNFKMXwJb1NzdrBoeeSmW62bNq4il&#13;&#10;YNb7t10V9AC8FDqhFMeI7jAw4WXRkx9m74uy1z3Jw31bF/bXbd79Ag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gVUv&#13;&#10;yJ0BAAAVAwAADgAAAAAAAAAAAAAAAAAuAgAAZHJzL2Uyb0RvYy54bWxQSwECLQAUAAYACAAAACEA&#13;&#10;Wi7ieOAAAAASAQAADwAAAAAAAAAAAAAAAAD3AwAAZHJzL2Rvd25yZXYueG1sUEsFBgAAAAAEAAQA&#13;&#10;8wAAAAQFAAAAAA==&#13;&#10;" filled="f" stroked="f">
                      <v:textbox inset="2.16pt,1.44pt,0,1.44pt">
                        <w:txbxContent>
                          <w:p w14:paraId="1E432D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5888" behindDoc="0" locked="0" layoutInCell="1" allowOverlap="1" wp14:anchorId="087D95D2" wp14:editId="33D87550">
                      <wp:simplePos x="0" y="0"/>
                      <wp:positionH relativeFrom="column">
                        <wp:posOffset>1320800</wp:posOffset>
                      </wp:positionH>
                      <wp:positionV relativeFrom="paragraph">
                        <wp:posOffset>6858000</wp:posOffset>
                      </wp:positionV>
                      <wp:extent cx="1016000" cy="774700"/>
                      <wp:effectExtent l="0" t="0" r="0" b="0"/>
                      <wp:wrapNone/>
                      <wp:docPr id="3168" name="Rectangle 3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B10490-5762-5441-BC46-E23A0ECA54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5CD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D95D2" id="Rectangle 3168" o:spid="_x0000_s2589" style="position:absolute;margin-left:104pt;margin-top:540pt;width:80pt;height:61pt;z-index:2548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6/d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XaVcXNzD/35CfO2pUcOdoSpk3p0UYqJJ9hJ+nlUaKQYvwS2qLm7WTU88lIs182aVxFL&#13;&#10;waz3b7sq6AF4KXRCKY4R3WFgwsuiJz/M3hdlr3uSh/u2Luyv27z7BQ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eGOv&#13;&#10;3Z0BAAAVAwAADgAAAAAAAAAAAAAAAAAuAgAAZHJzL2Uyb0RvYy54bWxQSwECLQAUAAYACAAAACEA&#13;&#10;Wi7ieOAAAAASAQAADwAAAAAAAAAAAAAAAAD3AwAAZHJzL2Rvd25yZXYueG1sUEsFBgAAAAAEAAQA&#13;&#10;8wAAAAQFAAAAAA==&#13;&#10;" filled="f" stroked="f">
                      <v:textbox inset="2.16pt,1.44pt,0,1.44pt">
                        <w:txbxContent>
                          <w:p w14:paraId="67C5CD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6912" behindDoc="0" locked="0" layoutInCell="1" allowOverlap="1" wp14:anchorId="54E94B44" wp14:editId="5E3B679E">
                      <wp:simplePos x="0" y="0"/>
                      <wp:positionH relativeFrom="column">
                        <wp:posOffset>1320800</wp:posOffset>
                      </wp:positionH>
                      <wp:positionV relativeFrom="paragraph">
                        <wp:posOffset>6858000</wp:posOffset>
                      </wp:positionV>
                      <wp:extent cx="1016000" cy="774700"/>
                      <wp:effectExtent l="0" t="0" r="0" b="0"/>
                      <wp:wrapNone/>
                      <wp:docPr id="3169" name="Rectangle 3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7B9838-4E81-0F40-A3EE-87602D591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C40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94B44" id="Rectangle 3169" o:spid="_x0000_s2590" style="position:absolute;margin-left:104pt;margin-top:540pt;width:80pt;height:61pt;z-index:2548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CX4y+1&#13;&#10;nAEAABUDAAAOAAAAAAAAAAAAAAAAAC4CAABkcnMvZTJvRG9jLnhtbFBLAQItABQABgAIAAAAIQBa&#13;&#10;LuJ44AAAABIBAAAPAAAAAAAAAAAAAAAAAPYDAABkcnMvZG93bnJldi54bWxQSwUGAAAAAAQABADz&#13;&#10;AAAAAwUAAAAA&#13;&#10;" filled="f" stroked="f">
                      <v:textbox inset="2.16pt,1.44pt,0,1.44pt">
                        <w:txbxContent>
                          <w:p w14:paraId="2F9C40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7936" behindDoc="0" locked="0" layoutInCell="1" allowOverlap="1" wp14:anchorId="14F94F77" wp14:editId="36023B19">
                      <wp:simplePos x="0" y="0"/>
                      <wp:positionH relativeFrom="column">
                        <wp:posOffset>1320800</wp:posOffset>
                      </wp:positionH>
                      <wp:positionV relativeFrom="paragraph">
                        <wp:posOffset>6858000</wp:posOffset>
                      </wp:positionV>
                      <wp:extent cx="1016000" cy="774700"/>
                      <wp:effectExtent l="0" t="0" r="0" b="0"/>
                      <wp:wrapNone/>
                      <wp:docPr id="3170" name="Rectangle 3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625F71-109A-684A-9516-B4697A8B3D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FF0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94F77" id="Rectangle 3170" o:spid="_x0000_s2591" style="position:absolute;margin-left:104pt;margin-top:540pt;width:80pt;height:61pt;z-index:2548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btWv&#13;&#10;oJ0BAAAVAwAADgAAAAAAAAAAAAAAAAAuAgAAZHJzL2Uyb0RvYy54bWxQSwECLQAUAAYACAAAACEA&#13;&#10;Wi7ieOAAAAASAQAADwAAAAAAAAAAAAAAAAD3AwAAZHJzL2Rvd25yZXYueG1sUEsFBgAAAAAEAAQA&#13;&#10;8wAAAAQFAAAAAA==&#13;&#10;" filled="f" stroked="f">
                      <v:textbox inset="2.16pt,1.44pt,0,1.44pt">
                        <w:txbxContent>
                          <w:p w14:paraId="529FF0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8960" behindDoc="0" locked="0" layoutInCell="1" allowOverlap="1" wp14:anchorId="3B6A40F4" wp14:editId="4B6197CB">
                      <wp:simplePos x="0" y="0"/>
                      <wp:positionH relativeFrom="column">
                        <wp:posOffset>1320800</wp:posOffset>
                      </wp:positionH>
                      <wp:positionV relativeFrom="paragraph">
                        <wp:posOffset>6858000</wp:posOffset>
                      </wp:positionV>
                      <wp:extent cx="1016000" cy="774700"/>
                      <wp:effectExtent l="0" t="0" r="0" b="0"/>
                      <wp:wrapNone/>
                      <wp:docPr id="3171" name="Rectangle 3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B5AA97-AED0-0448-904F-3D6D279559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F73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40F4" id="Rectangle 3171" o:spid="_x0000_s2592" style="position:absolute;margin-left:104pt;margin-top:540pt;width:80pt;height:61pt;z-index:2548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Blji+e&#13;&#10;nAEAABUDAAAOAAAAAAAAAAAAAAAAAC4CAABkcnMvZTJvRG9jLnhtbFBLAQItABQABgAIAAAAIQBa&#13;&#10;LuJ44AAAABIBAAAPAAAAAAAAAAAAAAAAAPYDAABkcnMvZG93bnJldi54bWxQSwUGAAAAAAQABADz&#13;&#10;AAAAAwUAAAAA&#13;&#10;" filled="f" stroked="f">
                      <v:textbox inset="2.16pt,1.44pt,0,1.44pt">
                        <w:txbxContent>
                          <w:p w14:paraId="2D9F733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89984" behindDoc="0" locked="0" layoutInCell="1" allowOverlap="1" wp14:anchorId="764A975F" wp14:editId="20B9E35C">
                      <wp:simplePos x="0" y="0"/>
                      <wp:positionH relativeFrom="column">
                        <wp:posOffset>1320800</wp:posOffset>
                      </wp:positionH>
                      <wp:positionV relativeFrom="paragraph">
                        <wp:posOffset>6858000</wp:posOffset>
                      </wp:positionV>
                      <wp:extent cx="1016000" cy="774700"/>
                      <wp:effectExtent l="0" t="0" r="0" b="0"/>
                      <wp:wrapNone/>
                      <wp:docPr id="3172" name="Rectangle 3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785EA-FF0A-FB4B-9E73-24E73087F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F08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A975F" id="Rectangle 3172" o:spid="_x0000_s2593" style="position:absolute;margin-left:104pt;margin-top:540pt;width:80pt;height:61pt;z-index:2548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K+L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V1PU+4qbmB9vCIadviAwXdw9Bw2RvP2UATbHh43QlUnPV/HVlUzS9nFY08F9NFtaBVxFwQ&#13;&#10;683nrnCyA1oKGZGznUez7YjwNOtJD5P3Wdn7nqThfq4z+9M2r/8D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CcuK+L&#13;&#10;nAEAABUDAAAOAAAAAAAAAAAAAAAAAC4CAABkcnMvZTJvRG9jLnhtbFBLAQItABQABgAIAAAAIQBa&#13;&#10;LuJ44AAAABIBAAAPAAAAAAAAAAAAAAAAAPYDAABkcnMvZG93bnJldi54bWxQSwUGAAAAAAQABADz&#13;&#10;AAAAAwUAAAAA&#13;&#10;" filled="f" stroked="f">
                      <v:textbox inset="2.16pt,1.44pt,0,1.44pt">
                        <w:txbxContent>
                          <w:p w14:paraId="7FEF08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1008" behindDoc="0" locked="0" layoutInCell="1" allowOverlap="1" wp14:anchorId="269E0356" wp14:editId="1B59645A">
                      <wp:simplePos x="0" y="0"/>
                      <wp:positionH relativeFrom="column">
                        <wp:posOffset>1320800</wp:posOffset>
                      </wp:positionH>
                      <wp:positionV relativeFrom="paragraph">
                        <wp:posOffset>6858000</wp:posOffset>
                      </wp:positionV>
                      <wp:extent cx="1016000" cy="774700"/>
                      <wp:effectExtent l="0" t="0" r="0" b="0"/>
                      <wp:wrapNone/>
                      <wp:docPr id="3173" name="Rectangle 3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2F9DF-A29E-C247-93E8-B9485ABC83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20A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E0356" id="Rectangle 3173" o:spid="_x0000_s2594" style="position:absolute;margin-left:104pt;margin-top:540pt;width:80pt;height:61pt;z-index:2548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y5P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uq4TbmpufHd4gbRt8ZmCHvzYcjmYwNlIE2w5/t0JUJwND44sqm4uFxWNPBfzuqppFSEX&#13;&#10;xHrztSuc7D0thYzA2S6A2fZEeJ71pIfJ+6zsY0/ScL/Wmf1pm9dv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u48u&#13;&#10;T50BAAAVAwAADgAAAAAAAAAAAAAAAAAuAgAAZHJzL2Uyb0RvYy54bWxQSwECLQAUAAYACAAAACEA&#13;&#10;Wi7ieOAAAAASAQAADwAAAAAAAAAAAAAAAAD3AwAAZHJzL2Rvd25yZXYueG1sUEsFBgAAAAAEAAQA&#13;&#10;8wAAAAQFAAAAAA==&#13;&#10;" filled="f" stroked="f">
                      <v:textbox inset="2.16pt,1.44pt,0,1.44pt">
                        <w:txbxContent>
                          <w:p w14:paraId="15F20A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2032" behindDoc="0" locked="0" layoutInCell="1" allowOverlap="1" wp14:anchorId="16F2BC68" wp14:editId="41186029">
                      <wp:simplePos x="0" y="0"/>
                      <wp:positionH relativeFrom="column">
                        <wp:posOffset>1320800</wp:posOffset>
                      </wp:positionH>
                      <wp:positionV relativeFrom="paragraph">
                        <wp:posOffset>6858000</wp:posOffset>
                      </wp:positionV>
                      <wp:extent cx="1016000" cy="774700"/>
                      <wp:effectExtent l="0" t="0" r="0" b="0"/>
                      <wp:wrapNone/>
                      <wp:docPr id="3174" name="Rectangle 3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6304EB-6ACA-7F4D-8D90-FE142C7E4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9A5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2BC68" id="Rectangle 3174" o:spid="_x0000_s2595" style="position:absolute;margin-left:104pt;margin-top:540pt;width:80pt;height:61pt;z-index:2548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a5a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v18XaTcXNzD/35CfO2pUcOdoSpk3p0UYqJJ9hJ+nlUaKQYvwS2qLm7WTU88lIs182aVxFL&#13;&#10;waz3b7sq6AF4KXRCKY4R3WFgwsuiJz/M3hdlr3uSh/u2Luyv27z7BQ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Qrmu&#13;&#10;Wp0BAAAVAwAADgAAAAAAAAAAAAAAAAAuAgAAZHJzL2Uyb0RvYy54bWxQSwECLQAUAAYACAAAACEA&#13;&#10;Wi7ieOAAAAASAQAADwAAAAAAAAAAAAAAAAD3AwAAZHJzL2Rvd25yZXYueG1sUEsFBgAAAAAEAAQA&#13;&#10;8wAAAAQFAAAAAA==&#13;&#10;" filled="f" stroked="f">
                      <v:textbox inset="2.16pt,1.44pt,0,1.44pt">
                        <w:txbxContent>
                          <w:p w14:paraId="38D9A5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3056" behindDoc="0" locked="0" layoutInCell="1" allowOverlap="1" wp14:anchorId="7932A42A" wp14:editId="131DE6C0">
                      <wp:simplePos x="0" y="0"/>
                      <wp:positionH relativeFrom="column">
                        <wp:posOffset>1320800</wp:posOffset>
                      </wp:positionH>
                      <wp:positionV relativeFrom="paragraph">
                        <wp:posOffset>6858000</wp:posOffset>
                      </wp:positionV>
                      <wp:extent cx="1016000" cy="774700"/>
                      <wp:effectExtent l="0" t="0" r="0" b="0"/>
                      <wp:wrapNone/>
                      <wp:docPr id="3175" name="Rectangle 3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39C7DE-BD75-3847-8EC6-AAF646CEB2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7B7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2A42A" id="Rectangle 3175" o:spid="_x0000_s2596" style="position:absolute;margin-left:104pt;margin-top:540pt;width:80pt;height:61pt;z-index:2548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8lsnmw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" filled="f" stroked="f">
                      <v:textbox inset="2.16pt,1.44pt,0,1.44pt">
                        <w:txbxContent>
                          <w:p w14:paraId="73A7B7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4080" behindDoc="0" locked="0" layoutInCell="1" allowOverlap="1" wp14:anchorId="26D0DCEA" wp14:editId="43A5B7B9">
                      <wp:simplePos x="0" y="0"/>
                      <wp:positionH relativeFrom="column">
                        <wp:posOffset>1320800</wp:posOffset>
                      </wp:positionH>
                      <wp:positionV relativeFrom="paragraph">
                        <wp:posOffset>6858000</wp:posOffset>
                      </wp:positionV>
                      <wp:extent cx="1016000" cy="774700"/>
                      <wp:effectExtent l="0" t="0" r="0" b="0"/>
                      <wp:wrapNone/>
                      <wp:docPr id="3176" name="Rectangle 3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0C766-1AF0-0047-9499-879035381A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427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0DCEA" id="Rectangle 3176" o:spid="_x0000_s2597" style="position:absolute;margin-left:104pt;margin-top:540pt;width:80pt;height:61pt;z-index:2548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" filled="f" stroked="f">
                      <v:textbox inset="2.16pt,1.44pt,0,1.44pt">
                        <w:txbxContent>
                          <w:p w14:paraId="7DB4276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5104" behindDoc="0" locked="0" layoutInCell="1" allowOverlap="1" wp14:anchorId="35B7C803" wp14:editId="5EEDE3E8">
                      <wp:simplePos x="0" y="0"/>
                      <wp:positionH relativeFrom="column">
                        <wp:posOffset>1320800</wp:posOffset>
                      </wp:positionH>
                      <wp:positionV relativeFrom="paragraph">
                        <wp:posOffset>6858000</wp:posOffset>
                      </wp:positionV>
                      <wp:extent cx="1016000" cy="774700"/>
                      <wp:effectExtent l="0" t="0" r="0" b="0"/>
                      <wp:wrapNone/>
                      <wp:docPr id="3177" name="Rectangle 3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EAB444-D83A-0744-9C43-22D9E270D4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3C5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7C803" id="Rectangle 3177" o:spid="_x0000_s2598" style="position:absolute;margin-left:104pt;margin-top:540pt;width:80pt;height:61pt;z-index:2548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1sM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XiXc1Nz49vAAadviPQXd+6HhsjeBs4Em2HB82QlQnPV/HVlUzS9nFY08F9NFtaBVhFwQ&#13;&#10;683nrnCy87QUMgJnuwBm2xHhadaTHibvs7L3PUnD/Vxn9qdtXr8C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APn1sM&#13;&#10;nAEAABUDAAAOAAAAAAAAAAAAAAAAAC4CAABkcnMvZTJvRG9jLnhtbFBLAQItABQABgAIAAAAIQBa&#13;&#10;LuJ44AAAABIBAAAPAAAAAAAAAAAAAAAAAPYDAABkcnMvZG93bnJldi54bWxQSwUGAAAAAAQABADz&#13;&#10;AAAAAwUAAAAA&#13;&#10;" filled="f" stroked="f">
                      <v:textbox inset="2.16pt,1.44pt,0,1.44pt">
                        <w:txbxContent>
                          <w:p w14:paraId="6833C53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6128" behindDoc="0" locked="0" layoutInCell="1" allowOverlap="1" wp14:anchorId="6680EE1C" wp14:editId="1DBC2E70">
                      <wp:simplePos x="0" y="0"/>
                      <wp:positionH relativeFrom="column">
                        <wp:posOffset>1320800</wp:posOffset>
                      </wp:positionH>
                      <wp:positionV relativeFrom="paragraph">
                        <wp:posOffset>6858000</wp:posOffset>
                      </wp:positionV>
                      <wp:extent cx="1016000" cy="774700"/>
                      <wp:effectExtent l="0" t="0" r="0" b="0"/>
                      <wp:wrapNone/>
                      <wp:docPr id="3178" name="Rectangle 3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60BE96-7FB1-F94F-8886-135532F669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13B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0EE1C" id="Rectangle 3178" o:spid="_x0000_s2599" style="position:absolute;margin-left:104pt;margin-top:540pt;width:80pt;height:61pt;z-index:2548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dsZ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Pku4qbnx7eEB0rbFewq690PDZW8CZwNNsOH4shOgOOv/OrKoml/OKhp5LqaLakGrCLkg&#13;&#10;1pvPXeFk52kpZATOdgHMtiPC06wnPUzeZ2Xve5KG+7nO7E/bvH4F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D2qdsZ&#13;&#10;nAEAABUDAAAOAAAAAAAAAAAAAAAAAC4CAABkcnMvZTJvRG9jLnhtbFBLAQItABQABgAIAAAAIQBa&#13;&#10;LuJ44AAAABIBAAAPAAAAAAAAAAAAAAAAAPYDAABkcnMvZG93bnJldi54bWxQSwUGAAAAAAQABADz&#13;&#10;AAAAAwUAAAAA&#13;&#10;" filled="f" stroked="f">
                      <v:textbox inset="2.16pt,1.44pt,0,1.44pt">
                        <w:txbxContent>
                          <w:p w14:paraId="09313B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7152" behindDoc="0" locked="0" layoutInCell="1" allowOverlap="1" wp14:anchorId="7B3B8BE6" wp14:editId="15AAE58A">
                      <wp:simplePos x="0" y="0"/>
                      <wp:positionH relativeFrom="column">
                        <wp:posOffset>1320800</wp:posOffset>
                      </wp:positionH>
                      <wp:positionV relativeFrom="paragraph">
                        <wp:posOffset>6858000</wp:posOffset>
                      </wp:positionV>
                      <wp:extent cx="1016000" cy="774700"/>
                      <wp:effectExtent l="0" t="0" r="0" b="0"/>
                      <wp:wrapNone/>
                      <wp:docPr id="3179" name="Rectangle 3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C0AFA-37DB-424A-BF5C-3DB00554F6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696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B8BE6" id="Rectangle 3179" o:spid="_x0000_s2600" style="position:absolute;margin-left:104pt;margin-top:540pt;width:80pt;height:61pt;z-index:2548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GSlb&#13;&#10;cZ0BAAAVAwAADgAAAAAAAAAAAAAAAAAuAgAAZHJzL2Uyb0RvYy54bWxQSwECLQAUAAYACAAAACEA&#13;&#10;Wi7ieOAAAAASAQAADwAAAAAAAAAAAAAAAAD3AwAAZHJzL2Rvd25yZXYueG1sUEsFBgAAAAAEAAQA&#13;&#10;8wAAAAQFAAAAAA==&#13;&#10;" filled="f" stroked="f">
                      <v:textbox inset="2.16pt,1.44pt,0,1.44pt">
                        <w:txbxContent>
                          <w:p w14:paraId="4D66967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8176" behindDoc="0" locked="0" layoutInCell="1" allowOverlap="1" wp14:anchorId="3672EDB1" wp14:editId="551A7483">
                      <wp:simplePos x="0" y="0"/>
                      <wp:positionH relativeFrom="column">
                        <wp:posOffset>1320800</wp:posOffset>
                      </wp:positionH>
                      <wp:positionV relativeFrom="paragraph">
                        <wp:posOffset>6858000</wp:posOffset>
                      </wp:positionV>
                      <wp:extent cx="1016000" cy="774700"/>
                      <wp:effectExtent l="0" t="0" r="0" b="0"/>
                      <wp:wrapNone/>
                      <wp:docPr id="3180" name="Rectangle 3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550133-5CEE-174C-A01B-4B1734088E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15C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2EDB1" id="Rectangle 3180" o:spid="_x0000_s2601" style="position:absolute;margin-left:104pt;margin-top:540pt;width:80pt;height:61pt;z-index:2548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9tknAEAABUDAAAOAAAAZHJzL2Uyb0RvYy54bWysUstO6zAQ3SPxD5b3NGkKt23UlA3i6kro&#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1/lLUtJw4FmkS0S+zuMb79+/EL3Ts+nLI6b&#13;&#10;kZmWNupqfpVwU3Pj28MDpG2L9xR074eGy94EzgaaYMPxZSdAcdb/c2RRNb+cVTTyXEwX1YJWEXJB&#13;&#10;rDefu8LJztNSyAic7QKYbUeEp1lPepi8z8re9yQN93Od2Z+2ef0K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DgH9tk&#13;&#10;nAEAABUDAAAOAAAAAAAAAAAAAAAAAC4CAABkcnMvZTJvRG9jLnhtbFBLAQItABQABgAIAAAAIQBa&#13;&#10;LuJ44AAAABIBAAAPAAAAAAAAAAAAAAAAAPYDAABkcnMvZG93bnJldi54bWxQSwUGAAAAAAQABADz&#13;&#10;AAAAAwUAAAAA&#13;&#10;" filled="f" stroked="f">
                      <v:textbox inset="2.16pt,1.44pt,0,1.44pt">
                        <w:txbxContent>
                          <w:p w14:paraId="01815C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899200" behindDoc="0" locked="0" layoutInCell="1" allowOverlap="1" wp14:anchorId="721571F2" wp14:editId="3C1B2E87">
                      <wp:simplePos x="0" y="0"/>
                      <wp:positionH relativeFrom="column">
                        <wp:posOffset>1320800</wp:posOffset>
                      </wp:positionH>
                      <wp:positionV relativeFrom="paragraph">
                        <wp:posOffset>6858000</wp:posOffset>
                      </wp:positionV>
                      <wp:extent cx="1016000" cy="774700"/>
                      <wp:effectExtent l="0" t="0" r="0" b="0"/>
                      <wp:wrapNone/>
                      <wp:docPr id="3181" name="Rectangle 3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448C00-EC55-104F-9D0E-494729027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F83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571F2" id="Rectangle 3181" o:spid="_x0000_s2602" style="position:absolute;margin-left:104pt;margin-top:540pt;width:80pt;height:61pt;z-index:2548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DrRFta&#13;&#10;nAEAABUDAAAOAAAAAAAAAAAAAAAAAC4CAABkcnMvZTJvRG9jLnhtbFBLAQItABQABgAIAAAAIQBa&#13;&#10;LuJ44AAAABIBAAAPAAAAAAAAAAAAAAAAAPYDAABkcnMvZG93bnJldi54bWxQSwUGAAAAAAQABADz&#13;&#10;AAAAAwUAAAAA&#13;&#10;" filled="f" stroked="f">
                      <v:textbox inset="2.16pt,1.44pt,0,1.44pt">
                        <w:txbxContent>
                          <w:p w14:paraId="38CF83E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0224" behindDoc="0" locked="0" layoutInCell="1" allowOverlap="1" wp14:anchorId="3BC1382A" wp14:editId="2147CA91">
                      <wp:simplePos x="0" y="0"/>
                      <wp:positionH relativeFrom="column">
                        <wp:posOffset>1320800</wp:posOffset>
                      </wp:positionH>
                      <wp:positionV relativeFrom="paragraph">
                        <wp:posOffset>6858000</wp:posOffset>
                      </wp:positionV>
                      <wp:extent cx="1016000" cy="774700"/>
                      <wp:effectExtent l="0" t="0" r="0" b="0"/>
                      <wp:wrapNone/>
                      <wp:docPr id="3182" name="Rectangle 3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6365F3-83CF-EB47-AAD2-6FBB52C3F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2CF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1382A" id="Rectangle 3182" o:spid="_x0000_s2603" style="position:absolute;margin-left:104pt;margin-top:540pt;width:80pt;height:61pt;z-index:2549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AScttP&#13;&#10;nAEAABUDAAAOAAAAAAAAAAAAAAAAAC4CAABkcnMvZTJvRG9jLnhtbFBLAQItABQABgAIAAAAIQBa&#13;&#10;LuJ44AAAABIBAAAPAAAAAAAAAAAAAAAAAPYDAABkcnMvZG93bnJldi54bWxQSwUGAAAAAAQABADz&#13;&#10;AAAAAwUAAAAA&#13;&#10;" filled="f" stroked="f">
                      <v:textbox inset="2.16pt,1.44pt,0,1.44pt">
                        <w:txbxContent>
                          <w:p w14:paraId="1032CFC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1248" behindDoc="0" locked="0" layoutInCell="1" allowOverlap="1" wp14:anchorId="7E9488C8" wp14:editId="1A10F360">
                      <wp:simplePos x="0" y="0"/>
                      <wp:positionH relativeFrom="column">
                        <wp:posOffset>1320800</wp:posOffset>
                      </wp:positionH>
                      <wp:positionV relativeFrom="paragraph">
                        <wp:posOffset>6858000</wp:posOffset>
                      </wp:positionV>
                      <wp:extent cx="1016000" cy="774700"/>
                      <wp:effectExtent l="0" t="0" r="0" b="0"/>
                      <wp:wrapNone/>
                      <wp:docPr id="3183" name="Rectangle 3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D2913D-7952-634D-995E-4ECEF98C66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B6F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488C8" id="Rectangle 3183" o:spid="_x0000_s2604" style="position:absolute;margin-left:104pt;margin-top:540pt;width:80pt;height:61pt;z-index:2549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VqL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bq57JOuKm5he74gmnb4jMFPcDYcjkYz9lIE2x5+L0XqDgbHhxZVC2vFhWNPBfzuqppFTEX&#13;&#10;xHr7tSuc7IGWQkbkbO/R7HoiPM960sPkfVb2sSdpuF/rzP68zZs/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NUVa&#13;&#10;i50BAAAVAwAADgAAAAAAAAAAAAAAAAAuAgAAZHJzL2Uyb0RvYy54bWxQSwECLQAUAAYACAAAACEA&#13;&#10;Wi7ieOAAAAASAQAADwAAAAAAAAAAAAAAAAD3AwAAZHJzL2Rvd25yZXYueG1sUEsFBgAAAAAEAAQA&#13;&#10;8wAAAAQFAAAAAA==&#13;&#10;" filled="f" stroked="f">
                      <v:textbox inset="2.16pt,1.44pt,0,1.44pt">
                        <w:txbxContent>
                          <w:p w14:paraId="2D3B6FB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2272" behindDoc="0" locked="0" layoutInCell="1" allowOverlap="1" wp14:anchorId="23506595" wp14:editId="460E793D">
                      <wp:simplePos x="0" y="0"/>
                      <wp:positionH relativeFrom="column">
                        <wp:posOffset>1320800</wp:posOffset>
                      </wp:positionH>
                      <wp:positionV relativeFrom="paragraph">
                        <wp:posOffset>6858000</wp:posOffset>
                      </wp:positionV>
                      <wp:extent cx="1016000" cy="774700"/>
                      <wp:effectExtent l="0" t="0" r="0" b="0"/>
                      <wp:wrapNone/>
                      <wp:docPr id="3184" name="Rectangle 3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F2B93E-28E8-4441-9AC6-A90310379D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C8C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06595" id="Rectangle 3184" o:spid="_x0000_s2605" style="position:absolute;margin-left:104pt;margin-top:540pt;width:80pt;height:61pt;z-index:2549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9qe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upqvky4qbmB9vCAadviPQXdw9Bw2RvP2UATbHh42QlUnPV/HVlUzS9nFY08F9NFtaBVxFwQ&#13;&#10;683nrnCyA1oKGZGznUez7YjwNOtJD5P3Wdn7nqThfq4z+9M2r18B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DMc9qe&#13;&#10;nAEAABUDAAAOAAAAAAAAAAAAAAAAAC4CAABkcnMvZTJvRG9jLnhtbFBLAQItABQABgAIAAAAIQBa&#13;&#10;LuJ44AAAABIBAAAPAAAAAAAAAAAAAAAAAPYDAABkcnMvZG93bnJldi54bWxQSwUGAAAAAAQABADz&#13;&#10;AAAAAwUAAAAA&#13;&#10;" filled="f" stroked="f">
                      <v:textbox inset="2.16pt,1.44pt,0,1.44pt">
                        <w:txbxContent>
                          <w:p w14:paraId="720C8C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3296" behindDoc="0" locked="0" layoutInCell="1" allowOverlap="1" wp14:anchorId="5E55C198" wp14:editId="7456E9B3">
                      <wp:simplePos x="0" y="0"/>
                      <wp:positionH relativeFrom="column">
                        <wp:posOffset>1320800</wp:posOffset>
                      </wp:positionH>
                      <wp:positionV relativeFrom="paragraph">
                        <wp:posOffset>6858000</wp:posOffset>
                      </wp:positionV>
                      <wp:extent cx="1016000" cy="774700"/>
                      <wp:effectExtent l="0" t="0" r="0" b="0"/>
                      <wp:wrapNone/>
                      <wp:docPr id="3185" name="Rectangle 3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B23E1-066A-3043-B514-5E67D6036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CA5A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C198" id="Rectangle 3185" o:spid="_x0000_s2606" style="position:absolute;margin-left:104pt;margin-top:540pt;width:80pt;height:61pt;z-index:2549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ChxpWC&#13;&#10;nAEAABUDAAAOAAAAAAAAAAAAAAAAAC4CAABkcnMvZTJvRG9jLnhtbFBLAQItABQABgAIAAAAIQBa&#13;&#10;LuJ44AAAABIBAAAPAAAAAAAAAAAAAAAAAPYDAABkcnMvZG93bnJldi54bWxQSwUGAAAAAAQABADz&#13;&#10;AAAAAwUAAAAA&#13;&#10;" filled="f" stroked="f">
                      <v:textbox inset="2.16pt,1.44pt,0,1.44pt">
                        <w:txbxContent>
                          <w:p w14:paraId="163CA5A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4320" behindDoc="0" locked="0" layoutInCell="1" allowOverlap="1" wp14:anchorId="1AF0D477" wp14:editId="740AA6B5">
                      <wp:simplePos x="0" y="0"/>
                      <wp:positionH relativeFrom="column">
                        <wp:posOffset>1320800</wp:posOffset>
                      </wp:positionH>
                      <wp:positionV relativeFrom="paragraph">
                        <wp:posOffset>6858000</wp:posOffset>
                      </wp:positionV>
                      <wp:extent cx="1016000" cy="774700"/>
                      <wp:effectExtent l="0" t="0" r="0" b="0"/>
                      <wp:wrapNone/>
                      <wp:docPr id="3186" name="Rectangle 3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251749-41B8-F745-A7A8-A109E0C773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63E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0D477" id="Rectangle 3186" o:spid="_x0000_s2607" style="position:absolute;margin-left:104pt;margin-top:540pt;width:80pt;height:61pt;z-index:2549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BY8BWX&#13;&#10;nAEAABUDAAAOAAAAAAAAAAAAAAAAAC4CAABkcnMvZTJvRG9jLnhtbFBLAQItABQABgAIAAAAIQBa&#13;&#10;LuJ44AAAABIBAAAPAAAAAAAAAAAAAAAAAPYDAABkcnMvZG93bnJldi54bWxQSwUGAAAAAAQABADz&#13;&#10;AAAAAwUAAAAA&#13;&#10;" filled="f" stroked="f">
                      <v:textbox inset="2.16pt,1.44pt,0,1.44pt">
                        <w:txbxContent>
                          <w:p w14:paraId="70A63E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5344" behindDoc="0" locked="0" layoutInCell="1" allowOverlap="1" wp14:anchorId="24139074" wp14:editId="7731961F">
                      <wp:simplePos x="0" y="0"/>
                      <wp:positionH relativeFrom="column">
                        <wp:posOffset>1320800</wp:posOffset>
                      </wp:positionH>
                      <wp:positionV relativeFrom="paragraph">
                        <wp:posOffset>6858000</wp:posOffset>
                      </wp:positionV>
                      <wp:extent cx="1016000" cy="774700"/>
                      <wp:effectExtent l="0" t="0" r="0" b="0"/>
                      <wp:wrapNone/>
                      <wp:docPr id="3187" name="Rectangle 3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959499-4335-CF48-9AEB-2A4CE06E2D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3B2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39074" id="Rectangle 3187" o:spid="_x0000_s2608" style="position:absolute;margin-left:104pt;margin-top:540pt;width:80pt;height:61pt;z-index:2549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5Wp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6qKuEm5ob3x0eIW1bfKCgBz+2XA4mcDbSBFuO/3YCFGfDrSOLqqvzRUUjz8W8rmpaRcgF&#13;&#10;sd587gone09LISNwtgtgtj0Rnmc96WHyPit735M03M91Zn/a5vUr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U6uV&#13;&#10;qZ0BAAAVAwAADgAAAAAAAAAAAAAAAAAuAgAAZHJzL2Uyb0RvYy54bWxQSwECLQAUAAYACAAAACEA&#13;&#10;Wi7ieOAAAAASAQAADwAAAAAAAAAAAAAAAAD3AwAAZHJzL2Rvd25yZXYueG1sUEsFBgAAAAAEAAQA&#13;&#10;8wAAAAQFAAAAAA==&#13;&#10;" filled="f" stroked="f">
                      <v:textbox inset="2.16pt,1.44pt,0,1.44pt">
                        <w:txbxContent>
                          <w:p w14:paraId="2373B2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6368" behindDoc="0" locked="0" layoutInCell="1" allowOverlap="1" wp14:anchorId="1D9986F6" wp14:editId="34D4E891">
                      <wp:simplePos x="0" y="0"/>
                      <wp:positionH relativeFrom="column">
                        <wp:posOffset>1320800</wp:posOffset>
                      </wp:positionH>
                      <wp:positionV relativeFrom="paragraph">
                        <wp:posOffset>6858000</wp:posOffset>
                      </wp:positionV>
                      <wp:extent cx="1016000" cy="774700"/>
                      <wp:effectExtent l="0" t="0" r="0" b="0"/>
                      <wp:wrapNone/>
                      <wp:docPr id="3188" name="Rectangle 3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F4008B-32EA-724A-810F-CC815FD898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68AF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986F6" id="Rectangle 3188" o:spid="_x0000_s2609" style="position:absolute;margin-left:104pt;margin-top:540pt;width:80pt;height:61pt;z-index:2549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RW8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63qRcFNz67vjM6Rti08U9ODHlsvBBM5GmmDL8W0vQHE2PDiyqLq5WlQ08lzM66qmVYRc&#13;&#10;EOvt165wsve0FDICZ/sAZtcT4XnWkx4m77Oyzz1Jw/1aZ/bnbV6/Aw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qp0V&#13;&#10;vJ0BAAAVAwAADgAAAAAAAAAAAAAAAAAuAgAAZHJzL2Uyb0RvYy54bWxQSwECLQAUAAYACAAAACEA&#13;&#10;Wi7ieOAAAAASAQAADwAAAAAAAAAAAAAAAAD3AwAAZHJzL2Rvd25yZXYueG1sUEsFBgAAAAAEAAQA&#13;&#10;8wAAAAQFAAAAAA==&#13;&#10;" filled="f" stroked="f">
                      <v:textbox inset="2.16pt,1.44pt,0,1.44pt">
                        <w:txbxContent>
                          <w:p w14:paraId="47368AF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7392" behindDoc="0" locked="0" layoutInCell="1" allowOverlap="1" wp14:anchorId="25DB5686" wp14:editId="79FCF05E">
                      <wp:simplePos x="0" y="0"/>
                      <wp:positionH relativeFrom="column">
                        <wp:posOffset>1320800</wp:posOffset>
                      </wp:positionH>
                      <wp:positionV relativeFrom="paragraph">
                        <wp:posOffset>6858000</wp:posOffset>
                      </wp:positionV>
                      <wp:extent cx="1016000" cy="774700"/>
                      <wp:effectExtent l="0" t="0" r="0" b="0"/>
                      <wp:wrapNone/>
                      <wp:docPr id="3189" name="Rectangle 3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CD9174-7FEE-7F4F-B1EC-56EA0223AF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478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5686" id="Rectangle 3189" o:spid="_x0000_s2610" style="position:absolute;margin-left:104pt;margin-top:540pt;width:80pt;height:61pt;z-index:2549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ZXU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bqZ71MuKm59d3xBdK2xWcKevBjy+VgAmcjTbDl+HsvQHE2PDiyqLpeLioaeS7mdVXTKkIu&#13;&#10;iPX2a1c42XtaChmBs30As+uJ8DzrSQ+T91nZx56k4X6tM/vzNm/+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RR2V&#13;&#10;1J0BAAAVAwAADgAAAAAAAAAAAAAAAAAuAgAAZHJzL2Uyb0RvYy54bWxQSwECLQAUAAYACAAAACEA&#13;&#10;Wi7ieOAAAAASAQAADwAAAAAAAAAAAAAAAAD3AwAAZHJzL2Rvd25yZXYueG1sUEsFBgAAAAAEAAQA&#13;&#10;8wAAAAQFAAAAAA==&#13;&#10;" filled="f" stroked="f">
                      <v:textbox inset="2.16pt,1.44pt,0,1.44pt">
                        <w:txbxContent>
                          <w:p w14:paraId="6DB478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08416" behindDoc="0" locked="0" layoutInCell="1" allowOverlap="1" wp14:anchorId="6A930D45" wp14:editId="419DE5FA">
                      <wp:simplePos x="0" y="0"/>
                      <wp:positionH relativeFrom="column">
                        <wp:posOffset>1320800</wp:posOffset>
                      </wp:positionH>
                      <wp:positionV relativeFrom="paragraph">
                        <wp:posOffset>6858000</wp:posOffset>
                      </wp:positionV>
                      <wp:extent cx="1016000" cy="774700"/>
                      <wp:effectExtent l="0" t="0" r="0" b="0"/>
                      <wp:wrapNone/>
                      <wp:docPr id="3190" name="Rectangle 3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980FB3-995F-7C40-A244-F53B0F253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164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30D45" id="Rectangle 3190" o:spid="_x0000_s2611" style="position:absolute;margin-left:104pt;margin-top:540pt;width:80pt;height:61pt;z-index:2549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xXB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qq8SbmpufHd4gbRt8ZmCHvzYcjmYwNlIE2w5/t0JUJwND44sqm4uFxWNPBfzuqppFSEX&#13;&#10;xHrztSuc7D0thYzA2S6A2fZEeJ71pIfJ+6zsY0/ScL/Wmf1pm9dv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vCsV&#13;&#10;wZ0BAAAVAwAADgAAAAAAAAAAAAAAAAAuAgAAZHJzL2Uyb0RvYy54bWxQSwECLQAUAAYACAAAACEA&#13;&#10;Wi7ieOAAAAASAQAADwAAAAAAAAAAAAAAAAD3AwAAZHJzL2Rvd25yZXYueG1sUEsFBgAAAAAEAAQA&#13;&#10;8wAAAAQFAAAAAA==&#13;&#10;" filled="f" stroked="f">
                      <v:textbox inset="2.16pt,1.44pt,0,1.44pt">
                        <w:txbxContent>
                          <w:p w14:paraId="4E71643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7872" behindDoc="0" locked="0" layoutInCell="1" allowOverlap="1" wp14:anchorId="267111EB" wp14:editId="6D395BF5">
                      <wp:simplePos x="0" y="0"/>
                      <wp:positionH relativeFrom="column">
                        <wp:posOffset>1320800</wp:posOffset>
                      </wp:positionH>
                      <wp:positionV relativeFrom="paragraph">
                        <wp:posOffset>6858000</wp:posOffset>
                      </wp:positionV>
                      <wp:extent cx="1016000" cy="1714500"/>
                      <wp:effectExtent l="0" t="0" r="0" b="0"/>
                      <wp:wrapNone/>
                      <wp:docPr id="3209" name="Rectangle 3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A3EEB-B179-3E4D-82ED-FEFBB08FCCC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6016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111EB" id="Rectangle 3209" o:spid="_x0000_s2612" style="position:absolute;margin-left:104pt;margin-top:540pt;width:80pt;height:135pt;z-index:2549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" filled="f" stroked="f">
                      <v:textbox inset="2.16pt,1.44pt,0,1.44pt">
                        <w:txbxContent>
                          <w:p w14:paraId="556016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8896" behindDoc="0" locked="0" layoutInCell="1" allowOverlap="1" wp14:anchorId="5AC935E4" wp14:editId="78CDADFB">
                      <wp:simplePos x="0" y="0"/>
                      <wp:positionH relativeFrom="column">
                        <wp:posOffset>1320800</wp:posOffset>
                      </wp:positionH>
                      <wp:positionV relativeFrom="paragraph">
                        <wp:posOffset>6858000</wp:posOffset>
                      </wp:positionV>
                      <wp:extent cx="1016000" cy="1714500"/>
                      <wp:effectExtent l="0" t="0" r="0" b="0"/>
                      <wp:wrapNone/>
                      <wp:docPr id="3210" name="Rectangle 3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FFA990-FD96-2440-8400-14C760A71B8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8269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935E4" id="Rectangle 3210" o:spid="_x0000_s2613" style="position:absolute;margin-left:104pt;margin-top:540pt;width:80pt;height:135pt;z-index:2549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CxDjECc&#13;&#10;AQAAFgMAAA4AAAAAAAAAAAAAAAAALgIAAGRycy9lMm9Eb2MueG1sUEsBAi0AFAAGAAgAAAAhADO7&#13;&#10;JyjfAAAAEgEAAA8AAAAAAAAAAAAAAAAA9gMAAGRycy9kb3ducmV2LnhtbFBLBQYAAAAABAAEAPMA&#13;&#10;AAACBQAAAAA=&#13;&#10;" filled="f" stroked="f">
                      <v:textbox inset="2.16pt,1.44pt,0,1.44pt">
                        <w:txbxContent>
                          <w:p w14:paraId="6B8269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29920" behindDoc="0" locked="0" layoutInCell="1" allowOverlap="1" wp14:anchorId="74255DA4" wp14:editId="48852735">
                      <wp:simplePos x="0" y="0"/>
                      <wp:positionH relativeFrom="column">
                        <wp:posOffset>1320800</wp:posOffset>
                      </wp:positionH>
                      <wp:positionV relativeFrom="paragraph">
                        <wp:posOffset>6858000</wp:posOffset>
                      </wp:positionV>
                      <wp:extent cx="1016000" cy="1714500"/>
                      <wp:effectExtent l="0" t="0" r="0" b="0"/>
                      <wp:wrapNone/>
                      <wp:docPr id="3211" name="Rectangle 3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5F753-C49E-AE46-9D83-1216C575553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5DD1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55DA4" id="Rectangle 3211" o:spid="_x0000_s2614" style="position:absolute;margin-left:104pt;margin-top:540pt;width:80pt;height:135pt;z-index:2549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" filled="f" stroked="f">
                      <v:textbox inset="2.16pt,1.44pt,0,1.44pt">
                        <w:txbxContent>
                          <w:p w14:paraId="025DD18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0944" behindDoc="0" locked="0" layoutInCell="1" allowOverlap="1" wp14:anchorId="58865968" wp14:editId="1EFF02C3">
                      <wp:simplePos x="0" y="0"/>
                      <wp:positionH relativeFrom="column">
                        <wp:posOffset>1320800</wp:posOffset>
                      </wp:positionH>
                      <wp:positionV relativeFrom="paragraph">
                        <wp:posOffset>6858000</wp:posOffset>
                      </wp:positionV>
                      <wp:extent cx="1016000" cy="1714500"/>
                      <wp:effectExtent l="0" t="0" r="0" b="0"/>
                      <wp:wrapNone/>
                      <wp:docPr id="3212" name="Rectangle 3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17110A-633C-244F-A8A2-6015771A301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185F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65968" id="Rectangle 3212" o:spid="_x0000_s2615" style="position:absolute;margin-left:104pt;margin-top:540pt;width:80pt;height:135pt;z-index:2549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o2R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r5qlgk3FTe+PzxCGrf4QEGPfuq4HE3gbKIWdhz/7QQozsY7Rx7V1z8ua+p5TqqmbmgWISdE&#13;&#10;e/OxKpwcPE2FjMDZLoDZDkS4ynrSx2R+VvY2KKm7H/PM/jTO6xcA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PJCjZGc&#13;&#10;AQAAFgMAAA4AAAAAAAAAAAAAAAAALgIAAGRycy9lMm9Eb2MueG1sUEsBAi0AFAAGAAgAAAAhADO7&#13;&#10;JyjfAAAAEgEAAA8AAAAAAAAAAAAAAAAA9gMAAGRycy9kb3ducmV2LnhtbFBLBQYAAAAABAAEAPMA&#13;&#10;AAACBQAAAAA=&#13;&#10;" filled="f" stroked="f">
                      <v:textbox inset="2.16pt,1.44pt,0,1.44pt">
                        <w:txbxContent>
                          <w:p w14:paraId="3A185F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1968" behindDoc="0" locked="0" layoutInCell="1" allowOverlap="1" wp14:anchorId="3520DC4C" wp14:editId="21D2EE47">
                      <wp:simplePos x="0" y="0"/>
                      <wp:positionH relativeFrom="column">
                        <wp:posOffset>1320800</wp:posOffset>
                      </wp:positionH>
                      <wp:positionV relativeFrom="paragraph">
                        <wp:posOffset>6858000</wp:posOffset>
                      </wp:positionV>
                      <wp:extent cx="1016000" cy="1714500"/>
                      <wp:effectExtent l="0" t="0" r="0" b="0"/>
                      <wp:wrapNone/>
                      <wp:docPr id="3213" name="Rectangle 3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EF6E88-50B1-8442-B0A1-4B9AE1B65C5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3950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0DC4C" id="Rectangle 3213" o:spid="_x0000_s2616" style="position:absolute;margin-left:104pt;margin-top:540pt;width:80pt;height:135pt;z-index:2549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Xjsmw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" filled="f" stroked="f">
                      <v:textbox inset="2.16pt,1.44pt,0,1.44pt">
                        <w:txbxContent>
                          <w:p w14:paraId="223950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2992" behindDoc="0" locked="0" layoutInCell="1" allowOverlap="1" wp14:anchorId="48B03091" wp14:editId="2CEC7A60">
                      <wp:simplePos x="0" y="0"/>
                      <wp:positionH relativeFrom="column">
                        <wp:posOffset>1320800</wp:posOffset>
                      </wp:positionH>
                      <wp:positionV relativeFrom="paragraph">
                        <wp:posOffset>6858000</wp:posOffset>
                      </wp:positionV>
                      <wp:extent cx="1016000" cy="1714500"/>
                      <wp:effectExtent l="0" t="0" r="0" b="0"/>
                      <wp:wrapNone/>
                      <wp:docPr id="3214" name="Rectangle 3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F587C-BF71-B249-9907-BB0798494E3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6F27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03091" id="Rectangle 3214" o:spid="_x0000_s2617" style="position:absolute;margin-left:104pt;margin-top:540pt;width:80pt;height:135pt;z-index:2549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" filled="f" stroked="f">
                      <v:textbox inset="2.16pt,1.44pt,0,1.44pt">
                        <w:txbxContent>
                          <w:p w14:paraId="7F6F27B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4016" behindDoc="0" locked="0" layoutInCell="1" allowOverlap="1" wp14:anchorId="2A44062A" wp14:editId="69B34A12">
                      <wp:simplePos x="0" y="0"/>
                      <wp:positionH relativeFrom="column">
                        <wp:posOffset>1320800</wp:posOffset>
                      </wp:positionH>
                      <wp:positionV relativeFrom="paragraph">
                        <wp:posOffset>6858000</wp:posOffset>
                      </wp:positionV>
                      <wp:extent cx="1016000" cy="1714500"/>
                      <wp:effectExtent l="0" t="0" r="0" b="0"/>
                      <wp:wrapNone/>
                      <wp:docPr id="3215" name="Rectangle 3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23F830-F535-5D41-8D31-C89F8EC18F6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54A3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4062A" id="Rectangle 3215" o:spid="_x0000_s2618" style="position:absolute;margin-left:104pt;margin-top:540pt;width:80pt;height:135pt;z-index:2549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jH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P1h02bcXNzDcH7EPG7pgYOdYO6lnlyUYuYW9pJ+HhUaKaYvgT1qb9/ftNzzkjTrds2ziCVh&#13;&#10;2vvXVRX0CDwVOqEUx4juMDLhpujJH7P5RdnLoOTuvs4L++s4734B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L9keMec&#13;&#10;AQAAFgMAAA4AAAAAAAAAAAAAAAAALgIAAGRycy9lMm9Eb2MueG1sUEsBAi0AFAAGAAgAAAAhADO7&#13;&#10;JyjfAAAAEgEAAA8AAAAAAAAAAAAAAAAA9gMAAGRycy9kb3ducmV2LnhtbFBLBQYAAAAABAAEAPMA&#13;&#10;AAACBQAAAAA=&#13;&#10;" filled="f" stroked="f">
                      <v:textbox inset="2.16pt,1.44pt,0,1.44pt">
                        <w:txbxContent>
                          <w:p w14:paraId="6A54A31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5040" behindDoc="0" locked="0" layoutInCell="1" allowOverlap="1" wp14:anchorId="0EAD4AC8" wp14:editId="75429E97">
                      <wp:simplePos x="0" y="0"/>
                      <wp:positionH relativeFrom="column">
                        <wp:posOffset>1320800</wp:posOffset>
                      </wp:positionH>
                      <wp:positionV relativeFrom="paragraph">
                        <wp:posOffset>6858000</wp:posOffset>
                      </wp:positionV>
                      <wp:extent cx="1016000" cy="1714500"/>
                      <wp:effectExtent l="0" t="0" r="0" b="0"/>
                      <wp:wrapNone/>
                      <wp:docPr id="3216" name="Rectangle 3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808FFA-8D03-0A4A-B886-3D9BD08762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22F3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D4AC8" id="Rectangle 3216" o:spid="_x0000_s2619" style="position:absolute;margin-left:104pt;margin-top:540pt;width:80pt;height:135pt;z-index:2549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" filled="f" stroked="f">
                      <v:textbox inset="2.16pt,1.44pt,0,1.44pt">
                        <w:txbxContent>
                          <w:p w14:paraId="3D22F35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6064" behindDoc="0" locked="0" layoutInCell="1" allowOverlap="1" wp14:anchorId="291AA61C" wp14:editId="0AE868D9">
                      <wp:simplePos x="0" y="0"/>
                      <wp:positionH relativeFrom="column">
                        <wp:posOffset>1320800</wp:posOffset>
                      </wp:positionH>
                      <wp:positionV relativeFrom="paragraph">
                        <wp:posOffset>6858000</wp:posOffset>
                      </wp:positionV>
                      <wp:extent cx="1016000" cy="1714500"/>
                      <wp:effectExtent l="0" t="0" r="0" b="0"/>
                      <wp:wrapNone/>
                      <wp:docPr id="3217" name="Rectangle 3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E4E6D5-16D3-9043-BB41-2E0C64C813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E529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AA61C" id="Rectangle 3217" o:spid="_x0000_s2620" style="position:absolute;margin-left:104pt;margin-top:540pt;width:80pt;height:135pt;z-index:2549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KnSeLqc&#13;&#10;AQAAFgMAAA4AAAAAAAAAAAAAAAAALgIAAGRycy9lMm9Eb2MueG1sUEsBAi0AFAAGAAgAAAAhADO7&#13;&#10;JyjfAAAAEgEAAA8AAAAAAAAAAAAAAAAA9gMAAGRycy9kb3ducmV2LnhtbFBLBQYAAAAABAAEAPMA&#13;&#10;AAACBQAAAAA=&#13;&#10;" filled="f" stroked="f">
                      <v:textbox inset="2.16pt,1.44pt,0,1.44pt">
                        <w:txbxContent>
                          <w:p w14:paraId="39E529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7088" behindDoc="0" locked="0" layoutInCell="1" allowOverlap="1" wp14:anchorId="7E6356A3" wp14:editId="59B4CE41">
                      <wp:simplePos x="0" y="0"/>
                      <wp:positionH relativeFrom="column">
                        <wp:posOffset>1320800</wp:posOffset>
                      </wp:positionH>
                      <wp:positionV relativeFrom="paragraph">
                        <wp:posOffset>6858000</wp:posOffset>
                      </wp:positionV>
                      <wp:extent cx="1016000" cy="1714500"/>
                      <wp:effectExtent l="0" t="0" r="0" b="0"/>
                      <wp:wrapNone/>
                      <wp:docPr id="3218" name="Rectangle 3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FDABB6-B17C-8847-80CA-C96D5042DB9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3FEB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356A3" id="Rectangle 3218" o:spid="_x0000_s2621" style="position:absolute;margin-left:104pt;margin-top:540pt;width:80pt;height:135pt;z-index:2549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FDk+K+c&#13;&#10;AQAAFgMAAA4AAAAAAAAAAAAAAAAALgIAAGRycy9lMm9Eb2MueG1sUEsBAi0AFAAGAAgAAAAhADO7&#13;&#10;JyjfAAAAEgEAAA8AAAAAAAAAAAAAAAAA9gMAAGRycy9kb3ducmV2LnhtbFBLBQYAAAAABAAEAPMA&#13;&#10;AAACBQAAAAA=&#13;&#10;" filled="f" stroked="f">
                      <v:textbox inset="2.16pt,1.44pt,0,1.44pt">
                        <w:txbxContent>
                          <w:p w14:paraId="5F3FEB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8112" behindDoc="0" locked="0" layoutInCell="1" allowOverlap="1" wp14:anchorId="43FF9C95" wp14:editId="44CC8818">
                      <wp:simplePos x="0" y="0"/>
                      <wp:positionH relativeFrom="column">
                        <wp:posOffset>1320800</wp:posOffset>
                      </wp:positionH>
                      <wp:positionV relativeFrom="paragraph">
                        <wp:posOffset>6858000</wp:posOffset>
                      </wp:positionV>
                      <wp:extent cx="1016000" cy="1714500"/>
                      <wp:effectExtent l="0" t="0" r="0" b="0"/>
                      <wp:wrapNone/>
                      <wp:docPr id="3219" name="Rectangle 3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A9099-EC39-B848-BE22-9F51F7B088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8D0E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F9C95" id="Rectangle 3219" o:spid="_x0000_s2622" style="position:absolute;margin-left:104pt;margin-top:540pt;width:80pt;height:135pt;z-index:2549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Fu/eJGc&#13;&#10;AQAAFgMAAA4AAAAAAAAAAAAAAAAALgIAAGRycy9lMm9Eb2MueG1sUEsBAi0AFAAGAAgAAAAhADO7&#13;&#10;JyjfAAAAEgEAAA8AAAAAAAAAAAAAAAAA9gMAAGRycy9kb3ducmV2LnhtbFBLBQYAAAAABAAEAPMA&#13;&#10;AAACBQAAAAA=&#13;&#10;" filled="f" stroked="f">
                      <v:textbox inset="2.16pt,1.44pt,0,1.44pt">
                        <w:txbxContent>
                          <w:p w14:paraId="328D0E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39136" behindDoc="0" locked="0" layoutInCell="1" allowOverlap="1" wp14:anchorId="4026D33A" wp14:editId="20C2EC4F">
                      <wp:simplePos x="0" y="0"/>
                      <wp:positionH relativeFrom="column">
                        <wp:posOffset>1320800</wp:posOffset>
                      </wp:positionH>
                      <wp:positionV relativeFrom="paragraph">
                        <wp:posOffset>6858000</wp:posOffset>
                      </wp:positionV>
                      <wp:extent cx="1016000" cy="1714500"/>
                      <wp:effectExtent l="0" t="0" r="0" b="0"/>
                      <wp:wrapNone/>
                      <wp:docPr id="3220" name="Rectangle 3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912DB6-09BD-694D-9856-FC0F61816348}"/>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510A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6D33A" id="Rectangle 3220" o:spid="_x0000_s2623" style="position:absolute;margin-left:104pt;margin-top:540pt;width:80pt;height:135pt;z-index:2549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" filled="f" stroked="f">
                      <v:textbox inset="2.16pt,1.44pt,0,1.44pt">
                        <w:txbxContent>
                          <w:p w14:paraId="4D510A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0160" behindDoc="0" locked="0" layoutInCell="1" allowOverlap="1" wp14:anchorId="2C821C68" wp14:editId="4BE61E02">
                      <wp:simplePos x="0" y="0"/>
                      <wp:positionH relativeFrom="column">
                        <wp:posOffset>1320800</wp:posOffset>
                      </wp:positionH>
                      <wp:positionV relativeFrom="paragraph">
                        <wp:posOffset>6858000</wp:posOffset>
                      </wp:positionV>
                      <wp:extent cx="1016000" cy="1714500"/>
                      <wp:effectExtent l="0" t="0" r="0" b="0"/>
                      <wp:wrapNone/>
                      <wp:docPr id="3221" name="Rectangle 3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043A64-808D-1541-B043-5545AC1723F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FC25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21C68" id="Rectangle 3221" o:spid="_x0000_s2624" style="position:absolute;margin-left:104pt;margin-top:540pt;width:80pt;height:135pt;z-index:2549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IW+eUCc&#13;&#10;AQAAFgMAAA4AAAAAAAAAAAAAAAAALgIAAGRycy9lMm9Eb2MueG1sUEsBAi0AFAAGAAgAAAAhADO7&#13;&#10;JyjfAAAAEgEAAA8AAAAAAAAAAAAAAAAA9gMAAGRycy9kb3ducmV2LnhtbFBLBQYAAAAABAAEAPMA&#13;&#10;AAACBQAAAAA=&#13;&#10;" filled="f" stroked="f">
                      <v:textbox inset="2.16pt,1.44pt,0,1.44pt">
                        <w:txbxContent>
                          <w:p w14:paraId="2CFC25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1184" behindDoc="0" locked="0" layoutInCell="1" allowOverlap="1" wp14:anchorId="16888E70" wp14:editId="08B9136A">
                      <wp:simplePos x="0" y="0"/>
                      <wp:positionH relativeFrom="column">
                        <wp:posOffset>1320800</wp:posOffset>
                      </wp:positionH>
                      <wp:positionV relativeFrom="paragraph">
                        <wp:posOffset>6858000</wp:posOffset>
                      </wp:positionV>
                      <wp:extent cx="1016000" cy="1714500"/>
                      <wp:effectExtent l="0" t="0" r="0" b="0"/>
                      <wp:wrapNone/>
                      <wp:docPr id="3222" name="Rectangle 3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BEFDD3-97B1-4344-85AE-6A214CCAB3A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98FB6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88E70" id="Rectangle 3222" o:spid="_x0000_s2625" style="position:absolute;margin-left:104pt;margin-top:540pt;width:80pt;height:135pt;z-index:2549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HyI+VWc&#13;&#10;AQAAFgMAAA4AAAAAAAAAAAAAAAAALgIAAGRycy9lMm9Eb2MueG1sUEsBAi0AFAAGAAgAAAAhADO7&#13;&#10;JyjfAAAAEgEAAA8AAAAAAAAAAAAAAAAA9gMAAGRycy9kb3ducmV2LnhtbFBLBQYAAAAABAAEAPMA&#13;&#10;AAACBQAAAAA=&#13;&#10;" filled="f" stroked="f">
                      <v:textbox inset="2.16pt,1.44pt,0,1.44pt">
                        <w:txbxContent>
                          <w:p w14:paraId="398FB6C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2208" behindDoc="0" locked="0" layoutInCell="1" allowOverlap="1" wp14:anchorId="0FCD0B33" wp14:editId="1210DB70">
                      <wp:simplePos x="0" y="0"/>
                      <wp:positionH relativeFrom="column">
                        <wp:posOffset>1320800</wp:posOffset>
                      </wp:positionH>
                      <wp:positionV relativeFrom="paragraph">
                        <wp:posOffset>6858000</wp:posOffset>
                      </wp:positionV>
                      <wp:extent cx="1016000" cy="1714500"/>
                      <wp:effectExtent l="0" t="0" r="0" b="0"/>
                      <wp:wrapNone/>
                      <wp:docPr id="3223" name="Rectangle 3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785B2-1AB6-F24B-837D-21433AA5720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5EFB1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D0B33" id="Rectangle 3223" o:spid="_x0000_s2626" style="position:absolute;margin-left:104pt;margin-top:540pt;width:80pt;height:135pt;z-index:2549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" filled="f" stroked="f">
                      <v:textbox inset="2.16pt,1.44pt,0,1.44pt">
                        <w:txbxContent>
                          <w:p w14:paraId="75EFB1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3232" behindDoc="0" locked="0" layoutInCell="1" allowOverlap="1" wp14:anchorId="483352F5" wp14:editId="51C8F52E">
                      <wp:simplePos x="0" y="0"/>
                      <wp:positionH relativeFrom="column">
                        <wp:posOffset>1320800</wp:posOffset>
                      </wp:positionH>
                      <wp:positionV relativeFrom="paragraph">
                        <wp:posOffset>6858000</wp:posOffset>
                      </wp:positionV>
                      <wp:extent cx="1016000" cy="1714500"/>
                      <wp:effectExtent l="0" t="0" r="0" b="0"/>
                      <wp:wrapNone/>
                      <wp:docPr id="3224" name="Rectangle 3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5D1B1B-34FD-7F4A-AA8C-3887D8FD8D8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ED4B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52F5" id="Rectangle 3224" o:spid="_x0000_s2627" style="position:absolute;margin-left:104pt;margin-top:540pt;width:80pt;height:135pt;z-index:2549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" filled="f" stroked="f">
                      <v:textbox inset="2.16pt,1.44pt,0,1.44pt">
                        <w:txbxContent>
                          <w:p w14:paraId="32ED4B8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4256" behindDoc="0" locked="0" layoutInCell="1" allowOverlap="1" wp14:anchorId="74025A04" wp14:editId="777B6A2C">
                      <wp:simplePos x="0" y="0"/>
                      <wp:positionH relativeFrom="column">
                        <wp:posOffset>1320800</wp:posOffset>
                      </wp:positionH>
                      <wp:positionV relativeFrom="paragraph">
                        <wp:posOffset>6858000</wp:posOffset>
                      </wp:positionV>
                      <wp:extent cx="1016000" cy="1714500"/>
                      <wp:effectExtent l="0" t="0" r="0" b="0"/>
                      <wp:wrapNone/>
                      <wp:docPr id="3225" name="Rectangle 3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679EA9-4620-3347-869E-1B15214111DE}"/>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C3F1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25A04" id="Rectangle 3225" o:spid="_x0000_s2628" style="position:absolute;margin-left:104pt;margin-top:540pt;width:80pt;height:135pt;z-index:2549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lKJnA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DH1Ttxk3F3cwnJ4xj1t64mAnmHupJxelmLmFvaSfB4VGiulLYI/a20/XLfe8JM26XfMsYkmY&#13;&#10;9u59VQU9Ak+FTijFIaLbj0y4KXryx2x+UfY2KLm77/PC/jLO218A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DOKUomc&#13;&#10;AQAAFgMAAA4AAAAAAAAAAAAAAAAALgIAAGRycy9lMm9Eb2MueG1sUEsBAi0AFAAGAAgAAAAhADO7&#13;&#10;JyjfAAAAEgEAAA8AAAAAAAAAAAAAAAAA9gMAAGRycy9kb3ducmV2LnhtbFBLBQYAAAAABAAEAPMA&#13;&#10;AAACBQAAAAA=&#13;&#10;" filled="f" stroked="f">
                      <v:textbox inset="2.16pt,1.44pt,0,1.44pt">
                        <w:txbxContent>
                          <w:p w14:paraId="06C3F1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4945280" behindDoc="0" locked="0" layoutInCell="1" allowOverlap="1" wp14:anchorId="19444391" wp14:editId="75A38F14">
                      <wp:simplePos x="0" y="0"/>
                      <wp:positionH relativeFrom="column">
                        <wp:posOffset>1320800</wp:posOffset>
                      </wp:positionH>
                      <wp:positionV relativeFrom="paragraph">
                        <wp:posOffset>6858000</wp:posOffset>
                      </wp:positionV>
                      <wp:extent cx="1016000" cy="1714500"/>
                      <wp:effectExtent l="0" t="0" r="0" b="0"/>
                      <wp:wrapNone/>
                      <wp:docPr id="3226" name="Rectangle 3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2D95CD-5986-624A-B951-54BFDC020C6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B095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44391" id="Rectangle 3226" o:spid="_x0000_s2629" style="position:absolute;margin-left:104pt;margin-top:540pt;width:80pt;height:135pt;z-index:2549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NKcnAEAABY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" filled="f" stroked="f">
                      <v:textbox inset="2.16pt,1.44pt,0,1.44pt">
                        <w:txbxContent>
                          <w:p w14:paraId="3CB095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09792" behindDoc="0" locked="0" layoutInCell="1" allowOverlap="1" wp14:anchorId="6AE0CBBE" wp14:editId="1E891592">
                      <wp:simplePos x="0" y="0"/>
                      <wp:positionH relativeFrom="column">
                        <wp:posOffset>1320800</wp:posOffset>
                      </wp:positionH>
                      <wp:positionV relativeFrom="paragraph">
                        <wp:posOffset>6858000</wp:posOffset>
                      </wp:positionV>
                      <wp:extent cx="990600" cy="927100"/>
                      <wp:effectExtent l="0" t="0" r="0" b="0"/>
                      <wp:wrapNone/>
                      <wp:docPr id="3289" name="Rectangle 32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68C5471-8A7C-4748-99A3-7E5F68BD87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9FBC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0CBBE" id="Rectangle 3289" o:spid="_x0000_s2630" style="position:absolute;margin-left:104pt;margin-top:540pt;width:78pt;height:73pt;z-index:2550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Z/LmQEAABU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" filled="f" stroked="f">
                      <v:textbox inset="2.16pt,1.44pt,0,1.44pt">
                        <w:txbxContent>
                          <w:p w14:paraId="6A9FBC3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0816" behindDoc="0" locked="0" layoutInCell="1" allowOverlap="1" wp14:anchorId="4CF52F75" wp14:editId="2AAFE882">
                      <wp:simplePos x="0" y="0"/>
                      <wp:positionH relativeFrom="column">
                        <wp:posOffset>1320800</wp:posOffset>
                      </wp:positionH>
                      <wp:positionV relativeFrom="paragraph">
                        <wp:posOffset>6858000</wp:posOffset>
                      </wp:positionV>
                      <wp:extent cx="1016000" cy="774700"/>
                      <wp:effectExtent l="0" t="0" r="0" b="0"/>
                      <wp:wrapNone/>
                      <wp:docPr id="3290" name="Rectangle 3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3E9837-1200-F148-BAA5-1578EBD088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BA5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52F75" id="Rectangle 3290" o:spid="_x0000_s2631" style="position:absolute;margin-left:104pt;margin-top:540pt;width:80pt;height:61pt;z-index:2550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tL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W3/MuLm5h/78hHnb0iMHO8LUST26KMXEE+wk/TwqNFKMXwJb1NzdrBoeeSmW62bNq4il&#13;&#10;YNb7t10V9AC8FDqhFMeI7jAw4WXRkx9m74uy1z3Jw31bF/bXbd79Ag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vg9L&#13;&#10;S50BAAAVAwAADgAAAAAAAAAAAAAAAAAuAgAAZHJzL2Uyb0RvYy54bWxQSwECLQAUAAYACAAAACEA&#13;&#10;Wi7ieOAAAAASAQAADwAAAAAAAAAAAAAAAAD3AwAAZHJzL2Rvd25yZXYueG1sUEsFBgAAAAAEAAQA&#13;&#10;8wAAAAQFAAAAAA==&#13;&#10;" filled="f" stroked="f">
                      <v:textbox inset="2.16pt,1.44pt,0,1.44pt">
                        <w:txbxContent>
                          <w:p w14:paraId="469BA5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1840" behindDoc="0" locked="0" layoutInCell="1" allowOverlap="1" wp14:anchorId="752A8A05" wp14:editId="04611D8F">
                      <wp:simplePos x="0" y="0"/>
                      <wp:positionH relativeFrom="column">
                        <wp:posOffset>1320800</wp:posOffset>
                      </wp:positionH>
                      <wp:positionV relativeFrom="paragraph">
                        <wp:posOffset>6858000</wp:posOffset>
                      </wp:positionV>
                      <wp:extent cx="990600" cy="876300"/>
                      <wp:effectExtent l="0" t="0" r="0" b="0"/>
                      <wp:wrapNone/>
                      <wp:docPr id="3291" name="Rectangle 32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42D4898-520B-4248-8044-41AA70C4DD8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E754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A8A05" id="Rectangle 3291" o:spid="_x0000_s2632" style="position:absolute;margin-left:104pt;margin-top:540pt;width:78pt;height:69pt;z-index:2550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" filled="f" stroked="f">
                      <v:textbox inset="2.16pt,1.44pt,0,1.44pt">
                        <w:txbxContent>
                          <w:p w14:paraId="5EE7545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2864" behindDoc="0" locked="0" layoutInCell="1" allowOverlap="1" wp14:anchorId="7BFDDEF1" wp14:editId="74C3421C">
                      <wp:simplePos x="0" y="0"/>
                      <wp:positionH relativeFrom="column">
                        <wp:posOffset>1320800</wp:posOffset>
                      </wp:positionH>
                      <wp:positionV relativeFrom="paragraph">
                        <wp:posOffset>6858000</wp:posOffset>
                      </wp:positionV>
                      <wp:extent cx="990600" cy="927100"/>
                      <wp:effectExtent l="0" t="0" r="0" b="0"/>
                      <wp:wrapNone/>
                      <wp:docPr id="3292" name="Rectangle 32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7D7A178-8AD9-4146-AA67-547BB0E80E3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AA71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DDEF1" id="Rectangle 3292" o:spid="_x0000_s2633" style="position:absolute;margin-left:104pt;margin-top:540pt;width:78pt;height:73pt;z-index:2550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" filled="f" stroked="f">
                      <v:textbox inset="2.16pt,1.44pt,0,1.44pt">
                        <w:txbxContent>
                          <w:p w14:paraId="5CAA71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3888" behindDoc="0" locked="0" layoutInCell="1" allowOverlap="1" wp14:anchorId="555ED0F1" wp14:editId="09CDF67C">
                      <wp:simplePos x="0" y="0"/>
                      <wp:positionH relativeFrom="column">
                        <wp:posOffset>1320800</wp:posOffset>
                      </wp:positionH>
                      <wp:positionV relativeFrom="paragraph">
                        <wp:posOffset>6858000</wp:posOffset>
                      </wp:positionV>
                      <wp:extent cx="1016000" cy="774700"/>
                      <wp:effectExtent l="0" t="0" r="0" b="0"/>
                      <wp:wrapNone/>
                      <wp:docPr id="3293" name="Rectangle 3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2000EE-AFD4-8948-B7DE-D43658C69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026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ED0F1" id="Rectangle 3293" o:spid="_x0000_s2634" style="position:absolute;margin-left:104pt;margin-top:540pt;width:80pt;height:61pt;z-index:2550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cqk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" filled="f" stroked="f">
                      <v:textbox inset="2.16pt,1.44pt,0,1.44pt">
                        <w:txbxContent>
                          <w:p w14:paraId="5F3026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4912" behindDoc="0" locked="0" layoutInCell="1" allowOverlap="1" wp14:anchorId="31827E1A" wp14:editId="5AF1E178">
                      <wp:simplePos x="0" y="0"/>
                      <wp:positionH relativeFrom="column">
                        <wp:posOffset>1320800</wp:posOffset>
                      </wp:positionH>
                      <wp:positionV relativeFrom="paragraph">
                        <wp:posOffset>6858000</wp:posOffset>
                      </wp:positionV>
                      <wp:extent cx="990600" cy="927100"/>
                      <wp:effectExtent l="0" t="0" r="0" b="0"/>
                      <wp:wrapNone/>
                      <wp:docPr id="3294" name="Rectangle 32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3412B40-8297-DD4B-9192-B3A9525FE9A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3C6FB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27E1A" id="Rectangle 3294" o:spid="_x0000_s2635" style="position:absolute;margin-left:104pt;margin-top:540pt;width:78pt;height:73pt;z-index:2550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" filled="f" stroked="f">
                      <v:textbox inset="2.16pt,1.44pt,0,1.44pt">
                        <w:txbxContent>
                          <w:p w14:paraId="2A3C6FB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5936" behindDoc="0" locked="0" layoutInCell="1" allowOverlap="1" wp14:anchorId="762C6909" wp14:editId="1F9261D0">
                      <wp:simplePos x="0" y="0"/>
                      <wp:positionH relativeFrom="column">
                        <wp:posOffset>1333500</wp:posOffset>
                      </wp:positionH>
                      <wp:positionV relativeFrom="paragraph">
                        <wp:posOffset>6858000</wp:posOffset>
                      </wp:positionV>
                      <wp:extent cx="990600" cy="927100"/>
                      <wp:effectExtent l="0" t="0" r="0" b="0"/>
                      <wp:wrapNone/>
                      <wp:docPr id="3295" name="Rectangle 32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753C632-6707-6B4C-BAE5-B688AF19C6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5DE9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C6909" id="Rectangle 3295" o:spid="_x0000_s2636" style="position:absolute;margin-left:105pt;margin-top:540pt;width:78pt;height:73pt;z-index:2550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" filled="f" stroked="f">
                      <v:textbox inset="2.16pt,1.44pt,0,1.44pt">
                        <w:txbxContent>
                          <w:p w14:paraId="4A5DE9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6960" behindDoc="0" locked="0" layoutInCell="1" allowOverlap="1" wp14:anchorId="20C663F3" wp14:editId="02AAC974">
                      <wp:simplePos x="0" y="0"/>
                      <wp:positionH relativeFrom="column">
                        <wp:posOffset>1320800</wp:posOffset>
                      </wp:positionH>
                      <wp:positionV relativeFrom="paragraph">
                        <wp:posOffset>6858000</wp:posOffset>
                      </wp:positionV>
                      <wp:extent cx="1016000" cy="774700"/>
                      <wp:effectExtent l="0" t="0" r="0" b="0"/>
                      <wp:wrapNone/>
                      <wp:docPr id="3296" name="Rectangle 3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AD2C9D-3490-8647-A9D8-C0A4228DEA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8E2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663F3" id="Rectangle 3296" o:spid="_x0000_s2637" style="position:absolute;margin-left:104pt;margin-top:540pt;width:80pt;height:61pt;z-index:2550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" filled="f" stroked="f">
                      <v:textbox inset="2.16pt,1.44pt,0,1.44pt">
                        <w:txbxContent>
                          <w:p w14:paraId="7DF8E2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7984" behindDoc="0" locked="0" layoutInCell="1" allowOverlap="1" wp14:anchorId="75F5277B" wp14:editId="12A633F1">
                      <wp:simplePos x="0" y="0"/>
                      <wp:positionH relativeFrom="column">
                        <wp:posOffset>1320800</wp:posOffset>
                      </wp:positionH>
                      <wp:positionV relativeFrom="paragraph">
                        <wp:posOffset>6858000</wp:posOffset>
                      </wp:positionV>
                      <wp:extent cx="990600" cy="927100"/>
                      <wp:effectExtent l="0" t="0" r="0" b="0"/>
                      <wp:wrapNone/>
                      <wp:docPr id="3297" name="Rectangle 32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8B74721-BA03-1844-9A51-E5090829339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EDC3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5277B" id="Rectangle 3297" o:spid="_x0000_s2638" style="position:absolute;margin-left:104pt;margin-top:540pt;width:78pt;height:73pt;z-index:2550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" filled="f" stroked="f">
                      <v:textbox inset="2.16pt,1.44pt,0,1.44pt">
                        <w:txbxContent>
                          <w:p w14:paraId="2BEDC3D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19008" behindDoc="0" locked="0" layoutInCell="1" allowOverlap="1" wp14:anchorId="58F8A174" wp14:editId="63F6FECA">
                      <wp:simplePos x="0" y="0"/>
                      <wp:positionH relativeFrom="column">
                        <wp:posOffset>1320800</wp:posOffset>
                      </wp:positionH>
                      <wp:positionV relativeFrom="paragraph">
                        <wp:posOffset>6858000</wp:posOffset>
                      </wp:positionV>
                      <wp:extent cx="990600" cy="914400"/>
                      <wp:effectExtent l="0" t="0" r="0" b="0"/>
                      <wp:wrapNone/>
                      <wp:docPr id="3298" name="Rectangle 32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0927853-A8A9-6245-84E3-873AE766661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61362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8A174" id="Rectangle 3298" o:spid="_x0000_s2639" style="position:absolute;margin-left:104pt;margin-top:540pt;width:78pt;height:1in;z-index:2550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" filled="f" stroked="f">
                      <v:textbox inset="2.16pt,1.44pt,0,1.44pt">
                        <w:txbxContent>
                          <w:p w14:paraId="561362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0032" behindDoc="0" locked="0" layoutInCell="1" allowOverlap="1" wp14:anchorId="5556BE13" wp14:editId="68CD03A9">
                      <wp:simplePos x="0" y="0"/>
                      <wp:positionH relativeFrom="column">
                        <wp:posOffset>1320800</wp:posOffset>
                      </wp:positionH>
                      <wp:positionV relativeFrom="paragraph">
                        <wp:posOffset>6858000</wp:posOffset>
                      </wp:positionV>
                      <wp:extent cx="1016000" cy="774700"/>
                      <wp:effectExtent l="0" t="0" r="0" b="0"/>
                      <wp:wrapNone/>
                      <wp:docPr id="3299" name="Rectangle 3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340D83-0B54-E441-954F-268B55BD7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DB0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6BE13" id="Rectangle 3299" o:spid="_x0000_s2640" style="position:absolute;margin-left:104pt;margin-top:540pt;width:80pt;height:61pt;z-index:2550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yfO/&#13;&#10;mp0BAAAVAwAADgAAAAAAAAAAAAAAAAAuAgAAZHJzL2Uyb0RvYy54bWxQSwECLQAUAAYACAAAACEA&#13;&#10;Wi7ieOAAAAASAQAADwAAAAAAAAAAAAAAAAD3AwAAZHJzL2Rvd25yZXYueG1sUEsFBgAAAAAEAAQA&#13;&#10;8wAAAAQFAAAAAA==&#13;&#10;" filled="f" stroked="f">
                      <v:textbox inset="2.16pt,1.44pt,0,1.44pt">
                        <w:txbxContent>
                          <w:p w14:paraId="514DB0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1056" behindDoc="0" locked="0" layoutInCell="1" allowOverlap="1" wp14:anchorId="7BC6BE0F" wp14:editId="3CB2BF97">
                      <wp:simplePos x="0" y="0"/>
                      <wp:positionH relativeFrom="column">
                        <wp:posOffset>1320800</wp:posOffset>
                      </wp:positionH>
                      <wp:positionV relativeFrom="paragraph">
                        <wp:posOffset>6858000</wp:posOffset>
                      </wp:positionV>
                      <wp:extent cx="1016000" cy="774700"/>
                      <wp:effectExtent l="0" t="0" r="0" b="0"/>
                      <wp:wrapNone/>
                      <wp:docPr id="3300" name="Rectangle 3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1AC4CB-346B-4D4D-B391-2FCD0A86C2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99C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6BE0F" id="Rectangle 3300" o:spid="_x0000_s2641" style="position:absolute;margin-left:104pt;margin-top:540pt;width:80pt;height:61pt;z-index:2550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MMU/&#13;&#10;j50BAAAVAwAADgAAAAAAAAAAAAAAAAAuAgAAZHJzL2Uyb0RvYy54bWxQSwECLQAUAAYACAAAACEA&#13;&#10;Wi7ieOAAAAASAQAADwAAAAAAAAAAAAAAAAD3AwAAZHJzL2Rvd25yZXYueG1sUEsFBgAAAAAEAAQA&#13;&#10;8wAAAAQFAAAAAA==&#13;&#10;" filled="f" stroked="f">
                      <v:textbox inset="2.16pt,1.44pt,0,1.44pt">
                        <w:txbxContent>
                          <w:p w14:paraId="67F99C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2080" behindDoc="0" locked="0" layoutInCell="1" allowOverlap="1" wp14:anchorId="12763984" wp14:editId="604151FA">
                      <wp:simplePos x="0" y="0"/>
                      <wp:positionH relativeFrom="column">
                        <wp:posOffset>1320800</wp:posOffset>
                      </wp:positionH>
                      <wp:positionV relativeFrom="paragraph">
                        <wp:posOffset>6858000</wp:posOffset>
                      </wp:positionV>
                      <wp:extent cx="1016000" cy="774700"/>
                      <wp:effectExtent l="0" t="0" r="0" b="0"/>
                      <wp:wrapNone/>
                      <wp:docPr id="3301" name="Rectangle 3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1D1545-1B04-5643-8C3F-C4722FBDD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167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63984" id="Rectangle 3301" o:spid="_x0000_s2642" style="position:absolute;margin-left:104pt;margin-top:540pt;width:80pt;height:61pt;z-index:2550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O56/&#13;&#10;sZ0BAAAVAwAADgAAAAAAAAAAAAAAAAAuAgAAZHJzL2Uyb0RvYy54bWxQSwECLQAUAAYACAAAACEA&#13;&#10;Wi7ieOAAAAASAQAADwAAAAAAAAAAAAAAAAD3AwAAZHJzL2Rvd25yZXYueG1sUEsFBgAAAAAEAAQA&#13;&#10;8wAAAAQFAAAAAA==&#13;&#10;" filled="f" stroked="f">
                      <v:textbox inset="2.16pt,1.44pt,0,1.44pt">
                        <w:txbxContent>
                          <w:p w14:paraId="290167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3104" behindDoc="0" locked="0" layoutInCell="1" allowOverlap="1" wp14:anchorId="5C893E5D" wp14:editId="5B45AD2E">
                      <wp:simplePos x="0" y="0"/>
                      <wp:positionH relativeFrom="column">
                        <wp:posOffset>1320800</wp:posOffset>
                      </wp:positionH>
                      <wp:positionV relativeFrom="paragraph">
                        <wp:posOffset>6858000</wp:posOffset>
                      </wp:positionV>
                      <wp:extent cx="1016000" cy="774700"/>
                      <wp:effectExtent l="0" t="0" r="0" b="0"/>
                      <wp:wrapNone/>
                      <wp:docPr id="3302" name="Rectangle 3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26107A-010C-DA4D-BB48-56D7880473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E04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93E5D" id="Rectangle 3302" o:spid="_x0000_s2643" style="position:absolute;margin-left:104pt;margin-top:540pt;width:80pt;height:61pt;z-index:2550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wqg/&#13;&#10;pJ0BAAAVAwAADgAAAAAAAAAAAAAAAAAuAgAAZHJzL2Uyb0RvYy54bWxQSwECLQAUAAYACAAAACEA&#13;&#10;Wi7ieOAAAAASAQAADwAAAAAAAAAAAAAAAAD3AwAAZHJzL2Rvd25yZXYueG1sUEsFBgAAAAAEAAQA&#13;&#10;8wAAAAQFAAAAAA==&#13;&#10;" filled="f" stroked="f">
                      <v:textbox inset="2.16pt,1.44pt,0,1.44pt">
                        <w:txbxContent>
                          <w:p w14:paraId="004E04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4128" behindDoc="0" locked="0" layoutInCell="1" allowOverlap="1" wp14:anchorId="182A6595" wp14:editId="6A48D6CB">
                      <wp:simplePos x="0" y="0"/>
                      <wp:positionH relativeFrom="column">
                        <wp:posOffset>1320800</wp:posOffset>
                      </wp:positionH>
                      <wp:positionV relativeFrom="paragraph">
                        <wp:posOffset>6858000</wp:posOffset>
                      </wp:positionV>
                      <wp:extent cx="1016000" cy="774700"/>
                      <wp:effectExtent l="0" t="0" r="0" b="0"/>
                      <wp:wrapNone/>
                      <wp:docPr id="3303" name="Rectangle 3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0503E-56E1-0C43-9935-4FCA4EA127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4B4D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A6595" id="Rectangle 3303" o:spid="_x0000_s2644" style="position:absolute;margin-left:104pt;margin-top:540pt;width:80pt;height:61pt;z-index:2550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5Z++&#13;&#10;YJ0BAAAVAwAADgAAAAAAAAAAAAAAAAAuAgAAZHJzL2Uyb0RvYy54bWxQSwECLQAUAAYACAAAACEA&#13;&#10;Wi7ieOAAAAASAQAADwAAAAAAAAAAAAAAAAD3AwAAZHJzL2Rvd25yZXYueG1sUEsFBgAAAAAEAAQA&#13;&#10;8wAAAAQFAAAAAA==&#13;&#10;" filled="f" stroked="f">
                      <v:textbox inset="2.16pt,1.44pt,0,1.44pt">
                        <w:txbxContent>
                          <w:p w14:paraId="094B4D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5152" behindDoc="0" locked="0" layoutInCell="1" allowOverlap="1" wp14:anchorId="2D87B8E8" wp14:editId="4E177A29">
                      <wp:simplePos x="0" y="0"/>
                      <wp:positionH relativeFrom="column">
                        <wp:posOffset>1320800</wp:posOffset>
                      </wp:positionH>
                      <wp:positionV relativeFrom="paragraph">
                        <wp:posOffset>6858000</wp:posOffset>
                      </wp:positionV>
                      <wp:extent cx="1016000" cy="774700"/>
                      <wp:effectExtent l="0" t="0" r="0" b="0"/>
                      <wp:wrapNone/>
                      <wp:docPr id="3304" name="Rectangle 3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3014F3-73C2-3647-A84B-02D24587FF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F03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B8E8" id="Rectangle 3304" o:spid="_x0000_s2645" style="position:absolute;margin-left:104pt;margin-top:540pt;width:80pt;height:61pt;z-index:2550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AcqT51&#13;&#10;nAEAABUDAAAOAAAAAAAAAAAAAAAAAC4CAABkcnMvZTJvRG9jLnhtbFBLAQItABQABgAIAAAAIQBa&#13;&#10;LuJ44AAAABIBAAAPAAAAAAAAAAAAAAAAAPYDAABkcnMvZG93bnJldi54bWxQSwUGAAAAAAQABADz&#13;&#10;AAAAAwUAAAAA&#13;&#10;" filled="f" stroked="f">
                      <v:textbox inset="2.16pt,1.44pt,0,1.44pt">
                        <w:txbxContent>
                          <w:p w14:paraId="635F03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6176" behindDoc="0" locked="0" layoutInCell="1" allowOverlap="1" wp14:anchorId="4ACD6376" wp14:editId="5D4E3DE9">
                      <wp:simplePos x="0" y="0"/>
                      <wp:positionH relativeFrom="column">
                        <wp:posOffset>1320800</wp:posOffset>
                      </wp:positionH>
                      <wp:positionV relativeFrom="paragraph">
                        <wp:posOffset>6858000</wp:posOffset>
                      </wp:positionV>
                      <wp:extent cx="1016000" cy="774700"/>
                      <wp:effectExtent l="0" t="0" r="0" b="0"/>
                      <wp:wrapNone/>
                      <wp:docPr id="3305" name="Rectangle 3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50A54-04AF-884A-AE59-AE707FD0C4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B75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D6376" id="Rectangle 3305" o:spid="_x0000_s2646" style="position:absolute;margin-left:104pt;margin-top:540pt;width:80pt;height:61pt;z-index:2550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Nb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Qpubu6hPz9h3rb0yMGOMHVSjy5KMfEEO0k/jwqNFOPXwBY1dzerhkdeiuW6WfMqYimY&#13;&#10;9f59VwU9AC+FTijFMaI7DEx4WfTkh9n7ouxtT/Jw39eF/XWbd78A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D+cVNb&#13;&#10;nAEAABUDAAAOAAAAAAAAAAAAAAAAAC4CAABkcnMvZTJvRG9jLnhtbFBLAQItABQABgAIAAAAIQBa&#13;&#10;LuJ44AAAABIBAAAPAAAAAAAAAAAAAAAAAPYDAABkcnMvZG93bnJldi54bWxQSwUGAAAAAAQABADz&#13;&#10;AAAAAwUAAAAA&#13;&#10;" filled="f" stroked="f">
                      <v:textbox inset="2.16pt,1.44pt,0,1.44pt">
                        <w:txbxContent>
                          <w:p w14:paraId="360B75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7200" behindDoc="0" locked="0" layoutInCell="1" allowOverlap="1" wp14:anchorId="446D9523" wp14:editId="7079A7FB">
                      <wp:simplePos x="0" y="0"/>
                      <wp:positionH relativeFrom="column">
                        <wp:posOffset>1320800</wp:posOffset>
                      </wp:positionH>
                      <wp:positionV relativeFrom="paragraph">
                        <wp:posOffset>6858000</wp:posOffset>
                      </wp:positionV>
                      <wp:extent cx="1016000" cy="774700"/>
                      <wp:effectExtent l="0" t="0" r="0" b="0"/>
                      <wp:wrapNone/>
                      <wp:docPr id="3306" name="Rectangle 3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E6185B-FD5A-624E-A022-855DA853B2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DCA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D9523" id="Rectangle 3306" o:spid="_x0000_s2647" style="position:absolute;margin-left:104pt;margin-top:540pt;width:80pt;height:61pt;z-index:2550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9NO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m2XGzck99OcnzNuWHtnYEaZO6tFFKSaeYCfp51GhkWL8Glii5u5m1fDIS7BcN2teRSwB&#13;&#10;s96/z6qgB+Cl0AmlOEZ0h4EJl7qFF2tfOnvbkzzc93Fhf93m3S8A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AHR9NO&#13;&#10;nAEAABUDAAAOAAAAAAAAAAAAAAAAAC4CAABkcnMvZTJvRG9jLnhtbFBLAQItABQABgAIAAAAIQBa&#13;&#10;LuJ44AAAABIBAAAPAAAAAAAAAAAAAAAAAPYDAABkcnMvZG93bnJldi54bWxQSwUGAAAAAAQABADz&#13;&#10;AAAAAwUAAAAA&#13;&#10;" filled="f" stroked="f">
                      <v:textbox inset="2.16pt,1.44pt,0,1.44pt">
                        <w:txbxContent>
                          <w:p w14:paraId="119DCA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8224" behindDoc="0" locked="0" layoutInCell="1" allowOverlap="1" wp14:anchorId="3AFF2F70" wp14:editId="6433138A">
                      <wp:simplePos x="0" y="0"/>
                      <wp:positionH relativeFrom="column">
                        <wp:posOffset>1320800</wp:posOffset>
                      </wp:positionH>
                      <wp:positionV relativeFrom="paragraph">
                        <wp:posOffset>6858000</wp:posOffset>
                      </wp:positionV>
                      <wp:extent cx="1016000" cy="774700"/>
                      <wp:effectExtent l="0" t="0" r="0" b="0"/>
                      <wp:wrapNone/>
                      <wp:docPr id="3307" name="Rectangle 3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17B90-4F46-7749-B88B-D148759031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59F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F2F70" id="Rectangle 3307" o:spid="_x0000_s2648" style="position:absolute;margin-left:104pt;margin-top:540pt;width:80pt;height:61pt;z-index:2550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FNw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ZqMm5t76M9PmLctPXKwI0yd1KOLUkw8wU7Sz6NCI8X4NbBFzd3NquGRl2K5bta8ilgK&#13;&#10;Zr1/31VBD8BLoRNKcYzoDgMTXhY9+WH2vih725M83Pd1YX/d5t0v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DBxT&#13;&#10;cJ0BAAAVAwAADgAAAAAAAAAAAAAAAAAuAgAAZHJzL2Uyb0RvYy54bWxQSwECLQAUAAYACAAAACEA&#13;&#10;Wi7ieOAAAAASAQAADwAAAAAAAAAAAAAAAAD3AwAAZHJzL2Rvd25yZXYueG1sUEsFBgAAAAAEAAQA&#13;&#10;8wAAAAQFAAAAAA==&#13;&#10;" filled="f" stroked="f">
                      <v:textbox inset="2.16pt,1.44pt,0,1.44pt">
                        <w:txbxContent>
                          <w:p w14:paraId="7BC59F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29248" behindDoc="0" locked="0" layoutInCell="1" allowOverlap="1" wp14:anchorId="6ACBBFB7" wp14:editId="19D26875">
                      <wp:simplePos x="0" y="0"/>
                      <wp:positionH relativeFrom="column">
                        <wp:posOffset>1320800</wp:posOffset>
                      </wp:positionH>
                      <wp:positionV relativeFrom="paragraph">
                        <wp:posOffset>6858000</wp:posOffset>
                      </wp:positionV>
                      <wp:extent cx="1016000" cy="774700"/>
                      <wp:effectExtent l="0" t="0" r="0" b="0"/>
                      <wp:wrapNone/>
                      <wp:docPr id="3308" name="Rectangle 3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5ACF4B-FF2B-1A4B-A5B0-97443235C7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E41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BBFB7" id="Rectangle 3308" o:spid="_x0000_s2649" style="position:absolute;margin-left:104pt;margin-top:540pt;width:80pt;height:61pt;z-index:2550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tNl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VYZNzf30J+fMG9beuRgR5g6qUcXpZh4gp2kn0eFRorxa2CLmrubVcMjL8Vy3ax5FbEU&#13;&#10;zHr/vquCHoCXQieU4hjRHQYmvCx68sPsfVH2tid5uO/rwv66zbtf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9SrT&#13;&#10;ZZ0BAAAVAwAADgAAAAAAAAAAAAAAAAAuAgAAZHJzL2Uyb0RvYy54bWxQSwECLQAUAAYACAAAACEA&#13;&#10;Wi7ieOAAAAASAQAADwAAAAAAAAAAAAAAAAD3AwAAZHJzL2Rvd25yZXYueG1sUEsFBgAAAAAEAAQA&#13;&#10;8wAAAAQFAAAAAA==&#13;&#10;" filled="f" stroked="f">
                      <v:textbox inset="2.16pt,1.44pt,0,1.44pt">
                        <w:txbxContent>
                          <w:p w14:paraId="167E41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0272" behindDoc="0" locked="0" layoutInCell="1" allowOverlap="1" wp14:anchorId="2586BC21" wp14:editId="10E4CC5E">
                      <wp:simplePos x="0" y="0"/>
                      <wp:positionH relativeFrom="column">
                        <wp:posOffset>1320800</wp:posOffset>
                      </wp:positionH>
                      <wp:positionV relativeFrom="paragraph">
                        <wp:posOffset>6858000</wp:posOffset>
                      </wp:positionV>
                      <wp:extent cx="1016000" cy="774700"/>
                      <wp:effectExtent l="0" t="0" r="0" b="0"/>
                      <wp:wrapNone/>
                      <wp:docPr id="3309" name="Rectangle 3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7468B1-1C96-244C-853D-83DD29E3B1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083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6BC21" id="Rectangle 3309" o:spid="_x0000_s2650" style="position:absolute;margin-left:104pt;margin-top:540pt;width:80pt;height:61pt;z-index:2550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lMN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" filled="f" stroked="f">
                      <v:textbox inset="2.16pt,1.44pt,0,1.44pt">
                        <w:txbxContent>
                          <w:p w14:paraId="65F083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1296" behindDoc="0" locked="0" layoutInCell="1" allowOverlap="1" wp14:anchorId="3CEC0027" wp14:editId="3F5B4C8C">
                      <wp:simplePos x="0" y="0"/>
                      <wp:positionH relativeFrom="column">
                        <wp:posOffset>1320800</wp:posOffset>
                      </wp:positionH>
                      <wp:positionV relativeFrom="paragraph">
                        <wp:posOffset>6858000</wp:posOffset>
                      </wp:positionV>
                      <wp:extent cx="1016000" cy="774700"/>
                      <wp:effectExtent l="0" t="0" r="0" b="0"/>
                      <wp:wrapNone/>
                      <wp:docPr id="3310" name="Rectangle 3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299062-101B-B64E-AF7A-3760B9FE9D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5BD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C0027" id="Rectangle 3310" o:spid="_x0000_s2651" style="position:absolute;margin-left:104pt;margin-top:540pt;width:80pt;height:61pt;z-index:2550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NMY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23zMuLm5h/78hHnb0iMHO8LUST26KMXEE+wk/TwqNFKMXwJb1NzdrBoeeSmW62bNq4il&#13;&#10;YNb7t10V9AC8FDqhFMeI7jAw4WXRkx9m74uy1z3Jw31bF/bXbd79Ag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45zT&#13;&#10;GJ0BAAAVAwAADgAAAAAAAAAAAAAAAAAuAgAAZHJzL2Uyb0RvYy54bWxQSwECLQAUAAYACAAAACEA&#13;&#10;Wi7ieOAAAAASAQAADwAAAAAAAAAAAAAAAAD3AwAAZHJzL2Rvd25yZXYueG1sUEsFBgAAAAAEAAQA&#13;&#10;8wAAAAQFAAAAAA==&#13;&#10;" filled="f" stroked="f">
                      <v:textbox inset="2.16pt,1.44pt,0,1.44pt">
                        <w:txbxContent>
                          <w:p w14:paraId="7AA5BD4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2320" behindDoc="0" locked="0" layoutInCell="1" allowOverlap="1" wp14:anchorId="44CE9A8E" wp14:editId="6BDB618D">
                      <wp:simplePos x="0" y="0"/>
                      <wp:positionH relativeFrom="column">
                        <wp:posOffset>1320800</wp:posOffset>
                      </wp:positionH>
                      <wp:positionV relativeFrom="paragraph">
                        <wp:posOffset>6858000</wp:posOffset>
                      </wp:positionV>
                      <wp:extent cx="1016000" cy="774700"/>
                      <wp:effectExtent l="0" t="0" r="0" b="0"/>
                      <wp:wrapNone/>
                      <wp:docPr id="3311" name="Rectangle 3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52806C-A468-034A-81B8-83F91BFC87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D8EB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E9A8E" id="Rectangle 3311" o:spid="_x0000_s2652" style="position:absolute;margin-left:104pt;margin-top:540pt;width:80pt;height:61pt;z-index:2550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1Mm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" filled="f" stroked="f">
                      <v:textbox inset="2.16pt,1.44pt,0,1.44pt">
                        <w:txbxContent>
                          <w:p w14:paraId="7B5D8EB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3344" behindDoc="0" locked="0" layoutInCell="1" allowOverlap="1" wp14:anchorId="450C10E1" wp14:editId="70703FA8">
                      <wp:simplePos x="0" y="0"/>
                      <wp:positionH relativeFrom="column">
                        <wp:posOffset>1320800</wp:posOffset>
                      </wp:positionH>
                      <wp:positionV relativeFrom="paragraph">
                        <wp:posOffset>6858000</wp:posOffset>
                      </wp:positionV>
                      <wp:extent cx="1016000" cy="774700"/>
                      <wp:effectExtent l="0" t="0" r="0" b="0"/>
                      <wp:wrapNone/>
                      <wp:docPr id="3312" name="Rectangle 3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E9FF89-F505-1047-A337-F3102D3421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A65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C10E1" id="Rectangle 3312" o:spid="_x0000_s2653" style="position:absolute;margin-left:104pt;margin-top:540pt;width:80pt;height:61pt;z-index:2550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" filled="f" stroked="f">
                      <v:textbox inset="2.16pt,1.44pt,0,1.44pt">
                        <w:txbxContent>
                          <w:p w14:paraId="247A65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4368" behindDoc="0" locked="0" layoutInCell="1" allowOverlap="1" wp14:anchorId="7AF052AA" wp14:editId="5458B8C1">
                      <wp:simplePos x="0" y="0"/>
                      <wp:positionH relativeFrom="column">
                        <wp:posOffset>1320800</wp:posOffset>
                      </wp:positionH>
                      <wp:positionV relativeFrom="paragraph">
                        <wp:posOffset>6858000</wp:posOffset>
                      </wp:positionV>
                      <wp:extent cx="1016000" cy="774700"/>
                      <wp:effectExtent l="0" t="0" r="0" b="0"/>
                      <wp:wrapNone/>
                      <wp:docPr id="3313" name="Rectangle 3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748DF-C829-1248-8DEC-3D42874C4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AA2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52AA" id="Rectangle 3313" o:spid="_x0000_s2654" style="position:absolute;margin-left:104pt;margin-top:540pt;width:80pt;height:61pt;z-index:2550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lL3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" filled="f" stroked="f">
                      <v:textbox inset="2.16pt,1.44pt,0,1.44pt">
                        <w:txbxContent>
                          <w:p w14:paraId="2E6AA2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5392" behindDoc="0" locked="0" layoutInCell="1" allowOverlap="1" wp14:anchorId="70A0362C" wp14:editId="021C3CD2">
                      <wp:simplePos x="0" y="0"/>
                      <wp:positionH relativeFrom="column">
                        <wp:posOffset>1320800</wp:posOffset>
                      </wp:positionH>
                      <wp:positionV relativeFrom="paragraph">
                        <wp:posOffset>6858000</wp:posOffset>
                      </wp:positionV>
                      <wp:extent cx="1016000" cy="774700"/>
                      <wp:effectExtent l="0" t="0" r="0" b="0"/>
                      <wp:wrapNone/>
                      <wp:docPr id="3314" name="Rectangle 3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88628B-28C7-324A-BFCA-1A04C6B796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5D7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0362C" id="Rectangle 3314" o:spid="_x0000_s2655" style="position:absolute;margin-left:104pt;margin-top:540pt;width:80pt;height:61pt;z-index:2550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NLi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bTYZNzf30J+fMG9beuRgR5g6qUcXpZh4gp2kn0eFRorxa2CLmrubVcMjL8Vy3ax5FbEU&#13;&#10;zHr/vquCHoCXQieU4hjRHQYmvCx68sPsfVH2tid5uO/rwv66zbtf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z/DS&#13;&#10;4p0BAAAVAwAADgAAAAAAAAAAAAAAAAAuAgAAZHJzL2Uyb0RvYy54bWxQSwECLQAUAAYACAAAACEA&#13;&#10;Wi7ieOAAAAASAQAADwAAAAAAAAAAAAAAAAD3AwAAZHJzL2Rvd25yZXYueG1sUEsFBgAAAAAEAAQA&#13;&#10;8wAAAAQFAAAAAA==&#13;&#10;" filled="f" stroked="f">
                      <v:textbox inset="2.16pt,1.44pt,0,1.44pt">
                        <w:txbxContent>
                          <w:p w14:paraId="3745D78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6416" behindDoc="0" locked="0" layoutInCell="1" allowOverlap="1" wp14:anchorId="4D4B1DE9" wp14:editId="310BE834">
                      <wp:simplePos x="0" y="0"/>
                      <wp:positionH relativeFrom="column">
                        <wp:posOffset>1320800</wp:posOffset>
                      </wp:positionH>
                      <wp:positionV relativeFrom="paragraph">
                        <wp:posOffset>6858000</wp:posOffset>
                      </wp:positionV>
                      <wp:extent cx="1016000" cy="774700"/>
                      <wp:effectExtent l="0" t="0" r="0" b="0"/>
                      <wp:wrapNone/>
                      <wp:docPr id="3315" name="Rectangle 3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72A59-027E-6148-BD99-C35C37F74E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219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B1DE9" id="Rectangle 3315" o:spid="_x0000_s2656" style="position:absolute;margin-left:104pt;margin-top:540pt;width:80pt;height:61pt;z-index:2550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yef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XRXc3NxDf37CvG3pkYMdYeqkHl2UYuIJdpJ+HhUaKcavgS1q7m5WDY+8FMt1s+ZVxFIw&#13;&#10;6/37rgp6AF4KnVCKY0R3GJjwsujJD7P3RdnbnuThvq8L++s2734B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Bwuyef&#13;&#10;nAEAABUDAAAOAAAAAAAAAAAAAAAAAC4CAABkcnMvZTJvRG9jLnhtbFBLAQItABQABgAIAAAAIQBa&#13;&#10;LuJ44AAAABIBAAAPAAAAAAAAAAAAAAAAAPYDAABkcnMvZG93bnJldi54bWxQSwUGAAAAAAQABADz&#13;&#10;AAAAAwUAAAAA&#13;&#10;" filled="f" stroked="f">
                      <v:textbox inset="2.16pt,1.44pt,0,1.44pt">
                        <w:txbxContent>
                          <w:p w14:paraId="051219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7440" behindDoc="0" locked="0" layoutInCell="1" allowOverlap="1" wp14:anchorId="55C74B16" wp14:editId="0173C7BE">
                      <wp:simplePos x="0" y="0"/>
                      <wp:positionH relativeFrom="column">
                        <wp:posOffset>1320800</wp:posOffset>
                      </wp:positionH>
                      <wp:positionV relativeFrom="paragraph">
                        <wp:posOffset>6858000</wp:posOffset>
                      </wp:positionV>
                      <wp:extent cx="1016000" cy="774700"/>
                      <wp:effectExtent l="0" t="0" r="0" b="0"/>
                      <wp:wrapNone/>
                      <wp:docPr id="3316" name="Rectangle 3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1C7D33-9559-FE45-957A-CD645BEF0C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EB5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74B16" id="Rectangle 3316" o:spid="_x0000_s2657" style="position:absolute;margin-left:104pt;margin-top:540pt;width:80pt;height:61pt;z-index:2550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aeK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V8uMm5N76M9PmLctPbKxI0yd1KOLUkw8wU7Sz6NCI8X4NbBEzd3NquGRl2C5bta8ilgC&#13;&#10;Zr1/n1VBD8BLoRNKcYzoDgMTLnULL9a+dPa2J3m47+PC/rrNu18A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CJjaeK&#13;&#10;nAEAABUDAAAOAAAAAAAAAAAAAAAAAC4CAABkcnMvZTJvRG9jLnhtbFBLAQItABQABgAIAAAAIQBa&#13;&#10;LuJ44AAAABIBAAAPAAAAAAAAAAAAAAAAAPYDAABkcnMvZG93bnJldi54bWxQSwUGAAAAAAQABADz&#13;&#10;AAAAAwUAAAAA&#13;&#10;" filled="f" stroked="f">
                      <v:textbox inset="2.16pt,1.44pt,0,1.44pt">
                        <w:txbxContent>
                          <w:p w14:paraId="038EB53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8464" behindDoc="0" locked="0" layoutInCell="1" allowOverlap="1" wp14:anchorId="599863DB" wp14:editId="53903092">
                      <wp:simplePos x="0" y="0"/>
                      <wp:positionH relativeFrom="column">
                        <wp:posOffset>1320800</wp:posOffset>
                      </wp:positionH>
                      <wp:positionV relativeFrom="paragraph">
                        <wp:posOffset>6858000</wp:posOffset>
                      </wp:positionV>
                      <wp:extent cx="1016000" cy="774700"/>
                      <wp:effectExtent l="0" t="0" r="0" b="0"/>
                      <wp:wrapNone/>
                      <wp:docPr id="3317" name="Rectangle 3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2935E2-4209-7C4A-9F30-D34B8C2C9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C95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863DB" id="Rectangle 3317" o:spid="_x0000_s2658" style="position:absolute;margin-left:104pt;margin-top:540pt;width:80pt;height:61pt;z-index:2550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CC1ie0&#13;&#10;nAEAABUDAAAOAAAAAAAAAAAAAAAAAC4CAABkcnMvZTJvRG9jLnhtbFBLAQItABQABgAIAAAAIQBa&#13;&#10;LuJ44AAAABIBAAAPAAAAAAAAAAAAAAAAAPYDAABkcnMvZG93bnJldi54bWxQSwUGAAAAAAQABADz&#13;&#10;AAAAAwUAAAAA&#13;&#10;" filled="f" stroked="f">
                      <v:textbox inset="2.16pt,1.44pt,0,1.44pt">
                        <w:txbxContent>
                          <w:p w14:paraId="4C2C95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39488" behindDoc="0" locked="0" layoutInCell="1" allowOverlap="1" wp14:anchorId="463BB2BB" wp14:editId="3CC3084F">
                      <wp:simplePos x="0" y="0"/>
                      <wp:positionH relativeFrom="column">
                        <wp:posOffset>1320800</wp:posOffset>
                      </wp:positionH>
                      <wp:positionV relativeFrom="paragraph">
                        <wp:posOffset>6858000</wp:posOffset>
                      </wp:positionV>
                      <wp:extent cx="1016000" cy="774700"/>
                      <wp:effectExtent l="0" t="0" r="0" b="0"/>
                      <wp:wrapNone/>
                      <wp:docPr id="3318" name="Rectangle 3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5A1D6A-5A47-7E44-AC79-A402095ADD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5C8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BB2BB" id="Rectangle 3318" o:spid="_x0000_s2659" style="position:absolute;margin-left:104pt;margin-top:540pt;width:80pt;height:61pt;z-index:2550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B74Keh&#13;&#10;nAEAABUDAAAOAAAAAAAAAAAAAAAAAC4CAABkcnMvZTJvRG9jLnhtbFBLAQItABQABgAIAAAAIQBa&#13;&#10;LuJ44AAAABIBAAAPAAAAAAAAAAAAAAAAAPYDAABkcnMvZG93bnJldi54bWxQSwUGAAAAAAQABADz&#13;&#10;AAAAAwUAAAAA&#13;&#10;" filled="f" stroked="f">
                      <v:textbox inset="2.16pt,1.44pt,0,1.44pt">
                        <w:txbxContent>
                          <w:p w14:paraId="7545C82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0512" behindDoc="0" locked="0" layoutInCell="1" allowOverlap="1" wp14:anchorId="7B449888" wp14:editId="5ABE86A2">
                      <wp:simplePos x="0" y="0"/>
                      <wp:positionH relativeFrom="column">
                        <wp:posOffset>1320800</wp:posOffset>
                      </wp:positionH>
                      <wp:positionV relativeFrom="paragraph">
                        <wp:posOffset>6858000</wp:posOffset>
                      </wp:positionV>
                      <wp:extent cx="1016000" cy="774700"/>
                      <wp:effectExtent l="0" t="0" r="0" b="0"/>
                      <wp:wrapNone/>
                      <wp:docPr id="3319" name="Rectangle 3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0B2C22-051B-7B48-ABF2-AD3C0FF154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B4F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49888" id="Rectangle 3319" o:spid="_x0000_s2660" style="position:absolute;margin-left:104pt;margin-top:540pt;width:80pt;height:61pt;z-index:2550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CfJ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WyecFNzD+35CdO2xR0F3cPQcNkbz9lAE2x4eDsKVJz1j44sqm7ns4pGnovpslrSKmIu&#13;&#10;iPX+c1c42QEthYzI2dGjOXREeJr1pIfJ+6zsY0/ScD/Xmf11mzd/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lGAn&#13;&#10;yZ0BAAAVAwAADgAAAAAAAAAAAAAAAAAuAgAAZHJzL2Uyb0RvYy54bWxQSwECLQAUAAYACAAAACEA&#13;&#10;Wi7ieOAAAAASAQAADwAAAAAAAAAAAAAAAAD3AwAAZHJzL2Rvd25yZXYueG1sUEsFBgAAAAAEAAQA&#13;&#10;8wAAAAQFAAAAAA==&#13;&#10;" filled="f" stroked="f">
                      <v:textbox inset="2.16pt,1.44pt,0,1.44pt">
                        <w:txbxContent>
                          <w:p w14:paraId="047B4FA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1536" behindDoc="0" locked="0" layoutInCell="1" allowOverlap="1" wp14:anchorId="119C8921" wp14:editId="60209B7B">
                      <wp:simplePos x="0" y="0"/>
                      <wp:positionH relativeFrom="column">
                        <wp:posOffset>1320800</wp:posOffset>
                      </wp:positionH>
                      <wp:positionV relativeFrom="paragraph">
                        <wp:posOffset>6858000</wp:posOffset>
                      </wp:positionV>
                      <wp:extent cx="1016000" cy="774700"/>
                      <wp:effectExtent l="0" t="0" r="0" b="0"/>
                      <wp:wrapNone/>
                      <wp:docPr id="3320" name="Rectangle 3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9E5E20-A370-5047-AA21-A2C64EF8B4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65B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C8921" id="Rectangle 3320" o:spid="_x0000_s2661" style="position:absolute;margin-left:104pt;margin-top:540pt;width:80pt;height:61pt;z-index:2550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qfc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u/qYcXNzD/35CfO2pUcOdoSpk3p0UYqJJ9hJ+nlUaKQYvwS2qLm7WTU88lIs182aVxFL&#13;&#10;waz3b7sq6AF4KXRCKY4R3WFgwsuiJz/M3hdlr3uSh/u2Luyv27z7BQ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bVan&#13;&#10;3J0BAAAVAwAADgAAAAAAAAAAAAAAAAAuAgAAZHJzL2Uyb0RvYy54bWxQSwECLQAUAAYACAAAACEA&#13;&#10;Wi7ieOAAAAASAQAADwAAAAAAAAAAAAAAAAD3AwAAZHJzL2Rvd25yZXYueG1sUEsFBgAAAAAEAAQA&#13;&#10;8wAAAAQFAAAAAA==&#13;&#10;" filled="f" stroked="f">
                      <v:textbox inset="2.16pt,1.44pt,0,1.44pt">
                        <w:txbxContent>
                          <w:p w14:paraId="5D265B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2560" behindDoc="0" locked="0" layoutInCell="1" allowOverlap="1" wp14:anchorId="3D4563DF" wp14:editId="35B080CB">
                      <wp:simplePos x="0" y="0"/>
                      <wp:positionH relativeFrom="column">
                        <wp:posOffset>1320800</wp:posOffset>
                      </wp:positionH>
                      <wp:positionV relativeFrom="paragraph">
                        <wp:posOffset>6858000</wp:posOffset>
                      </wp:positionV>
                      <wp:extent cx="1016000" cy="774700"/>
                      <wp:effectExtent l="0" t="0" r="0" b="0"/>
                      <wp:wrapNone/>
                      <wp:docPr id="3321" name="Rectangle 3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6F023F-B0D5-D843-8DC1-DD351AED91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E8E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563DF" id="Rectangle 3321" o:spid="_x0000_s2662" style="position:absolute;margin-left:104pt;margin-top:540pt;width:80pt;height:61pt;z-index:2550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Zg0n&#13;&#10;4p0BAAAVAwAADgAAAAAAAAAAAAAAAAAuAgAAZHJzL2Uyb0RvYy54bWxQSwECLQAUAAYACAAAACEA&#13;&#10;Wi7ieOAAAAASAQAADwAAAAAAAAAAAAAAAAD3AwAAZHJzL2Rvd25yZXYueG1sUEsFBgAAAAAEAAQA&#13;&#10;8wAAAAQFAAAAAA==&#13;&#10;" filled="f" stroked="f">
                      <v:textbox inset="2.16pt,1.44pt,0,1.44pt">
                        <w:txbxContent>
                          <w:p w14:paraId="313E8E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3584" behindDoc="0" locked="0" layoutInCell="1" allowOverlap="1" wp14:anchorId="2A153449" wp14:editId="33077731">
                      <wp:simplePos x="0" y="0"/>
                      <wp:positionH relativeFrom="column">
                        <wp:posOffset>1320800</wp:posOffset>
                      </wp:positionH>
                      <wp:positionV relativeFrom="paragraph">
                        <wp:posOffset>6858000</wp:posOffset>
                      </wp:positionV>
                      <wp:extent cx="1016000" cy="622300"/>
                      <wp:effectExtent l="0" t="0" r="0" b="0"/>
                      <wp:wrapNone/>
                      <wp:docPr id="3322" name="Rectangle 3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64E1AB-8B10-4841-A108-A334A23BF87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56D8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3449" id="Rectangle 3322" o:spid="_x0000_s2663" style="position:absolute;margin-left:104pt;margin-top:540pt;width:80pt;height:49pt;z-index:2550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FmE33qc&#13;&#10;AQAAFQMAAA4AAAAAAAAAAAAAAAAALgIAAGRycy9lMm9Eb2MueG1sUEsBAi0AFAAGAAgAAAAhAHyl&#13;&#10;aH/fAAAAEgEAAA8AAAAAAAAAAAAAAAAA9gMAAGRycy9kb3ducmV2LnhtbFBLBQYAAAAABAAEAPMA&#13;&#10;AAACBQAAAAA=&#13;&#10;" filled="f" stroked="f">
                      <v:textbox inset="2.16pt,1.44pt,0,1.44pt">
                        <w:txbxContent>
                          <w:p w14:paraId="7156D8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4608" behindDoc="0" locked="0" layoutInCell="1" allowOverlap="1" wp14:anchorId="0A8398EF" wp14:editId="510D6D23">
                      <wp:simplePos x="0" y="0"/>
                      <wp:positionH relativeFrom="column">
                        <wp:posOffset>1320800</wp:posOffset>
                      </wp:positionH>
                      <wp:positionV relativeFrom="paragraph">
                        <wp:posOffset>6858000</wp:posOffset>
                      </wp:positionV>
                      <wp:extent cx="1016000" cy="622300"/>
                      <wp:effectExtent l="0" t="0" r="0" b="0"/>
                      <wp:wrapNone/>
                      <wp:docPr id="3323" name="Rectangle 3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7E3B1-24AA-C743-93E2-617F154806C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8C28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398EF" id="Rectangle 3323" o:spid="_x0000_s2664" style="position:absolute;margin-left:104pt;margin-top:540pt;width:80pt;height:49pt;z-index:2550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B+s16+&#13;&#10;nQEAABUDAAAOAAAAAAAAAAAAAAAAAC4CAABkcnMvZTJvRG9jLnhtbFBLAQItABQABgAIAAAAIQB8&#13;&#10;pWh/3wAAABIBAAAPAAAAAAAAAAAAAAAAAPcDAABkcnMvZG93bnJldi54bWxQSwUGAAAAAAQABADz&#13;&#10;AAAAAwUAAAAA&#13;&#10;" filled="f" stroked="f">
                      <v:textbox inset="2.16pt,1.44pt,0,1.44pt">
                        <w:txbxContent>
                          <w:p w14:paraId="4C8C286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5632" behindDoc="0" locked="0" layoutInCell="1" allowOverlap="1" wp14:anchorId="758EB614" wp14:editId="185AEB36">
                      <wp:simplePos x="0" y="0"/>
                      <wp:positionH relativeFrom="column">
                        <wp:posOffset>1320800</wp:posOffset>
                      </wp:positionH>
                      <wp:positionV relativeFrom="paragraph">
                        <wp:posOffset>6858000</wp:posOffset>
                      </wp:positionV>
                      <wp:extent cx="1016000" cy="622300"/>
                      <wp:effectExtent l="0" t="0" r="0" b="0"/>
                      <wp:wrapNone/>
                      <wp:docPr id="3324" name="Rectangle 3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0E491C-1FC2-4742-8CEA-91DCC7076A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B019F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EB614" id="Rectangle 3324" o:spid="_x0000_s2665" style="position:absolute;margin-left:104pt;margin-top:540pt;width:80pt;height:49pt;z-index:2550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CHhd6r&#13;&#10;nQEAABUDAAAOAAAAAAAAAAAAAAAAAC4CAABkcnMvZTJvRG9jLnhtbFBLAQItABQABgAIAAAAIQB8&#13;&#10;pWh/3wAAABIBAAAPAAAAAAAAAAAAAAAAAPcDAABkcnMvZG93bnJldi54bWxQSwUGAAAAAAQABADz&#13;&#10;AAAAAwUAAAAA&#13;&#10;" filled="f" stroked="f">
                      <v:textbox inset="2.16pt,1.44pt,0,1.44pt">
                        <w:txbxContent>
                          <w:p w14:paraId="6CB019F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6656" behindDoc="0" locked="0" layoutInCell="1" allowOverlap="1" wp14:anchorId="7EEC1260" wp14:editId="3F2D7DFD">
                      <wp:simplePos x="0" y="0"/>
                      <wp:positionH relativeFrom="column">
                        <wp:posOffset>1320800</wp:posOffset>
                      </wp:positionH>
                      <wp:positionV relativeFrom="paragraph">
                        <wp:posOffset>6858000</wp:posOffset>
                      </wp:positionV>
                      <wp:extent cx="1016000" cy="622300"/>
                      <wp:effectExtent l="0" t="0" r="0" b="0"/>
                      <wp:wrapNone/>
                      <wp:docPr id="3325" name="Rectangle 3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D1CE7E-4889-B444-BC8C-88370EECC91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092A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C1260" id="Rectangle 3325" o:spid="_x0000_s2666" style="position:absolute;margin-left:104pt;margin-top:540pt;width:80pt;height:49pt;z-index:2550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4IinA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Rbc3NxDf37EvG3pgYMdYeqkHl2UYuIJdpJ+HhUaKcavgS1qPt3eNDzyUizXzZpXEUvB&#13;&#10;rPdvuyroAXgpdEIpjhHdYWDCy6InP8zeF2Wve5KH+7Yu7K/bvPsF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N97giKc&#13;&#10;AQAAFQMAAA4AAAAAAAAAAAAAAAAALgIAAGRycy9lMm9Eb2MueG1sUEsBAi0AFAAGAAgAAAAhAHyl&#13;&#10;aH/fAAAAEgEAAA8AAAAAAAAAAAAAAAAA9gMAAGRycy9kb3ducmV2LnhtbFBLBQYAAAAABAAEAPMA&#13;&#10;AAACBQAAAAA=&#13;&#10;" filled="f" stroked="f">
                      <v:textbox inset="2.16pt,1.44pt,0,1.44pt">
                        <w:txbxContent>
                          <w:p w14:paraId="6D092A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7680" behindDoc="0" locked="0" layoutInCell="1" allowOverlap="1" wp14:anchorId="4189E97B" wp14:editId="7F6CE6CE">
                      <wp:simplePos x="0" y="0"/>
                      <wp:positionH relativeFrom="column">
                        <wp:posOffset>1320800</wp:posOffset>
                      </wp:positionH>
                      <wp:positionV relativeFrom="paragraph">
                        <wp:posOffset>6858000</wp:posOffset>
                      </wp:positionV>
                      <wp:extent cx="1016000" cy="622300"/>
                      <wp:effectExtent l="0" t="0" r="0" b="0"/>
                      <wp:wrapNone/>
                      <wp:docPr id="3326" name="Rectangle 3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E8F68-7105-9F4E-B271-5D08D61DCFA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AA52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9E97B" id="Rectangle 3326" o:spid="_x0000_s2667" style="position:absolute;margin-left:104pt;margin-top:540pt;width:80pt;height:49pt;z-index:2550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QI3nAEAABUDAAAOAAAAZHJzL2Uyb0RvYy54bWysUsFu2zAMvQ/YPwi6L3bcLk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cfN6sN+4xSXT9HpPTFgBfZ6STyLIpE6vSN0svT30/437V89tK8&#13;&#10;n4XreaNWt8uMm5N76M+PmLctPbCxI0yd1KOLUkw8wU7Sz6NCI8X4NbBEzafbm4ZHXoLlulnzKmIJ&#13;&#10;mPX+bVYFPQAvhU4oxTGiOwxMuNQtvFj70tnrnuThvo0L++s2734B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CZNAjec&#13;&#10;AQAAFQMAAA4AAAAAAAAAAAAAAAAALgIAAGRycy9lMm9Eb2MueG1sUEsBAi0AFAAGAAgAAAAhAHyl&#13;&#10;aH/fAAAAEgEAAA8AAAAAAAAAAAAAAAAA9gMAAGRycy9kb3ducmV2LnhtbFBLBQYAAAAABAAEAPMA&#13;&#10;AAACBQAAAAA=&#13;&#10;" filled="f" stroked="f">
                      <v:textbox inset="2.16pt,1.44pt,0,1.44pt">
                        <w:txbxContent>
                          <w:p w14:paraId="0DAA52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8704" behindDoc="0" locked="0" layoutInCell="1" allowOverlap="1" wp14:anchorId="62CEF038" wp14:editId="3FA4A096">
                      <wp:simplePos x="0" y="0"/>
                      <wp:positionH relativeFrom="column">
                        <wp:posOffset>1320800</wp:posOffset>
                      </wp:positionH>
                      <wp:positionV relativeFrom="paragraph">
                        <wp:posOffset>6858000</wp:posOffset>
                      </wp:positionV>
                      <wp:extent cx="1016000" cy="622300"/>
                      <wp:effectExtent l="0" t="0" r="0" b="0"/>
                      <wp:wrapNone/>
                      <wp:docPr id="3327" name="Rectangle 3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D3FFF1-54EA-F440-BD23-55117B41ADE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5A42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EF038" id="Rectangle 3327" o:spid="_x0000_s2668" style="position:absolute;margin-left:104pt;margin-top:540pt;width:80pt;height:49pt;z-index:2550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oIJ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TYZNzf30J8fMW9beuBgR5g6qUcXpZh4gp2kn0eFRorxa2CLmk+3Nw2PvBTLdbPmVcRS&#13;&#10;MOv9264KegBeCp1QimNEdxiY8LLoyQ+z90XZ657k4b6tC/vrNu9+AQ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AtFoIJ&#13;&#10;nQEAABUDAAAOAAAAAAAAAAAAAAAAAC4CAABkcnMvZTJvRG9jLnhtbFBLAQItABQABgAIAAAAIQB8&#13;&#10;pWh/3wAAABIBAAAPAAAAAAAAAAAAAAAAAPcDAABkcnMvZG93bnJldi54bWxQSwUGAAAAAAQABADz&#13;&#10;AAAAAwUAAAAA&#13;&#10;" filled="f" stroked="f">
                      <v:textbox inset="2.16pt,1.44pt,0,1.44pt">
                        <w:txbxContent>
                          <w:p w14:paraId="295A42E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49728" behindDoc="0" locked="0" layoutInCell="1" allowOverlap="1" wp14:anchorId="37E27AB2" wp14:editId="0D305497">
                      <wp:simplePos x="0" y="0"/>
                      <wp:positionH relativeFrom="column">
                        <wp:posOffset>1320800</wp:posOffset>
                      </wp:positionH>
                      <wp:positionV relativeFrom="paragraph">
                        <wp:posOffset>6858000</wp:posOffset>
                      </wp:positionV>
                      <wp:extent cx="1016000" cy="622300"/>
                      <wp:effectExtent l="0" t="0" r="0" b="0"/>
                      <wp:wrapNone/>
                      <wp:docPr id="3328" name="Rectangle 3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4236F-35B3-2642-9398-41C06C14A3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AD8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27AB2" id="Rectangle 3328" o:spid="_x0000_s2669" style="position:absolute;margin-left:104pt;margin-top:540pt;width:80pt;height:49pt;z-index:2550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NQgAhyc&#13;&#10;AQAAFQMAAA4AAAAAAAAAAAAAAAAALgIAAGRycy9lMm9Eb2MueG1sUEsBAi0AFAAGAAgAAAAhAHyl&#13;&#10;aH/fAAAAEgEAAA8AAAAAAAAAAAAAAAAA9gMAAGRycy9kb3ducmV2LnhtbFBLBQYAAAAABAAEAPMA&#13;&#10;AAACBQAAAAA=&#13;&#10;" filled="f" stroked="f">
                      <v:textbox inset="2.16pt,1.44pt,0,1.44pt">
                        <w:txbxContent>
                          <w:p w14:paraId="5E1AD84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0752" behindDoc="0" locked="0" layoutInCell="1" allowOverlap="1" wp14:anchorId="0689DD27" wp14:editId="5ADE2E44">
                      <wp:simplePos x="0" y="0"/>
                      <wp:positionH relativeFrom="column">
                        <wp:posOffset>1320800</wp:posOffset>
                      </wp:positionH>
                      <wp:positionV relativeFrom="paragraph">
                        <wp:posOffset>6858000</wp:posOffset>
                      </wp:positionV>
                      <wp:extent cx="1016000" cy="622300"/>
                      <wp:effectExtent l="0" t="0" r="0" b="0"/>
                      <wp:wrapNone/>
                      <wp:docPr id="3329" name="Rectangle 3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5E3D53-F7C4-C74E-ABDB-1545181FC9C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C8E80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9DD27" id="Rectangle 3329" o:spid="_x0000_s2670" style="position:absolute;margin-left:104pt;margin-top:540pt;width:80pt;height:49pt;z-index:2550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DuggnSc&#13;&#10;AQAAFQMAAA4AAAAAAAAAAAAAAAAALgIAAGRycy9lMm9Eb2MueG1sUEsBAi0AFAAGAAgAAAAhAHyl&#13;&#10;aH/fAAAAEgEAAA8AAAAAAAAAAAAAAAAA9gMAAGRycy9kb3ducmV2LnhtbFBLBQYAAAAABAAEAPMA&#13;&#10;AAACBQAAAAA=&#13;&#10;" filled="f" stroked="f">
                      <v:textbox inset="2.16pt,1.44pt,0,1.44pt">
                        <w:txbxContent>
                          <w:p w14:paraId="40C8E80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1776" behindDoc="0" locked="0" layoutInCell="1" allowOverlap="1" wp14:anchorId="71F5D684" wp14:editId="7B748CB5">
                      <wp:simplePos x="0" y="0"/>
                      <wp:positionH relativeFrom="column">
                        <wp:posOffset>1320800</wp:posOffset>
                      </wp:positionH>
                      <wp:positionV relativeFrom="paragraph">
                        <wp:posOffset>6858000</wp:posOffset>
                      </wp:positionV>
                      <wp:extent cx="1016000" cy="622300"/>
                      <wp:effectExtent l="0" t="0" r="0" b="0"/>
                      <wp:wrapNone/>
                      <wp:docPr id="3330" name="Rectangle 3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17A17E-E5DE-6D4D-8ACD-6D722F3EB06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1BDC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5D684" id="Rectangle 3330" o:spid="_x0000_s2671" style="position:absolute;margin-left:104pt;margin-top:540pt;width:80pt;height:49pt;z-index:2550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gJh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1a3d5l3NzcQ39+wrxt6ZGDHWHqpB5dlGLiCXaSfh4VGinGL4Etaj7e3jQ88lIs182aVxFL&#13;&#10;waz3b7sq6AF4KXRCKY4R3WFgwsuiJz/M3hdlr3uSh/u2Luyv27z7BQ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DClgJh&#13;&#10;nQEAABUDAAAOAAAAAAAAAAAAAAAAAC4CAABkcnMvZTJvRG9jLnhtbFBLAQItABQABgAIAAAAIQB8&#13;&#10;pWh/3wAAABIBAAAPAAAAAAAAAAAAAAAAAPcDAABkcnMvZG93bnJldi54bWxQSwUGAAAAAAQABADz&#13;&#10;AAAAAwUAAAAA&#13;&#10;" filled="f" stroked="f">
                      <v:textbox inset="2.16pt,1.44pt,0,1.44pt">
                        <w:txbxContent>
                          <w:p w14:paraId="2E1BDCF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2800" behindDoc="0" locked="0" layoutInCell="1" allowOverlap="1" wp14:anchorId="7F336C60" wp14:editId="7C554F23">
                      <wp:simplePos x="0" y="0"/>
                      <wp:positionH relativeFrom="column">
                        <wp:posOffset>1320800</wp:posOffset>
                      </wp:positionH>
                      <wp:positionV relativeFrom="paragraph">
                        <wp:posOffset>6858000</wp:posOffset>
                      </wp:positionV>
                      <wp:extent cx="1016000" cy="622300"/>
                      <wp:effectExtent l="0" t="0" r="0" b="0"/>
                      <wp:wrapNone/>
                      <wp:docPr id="3331" name="Rectangle 3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A52903-0316-5941-9879-6DFF2E12900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7D2A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36C60" id="Rectangle 3331" o:spid="_x0000_s2672" style="position:absolute;margin-left:104pt;margin-top:540pt;width:80pt;height:49pt;z-index:2550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YJfnQEAABUDAAAOAAAAZHJzL2Uyb0RvYy54bWysUsFu2zAMvQ/YPwi6L3bcLk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OPm9WGc0aprpcjUvpiwIucdBJ5FsUidfpG6eXX37/wvevzOUvz&#13;&#10;fhau541a3a4ybm7uoT8/Yt629MDBjjB1Uo8uSjHxBDtJP48KjRTj18AWNZ9ubxoeeSmW62bNq4il&#13;&#10;YNb7t10V9AC8FDqhFMeI7jAw4WXRkx9m74uy1z3Jw31bF/bXbd79Ag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DJzYJf&#13;&#10;nQEAABUDAAAOAAAAAAAAAAAAAAAAAC4CAABkcnMvZTJvRG9jLnhtbFBLAQItABQABgAIAAAAIQB8&#13;&#10;pWh/3wAAABIBAAAPAAAAAAAAAAAAAAAAAPcDAABkcnMvZG93bnJldi54bWxQSwUGAAAAAAQABADz&#13;&#10;AAAAAwUAAAAA&#13;&#10;" filled="f" stroked="f">
                      <v:textbox inset="2.16pt,1.44pt,0,1.44pt">
                        <w:txbxContent>
                          <w:p w14:paraId="367D2A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3824" behindDoc="0" locked="0" layoutInCell="1" allowOverlap="1" wp14:anchorId="72D1AAC3" wp14:editId="764EDC35">
                      <wp:simplePos x="0" y="0"/>
                      <wp:positionH relativeFrom="column">
                        <wp:posOffset>1320800</wp:posOffset>
                      </wp:positionH>
                      <wp:positionV relativeFrom="paragraph">
                        <wp:posOffset>6858000</wp:posOffset>
                      </wp:positionV>
                      <wp:extent cx="1016000" cy="622300"/>
                      <wp:effectExtent l="0" t="0" r="0" b="0"/>
                      <wp:wrapNone/>
                      <wp:docPr id="3332" name="Rectangle 3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F37E84-FD23-9B46-AB60-3E08C3225CD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FE8B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1AAC3" id="Rectangle 3332" o:spid="_x0000_s2673" style="position:absolute;margin-left:104pt;margin-top:540pt;width:80pt;height:49pt;z-index:2550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JKnQEAABUDAAAOAAAAZHJzL2Uyb0RvYy54bWysUsFu2zAMvQ/YPwi6L3bcLk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cfN6sN54xSXS9HpPTZgBc56STyLIpF6vSV0suvv3/he9fnc5bm&#13;&#10;/Sxczxu1ur3LuLm5h/78hHnb0iMHO8LUST26KMXEE+wk/TwqNFKMXwJb1Nzd3jQ88lIs182aVxFL&#13;&#10;waz3b7sq6AF4KXRCKY4R3WFgwsuiJz/M3hdlr3uSh/u2Luyv27z7BQ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Aw+wJK&#13;&#10;nQEAABUDAAAOAAAAAAAAAAAAAAAAAC4CAABkcnMvZTJvRG9jLnhtbFBLAQItABQABgAIAAAAIQB8&#13;&#10;pWh/3wAAABIBAAAPAAAAAAAAAAAAAAAAAPcDAABkcnMvZG93bnJldi54bWxQSwUGAAAAAAQABADz&#13;&#10;AAAAAwUAAAAA&#13;&#10;" filled="f" stroked="f">
                      <v:textbox inset="2.16pt,1.44pt,0,1.44pt">
                        <w:txbxContent>
                          <w:p w14:paraId="2AFE8B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4848" behindDoc="0" locked="0" layoutInCell="1" allowOverlap="1" wp14:anchorId="7090FFD6" wp14:editId="29D75F68">
                      <wp:simplePos x="0" y="0"/>
                      <wp:positionH relativeFrom="column">
                        <wp:posOffset>1320800</wp:posOffset>
                      </wp:positionH>
                      <wp:positionV relativeFrom="paragraph">
                        <wp:posOffset>6858000</wp:posOffset>
                      </wp:positionV>
                      <wp:extent cx="1016000" cy="622300"/>
                      <wp:effectExtent l="0" t="0" r="0" b="0"/>
                      <wp:wrapNone/>
                      <wp:docPr id="3333" name="Rectangle 3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CC3266-BDD5-A449-B7A4-EB5F66EFD14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79DD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0FFD6" id="Rectangle 3333" o:spid="_x0000_s2674" style="position:absolute;margin-left:104pt;margin-top:540pt;width:80pt;height:49pt;z-index:2550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AXzIOO&#13;&#10;nQEAABUDAAAOAAAAAAAAAAAAAAAAAC4CAABkcnMvZTJvRG9jLnhtbFBLAQItABQABgAIAAAAIQB8&#13;&#10;pWh/3wAAABIBAAAPAAAAAAAAAAAAAAAAAPcDAABkcnMvZG93bnJldi54bWxQSwUGAAAAAAQABADz&#13;&#10;AAAAAwUAAAAA&#13;&#10;" filled="f" stroked="f">
                      <v:textbox inset="2.16pt,1.44pt,0,1.44pt">
                        <w:txbxContent>
                          <w:p w14:paraId="1279DD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5872" behindDoc="0" locked="0" layoutInCell="1" allowOverlap="1" wp14:anchorId="05B39E78" wp14:editId="187F568A">
                      <wp:simplePos x="0" y="0"/>
                      <wp:positionH relativeFrom="column">
                        <wp:posOffset>1320800</wp:posOffset>
                      </wp:positionH>
                      <wp:positionV relativeFrom="paragraph">
                        <wp:posOffset>6858000</wp:posOffset>
                      </wp:positionV>
                      <wp:extent cx="1016000" cy="622300"/>
                      <wp:effectExtent l="0" t="0" r="0" b="0"/>
                      <wp:wrapNone/>
                      <wp:docPr id="3334" name="Rectangle 3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7AA484-3BD3-5C40-BE7C-AD519CA586C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AC67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39E78" id="Rectangle 3334" o:spid="_x0000_s2675" style="position:absolute;margin-left:104pt;margin-top:540pt;width:80pt;height:49pt;z-index:2550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Du+gOb&#13;&#10;nQEAABUDAAAOAAAAAAAAAAAAAAAAAC4CAABkcnMvZTJvRG9jLnhtbFBLAQItABQABgAIAAAAIQB8&#13;&#10;pWh/3wAAABIBAAAPAAAAAAAAAAAAAAAAAPcDAABkcnMvZG93bnJldi54bWxQSwUGAAAAAAQABADz&#13;&#10;AAAAAwUAAAAA&#13;&#10;" filled="f" stroked="f">
                      <v:textbox inset="2.16pt,1.44pt,0,1.44pt">
                        <w:txbxContent>
                          <w:p w14:paraId="12AC676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6896" behindDoc="0" locked="0" layoutInCell="1" allowOverlap="1" wp14:anchorId="56D32075" wp14:editId="1A790236">
                      <wp:simplePos x="0" y="0"/>
                      <wp:positionH relativeFrom="column">
                        <wp:posOffset>1320800</wp:posOffset>
                      </wp:positionH>
                      <wp:positionV relativeFrom="paragraph">
                        <wp:posOffset>6858000</wp:posOffset>
                      </wp:positionV>
                      <wp:extent cx="1016000" cy="622300"/>
                      <wp:effectExtent l="0" t="0" r="0" b="0"/>
                      <wp:wrapNone/>
                      <wp:docPr id="3335" name="Rectangle 3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A4E2D-4C2A-BA46-B18B-608383E1D7C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0B3D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32075" id="Rectangle 3335" o:spid="_x0000_s2676" style="position:absolute;margin-left:104pt;margin-top:540pt;width:80pt;height:49pt;z-index:2550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fbmnA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gtubu6hPz9i3rb0wMGOMHVSjy5KMfEEO0k/jwqNFOPXwBY1nz7eNDzyUizXzZpXEUvB&#13;&#10;rPdvuyroAXgpdEIpjhHdYWDCy6InP8zeF2Wve5KH+7Yu7K/bvPsF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FGx9uac&#13;&#10;AQAAFQMAAA4AAAAAAAAAAAAAAAAALgIAAGRycy9lMm9Eb2MueG1sUEsBAi0AFAAGAAgAAAAhAHyl&#13;&#10;aH/fAAAAEgEAAA8AAAAAAAAAAAAAAAAA9gMAAGRycy9kb3ducmV2LnhtbFBLBQYAAAAABAAEAPMA&#13;&#10;AAACBQAAAAA=&#13;&#10;" filled="f" stroked="f">
                      <v:textbox inset="2.16pt,1.44pt,0,1.44pt">
                        <w:txbxContent>
                          <w:p w14:paraId="7C0B3D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7920" behindDoc="0" locked="0" layoutInCell="1" allowOverlap="1" wp14:anchorId="7C91118D" wp14:editId="2E51086C">
                      <wp:simplePos x="0" y="0"/>
                      <wp:positionH relativeFrom="column">
                        <wp:posOffset>1320800</wp:posOffset>
                      </wp:positionH>
                      <wp:positionV relativeFrom="paragraph">
                        <wp:posOffset>6858000</wp:posOffset>
                      </wp:positionV>
                      <wp:extent cx="1016000" cy="622300"/>
                      <wp:effectExtent l="0" t="0" r="0" b="0"/>
                      <wp:wrapNone/>
                      <wp:docPr id="3336" name="Rectangle 3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27453-6E32-6D44-A2BC-61D0D0A546F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E14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1118D" id="Rectangle 3336" o:spid="_x0000_s2677" style="position:absolute;margin-left:104pt;margin-top:540pt;width:80pt;height:49pt;z-index:2550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KiHdvOc&#13;&#10;AQAAFQMAAA4AAAAAAAAAAAAAAAAALgIAAGRycy9lMm9Eb2MueG1sUEsBAi0AFAAGAAgAAAAhAHyl&#13;&#10;aH/fAAAAEgEAAA8AAAAAAAAAAAAAAAAA9gMAAGRycy9kb3ducmV2LnhtbFBLBQYAAAAABAAEAPMA&#13;&#10;AAACBQAAAAA=&#13;&#10;" filled="f" stroked="f">
                      <v:textbox inset="2.16pt,1.44pt,0,1.44pt">
                        <w:txbxContent>
                          <w:p w14:paraId="7F8E14E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8944" behindDoc="0" locked="0" layoutInCell="1" allowOverlap="1" wp14:anchorId="645B4163" wp14:editId="7DEFCA28">
                      <wp:simplePos x="0" y="0"/>
                      <wp:positionH relativeFrom="column">
                        <wp:posOffset>1320800</wp:posOffset>
                      </wp:positionH>
                      <wp:positionV relativeFrom="paragraph">
                        <wp:posOffset>6858000</wp:posOffset>
                      </wp:positionV>
                      <wp:extent cx="1016000" cy="622300"/>
                      <wp:effectExtent l="0" t="0" r="0" b="0"/>
                      <wp:wrapNone/>
                      <wp:docPr id="3337" name="Rectangle 3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72E89F-3FB9-A545-A654-A466DDC21F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027D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B4163" id="Rectangle 3337" o:spid="_x0000_s2678" style="position:absolute;margin-left:104pt;margin-top:540pt;width:80pt;height:49pt;z-index:2550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PbN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puMm5t76M+PmLctPXCwI0yd1KOLUkw8wU7Sz6NCI8X4NbBFzaePNw2PvBTLdbPmVcRS&#13;&#10;MOv9264KegBeCp1QimNEdxiY8LLoyQ+z90XZ657k4b6tC/vrNu9+AQ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Cj3PbN&#13;&#10;nQEAABUDAAAOAAAAAAAAAAAAAAAAAC4CAABkcnMvZTJvRG9jLnhtbFBLAQItABQABgAIAAAAIQB8&#13;&#10;pWh/3wAAABIBAAAPAAAAAAAAAAAAAAAAAPcDAABkcnMvZG93bnJldi54bWxQSwUGAAAAAAQABADz&#13;&#10;AAAAAwUAAAAA&#13;&#10;" filled="f" stroked="f">
                      <v:textbox inset="2.16pt,1.44pt,0,1.44pt">
                        <w:txbxContent>
                          <w:p w14:paraId="1C027D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59968" behindDoc="0" locked="0" layoutInCell="1" allowOverlap="1" wp14:anchorId="1BE853DA" wp14:editId="30BAEFAE">
                      <wp:simplePos x="0" y="0"/>
                      <wp:positionH relativeFrom="column">
                        <wp:posOffset>1320800</wp:posOffset>
                      </wp:positionH>
                      <wp:positionV relativeFrom="paragraph">
                        <wp:posOffset>6858000</wp:posOffset>
                      </wp:positionV>
                      <wp:extent cx="1016000" cy="622300"/>
                      <wp:effectExtent l="0" t="0" r="0" b="0"/>
                      <wp:wrapNone/>
                      <wp:docPr id="3338" name="Rectangle 3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C9F30C-E09C-1A49-BF0E-A8D973064B8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07CB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853DA" id="Rectangle 3338" o:spid="_x0000_s2679" style="position:absolute;margin-left:104pt;margin-top:540pt;width:80pt;height:49pt;z-index:2550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Frqdtic&#13;&#10;AQAAFQMAAA4AAAAAAAAAAAAAAAAALgIAAGRycy9lMm9Eb2MueG1sUEsBAi0AFAAGAAgAAAAhAHyl&#13;&#10;aH/fAAAAEgEAAA8AAAAAAAAAAAAAAAAA9gMAAGRycy9kb3ducmV2LnhtbFBLBQYAAAAABAAEAPMA&#13;&#10;AAACBQAAAAA=&#13;&#10;" filled="f" stroked="f">
                      <v:textbox inset="2.16pt,1.44pt,0,1.44pt">
                        <w:txbxContent>
                          <w:p w14:paraId="5A07CB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0992" behindDoc="0" locked="0" layoutInCell="1" allowOverlap="1" wp14:anchorId="3AE5805A" wp14:editId="2BF1803C">
                      <wp:simplePos x="0" y="0"/>
                      <wp:positionH relativeFrom="column">
                        <wp:posOffset>1320800</wp:posOffset>
                      </wp:positionH>
                      <wp:positionV relativeFrom="paragraph">
                        <wp:posOffset>6858000</wp:posOffset>
                      </wp:positionV>
                      <wp:extent cx="1016000" cy="622300"/>
                      <wp:effectExtent l="0" t="0" r="0" b="0"/>
                      <wp:wrapNone/>
                      <wp:docPr id="3339" name="Rectangle 3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44119E-5B65-C040-95D1-7E704A898D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5A2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5805A" id="Rectangle 3339" o:spid="_x0000_s2680" style="position:absolute;margin-left:104pt;margin-top:540pt;width:80pt;height:49pt;z-index:2550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vawnQEAABUDAAAOAAAAZHJzL2Uyb0RvYy54bWysUsFu2zAMvQ/YPwi6L3bcNku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d3m9WGc0aprpcjUvpswIucdBJ5FsUidfpK6eXX37/wvevzOUvz&#13;&#10;fhau541a3d1m3NzcQ39+wrxt6ZGDHWHqpB5dlGLiCXaSfh4VGinGL4Etaj7e3jQ88lIs182aVxFL&#13;&#10;waz3b7sq6AF4KXRCKY4R3WFgwsuiJz/M3hdlr3uSh/u2Luyv27z7BQ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C1avaw&#13;&#10;nQEAABUDAAAOAAAAAAAAAAAAAAAAAC4CAABkcnMvZTJvRG9jLnhtbFBLAQItABQABgAIAAAAIQB8&#13;&#10;pWh/3wAAABIBAAAPAAAAAAAAAAAAAAAAAPcDAABkcnMvZG93bnJldi54bWxQSwUGAAAAAAQABADz&#13;&#10;AAAAAwUAAAAA&#13;&#10;" filled="f" stroked="f">
                      <v:textbox inset="2.16pt,1.44pt,0,1.44pt">
                        <w:txbxContent>
                          <w:p w14:paraId="69A5A2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2016" behindDoc="0" locked="0" layoutInCell="1" allowOverlap="1" wp14:anchorId="1179D257" wp14:editId="7806BFE4">
                      <wp:simplePos x="0" y="0"/>
                      <wp:positionH relativeFrom="column">
                        <wp:posOffset>1320800</wp:posOffset>
                      </wp:positionH>
                      <wp:positionV relativeFrom="paragraph">
                        <wp:posOffset>6858000</wp:posOffset>
                      </wp:positionV>
                      <wp:extent cx="1016000" cy="622300"/>
                      <wp:effectExtent l="0" t="0" r="0" b="0"/>
                      <wp:wrapNone/>
                      <wp:docPr id="3340" name="Rectangle 3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F32A00-4A8B-DD43-A52A-10247F4776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9CA4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9D257" id="Rectangle 3340" o:spid="_x0000_s2681" style="position:absolute;margin-left:104pt;margin-top:540pt;width:80pt;height:49pt;z-index:2550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ExcdqWc&#13;&#10;AQAAFQMAAA4AAAAAAAAAAAAAAAAALgIAAGRycy9lMm9Eb2MueG1sUEsBAi0AFAAGAAgAAAAhAHyl&#13;&#10;aH/fAAAAEgEAAA8AAAAAAAAAAAAAAAAA9gMAAGRycy9kb3ducmV2LnhtbFBLBQYAAAAABAAEAPMA&#13;&#10;AAACBQAAAAA=&#13;&#10;" filled="f" stroked="f">
                      <v:textbox inset="2.16pt,1.44pt,0,1.44pt">
                        <w:txbxContent>
                          <w:p w14:paraId="489CA44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3040" behindDoc="0" locked="0" layoutInCell="1" allowOverlap="1" wp14:anchorId="09871EB0" wp14:editId="2B9C5A3A">
                      <wp:simplePos x="0" y="0"/>
                      <wp:positionH relativeFrom="column">
                        <wp:posOffset>1320800</wp:posOffset>
                      </wp:positionH>
                      <wp:positionV relativeFrom="paragraph">
                        <wp:posOffset>6858000</wp:posOffset>
                      </wp:positionV>
                      <wp:extent cx="1016000" cy="622300"/>
                      <wp:effectExtent l="0" t="0" r="0" b="0"/>
                      <wp:wrapNone/>
                      <wp:docPr id="3341" name="Rectangle 3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5A4DCF-3936-E048-AF7F-AD8D957D828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7079D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71EB0" id="Rectangle 3341" o:spid="_x0000_s2682" style="position:absolute;margin-left:104pt;margin-top:540pt;width:80pt;height:49pt;z-index:2550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BHB/ab&#13;&#10;nQEAABUDAAAOAAAAAAAAAAAAAAAAAC4CAABkcnMvZTJvRG9jLnhtbFBLAQItABQABgAIAAAAIQB8&#13;&#10;pWh/3wAAABIBAAAPAAAAAAAAAAAAAAAAAPcDAABkcnMvZG93bnJldi54bWxQSwUGAAAAAAQABADz&#13;&#10;AAAAAwUAAAAA&#13;&#10;" filled="f" stroked="f">
                      <v:textbox inset="2.16pt,1.44pt,0,1.44pt">
                        <w:txbxContent>
                          <w:p w14:paraId="497079D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4064" behindDoc="0" locked="0" layoutInCell="1" allowOverlap="1" wp14:anchorId="1FB0F991" wp14:editId="65FF6457">
                      <wp:simplePos x="0" y="0"/>
                      <wp:positionH relativeFrom="column">
                        <wp:posOffset>1320800</wp:posOffset>
                      </wp:positionH>
                      <wp:positionV relativeFrom="paragraph">
                        <wp:posOffset>6858000</wp:posOffset>
                      </wp:positionV>
                      <wp:extent cx="1016000" cy="622300"/>
                      <wp:effectExtent l="0" t="0" r="0" b="0"/>
                      <wp:wrapNone/>
                      <wp:docPr id="3342" name="Rectangle 3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B0C70-6E11-C34A-AB41-FA90845FA6D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CDCD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0F991" id="Rectangle 3342" o:spid="_x0000_s2683" style="position:absolute;margin-left:104pt;margin-top:540pt;width:80pt;height:49pt;z-index:2550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C+MXaO&#13;&#10;nQEAABUDAAAOAAAAAAAAAAAAAAAAAC4CAABkcnMvZTJvRG9jLnhtbFBLAQItABQABgAIAAAAIQB8&#13;&#10;pWh/3wAAABIBAAAPAAAAAAAAAAAAAAAAAPcDAABkcnMvZG93bnJldi54bWxQSwUGAAAAAAQABADz&#13;&#10;AAAAAwUAAAAA&#13;&#10;" filled="f" stroked="f">
                      <v:textbox inset="2.16pt,1.44pt,0,1.44pt">
                        <w:txbxContent>
                          <w:p w14:paraId="19CDCD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5088" behindDoc="0" locked="0" layoutInCell="1" allowOverlap="1" wp14:anchorId="6362E8EB" wp14:editId="43FA5E12">
                      <wp:simplePos x="0" y="0"/>
                      <wp:positionH relativeFrom="column">
                        <wp:posOffset>1320800</wp:posOffset>
                      </wp:positionH>
                      <wp:positionV relativeFrom="paragraph">
                        <wp:posOffset>6858000</wp:posOffset>
                      </wp:positionV>
                      <wp:extent cx="1016000" cy="774700"/>
                      <wp:effectExtent l="0" t="0" r="0" b="0"/>
                      <wp:wrapNone/>
                      <wp:docPr id="3343" name="Rectangle 3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103F8B-BDA5-AE47-9A6D-F3FABF8D02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A86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2E8EB" id="Rectangle 3343" o:spid="_x0000_s2684" style="position:absolute;margin-left:104pt;margin-top:540pt;width:80pt;height:61pt;z-index:2550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Y/H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vqoTbmpufHd4gbRt8ZmCHvzYcjmYwNlIE2w5/t0JUJwND44sqm4uFxWNPBfzuqppFSEX&#13;&#10;xHrztSuc7D0thYzA2S6A2fZEeJ71pIfJ+6zsY0/ScL/Wmf1pm9dvAA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X7mP&#13;&#10;x50BAAAVAwAADgAAAAAAAAAAAAAAAAAuAgAAZHJzL2Uyb0RvYy54bWxQSwECLQAUAAYACAAAACEA&#13;&#10;Wi7ieOAAAAASAQAADwAAAAAAAAAAAAAAAAD3AwAAZHJzL2Rvd25yZXYueG1sUEsFBgAAAAAEAAQA&#13;&#10;8wAAAAQFAAAAAA==&#13;&#10;" filled="f" stroked="f">
                      <v:textbox inset="2.16pt,1.44pt,0,1.44pt">
                        <w:txbxContent>
                          <w:p w14:paraId="440A86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6112" behindDoc="0" locked="0" layoutInCell="1" allowOverlap="1" wp14:anchorId="648E76E1" wp14:editId="771752E4">
                      <wp:simplePos x="0" y="0"/>
                      <wp:positionH relativeFrom="column">
                        <wp:posOffset>1320800</wp:posOffset>
                      </wp:positionH>
                      <wp:positionV relativeFrom="paragraph">
                        <wp:posOffset>6858000</wp:posOffset>
                      </wp:positionV>
                      <wp:extent cx="1016000" cy="774700"/>
                      <wp:effectExtent l="0" t="0" r="0" b="0"/>
                      <wp:wrapNone/>
                      <wp:docPr id="3344" name="Rectangle 3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50C0CC-F6A1-2B41-BABF-DD1D39B5CC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1E4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E76E1" id="Rectangle 3344" o:spid="_x0000_s2685" style="position:absolute;margin-left:104pt;margin-top:540pt;width:80pt;height:61pt;z-index:2550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w/S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" filled="f" stroked="f">
                      <v:textbox inset="2.16pt,1.44pt,0,1.44pt">
                        <w:txbxContent>
                          <w:p w14:paraId="4411E4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7136" behindDoc="0" locked="0" layoutInCell="1" allowOverlap="1" wp14:anchorId="48738B13" wp14:editId="0F5CE7EA">
                      <wp:simplePos x="0" y="0"/>
                      <wp:positionH relativeFrom="column">
                        <wp:posOffset>1320800</wp:posOffset>
                      </wp:positionH>
                      <wp:positionV relativeFrom="paragraph">
                        <wp:posOffset>6858000</wp:posOffset>
                      </wp:positionV>
                      <wp:extent cx="1016000" cy="774700"/>
                      <wp:effectExtent l="0" t="0" r="0" b="0"/>
                      <wp:wrapNone/>
                      <wp:docPr id="3345" name="Rectangle 3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DF0AFE-B054-8341-BBE8-EDF8697F53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286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38B13" id="Rectangle 3345" o:spid="_x0000_s2686" style="position:absolute;margin-left:104pt;margin-top:540pt;width:80pt;height:61pt;z-index:2550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2L8mg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" filled="f" stroked="f">
                      <v:textbox inset="2.16pt,1.44pt,0,1.44pt">
                        <w:txbxContent>
                          <w:p w14:paraId="36C286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8160" behindDoc="0" locked="0" layoutInCell="1" allowOverlap="1" wp14:anchorId="13AB42FA" wp14:editId="7C244B5A">
                      <wp:simplePos x="0" y="0"/>
                      <wp:positionH relativeFrom="column">
                        <wp:posOffset>1320800</wp:posOffset>
                      </wp:positionH>
                      <wp:positionV relativeFrom="paragraph">
                        <wp:posOffset>6858000</wp:posOffset>
                      </wp:positionV>
                      <wp:extent cx="1016000" cy="622300"/>
                      <wp:effectExtent l="0" t="0" r="0" b="0"/>
                      <wp:wrapNone/>
                      <wp:docPr id="3346" name="Rectangle 33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07562F-B3EF-5942-B899-159F64D9715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6A5E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B42FA" id="Rectangle 3346" o:spid="_x0000_s2687" style="position:absolute;margin-left:104pt;margin-top:540pt;width:80pt;height:49pt;z-index:2550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" filled="f" stroked="f">
                      <v:textbox inset="2.16pt,1.44pt,0,1.44pt">
                        <w:txbxContent>
                          <w:p w14:paraId="096A5E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69184" behindDoc="0" locked="0" layoutInCell="1" allowOverlap="1" wp14:anchorId="2C3539F4" wp14:editId="1A0C578F">
                      <wp:simplePos x="0" y="0"/>
                      <wp:positionH relativeFrom="column">
                        <wp:posOffset>1320800</wp:posOffset>
                      </wp:positionH>
                      <wp:positionV relativeFrom="paragraph">
                        <wp:posOffset>6858000</wp:posOffset>
                      </wp:positionV>
                      <wp:extent cx="1016000" cy="622300"/>
                      <wp:effectExtent l="0" t="0" r="0" b="0"/>
                      <wp:wrapNone/>
                      <wp:docPr id="3347" name="Rectangle 3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C3E700-72A1-154D-BF8F-F71515AD013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8B18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539F4" id="Rectangle 3347" o:spid="_x0000_s2688" style="position:absolute;margin-left:104pt;margin-top:540pt;width:80pt;height:49pt;z-index:2550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BwhRpa&#13;&#10;nQEAABUDAAAOAAAAAAAAAAAAAAAAAC4CAABkcnMvZTJvRG9jLnhtbFBLAQItABQABgAIAAAAIQB8&#13;&#10;pWh/3wAAABIBAAAPAAAAAAAAAAAAAAAAAPcDAABkcnMvZG93bnJldi54bWxQSwUGAAAAAAQABADz&#13;&#10;AAAAAwUAAAAA&#13;&#10;" filled="f" stroked="f">
                      <v:textbox inset="2.16pt,1.44pt,0,1.44pt">
                        <w:txbxContent>
                          <w:p w14:paraId="0D8B18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0208" behindDoc="0" locked="0" layoutInCell="1" allowOverlap="1" wp14:anchorId="10FD03E9" wp14:editId="467AC7E3">
                      <wp:simplePos x="0" y="0"/>
                      <wp:positionH relativeFrom="column">
                        <wp:posOffset>1320800</wp:posOffset>
                      </wp:positionH>
                      <wp:positionV relativeFrom="paragraph">
                        <wp:posOffset>6858000</wp:posOffset>
                      </wp:positionV>
                      <wp:extent cx="1016000" cy="622300"/>
                      <wp:effectExtent l="0" t="0" r="0" b="0"/>
                      <wp:wrapNone/>
                      <wp:docPr id="3348" name="Rectangle 3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6A9B17-B384-D34A-ACD3-709166F15B8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C82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D03E9" id="Rectangle 3348" o:spid="_x0000_s2689" style="position:absolute;margin-left:104pt;margin-top:540pt;width:80pt;height:49pt;z-index:2550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" filled="f" stroked="f">
                      <v:textbox inset="2.16pt,1.44pt,0,1.44pt">
                        <w:txbxContent>
                          <w:p w14:paraId="577C82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1232" behindDoc="0" locked="0" layoutInCell="1" allowOverlap="1" wp14:anchorId="558BB2F2" wp14:editId="6B29B4D2">
                      <wp:simplePos x="0" y="0"/>
                      <wp:positionH relativeFrom="column">
                        <wp:posOffset>1320800</wp:posOffset>
                      </wp:positionH>
                      <wp:positionV relativeFrom="paragraph">
                        <wp:posOffset>6858000</wp:posOffset>
                      </wp:positionV>
                      <wp:extent cx="1016000" cy="774700"/>
                      <wp:effectExtent l="0" t="0" r="0" b="0"/>
                      <wp:wrapNone/>
                      <wp:docPr id="3349" name="Rectangle 3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61ABF-D8DA-6147-BF58-D7FA465BE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093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BB2F2" id="Rectangle 3349" o:spid="_x0000_s2690" style="position:absolute;margin-left:104pt;margin-top:540pt;width:80pt;height:61pt;z-index:2550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CgjGKq&#13;&#10;nAEAABUDAAAOAAAAAAAAAAAAAAAAAC4CAABkcnMvZTJvRG9jLnhtbFBLAQItABQABgAIAAAAIQBa&#13;&#10;LuJ44AAAABIBAAAPAAAAAAAAAAAAAAAAAPYDAABkcnMvZG93bnJldi54bWxQSwUGAAAAAAQABADz&#13;&#10;AAAAAwUAAAAA&#13;&#10;" filled="f" stroked="f">
                      <v:textbox inset="2.16pt,1.44pt,0,1.44pt">
                        <w:txbxContent>
                          <w:p w14:paraId="28E093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072256" behindDoc="0" locked="0" layoutInCell="1" allowOverlap="1" wp14:anchorId="6B5CDBAF" wp14:editId="6ABFA59C">
                      <wp:simplePos x="0" y="0"/>
                      <wp:positionH relativeFrom="column">
                        <wp:posOffset>1320800</wp:posOffset>
                      </wp:positionH>
                      <wp:positionV relativeFrom="paragraph">
                        <wp:posOffset>6858000</wp:posOffset>
                      </wp:positionV>
                      <wp:extent cx="1016000" cy="774700"/>
                      <wp:effectExtent l="0" t="0" r="0" b="0"/>
                      <wp:wrapNone/>
                      <wp:docPr id="3350" name="Rectangle 3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C4C4E-8771-BC49-BF30-E2B9496593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ADB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CDBAF" id="Rectangle 3350" o:spid="_x0000_s2691" style="position:absolute;margin-left:104pt;margin-top:540pt;width:80pt;height:61pt;z-index:2550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" filled="f" stroked="f">
                      <v:textbox inset="2.16pt,1.44pt,0,1.44pt">
                        <w:txbxContent>
                          <w:p w14:paraId="663ADB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2192" behindDoc="0" locked="0" layoutInCell="1" allowOverlap="1" wp14:anchorId="6464A662" wp14:editId="6CA779B9">
                      <wp:simplePos x="0" y="0"/>
                      <wp:positionH relativeFrom="column">
                        <wp:posOffset>1320800</wp:posOffset>
                      </wp:positionH>
                      <wp:positionV relativeFrom="paragraph">
                        <wp:posOffset>8407400</wp:posOffset>
                      </wp:positionV>
                      <wp:extent cx="990600" cy="927100"/>
                      <wp:effectExtent l="0" t="0" r="0" b="0"/>
                      <wp:wrapNone/>
                      <wp:docPr id="3389" name="Rectangle 33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13F19A1-2E1C-ED4E-BFA7-5B2C632B1C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F725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4A662" id="Rectangle 3389" o:spid="_x0000_s2692" style="position:absolute;margin-left:104pt;margin-top:662pt;width:78pt;height:73pt;z-index:2551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" filled="f" stroked="f">
                      <v:textbox inset="2.16pt,1.44pt,0,1.44pt">
                        <w:txbxContent>
                          <w:p w14:paraId="25F725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3216" behindDoc="0" locked="0" layoutInCell="1" allowOverlap="1" wp14:anchorId="044FE754" wp14:editId="599906A1">
                      <wp:simplePos x="0" y="0"/>
                      <wp:positionH relativeFrom="column">
                        <wp:posOffset>1320800</wp:posOffset>
                      </wp:positionH>
                      <wp:positionV relativeFrom="paragraph">
                        <wp:posOffset>8407400</wp:posOffset>
                      </wp:positionV>
                      <wp:extent cx="1016000" cy="762000"/>
                      <wp:effectExtent l="0" t="0" r="0" b="0"/>
                      <wp:wrapNone/>
                      <wp:docPr id="3390" name="Rectangle 3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9269C7-47E1-484F-8D6F-587DAA4B6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48E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FE754" id="Rectangle 3390" o:spid="_x0000_s2693" style="position:absolute;margin-left:104pt;margin-top:662pt;width:80pt;height:60pt;z-index:2551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q9fi&#13;&#10;lJwBAAAVAwAADgAAAAAAAAAAAAAAAAAuAgAAZHJzL2Uyb0RvYy54bWxQSwECLQAUAAYACAAAACEA&#13;&#10;w9FeYeEAAAASAQAADwAAAAAAAAAAAAAAAAD2AwAAZHJzL2Rvd25yZXYueG1sUEsFBgAAAAAEAAQA&#13;&#10;8wAAAAQFAAAAAA==&#13;&#10;" filled="f" stroked="f">
                      <v:textbox inset="2.16pt,1.44pt,0,1.44pt">
                        <w:txbxContent>
                          <w:p w14:paraId="58D48E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4240" behindDoc="0" locked="0" layoutInCell="1" allowOverlap="1" wp14:anchorId="086A404F" wp14:editId="41A72792">
                      <wp:simplePos x="0" y="0"/>
                      <wp:positionH relativeFrom="column">
                        <wp:posOffset>1320800</wp:posOffset>
                      </wp:positionH>
                      <wp:positionV relativeFrom="paragraph">
                        <wp:posOffset>8407400</wp:posOffset>
                      </wp:positionV>
                      <wp:extent cx="990600" cy="876300"/>
                      <wp:effectExtent l="0" t="0" r="0" b="0"/>
                      <wp:wrapNone/>
                      <wp:docPr id="3391" name="Rectangle 3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75F435-5511-1A40-9F74-E334AEE2112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77C1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A404F" id="Rectangle 3391" o:spid="_x0000_s2694" style="position:absolute;margin-left:104pt;margin-top:662pt;width:78pt;height:69pt;z-index:2551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" filled="f" stroked="f">
                      <v:textbox inset="2.16pt,1.44pt,0,1.44pt">
                        <w:txbxContent>
                          <w:p w14:paraId="3677C12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5264" behindDoc="0" locked="0" layoutInCell="1" allowOverlap="1" wp14:anchorId="6F31D26A" wp14:editId="62502170">
                      <wp:simplePos x="0" y="0"/>
                      <wp:positionH relativeFrom="column">
                        <wp:posOffset>1320800</wp:posOffset>
                      </wp:positionH>
                      <wp:positionV relativeFrom="paragraph">
                        <wp:posOffset>8407400</wp:posOffset>
                      </wp:positionV>
                      <wp:extent cx="990600" cy="927100"/>
                      <wp:effectExtent l="0" t="0" r="0" b="0"/>
                      <wp:wrapNone/>
                      <wp:docPr id="3392" name="Rectangle 33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410377F-C666-794A-A73E-7D547F6DE84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2F04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1D26A" id="Rectangle 3392" o:spid="_x0000_s2695" style="position:absolute;margin-left:104pt;margin-top:662pt;width:78pt;height:73pt;z-index:2551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" filled="f" stroked="f">
                      <v:textbox inset="2.16pt,1.44pt,0,1.44pt">
                        <w:txbxContent>
                          <w:p w14:paraId="632F046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6288" behindDoc="0" locked="0" layoutInCell="1" allowOverlap="1" wp14:anchorId="656223CB" wp14:editId="503E8D2E">
                      <wp:simplePos x="0" y="0"/>
                      <wp:positionH relativeFrom="column">
                        <wp:posOffset>1320800</wp:posOffset>
                      </wp:positionH>
                      <wp:positionV relativeFrom="paragraph">
                        <wp:posOffset>8407400</wp:posOffset>
                      </wp:positionV>
                      <wp:extent cx="1016000" cy="762000"/>
                      <wp:effectExtent l="0" t="0" r="0" b="0"/>
                      <wp:wrapNone/>
                      <wp:docPr id="3393" name="Rectangle 3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A208A7-244B-354A-90CC-13D5D0F85A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AD4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223CB" id="Rectangle 3393" o:spid="_x0000_s2696" style="position:absolute;margin-left:104pt;margin-top:662pt;width:80pt;height:60pt;z-index:2551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RY4mg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" filled="f" stroked="f">
                      <v:textbox inset="2.16pt,1.44pt,0,1.44pt">
                        <w:txbxContent>
                          <w:p w14:paraId="5B9AD4F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7312" behindDoc="0" locked="0" layoutInCell="1" allowOverlap="1" wp14:anchorId="0104032F" wp14:editId="20BAF8F1">
                      <wp:simplePos x="0" y="0"/>
                      <wp:positionH relativeFrom="column">
                        <wp:posOffset>1320800</wp:posOffset>
                      </wp:positionH>
                      <wp:positionV relativeFrom="paragraph">
                        <wp:posOffset>8407400</wp:posOffset>
                      </wp:positionV>
                      <wp:extent cx="990600" cy="927100"/>
                      <wp:effectExtent l="0" t="0" r="0" b="0"/>
                      <wp:wrapNone/>
                      <wp:docPr id="3394" name="Rectangle 33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FEC3610-7CEF-4A41-B58E-56AAA728265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7BD7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4032F" id="Rectangle 3394" o:spid="_x0000_s2697" style="position:absolute;margin-left:104pt;margin-top:662pt;width:78pt;height:73pt;z-index:2551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" filled="f" stroked="f">
                      <v:textbox inset="2.16pt,1.44pt,0,1.44pt">
                        <w:txbxContent>
                          <w:p w14:paraId="0B7BD7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8336" behindDoc="0" locked="0" layoutInCell="1" allowOverlap="1" wp14:anchorId="11FACCC9" wp14:editId="69A699A3">
                      <wp:simplePos x="0" y="0"/>
                      <wp:positionH relativeFrom="column">
                        <wp:posOffset>1333500</wp:posOffset>
                      </wp:positionH>
                      <wp:positionV relativeFrom="paragraph">
                        <wp:posOffset>8407400</wp:posOffset>
                      </wp:positionV>
                      <wp:extent cx="990600" cy="927100"/>
                      <wp:effectExtent l="0" t="0" r="0" b="0"/>
                      <wp:wrapNone/>
                      <wp:docPr id="3395" name="Rectangle 33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04EA3E-4E0A-EE4E-B68A-4FD9256CD70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FD84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ACCC9" id="Rectangle 3395" o:spid="_x0000_s2698" style="position:absolute;margin-left:105pt;margin-top:662pt;width:78pt;height:73pt;z-index:2551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" filled="f" stroked="f">
                      <v:textbox inset="2.16pt,1.44pt,0,1.44pt">
                        <w:txbxContent>
                          <w:p w14:paraId="74FD849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19360" behindDoc="0" locked="0" layoutInCell="1" allowOverlap="1" wp14:anchorId="5D8F0306" wp14:editId="578C2FE7">
                      <wp:simplePos x="0" y="0"/>
                      <wp:positionH relativeFrom="column">
                        <wp:posOffset>1320800</wp:posOffset>
                      </wp:positionH>
                      <wp:positionV relativeFrom="paragraph">
                        <wp:posOffset>8407400</wp:posOffset>
                      </wp:positionV>
                      <wp:extent cx="1016000" cy="762000"/>
                      <wp:effectExtent l="0" t="0" r="0" b="0"/>
                      <wp:wrapNone/>
                      <wp:docPr id="3396" name="Rectangle 3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9A1ED4-93AC-5F47-B2A6-BA249FB41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BA1D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F0306" id="Rectangle 3396" o:spid="_x0000_s2699" style="position:absolute;margin-left:104pt;margin-top:662pt;width:80pt;height:60pt;z-index:2551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MHG&#13;&#10;lgadAQAAFQMAAA4AAAAAAAAAAAAAAAAALgIAAGRycy9lMm9Eb2MueG1sUEsBAi0AFAAGAAgAAAAh&#13;&#10;AMPRXmHhAAAAEgEAAA8AAAAAAAAAAAAAAAAA9wMAAGRycy9kb3ducmV2LnhtbFBLBQYAAAAABAAE&#13;&#10;APMAAAAFBQAAAAA=&#13;&#10;" filled="f" stroked="f">
                      <v:textbox inset="2.16pt,1.44pt,0,1.44pt">
                        <w:txbxContent>
                          <w:p w14:paraId="67BBA1D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0384" behindDoc="0" locked="0" layoutInCell="1" allowOverlap="1" wp14:anchorId="5273F7E0" wp14:editId="26CD85D1">
                      <wp:simplePos x="0" y="0"/>
                      <wp:positionH relativeFrom="column">
                        <wp:posOffset>1320800</wp:posOffset>
                      </wp:positionH>
                      <wp:positionV relativeFrom="paragraph">
                        <wp:posOffset>8407400</wp:posOffset>
                      </wp:positionV>
                      <wp:extent cx="990600" cy="927100"/>
                      <wp:effectExtent l="0" t="0" r="0" b="0"/>
                      <wp:wrapNone/>
                      <wp:docPr id="3397" name="Rectangle 33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0D12ED-FD6D-F345-B7D8-A1B59ABE463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88AE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3F7E0" id="Rectangle 3397" o:spid="_x0000_s2700" style="position:absolute;margin-left:104pt;margin-top:662pt;width:78pt;height:73pt;z-index:2551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" filled="f" stroked="f">
                      <v:textbox inset="2.16pt,1.44pt,0,1.44pt">
                        <w:txbxContent>
                          <w:p w14:paraId="3A88AE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1408" behindDoc="0" locked="0" layoutInCell="1" allowOverlap="1" wp14:anchorId="45F923BE" wp14:editId="10F5AF85">
                      <wp:simplePos x="0" y="0"/>
                      <wp:positionH relativeFrom="column">
                        <wp:posOffset>1320800</wp:posOffset>
                      </wp:positionH>
                      <wp:positionV relativeFrom="paragraph">
                        <wp:posOffset>8407400</wp:posOffset>
                      </wp:positionV>
                      <wp:extent cx="990600" cy="901700"/>
                      <wp:effectExtent l="0" t="0" r="0" b="0"/>
                      <wp:wrapNone/>
                      <wp:docPr id="3398" name="Rectangle 33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3019E52-76B6-3644-A538-6888CCE9548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ED122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923BE" id="Rectangle 3398" o:spid="_x0000_s2701" style="position:absolute;margin-left:104pt;margin-top:662pt;width:78pt;height:71pt;z-index:2551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" filled="f" stroked="f">
                      <v:textbox inset="2.16pt,1.44pt,0,1.44pt">
                        <w:txbxContent>
                          <w:p w14:paraId="3ED122C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2432" behindDoc="0" locked="0" layoutInCell="1" allowOverlap="1" wp14:anchorId="01DD01ED" wp14:editId="361FAC03">
                      <wp:simplePos x="0" y="0"/>
                      <wp:positionH relativeFrom="column">
                        <wp:posOffset>1320800</wp:posOffset>
                      </wp:positionH>
                      <wp:positionV relativeFrom="paragraph">
                        <wp:posOffset>8407400</wp:posOffset>
                      </wp:positionV>
                      <wp:extent cx="1016000" cy="762000"/>
                      <wp:effectExtent l="0" t="0" r="0" b="0"/>
                      <wp:wrapNone/>
                      <wp:docPr id="3399" name="Rectangle 3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416BFA-CCC4-B044-8273-9C5AC1D404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3A8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D01ED" id="Rectangle 3399" o:spid="_x0000_s2702" style="position:absolute;margin-left:104pt;margin-top:662pt;width:80pt;height:60pt;z-index:2551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3CsW&#13;&#10;RZwBAAAVAwAADgAAAAAAAAAAAAAAAAAuAgAAZHJzL2Uyb0RvYy54bWxQSwECLQAUAAYACAAAACEA&#13;&#10;w9FeYeEAAAASAQAADwAAAAAAAAAAAAAAAAD2AwAAZHJzL2Rvd25yZXYueG1sUEsFBgAAAAAEAAQA&#13;&#10;8wAAAAQFAAAAAA==&#13;&#10;" filled="f" stroked="f">
                      <v:textbox inset="2.16pt,1.44pt,0,1.44pt">
                        <w:txbxContent>
                          <w:p w14:paraId="32A3A8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3456" behindDoc="0" locked="0" layoutInCell="1" allowOverlap="1" wp14:anchorId="169F82AB" wp14:editId="315E9FE2">
                      <wp:simplePos x="0" y="0"/>
                      <wp:positionH relativeFrom="column">
                        <wp:posOffset>1320800</wp:posOffset>
                      </wp:positionH>
                      <wp:positionV relativeFrom="paragraph">
                        <wp:posOffset>8407400</wp:posOffset>
                      </wp:positionV>
                      <wp:extent cx="1016000" cy="762000"/>
                      <wp:effectExtent l="0" t="0" r="0" b="0"/>
                      <wp:wrapNone/>
                      <wp:docPr id="3400" name="Rectangle 3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045FA4-D89D-D345-8567-DDE15CF985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505D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F82AB" id="Rectangle 3400" o:spid="_x0000_s2703" style="position:absolute;margin-left:104pt;margin-top:662pt;width:80pt;height:60pt;z-index:2551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ZQ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5POGm5gbawxOmbYuPFHQPQ8NlbzxnA02w4eF1J1Bx1t85sqiaX8wqGnkupotqQauIuSDW&#13;&#10;m69d4WQHtBQyImc7j2bbEeFp1pMeJu+zso89ScP9Wmf2p21evwE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AlHZZQ&#13;&#10;mwEAABUDAAAOAAAAAAAAAAAAAAAAAC4CAABkcnMvZTJvRG9jLnhtbFBLAQItABQABgAIAAAAIQDD&#13;&#10;0V5h4QAAABIBAAAPAAAAAAAAAAAAAAAAAPUDAABkcnMvZG93bnJldi54bWxQSwUGAAAAAAQABADz&#13;&#10;AAAAAwUAAAAA&#13;&#10;" filled="f" stroked="f">
                      <v:textbox inset="2.16pt,1.44pt,0,1.44pt">
                        <w:txbxContent>
                          <w:p w14:paraId="50C505D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4480" behindDoc="0" locked="0" layoutInCell="1" allowOverlap="1" wp14:anchorId="00649BFD" wp14:editId="43F7B6ED">
                      <wp:simplePos x="0" y="0"/>
                      <wp:positionH relativeFrom="column">
                        <wp:posOffset>1320800</wp:posOffset>
                      </wp:positionH>
                      <wp:positionV relativeFrom="paragraph">
                        <wp:posOffset>8407400</wp:posOffset>
                      </wp:positionV>
                      <wp:extent cx="1016000" cy="762000"/>
                      <wp:effectExtent l="0" t="0" r="0" b="0"/>
                      <wp:wrapNone/>
                      <wp:docPr id="3401" name="Rectangle 3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80426-3BBA-9C49-9349-E7A822298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095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49BFD" id="Rectangle 3401" o:spid="_x0000_s2704" style="position:absolute;margin-left:104pt;margin-top:662pt;width:80pt;height:60pt;z-index:2551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heU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2WdcFNz57vTE6Rti48U9ODHlsvBBM5GmmDL8e0gQHE2/HZkUbW8XlQ08lzM66qmVYRc&#13;&#10;EOvd965wsve0FDICZ4cAZt8T4XnWkx4m77Oyzz1Jw/1eZ/aXbd68Aw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AIq&#13;&#10;F5SdAQAAFQMAAA4AAAAAAAAAAAAAAAAALgIAAGRycy9lMm9Eb2MueG1sUEsBAi0AFAAGAAgAAAAh&#13;&#10;AMPRXmHhAAAAEgEAAA8AAAAAAAAAAAAAAAAA9wMAAGRycy9kb3ducmV2LnhtbFBLBQYAAAAABAAE&#13;&#10;APMAAAAFBQAAAAA=&#13;&#10;" filled="f" stroked="f">
                      <v:textbox inset="2.16pt,1.44pt,0,1.44pt">
                        <w:txbxContent>
                          <w:p w14:paraId="78B095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5504" behindDoc="0" locked="0" layoutInCell="1" allowOverlap="1" wp14:anchorId="2EC0F66D" wp14:editId="7F2AC046">
                      <wp:simplePos x="0" y="0"/>
                      <wp:positionH relativeFrom="column">
                        <wp:posOffset>1320800</wp:posOffset>
                      </wp:positionH>
                      <wp:positionV relativeFrom="paragraph">
                        <wp:posOffset>8407400</wp:posOffset>
                      </wp:positionV>
                      <wp:extent cx="1016000" cy="762000"/>
                      <wp:effectExtent l="0" t="0" r="0" b="0"/>
                      <wp:wrapNone/>
                      <wp:docPr id="3402" name="Rectangle 3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651B31-9E92-5F40-9E48-0C5D6D2719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271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0F66D" id="Rectangle 3402" o:spid="_x0000_s2705" style="position:absolute;margin-left:104pt;margin-top:662pt;width:80pt;height:60pt;z-index:2551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JeB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5MuGm5gbawxOmbYuPFHQPQ8NlbzxnA02w4eF1J1Bx1t85sqiaX8wqGnkupotqQauIuSDW&#13;&#10;m69d4WQHtBQyImc7j2bbEeFp1pMeJu+zso89ScP9Wmf2p21evwE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D7HJeB&#13;&#10;mwEAABUDAAAOAAAAAAAAAAAAAAAAAC4CAABkcnMvZTJvRG9jLnhtbFBLAQItABQABgAIAAAAIQDD&#13;&#10;0V5h4QAAABIBAAAPAAAAAAAAAAAAAAAAAPUDAABkcnMvZG93bnJldi54bWxQSwUGAAAAAAQABADz&#13;&#10;AAAAAwUAAAAA&#13;&#10;" filled="f" stroked="f">
                      <v:textbox inset="2.16pt,1.44pt,0,1.44pt">
                        <w:txbxContent>
                          <w:p w14:paraId="4F9271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6528" behindDoc="0" locked="0" layoutInCell="1" allowOverlap="1" wp14:anchorId="3BBA924F" wp14:editId="53DF3915">
                      <wp:simplePos x="0" y="0"/>
                      <wp:positionH relativeFrom="column">
                        <wp:posOffset>1320800</wp:posOffset>
                      </wp:positionH>
                      <wp:positionV relativeFrom="paragraph">
                        <wp:posOffset>8407400</wp:posOffset>
                      </wp:positionV>
                      <wp:extent cx="1016000" cy="762000"/>
                      <wp:effectExtent l="0" t="0" r="0" b="0"/>
                      <wp:wrapNone/>
                      <wp:docPr id="3403" name="Rectangle 3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F17FB-42CE-9A42-A467-270F36058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383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A924F" id="Rectangle 3403" o:spid="_x0000_s2706" style="position:absolute;margin-left:104pt;margin-top:662pt;width:80pt;height:60pt;z-index:2551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did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zripuYHu8Ihp2+IDBT3A2HI5GM/ZSBNseXjZCVScDfeOLKquLhYVjTwX87qqaRUxF8R6&#13;&#10;87krnOyBlkJG5Gzn0Wx7IjzPetLD5H1W9r4nabif68z+tM3rVwA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CWqdid&#13;&#10;mwEAABUDAAAOAAAAAAAAAAAAAAAAAC4CAABkcnMvZTJvRG9jLnhtbFBLAQItABQABgAIAAAAIQDD&#13;&#10;0V5h4QAAABIBAAAPAAAAAAAAAAAAAAAAAPUDAABkcnMvZG93bnJldi54bWxQSwUGAAAAAAQABADz&#13;&#10;AAAAAwUAAAAA&#13;&#10;" filled="f" stroked="f">
                      <v:textbox inset="2.16pt,1.44pt,0,1.44pt">
                        <w:txbxContent>
                          <w:p w14:paraId="24A383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7552" behindDoc="0" locked="0" layoutInCell="1" allowOverlap="1" wp14:anchorId="7F8BB956" wp14:editId="145C4E54">
                      <wp:simplePos x="0" y="0"/>
                      <wp:positionH relativeFrom="column">
                        <wp:posOffset>1320800</wp:posOffset>
                      </wp:positionH>
                      <wp:positionV relativeFrom="paragraph">
                        <wp:posOffset>8407400</wp:posOffset>
                      </wp:positionV>
                      <wp:extent cx="1016000" cy="762000"/>
                      <wp:effectExtent l="0" t="0" r="0" b="0"/>
                      <wp:wrapNone/>
                      <wp:docPr id="3404" name="Rectangle 3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372562-6344-474F-A9D9-50F4CA1F6C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ABF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BB956" id="Rectangle 3404" o:spid="_x0000_s2707" style="position:absolute;margin-left:104pt;margin-top:662pt;width:80pt;height:60pt;z-index:2551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1iImgEAABU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" filled="f" stroked="f">
                      <v:textbox inset="2.16pt,1.44pt,0,1.44pt">
                        <w:txbxContent>
                          <w:p w14:paraId="1C5ABF4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8576" behindDoc="0" locked="0" layoutInCell="1" allowOverlap="1" wp14:anchorId="2E5213E0" wp14:editId="414A22AE">
                      <wp:simplePos x="0" y="0"/>
                      <wp:positionH relativeFrom="column">
                        <wp:posOffset>1320800</wp:posOffset>
                      </wp:positionH>
                      <wp:positionV relativeFrom="paragraph">
                        <wp:posOffset>8407400</wp:posOffset>
                      </wp:positionV>
                      <wp:extent cx="1016000" cy="762000"/>
                      <wp:effectExtent l="0" t="0" r="0" b="0"/>
                      <wp:wrapNone/>
                      <wp:docPr id="3405" name="Rectangle 3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298A07-C045-AD49-8541-5152F0F0D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B90A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213E0" id="Rectangle 3405" o:spid="_x0000_s2708" style="position:absolute;margin-left:104pt;margin-top:662pt;width:80pt;height:60pt;z-index:2551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Ni2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hJuam6gOzxi2rb4QEEPMLZcDsZzNtIEWx5edgIVZ8O9I4uqq4tFRSPPxbyualpFzAWx&#13;&#10;3nzuCid7oKWQETnbeTTbngjPs570MHmflb3vSRru5zqzP23z+hU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BkxNi2&#13;&#10;mwEAABUDAAAOAAAAAAAAAAAAAAAAAC4CAABkcnMvZTJvRG9jLnhtbFBLAQItABQABgAIAAAAIQDD&#13;&#10;0V5h4QAAABIBAAAPAAAAAAAAAAAAAAAAAPUDAABkcnMvZG93bnJldi54bWxQSwUGAAAAAAQABADz&#13;&#10;AAAAAwUAAAAA&#13;&#10;" filled="f" stroked="f">
                      <v:textbox inset="2.16pt,1.44pt,0,1.44pt">
                        <w:txbxContent>
                          <w:p w14:paraId="7BB90AF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29600" behindDoc="0" locked="0" layoutInCell="1" allowOverlap="1" wp14:anchorId="1DD14721" wp14:editId="028B40DA">
                      <wp:simplePos x="0" y="0"/>
                      <wp:positionH relativeFrom="column">
                        <wp:posOffset>1320800</wp:posOffset>
                      </wp:positionH>
                      <wp:positionV relativeFrom="paragraph">
                        <wp:posOffset>8407400</wp:posOffset>
                      </wp:positionV>
                      <wp:extent cx="1016000" cy="762000"/>
                      <wp:effectExtent l="0" t="0" r="0" b="0"/>
                      <wp:wrapNone/>
                      <wp:docPr id="3406" name="Rectangle 3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82E017-3134-1141-8607-2E3EE9D55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7C4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4721" id="Rectangle 3406" o:spid="_x0000_s2709" style="position:absolute;margin-left:104pt;margin-top:662pt;width:80pt;height:60pt;z-index:2551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lij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XiTc1NxAd3jEtG3xgYIeYGy5HIznbKQJtjy87AQqzoZ7RxZVVxeLikaei3ld1bSKmAti&#13;&#10;vfncFU72QEshI3K282i2PRGeZz3pYfI+K3vfkzTcz3Vmf9rm9Ss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nfJY&#13;&#10;o5wBAAAVAwAADgAAAAAAAAAAAAAAAAAuAgAAZHJzL2Uyb0RvYy54bWxQSwECLQAUAAYACAAAACEA&#13;&#10;w9FeYeEAAAASAQAADwAAAAAAAAAAAAAAAAD2AwAAZHJzL2Rvd25yZXYueG1sUEsFBgAAAAAEAAQA&#13;&#10;8wAAAAQFAAAAAA==&#13;&#10;" filled="f" stroked="f">
                      <v:textbox inset="2.16pt,1.44pt,0,1.44pt">
                        <w:txbxContent>
                          <w:p w14:paraId="0177C41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0624" behindDoc="0" locked="0" layoutInCell="1" allowOverlap="1" wp14:anchorId="00A26CCC" wp14:editId="7D092E40">
                      <wp:simplePos x="0" y="0"/>
                      <wp:positionH relativeFrom="column">
                        <wp:posOffset>1320800</wp:posOffset>
                      </wp:positionH>
                      <wp:positionV relativeFrom="paragraph">
                        <wp:posOffset>8407400</wp:posOffset>
                      </wp:positionV>
                      <wp:extent cx="1016000" cy="762000"/>
                      <wp:effectExtent l="0" t="0" r="0" b="0"/>
                      <wp:wrapNone/>
                      <wp:docPr id="3407" name="Rectangle 3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A556DB-B831-E24F-A065-BAB4C8B97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D6F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26CCC" id="Rectangle 3407" o:spid="_x0000_s2710" style="position:absolute;margin-left:104pt;margin-top:662pt;width:80pt;height:60pt;z-index:2551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tjL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63qZcFNz57vTE6Rti48U9ODHlsvBBM5GmmDL8e0gQHE2/HZkUXWzXFQ08lzM66qmVYRc&#13;&#10;EOvd965wsve0FDICZ4cAZt8T4XnWkx4m77Oyzz1Jw/1eZ/aXbd68Aw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HJy&#13;&#10;2MudAQAAFQMAAA4AAAAAAAAAAAAAAAAALgIAAGRycy9lMm9Eb2MueG1sUEsBAi0AFAAGAAgAAAAh&#13;&#10;AMPRXmHhAAAAEgEAAA8AAAAAAAAAAAAAAAAA9wMAAGRycy9kb3ducmV2LnhtbFBLBQYAAAAABAAE&#13;&#10;APMAAAAFBQAAAAA=&#13;&#10;" filled="f" stroked="f">
                      <v:textbox inset="2.16pt,1.44pt,0,1.44pt">
                        <w:txbxContent>
                          <w:p w14:paraId="4DED6F7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1648" behindDoc="0" locked="0" layoutInCell="1" allowOverlap="1" wp14:anchorId="72347D3D" wp14:editId="2435BB8A">
                      <wp:simplePos x="0" y="0"/>
                      <wp:positionH relativeFrom="column">
                        <wp:posOffset>1320800</wp:posOffset>
                      </wp:positionH>
                      <wp:positionV relativeFrom="paragraph">
                        <wp:posOffset>8407400</wp:posOffset>
                      </wp:positionV>
                      <wp:extent cx="1016000" cy="762000"/>
                      <wp:effectExtent l="0" t="0" r="0" b="0"/>
                      <wp:wrapNone/>
                      <wp:docPr id="3408" name="Rectangle 3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82CF4C-2811-6140-AC65-8D2467983E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07C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47D3D" id="Rectangle 3408" o:spid="_x0000_s2711" style="position:absolute;margin-left:104pt;margin-top:662pt;width:80pt;height:60pt;z-index:2551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Fje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6rq8SbmpufHd4gbRt8ZmCHvzYcjmYwNlIE2w5/t0JUJwND44sqm4uFxWNPBfzuqppFSEX&#13;&#10;xHrztSuc7D0thYzA2S6A2fZEeJ71pIfJ+6zsY0/ScL/Wmf1pm9dv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ItE&#13;&#10;WN6dAQAAFQMAAA4AAAAAAAAAAAAAAAAALgIAAGRycy9lMm9Eb2MueG1sUEsBAi0AFAAGAAgAAAAh&#13;&#10;AMPRXmHhAAAAEgEAAA8AAAAAAAAAAAAAAAAA9wMAAGRycy9kb3ducmV2LnhtbFBLBQYAAAAABAAE&#13;&#10;APMAAAAFBQAAAAA=&#13;&#10;" filled="f" stroked="f">
                      <v:textbox inset="2.16pt,1.44pt,0,1.44pt">
                        <w:txbxContent>
                          <w:p w14:paraId="4DC07C4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2672" behindDoc="0" locked="0" layoutInCell="1" allowOverlap="1" wp14:anchorId="62B570AA" wp14:editId="06C58048">
                      <wp:simplePos x="0" y="0"/>
                      <wp:positionH relativeFrom="column">
                        <wp:posOffset>1320800</wp:posOffset>
                      </wp:positionH>
                      <wp:positionV relativeFrom="paragraph">
                        <wp:posOffset>8407400</wp:posOffset>
                      </wp:positionV>
                      <wp:extent cx="1016000" cy="762000"/>
                      <wp:effectExtent l="0" t="0" r="0" b="0"/>
                      <wp:wrapNone/>
                      <wp:docPr id="3409" name="Rectangle 3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A605FA-71CD-C54C-9596-7A4D9F351C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7F8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570AA" id="Rectangle 3409" o:spid="_x0000_s2712" style="position:absolute;margin-left:104pt;margin-top:662pt;width:80pt;height:60pt;z-index:2551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IAf&#13;&#10;2OCdAQAAFQMAAA4AAAAAAAAAAAAAAAAALgIAAGRycy9lMm9Eb2MueG1sUEsBAi0AFAAGAAgAAAAh&#13;&#10;AMPRXmHhAAAAEgEAAA8AAAAAAAAAAAAAAAAA9wMAAGRycy9kb3ducmV2LnhtbFBLBQYAAAAABAAE&#13;&#10;APMAAAAFBQAAAAA=&#13;&#10;" filled="f" stroked="f">
                      <v:textbox inset="2.16pt,1.44pt,0,1.44pt">
                        <w:txbxContent>
                          <w:p w14:paraId="09F7F87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3696" behindDoc="0" locked="0" layoutInCell="1" allowOverlap="1" wp14:anchorId="65B01787" wp14:editId="0F9293F7">
                      <wp:simplePos x="0" y="0"/>
                      <wp:positionH relativeFrom="column">
                        <wp:posOffset>1320800</wp:posOffset>
                      </wp:positionH>
                      <wp:positionV relativeFrom="paragraph">
                        <wp:posOffset>8407400</wp:posOffset>
                      </wp:positionV>
                      <wp:extent cx="1016000" cy="762000"/>
                      <wp:effectExtent l="0" t="0" r="0" b="0"/>
                      <wp:wrapNone/>
                      <wp:docPr id="3410" name="Rectangle 3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342409-C34E-414B-932A-AB75BF1EBC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291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01787" id="Rectangle 3410" o:spid="_x0000_s2713" style="position:absolute;margin-left:104pt;margin-top:662pt;width:80pt;height:60pt;z-index:2551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Vj1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3qZcFNz57vTE6Rti48U9ODHlsvBBM5GmmDL8e0gQHE2/HZkUbW8XlQ08lzM66qmVYRc&#13;&#10;EOvd965wsve0FDICZ4cAZt8T4XnWkx4m77Oyzz1Jw/1eZ/aXbd68Aw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Hkp&#13;&#10;WPWdAQAAFQMAAA4AAAAAAAAAAAAAAAAALgIAAGRycy9lMm9Eb2MueG1sUEsBAi0AFAAGAAgAAAAh&#13;&#10;AMPRXmHhAAAAEgEAAA8AAAAAAAAAAAAAAAAA9wMAAGRycy9kb3ducmV2LnhtbFBLBQYAAAAABAAE&#13;&#10;APMAAAAFBQAAAAA=&#13;&#10;" filled="f" stroked="f">
                      <v:textbox inset="2.16pt,1.44pt,0,1.44pt">
                        <w:txbxContent>
                          <w:p w14:paraId="3AD291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4720" behindDoc="0" locked="0" layoutInCell="1" allowOverlap="1" wp14:anchorId="2F8373DB" wp14:editId="55A1233E">
                      <wp:simplePos x="0" y="0"/>
                      <wp:positionH relativeFrom="column">
                        <wp:posOffset>1320800</wp:posOffset>
                      </wp:positionH>
                      <wp:positionV relativeFrom="paragraph">
                        <wp:posOffset>8407400</wp:posOffset>
                      </wp:positionV>
                      <wp:extent cx="1016000" cy="762000"/>
                      <wp:effectExtent l="0" t="0" r="0" b="0"/>
                      <wp:wrapNone/>
                      <wp:docPr id="3411" name="Rectangle 3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DADD02-4E2A-894E-905B-0A71D108F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540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373DB" id="Rectangle 3411" o:spid="_x0000_s2714" style="position:absolute;margin-left:104pt;margin-top:662pt;width:80pt;height:60pt;z-index:2551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tkx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rhNuam6gOzxi2rb4QEEPMLZcDsZzNtIEWx5edgIVZ8O9I4uqq4tFRSPPxbyuCIhhLoj1&#13;&#10;5nNXONkDLYWMyNnOo9n2RHie9aSHyfus7H1P0nA/15n9aZvXrwA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BeHtkx&#13;&#10;mwEAABUDAAAOAAAAAAAAAAAAAAAAAC4CAABkcnMvZTJvRG9jLnhtbFBLAQItABQABgAIAAAAIQDD&#13;&#10;0V5h4QAAABIBAAAPAAAAAAAAAAAAAAAAAPUDAABkcnMvZG93bnJldi54bWxQSwUGAAAAAAQABADz&#13;&#10;AAAAAwUAAAAA&#13;&#10;" filled="f" stroked="f">
                      <v:textbox inset="2.16pt,1.44pt,0,1.44pt">
                        <w:txbxContent>
                          <w:p w14:paraId="226540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5744" behindDoc="0" locked="0" layoutInCell="1" allowOverlap="1" wp14:anchorId="61005BEB" wp14:editId="003FF5CE">
                      <wp:simplePos x="0" y="0"/>
                      <wp:positionH relativeFrom="column">
                        <wp:posOffset>1320800</wp:posOffset>
                      </wp:positionH>
                      <wp:positionV relativeFrom="paragraph">
                        <wp:posOffset>8407400</wp:posOffset>
                      </wp:positionV>
                      <wp:extent cx="1016000" cy="762000"/>
                      <wp:effectExtent l="0" t="0" r="0" b="0"/>
                      <wp:wrapNone/>
                      <wp:docPr id="3412" name="Rectangle 3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4D2DA6-4F70-9C44-AA8D-4BD6966860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9DA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05BEB" id="Rectangle 3412" o:spid="_x0000_s2715" style="position:absolute;margin-left:104pt;margin-top:662pt;width:80pt;height:60pt;z-index:2551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Fkk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qyXibc1NxAd3jEtG3xgYIeYGy5HIznbKQJtjy87AQqzoZ7RxZVVxeLikaei3ld1bSKmAti&#13;&#10;vfncFU72QEshI3K282i2PRGeZz3pYfI+K3vfkzTcz3Vmf9rm9Ss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pyhZ&#13;&#10;JJwBAAAVAwAADgAAAAAAAAAAAAAAAAAuAgAAZHJzL2Uyb0RvYy54bWxQSwECLQAUAAYACAAAACEA&#13;&#10;w9FeYeEAAAASAQAADwAAAAAAAAAAAAAAAAD2AwAAZHJzL2Rvd25yZXYueG1sUEsFBgAAAAAEAAQA&#13;&#10;8wAAAAQFAAAAAA==&#13;&#10;" filled="f" stroked="f">
                      <v:textbox inset="2.16pt,1.44pt,0,1.44pt">
                        <w:txbxContent>
                          <w:p w14:paraId="2849DAD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6768" behindDoc="0" locked="0" layoutInCell="1" allowOverlap="1" wp14:anchorId="65D32B86" wp14:editId="165077DE">
                      <wp:simplePos x="0" y="0"/>
                      <wp:positionH relativeFrom="column">
                        <wp:posOffset>1320800</wp:posOffset>
                      </wp:positionH>
                      <wp:positionV relativeFrom="paragraph">
                        <wp:posOffset>8407400</wp:posOffset>
                      </wp:positionV>
                      <wp:extent cx="1016000" cy="762000"/>
                      <wp:effectExtent l="0" t="0" r="0" b="0"/>
                      <wp:wrapNone/>
                      <wp:docPr id="3413" name="Rectangle 3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1766F2-3E8B-A549-B9DC-2E3A2E05D9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DD2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32B86" id="Rectangle 3413" o:spid="_x0000_s2716" style="position:absolute;margin-left:104pt;margin-top:662pt;width:80pt;height:60pt;z-index:2551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6xZ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RTc3NxDf37CvG3pkYMdYeqkHl2UYuIJdpJ+HhUaKcavgS1q7m5WDY+8FMt1s+ZVxFIw&#13;&#10;6/37rgp6AF4KnVCKY0R3GJjwsujJD7P3RdnbnuThvq8L++s2734B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GGOs&#13;&#10;WZwBAAAVAwAADgAAAAAAAAAAAAAAAAAuAgAAZHJzL2Uyb0RvYy54bWxQSwECLQAUAAYACAAAACEA&#13;&#10;w9FeYeEAAAASAQAADwAAAAAAAAAAAAAAAAD2AwAAZHJzL2Rvd25yZXYueG1sUEsFBgAAAAAEAAQA&#13;&#10;8wAAAAQFAAAAAA==&#13;&#10;" filled="f" stroked="f">
                      <v:textbox inset="2.16pt,1.44pt,0,1.44pt">
                        <w:txbxContent>
                          <w:p w14:paraId="22CDD22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7792" behindDoc="0" locked="0" layoutInCell="1" allowOverlap="1" wp14:anchorId="713995C2" wp14:editId="7C1DD3BF">
                      <wp:simplePos x="0" y="0"/>
                      <wp:positionH relativeFrom="column">
                        <wp:posOffset>1320800</wp:posOffset>
                      </wp:positionH>
                      <wp:positionV relativeFrom="paragraph">
                        <wp:posOffset>8407400</wp:posOffset>
                      </wp:positionV>
                      <wp:extent cx="10160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64C0C-2E5D-EE40-B8F2-D1FFCA116C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0E6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995C2" id="Rectangle 3414" o:spid="_x0000_s2717" style="position:absolute;margin-left:104pt;margin-top:662pt;width:80pt;height:60pt;z-index:2551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4VUs&#13;&#10;TJwBAAAVAwAADgAAAAAAAAAAAAAAAAAuAgAAZHJzL2Uyb0RvYy54bWxQSwECLQAUAAYACAAAACEA&#13;&#10;w9FeYeEAAAASAQAADwAAAAAAAAAAAAAAAAD2AwAAZHJzL2Rvd25yZXYueG1sUEsFBgAAAAAEAAQA&#13;&#10;8wAAAAQFAAAAAA==&#13;&#10;" filled="f" stroked="f">
                      <v:textbox inset="2.16pt,1.44pt,0,1.44pt">
                        <w:txbxContent>
                          <w:p w14:paraId="56C0E64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8816" behindDoc="0" locked="0" layoutInCell="1" allowOverlap="1" wp14:anchorId="49332AC3" wp14:editId="19CFEA94">
                      <wp:simplePos x="0" y="0"/>
                      <wp:positionH relativeFrom="column">
                        <wp:posOffset>1320800</wp:posOffset>
                      </wp:positionH>
                      <wp:positionV relativeFrom="paragraph">
                        <wp:posOffset>8407400</wp:posOffset>
                      </wp:positionV>
                      <wp:extent cx="10160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2742B7-1665-0E49-8D79-E160667A2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5C0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32AC3" id="Rectangle 3415" o:spid="_x0000_s2718" style="position:absolute;margin-left:104pt;margin-top:662pt;width:80pt;height:60pt;z-index:2551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qxy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TQZNzf30J+fMG9beuRgR5g6qUcXpZh4gp2kn0eFRorxa2CLmrubVcMjL8Vy3ax5FbEU&#13;&#10;zHr/vquCHoCXQieU4hjRHQYmvCx68sPsfVH2tid5uO/rwv66zbtf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OoO&#13;&#10;rHKdAQAAFQMAAA4AAAAAAAAAAAAAAAAALgIAAGRycy9lMm9Eb2MueG1sUEsBAi0AFAAGAAgAAAAh&#13;&#10;AMPRXmHhAAAAEgEAAA8AAAAAAAAAAAAAAAAA9wMAAGRycy9kb3ducmV2LnhtbFBLBQYAAAAABAAE&#13;&#10;APMAAAAFBQAAAAA=&#13;&#10;" filled="f" stroked="f">
                      <v:textbox inset="2.16pt,1.44pt,0,1.44pt">
                        <w:txbxContent>
                          <w:p w14:paraId="02B5C0C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39840" behindDoc="0" locked="0" layoutInCell="1" allowOverlap="1" wp14:anchorId="4AFC5B46" wp14:editId="646399B9">
                      <wp:simplePos x="0" y="0"/>
                      <wp:positionH relativeFrom="column">
                        <wp:posOffset>1320800</wp:posOffset>
                      </wp:positionH>
                      <wp:positionV relativeFrom="paragraph">
                        <wp:posOffset>8407400</wp:posOffset>
                      </wp:positionV>
                      <wp:extent cx="10160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5D41E3-D415-A740-9E50-42D452446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A8B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C5B46" id="Rectangle 3416" o:spid="_x0000_s2719" style="position:absolute;margin-left:104pt;margin-top:662pt;width:80pt;height:60pt;z-index:2551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Cxn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263awybm7uoT8/Yd629MjBjjB1Uo8uSjHxBDtJP48KjRTj18AWNXc3q4ZHXorlulnzKmIp&#13;&#10;mPX+fVcFPQAvhU4oxTGiOwxMeFn05IfZ+6LsbU/ycN/Xhf11m3e/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BM4&#13;&#10;LGedAQAAFQMAAA4AAAAAAAAAAAAAAAAALgIAAGRycy9lMm9Eb2MueG1sUEsBAi0AFAAGAAgAAAAh&#13;&#10;AMPRXmHhAAAAEgEAAA8AAAAAAAAAAAAAAAAA9wMAAGRycy9kb3ducmV2LnhtbFBLBQYAAAAABAAE&#13;&#10;APMAAAAFBQAAAAA=&#13;&#10;" filled="f" stroked="f">
                      <v:textbox inset="2.16pt,1.44pt,0,1.44pt">
                        <w:txbxContent>
                          <w:p w14:paraId="7D7A8B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0864" behindDoc="0" locked="0" layoutInCell="1" allowOverlap="1" wp14:anchorId="4E465D80" wp14:editId="1C9C7F57">
                      <wp:simplePos x="0" y="0"/>
                      <wp:positionH relativeFrom="column">
                        <wp:posOffset>1320800</wp:posOffset>
                      </wp:positionH>
                      <wp:positionV relativeFrom="paragraph">
                        <wp:posOffset>8407400</wp:posOffset>
                      </wp:positionV>
                      <wp:extent cx="10160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7DD5C2-DCA1-E944-AACB-3CD892BC2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778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65D80" id="Rectangle 3417" o:spid="_x0000_s2720" style="position:absolute;margin-left:104pt;margin-top:662pt;width:80pt;height:60pt;z-index:2551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D8uKwP&#13;&#10;mwEAABUDAAAOAAAAAAAAAAAAAAAAAC4CAABkcnMvZTJvRG9jLnhtbFBLAQItABQABgAIAAAAIQDD&#13;&#10;0V5h4QAAABIBAAAPAAAAAAAAAAAAAAAAAPUDAABkcnMvZG93bnJldi54bWxQSwUGAAAAAAQABADz&#13;&#10;AAAAAwUAAAAA&#13;&#10;" filled="f" stroked="f">
                      <v:textbox inset="2.16pt,1.44pt,0,1.44pt">
                        <w:txbxContent>
                          <w:p w14:paraId="70B778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1888" behindDoc="0" locked="0" layoutInCell="1" allowOverlap="1" wp14:anchorId="7C7DE5DE" wp14:editId="060C97DA">
                      <wp:simplePos x="0" y="0"/>
                      <wp:positionH relativeFrom="column">
                        <wp:posOffset>1320800</wp:posOffset>
                      </wp:positionH>
                      <wp:positionV relativeFrom="paragraph">
                        <wp:posOffset>8407400</wp:posOffset>
                      </wp:positionV>
                      <wp:extent cx="10160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60ED97-A8D3-C04C-99FC-DC185DFAB1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978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DE5DE" id="Rectangle 3418" o:spid="_x0000_s2721" style="position:absolute;margin-left:104pt;margin-top:662pt;width:80pt;height:60pt;z-index:2551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AWO&#13;&#10;LBqdAQAAFQMAAA4AAAAAAAAAAAAAAAAALgIAAGRycy9lMm9Eb2MueG1sUEsBAi0AFAAGAAgAAAAh&#13;&#10;AMPRXmHhAAAAEgEAAA8AAAAAAAAAAAAAAAAA9wMAAGRycy9kb3ducmV2LnhtbFBLBQYAAAAABAAE&#13;&#10;APMAAAAFBQAAAAA=&#13;&#10;" filled="f" stroked="f">
                      <v:textbox inset="2.16pt,1.44pt,0,1.44pt">
                        <w:txbxContent>
                          <w:p w14:paraId="15D978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2912" behindDoc="0" locked="0" layoutInCell="1" allowOverlap="1" wp14:anchorId="04E864D9" wp14:editId="41CCF6D6">
                      <wp:simplePos x="0" y="0"/>
                      <wp:positionH relativeFrom="column">
                        <wp:posOffset>1320800</wp:posOffset>
                      </wp:positionH>
                      <wp:positionV relativeFrom="paragraph">
                        <wp:posOffset>8407400</wp:posOffset>
                      </wp:positionV>
                      <wp:extent cx="1016000" cy="762000"/>
                      <wp:effectExtent l="0" t="0" r="0" b="0"/>
                      <wp:wrapNone/>
                      <wp:docPr id="3419" name="Rectangle 3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F47AE0-18ED-6A49-9640-DB44C1457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D58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864D9" id="Rectangle 3419" o:spid="_x0000_s2722" style="position:absolute;margin-left:104pt;margin-top:662pt;width:80pt;height:60pt;z-index:2551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AO1awk&#13;&#10;mwEAABUDAAAOAAAAAAAAAAAAAAAAAC4CAABkcnMvZTJvRG9jLnhtbFBLAQItABQABgAIAAAAIQDD&#13;&#10;0V5h4QAAABIBAAAPAAAAAAAAAAAAAAAAAPUDAABkcnMvZG93bnJldi54bWxQSwUGAAAAAAQABADz&#13;&#10;AAAAAwUAAAAA&#13;&#10;" filled="f" stroked="f">
                      <v:textbox inset="2.16pt,1.44pt,0,1.44pt">
                        <w:txbxContent>
                          <w:p w14:paraId="7AFD58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3936" behindDoc="0" locked="0" layoutInCell="1" allowOverlap="1" wp14:anchorId="62717B39" wp14:editId="2A4B37EF">
                      <wp:simplePos x="0" y="0"/>
                      <wp:positionH relativeFrom="column">
                        <wp:posOffset>1320800</wp:posOffset>
                      </wp:positionH>
                      <wp:positionV relativeFrom="paragraph">
                        <wp:posOffset>8407400</wp:posOffset>
                      </wp:positionV>
                      <wp:extent cx="1016000" cy="762000"/>
                      <wp:effectExtent l="0" t="0" r="0" b="0"/>
                      <wp:wrapNone/>
                      <wp:docPr id="3420" name="Rectangle 3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0DA9F-31BE-AB44-B62C-A65321BC11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B5B9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17B39" id="Rectangle 3420" o:spid="_x0000_s2723" style="position:absolute;margin-left:104pt;margin-top:662pt;width:80pt;height:60pt;z-index:2551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4ywx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MvlPOGm5gbawxOmbYuPFHQPQ8NlbzxnA02w4eF1J1Bx1t85sqiaX8wqGnkupotqQauIuSDW&#13;&#10;m69d4WQHtBQyImc7j2bbEeFp1pMeJu+zso89ScP9Wmf2p21evwE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D34ywx&#13;&#10;mwEAABUDAAAOAAAAAAAAAAAAAAAAAC4CAABkcnMvZTJvRG9jLnhtbFBLAQItABQABgAIAAAAIQDD&#13;&#10;0V5h4QAAABIBAAAPAAAAAAAAAAAAAAAAAPUDAABkcnMvZG93bnJldi54bWxQSwUGAAAAAAQABADz&#13;&#10;AAAAAwUAAAAA&#13;&#10;" filled="f" stroked="f">
                      <v:textbox inset="2.16pt,1.44pt,0,1.44pt">
                        <w:txbxContent>
                          <w:p w14:paraId="6B0B5B9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4960" behindDoc="0" locked="0" layoutInCell="1" allowOverlap="1" wp14:anchorId="369121DC" wp14:editId="36DDA9D9">
                      <wp:simplePos x="0" y="0"/>
                      <wp:positionH relativeFrom="column">
                        <wp:posOffset>1320800</wp:posOffset>
                      </wp:positionH>
                      <wp:positionV relativeFrom="paragraph">
                        <wp:posOffset>8407400</wp:posOffset>
                      </wp:positionV>
                      <wp:extent cx="10160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285051-E7D4-3349-BE33-A232E6341C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EE6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121DC" id="Rectangle 3421" o:spid="_x0000_s2724" style="position:absolute;margin-left:104pt;margin-top:662pt;width:80pt;height:60pt;z-index:2551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K31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upyWSfc1NxAd3jEtG3xgYIeYGy5HIznbKQJtjy87AQqzoZ7RxZVVxeLikaei3ld1bSKmAti&#13;&#10;vfncFU72QEshI3K282i2PRGeZz3pYfI+K3vfkzTcz3Vmf9rm9Ss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0NSt&#13;&#10;9ZwBAAAVAwAADgAAAAAAAAAAAAAAAAAuAgAAZHJzL2Uyb0RvYy54bWxQSwECLQAUAAYACAAAACEA&#13;&#10;w9FeYeEAAAASAQAADwAAAAAAAAAAAAAAAAD2AwAAZHJzL2Rvd25yZXYueG1sUEsFBgAAAAAEAAQA&#13;&#10;8wAAAAQFAAAAAA==&#13;&#10;" filled="f" stroked="f">
                      <v:textbox inset="2.16pt,1.44pt,0,1.44pt">
                        <w:txbxContent>
                          <w:p w14:paraId="178EE6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5984" behindDoc="0" locked="0" layoutInCell="1" allowOverlap="1" wp14:anchorId="78CCBAD4" wp14:editId="58D8E6B5">
                      <wp:simplePos x="0" y="0"/>
                      <wp:positionH relativeFrom="column">
                        <wp:posOffset>1320800</wp:posOffset>
                      </wp:positionH>
                      <wp:positionV relativeFrom="paragraph">
                        <wp:posOffset>8407400</wp:posOffset>
                      </wp:positionV>
                      <wp:extent cx="1016000" cy="762000"/>
                      <wp:effectExtent l="0" t="0" r="0" b="0"/>
                      <wp:wrapNone/>
                      <wp:docPr id="3422" name="Rectangle 3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C68049-FE66-284B-890C-DE60E095D7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D7A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CBAD4" id="Rectangle 3422" o:spid="_x0000_s2725" style="position:absolute;margin-left:104pt;margin-top:662pt;width:80pt;height:60pt;z-index:2551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KeIt&#13;&#10;4JwBAAAVAwAADgAAAAAAAAAAAAAAAAAuAgAAZHJzL2Uyb0RvYy54bWxQSwECLQAUAAYACAAAACEA&#13;&#10;w9FeYeEAAAASAQAADwAAAAAAAAAAAAAAAAD2AwAAZHJzL2Rvd25yZXYueG1sUEsFBgAAAAAEAAQA&#13;&#10;8wAAAAQFAAAAAA==&#13;&#10;" filled="f" stroked="f">
                      <v:textbox inset="2.16pt,1.44pt,0,1.44pt">
                        <w:txbxContent>
                          <w:p w14:paraId="2F2D7A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7008" behindDoc="0" locked="0" layoutInCell="1" allowOverlap="1" wp14:anchorId="612842E9" wp14:editId="293F76B1">
                      <wp:simplePos x="0" y="0"/>
                      <wp:positionH relativeFrom="column">
                        <wp:posOffset>1320800</wp:posOffset>
                      </wp:positionH>
                      <wp:positionV relativeFrom="paragraph">
                        <wp:posOffset>8407400</wp:posOffset>
                      </wp:positionV>
                      <wp:extent cx="1016000" cy="762000"/>
                      <wp:effectExtent l="0" t="0" r="0" b="0"/>
                      <wp:wrapNone/>
                      <wp:docPr id="3423" name="Rectangle 3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04052-B0D5-5F43-A0FD-ABCFCDCF2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F21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842E9" id="Rectangle 3423" o:spid="_x0000_s2726" style="position:absolute;margin-left:104pt;margin-top:662pt;width:80pt;height:60pt;z-index:2551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BOOA8C&#13;&#10;mwEAABUDAAAOAAAAAAAAAAAAAAAAAC4CAABkcnMvZTJvRG9jLnhtbFBLAQItABQABgAIAAAAIQDD&#13;&#10;0V5h4QAAABIBAAAPAAAAAAAAAAAAAAAAAPUDAABkcnMvZG93bnJldi54bWxQSwUGAAAAAAQABADz&#13;&#10;AAAAAwUAAAAA&#13;&#10;" filled="f" stroked="f">
                      <v:textbox inset="2.16pt,1.44pt,0,1.44pt">
                        <w:txbxContent>
                          <w:p w14:paraId="472F21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8032" behindDoc="0" locked="0" layoutInCell="1" allowOverlap="1" wp14:anchorId="609BD410" wp14:editId="7477A92F">
                      <wp:simplePos x="0" y="0"/>
                      <wp:positionH relativeFrom="column">
                        <wp:posOffset>1320800</wp:posOffset>
                      </wp:positionH>
                      <wp:positionV relativeFrom="paragraph">
                        <wp:posOffset>8407400</wp:posOffset>
                      </wp:positionV>
                      <wp:extent cx="1016000" cy="762000"/>
                      <wp:effectExtent l="0" t="0" r="0" b="0"/>
                      <wp:wrapNone/>
                      <wp:docPr id="3424" name="Rectangle 3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A3193-FE99-904E-BB17-382E965D62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243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D410" id="Rectangle 3424" o:spid="_x0000_s2727" style="position:absolute;margin-left:104pt;margin-top:662pt;width:80pt;height:60pt;z-index:2551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o8X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62XGzckD9JcnzNuWHtnYEaZO6tFFKSaeYCfp50mhkWL8EliiZn23anjkJVhumg2vIpaA&#13;&#10;WR/eZlXQA/BS6IRSnCK648CES93Ci7Uvnb3uSR7u27iwv23z/hc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tw6P&#13;&#10;F5wBAAAVAwAADgAAAAAAAAAAAAAAAAAuAgAAZHJzL2Uyb0RvYy54bWxQSwECLQAUAAYACAAAACEA&#13;&#10;w9FeYeEAAAASAQAADwAAAAAAAAAAAAAAAAD2AwAAZHJzL2Rvd25yZXYueG1sUEsFBgAAAAAEAAQA&#13;&#10;8wAAAAQFAAAAAA==&#13;&#10;" filled="f" stroked="f">
                      <v:textbox inset="2.16pt,1.44pt,0,1.44pt">
                        <w:txbxContent>
                          <w:p w14:paraId="100243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49056" behindDoc="0" locked="0" layoutInCell="1" allowOverlap="1" wp14:anchorId="55234779" wp14:editId="55BCE7F5">
                      <wp:simplePos x="0" y="0"/>
                      <wp:positionH relativeFrom="column">
                        <wp:posOffset>1320800</wp:posOffset>
                      </wp:positionH>
                      <wp:positionV relativeFrom="paragraph">
                        <wp:posOffset>8407400</wp:posOffset>
                      </wp:positionV>
                      <wp:extent cx="1016000" cy="762000"/>
                      <wp:effectExtent l="0" t="0" r="0" b="0"/>
                      <wp:wrapNone/>
                      <wp:docPr id="3425" name="Rectangle 3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D86D2-8A2E-7A48-8AA3-8B5037669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66B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34779" id="Rectangle 3425" o:spid="_x0000_s2728" style="position:absolute;margin-left:104pt;margin-top:662pt;width:80pt;height:60pt;z-index:2551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Q8p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puMm5sH6C9PmLctPXKwI0yd1KOLUkw8wU7Sz5NCI8X4JbBFzfpu1fDIS7HcNBteRSwF&#13;&#10;sz687aqgB+Cl0AmlOEV0x4EJL4ue/DB7X5S97kke7tu6sL9t8/4X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LxV&#13;&#10;DymdAQAAFQMAAA4AAAAAAAAAAAAAAAAALgIAAGRycy9lMm9Eb2MueG1sUEsBAi0AFAAGAAgAAAAh&#13;&#10;AMPRXmHhAAAAEgEAAA8AAAAAAAAAAAAAAAAA9wMAAGRycy9kb3ducmV2LnhtbFBLBQYAAAAABAAE&#13;&#10;APMAAAAFBQAAAAA=&#13;&#10;" filled="f" stroked="f">
                      <v:textbox inset="2.16pt,1.44pt,0,1.44pt">
                        <w:txbxContent>
                          <w:p w14:paraId="56666B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150080" behindDoc="0" locked="0" layoutInCell="1" allowOverlap="1" wp14:anchorId="4579C8BF" wp14:editId="2793F7D6">
                      <wp:simplePos x="0" y="0"/>
                      <wp:positionH relativeFrom="column">
                        <wp:posOffset>1320800</wp:posOffset>
                      </wp:positionH>
                      <wp:positionV relativeFrom="paragraph">
                        <wp:posOffset>8407400</wp:posOffset>
                      </wp:positionV>
                      <wp:extent cx="1016000" cy="762000"/>
                      <wp:effectExtent l="0" t="0" r="0" b="0"/>
                      <wp:wrapNone/>
                      <wp:docPr id="3426" name="Rectangle 3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3C68BA-DF2C-4B42-8C10-51C90F8E0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E723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9C8BF" id="Rectangle 3426" o:spid="_x0000_s2729" style="position:absolute;margin-left:104pt;margin-top:662pt;width:80pt;height:60pt;z-index:2551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488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rlcZNzcP0F+eMG9beuRgR5g6qUcXpZh4gp2knyeFRorxS2CLmvXdquGRl2K5aTa8ilgK&#13;&#10;Zn1421VBD8BLoRNKcYrojgMTXhY9+WH2vih73ZM83Ld1YX/b5v0v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EVj&#13;&#10;jzydAQAAFQMAAA4AAAAAAAAAAAAAAAAALgIAAGRycy9lMm9Eb2MueG1sUEsBAi0AFAAGAAgAAAAh&#13;&#10;AMPRXmHhAAAAEgEAAA8AAAAAAAAAAAAAAAAA9wMAAGRycy9kb3ducmV2LnhtbFBLBQYAAAAABAAE&#13;&#10;APMAAAAFBQAAAAA=&#13;&#10;" filled="f" stroked="f">
                      <v:textbox inset="2.16pt,1.44pt,0,1.44pt">
                        <w:txbxContent>
                          <w:p w14:paraId="7EE723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4592" behindDoc="0" locked="0" layoutInCell="1" allowOverlap="1" wp14:anchorId="6C170E6B" wp14:editId="70EE6784">
                      <wp:simplePos x="0" y="0"/>
                      <wp:positionH relativeFrom="column">
                        <wp:posOffset>1320800</wp:posOffset>
                      </wp:positionH>
                      <wp:positionV relativeFrom="paragraph">
                        <wp:posOffset>8407400</wp:posOffset>
                      </wp:positionV>
                      <wp:extent cx="990600" cy="2959100"/>
                      <wp:effectExtent l="0" t="0" r="0" b="0"/>
                      <wp:wrapNone/>
                      <wp:docPr id="3489" name="Rectangle 34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673BDE-BF23-ED4C-A458-619D13726CE2}"/>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51C15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70E6B" id="Rectangle 3489" o:spid="_x0000_s2730" style="position:absolute;margin-left:104pt;margin-top:662pt;width:78pt;height:233pt;z-index:2552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" filled="f" stroked="f">
                      <v:textbox inset="2.16pt,1.44pt,0,1.44pt">
                        <w:txbxContent>
                          <w:p w14:paraId="351C15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5616" behindDoc="0" locked="0" layoutInCell="1" allowOverlap="1" wp14:anchorId="4B910034" wp14:editId="2BF229A6">
                      <wp:simplePos x="0" y="0"/>
                      <wp:positionH relativeFrom="column">
                        <wp:posOffset>1320800</wp:posOffset>
                      </wp:positionH>
                      <wp:positionV relativeFrom="paragraph">
                        <wp:posOffset>8407400</wp:posOffset>
                      </wp:positionV>
                      <wp:extent cx="1016000" cy="23241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FDCFD3-CB86-6B4A-B3C2-70DA5DFEB75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5D3D6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10034" id="Rectangle 3490" o:spid="_x0000_s2731" style="position:absolute;margin-left:104pt;margin-top:662pt;width:80pt;height:183pt;z-index:2552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" filled="f" stroked="f">
                      <v:textbox inset="2.16pt,1.44pt,0,1.44pt">
                        <w:txbxContent>
                          <w:p w14:paraId="35D3D6A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6640" behindDoc="0" locked="0" layoutInCell="1" allowOverlap="1" wp14:anchorId="14C1A2EF" wp14:editId="33E35982">
                      <wp:simplePos x="0" y="0"/>
                      <wp:positionH relativeFrom="column">
                        <wp:posOffset>1320800</wp:posOffset>
                      </wp:positionH>
                      <wp:positionV relativeFrom="paragraph">
                        <wp:posOffset>8407400</wp:posOffset>
                      </wp:positionV>
                      <wp:extent cx="990600" cy="2667000"/>
                      <wp:effectExtent l="0" t="0" r="0" b="0"/>
                      <wp:wrapNone/>
                      <wp:docPr id="3491" name="Rectangle 34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CCA83A-4F61-5342-A4E6-E36FC2020BA2}"/>
                          </a:ext>
                        </a:extLst>
                      </wp:docPr>
                      <wp:cNvGraphicFramePr/>
                      <a:graphic xmlns:a="http://schemas.openxmlformats.org/drawingml/2006/main">
                        <a:graphicData uri="http://schemas.microsoft.com/office/word/2010/wordprocessingShape">
                          <wps:wsp>
                            <wps:cNvSpPr/>
                            <wps:spPr>
                              <a:xfrm>
                                <a:off x="0" y="0"/>
                                <a:ext cx="914400" cy="2641600"/>
                              </a:xfrm>
                              <a:prstGeom prst="rect">
                                <a:avLst/>
                              </a:prstGeom>
                            </wps:spPr>
                            <wps:txbx>
                              <w:txbxContent>
                                <w:p w14:paraId="7312B3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1A2EF" id="Rectangle 3491" o:spid="_x0000_s2732" style="position:absolute;margin-left:104pt;margin-top:662pt;width:78pt;height:210pt;z-index:2552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" filled="f" stroked="f">
                      <v:textbox inset="2.16pt,1.44pt,0,1.44pt">
                        <w:txbxContent>
                          <w:p w14:paraId="7312B3D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7664" behindDoc="0" locked="0" layoutInCell="1" allowOverlap="1" wp14:anchorId="63946EB5" wp14:editId="1AF7760B">
                      <wp:simplePos x="0" y="0"/>
                      <wp:positionH relativeFrom="column">
                        <wp:posOffset>1320800</wp:posOffset>
                      </wp:positionH>
                      <wp:positionV relativeFrom="paragraph">
                        <wp:posOffset>8407400</wp:posOffset>
                      </wp:positionV>
                      <wp:extent cx="990600" cy="2959100"/>
                      <wp:effectExtent l="0" t="0" r="0" b="0"/>
                      <wp:wrapNone/>
                      <wp:docPr id="3492" name="Rectangle 34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AE17BD-04E9-F34E-87BD-5E03AA969A6C}"/>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5B3FDA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46EB5" id="Rectangle 3492" o:spid="_x0000_s2733" style="position:absolute;margin-left:104pt;margin-top:662pt;width:78pt;height:233pt;z-index:2552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" filled="f" stroked="f">
                      <v:textbox inset="2.16pt,1.44pt,0,1.44pt">
                        <w:txbxContent>
                          <w:p w14:paraId="5B3FDA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8688" behindDoc="0" locked="0" layoutInCell="1" allowOverlap="1" wp14:anchorId="50680552" wp14:editId="7D6B191A">
                      <wp:simplePos x="0" y="0"/>
                      <wp:positionH relativeFrom="column">
                        <wp:posOffset>1320800</wp:posOffset>
                      </wp:positionH>
                      <wp:positionV relativeFrom="paragraph">
                        <wp:posOffset>8407400</wp:posOffset>
                      </wp:positionV>
                      <wp:extent cx="1016000" cy="2324100"/>
                      <wp:effectExtent l="0" t="0" r="0" b="0"/>
                      <wp:wrapNone/>
                      <wp:docPr id="3493" name="Rectangle 3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1ADAF1-29CF-E44F-99A6-D3A3698A1068}"/>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92F83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80552" id="Rectangle 3493" o:spid="_x0000_s2734" style="position:absolute;margin-left:104pt;margin-top:662pt;width:80pt;height:183pt;z-index:2552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cBGd&#13;&#10;nJwBAAAWAwAADgAAAAAAAAAAAAAAAAAuAgAAZHJzL2Uyb0RvYy54bWxQSwECLQAUAAYACAAAACEA&#13;&#10;SX0yqeEAAAASAQAADwAAAAAAAAAAAAAAAAD2AwAAZHJzL2Rvd25yZXYueG1sUEsFBgAAAAAEAAQA&#13;&#10;8wAAAAQFAAAAAA==&#13;&#10;" filled="f" stroked="f">
                      <v:textbox inset="2.16pt,1.44pt,0,1.44pt">
                        <w:txbxContent>
                          <w:p w14:paraId="092F83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19712" behindDoc="0" locked="0" layoutInCell="1" allowOverlap="1" wp14:anchorId="41A10663" wp14:editId="7FC16D70">
                      <wp:simplePos x="0" y="0"/>
                      <wp:positionH relativeFrom="column">
                        <wp:posOffset>1320800</wp:posOffset>
                      </wp:positionH>
                      <wp:positionV relativeFrom="paragraph">
                        <wp:posOffset>8407400</wp:posOffset>
                      </wp:positionV>
                      <wp:extent cx="990600" cy="2959100"/>
                      <wp:effectExtent l="0" t="0" r="0" b="0"/>
                      <wp:wrapNone/>
                      <wp:docPr id="3494" name="Rectangle 34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19226A3-188F-2940-A9F5-F3AA386853EA}"/>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338B18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10663" id="Rectangle 3494" o:spid="_x0000_s2735" style="position:absolute;margin-left:104pt;margin-top:662pt;width:78pt;height:233pt;z-index:2552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" filled="f" stroked="f">
                      <v:textbox inset="2.16pt,1.44pt,0,1.44pt">
                        <w:txbxContent>
                          <w:p w14:paraId="338B18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0736" behindDoc="0" locked="0" layoutInCell="1" allowOverlap="1" wp14:anchorId="597ED782" wp14:editId="5F7681DE">
                      <wp:simplePos x="0" y="0"/>
                      <wp:positionH relativeFrom="column">
                        <wp:posOffset>1333500</wp:posOffset>
                      </wp:positionH>
                      <wp:positionV relativeFrom="paragraph">
                        <wp:posOffset>8407400</wp:posOffset>
                      </wp:positionV>
                      <wp:extent cx="990600" cy="2959100"/>
                      <wp:effectExtent l="0" t="0" r="0" b="0"/>
                      <wp:wrapNone/>
                      <wp:docPr id="3495" name="Rectangle 34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20A7EB4-AF73-454B-A74C-247C5920A05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1554EA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ED782" id="Rectangle 3495" o:spid="_x0000_s2736" style="position:absolute;margin-left:105pt;margin-top:662pt;width:78pt;height:233pt;z-index:2552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" filled="f" stroked="f">
                      <v:textbox inset="2.16pt,1.44pt,0,1.44pt">
                        <w:txbxContent>
                          <w:p w14:paraId="1554EA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1760" behindDoc="0" locked="0" layoutInCell="1" allowOverlap="1" wp14:anchorId="721E845E" wp14:editId="3168DE8E">
                      <wp:simplePos x="0" y="0"/>
                      <wp:positionH relativeFrom="column">
                        <wp:posOffset>1320800</wp:posOffset>
                      </wp:positionH>
                      <wp:positionV relativeFrom="paragraph">
                        <wp:posOffset>8407400</wp:posOffset>
                      </wp:positionV>
                      <wp:extent cx="1016000" cy="23241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143C17-237C-F34D-BA2E-4F6A2FA7A40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1A8CB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E845E" id="Rectangle 3496" o:spid="_x0000_s2737" style="position:absolute;margin-left:104pt;margin-top:662pt;width:80pt;height:183pt;z-index:2552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mjhnAEAABY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6166a5YYdhquvviJQ+G/AiX3qJPIyikTp9pfTy9PcT/netn29p&#13;&#10;2S/CDbxSt02TcXNwD8P5CfO6pUc2doK5l3pyUYqZR9hL+nlUaKSYvgTWqL29Wbc88+I0m3bDu4jF&#13;&#10;Ydr7t1EV9Ai8FTqhFMeI7jAy4VK38GLxS2evi5Kn+9Yv7K/rvPsF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z1po&#13;&#10;4ZwBAAAWAwAADgAAAAAAAAAAAAAAAAAuAgAAZHJzL2Uyb0RvYy54bWxQSwECLQAUAAYACAAAACEA&#13;&#10;SX0yqeEAAAASAQAADwAAAAAAAAAAAAAAAAD2AwAAZHJzL2Rvd25yZXYueG1sUEsFBgAAAAAEAAQA&#13;&#10;8wAAAAQFAAAAAA==&#13;&#10;" filled="f" stroked="f">
                      <v:textbox inset="2.16pt,1.44pt,0,1.44pt">
                        <w:txbxContent>
                          <w:p w14:paraId="71A8CB5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2784" behindDoc="0" locked="0" layoutInCell="1" allowOverlap="1" wp14:anchorId="17C90ACE" wp14:editId="11506BB7">
                      <wp:simplePos x="0" y="0"/>
                      <wp:positionH relativeFrom="column">
                        <wp:posOffset>1320800</wp:posOffset>
                      </wp:positionH>
                      <wp:positionV relativeFrom="paragraph">
                        <wp:posOffset>8407400</wp:posOffset>
                      </wp:positionV>
                      <wp:extent cx="990600" cy="2959100"/>
                      <wp:effectExtent l="0" t="0" r="0" b="0"/>
                      <wp:wrapNone/>
                      <wp:docPr id="3497" name="Rectangle 34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5BD4AE8-5970-2440-B014-C9B611B53CF7}"/>
                          </a:ext>
                        </a:extLst>
                      </wp:docPr>
                      <wp:cNvGraphicFramePr/>
                      <a:graphic xmlns:a="http://schemas.openxmlformats.org/drawingml/2006/main">
                        <a:graphicData uri="http://schemas.microsoft.com/office/word/2010/wordprocessingShape">
                          <wps:wsp>
                            <wps:cNvSpPr/>
                            <wps:spPr>
                              <a:xfrm>
                                <a:off x="0" y="0"/>
                                <a:ext cx="914400" cy="2933700"/>
                              </a:xfrm>
                              <a:prstGeom prst="rect">
                                <a:avLst/>
                              </a:prstGeom>
                            </wps:spPr>
                            <wps:txbx>
                              <w:txbxContent>
                                <w:p w14:paraId="711676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90ACE" id="Rectangle 3497" o:spid="_x0000_s2738" style="position:absolute;margin-left:104pt;margin-top:662pt;width:78pt;height:233pt;z-index:2552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" filled="f" stroked="f">
                      <v:textbox inset="2.16pt,1.44pt,0,1.44pt">
                        <w:txbxContent>
                          <w:p w14:paraId="711676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3808" behindDoc="0" locked="0" layoutInCell="1" allowOverlap="1" wp14:anchorId="16B02FAB" wp14:editId="505E0632">
                      <wp:simplePos x="0" y="0"/>
                      <wp:positionH relativeFrom="column">
                        <wp:posOffset>1320800</wp:posOffset>
                      </wp:positionH>
                      <wp:positionV relativeFrom="paragraph">
                        <wp:posOffset>8407400</wp:posOffset>
                      </wp:positionV>
                      <wp:extent cx="990600" cy="2921000"/>
                      <wp:effectExtent l="0" t="0" r="0" b="0"/>
                      <wp:wrapNone/>
                      <wp:docPr id="3498" name="Rectangle 3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64F5C92-D4D8-724F-B262-50A8616B0D8B}"/>
                          </a:ext>
                        </a:extLst>
                      </wp:docPr>
                      <wp:cNvGraphicFramePr/>
                      <a:graphic xmlns:a="http://schemas.openxmlformats.org/drawingml/2006/main">
                        <a:graphicData uri="http://schemas.microsoft.com/office/word/2010/wordprocessingShape">
                          <wps:wsp>
                            <wps:cNvSpPr/>
                            <wps:spPr>
                              <a:xfrm>
                                <a:off x="0" y="0"/>
                                <a:ext cx="914400" cy="2908300"/>
                              </a:xfrm>
                              <a:prstGeom prst="rect">
                                <a:avLst/>
                              </a:prstGeom>
                            </wps:spPr>
                            <wps:txbx>
                              <w:txbxContent>
                                <w:p w14:paraId="066962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02FAB" id="Rectangle 3498" o:spid="_x0000_s2739" style="position:absolute;margin-left:104pt;margin-top:662pt;width:78pt;height:230pt;z-index:2552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Lsr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" filled="f" stroked="f">
                      <v:textbox inset="2.16pt,1.44pt,0,1.44pt">
                        <w:txbxContent>
                          <w:p w14:paraId="0669625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4832" behindDoc="0" locked="0" layoutInCell="1" allowOverlap="1" wp14:anchorId="00217AC2" wp14:editId="7A25180E">
                      <wp:simplePos x="0" y="0"/>
                      <wp:positionH relativeFrom="column">
                        <wp:posOffset>1320800</wp:posOffset>
                      </wp:positionH>
                      <wp:positionV relativeFrom="paragraph">
                        <wp:posOffset>8407400</wp:posOffset>
                      </wp:positionV>
                      <wp:extent cx="1016000" cy="2324100"/>
                      <wp:effectExtent l="0" t="0" r="0" b="0"/>
                      <wp:wrapNone/>
                      <wp:docPr id="3499" name="Rectangle 3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71E6E9-4097-C242-9BA7-5C0291DA8E7B}"/>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4FEA5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17AC2" id="Rectangle 3499" o:spid="_x0000_s2740" style="position:absolute;margin-left:104pt;margin-top:662pt;width:80pt;height:183pt;z-index:2552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ii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W8qhaUEExxeh0A453ylqVNy4GakT0S+weM71f/X6F3p//TLk6b&#13;&#10;iZmORuqyWiTcVNz47vAMadziEwU9+LHlcjCBs5Fa2HJ82wlQnA33jjyqLxfzmnqek2pZL2kWISdE&#13;&#10;e/O5KpzsPU2FjMDZLoDZ9kS4ynrSx2R+VvYxKKm7n/PM/jTO63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0rfo&#13;&#10;opwBAAAWAwAADgAAAAAAAAAAAAAAAAAuAgAAZHJzL2Uyb0RvYy54bWxQSwECLQAUAAYACAAAACEA&#13;&#10;SX0yqeEAAAASAQAADwAAAAAAAAAAAAAAAAD2AwAAZHJzL2Rvd25yZXYueG1sUEsFBgAAAAAEAAQA&#13;&#10;8wAAAAQFAAAAAA==&#13;&#10;" filled="f" stroked="f">
                      <v:textbox inset="2.16pt,1.44pt,0,1.44pt">
                        <w:txbxContent>
                          <w:p w14:paraId="04FEA5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5856" behindDoc="0" locked="0" layoutInCell="1" allowOverlap="1" wp14:anchorId="1F6F0A78" wp14:editId="3D7641AE">
                      <wp:simplePos x="0" y="0"/>
                      <wp:positionH relativeFrom="column">
                        <wp:posOffset>1320800</wp:posOffset>
                      </wp:positionH>
                      <wp:positionV relativeFrom="paragraph">
                        <wp:posOffset>8407400</wp:posOffset>
                      </wp:positionV>
                      <wp:extent cx="1016000" cy="23241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2AF89E-D2F4-6F4B-9BBF-ADA864CC8BB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C332D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F0A78" id="Rectangle 3500" o:spid="_x0000_s2741" style="position:absolute;margin-left:104pt;margin-top:662pt;width:80pt;height:183pt;z-index:2552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Wi3nAEAABYDAAAOAAAAZHJzL2Uyb0RvYy54bWysUl1PKyEQfTfxPxDe7X5U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yaXy1KslTSUT2vqnNKCKY4vvYY4p0Cy9Km5UjNyB6J3b8Q365+XKF3x//TLk7r&#13;&#10;iZmORuqyuki4qbiGbv+AadziPQU9wNhyORjP2UgtbHl42QpUnA1/HXlUX57Pa+p5TqpFvaBZxJwQ&#13;&#10;7fXnqnCyB5oKGZGzrUez6YlwlfWkj8n8rOx9UFJ3P+eZ/XGcV6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K4Fo&#13;&#10;t5wBAAAWAwAADgAAAAAAAAAAAAAAAAAuAgAAZHJzL2Uyb0RvYy54bWxQSwECLQAUAAYACAAAACEA&#13;&#10;SX0yqeEAAAASAQAADwAAAAAAAAAAAAAAAAD2AwAAZHJzL2Rvd25yZXYueG1sUEsFBgAAAAAEAAQA&#13;&#10;8wAAAAQFAAAAAA==&#13;&#10;" filled="f" stroked="f">
                      <v:textbox inset="2.16pt,1.44pt,0,1.44pt">
                        <w:txbxContent>
                          <w:p w14:paraId="5C332D1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6880" behindDoc="0" locked="0" layoutInCell="1" allowOverlap="1" wp14:anchorId="01F15499" wp14:editId="1F3DAEAD">
                      <wp:simplePos x="0" y="0"/>
                      <wp:positionH relativeFrom="column">
                        <wp:posOffset>1320800</wp:posOffset>
                      </wp:positionH>
                      <wp:positionV relativeFrom="paragraph">
                        <wp:posOffset>8407400</wp:posOffset>
                      </wp:positionV>
                      <wp:extent cx="1016000" cy="2324100"/>
                      <wp:effectExtent l="0" t="0" r="0" b="0"/>
                      <wp:wrapNone/>
                      <wp:docPr id="3501" name="Rectangle 3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D98AF7-EBF8-0B4B-B367-CE98A2F851EF}"/>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EFFE7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15499" id="Rectangle 3501" o:spid="_x0000_s2742" style="position:absolute;margin-left:104pt;margin-top:662pt;width:80pt;height:183pt;z-index:2552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INro&#13;&#10;iZwBAAAWAwAADgAAAAAAAAAAAAAAAAAuAgAAZHJzL2Uyb0RvYy54bWxQSwECLQAUAAYACAAAACEA&#13;&#10;SX0yqeEAAAASAQAADwAAAAAAAAAAAAAAAAD2AwAAZHJzL2Rvd25yZXYueG1sUEsFBgAAAAAEAAQA&#13;&#10;8wAAAAQFAAAAAA==&#13;&#10;" filled="f" stroked="f">
                      <v:textbox inset="2.16pt,1.44pt,0,1.44pt">
                        <w:txbxContent>
                          <w:p w14:paraId="6EFFE7C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7904" behindDoc="0" locked="0" layoutInCell="1" allowOverlap="1" wp14:anchorId="22471985" wp14:editId="54820E29">
                      <wp:simplePos x="0" y="0"/>
                      <wp:positionH relativeFrom="column">
                        <wp:posOffset>1320800</wp:posOffset>
                      </wp:positionH>
                      <wp:positionV relativeFrom="paragraph">
                        <wp:posOffset>8407400</wp:posOffset>
                      </wp:positionV>
                      <wp:extent cx="1016000" cy="2324100"/>
                      <wp:effectExtent l="0" t="0" r="0" b="0"/>
                      <wp:wrapNone/>
                      <wp:docPr id="3502" name="Rectangle 3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22CC9-CE92-424E-9E67-7C4C4A12D9F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CF3B3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71985" id="Rectangle 3502" o:spid="_x0000_s2743" style="position:absolute;margin-left:104pt;margin-top:662pt;width:80pt;height:183pt;z-index:2552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2exo&#13;&#10;nJwBAAAWAwAADgAAAAAAAAAAAAAAAAAuAgAAZHJzL2Uyb0RvYy54bWxQSwECLQAUAAYACAAAACEA&#13;&#10;SX0yqeEAAAASAQAADwAAAAAAAAAAAAAAAAD2AwAAZHJzL2Rvd25yZXYueG1sUEsFBgAAAAAEAAQA&#13;&#10;8wAAAAQFAAAAAA==&#13;&#10;" filled="f" stroked="f">
                      <v:textbox inset="2.16pt,1.44pt,0,1.44pt">
                        <w:txbxContent>
                          <w:p w14:paraId="4CF3B3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8928" behindDoc="0" locked="0" layoutInCell="1" allowOverlap="1" wp14:anchorId="1CAAD60B" wp14:editId="5530BF14">
                      <wp:simplePos x="0" y="0"/>
                      <wp:positionH relativeFrom="column">
                        <wp:posOffset>1320800</wp:posOffset>
                      </wp:positionH>
                      <wp:positionV relativeFrom="paragraph">
                        <wp:posOffset>8407400</wp:posOffset>
                      </wp:positionV>
                      <wp:extent cx="1016000" cy="2324100"/>
                      <wp:effectExtent l="0" t="0" r="0" b="0"/>
                      <wp:wrapNone/>
                      <wp:docPr id="3503" name="Rectangle 3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F680D3-6E48-424E-AD7E-5D2DEAF72FF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FACE9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AD60B" id="Rectangle 3503" o:spid="_x0000_s2744" style="position:absolute;margin-left:104pt;margin-top:662pt;width:80pt;height:183pt;z-index:2552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YnAEAABYDAAAOAAAAZHJzL2Uyb0RvYy54bWysUstOIzEQvK/EP1i+k3kE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L6+bkiyVdFQvq+qCEoIpTq8DYLxX3rK06ThQM7JHYv8H49vVjyv07vR/2sV5&#13;&#10;MzPT00hdVU3CTcWN7w9PkMYtPlLQo586LkcTOJuohR3Hl50Axdn425FH9dXFsqae56Rq6oZmEXJC&#13;&#10;tDefq8LJwdNUyAic7QKY7UCEq6wnfUzmZ2Xvg5K6+znP7E/jvH4F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tvp&#13;&#10;WJwBAAAWAwAADgAAAAAAAAAAAAAAAAAuAgAAZHJzL2Uyb0RvYy54bWxQSwECLQAUAAYACAAAACEA&#13;&#10;SX0yqeEAAAASAQAADwAAAAAAAAAAAAAAAAD2AwAAZHJzL2Rvd25yZXYueG1sUEsFBgAAAAAEAAQA&#13;&#10;8wAAAAQFAAAAAA==&#13;&#10;" filled="f" stroked="f">
                      <v:textbox inset="2.16pt,1.44pt,0,1.44pt">
                        <w:txbxContent>
                          <w:p w14:paraId="3FACE9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29952" behindDoc="0" locked="0" layoutInCell="1" allowOverlap="1" wp14:anchorId="60E21C7E" wp14:editId="588B7CE7">
                      <wp:simplePos x="0" y="0"/>
                      <wp:positionH relativeFrom="column">
                        <wp:posOffset>1320800</wp:posOffset>
                      </wp:positionH>
                      <wp:positionV relativeFrom="paragraph">
                        <wp:posOffset>8407400</wp:posOffset>
                      </wp:positionV>
                      <wp:extent cx="1016000" cy="2324100"/>
                      <wp:effectExtent l="0" t="0" r="0" b="0"/>
                      <wp:wrapNone/>
                      <wp:docPr id="3504" name="Rectangle 3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3204CF-843C-734D-9D4B-4534B370AFA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3177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21C7E" id="Rectangle 3504" o:spid="_x0000_s2745" style="position:absolute;margin-left:104pt;margin-top:662pt;width:80pt;height:183pt;z-index:2552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WlNnAEAABY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T2vqgtKCKY4vQ6A8U55y9Km5UDNyB6J/QPG96v/r9C70/9pF6fN&#13;&#10;xExHI3VVLRNuKm58d3iGNG7xiYIe/NhyOZjA2UgtbDm+7QQozoZ7Rx7VVxfzmnqek2pRL2gWISdE&#13;&#10;e/O5KpzsPU2FjMDZLoDZ9kS4ynrSx2R+VvYxKKm7n/PM/jTO63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B+1p&#13;&#10;TZwBAAAWAwAADgAAAAAAAAAAAAAAAAAuAgAAZHJzL2Uyb0RvYy54bWxQSwECLQAUAAYACAAAACEA&#13;&#10;SX0yqeEAAAASAQAADwAAAAAAAAAAAAAAAAD2AwAAZHJzL2Rvd25yZXYueG1sUEsFBgAAAAAEAAQA&#13;&#10;8wAAAAQFAAAAAA==&#13;&#10;" filled="f" stroked="f">
                      <v:textbox inset="2.16pt,1.44pt,0,1.44pt">
                        <w:txbxContent>
                          <w:p w14:paraId="543177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0976" behindDoc="0" locked="0" layoutInCell="1" allowOverlap="1" wp14:anchorId="5D6BE5F6" wp14:editId="7B32A617">
                      <wp:simplePos x="0" y="0"/>
                      <wp:positionH relativeFrom="column">
                        <wp:posOffset>1320800</wp:posOffset>
                      </wp:positionH>
                      <wp:positionV relativeFrom="paragraph">
                        <wp:posOffset>8407400</wp:posOffset>
                      </wp:positionV>
                      <wp:extent cx="1016000" cy="2324100"/>
                      <wp:effectExtent l="0" t="0" r="0" b="0"/>
                      <wp:wrapNone/>
                      <wp:docPr id="3505" name="Rectangle 3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F4ADC-8017-7341-9838-867DBC96E591}"/>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D80F82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BE5F6" id="Rectangle 3505" o:spid="_x0000_s2746" style="position:absolute;margin-left:104pt;margin-top:662pt;width:80pt;height:183pt;z-index:2552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QRj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t23BzcU9DOcnzOOWHjnYCeZe6slFKWZuYS/p51GhkWL6Etij9vZm3XLPS9Js2g3PIpaE&#13;&#10;ae/fVlXQI/BU6IRSHCO6w8iEm6Inf8zmF2Wvg5K7+zYv7K/jvPsF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5TUE&#13;&#10;Y5wBAAAWAwAADgAAAAAAAAAAAAAAAAAuAgAAZHJzL2Uyb0RvYy54bWxQSwECLQAUAAYACAAAACEA&#13;&#10;SX0yqeEAAAASAQAADwAAAAAAAAAAAAAAAAD2AwAAZHJzL2Rvd25yZXYueG1sUEsFBgAAAAAEAAQA&#13;&#10;8wAAAAQFAAAAAA==&#13;&#10;" filled="f" stroked="f">
                      <v:textbox inset="2.16pt,1.44pt,0,1.44pt">
                        <w:txbxContent>
                          <w:p w14:paraId="4D80F82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2000" behindDoc="0" locked="0" layoutInCell="1" allowOverlap="1" wp14:anchorId="0F62068E" wp14:editId="730B53D0">
                      <wp:simplePos x="0" y="0"/>
                      <wp:positionH relativeFrom="column">
                        <wp:posOffset>1320800</wp:posOffset>
                      </wp:positionH>
                      <wp:positionV relativeFrom="paragraph">
                        <wp:posOffset>8407400</wp:posOffset>
                      </wp:positionV>
                      <wp:extent cx="1016000" cy="23241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FC910C-57D9-9F4D-9DCC-C2F4D66CC3AD}"/>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54598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2068E" id="Rectangle 3506" o:spid="_x0000_s2747" style="position:absolute;margin-left:104pt;margin-top:662pt;width:80pt;height:183pt;z-index:2552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4R2nAEAABY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6166a5YYdhquvviJQ+G/AiX3qJPIyikTp9pfTy9PcT/netn29p&#13;&#10;2S/CDbxSt22TcXNwD8P5CfO6pUc2doK5l3pyUYqZR9hL+nlUaKSYvgTWqL29Wbc88+I0m3bDu4jF&#13;&#10;Ydr7t1EV9Ai8FTqhFMeI7jAy4VK38GLxS2evi5Kn+9Yv7K/rvPsF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HAOE&#13;&#10;dpwBAAAWAwAADgAAAAAAAAAAAAAAAAAuAgAAZHJzL2Uyb0RvYy54bWxQSwECLQAUAAYACAAAACEA&#13;&#10;SX0yqeEAAAASAQAADwAAAAAAAAAAAAAAAAD2AwAAZHJzL2Rvd25yZXYueG1sUEsFBgAAAAAEAAQA&#13;&#10;8wAAAAQFAAAAAA==&#13;&#10;" filled="f" stroked="f">
                      <v:textbox inset="2.16pt,1.44pt,0,1.44pt">
                        <w:txbxContent>
                          <w:p w14:paraId="154598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3024" behindDoc="0" locked="0" layoutInCell="1" allowOverlap="1" wp14:anchorId="3EA2368D" wp14:editId="799A99FC">
                      <wp:simplePos x="0" y="0"/>
                      <wp:positionH relativeFrom="column">
                        <wp:posOffset>1320800</wp:posOffset>
                      </wp:positionH>
                      <wp:positionV relativeFrom="paragraph">
                        <wp:posOffset>8407400</wp:posOffset>
                      </wp:positionV>
                      <wp:extent cx="1016000" cy="2324100"/>
                      <wp:effectExtent l="0" t="0" r="0" b="0"/>
                      <wp:wrapNone/>
                      <wp:docPr id="3507" name="Rectangle 3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86B535-7966-484B-98F3-0FEBF28AE00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78ABC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2368D" id="Rectangle 3507" o:spid="_x0000_s2748" style="position:absolute;margin-left:104pt;margin-top:662pt;width:80pt;height:183pt;z-index:2552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ARI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" filled="f" stroked="f">
                      <v:textbox inset="2.16pt,1.44pt,0,1.44pt">
                        <w:txbxContent>
                          <w:p w14:paraId="778ABC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4048" behindDoc="0" locked="0" layoutInCell="1" allowOverlap="1" wp14:anchorId="70138534" wp14:editId="1F01BE69">
                      <wp:simplePos x="0" y="0"/>
                      <wp:positionH relativeFrom="column">
                        <wp:posOffset>1320800</wp:posOffset>
                      </wp:positionH>
                      <wp:positionV relativeFrom="paragraph">
                        <wp:posOffset>8407400</wp:posOffset>
                      </wp:positionV>
                      <wp:extent cx="1016000" cy="23241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328FEA-227A-D64D-8031-452ADAA8891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A96A3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38534" id="Rectangle 3508" o:spid="_x0000_s2749" style="position:absolute;margin-left:104pt;margin-top:662pt;width:80pt;height:183pt;z-index:2552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oRdnQ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" filled="f" stroked="f">
                      <v:textbox inset="2.16pt,1.44pt,0,1.44pt">
                        <w:txbxContent>
                          <w:p w14:paraId="5A96A3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5072" behindDoc="0" locked="0" layoutInCell="1" allowOverlap="1" wp14:anchorId="37EA0EC2" wp14:editId="0CF80640">
                      <wp:simplePos x="0" y="0"/>
                      <wp:positionH relativeFrom="column">
                        <wp:posOffset>1320800</wp:posOffset>
                      </wp:positionH>
                      <wp:positionV relativeFrom="paragraph">
                        <wp:posOffset>8407400</wp:posOffset>
                      </wp:positionV>
                      <wp:extent cx="1016000" cy="23241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97DD83-40E3-B549-AB32-A0E023E303F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F9185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A0EC2" id="Rectangle 3509" o:spid="_x0000_s2750" style="position:absolute;margin-left:104pt;margin-top:662pt;width:80pt;height:183pt;z-index:2552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gQ1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W8qhaUEExxeh0A453ylqVNy4GakT0S+weM71f/X6F3p//TLk6b&#13;&#10;iZmORuqyXiTcVNz47vAMadziEwU9+LHlcjCBs5Fa2HJ82wlQnA33jjyqLxfzmnqek2pZL2kWISdE&#13;&#10;e/O5KpzsPU2FjMDZLoDZ9kS4ynrSx2R+VvYxKKm7n/PM/jTO63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Ae4E&#13;&#10;NZwBAAAWAwAADgAAAAAAAAAAAAAAAAAuAgAAZHJzL2Uyb0RvYy54bWxQSwECLQAUAAYACAAAACEA&#13;&#10;SX0yqeEAAAASAQAADwAAAAAAAAAAAAAAAAD2AwAAZHJzL2Rvd25yZXYueG1sUEsFBgAAAAAEAAQA&#13;&#10;8wAAAAQFAAAAAA==&#13;&#10;" filled="f" stroked="f">
                      <v:textbox inset="2.16pt,1.44pt,0,1.44pt">
                        <w:txbxContent>
                          <w:p w14:paraId="5F9185F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6096" behindDoc="0" locked="0" layoutInCell="1" allowOverlap="1" wp14:anchorId="2944ED7D" wp14:editId="25830BC5">
                      <wp:simplePos x="0" y="0"/>
                      <wp:positionH relativeFrom="column">
                        <wp:posOffset>1320800</wp:posOffset>
                      </wp:positionH>
                      <wp:positionV relativeFrom="paragraph">
                        <wp:posOffset>8407400</wp:posOffset>
                      </wp:positionV>
                      <wp:extent cx="1016000" cy="2324100"/>
                      <wp:effectExtent l="0" t="0" r="0" b="0"/>
                      <wp:wrapNone/>
                      <wp:docPr id="3510" name="Rectangle 3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C43E2F-DECE-8E44-93B5-C7ECD08214CC}"/>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F2958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4ED7D" id="Rectangle 3510" o:spid="_x0000_s2751" style="position:absolute;margin-left:104pt;margin-top:662pt;width:80pt;height:183pt;z-index:2552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IQgnAEAABYDAAAOAAAAZHJzL2Uyb0RvYy54bWysUl1PKyEQfTfxPxDe7X5U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yaXy1KslTSUT2vqnNKCKY4vvYY4p0Cy9Km5UjNyB6J3b8Q365+XKF3x//TLk7r&#13;&#10;iZmORuqyvki4qbiGbv+AadziPQU9wNhyORjP2UgtbHl42QpUnA1/HXlUX57Pa+p5TqpFvaBZxJwQ&#13;&#10;7fXnqnCyB5oKGZGzrUez6YlwlfWkj8n8rOx9UFJ3P+eZ/XGcV6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NiE&#13;&#10;IJwBAAAWAwAADgAAAAAAAAAAAAAAAAAuAgAAZHJzL2Uyb0RvYy54bWxQSwECLQAUAAYACAAAACEA&#13;&#10;SX0yqeEAAAASAQAADwAAAAAAAAAAAAAAAAD2AwAAZHJzL2Rvd25yZXYueG1sUEsFBgAAAAAEAAQA&#13;&#10;8wAAAAQFAAAAAA==&#13;&#10;" filled="f" stroked="f">
                      <v:textbox inset="2.16pt,1.44pt,0,1.44pt">
                        <w:txbxContent>
                          <w:p w14:paraId="4F2958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7120" behindDoc="0" locked="0" layoutInCell="1" allowOverlap="1" wp14:anchorId="5457930D" wp14:editId="1DFCBA75">
                      <wp:simplePos x="0" y="0"/>
                      <wp:positionH relativeFrom="column">
                        <wp:posOffset>1320800</wp:posOffset>
                      </wp:positionH>
                      <wp:positionV relativeFrom="paragraph">
                        <wp:posOffset>8407400</wp:posOffset>
                      </wp:positionV>
                      <wp:extent cx="1016000" cy="2324100"/>
                      <wp:effectExtent l="0" t="0" r="0" b="0"/>
                      <wp:wrapNone/>
                      <wp:docPr id="3511" name="Rectangle 3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28DDE-3DF2-A144-9BD1-00B7AB653DE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83A03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7930D" id="Rectangle 3511" o:spid="_x0000_s2752" style="position:absolute;margin-left:104pt;margin-top:662pt;width:80pt;height:183pt;z-index:2552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wQenQ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" filled="f" stroked="f">
                      <v:textbox inset="2.16pt,1.44pt,0,1.44pt">
                        <w:txbxContent>
                          <w:p w14:paraId="283A03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8144" behindDoc="0" locked="0" layoutInCell="1" allowOverlap="1" wp14:anchorId="3EB12DDE" wp14:editId="2348CAFD">
                      <wp:simplePos x="0" y="0"/>
                      <wp:positionH relativeFrom="column">
                        <wp:posOffset>1320800</wp:posOffset>
                      </wp:positionH>
                      <wp:positionV relativeFrom="paragraph">
                        <wp:posOffset>8407400</wp:posOffset>
                      </wp:positionV>
                      <wp:extent cx="1016000" cy="2324100"/>
                      <wp:effectExtent l="0" t="0" r="0" b="0"/>
                      <wp:wrapNone/>
                      <wp:docPr id="3512" name="Rectangle 3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B7B342-D2EA-8E47-AE6E-75C917393F8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80C19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2DDE" id="Rectangle 3512" o:spid="_x0000_s2753" style="position:absolute;margin-left:104pt;margin-top:662pt;width:80pt;height:183pt;z-index:2552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CrWE&#13;&#10;C5wBAAAWAwAADgAAAAAAAAAAAAAAAAAuAgAAZHJzL2Uyb0RvYy54bWxQSwECLQAUAAYACAAAACEA&#13;&#10;SX0yqeEAAAASAQAADwAAAAAAAAAAAAAAAAD2AwAAZHJzL2Rvd25yZXYueG1sUEsFBgAAAAAEAAQA&#13;&#10;8wAAAAQFAAAAAA==&#13;&#10;" filled="f" stroked="f">
                      <v:textbox inset="2.16pt,1.44pt,0,1.44pt">
                        <w:txbxContent>
                          <w:p w14:paraId="180C19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39168" behindDoc="0" locked="0" layoutInCell="1" allowOverlap="1" wp14:anchorId="2E3976D1" wp14:editId="0D9F32E5">
                      <wp:simplePos x="0" y="0"/>
                      <wp:positionH relativeFrom="column">
                        <wp:posOffset>1320800</wp:posOffset>
                      </wp:positionH>
                      <wp:positionV relativeFrom="paragraph">
                        <wp:posOffset>8407400</wp:posOffset>
                      </wp:positionV>
                      <wp:extent cx="1016000" cy="2324100"/>
                      <wp:effectExtent l="0" t="0" r="0" b="0"/>
                      <wp:wrapNone/>
                      <wp:docPr id="3513" name="Rectangle 3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4AE6B4-058D-7445-8034-3B1E450174C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4C43C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976D1" id="Rectangle 3513" o:spid="_x0000_s2754" style="position:absolute;margin-left:104pt;margin-top:662pt;width:80pt;height:183pt;z-index:2552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LYIF&#13;&#10;z5wBAAAWAwAADgAAAAAAAAAAAAAAAAAuAgAAZHJzL2Uyb0RvYy54bWxQSwECLQAUAAYACAAAACEA&#13;&#10;SX0yqeEAAAASAQAADwAAAAAAAAAAAAAAAAD2AwAAZHJzL2Rvd25yZXYueG1sUEsFBgAAAAAEAAQA&#13;&#10;8wAAAAQFAAAAAA==&#13;&#10;" filled="f" stroked="f">
                      <v:textbox inset="2.16pt,1.44pt,0,1.44pt">
                        <w:txbxContent>
                          <w:p w14:paraId="54C43C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0192" behindDoc="0" locked="0" layoutInCell="1" allowOverlap="1" wp14:anchorId="6D8FE93E" wp14:editId="4DD6A381">
                      <wp:simplePos x="0" y="0"/>
                      <wp:positionH relativeFrom="column">
                        <wp:posOffset>1320800</wp:posOffset>
                      </wp:positionH>
                      <wp:positionV relativeFrom="paragraph">
                        <wp:posOffset>8407400</wp:posOffset>
                      </wp:positionV>
                      <wp:extent cx="1016000" cy="2324100"/>
                      <wp:effectExtent l="0" t="0" r="0" b="0"/>
                      <wp:wrapNone/>
                      <wp:docPr id="3514" name="Rectangle 3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C24FB-42FB-454E-A10B-A65DE356AE5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AD701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FE93E" id="Rectangle 3514" o:spid="_x0000_s2755" style="position:absolute;margin-left:104pt;margin-top:662pt;width:80pt;height:183pt;z-index:2552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1LSF&#13;&#10;2pwBAAAWAwAADgAAAAAAAAAAAAAAAAAuAgAAZHJzL2Uyb0RvYy54bWxQSwECLQAUAAYACAAAACEA&#13;&#10;SX0yqeEAAAASAQAADwAAAAAAAAAAAAAAAAD2AwAAZHJzL2Rvd25yZXYueG1sUEsFBgAAAAAEAAQA&#13;&#10;8wAAAAQFAAAAAA==&#13;&#10;" filled="f" stroked="f">
                      <v:textbox inset="2.16pt,1.44pt,0,1.44pt">
                        <w:txbxContent>
                          <w:p w14:paraId="2AD701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1216" behindDoc="0" locked="0" layoutInCell="1" allowOverlap="1" wp14:anchorId="44F3EE01" wp14:editId="042E936A">
                      <wp:simplePos x="0" y="0"/>
                      <wp:positionH relativeFrom="column">
                        <wp:posOffset>1320800</wp:posOffset>
                      </wp:positionH>
                      <wp:positionV relativeFrom="paragraph">
                        <wp:posOffset>8407400</wp:posOffset>
                      </wp:positionV>
                      <wp:extent cx="1016000" cy="2324100"/>
                      <wp:effectExtent l="0" t="0" r="0" b="0"/>
                      <wp:wrapNone/>
                      <wp:docPr id="3515" name="Rectangle 3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54A4C-E4EB-5042-8058-31B4666F16E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06470C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3EE01" id="Rectangle 3515" o:spid="_x0000_s2756" style="position:absolute;margin-left:104pt;margin-top:662pt;width:80pt;height:183pt;z-index:2552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CnnAEAABYDAAAOAAAAZHJzL2Uyb0RvYy54bWysUk1vGyEQvVfqf0Dc6/1w1D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fpuU7Olmo/addPccMIw1fV1REqfDXiRN71EbkbxSJ2+Unq5+vsKv7v+n3dp&#13;&#10;2S/CDTxSt+uCm4t7GM5PmMctPXKwE8y91JOLUszcwl7Sz6NCI8X0JbBH7e3NuuWel6TZtBueRSwJ&#13;&#10;096/raqgR+Cp0AmlOEZ0h5EJN0VP/pjNL8peByV3921e2F/HefcL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a/9w&#13;&#10;p5wBAAAWAwAADgAAAAAAAAAAAAAAAAAuAgAAZHJzL2Uyb0RvYy54bWxQSwECLQAUAAYACAAAACEA&#13;&#10;SX0yqeEAAAASAQAADwAAAAAAAAAAAAAAAAD2AwAAZHJzL2Rvd25yZXYueG1sUEsFBgAAAAAEAAQA&#13;&#10;8wAAAAQFAAAAAA==&#13;&#10;" filled="f" stroked="f">
                      <v:textbox inset="2.16pt,1.44pt,0,1.44pt">
                        <w:txbxContent>
                          <w:p w14:paraId="06470C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2240" behindDoc="0" locked="0" layoutInCell="1" allowOverlap="1" wp14:anchorId="5CFE6737" wp14:editId="549F2CBC">
                      <wp:simplePos x="0" y="0"/>
                      <wp:positionH relativeFrom="column">
                        <wp:posOffset>1320800</wp:posOffset>
                      </wp:positionH>
                      <wp:positionV relativeFrom="paragraph">
                        <wp:posOffset>8407400</wp:posOffset>
                      </wp:positionV>
                      <wp:extent cx="1016000" cy="2324100"/>
                      <wp:effectExtent l="0" t="0" r="0" b="0"/>
                      <wp:wrapNone/>
                      <wp:docPr id="3516" name="Rectangle 35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F33158-A39F-0E4D-AB19-150561174BE6}"/>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30960D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E6737" id="Rectangle 3516" o:spid="_x0000_s2757" style="position:absolute;margin-left:104pt;margin-top:662pt;width:80pt;height:183pt;z-index:2552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ksnw&#13;&#10;spwBAAAWAwAADgAAAAAAAAAAAAAAAAAuAgAAZHJzL2Uyb0RvYy54bWxQSwECLQAUAAYACAAAACEA&#13;&#10;SX0yqeEAAAASAQAADwAAAAAAAAAAAAAAAAD2AwAAZHJzL2Rvd25yZXYueG1sUEsFBgAAAAAEAAQA&#13;&#10;8wAAAAQFAAAAAA==&#13;&#10;" filled="f" stroked="f">
                      <v:textbox inset="2.16pt,1.44pt,0,1.44pt">
                        <w:txbxContent>
                          <w:p w14:paraId="30960D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3264" behindDoc="0" locked="0" layoutInCell="1" allowOverlap="1" wp14:anchorId="26CA946E" wp14:editId="54BCF02A">
                      <wp:simplePos x="0" y="0"/>
                      <wp:positionH relativeFrom="column">
                        <wp:posOffset>1320800</wp:posOffset>
                      </wp:positionH>
                      <wp:positionV relativeFrom="paragraph">
                        <wp:posOffset>8407400</wp:posOffset>
                      </wp:positionV>
                      <wp:extent cx="1016000" cy="2324100"/>
                      <wp:effectExtent l="0" t="0" r="0" b="0"/>
                      <wp:wrapNone/>
                      <wp:docPr id="3517" name="Rectangle 3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569B32-2B64-F649-8A71-AA4B855B9CEA}"/>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D33A8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946E" id="Rectangle 3517" o:spid="_x0000_s2758" style="position:absolute;margin-left:104pt;margin-top:662pt;width:80pt;height:183pt;z-index:2552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" filled="f" stroked="f">
                      <v:textbox inset="2.16pt,1.44pt,0,1.44pt">
                        <w:txbxContent>
                          <w:p w14:paraId="1D33A8B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4288" behindDoc="0" locked="0" layoutInCell="1" allowOverlap="1" wp14:anchorId="44AD0592" wp14:editId="7353416D">
                      <wp:simplePos x="0" y="0"/>
                      <wp:positionH relativeFrom="column">
                        <wp:posOffset>1320800</wp:posOffset>
                      </wp:positionH>
                      <wp:positionV relativeFrom="paragraph">
                        <wp:posOffset>8407400</wp:posOffset>
                      </wp:positionV>
                      <wp:extent cx="1016000" cy="2324100"/>
                      <wp:effectExtent l="0" t="0" r="0" b="0"/>
                      <wp:wrapNone/>
                      <wp:docPr id="3518" name="Rectangle 3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273D9-D3AF-1A4D-87EB-293F4229A12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1A3729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D0592" id="Rectangle 3518" o:spid="_x0000_s2759" style="position:absolute;margin-left:104pt;margin-top:662pt;width:80pt;height:183pt;z-index:2552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YKTw&#13;&#10;mZwBAAAWAwAADgAAAAAAAAAAAAAAAAAuAgAAZHJzL2Uyb0RvYy54bWxQSwECLQAUAAYACAAAACEA&#13;&#10;SX0yqeEAAAASAQAADwAAAAAAAAAAAAAAAAD2AwAAZHJzL2Rvd25yZXYueG1sUEsFBgAAAAAEAAQA&#13;&#10;8wAAAAQFAAAAAA==&#13;&#10;" filled="f" stroked="f">
                      <v:textbox inset="2.16pt,1.44pt,0,1.44pt">
                        <w:txbxContent>
                          <w:p w14:paraId="1A3729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5312" behindDoc="0" locked="0" layoutInCell="1" allowOverlap="1" wp14:anchorId="3CBB8210" wp14:editId="6AF55D7D">
                      <wp:simplePos x="0" y="0"/>
                      <wp:positionH relativeFrom="column">
                        <wp:posOffset>1320800</wp:posOffset>
                      </wp:positionH>
                      <wp:positionV relativeFrom="paragraph">
                        <wp:posOffset>8407400</wp:posOffset>
                      </wp:positionV>
                      <wp:extent cx="1016000" cy="2324100"/>
                      <wp:effectExtent l="0" t="0" r="0" b="0"/>
                      <wp:wrapNone/>
                      <wp:docPr id="3519" name="Rectangle 3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6E9BD6-EF6D-704C-8324-B5946F3CA269}"/>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566E62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B8210" id="Rectangle 3519" o:spid="_x0000_s2760" style="position:absolute;margin-left:104pt;margin-top:662pt;width:80pt;height:183pt;z-index:2552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jyRw&#13;&#10;8ZwBAAAWAwAADgAAAAAAAAAAAAAAAAAuAgAAZHJzL2Uyb0RvYy54bWxQSwECLQAUAAYACAAAACEA&#13;&#10;SX0yqeEAAAASAQAADwAAAAAAAAAAAAAAAAD2AwAAZHJzL2Rvd25yZXYueG1sUEsFBgAAAAAEAAQA&#13;&#10;8wAAAAQFAAAAAA==&#13;&#10;" filled="f" stroked="f">
                      <v:textbox inset="2.16pt,1.44pt,0,1.44pt">
                        <w:txbxContent>
                          <w:p w14:paraId="566E627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6336" behindDoc="0" locked="0" layoutInCell="1" allowOverlap="1" wp14:anchorId="0079795B" wp14:editId="3AEF5142">
                      <wp:simplePos x="0" y="0"/>
                      <wp:positionH relativeFrom="column">
                        <wp:posOffset>1320800</wp:posOffset>
                      </wp:positionH>
                      <wp:positionV relativeFrom="paragraph">
                        <wp:posOffset>8407400</wp:posOffset>
                      </wp:positionV>
                      <wp:extent cx="1016000" cy="23241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5BD1B-E71D-664B-9742-C5C1389EE9E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626EA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9795B" id="Rectangle 3520" o:spid="_x0000_s2761" style="position:absolute;margin-left:104pt;margin-top:662pt;width:80pt;height:183pt;z-index:2552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dhLw&#13;&#10;5JwBAAAWAwAADgAAAAAAAAAAAAAAAAAuAgAAZHJzL2Uyb0RvYy54bWxQSwECLQAUAAYACAAAACEA&#13;&#10;SX0yqeEAAAASAQAADwAAAAAAAAAAAAAAAAD2AwAAZHJzL2Rvd25yZXYueG1sUEsFBgAAAAAEAAQA&#13;&#10;8wAAAAQFAAAAAA==&#13;&#10;" filled="f" stroked="f">
                      <v:textbox inset="2.16pt,1.44pt,0,1.44pt">
                        <w:txbxContent>
                          <w:p w14:paraId="7626EA0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7360" behindDoc="0" locked="0" layoutInCell="1" allowOverlap="1" wp14:anchorId="4F314DDB" wp14:editId="129BEEE3">
                      <wp:simplePos x="0" y="0"/>
                      <wp:positionH relativeFrom="column">
                        <wp:posOffset>1320800</wp:posOffset>
                      </wp:positionH>
                      <wp:positionV relativeFrom="paragraph">
                        <wp:posOffset>8407400</wp:posOffset>
                      </wp:positionV>
                      <wp:extent cx="1016000" cy="2324100"/>
                      <wp:effectExtent l="0" t="0" r="0" b="0"/>
                      <wp:wrapNone/>
                      <wp:docPr id="3521" name="Rectangle 3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9F99A-8C6C-D342-8EC2-8BA412A5590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6B9F2EE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14DDB" id="Rectangle 3521" o:spid="_x0000_s2762" style="position:absolute;margin-left:104pt;margin-top:662pt;width:80pt;height:183pt;z-index:2552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XDanQ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" filled="f" stroked="f">
                      <v:textbox inset="2.16pt,1.44pt,0,1.44pt">
                        <w:txbxContent>
                          <w:p w14:paraId="6B9F2EE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8384" behindDoc="0" locked="0" layoutInCell="1" allowOverlap="1" wp14:anchorId="3184B46F" wp14:editId="38644607">
                      <wp:simplePos x="0" y="0"/>
                      <wp:positionH relativeFrom="column">
                        <wp:posOffset>1320800</wp:posOffset>
                      </wp:positionH>
                      <wp:positionV relativeFrom="paragraph">
                        <wp:posOffset>8407400</wp:posOffset>
                      </wp:positionV>
                      <wp:extent cx="1016000" cy="1714500"/>
                      <wp:effectExtent l="0" t="0" r="0" b="0"/>
                      <wp:wrapNone/>
                      <wp:docPr id="3522" name="Rectangle 35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AC7696-31F9-EF43-92A5-6AEC43D893E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607B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4B46F" id="Rectangle 3522" o:spid="_x0000_s2763" style="position:absolute;margin-left:104pt;margin-top:662pt;width:80pt;height:135pt;z-index:2552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AQ5PpX&#13;&#10;mwEAABYDAAAOAAAAAAAAAAAAAAAAAC4CAABkcnMvZTJvRG9jLnhtbFBLAQItABQABgAIAAAAIQBQ&#13;&#10;O6fe4QAAABIBAAAPAAAAAAAAAAAAAAAAAPUDAABkcnMvZG93bnJldi54bWxQSwUGAAAAAAQABADz&#13;&#10;AAAAAwUAAAAA&#13;&#10;" filled="f" stroked="f">
                      <v:textbox inset="2.16pt,1.44pt,0,1.44pt">
                        <w:txbxContent>
                          <w:p w14:paraId="7C607B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49408" behindDoc="0" locked="0" layoutInCell="1" allowOverlap="1" wp14:anchorId="4B0ADE84" wp14:editId="157C28A7">
                      <wp:simplePos x="0" y="0"/>
                      <wp:positionH relativeFrom="column">
                        <wp:posOffset>1320800</wp:posOffset>
                      </wp:positionH>
                      <wp:positionV relativeFrom="paragraph">
                        <wp:posOffset>8407400</wp:posOffset>
                      </wp:positionV>
                      <wp:extent cx="1016000" cy="17145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AD60DD-698D-EC48-B7C4-0515137D835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2240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ADE84" id="Rectangle 3523" o:spid="_x0000_s2764" style="position:absolute;margin-left:104pt;margin-top:662pt;width:80pt;height:135pt;z-index:2552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A303uT&#13;&#10;mwEAABYDAAAOAAAAAAAAAAAAAAAAAC4CAABkcnMvZTJvRG9jLnhtbFBLAQItABQABgAIAAAAIQBQ&#13;&#10;O6fe4QAAABIBAAAPAAAAAAAAAAAAAAAAAPUDAABkcnMvZG93bnJldi54bWxQSwUGAAAAAAQABADz&#13;&#10;AAAAAwUAAAAA&#13;&#10;" filled="f" stroked="f">
                      <v:textbox inset="2.16pt,1.44pt,0,1.44pt">
                        <w:txbxContent>
                          <w:p w14:paraId="412240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0432" behindDoc="0" locked="0" layoutInCell="1" allowOverlap="1" wp14:anchorId="7B073FC6" wp14:editId="41DE5A26">
                      <wp:simplePos x="0" y="0"/>
                      <wp:positionH relativeFrom="column">
                        <wp:posOffset>1320800</wp:posOffset>
                      </wp:positionH>
                      <wp:positionV relativeFrom="paragraph">
                        <wp:posOffset>8407400</wp:posOffset>
                      </wp:positionV>
                      <wp:extent cx="1016000" cy="1714500"/>
                      <wp:effectExtent l="0" t="0" r="0" b="0"/>
                      <wp:wrapNone/>
                      <wp:docPr id="3524" name="Rectangle 3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1F18B-515C-E346-A489-4FCA91F8C7F7}"/>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1760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73FC6" id="Rectangle 3524" o:spid="_x0000_s2765" style="position:absolute;margin-left:104pt;margin-top:662pt;width:80pt;height:135pt;z-index:2552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DO5fuG&#13;&#10;mwEAABYDAAAOAAAAAAAAAAAAAAAAAC4CAABkcnMvZTJvRG9jLnhtbFBLAQItABQABgAIAAAAIQBQ&#13;&#10;O6fe4QAAABIBAAAPAAAAAAAAAAAAAAAAAPUDAABkcnMvZG93bnJldi54bWxQSwUGAAAAAAQABADz&#13;&#10;AAAAAwUAAAAA&#13;&#10;" filled="f" stroked="f">
                      <v:textbox inset="2.16pt,1.44pt,0,1.44pt">
                        <w:txbxContent>
                          <w:p w14:paraId="7B17606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1456" behindDoc="0" locked="0" layoutInCell="1" allowOverlap="1" wp14:anchorId="60267641" wp14:editId="01C7F371">
                      <wp:simplePos x="0" y="0"/>
                      <wp:positionH relativeFrom="column">
                        <wp:posOffset>1320800</wp:posOffset>
                      </wp:positionH>
                      <wp:positionV relativeFrom="paragraph">
                        <wp:posOffset>8407400</wp:posOffset>
                      </wp:positionV>
                      <wp:extent cx="1016000" cy="1714500"/>
                      <wp:effectExtent l="0" t="0" r="0" b="0"/>
                      <wp:wrapNone/>
                      <wp:docPr id="3525" name="Rectangle 35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615BA8-4881-124A-BB47-7178835FEEB5}"/>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65A1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67641" id="Rectangle 3525" o:spid="_x0000_s2766" style="position:absolute;margin-left:104pt;margin-top:662pt;width:80pt;height:135pt;z-index:2552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6cPmg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" filled="f" stroked="f">
                      <v:textbox inset="2.16pt,1.44pt,0,1.44pt">
                        <w:txbxContent>
                          <w:p w14:paraId="6065A1A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2480" behindDoc="0" locked="0" layoutInCell="1" allowOverlap="1" wp14:anchorId="3E938809" wp14:editId="03A9AA08">
                      <wp:simplePos x="0" y="0"/>
                      <wp:positionH relativeFrom="column">
                        <wp:posOffset>1320800</wp:posOffset>
                      </wp:positionH>
                      <wp:positionV relativeFrom="paragraph">
                        <wp:posOffset>8407400</wp:posOffset>
                      </wp:positionV>
                      <wp:extent cx="1016000" cy="17145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2ED19-B858-9B42-BEB5-407CC70DC4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E49B1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38809" id="Rectangle 3526" o:spid="_x0000_s2767" style="position:absolute;margin-left:104pt;margin-top:662pt;width:80pt;height:135pt;z-index:2552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" filled="f" stroked="f">
                      <v:textbox inset="2.16pt,1.44pt,0,1.44pt">
                        <w:txbxContent>
                          <w:p w14:paraId="2E49B1F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3504" behindDoc="0" locked="0" layoutInCell="1" allowOverlap="1" wp14:anchorId="3CD694BD" wp14:editId="1C528148">
                      <wp:simplePos x="0" y="0"/>
                      <wp:positionH relativeFrom="column">
                        <wp:posOffset>1320800</wp:posOffset>
                      </wp:positionH>
                      <wp:positionV relativeFrom="paragraph">
                        <wp:posOffset>8407400</wp:posOffset>
                      </wp:positionV>
                      <wp:extent cx="1016000" cy="1714500"/>
                      <wp:effectExtent l="0" t="0" r="0" b="0"/>
                      <wp:wrapNone/>
                      <wp:docPr id="3527" name="Rectangle 3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F5679D-5EBB-0B47-A668-2382C57D59DA}"/>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0FFF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694BD" id="Rectangle 3527" o:spid="_x0000_s2768" style="position:absolute;margin-left:104pt;margin-top:662pt;width:80pt;height:135pt;z-index:2552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Bkdqck&#13;&#10;mwEAABYDAAAOAAAAAAAAAAAAAAAAAC4CAABkcnMvZTJvRG9jLnhtbFBLAQItABQABgAIAAAAIQBQ&#13;&#10;O6fe4QAAABIBAAAPAAAAAAAAAAAAAAAAAPUDAABkcnMvZG93bnJldi54bWxQSwUGAAAAAAQABADz&#13;&#10;AAAAAwUAAAAA&#13;&#10;" filled="f" stroked="f">
                      <v:textbox inset="2.16pt,1.44pt,0,1.44pt">
                        <w:txbxContent>
                          <w:p w14:paraId="3A0FFF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4528" behindDoc="0" locked="0" layoutInCell="1" allowOverlap="1" wp14:anchorId="0F14FDD7" wp14:editId="20BA3E2F">
                      <wp:simplePos x="0" y="0"/>
                      <wp:positionH relativeFrom="column">
                        <wp:posOffset>1320800</wp:posOffset>
                      </wp:positionH>
                      <wp:positionV relativeFrom="paragraph">
                        <wp:posOffset>8407400</wp:posOffset>
                      </wp:positionV>
                      <wp:extent cx="1016000" cy="1714500"/>
                      <wp:effectExtent l="0" t="0" r="0" b="0"/>
                      <wp:wrapNone/>
                      <wp:docPr id="3528" name="Rectangle 3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F2B890-D57A-134F-BC08-8E648FA23B83}"/>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E2DA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4FDD7" id="Rectangle 3528" o:spid="_x0000_s2769" style="position:absolute;margin-left:104pt;margin-top:662pt;width:80pt;height:135pt;z-index:2552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" filled="f" stroked="f">
                      <v:textbox inset="2.16pt,1.44pt,0,1.44pt">
                        <w:txbxContent>
                          <w:p w14:paraId="71E2DA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5552" behindDoc="0" locked="0" layoutInCell="1" allowOverlap="1" wp14:anchorId="335AD927" wp14:editId="777B1CF1">
                      <wp:simplePos x="0" y="0"/>
                      <wp:positionH relativeFrom="column">
                        <wp:posOffset>1320800</wp:posOffset>
                      </wp:positionH>
                      <wp:positionV relativeFrom="paragraph">
                        <wp:posOffset>8407400</wp:posOffset>
                      </wp:positionV>
                      <wp:extent cx="1016000" cy="17145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C1130-D506-0D49-8EE1-FC2873A13D3D}"/>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FC11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D927" id="Rectangle 3529" o:spid="_x0000_s2770" style="position:absolute;margin-left:104pt;margin-top:662pt;width:80pt;height:135pt;z-index:2552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KdZmwEAABYDAAAOAAAAZHJzL2Uyb0RvYy54bWysUk1vGyEQvVfqf0Dc6/2I1Tg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t3WTE4aprq8jUvpswIu86SVyM4pH6vSV0svV31f43fX/vEvL&#13;&#10;fhFuyNDrdcbNxT0M5yfM45YeOdgJ5l7qyUUpZm5hL+nnUaGRYvoS2KP2dn3Tcs9L0mzaDc8iloRp&#13;&#10;799WVdAj8FTohFIcI7rDyISboid/zOYXZa+Dkrv7Ni/sr+O8+wU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BywKdZ&#13;&#10;mwEAABYDAAAOAAAAAAAAAAAAAAAAAC4CAABkcnMvZTJvRG9jLnhtbFBLAQItABQABgAIAAAAIQBQ&#13;&#10;O6fe4QAAABIBAAAPAAAAAAAAAAAAAAAAAPUDAABkcnMvZG93bnJldi54bWxQSwUGAAAAAAQABADz&#13;&#10;AAAAAwUAAAAA&#13;&#10;" filled="f" stroked="f">
                      <v:textbox inset="2.16pt,1.44pt,0,1.44pt">
                        <w:txbxContent>
                          <w:p w14:paraId="09FC112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6576" behindDoc="0" locked="0" layoutInCell="1" allowOverlap="1" wp14:anchorId="3F4981EA" wp14:editId="2834CA49">
                      <wp:simplePos x="0" y="0"/>
                      <wp:positionH relativeFrom="column">
                        <wp:posOffset>1320800</wp:posOffset>
                      </wp:positionH>
                      <wp:positionV relativeFrom="paragraph">
                        <wp:posOffset>8407400</wp:posOffset>
                      </wp:positionV>
                      <wp:extent cx="1016000" cy="1714500"/>
                      <wp:effectExtent l="0" t="0" r="0" b="0"/>
                      <wp:wrapNone/>
                      <wp:docPr id="3530" name="Rectangle 3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8103D-9C57-6F45-AF7C-213E48ECEA7B}"/>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D91D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981EA" id="Rectangle 3530" o:spid="_x0000_s2771" style="position:absolute;margin-left:104pt;margin-top:662pt;width:80pt;height:135pt;z-index:2552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" filled="f" stroked="f">
                      <v:textbox inset="2.16pt,1.44pt,0,1.44pt">
                        <w:txbxContent>
                          <w:p w14:paraId="44D91D7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7600" behindDoc="0" locked="0" layoutInCell="1" allowOverlap="1" wp14:anchorId="0209B232" wp14:editId="7CC19911">
                      <wp:simplePos x="0" y="0"/>
                      <wp:positionH relativeFrom="column">
                        <wp:posOffset>1320800</wp:posOffset>
                      </wp:positionH>
                      <wp:positionV relativeFrom="paragraph">
                        <wp:posOffset>8407400</wp:posOffset>
                      </wp:positionV>
                      <wp:extent cx="1016000" cy="1714500"/>
                      <wp:effectExtent l="0" t="0" r="0" b="0"/>
                      <wp:wrapNone/>
                      <wp:docPr id="3531" name="Rectangle 3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85D1B2-E677-1846-907C-2064B95E510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B2E8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B232" id="Rectangle 3531" o:spid="_x0000_s2772" style="position:absolute;margin-left:104pt;margin-top:662pt;width:80pt;height:135pt;z-index:2552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CArady&#13;&#10;mwEAABYDAAAOAAAAAAAAAAAAAAAAAC4CAABkcnMvZTJvRG9jLnhtbFBLAQItABQABgAIAAAAIQBQ&#13;&#10;O6fe4QAAABIBAAAPAAAAAAAAAAAAAAAAAPUDAABkcnMvZG93bnJldi54bWxQSwUGAAAAAAQABADz&#13;&#10;AAAAAwUAAAAA&#13;&#10;" filled="f" stroked="f">
                      <v:textbox inset="2.16pt,1.44pt,0,1.44pt">
                        <w:txbxContent>
                          <w:p w14:paraId="3CB2E82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8624" behindDoc="0" locked="0" layoutInCell="1" allowOverlap="1" wp14:anchorId="4905E6E1" wp14:editId="7B5AB507">
                      <wp:simplePos x="0" y="0"/>
                      <wp:positionH relativeFrom="column">
                        <wp:posOffset>1320800</wp:posOffset>
                      </wp:positionH>
                      <wp:positionV relativeFrom="paragraph">
                        <wp:posOffset>8407400</wp:posOffset>
                      </wp:positionV>
                      <wp:extent cx="1016000" cy="17145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05D91C-9A11-5543-BA95-77D3C7726D4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4DC5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5E6E1" id="Rectangle 3532" o:spid="_x0000_s2773" style="position:absolute;margin-left:104pt;margin-top:662pt;width:80pt;height:135pt;z-index:2552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B5mydn&#13;&#10;mwEAABYDAAAOAAAAAAAAAAAAAAAAAC4CAABkcnMvZTJvRG9jLnhtbFBLAQItABQABgAIAAAAIQBQ&#13;&#10;O6fe4QAAABIBAAAPAAAAAAAAAAAAAAAAAPUDAABkcnMvZG93bnJldi54bWxQSwUGAAAAAAQABADz&#13;&#10;AAAAAwUAAAAA&#13;&#10;" filled="f" stroked="f">
                      <v:textbox inset="2.16pt,1.44pt,0,1.44pt">
                        <w:txbxContent>
                          <w:p w14:paraId="694DC53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59648" behindDoc="0" locked="0" layoutInCell="1" allowOverlap="1" wp14:anchorId="027720DC" wp14:editId="0EC7F560">
                      <wp:simplePos x="0" y="0"/>
                      <wp:positionH relativeFrom="column">
                        <wp:posOffset>1320800</wp:posOffset>
                      </wp:positionH>
                      <wp:positionV relativeFrom="paragraph">
                        <wp:posOffset>8407400</wp:posOffset>
                      </wp:positionV>
                      <wp:extent cx="1016000" cy="1714500"/>
                      <wp:effectExtent l="0" t="0" r="0" b="0"/>
                      <wp:wrapNone/>
                      <wp:docPr id="3533" name="Rectangle 3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0B0B4-2FBA-EF4A-9452-A2E777CD73A1}"/>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5CD6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720DC" id="Rectangle 3533" o:spid="_x0000_s2774" style="position:absolute;margin-left:104pt;margin-top:662pt;width:80pt;height:135pt;z-index:2552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" filled="f" stroked="f">
                      <v:textbox inset="2.16pt,1.44pt,0,1.44pt">
                        <w:txbxContent>
                          <w:p w14:paraId="635CD6D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0672" behindDoc="0" locked="0" layoutInCell="1" allowOverlap="1" wp14:anchorId="2F34373E" wp14:editId="39CED23B">
                      <wp:simplePos x="0" y="0"/>
                      <wp:positionH relativeFrom="column">
                        <wp:posOffset>1320800</wp:posOffset>
                      </wp:positionH>
                      <wp:positionV relativeFrom="paragraph">
                        <wp:posOffset>8407400</wp:posOffset>
                      </wp:positionV>
                      <wp:extent cx="1016000" cy="1714500"/>
                      <wp:effectExtent l="0" t="0" r="0" b="0"/>
                      <wp:wrapNone/>
                      <wp:docPr id="3534" name="Rectangle 3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B1179F-FC52-024F-9C27-EDAE7FA9CB16}"/>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6275B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373E" id="Rectangle 3534" o:spid="_x0000_s2775" style="position:absolute;margin-left:104pt;margin-top:662pt;width:80pt;height:135pt;z-index:2552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Cnmia2&#13;&#10;mwEAABYDAAAOAAAAAAAAAAAAAAAAAC4CAABkcnMvZTJvRG9jLnhtbFBLAQItABQABgAIAAAAIQBQ&#13;&#10;O6fe4QAAABIBAAAPAAAAAAAAAAAAAAAAAPUDAABkcnMvZG93bnJldi54bWxQSwUGAAAAAAQABADz&#13;&#10;AAAAAwUAAAAA&#13;&#10;" filled="f" stroked="f">
                      <v:textbox inset="2.16pt,1.44pt,0,1.44pt">
                        <w:txbxContent>
                          <w:p w14:paraId="26275B0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1696" behindDoc="0" locked="0" layoutInCell="1" allowOverlap="1" wp14:anchorId="01381C86" wp14:editId="043192FC">
                      <wp:simplePos x="0" y="0"/>
                      <wp:positionH relativeFrom="column">
                        <wp:posOffset>1320800</wp:posOffset>
                      </wp:positionH>
                      <wp:positionV relativeFrom="paragraph">
                        <wp:posOffset>8407400</wp:posOffset>
                      </wp:positionV>
                      <wp:extent cx="1016000" cy="17145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599A9-38E1-A448-A680-FAFCB90A0BB4}"/>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FC95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81C86" id="Rectangle 3535" o:spid="_x0000_s2776" style="position:absolute;margin-left:104pt;margin-top:662pt;width:80pt;height:135pt;z-index:2552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AY0dPL&#13;&#10;mwEAABYDAAAOAAAAAAAAAAAAAAAAAC4CAABkcnMvZTJvRG9jLnhtbFBLAQItABQABgAIAAAAIQBQ&#13;&#10;O6fe4QAAABIBAAAPAAAAAAAAAAAAAAAAAPUDAABkcnMvZG93bnJldi54bWxQSwUGAAAAAAQABADz&#13;&#10;AAAAAwUAAAAA&#13;&#10;" filled="f" stroked="f">
                      <v:textbox inset="2.16pt,1.44pt,0,1.44pt">
                        <w:txbxContent>
                          <w:p w14:paraId="70FC95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2720" behindDoc="0" locked="0" layoutInCell="1" allowOverlap="1" wp14:anchorId="60AAE05F" wp14:editId="6BAD1A7E">
                      <wp:simplePos x="0" y="0"/>
                      <wp:positionH relativeFrom="column">
                        <wp:posOffset>1320800</wp:posOffset>
                      </wp:positionH>
                      <wp:positionV relativeFrom="paragraph">
                        <wp:posOffset>8407400</wp:posOffset>
                      </wp:positionV>
                      <wp:extent cx="1016000" cy="1714500"/>
                      <wp:effectExtent l="0" t="0" r="0" b="0"/>
                      <wp:wrapNone/>
                      <wp:docPr id="3536" name="Rectangle 3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DA645-CD0A-EE43-98F3-D3A23052F48C}"/>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FBAA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E05F" id="Rectangle 3536" o:spid="_x0000_s2777" style="position:absolute;margin-left:104pt;margin-top:662pt;width:80pt;height:135pt;z-index:2552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Dh51Pe&#13;&#10;mwEAABYDAAAOAAAAAAAAAAAAAAAAAC4CAABkcnMvZTJvRG9jLnhtbFBLAQItABQABgAIAAAAIQBQ&#13;&#10;O6fe4QAAABIBAAAPAAAAAAAAAAAAAAAAAPUDAABkcnMvZG93bnJldi54bWxQSwUGAAAAAAQABADz&#13;&#10;AAAAAwUAAAAA&#13;&#10;" filled="f" stroked="f">
                      <v:textbox inset="2.16pt,1.44pt,0,1.44pt">
                        <w:txbxContent>
                          <w:p w14:paraId="09FBAA9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3744" behindDoc="0" locked="0" layoutInCell="1" allowOverlap="1" wp14:anchorId="166E9659" wp14:editId="2C827B2D">
                      <wp:simplePos x="0" y="0"/>
                      <wp:positionH relativeFrom="column">
                        <wp:posOffset>1320800</wp:posOffset>
                      </wp:positionH>
                      <wp:positionV relativeFrom="paragraph">
                        <wp:posOffset>8407400</wp:posOffset>
                      </wp:positionV>
                      <wp:extent cx="1016000" cy="2019300"/>
                      <wp:effectExtent l="0" t="0" r="0" b="0"/>
                      <wp:wrapNone/>
                      <wp:docPr id="3537" name="Rectangle 3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C50D03-0E6B-5441-A8C1-2ADC80496D2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B9186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E9659" id="Rectangle 3537" o:spid="_x0000_s2778" style="position:absolute;margin-left:104pt;margin-top:662pt;width:80pt;height:159pt;z-index:2552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" filled="f" stroked="f">
                      <v:textbox inset="2.16pt,1.44pt,0,1.44pt">
                        <w:txbxContent>
                          <w:p w14:paraId="2B9186D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4768" behindDoc="0" locked="0" layoutInCell="1" allowOverlap="1" wp14:anchorId="2B8AA09C" wp14:editId="2A506213">
                      <wp:simplePos x="0" y="0"/>
                      <wp:positionH relativeFrom="column">
                        <wp:posOffset>1320800</wp:posOffset>
                      </wp:positionH>
                      <wp:positionV relativeFrom="paragraph">
                        <wp:posOffset>8407400</wp:posOffset>
                      </wp:positionV>
                      <wp:extent cx="1016000" cy="20193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ED579-4804-374F-9009-4C72B9D2AF3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EE63DF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AA09C" id="Rectangle 3538" o:spid="_x0000_s2779" style="position:absolute;margin-left:104pt;margin-top:662pt;width:80pt;height:159pt;z-index:2552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" filled="f" stroked="f">
                      <v:textbox inset="2.16pt,1.44pt,0,1.44pt">
                        <w:txbxContent>
                          <w:p w14:paraId="7EE63DF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5792" behindDoc="0" locked="0" layoutInCell="1" allowOverlap="1" wp14:anchorId="00405712" wp14:editId="592AB1A1">
                      <wp:simplePos x="0" y="0"/>
                      <wp:positionH relativeFrom="column">
                        <wp:posOffset>1320800</wp:posOffset>
                      </wp:positionH>
                      <wp:positionV relativeFrom="paragraph">
                        <wp:posOffset>8407400</wp:posOffset>
                      </wp:positionV>
                      <wp:extent cx="1016000" cy="2019300"/>
                      <wp:effectExtent l="0" t="0" r="0" b="0"/>
                      <wp:wrapNone/>
                      <wp:docPr id="3539" name="Rectangle 3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74557E-A66D-C445-89A6-1198A4DD8414}"/>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A60BBA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05712" id="Rectangle 3539" o:spid="_x0000_s2780" style="position:absolute;margin-left:104pt;margin-top:662pt;width:80pt;height:159pt;z-index:2552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" filled="f" stroked="f">
                      <v:textbox inset="2.16pt,1.44pt,0,1.44pt">
                        <w:txbxContent>
                          <w:p w14:paraId="3A60BBA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6816" behindDoc="0" locked="0" layoutInCell="1" allowOverlap="1" wp14:anchorId="3F58EB36" wp14:editId="49DFA237">
                      <wp:simplePos x="0" y="0"/>
                      <wp:positionH relativeFrom="column">
                        <wp:posOffset>1320800</wp:posOffset>
                      </wp:positionH>
                      <wp:positionV relativeFrom="paragraph">
                        <wp:posOffset>8407400</wp:posOffset>
                      </wp:positionV>
                      <wp:extent cx="1016000" cy="2019300"/>
                      <wp:effectExtent l="0" t="0" r="0" b="0"/>
                      <wp:wrapNone/>
                      <wp:docPr id="3540" name="Rectangle 3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EC6B9-783F-4F47-BC03-9CD736684E2F}"/>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348F2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8EB36" id="Rectangle 3540" o:spid="_x0000_s2781" style="position:absolute;margin-left:104pt;margin-top:662pt;width:80pt;height:159pt;z-index:2552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" filled="f" stroked="f">
                      <v:textbox inset="2.16pt,1.44pt,0,1.44pt">
                        <w:txbxContent>
                          <w:p w14:paraId="5348F27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7840" behindDoc="0" locked="0" layoutInCell="1" allowOverlap="1" wp14:anchorId="51444DC2" wp14:editId="3C2DDDC3">
                      <wp:simplePos x="0" y="0"/>
                      <wp:positionH relativeFrom="column">
                        <wp:posOffset>1320800</wp:posOffset>
                      </wp:positionH>
                      <wp:positionV relativeFrom="paragraph">
                        <wp:posOffset>8407400</wp:posOffset>
                      </wp:positionV>
                      <wp:extent cx="1016000" cy="20193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F19CC-B50C-3A40-9C9D-AB07CCBF00BB}"/>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EBB4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44DC2" id="Rectangle 3541" o:spid="_x0000_s2782" style="position:absolute;margin-left:104pt;margin-top:662pt;width:80pt;height:159pt;z-index:2552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" filled="f" stroked="f">
                      <v:textbox inset="2.16pt,1.44pt,0,1.44pt">
                        <w:txbxContent>
                          <w:p w14:paraId="4DEBB4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8864" behindDoc="0" locked="0" layoutInCell="1" allowOverlap="1" wp14:anchorId="4467FD38" wp14:editId="045165F0">
                      <wp:simplePos x="0" y="0"/>
                      <wp:positionH relativeFrom="column">
                        <wp:posOffset>1320800</wp:posOffset>
                      </wp:positionH>
                      <wp:positionV relativeFrom="paragraph">
                        <wp:posOffset>8407400</wp:posOffset>
                      </wp:positionV>
                      <wp:extent cx="1016000" cy="2019300"/>
                      <wp:effectExtent l="0" t="0" r="0" b="0"/>
                      <wp:wrapNone/>
                      <wp:docPr id="3542" name="Rectangle 3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97FB0B-FA49-9C4F-B21B-685A5FA0FE5C}"/>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E98E34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7FD38" id="Rectangle 3542" o:spid="_x0000_s2783" style="position:absolute;margin-left:104pt;margin-top:662pt;width:80pt;height:159pt;z-index:2552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" filled="f" stroked="f">
                      <v:textbox inset="2.16pt,1.44pt,0,1.44pt">
                        <w:txbxContent>
                          <w:p w14:paraId="5E98E34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69888" behindDoc="0" locked="0" layoutInCell="1" allowOverlap="1" wp14:anchorId="646A1CD7" wp14:editId="2AC8E2E8">
                      <wp:simplePos x="0" y="0"/>
                      <wp:positionH relativeFrom="column">
                        <wp:posOffset>1320800</wp:posOffset>
                      </wp:positionH>
                      <wp:positionV relativeFrom="paragraph">
                        <wp:posOffset>8407400</wp:posOffset>
                      </wp:positionV>
                      <wp:extent cx="1016000" cy="2324100"/>
                      <wp:effectExtent l="0" t="0" r="0" b="0"/>
                      <wp:wrapNone/>
                      <wp:docPr id="3543" name="Rectangle 3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7F0838-901F-B341-96CE-7CD9CCB496C3}"/>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1FE14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A1CD7" id="Rectangle 3543" o:spid="_x0000_s2784" style="position:absolute;margin-left:104pt;margin-top:662pt;width:80pt;height:183pt;z-index:2552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" filled="f" stroked="f">
                      <v:textbox inset="2.16pt,1.44pt,0,1.44pt">
                        <w:txbxContent>
                          <w:p w14:paraId="21FE141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0912" behindDoc="0" locked="0" layoutInCell="1" allowOverlap="1" wp14:anchorId="55E15998" wp14:editId="085469C8">
                      <wp:simplePos x="0" y="0"/>
                      <wp:positionH relativeFrom="column">
                        <wp:posOffset>1320800</wp:posOffset>
                      </wp:positionH>
                      <wp:positionV relativeFrom="paragraph">
                        <wp:posOffset>8407400</wp:posOffset>
                      </wp:positionV>
                      <wp:extent cx="1016000" cy="23241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31EF50-A3AB-5F45-B7D0-A82E1A77EFD7}"/>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43BE7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5998" id="Rectangle 3544" o:spid="_x0000_s2785" style="position:absolute;margin-left:104pt;margin-top:662pt;width:80pt;height:183pt;z-index:2552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" filled="f" stroked="f">
                      <v:textbox inset="2.16pt,1.44pt,0,1.44pt">
                        <w:txbxContent>
                          <w:p w14:paraId="443BE76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1936" behindDoc="0" locked="0" layoutInCell="1" allowOverlap="1" wp14:anchorId="4136EEDD" wp14:editId="5141E8B2">
                      <wp:simplePos x="0" y="0"/>
                      <wp:positionH relativeFrom="column">
                        <wp:posOffset>1320800</wp:posOffset>
                      </wp:positionH>
                      <wp:positionV relativeFrom="paragraph">
                        <wp:posOffset>8407400</wp:posOffset>
                      </wp:positionV>
                      <wp:extent cx="1016000" cy="2324100"/>
                      <wp:effectExtent l="0" t="0" r="0" b="0"/>
                      <wp:wrapNone/>
                      <wp:docPr id="3545" name="Rectangle 3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E612CD-5C9E-8B4C-8CFC-FAFA272D0330}"/>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7B0006C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6EEDD" id="Rectangle 3545" o:spid="_x0000_s2786" style="position:absolute;margin-left:104pt;margin-top:662pt;width:80pt;height:183pt;z-index:2552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XxM1&#13;&#10;xJwBAAAWAwAADgAAAAAAAAAAAAAAAAAuAgAAZHJzL2Uyb0RvYy54bWxQSwECLQAUAAYACAAAACEA&#13;&#10;SX0yqeEAAAASAQAADwAAAAAAAAAAAAAAAAD2AwAAZHJzL2Rvd25yZXYueG1sUEsFBgAAAAAEAAQA&#13;&#10;8wAAAAQFAAAAAA==&#13;&#10;" filled="f" stroked="f">
                      <v:textbox inset="2.16pt,1.44pt,0,1.44pt">
                        <w:txbxContent>
                          <w:p w14:paraId="7B0006C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2960" behindDoc="0" locked="0" layoutInCell="1" allowOverlap="1" wp14:anchorId="73767B89" wp14:editId="77D39E31">
                      <wp:simplePos x="0" y="0"/>
                      <wp:positionH relativeFrom="column">
                        <wp:posOffset>1320800</wp:posOffset>
                      </wp:positionH>
                      <wp:positionV relativeFrom="paragraph">
                        <wp:posOffset>8407400</wp:posOffset>
                      </wp:positionV>
                      <wp:extent cx="1016000" cy="1714500"/>
                      <wp:effectExtent l="0" t="0" r="0" b="0"/>
                      <wp:wrapNone/>
                      <wp:docPr id="3546" name="Rectangle 3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C188B-24BF-3245-9E8B-2A0399035EE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4A61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67B89" id="Rectangle 3546" o:spid="_x0000_s2787" style="position:absolute;margin-left:104pt;margin-top:662pt;width:80pt;height:135pt;z-index:2552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" filled="f" stroked="f">
                      <v:textbox inset="2.16pt,1.44pt,0,1.44pt">
                        <w:txbxContent>
                          <w:p w14:paraId="404A61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3984" behindDoc="0" locked="0" layoutInCell="1" allowOverlap="1" wp14:anchorId="236E1C26" wp14:editId="022F7118">
                      <wp:simplePos x="0" y="0"/>
                      <wp:positionH relativeFrom="column">
                        <wp:posOffset>1320800</wp:posOffset>
                      </wp:positionH>
                      <wp:positionV relativeFrom="paragraph">
                        <wp:posOffset>8407400</wp:posOffset>
                      </wp:positionV>
                      <wp:extent cx="1016000" cy="17145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D1748-CC98-2D45-A3CA-7292E6767C32}"/>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6F81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E1C26" id="Rectangle 3547" o:spid="_x0000_s2788" style="position:absolute;margin-left:104pt;margin-top:662pt;width:80pt;height:135pt;z-index:2552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A55T93&#13;&#10;mwEAABYDAAAOAAAAAAAAAAAAAAAAAC4CAABkcnMvZTJvRG9jLnhtbFBLAQItABQABgAIAAAAIQBQ&#13;&#10;O6fe4QAAABIBAAAPAAAAAAAAAAAAAAAAAPUDAABkcnMvZG93bnJldi54bWxQSwUGAAAAAAQABADz&#13;&#10;AAAAAwUAAAAA&#13;&#10;" filled="f" stroked="f">
                      <v:textbox inset="2.16pt,1.44pt,0,1.44pt">
                        <w:txbxContent>
                          <w:p w14:paraId="3D6F814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5008" behindDoc="0" locked="0" layoutInCell="1" allowOverlap="1" wp14:anchorId="523AAE80" wp14:editId="5F8EAF43">
                      <wp:simplePos x="0" y="0"/>
                      <wp:positionH relativeFrom="column">
                        <wp:posOffset>1320800</wp:posOffset>
                      </wp:positionH>
                      <wp:positionV relativeFrom="paragraph">
                        <wp:posOffset>8407400</wp:posOffset>
                      </wp:positionV>
                      <wp:extent cx="1016000" cy="1714500"/>
                      <wp:effectExtent l="0" t="0" r="0" b="0"/>
                      <wp:wrapNone/>
                      <wp:docPr id="3548" name="Rectangle 3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B5AA8-D61E-0449-9289-C017483433DF}"/>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457B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AAE80" id="Rectangle 3548" o:spid="_x0000_s2789" style="position:absolute;margin-left:104pt;margin-top:662pt;width:80pt;height:135pt;z-index:2552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" filled="f" stroked="f">
                      <v:textbox inset="2.16pt,1.44pt,0,1.44pt">
                        <w:txbxContent>
                          <w:p w14:paraId="1F457B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6032" behindDoc="0" locked="0" layoutInCell="1" allowOverlap="1" wp14:anchorId="30455664" wp14:editId="75FE4210">
                      <wp:simplePos x="0" y="0"/>
                      <wp:positionH relativeFrom="column">
                        <wp:posOffset>1320800</wp:posOffset>
                      </wp:positionH>
                      <wp:positionV relativeFrom="paragraph">
                        <wp:posOffset>8407400</wp:posOffset>
                      </wp:positionV>
                      <wp:extent cx="1016000" cy="2324100"/>
                      <wp:effectExtent l="0" t="0" r="0" b="0"/>
                      <wp:wrapNone/>
                      <wp:docPr id="3549" name="Rectangle 3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EA1B7-8E9E-724C-A688-26061CE8ABE5}"/>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2BB46E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5664" id="Rectangle 3549" o:spid="_x0000_s2790" style="position:absolute;margin-left:104pt;margin-top:662pt;width:80pt;height:183pt;z-index:2552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u8g1&#13;&#10;kpwBAAAWAwAADgAAAAAAAAAAAAAAAAAuAgAAZHJzL2Uyb0RvYy54bWxQSwECLQAUAAYACAAAACEA&#13;&#10;SX0yqeEAAAASAQAADwAAAAAAAAAAAAAAAAD2AwAAZHJzL2Rvd25yZXYueG1sUEsFBgAAAAAEAAQA&#13;&#10;8wAAAAQFAAAAAA==&#13;&#10;" filled="f" stroked="f">
                      <v:textbox inset="2.16pt,1.44pt,0,1.44pt">
                        <w:txbxContent>
                          <w:p w14:paraId="2BB46E9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277056" behindDoc="0" locked="0" layoutInCell="1" allowOverlap="1" wp14:anchorId="6F1017C3" wp14:editId="753A8856">
                      <wp:simplePos x="0" y="0"/>
                      <wp:positionH relativeFrom="column">
                        <wp:posOffset>1320800</wp:posOffset>
                      </wp:positionH>
                      <wp:positionV relativeFrom="paragraph">
                        <wp:posOffset>8407400</wp:posOffset>
                      </wp:positionV>
                      <wp:extent cx="1016000" cy="23241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8DE2B-7A1F-0A4C-94B6-0A85AC41C58E}"/>
                          </a:ext>
                        </a:extLst>
                      </wp:docPr>
                      <wp:cNvGraphicFramePr/>
                      <a:graphic xmlns:a="http://schemas.openxmlformats.org/drawingml/2006/main">
                        <a:graphicData uri="http://schemas.microsoft.com/office/word/2010/wordprocessingShape">
                          <wps:wsp>
                            <wps:cNvSpPr/>
                            <wps:spPr>
                              <a:xfrm>
                                <a:off x="0" y="0"/>
                                <a:ext cx="939800" cy="2311400"/>
                              </a:xfrm>
                              <a:prstGeom prst="rect">
                                <a:avLst/>
                              </a:prstGeom>
                            </wps:spPr>
                            <wps:txbx>
                              <w:txbxContent>
                                <w:p w14:paraId="4C87BC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017C3" id="Rectangle 3550" o:spid="_x0000_s2791" style="position:absolute;margin-left:104pt;margin-top:662pt;width:80pt;height:183pt;z-index:2552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" filled="f" stroked="f">
                      <v:textbox inset="2.16pt,1.44pt,0,1.44pt">
                        <w:txbxContent>
                          <w:p w14:paraId="4C87BC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1568" behindDoc="0" locked="0" layoutInCell="1" allowOverlap="1" wp14:anchorId="576C8116" wp14:editId="08EA28FE">
                      <wp:simplePos x="0" y="0"/>
                      <wp:positionH relativeFrom="column">
                        <wp:posOffset>1320800</wp:posOffset>
                      </wp:positionH>
                      <wp:positionV relativeFrom="paragraph">
                        <wp:posOffset>8407400</wp:posOffset>
                      </wp:positionV>
                      <wp:extent cx="990600" cy="927100"/>
                      <wp:effectExtent l="0" t="0" r="0" b="0"/>
                      <wp:wrapNone/>
                      <wp:docPr id="3613" name="Rectangle 36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555E3CC-5AA9-5C46-AEE8-14F0A5B3A9F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D0C7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8116" id="Rectangle 3613" o:spid="_x0000_s2792" style="position:absolute;margin-left:104pt;margin-top:662pt;width:78pt;height:73pt;z-index:2553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" filled="f" stroked="f">
                      <v:textbox inset="2.16pt,1.44pt,0,1.44pt">
                        <w:txbxContent>
                          <w:p w14:paraId="51D0C7B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2592" behindDoc="0" locked="0" layoutInCell="1" allowOverlap="1" wp14:anchorId="78A0FC89" wp14:editId="3BF9E16A">
                      <wp:simplePos x="0" y="0"/>
                      <wp:positionH relativeFrom="column">
                        <wp:posOffset>1320800</wp:posOffset>
                      </wp:positionH>
                      <wp:positionV relativeFrom="paragraph">
                        <wp:posOffset>8407400</wp:posOffset>
                      </wp:positionV>
                      <wp:extent cx="10160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F09FC-5E1C-4447-954B-A7AD422166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D59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0FC89" id="Rectangle 3614" o:spid="_x0000_s2793" style="position:absolute;margin-left:104pt;margin-top:662pt;width:80pt;height:60pt;z-index:2553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Sae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lPOGm5gbawxOmbYuPFHQPQ8NlbzxnA02w4eF1J1Bx1t85sqiaX8wqGnkupotqQauIuSDW&#13;&#10;m69d4WQHtBQyImc7j2bbEeFp1pMeJu+zso89ScP9Wmf2p21evwE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BGDSae&#13;&#10;mwEAABUDAAAOAAAAAAAAAAAAAAAAAC4CAABkcnMvZTJvRG9jLnhtbFBLAQItABQABgAIAAAAIQDD&#13;&#10;0V5h4QAAABIBAAAPAAAAAAAAAAAAAAAAAPUDAABkcnMvZG93bnJldi54bWxQSwUGAAAAAAQABADz&#13;&#10;AAAAAwUAAAAA&#13;&#10;" filled="f" stroked="f">
                      <v:textbox inset="2.16pt,1.44pt,0,1.44pt">
                        <w:txbxContent>
                          <w:p w14:paraId="46FD59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3616" behindDoc="0" locked="0" layoutInCell="1" allowOverlap="1" wp14:anchorId="530501EA" wp14:editId="783B6A48">
                      <wp:simplePos x="0" y="0"/>
                      <wp:positionH relativeFrom="column">
                        <wp:posOffset>1320800</wp:posOffset>
                      </wp:positionH>
                      <wp:positionV relativeFrom="paragraph">
                        <wp:posOffset>8407400</wp:posOffset>
                      </wp:positionV>
                      <wp:extent cx="990600" cy="876300"/>
                      <wp:effectExtent l="0" t="0" r="0" b="0"/>
                      <wp:wrapNone/>
                      <wp:docPr id="3615" name="Rectangle 36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E0A0C24-BCD2-8549-B580-AAE7A8D867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B6EA5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501EA" id="Rectangle 3615" o:spid="_x0000_s2794" style="position:absolute;margin-left:104pt;margin-top:662pt;width:78pt;height:69pt;z-index:2553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" filled="f" stroked="f">
                      <v:textbox inset="2.16pt,1.44pt,0,1.44pt">
                        <w:txbxContent>
                          <w:p w14:paraId="5B6EA5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4640" behindDoc="0" locked="0" layoutInCell="1" allowOverlap="1" wp14:anchorId="02274873" wp14:editId="63D502AE">
                      <wp:simplePos x="0" y="0"/>
                      <wp:positionH relativeFrom="column">
                        <wp:posOffset>1320800</wp:posOffset>
                      </wp:positionH>
                      <wp:positionV relativeFrom="paragraph">
                        <wp:posOffset>8407400</wp:posOffset>
                      </wp:positionV>
                      <wp:extent cx="990600" cy="927100"/>
                      <wp:effectExtent l="0" t="0" r="0" b="0"/>
                      <wp:wrapNone/>
                      <wp:docPr id="3616" name="Rectangle 36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7AC336A-2770-4240-8234-2CFD191657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D34F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74873" id="Rectangle 3616" o:spid="_x0000_s2795" style="position:absolute;margin-left:104pt;margin-top:662pt;width:78pt;height:73pt;z-index:2553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" filled="f" stroked="f">
                      <v:textbox inset="2.16pt,1.44pt,0,1.44pt">
                        <w:txbxContent>
                          <w:p w14:paraId="04D34F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5664" behindDoc="0" locked="0" layoutInCell="1" allowOverlap="1" wp14:anchorId="38132078" wp14:editId="059CF6EE">
                      <wp:simplePos x="0" y="0"/>
                      <wp:positionH relativeFrom="column">
                        <wp:posOffset>1320800</wp:posOffset>
                      </wp:positionH>
                      <wp:positionV relativeFrom="paragraph">
                        <wp:posOffset>8407400</wp:posOffset>
                      </wp:positionV>
                      <wp:extent cx="1016000" cy="762000"/>
                      <wp:effectExtent l="0" t="0" r="0" b="0"/>
                      <wp:wrapNone/>
                      <wp:docPr id="3617" name="Rectangle 36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5E913-8363-0449-8E2B-E74712EDC2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07F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32078" id="Rectangle 3617" o:spid="_x0000_s2796" style="position:absolute;margin-left:104pt;margin-top:662pt;width:80pt;height:60pt;z-index:2553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9Iy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hfc3DxAf3nCvG3pkYMdYeqkHl2UYuIJdpJ+nhQaKcYvgS1q1nerhkdeiuWm2fAqYimY&#13;&#10;9eFtVwU9AC+FTijFKaI7Dkx4WfTkh9n7oux1T/Jw39aF/W2b978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J0fS&#13;&#10;MpwBAAAVAwAADgAAAAAAAAAAAAAAAAAuAgAAZHJzL2Uyb0RvYy54bWxQSwECLQAUAAYACAAAACEA&#13;&#10;w9FeYeEAAAASAQAADwAAAAAAAAAAAAAAAAD2AwAAZHJzL2Rvd25yZXYueG1sUEsFBgAAAAAEAAQA&#13;&#10;8wAAAAQFAAAAAA==&#13;&#10;" filled="f" stroked="f">
                      <v:textbox inset="2.16pt,1.44pt,0,1.44pt">
                        <w:txbxContent>
                          <w:p w14:paraId="58107F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6688" behindDoc="0" locked="0" layoutInCell="1" allowOverlap="1" wp14:anchorId="50D17A61" wp14:editId="161E0EA7">
                      <wp:simplePos x="0" y="0"/>
                      <wp:positionH relativeFrom="column">
                        <wp:posOffset>1320800</wp:posOffset>
                      </wp:positionH>
                      <wp:positionV relativeFrom="paragraph">
                        <wp:posOffset>8407400</wp:posOffset>
                      </wp:positionV>
                      <wp:extent cx="990600" cy="927100"/>
                      <wp:effectExtent l="0" t="0" r="0" b="0"/>
                      <wp:wrapNone/>
                      <wp:docPr id="3618" name="Rectangle 36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97A7507-5B21-0C46-94B2-65FAAF5722D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7602C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17A61" id="Rectangle 3618" o:spid="_x0000_s2797" style="position:absolute;margin-left:104pt;margin-top:662pt;width:78pt;height:73pt;z-index:2553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" filled="f" stroked="f">
                      <v:textbox inset="2.16pt,1.44pt,0,1.44pt">
                        <w:txbxContent>
                          <w:p w14:paraId="6D7602C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7712" behindDoc="0" locked="0" layoutInCell="1" allowOverlap="1" wp14:anchorId="0F50C378" wp14:editId="44369B5C">
                      <wp:simplePos x="0" y="0"/>
                      <wp:positionH relativeFrom="column">
                        <wp:posOffset>1333500</wp:posOffset>
                      </wp:positionH>
                      <wp:positionV relativeFrom="paragraph">
                        <wp:posOffset>8407400</wp:posOffset>
                      </wp:positionV>
                      <wp:extent cx="990600" cy="927100"/>
                      <wp:effectExtent l="0" t="0" r="0" b="0"/>
                      <wp:wrapNone/>
                      <wp:docPr id="3619" name="Rectangle 36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13F94B0-9055-DE4E-9AE7-2E68663F52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30A4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0C378" id="Rectangle 3619" o:spid="_x0000_s2798" style="position:absolute;margin-left:105pt;margin-top:662pt;width:78pt;height:73pt;z-index:2553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" filled="f" stroked="f">
                      <v:textbox inset="2.16pt,1.44pt,0,1.44pt">
                        <w:txbxContent>
                          <w:p w14:paraId="4F30A48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8736" behindDoc="0" locked="0" layoutInCell="1" allowOverlap="1" wp14:anchorId="2867791C" wp14:editId="4FC8A891">
                      <wp:simplePos x="0" y="0"/>
                      <wp:positionH relativeFrom="column">
                        <wp:posOffset>1320800</wp:posOffset>
                      </wp:positionH>
                      <wp:positionV relativeFrom="paragraph">
                        <wp:posOffset>8407400</wp:posOffset>
                      </wp:positionV>
                      <wp:extent cx="10160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3376B-A52B-5841-9341-3AC0D4D9BB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C4A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7791C" id="Rectangle 3620" o:spid="_x0000_s2799" style="position:absolute;margin-left:104pt;margin-top:662pt;width:80pt;height:60pt;z-index:2553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FIM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q8ybm4eoL88Yd629MjBjjB1Uo8uSjHxBDtJP08KjRTjl8AWNeu7VcMjL8Vy02x4FbEU&#13;&#10;zPrwtquCHoCXQieU4hTRHQcmvCx68sPsfVH2uid5uG/rwv62zftf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Cwc&#13;&#10;UgydAQAAFQMAAA4AAAAAAAAAAAAAAAAALgIAAGRycy9lMm9Eb2MueG1sUEsBAi0AFAAGAAgAAAAh&#13;&#10;AMPRXmHhAAAAEgEAAA8AAAAAAAAAAAAAAAAA9wMAAGRycy9kb3ducmV2LnhtbFBLBQYAAAAABAAE&#13;&#10;APMAAAAFBQAAAAA=&#13;&#10;" filled="f" stroked="f">
                      <v:textbox inset="2.16pt,1.44pt,0,1.44pt">
                        <w:txbxContent>
                          <w:p w14:paraId="407C4AE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49760" behindDoc="0" locked="0" layoutInCell="1" allowOverlap="1" wp14:anchorId="249DE896" wp14:editId="20768861">
                      <wp:simplePos x="0" y="0"/>
                      <wp:positionH relativeFrom="column">
                        <wp:posOffset>1320800</wp:posOffset>
                      </wp:positionH>
                      <wp:positionV relativeFrom="paragraph">
                        <wp:posOffset>8407400</wp:posOffset>
                      </wp:positionV>
                      <wp:extent cx="990600" cy="927100"/>
                      <wp:effectExtent l="0" t="0" r="0" b="0"/>
                      <wp:wrapNone/>
                      <wp:docPr id="3621" name="Rectangle 36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AD7EAAE-9D39-BD49-AE4A-A748211DAF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E0223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DE896" id="Rectangle 3621" o:spid="_x0000_s2800" style="position:absolute;margin-left:104pt;margin-top:662pt;width:78pt;height:73pt;z-index:2553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" filled="f" stroked="f">
                      <v:textbox inset="2.16pt,1.44pt,0,1.44pt">
                        <w:txbxContent>
                          <w:p w14:paraId="4E02230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0784" behindDoc="0" locked="0" layoutInCell="1" allowOverlap="1" wp14:anchorId="58F08BEC" wp14:editId="78AE5936">
                      <wp:simplePos x="0" y="0"/>
                      <wp:positionH relativeFrom="column">
                        <wp:posOffset>1320800</wp:posOffset>
                      </wp:positionH>
                      <wp:positionV relativeFrom="paragraph">
                        <wp:posOffset>8407400</wp:posOffset>
                      </wp:positionV>
                      <wp:extent cx="990600" cy="901700"/>
                      <wp:effectExtent l="0" t="0" r="0" b="0"/>
                      <wp:wrapNone/>
                      <wp:docPr id="3622" name="Rectangle 36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D6B1895-138D-BC44-92E9-B01C2F5D2E6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98766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8BEC" id="Rectangle 3622" o:spid="_x0000_s2801" style="position:absolute;margin-left:104pt;margin-top:662pt;width:78pt;height:71pt;z-index:2553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" filled="f" stroked="f">
                      <v:textbox inset="2.16pt,1.44pt,0,1.44pt">
                        <w:txbxContent>
                          <w:p w14:paraId="198766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1808" behindDoc="0" locked="0" layoutInCell="1" allowOverlap="1" wp14:anchorId="1F34B6E0" wp14:editId="66D49F34">
                      <wp:simplePos x="0" y="0"/>
                      <wp:positionH relativeFrom="column">
                        <wp:posOffset>1320800</wp:posOffset>
                      </wp:positionH>
                      <wp:positionV relativeFrom="paragraph">
                        <wp:posOffset>8407400</wp:posOffset>
                      </wp:positionV>
                      <wp:extent cx="10160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4D62D-B8FD-7949-B7F3-E732AEBD40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456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4B6E0" id="Rectangle 3623" o:spid="_x0000_s2802" style="position:absolute;margin-left:104pt;margin-top:662pt;width:80pt;height:60pt;z-index:2553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dJP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8MuGm5gbawxOmbYuPFHQPQ8NlbzxnA02w4eF1J1Bx1t85sqiaX8wqGnkupotqQauIuSDW&#13;&#10;m69d4WQHtBQyImc7j2bbEeFp1pMeJu+zso89ScP9Wmf2p21evwE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Ax8dJP&#13;&#10;mwEAABUDAAAOAAAAAAAAAAAAAAAAAC4CAABkcnMvZTJvRG9jLnhtbFBLAQItABQABgAIAAAAIQDD&#13;&#10;0V5h4QAAABIBAAAPAAAAAAAAAAAAAAAAAPUDAABkcnMvZG93bnJldi54bWxQSwUGAAAAAAQABADz&#13;&#10;AAAAAwUAAAAA&#13;&#10;" filled="f" stroked="f">
                      <v:textbox inset="2.16pt,1.44pt,0,1.44pt">
                        <w:txbxContent>
                          <w:p w14:paraId="3D2456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2832" behindDoc="0" locked="0" layoutInCell="1" allowOverlap="1" wp14:anchorId="4458768F" wp14:editId="7872AB33">
                      <wp:simplePos x="0" y="0"/>
                      <wp:positionH relativeFrom="column">
                        <wp:posOffset>1320800</wp:posOffset>
                      </wp:positionH>
                      <wp:positionV relativeFrom="paragraph">
                        <wp:posOffset>8407400</wp:posOffset>
                      </wp:positionV>
                      <wp:extent cx="1016000" cy="762000"/>
                      <wp:effectExtent l="0" t="0" r="0" b="0"/>
                      <wp:wrapNone/>
                      <wp:docPr id="3624" name="Rectangle 3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B10333-DD85-0248-984D-7E4C8E1B7F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391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8768F" id="Rectangle 3624" o:spid="_x0000_s2803" style="position:absolute;margin-left:104pt;margin-top:662pt;width:80pt;height:60pt;z-index:2553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MjH&#13;&#10;UlqdAQAAFQMAAA4AAAAAAAAAAAAAAAAALgIAAGRycy9lMm9Eb2MueG1sUEsBAi0AFAAGAAgAAAAh&#13;&#10;AMPRXmHhAAAAEgEAAA8AAAAAAAAAAAAAAAAA9wMAAGRycy9kb3ducmV2LnhtbFBLBQYAAAAABAAE&#13;&#10;APMAAAAFBQAAAAA=&#13;&#10;" filled="f" stroked="f">
                      <v:textbox inset="2.16pt,1.44pt,0,1.44pt">
                        <w:txbxContent>
                          <w:p w14:paraId="3673919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3856" behindDoc="0" locked="0" layoutInCell="1" allowOverlap="1" wp14:anchorId="10C914DC" wp14:editId="4D29B8B6">
                      <wp:simplePos x="0" y="0"/>
                      <wp:positionH relativeFrom="column">
                        <wp:posOffset>1320800</wp:posOffset>
                      </wp:positionH>
                      <wp:positionV relativeFrom="paragraph">
                        <wp:posOffset>8407400</wp:posOffset>
                      </wp:positionV>
                      <wp:extent cx="1016000" cy="762000"/>
                      <wp:effectExtent l="0" t="0" r="0" b="0"/>
                      <wp:wrapNone/>
                      <wp:docPr id="3625" name="Rectangle 3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7B2B9-AA77-1646-858C-BB6DAD15F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2EF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914DC" id="Rectangle 3625" o:spid="_x0000_s2804" style="position:absolute;margin-left:104pt;margin-top:662pt;width:80pt;height:60pt;z-index:2553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NOe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l3XCTc0tdMcnTNsWHynoAcaWy8F4zkaaYMvDy16g4mz47ciianm1qGjkuZjXVU2riLkg&#13;&#10;1tvPXeFkD7QUMiJne49m1xPhedaTHibvs7L3PUnD/Vxn9udt3rwC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7/DT&#13;&#10;npwBAAAVAwAADgAAAAAAAAAAAAAAAAAuAgAAZHJzL2Uyb0RvYy54bWxQSwECLQAUAAYACAAAACEA&#13;&#10;w9FeYeEAAAASAQAADwAAAAAAAAAAAAAAAAD2AwAAZHJzL2Rvd25yZXYueG1sUEsFBgAAAAAEAAQA&#13;&#10;8wAAAAQFAAAAAA==&#13;&#10;" filled="f" stroked="f">
                      <v:textbox inset="2.16pt,1.44pt,0,1.44pt">
                        <w:txbxContent>
                          <w:p w14:paraId="4952EF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4880" behindDoc="0" locked="0" layoutInCell="1" allowOverlap="1" wp14:anchorId="0D31E549" wp14:editId="4158FC9E">
                      <wp:simplePos x="0" y="0"/>
                      <wp:positionH relativeFrom="column">
                        <wp:posOffset>1320800</wp:posOffset>
                      </wp:positionH>
                      <wp:positionV relativeFrom="paragraph">
                        <wp:posOffset>8407400</wp:posOffset>
                      </wp:positionV>
                      <wp:extent cx="10160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FB43D-1CCC-6F49-83EC-40A312B98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521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1E549" id="Rectangle 3626" o:spid="_x0000_s2805" style="position:absolute;margin-left:104pt;margin-top:662pt;width:80pt;height:60pt;z-index:2553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lOL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Xm8zbm4eoL88Yd629MjBjjB1Uo8uSjHxBDtJP08KjRTjl8AWNeu7VcMjL8Vy02x4FbEU&#13;&#10;zPrwtquCHoCXQieU4hTRHQcmvCx68sPsfVH2uid5uG/rwv62zftf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BbG&#13;&#10;U4udAQAAFQMAAA4AAAAAAAAAAAAAAAAALgIAAGRycy9lMm9Eb2MueG1sUEsBAi0AFAAGAAgAAAAh&#13;&#10;AMPRXmHhAAAAEgEAAA8AAAAAAAAAAAAAAAAA9wMAAGRycy9kb3ducmV2LnhtbFBLBQYAAAAABAAE&#13;&#10;APMAAAAFBQAAAAA=&#13;&#10;" filled="f" stroked="f">
                      <v:textbox inset="2.16pt,1.44pt,0,1.44pt">
                        <w:txbxContent>
                          <w:p w14:paraId="2EE521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5904" behindDoc="0" locked="0" layoutInCell="1" allowOverlap="1" wp14:anchorId="4E35DF2F" wp14:editId="23B62E1A">
                      <wp:simplePos x="0" y="0"/>
                      <wp:positionH relativeFrom="column">
                        <wp:posOffset>1320800</wp:posOffset>
                      </wp:positionH>
                      <wp:positionV relativeFrom="paragraph">
                        <wp:posOffset>8407400</wp:posOffset>
                      </wp:positionV>
                      <wp:extent cx="1016000" cy="762000"/>
                      <wp:effectExtent l="0" t="0" r="0" b="0"/>
                      <wp:wrapNone/>
                      <wp:docPr id="3627" name="Rectangle 3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105E47-11B5-4743-8D77-5595578363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E7B7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5DF2F" id="Rectangle 3627" o:spid="_x0000_s2806" style="position:absolute;margin-left:104pt;margin-top:662pt;width:80pt;height:60pt;z-index:2553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xyX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4ybmlvojs+Yti0+UdADjC2Xg/GcjTTBloe/e4GKs+HekUXV8mpR0chzMa+rmlYRc0Gs&#13;&#10;t1+7wskeaClkRM72Hs2uJ8LzrCc9TN5nZR97kob7tc7sz9u8eQM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B7cxyX&#13;&#10;mwEAABUDAAAOAAAAAAAAAAAAAAAAAC4CAABkcnMvZTJvRG9jLnhtbFBLAQItABQABgAIAAAAIQDD&#13;&#10;0V5h4QAAABIBAAAPAAAAAAAAAAAAAAAAAPUDAABkcnMvZG93bnJldi54bWxQSwUGAAAAAAQABADz&#13;&#10;AAAAAwUAAAAA&#13;&#10;" filled="f" stroked="f">
                      <v:textbox inset="2.16pt,1.44pt,0,1.44pt">
                        <w:txbxContent>
                          <w:p w14:paraId="245E7B7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6928" behindDoc="0" locked="0" layoutInCell="1" allowOverlap="1" wp14:anchorId="03BFFAB9" wp14:editId="10F84CB6">
                      <wp:simplePos x="0" y="0"/>
                      <wp:positionH relativeFrom="column">
                        <wp:posOffset>1320800</wp:posOffset>
                      </wp:positionH>
                      <wp:positionV relativeFrom="paragraph">
                        <wp:posOffset>8407400</wp:posOffset>
                      </wp:positionV>
                      <wp:extent cx="1016000" cy="762000"/>
                      <wp:effectExtent l="0" t="0" r="0" b="0"/>
                      <wp:wrapNone/>
                      <wp:docPr id="3628" name="Rectangle 3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6822E2-6F7D-EE42-BA13-C03D24436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7A3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FFAB9" id="Rectangle 3628" o:spid="_x0000_s2807" style="position:absolute;margin-left:104pt;margin-top:662pt;width:80pt;height:60pt;z-index:2553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CCRZyC&#13;&#10;mwEAABUDAAAOAAAAAAAAAAAAAAAAAC4CAABkcnMvZTJvRG9jLnhtbFBLAQItABQABgAIAAAAIQDD&#13;&#10;0V5h4QAAABIBAAAPAAAAAAAAAAAAAAAAAPUDAABkcnMvZG93bnJldi54bWxQSwUGAAAAAAQABADz&#13;&#10;AAAAAwUAAAAA&#13;&#10;" filled="f" stroked="f">
                      <v:textbox inset="2.16pt,1.44pt,0,1.44pt">
                        <w:txbxContent>
                          <w:p w14:paraId="02E7A30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7952" behindDoc="0" locked="0" layoutInCell="1" allowOverlap="1" wp14:anchorId="77024D37" wp14:editId="31866CFB">
                      <wp:simplePos x="0" y="0"/>
                      <wp:positionH relativeFrom="column">
                        <wp:posOffset>1320800</wp:posOffset>
                      </wp:positionH>
                      <wp:positionV relativeFrom="paragraph">
                        <wp:posOffset>8407400</wp:posOffset>
                      </wp:positionV>
                      <wp:extent cx="1016000" cy="762000"/>
                      <wp:effectExtent l="0" t="0" r="0" b="0"/>
                      <wp:wrapNone/>
                      <wp:docPr id="3629" name="Rectangle 3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14182-5C53-7E4D-8ED9-3A04C1F732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4BDD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24D37" id="Rectangle 3629" o:spid="_x0000_s2808" style="position:absolute;margin-left:104pt;margin-top:662pt;width:80pt;height:60pt;z-index:2553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hy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yrhpubWd8dnSNsWnyjowY8tl4MJnI00wZbj370Axdlw78iianm1qGjkuZjXVU2rCLkg&#13;&#10;1tuvXeFk72kpZATO9gHMrifC86wnPUzeZ2Ufe5KG+7XO7M/bvHkD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iR4c&#13;&#10;vJwBAAAVAwAADgAAAAAAAAAAAAAAAAAuAgAAZHJzL2Uyb0RvYy54bWxQSwECLQAUAAYACAAAACEA&#13;&#10;w9FeYeEAAAASAQAADwAAAAAAAAAAAAAAAAD2AwAAZHJzL2Rvd25yZXYueG1sUEsFBgAAAAAEAAQA&#13;&#10;8wAAAAQFAAAAAA==&#13;&#10;" filled="f" stroked="f">
                      <v:textbox inset="2.16pt,1.44pt,0,1.44pt">
                        <w:txbxContent>
                          <w:p w14:paraId="0D64BDD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58976" behindDoc="0" locked="0" layoutInCell="1" allowOverlap="1" wp14:anchorId="2E593829" wp14:editId="23F91CAE">
                      <wp:simplePos x="0" y="0"/>
                      <wp:positionH relativeFrom="column">
                        <wp:posOffset>1320800</wp:posOffset>
                      </wp:positionH>
                      <wp:positionV relativeFrom="paragraph">
                        <wp:posOffset>8407400</wp:posOffset>
                      </wp:positionV>
                      <wp:extent cx="1016000" cy="762000"/>
                      <wp:effectExtent l="0" t="0" r="0" b="0"/>
                      <wp:wrapNone/>
                      <wp:docPr id="3630" name="Rectangle 3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00BC1-A1F0-274B-91F9-BF59178EB5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5E8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93829" id="Rectangle 3630" o:spid="_x0000_s2809" style="position:absolute;margin-left:104pt;margin-top:662pt;width:80pt;height:60pt;z-index:2553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Jyp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Yt60XCTc2t747PkLYtPlHQgx9bLgcTOBtpgi3Hv3sBirPh3pFF1fJqUdHIczGvq5pWEXJB&#13;&#10;rLdfu8LJ3tNSyAic7QOYXU+E51lPepi8z8o+9iQN92ud2Z+3efMG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cCic&#13;&#10;qZwBAAAVAwAADgAAAAAAAAAAAAAAAAAuAgAAZHJzL2Uyb0RvYy54bWxQSwECLQAUAAYACAAAACEA&#13;&#10;w9FeYeEAAAASAQAADwAAAAAAAAAAAAAAAAD2AwAAZHJzL2Rvd25yZXYueG1sUEsFBgAAAAAEAAQA&#13;&#10;8wAAAAQFAAAAAA==&#13;&#10;" filled="f" stroked="f">
                      <v:textbox inset="2.16pt,1.44pt,0,1.44pt">
                        <w:txbxContent>
                          <w:p w14:paraId="1955E86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0000" behindDoc="0" locked="0" layoutInCell="1" allowOverlap="1" wp14:anchorId="2FCC3611" wp14:editId="2802D7E6">
                      <wp:simplePos x="0" y="0"/>
                      <wp:positionH relativeFrom="column">
                        <wp:posOffset>1320800</wp:posOffset>
                      </wp:positionH>
                      <wp:positionV relativeFrom="paragraph">
                        <wp:posOffset>8407400</wp:posOffset>
                      </wp:positionV>
                      <wp:extent cx="1016000" cy="762000"/>
                      <wp:effectExtent l="0" t="0" r="0" b="0"/>
                      <wp:wrapNone/>
                      <wp:docPr id="3631" name="Rectangle 3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99436F-9B59-8C47-8DF1-D2C731B232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AA4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C3611" id="Rectangle 3631" o:spid="_x0000_s2810" style="position:absolute;margin-left:104pt;margin-top:662pt;width:80pt;height:60pt;z-index:2553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BzB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q3qZcFNzB93pCdO2xUcKeoCx5XIwnrORJtjy8OcgUHE23DuyqFotFxWNPBfzuqppFTEX&#13;&#10;xHr3tSuc7IGWQkbk7ODR7HsiPM960sPkfVb2sSdpuF/rzP6yzds3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J+o&#13;&#10;HMGdAQAAFQMAAA4AAAAAAAAAAAAAAAAALgIAAGRycy9lMm9Eb2MueG1sUEsBAi0AFAAGAAgAAAAh&#13;&#10;AMPRXmHhAAAAEgEAAA8AAAAAAAAAAAAAAAAA9wMAAGRycy9kb3ducmV2LnhtbFBLBQYAAAAABAAE&#13;&#10;APMAAAAFBQAAAAA=&#13;&#10;" filled="f" stroked="f">
                      <v:textbox inset="2.16pt,1.44pt,0,1.44pt">
                        <w:txbxContent>
                          <w:p w14:paraId="6CBAA45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1024" behindDoc="0" locked="0" layoutInCell="1" allowOverlap="1" wp14:anchorId="4842F45B" wp14:editId="48251C08">
                      <wp:simplePos x="0" y="0"/>
                      <wp:positionH relativeFrom="column">
                        <wp:posOffset>1320800</wp:posOffset>
                      </wp:positionH>
                      <wp:positionV relativeFrom="paragraph">
                        <wp:posOffset>8407400</wp:posOffset>
                      </wp:positionV>
                      <wp:extent cx="10160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44BBA-1276-AE49-8991-BAB03BD22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67E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2F45B" id="Rectangle 3632" o:spid="_x0000_s2811" style="position:absolute;margin-left:104pt;margin-top:662pt;width:80pt;height:60pt;z-index:2553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pzU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ZqWf9MuKm5he74gmnb4jMFPcDYcjkYz9lIE2x5+L0XqDgbHhxZVC2vFhWNPBfzuqppFTEX&#13;&#10;xHr7tSuc7IGWQkbkbO/R7HoiPM960sPkfVb2sSdpuF/rzP68zZs/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Gae&#13;&#10;nNSdAQAAFQMAAA4AAAAAAAAAAAAAAAAALgIAAGRycy9lMm9Eb2MueG1sUEsBAi0AFAAGAAgAAAAh&#13;&#10;AMPRXmHhAAAAEgEAAA8AAAAAAAAAAAAAAAAA9wMAAGRycy9kb3ducmV2LnhtbFBLBQYAAAAABAAE&#13;&#10;APMAAAAFBQAAAAA=&#13;&#10;" filled="f" stroked="f">
                      <v:textbox inset="2.16pt,1.44pt,0,1.44pt">
                        <w:txbxContent>
                          <w:p w14:paraId="09767E5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2048" behindDoc="0" locked="0" layoutInCell="1" allowOverlap="1" wp14:anchorId="4BA51A27" wp14:editId="1B84E078">
                      <wp:simplePos x="0" y="0"/>
                      <wp:positionH relativeFrom="column">
                        <wp:posOffset>1320800</wp:posOffset>
                      </wp:positionH>
                      <wp:positionV relativeFrom="paragraph">
                        <wp:posOffset>8407400</wp:posOffset>
                      </wp:positionV>
                      <wp:extent cx="1016000" cy="762000"/>
                      <wp:effectExtent l="0" t="0" r="0" b="0"/>
                      <wp:wrapNone/>
                      <wp:docPr id="3633" name="Rectangle 3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6E3C4F-BEE5-F24B-A874-C0F0F352EC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08D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51A27" id="Rectangle 3633" o:spid="_x0000_s2812" style="position:absolute;margin-left:104pt;margin-top:662pt;width:80pt;height:60pt;z-index:2553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Rzq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ZX2TcFNz57vTE6Rti48U9ODHlsvBBM5GmmDL8e0gQHE2/HZkUbW8XlQ08lzM66qmVYRc&#13;&#10;EOvd965wsve0FDICZ4cAZt8T4XnWkx4m77Oyzz1Jw/1eZ/aXbd68Aw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G3F&#13;&#10;HOqdAQAAFQMAAA4AAAAAAAAAAAAAAAAALgIAAGRycy9lMm9Eb2MueG1sUEsBAi0AFAAGAAgAAAAh&#13;&#10;AMPRXmHhAAAAEgEAAA8AAAAAAAAAAAAAAAAA9wMAAGRycy9kb3ducmV2LnhtbFBLBQYAAAAABAAE&#13;&#10;APMAAAAFBQAAAAA=&#13;&#10;" filled="f" stroked="f">
                      <v:textbox inset="2.16pt,1.44pt,0,1.44pt">
                        <w:txbxContent>
                          <w:p w14:paraId="7B908D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3072" behindDoc="0" locked="0" layoutInCell="1" allowOverlap="1" wp14:anchorId="17E934DE" wp14:editId="1629247D">
                      <wp:simplePos x="0" y="0"/>
                      <wp:positionH relativeFrom="column">
                        <wp:posOffset>1320800</wp:posOffset>
                      </wp:positionH>
                      <wp:positionV relativeFrom="paragraph">
                        <wp:posOffset>8407400</wp:posOffset>
                      </wp:positionV>
                      <wp:extent cx="1016000" cy="762000"/>
                      <wp:effectExtent l="0" t="0" r="0" b="0"/>
                      <wp:wrapNone/>
                      <wp:docPr id="3634" name="Rectangle 3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AB2350-7990-334A-B6B2-59DE30702E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B36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934DE" id="Rectangle 3634" o:spid="_x0000_s2813" style="position:absolute;margin-left:104pt;margin-top:662pt;width:80pt;height:60pt;z-index:2553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5z/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Yt62XCTc0tdMcnTNsWHynoAcaWy8F4zkaaYMvDy16g4mz47ciianm1qGjkuZjXVU2riLkg&#13;&#10;1tvPXeFkD7QUMiJne49m1xPhedaTHibvs7L3PUnD/Vxn9udt3rwC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lPOc&#13;&#10;/5wBAAAVAwAADgAAAAAAAAAAAAAAAAAuAgAAZHJzL2Uyb0RvYy54bWxQSwECLQAUAAYACAAAACEA&#13;&#10;w9FeYeEAAAASAQAADwAAAAAAAAAAAAAAAAD2AwAAZHJzL2Rvd25yZXYueG1sUEsFBgAAAAAEAAQA&#13;&#10;8wAAAAQFAAAAAA==&#13;&#10;" filled="f" stroked="f">
                      <v:textbox inset="2.16pt,1.44pt,0,1.44pt">
                        <w:txbxContent>
                          <w:p w14:paraId="745B36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4096" behindDoc="0" locked="0" layoutInCell="1" allowOverlap="1" wp14:anchorId="689DF54C" wp14:editId="41CF06C6">
                      <wp:simplePos x="0" y="0"/>
                      <wp:positionH relativeFrom="column">
                        <wp:posOffset>1320800</wp:posOffset>
                      </wp:positionH>
                      <wp:positionV relativeFrom="paragraph">
                        <wp:posOffset>8407400</wp:posOffset>
                      </wp:positionV>
                      <wp:extent cx="10160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44CD47-FD2C-514D-BF9B-5C6E8A5106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B88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DF54C" id="Rectangle 3635" o:spid="_x0000_s2814" style="position:absolute;margin-left:104pt;margin-top:662pt;width:80pt;height:60pt;z-index:2553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B07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zrhpuYWuuMzpm2LTxT0AGPL5WA8ZyNNsOXh716g4my4d2RRtbxaVDTyXMzrioAY5oJY&#13;&#10;b792hZM90FLIiJztPZpdT4TnWU96mLzPyj72JA33a53Zn7d58wY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CzxB07&#13;&#10;mwEAABUDAAAOAAAAAAAAAAAAAAAAAC4CAABkcnMvZTJvRG9jLnhtbFBLAQItABQABgAIAAAAIQDD&#13;&#10;0V5h4QAAABIBAAAPAAAAAAAAAAAAAAAAAPUDAABkcnMvZG93bnJldi54bWxQSwUGAAAAAAQABADz&#13;&#10;AAAAAwUAAAAA&#13;&#10;" filled="f" stroked="f">
                      <v:textbox inset="2.16pt,1.44pt,0,1.44pt">
                        <w:txbxContent>
                          <w:p w14:paraId="4F5B88D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5120" behindDoc="0" locked="0" layoutInCell="1" allowOverlap="1" wp14:anchorId="0ED85DD9" wp14:editId="62CB918B">
                      <wp:simplePos x="0" y="0"/>
                      <wp:positionH relativeFrom="column">
                        <wp:posOffset>1320800</wp:posOffset>
                      </wp:positionH>
                      <wp:positionV relativeFrom="paragraph">
                        <wp:posOffset>8407400</wp:posOffset>
                      </wp:positionV>
                      <wp:extent cx="1016000" cy="762000"/>
                      <wp:effectExtent l="0" t="0" r="0" b="0"/>
                      <wp:wrapNone/>
                      <wp:docPr id="3636" name="Rectangle 3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F5E30-0080-9240-9902-D666E4AEAC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4AE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85DD9" id="Rectangle 3636" o:spid="_x0000_s2815" style="position:absolute;margin-left:104pt;margin-top:662pt;width:80pt;height:60pt;z-index:2553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p0u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61XCTc0tdMdnTNsWnyjoAcaWy8F4zkaaYMvD371Axdlw78iianm1qGjkuZjXVU2riLkg&#13;&#10;1tuvXeFkD7QUMiJne49m1xPhedaTHibvs7KPPUnD/Vpn9udt3rwB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SvKd&#13;&#10;LpwBAAAVAwAADgAAAAAAAAAAAAAAAAAuAgAAZHJzL2Uyb0RvYy54bWxQSwECLQAUAAYACAAAACEA&#13;&#10;w9FeYeEAAAASAQAADwAAAAAAAAAAAAAAAAD2AwAAZHJzL2Rvd25yZXYueG1sUEsFBgAAAAAEAAQA&#13;&#10;8wAAAAQFAAAAAA==&#13;&#10;" filled="f" stroked="f">
                      <v:textbox inset="2.16pt,1.44pt,0,1.44pt">
                        <w:txbxContent>
                          <w:p w14:paraId="5684AE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6144" behindDoc="0" locked="0" layoutInCell="1" allowOverlap="1" wp14:anchorId="1D94FD44" wp14:editId="2381272B">
                      <wp:simplePos x="0" y="0"/>
                      <wp:positionH relativeFrom="column">
                        <wp:posOffset>1320800</wp:posOffset>
                      </wp:positionH>
                      <wp:positionV relativeFrom="paragraph">
                        <wp:posOffset>8407400</wp:posOffset>
                      </wp:positionV>
                      <wp:extent cx="1016000" cy="762000"/>
                      <wp:effectExtent l="0" t="0" r="0" b="0"/>
                      <wp:wrapNone/>
                      <wp:docPr id="3637" name="Rectangle 3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F9CE8A-406C-EA40-A3CA-07DB574D3D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DEE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4FD44" id="Rectangle 3637" o:spid="_x0000_s2816" style="position:absolute;margin-left:104pt;margin-top:662pt;width:80pt;height:60pt;z-index:2553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WhT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hbc3DxAf3nCvG3pkYMdYeqkHl2UYuIJdpJ+nhQaKcYvgS1q1nerhkdeiuWm2fAqYimY&#13;&#10;9eFtVwU9AC+FTijFKaI7Dkx4WfTkh9n7oux1T/Jw39aF/W2b978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9blo&#13;&#10;U5wBAAAVAwAADgAAAAAAAAAAAAAAAAAuAgAAZHJzL2Uyb0RvYy54bWxQSwECLQAUAAYACAAAACEA&#13;&#10;w9FeYeEAAAASAQAADwAAAAAAAAAAAAAAAAD2AwAAZHJzL2Rvd25yZXYueG1sUEsFBgAAAAAEAAQA&#13;&#10;8wAAAAQFAAAAAA==&#13;&#10;" filled="f" stroked="f">
                      <v:textbox inset="2.16pt,1.44pt,0,1.44pt">
                        <w:txbxContent>
                          <w:p w14:paraId="7F9DEEB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7168" behindDoc="0" locked="0" layoutInCell="1" allowOverlap="1" wp14:anchorId="77C4CC5A" wp14:editId="1BA0D7D9">
                      <wp:simplePos x="0" y="0"/>
                      <wp:positionH relativeFrom="column">
                        <wp:posOffset>1320800</wp:posOffset>
                      </wp:positionH>
                      <wp:positionV relativeFrom="paragraph">
                        <wp:posOffset>8407400</wp:posOffset>
                      </wp:positionV>
                      <wp:extent cx="1016000" cy="762000"/>
                      <wp:effectExtent l="0" t="0" r="0" b="0"/>
                      <wp:wrapNone/>
                      <wp:docPr id="3638" name="Rectangle 3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C41DF-D71A-E941-BDB0-A0DF583236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C61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4CC5A" id="Rectangle 3638" o:spid="_x0000_s2817" style="position:absolute;margin-left:104pt;margin-top:662pt;width:80pt;height:60pt;z-index:2553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DI/o&#13;&#10;RpwBAAAVAwAADgAAAAAAAAAAAAAAAAAuAgAAZHJzL2Uyb0RvYy54bWxQSwECLQAUAAYACAAAACEA&#13;&#10;w9FeYeEAAAASAQAADwAAAAAAAAAAAAAAAAD2AwAAZHJzL2Rvd25yZXYueG1sUEsFBgAAAAAEAAQA&#13;&#10;8wAAAAQFAAAAAA==&#13;&#10;" filled="f" stroked="f">
                      <v:textbox inset="2.16pt,1.44pt,0,1.44pt">
                        <w:txbxContent>
                          <w:p w14:paraId="7BFC61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8192" behindDoc="0" locked="0" layoutInCell="1" allowOverlap="1" wp14:anchorId="53E090CE" wp14:editId="54BC620E">
                      <wp:simplePos x="0" y="0"/>
                      <wp:positionH relativeFrom="column">
                        <wp:posOffset>1320800</wp:posOffset>
                      </wp:positionH>
                      <wp:positionV relativeFrom="paragraph">
                        <wp:posOffset>8407400</wp:posOffset>
                      </wp:positionV>
                      <wp:extent cx="1016000" cy="762000"/>
                      <wp:effectExtent l="0" t="0" r="0" b="0"/>
                      <wp:wrapNone/>
                      <wp:docPr id="3639" name="Rectangle 3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AECC0D-C5B0-F34E-9E01-C506841B67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CC6C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090CE" id="Rectangle 3639" o:spid="_x0000_s2818" style="position:absolute;margin-left:104pt;margin-top:662pt;width:80pt;height:60pt;z-index:2553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Gh4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jYZNzcP0F+eMG9beuRgR5g6qUcXpZh4gp2knyeFRorxS2CLmvXdquGRl2K5aTa8ilgK&#13;&#10;Zn1421VBD8BLoRNKcYrojgMTXhY9+WH2vih73ZM83Ld1YX/b5v0v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AfU&#13;&#10;aHidAQAAFQMAAA4AAAAAAAAAAAAAAAAALgIAAGRycy9lMm9Eb2MueG1sUEsBAi0AFAAGAAgAAAAh&#13;&#10;AMPRXmHhAAAAEgEAAA8AAAAAAAAAAAAAAAAA9wMAAGRycy9kb3ducmV2LnhtbFBLBQYAAAAABAAE&#13;&#10;APMAAAAFBQAAAAA=&#13;&#10;" filled="f" stroked="f">
                      <v:textbox inset="2.16pt,1.44pt,0,1.44pt">
                        <w:txbxContent>
                          <w:p w14:paraId="31CCC6C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69216" behindDoc="0" locked="0" layoutInCell="1" allowOverlap="1" wp14:anchorId="69200F44" wp14:editId="332C96C8">
                      <wp:simplePos x="0" y="0"/>
                      <wp:positionH relativeFrom="column">
                        <wp:posOffset>1320800</wp:posOffset>
                      </wp:positionH>
                      <wp:positionV relativeFrom="paragraph">
                        <wp:posOffset>8407400</wp:posOffset>
                      </wp:positionV>
                      <wp:extent cx="1016000" cy="762000"/>
                      <wp:effectExtent l="0" t="0" r="0" b="0"/>
                      <wp:wrapNone/>
                      <wp:docPr id="3640" name="Rectangle 3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9D0672-D433-A341-B453-6575C692DD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184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00F44" id="Rectangle 3640" o:spid="_x0000_s2819" style="position:absolute;margin-left:104pt;margin-top:662pt;width:80pt;height:60pt;z-index:2553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ht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ybm4eoL88Yd629MjBjjB1Uo8uSjHxBDtJP08KjRTjl8AWNeu7VcMjL8Vy02x4FbEU&#13;&#10;zPrwtquCHoCXQieU4hTRHQcmvCx68sPsfVH2uid5uG/rwv62zftf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P7i&#13;&#10;6G2dAQAAFQMAAA4AAAAAAAAAAAAAAAAALgIAAGRycy9lMm9Eb2MueG1sUEsBAi0AFAAGAAgAAAAh&#13;&#10;AMPRXmHhAAAAEgEAAA8AAAAAAAAAAAAAAAAA9wMAAGRycy9kb3ducmV2LnhtbFBLBQYAAAAABAAE&#13;&#10;APMAAAAFBQAAAAA=&#13;&#10;" filled="f" stroked="f">
                      <v:textbox inset="2.16pt,1.44pt,0,1.44pt">
                        <w:txbxContent>
                          <w:p w14:paraId="48B184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0240" behindDoc="0" locked="0" layoutInCell="1" allowOverlap="1" wp14:anchorId="0DF69B24" wp14:editId="2B8677F3">
                      <wp:simplePos x="0" y="0"/>
                      <wp:positionH relativeFrom="column">
                        <wp:posOffset>1320800</wp:posOffset>
                      </wp:positionH>
                      <wp:positionV relativeFrom="paragraph">
                        <wp:posOffset>8407400</wp:posOffset>
                      </wp:positionV>
                      <wp:extent cx="1016000" cy="762000"/>
                      <wp:effectExtent l="0" t="0" r="0" b="0"/>
                      <wp:wrapNone/>
                      <wp:docPr id="3641" name="Rectangle 3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6589E3-7FEC-524A-BF34-0CDD0824DB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0C9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69B24" id="Rectangle 3641" o:spid="_x0000_s2820" style="position:absolute;margin-left:104pt;margin-top:662pt;width:80pt;height:60pt;z-index:2553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EWJo&#13;&#10;BZwBAAAVAwAADgAAAAAAAAAAAAAAAAAuAgAAZHJzL2Uyb0RvYy54bWxQSwECLQAUAAYACAAAACEA&#13;&#10;w9FeYeEAAAASAQAADwAAAAAAAAAAAAAAAAD2AwAAZHJzL2Rvd25yZXYueG1sUEsFBgAAAAAEAAQA&#13;&#10;8wAAAAQFAAAAAA==&#13;&#10;" filled="f" stroked="f">
                      <v:textbox inset="2.16pt,1.44pt,0,1.44pt">
                        <w:txbxContent>
                          <w:p w14:paraId="4FD0C9A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1264" behindDoc="0" locked="0" layoutInCell="1" allowOverlap="1" wp14:anchorId="48AA7C16" wp14:editId="7930DDC1">
                      <wp:simplePos x="0" y="0"/>
                      <wp:positionH relativeFrom="column">
                        <wp:posOffset>1320800</wp:posOffset>
                      </wp:positionH>
                      <wp:positionV relativeFrom="paragraph">
                        <wp:posOffset>8407400</wp:posOffset>
                      </wp:positionV>
                      <wp:extent cx="1016000" cy="762000"/>
                      <wp:effectExtent l="0" t="0" r="0" b="0"/>
                      <wp:wrapNone/>
                      <wp:docPr id="3642" name="Rectangle 3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B9E4FB-D677-1C4B-AE8B-CBC97C0E1F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CC0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A7C16" id="Rectangle 3642" o:spid="_x0000_s2821" style="position:absolute;margin-left:104pt;margin-top:662pt;width:80pt;height:60pt;z-index:2553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6FTo&#13;&#10;EJwBAAAVAwAADgAAAAAAAAAAAAAAAAAuAgAAZHJzL2Uyb0RvYy54bWxQSwECLQAUAAYACAAAACEA&#13;&#10;w9FeYeEAAAASAQAADwAAAAAAAAAAAAAAAAD2AwAAZHJzL2Rvd25yZXYueG1sUEsFBgAAAAAEAAQA&#13;&#10;8wAAAAQFAAAAAA==&#13;&#10;" filled="f" stroked="f">
                      <v:textbox inset="2.16pt,1.44pt,0,1.44pt">
                        <w:txbxContent>
                          <w:p w14:paraId="6D3CC0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2288" behindDoc="0" locked="0" layoutInCell="1" allowOverlap="1" wp14:anchorId="4F6720D2" wp14:editId="1745C41F">
                      <wp:simplePos x="0" y="0"/>
                      <wp:positionH relativeFrom="column">
                        <wp:posOffset>1320800</wp:posOffset>
                      </wp:positionH>
                      <wp:positionV relativeFrom="paragraph">
                        <wp:posOffset>8407400</wp:posOffset>
                      </wp:positionV>
                      <wp:extent cx="1016000" cy="762000"/>
                      <wp:effectExtent l="0" t="0" r="0" b="0"/>
                      <wp:wrapNone/>
                      <wp:docPr id="3643" name="Rectangle 3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BE84EF-4A9E-914E-A538-5EE1A13077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B0E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720D2" id="Rectangle 3643" o:spid="_x0000_s2822" style="position:absolute;margin-left:104pt;margin-top:662pt;width:80pt;height:60pt;z-index:2553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DjD2gu&#13;&#10;mwEAABUDAAAOAAAAAAAAAAAAAAAAAC4CAABkcnMvZTJvRG9jLnhtbFBLAQItABQABgAIAAAAIQDD&#13;&#10;0V5h4QAAABIBAAAPAAAAAAAAAAAAAAAAAPUDAABkcnMvZG93bnJldi54bWxQSwUGAAAAAAQABADz&#13;&#10;AAAAAwUAAAAA&#13;&#10;" filled="f" stroked="f">
                      <v:textbox inset="2.16pt,1.44pt,0,1.44pt">
                        <w:txbxContent>
                          <w:p w14:paraId="5C0B0E1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3312" behindDoc="0" locked="0" layoutInCell="1" allowOverlap="1" wp14:anchorId="42630768" wp14:editId="0C73A8A1">
                      <wp:simplePos x="0" y="0"/>
                      <wp:positionH relativeFrom="column">
                        <wp:posOffset>1320800</wp:posOffset>
                      </wp:positionH>
                      <wp:positionV relativeFrom="paragraph">
                        <wp:posOffset>8407400</wp:posOffset>
                      </wp:positionV>
                      <wp:extent cx="1016000" cy="762000"/>
                      <wp:effectExtent l="0" t="0" r="0" b="0"/>
                      <wp:wrapNone/>
                      <wp:docPr id="3644" name="Rectangle 3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9AE2AC-E795-2F41-8D61-EA1EFB38A9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D1A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30768" id="Rectangle 3644" o:spid="_x0000_s2823" style="position:absolute;margin-left:104pt;margin-top:662pt;width:80pt;height:60pt;z-index:2553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eg7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3q4zbm4eoL88Yd629MjBjjB1Uo8uSjHxBDtJP08KjRTjl8AWNeu7VcMjL8Vy02x4FbEU&#13;&#10;zPrwtquCHoCXQieU4hTRHQcmvCx68sPsfVH2uid5uG/rwv62zftfAAAA//8DAFBLAwQUAAYACAAA&#13;&#10;ACEAw9FeY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" filled="f" stroked="f">
                      <v:textbox inset="2.16pt,1.44pt,0,1.44pt">
                        <w:txbxContent>
                          <w:p w14:paraId="3E3D1A7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4336" behindDoc="0" locked="0" layoutInCell="1" allowOverlap="1" wp14:anchorId="6C2008EE" wp14:editId="43FCC164">
                      <wp:simplePos x="0" y="0"/>
                      <wp:positionH relativeFrom="column">
                        <wp:posOffset>1320800</wp:posOffset>
                      </wp:positionH>
                      <wp:positionV relativeFrom="paragraph">
                        <wp:posOffset>8407400</wp:posOffset>
                      </wp:positionV>
                      <wp:extent cx="1016000" cy="762000"/>
                      <wp:effectExtent l="0" t="0" r="0" b="0"/>
                      <wp:wrapNone/>
                      <wp:docPr id="3645" name="Rectangle 3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89DA6F-584A-CF4B-8976-0E4C152F53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AA1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008EE" id="Rectangle 3645" o:spid="_x0000_s2824" style="position:absolute;margin-left:104pt;margin-top:662pt;width:80pt;height:60pt;z-index:2553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mn/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YtV3XCTc0tdMdnTNsWnyjoAcaWy8F4zkaaYMvD371Axdlw78iianm1qGjkuZjXVU2riLkg&#13;&#10;1tuvXeFkD7QUMiJne49m1xPhedaTHibvs7KPPUnD/Vpn9udt3rwB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PQ5p&#13;&#10;/5wBAAAVAwAADgAAAAAAAAAAAAAAAAAuAgAAZHJzL2Uyb0RvYy54bWxQSwECLQAUAAYACAAAACEA&#13;&#10;w9FeYeEAAAASAQAADwAAAAAAAAAAAAAAAAD2AwAAZHJzL2Rvd25yZXYueG1sUEsFBgAAAAAEAAQA&#13;&#10;8wAAAAQFAAAAAA==&#13;&#10;" filled="f" stroked="f">
                      <v:textbox inset="2.16pt,1.44pt,0,1.44pt">
                        <w:txbxContent>
                          <w:p w14:paraId="16DAA15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5360" behindDoc="0" locked="0" layoutInCell="1" allowOverlap="1" wp14:anchorId="24037EBC" wp14:editId="24D274A3">
                      <wp:simplePos x="0" y="0"/>
                      <wp:positionH relativeFrom="column">
                        <wp:posOffset>1320800</wp:posOffset>
                      </wp:positionH>
                      <wp:positionV relativeFrom="paragraph">
                        <wp:posOffset>8407400</wp:posOffset>
                      </wp:positionV>
                      <wp:extent cx="1016000" cy="609600"/>
                      <wp:effectExtent l="0" t="0" r="0" b="0"/>
                      <wp:wrapNone/>
                      <wp:docPr id="3646" name="Rectangle 3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BE4DE5-175C-154A-A04A-CEAB5B0E322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2B34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37EBC" id="Rectangle 3646" o:spid="_x0000_s2825" style="position:absolute;margin-left:104pt;margin-top:662pt;width:80pt;height:48pt;z-index:2553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AKH&#13;&#10;kWedAQAAFQMAAA4AAAAAAAAAAAAAAAAALgIAAGRycy9lMm9Eb2MueG1sUEsBAi0AFAAGAAgAAAAh&#13;&#10;AFw/jtnhAAAAEgEAAA8AAAAAAAAAAAAAAAAA9wMAAGRycy9kb3ducmV2LnhtbFBLBQYAAAAABAAE&#13;&#10;APMAAAAFBQAAAAA=&#13;&#10;" filled="f" stroked="f">
                      <v:textbox inset="2.16pt,1.44pt,0,1.44pt">
                        <w:txbxContent>
                          <w:p w14:paraId="442B34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6384" behindDoc="0" locked="0" layoutInCell="1" allowOverlap="1" wp14:anchorId="3521B7E8" wp14:editId="0CFD6656">
                      <wp:simplePos x="0" y="0"/>
                      <wp:positionH relativeFrom="column">
                        <wp:posOffset>1320800</wp:posOffset>
                      </wp:positionH>
                      <wp:positionV relativeFrom="paragraph">
                        <wp:posOffset>8407400</wp:posOffset>
                      </wp:positionV>
                      <wp:extent cx="1016000" cy="609600"/>
                      <wp:effectExtent l="0" t="0" r="0" b="0"/>
                      <wp:wrapNone/>
                      <wp:docPr id="3647" name="Rectangle 3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5D105D-EF62-9C41-B43D-8C83F1BB522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AE77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1B7E8" id="Rectangle 3647" o:spid="_x0000_s2826" style="position:absolute;margin-left:104pt;margin-top:662pt;width:80pt;height:48pt;z-index:2553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" filled="f" stroked="f">
                      <v:textbox inset="2.16pt,1.44pt,0,1.44pt">
                        <w:txbxContent>
                          <w:p w14:paraId="3FAE77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7408" behindDoc="0" locked="0" layoutInCell="1" allowOverlap="1" wp14:anchorId="69990F4D" wp14:editId="60A26BE7">
                      <wp:simplePos x="0" y="0"/>
                      <wp:positionH relativeFrom="column">
                        <wp:posOffset>1320800</wp:posOffset>
                      </wp:positionH>
                      <wp:positionV relativeFrom="paragraph">
                        <wp:posOffset>8407400</wp:posOffset>
                      </wp:positionV>
                      <wp:extent cx="1016000" cy="6096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01181-26A5-E044-9FAE-544ECA4026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0BE6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90F4D" id="Rectangle 3648" o:spid="_x0000_s2827" style="position:absolute;margin-left:104pt;margin-top:662pt;width:80pt;height:48pt;z-index:2553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mmKP&#13;&#10;+JwBAAAVAwAADgAAAAAAAAAAAAAAAAAuAgAAZHJzL2Uyb0RvYy54bWxQSwECLQAUAAYACAAAACEA&#13;&#10;XD+O2eEAAAASAQAADwAAAAAAAAAAAAAAAAD2AwAAZHJzL2Rvd25yZXYueG1sUEsFBgAAAAAEAAQA&#13;&#10;8wAAAAQFAAAAAA==&#13;&#10;" filled="f" stroked="f">
                      <v:textbox inset="2.16pt,1.44pt,0,1.44pt">
                        <w:txbxContent>
                          <w:p w14:paraId="570BE6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8432" behindDoc="0" locked="0" layoutInCell="1" allowOverlap="1" wp14:anchorId="2FECFCE0" wp14:editId="67B82EF5">
                      <wp:simplePos x="0" y="0"/>
                      <wp:positionH relativeFrom="column">
                        <wp:posOffset>1320800</wp:posOffset>
                      </wp:positionH>
                      <wp:positionV relativeFrom="paragraph">
                        <wp:posOffset>8407400</wp:posOffset>
                      </wp:positionV>
                      <wp:extent cx="1016000" cy="609600"/>
                      <wp:effectExtent l="0" t="0" r="0" b="0"/>
                      <wp:wrapNone/>
                      <wp:docPr id="3649" name="Rectangle 3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F01AF2-75BA-0D47-84D6-540B65F3F63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03F0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CFCE0" id="Rectangle 3649" o:spid="_x0000_s2828" style="position:absolute;margin-left:104pt;margin-top:662pt;width:80pt;height:48pt;z-index:2553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Q/G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k3Gzc09DOdHzNuWHjjYCeZe6slFKWaeYC/p51GhkWL6Etii5uP7m4ZHXop127S8ilgK&#13;&#10;Zr1/3VVBj8BLoRNKcYzoDiMTXhc9+WH2vih72ZM83Nd1YX/d5t0v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JE5&#13;&#10;D8adAQAAFQMAAA4AAAAAAAAAAAAAAAAALgIAAGRycy9lMm9Eb2MueG1sUEsBAi0AFAAGAAgAAAAh&#13;&#10;AFw/jtnhAAAAEgEAAA8AAAAAAAAAAAAAAAAA9wMAAGRycy9kb3ducmV2LnhtbFBLBQYAAAAABAAE&#13;&#10;APMAAAAFBQAAAAA=&#13;&#10;" filled="f" stroked="f">
                      <v:textbox inset="2.16pt,1.44pt,0,1.44pt">
                        <w:txbxContent>
                          <w:p w14:paraId="1603F00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79456" behindDoc="0" locked="0" layoutInCell="1" allowOverlap="1" wp14:anchorId="31ADF98A" wp14:editId="5D5E1683">
                      <wp:simplePos x="0" y="0"/>
                      <wp:positionH relativeFrom="column">
                        <wp:posOffset>1320800</wp:posOffset>
                      </wp:positionH>
                      <wp:positionV relativeFrom="paragraph">
                        <wp:posOffset>8407400</wp:posOffset>
                      </wp:positionV>
                      <wp:extent cx="1016000" cy="609600"/>
                      <wp:effectExtent l="0" t="0" r="0" b="0"/>
                      <wp:wrapNone/>
                      <wp:docPr id="3650" name="Rectangle 3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8985C-2555-E345-A08F-2811700C629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CA88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DF98A" id="Rectangle 3650" o:spid="_x0000_s2829" style="position:absolute;margin-left:104pt;margin-top:662pt;width:80pt;height:48pt;z-index:2553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GgP&#13;&#10;j9OdAQAAFQMAAA4AAAAAAAAAAAAAAAAALgIAAGRycy9lMm9Eb2MueG1sUEsBAi0AFAAGAAgAAAAh&#13;&#10;AFw/jtnhAAAAEgEAAA8AAAAAAAAAAAAAAAAA9wMAAGRycy9kb3ducmV2LnhtbFBLBQYAAAAABAAE&#13;&#10;APMAAAAFBQAAAAA=&#13;&#10;" filled="f" stroked="f">
                      <v:textbox inset="2.16pt,1.44pt,0,1.44pt">
                        <w:txbxContent>
                          <w:p w14:paraId="41CA882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0480" behindDoc="0" locked="0" layoutInCell="1" allowOverlap="1" wp14:anchorId="7A4AE6A4" wp14:editId="7F2AE394">
                      <wp:simplePos x="0" y="0"/>
                      <wp:positionH relativeFrom="column">
                        <wp:posOffset>1320800</wp:posOffset>
                      </wp:positionH>
                      <wp:positionV relativeFrom="paragraph">
                        <wp:posOffset>8407400</wp:posOffset>
                      </wp:positionV>
                      <wp:extent cx="1016000" cy="6096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ED63AC-CD3F-2846-85FE-8E23E92D867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33B3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AE6A4" id="Rectangle 3651" o:spid="_x0000_s2830" style="position:absolute;margin-left:104pt;margin-top:662pt;width:80pt;height:48pt;z-index:2553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h48P&#13;&#10;u5wBAAAVAwAADgAAAAAAAAAAAAAAAAAuAgAAZHJzL2Uyb0RvYy54bWxQSwECLQAUAAYACAAAACEA&#13;&#10;XD+O2eEAAAASAQAADwAAAAAAAAAAAAAAAAD2AwAAZHJzL2Rvd25yZXYueG1sUEsFBgAAAAAEAAQA&#13;&#10;8wAAAAQFAAAAAA==&#13;&#10;" filled="f" stroked="f">
                      <v:textbox inset="2.16pt,1.44pt,0,1.44pt">
                        <w:txbxContent>
                          <w:p w14:paraId="4C33B3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1504" behindDoc="0" locked="0" layoutInCell="1" allowOverlap="1" wp14:anchorId="267F14AB" wp14:editId="286A39EA">
                      <wp:simplePos x="0" y="0"/>
                      <wp:positionH relativeFrom="column">
                        <wp:posOffset>1320800</wp:posOffset>
                      </wp:positionH>
                      <wp:positionV relativeFrom="paragraph">
                        <wp:posOffset>8407400</wp:posOffset>
                      </wp:positionV>
                      <wp:extent cx="1016000" cy="609600"/>
                      <wp:effectExtent l="0" t="0" r="0" b="0"/>
                      <wp:wrapNone/>
                      <wp:docPr id="3652" name="Rectangle 3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1F1CD0-C986-D749-8ED1-4947D974DDE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89EF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F14AB" id="Rectangle 3652" o:spid="_x0000_s2831" style="position:absolute;margin-left:104pt;margin-top:662pt;width:80pt;height:48pt;z-index:2553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H65&#13;&#10;j66dAQAAFQMAAA4AAAAAAAAAAAAAAAAALgIAAGRycy9lMm9Eb2MueG1sUEsBAi0AFAAGAAgAAAAh&#13;&#10;AFw/jtnhAAAAEgEAAA8AAAAAAAAAAAAAAAAA9wMAAGRycy9kb3ducmV2LnhtbFBLBQYAAAAABAAE&#13;&#10;APMAAAAFBQAAAAA=&#13;&#10;" filled="f" stroked="f">
                      <v:textbox inset="2.16pt,1.44pt,0,1.44pt">
                        <w:txbxContent>
                          <w:p w14:paraId="0689EF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2528" behindDoc="0" locked="0" layoutInCell="1" allowOverlap="1" wp14:anchorId="7448BDF5" wp14:editId="703ABEA0">
                      <wp:simplePos x="0" y="0"/>
                      <wp:positionH relativeFrom="column">
                        <wp:posOffset>1320800</wp:posOffset>
                      </wp:positionH>
                      <wp:positionV relativeFrom="paragraph">
                        <wp:posOffset>8407400</wp:posOffset>
                      </wp:positionV>
                      <wp:extent cx="1016000" cy="609600"/>
                      <wp:effectExtent l="0" t="0" r="0" b="0"/>
                      <wp:wrapNone/>
                      <wp:docPr id="3653" name="Rectangle 3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F0E38E-910A-A643-AF5F-EC4B0101D76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D6F3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8BDF5" id="Rectangle 3653" o:spid="_x0000_s2832" style="position:absolute;margin-left:104pt;margin-top:662pt;width:80pt;height:48pt;z-index:2553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deIP&#13;&#10;kJwBAAAVAwAADgAAAAAAAAAAAAAAAAAuAgAAZHJzL2Uyb0RvYy54bWxQSwECLQAUAAYACAAAACEA&#13;&#10;XD+O2eEAAAASAQAADwAAAAAAAAAAAAAAAAD2AwAAZHJzL2Rvd25yZXYueG1sUEsFBgAAAAAEAAQA&#13;&#10;8wAAAAQFAAAAAA==&#13;&#10;" filled="f" stroked="f">
                      <v:textbox inset="2.16pt,1.44pt,0,1.44pt">
                        <w:txbxContent>
                          <w:p w14:paraId="5BD6F3E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3552" behindDoc="0" locked="0" layoutInCell="1" allowOverlap="1" wp14:anchorId="25AC580A" wp14:editId="4A31B0F9">
                      <wp:simplePos x="0" y="0"/>
                      <wp:positionH relativeFrom="column">
                        <wp:posOffset>1320800</wp:posOffset>
                      </wp:positionH>
                      <wp:positionV relativeFrom="paragraph">
                        <wp:posOffset>8407400</wp:posOffset>
                      </wp:positionV>
                      <wp:extent cx="1016000" cy="6096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65A00-AED5-7F49-8436-DE022AF5E43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04ECF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C580A" id="Rectangle 3654" o:spid="_x0000_s2833" style="position:absolute;margin-left:104pt;margin-top:662pt;width:80pt;height:48pt;z-index:2553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IzU&#13;&#10;j4WdAQAAFQMAAA4AAAAAAAAAAAAAAAAALgIAAGRycy9lMm9Eb2MueG1sUEsBAi0AFAAGAAgAAAAh&#13;&#10;AFw/jtnhAAAAEgEAAA8AAAAAAAAAAAAAAAAA9wMAAGRycy9kb3ducmV2LnhtbFBLBQYAAAAABAAE&#13;&#10;APMAAAAFBQAAAAA=&#13;&#10;" filled="f" stroked="f">
                      <v:textbox inset="2.16pt,1.44pt,0,1.44pt">
                        <w:txbxContent>
                          <w:p w14:paraId="7D04ECF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4576" behindDoc="0" locked="0" layoutInCell="1" allowOverlap="1" wp14:anchorId="5FBA512C" wp14:editId="535658C7">
                      <wp:simplePos x="0" y="0"/>
                      <wp:positionH relativeFrom="column">
                        <wp:posOffset>1320800</wp:posOffset>
                      </wp:positionH>
                      <wp:positionV relativeFrom="paragraph">
                        <wp:posOffset>8407400</wp:posOffset>
                      </wp:positionV>
                      <wp:extent cx="1016000" cy="609600"/>
                      <wp:effectExtent l="0" t="0" r="0" b="0"/>
                      <wp:wrapNone/>
                      <wp:docPr id="3655" name="Rectangle 3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694E51-F091-6644-99C6-4DCD3AD688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7031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A512C" id="Rectangle 3655" o:spid="_x0000_s2834" style="position:absolute;margin-left:104pt;margin-top:662pt;width:80pt;height:48pt;z-index:2553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Kvj&#13;&#10;DkGdAQAAFQMAAA4AAAAAAAAAAAAAAAAALgIAAGRycy9lMm9Eb2MueG1sUEsBAi0AFAAGAAgAAAAh&#13;&#10;AFw/jtnhAAAAEgEAAA8AAAAAAAAAAAAAAAAA9wMAAGRycy9kb3ducmV2LnhtbFBLBQYAAAAABAAE&#13;&#10;APMAAAAFBQAAAAA=&#13;&#10;" filled="f" stroked="f">
                      <v:textbox inset="2.16pt,1.44pt,0,1.44pt">
                        <w:txbxContent>
                          <w:p w14:paraId="2A7031B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5600" behindDoc="0" locked="0" layoutInCell="1" allowOverlap="1" wp14:anchorId="09C8E126" wp14:editId="3047751C">
                      <wp:simplePos x="0" y="0"/>
                      <wp:positionH relativeFrom="column">
                        <wp:posOffset>1320800</wp:posOffset>
                      </wp:positionH>
                      <wp:positionV relativeFrom="paragraph">
                        <wp:posOffset>8407400</wp:posOffset>
                      </wp:positionV>
                      <wp:extent cx="1016000" cy="609600"/>
                      <wp:effectExtent l="0" t="0" r="0" b="0"/>
                      <wp:wrapNone/>
                      <wp:docPr id="3656" name="Rectangle 3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F5C4F-6FC0-9846-B140-44E2910729F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DA28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8E126" id="Rectangle 3656" o:spid="_x0000_s2835" style="position:absolute;margin-left:104pt;margin-top:662pt;width:80pt;height:48pt;z-index:2553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Y5U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ZZNwU3MD/eEJ07bFRwp6hKnjcjSes4km2PHwdydQcTbeO7KouvlxWdHIc7Gsq5pWEXNB&#13;&#10;rDcfu8LJAWgpZETOdh7NdiDCy6wnPUzeZ2Xve5KG+7HO7E/bvH4F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UtWO&#13;&#10;VJwBAAAVAwAADgAAAAAAAAAAAAAAAAAuAgAAZHJzL2Uyb0RvYy54bWxQSwECLQAUAAYACAAAACEA&#13;&#10;XD+O2eEAAAASAQAADwAAAAAAAAAAAAAAAAD2AwAAZHJzL2Rvd25yZXYueG1sUEsFBgAAAAAEAAQA&#13;&#10;8wAAAAQFAAAAAA==&#13;&#10;" filled="f" stroked="f">
                      <v:textbox inset="2.16pt,1.44pt,0,1.44pt">
                        <w:txbxContent>
                          <w:p w14:paraId="6CDA28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6624" behindDoc="0" locked="0" layoutInCell="1" allowOverlap="1" wp14:anchorId="7A723250" wp14:editId="1B207972">
                      <wp:simplePos x="0" y="0"/>
                      <wp:positionH relativeFrom="column">
                        <wp:posOffset>1320800</wp:posOffset>
                      </wp:positionH>
                      <wp:positionV relativeFrom="paragraph">
                        <wp:posOffset>8407400</wp:posOffset>
                      </wp:positionV>
                      <wp:extent cx="1016000" cy="6096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7205E1-6D2A-524F-8B31-FB35060166D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881A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23250" id="Rectangle 3657" o:spid="_x0000_s2836" style="position:absolute;margin-left:104pt;margin-top:662pt;width:80pt;height:48pt;z-index:2553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7Z57&#13;&#10;KZwBAAAVAwAADgAAAAAAAAAAAAAAAAAuAgAAZHJzL2Uyb0RvYy54bWxQSwECLQAUAAYACAAAACEA&#13;&#10;XD+O2eEAAAASAQAADwAAAAAAAAAAAAAAAAD2AwAAZHJzL2Rvd25yZXYueG1sUEsFBgAAAAAEAAQA&#13;&#10;8wAAAAQFAAAAAA==&#13;&#10;" filled="f" stroked="f">
                      <v:textbox inset="2.16pt,1.44pt,0,1.44pt">
                        <w:txbxContent>
                          <w:p w14:paraId="61881AA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7648" behindDoc="0" locked="0" layoutInCell="1" allowOverlap="1" wp14:anchorId="0A011A28" wp14:editId="652ECBC2">
                      <wp:simplePos x="0" y="0"/>
                      <wp:positionH relativeFrom="column">
                        <wp:posOffset>1320800</wp:posOffset>
                      </wp:positionH>
                      <wp:positionV relativeFrom="paragraph">
                        <wp:posOffset>8407400</wp:posOffset>
                      </wp:positionV>
                      <wp:extent cx="1016000" cy="609600"/>
                      <wp:effectExtent l="0" t="0" r="0" b="0"/>
                      <wp:wrapNone/>
                      <wp:docPr id="3658" name="Rectangle 3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85CF2E-8B19-D045-9F2A-5622B88548C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4B56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11A28" id="Rectangle 3658" o:spid="_x0000_s2837" style="position:absolute;margin-left:104pt;margin-top:662pt;width:80pt;height:48pt;z-index:2553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" filled="f" stroked="f">
                      <v:textbox inset="2.16pt,1.44pt,0,1.44pt">
                        <w:txbxContent>
                          <w:p w14:paraId="344B56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8672" behindDoc="0" locked="0" layoutInCell="1" allowOverlap="1" wp14:anchorId="67552401" wp14:editId="13B75587">
                      <wp:simplePos x="0" y="0"/>
                      <wp:positionH relativeFrom="column">
                        <wp:posOffset>1320800</wp:posOffset>
                      </wp:positionH>
                      <wp:positionV relativeFrom="paragraph">
                        <wp:posOffset>8407400</wp:posOffset>
                      </wp:positionV>
                      <wp:extent cx="1016000" cy="609600"/>
                      <wp:effectExtent l="0" t="0" r="0" b="0"/>
                      <wp:wrapNone/>
                      <wp:docPr id="3659" name="Rectangle 3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9BB922-34B5-C54B-A434-508FCBA94A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1353C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52401" id="Rectangle 3659" o:spid="_x0000_s2838" style="position:absolute;margin-left:104pt;margin-top:662pt;width:80pt;height:48pt;z-index:2553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3sC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1qqjrhpubG94cnSNsWHyno0U8dl6MJnE00wY7j350Axdl478ii+ubHZU0jz0XV1A2tIuSC&#13;&#10;WG8+doWTg6elkBE42wUw24EIV1lPepi8z8re9yQN92Od2Z+2ef0K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H/N7&#13;&#10;ApwBAAAVAwAADgAAAAAAAAAAAAAAAAAuAgAAZHJzL2Uyb0RvYy54bWxQSwECLQAUAAYACAAAACEA&#13;&#10;XD+O2eEAAAASAQAADwAAAAAAAAAAAAAAAAD2AwAAZHJzL2Rvd25yZXYueG1sUEsFBgAAAAAEAAQA&#13;&#10;8wAAAAQFAAAAAA==&#13;&#10;" filled="f" stroked="f">
                      <v:textbox inset="2.16pt,1.44pt,0,1.44pt">
                        <w:txbxContent>
                          <w:p w14:paraId="641353C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89696" behindDoc="0" locked="0" layoutInCell="1" allowOverlap="1" wp14:anchorId="48533266" wp14:editId="676E0F94">
                      <wp:simplePos x="0" y="0"/>
                      <wp:positionH relativeFrom="column">
                        <wp:posOffset>1320800</wp:posOffset>
                      </wp:positionH>
                      <wp:positionV relativeFrom="paragraph">
                        <wp:posOffset>8407400</wp:posOffset>
                      </wp:positionV>
                      <wp:extent cx="1016000" cy="6096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A344E-9046-2440-B1D0-F33E5E067EE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331B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33266" id="Rectangle 3660" o:spid="_x0000_s2839" style="position:absolute;margin-left:104pt;margin-top:662pt;width:80pt;height:48pt;z-index:2553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ObF&#13;&#10;+xedAQAAFQMAAA4AAAAAAAAAAAAAAAAALgIAAGRycy9lMm9Eb2MueG1sUEsBAi0AFAAGAAgAAAAh&#13;&#10;AFw/jtnhAAAAEgEAAA8AAAAAAAAAAAAAAAAA9wMAAGRycy9kb3ducmV2LnhtbFBLBQYAAAAABAAE&#13;&#10;APMAAAAFBQAAAAA=&#13;&#10;" filled="f" stroked="f">
                      <v:textbox inset="2.16pt,1.44pt,0,1.44pt">
                        <w:txbxContent>
                          <w:p w14:paraId="06331B7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0720" behindDoc="0" locked="0" layoutInCell="1" allowOverlap="1" wp14:anchorId="3AC14C72" wp14:editId="15926B34">
                      <wp:simplePos x="0" y="0"/>
                      <wp:positionH relativeFrom="column">
                        <wp:posOffset>1320800</wp:posOffset>
                      </wp:positionH>
                      <wp:positionV relativeFrom="paragraph">
                        <wp:posOffset>8407400</wp:posOffset>
                      </wp:positionV>
                      <wp:extent cx="1016000" cy="609600"/>
                      <wp:effectExtent l="0" t="0" r="0" b="0"/>
                      <wp:wrapNone/>
                      <wp:docPr id="3661" name="Rectangle 3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85025-089C-554F-8AF6-E0232AA17EA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C256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14C72" id="Rectangle 3661" o:spid="_x0000_s2840" style="position:absolute;margin-left:104pt;margin-top:662pt;width:80pt;height:48pt;z-index:2553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AlF&#13;&#10;e3+dAQAAFQMAAA4AAAAAAAAAAAAAAAAALgIAAGRycy9lMm9Eb2MueG1sUEsBAi0AFAAGAAgAAAAh&#13;&#10;AFw/jtnhAAAAEgEAAA8AAAAAAAAAAAAAAAAA9wMAAGRycy9kb3ducmV2LnhtbFBLBQYAAAAABAAE&#13;&#10;APMAAAAFBQAAAAA=&#13;&#10;" filled="f" stroked="f">
                      <v:textbox inset="2.16pt,1.44pt,0,1.44pt">
                        <w:txbxContent>
                          <w:p w14:paraId="4AC256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1744" behindDoc="0" locked="0" layoutInCell="1" allowOverlap="1" wp14:anchorId="249E7FA4" wp14:editId="2F6F232E">
                      <wp:simplePos x="0" y="0"/>
                      <wp:positionH relativeFrom="column">
                        <wp:posOffset>1320800</wp:posOffset>
                      </wp:positionH>
                      <wp:positionV relativeFrom="paragraph">
                        <wp:posOffset>8407400</wp:posOffset>
                      </wp:positionV>
                      <wp:extent cx="1016000" cy="609600"/>
                      <wp:effectExtent l="0" t="0" r="0" b="0"/>
                      <wp:wrapNone/>
                      <wp:docPr id="3662" name="Rectangle 3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20B25-79D6-6F48-88E9-E58E32613FC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065C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E7FA4" id="Rectangle 3662" o:spid="_x0000_s2841" style="position:absolute;margin-left:104pt;margin-top:662pt;width:80pt;height:48pt;z-index:2553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PBz&#13;&#10;+2qdAQAAFQMAAA4AAAAAAAAAAAAAAAAALgIAAGRycy9lMm9Eb2MueG1sUEsBAi0AFAAGAAgAAAAh&#13;&#10;AFw/jtnhAAAAEgEAAA8AAAAAAAAAAAAAAAAA9wMAAGRycy9kb3ducmV2LnhtbFBLBQYAAAAABAAE&#13;&#10;APMAAAAFBQAAAAA=&#13;&#10;" filled="f" stroked="f">
                      <v:textbox inset="2.16pt,1.44pt,0,1.44pt">
                        <w:txbxContent>
                          <w:p w14:paraId="22065CA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2768" behindDoc="0" locked="0" layoutInCell="1" allowOverlap="1" wp14:anchorId="6F938254" wp14:editId="2B6F636B">
                      <wp:simplePos x="0" y="0"/>
                      <wp:positionH relativeFrom="column">
                        <wp:posOffset>1320800</wp:posOffset>
                      </wp:positionH>
                      <wp:positionV relativeFrom="paragraph">
                        <wp:posOffset>8407400</wp:posOffset>
                      </wp:positionV>
                      <wp:extent cx="1016000" cy="609600"/>
                      <wp:effectExtent l="0" t="0" r="0" b="0"/>
                      <wp:wrapNone/>
                      <wp:docPr id="3663" name="Rectangle 3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EC74D-993F-C249-A89D-131E431CD21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171C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38254" id="Rectangle 3663" o:spid="_x0000_s2842" style="position:absolute;margin-left:104pt;margin-top:662pt;width:80pt;height:48pt;z-index:2553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Pso&#13;&#10;e1SdAQAAFQMAAA4AAAAAAAAAAAAAAAAALgIAAGRycy9lMm9Eb2MueG1sUEsBAi0AFAAGAAgAAAAh&#13;&#10;AFw/jtnhAAAAEgEAAA8AAAAAAAAAAAAAAAAA9wMAAGRycy9kb3ducmV2LnhtbFBLBQYAAAAABAAE&#13;&#10;APMAAAAFBQAAAAA=&#13;&#10;" filled="f" stroked="f">
                      <v:textbox inset="2.16pt,1.44pt,0,1.44pt">
                        <w:txbxContent>
                          <w:p w14:paraId="6F171C1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3792" behindDoc="0" locked="0" layoutInCell="1" allowOverlap="1" wp14:anchorId="08FBC2DC" wp14:editId="07CB7ABC">
                      <wp:simplePos x="0" y="0"/>
                      <wp:positionH relativeFrom="column">
                        <wp:posOffset>1320800</wp:posOffset>
                      </wp:positionH>
                      <wp:positionV relativeFrom="paragraph">
                        <wp:posOffset>8407400</wp:posOffset>
                      </wp:positionV>
                      <wp:extent cx="1016000" cy="609600"/>
                      <wp:effectExtent l="0" t="0" r="0" b="0"/>
                      <wp:wrapNone/>
                      <wp:docPr id="3664" name="Rectangle 3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0CEBC-C2B9-4F41-B25A-98B2C40B75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F80D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BC2DC" id="Rectangle 3664" o:spid="_x0000_s2843" style="position:absolute;margin-left:104pt;margin-top:662pt;width:80pt;height:48pt;z-index:2553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AIe&#13;&#10;+0GdAQAAFQMAAA4AAAAAAAAAAAAAAAAALgIAAGRycy9lMm9Eb2MueG1sUEsBAi0AFAAGAAgAAAAh&#13;&#10;AFw/jtnhAAAAEgEAAA8AAAAAAAAAAAAAAAAA9wMAAGRycy9kb3ducmV2LnhtbFBLBQYAAAAABAAE&#13;&#10;APMAAAAFBQAAAAA=&#13;&#10;" filled="f" stroked="f">
                      <v:textbox inset="2.16pt,1.44pt,0,1.44pt">
                        <w:txbxContent>
                          <w:p w14:paraId="1FF80D0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4816" behindDoc="0" locked="0" layoutInCell="1" allowOverlap="1" wp14:anchorId="3D6F2C97" wp14:editId="22A6AFF7">
                      <wp:simplePos x="0" y="0"/>
                      <wp:positionH relativeFrom="column">
                        <wp:posOffset>1320800</wp:posOffset>
                      </wp:positionH>
                      <wp:positionV relativeFrom="paragraph">
                        <wp:posOffset>8407400</wp:posOffset>
                      </wp:positionV>
                      <wp:extent cx="1016000" cy="609600"/>
                      <wp:effectExtent l="0" t="0" r="0" b="0"/>
                      <wp:wrapNone/>
                      <wp:docPr id="3665" name="Rectangle 3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17E1E5-E375-A641-A18C-52BEA9EE0AB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D510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F2C97" id="Rectangle 3665" o:spid="_x0000_s2844" style="position:absolute;margin-left:104pt;margin-top:662pt;width:80pt;height:48pt;z-index:2553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JSl6&#13;&#10;hZwBAAAVAwAADgAAAAAAAAAAAAAAAAAuAgAAZHJzL2Uyb0RvYy54bWxQSwECLQAUAAYACAAAACEA&#13;&#10;XD+O2eEAAAASAQAADwAAAAAAAAAAAAAAAAD2AwAAZHJzL2Rvd25yZXYueG1sUEsFBgAAAAAEAAQA&#13;&#10;8wAAAAQFAAAAAA==&#13;&#10;" filled="f" stroked="f">
                      <v:textbox inset="2.16pt,1.44pt,0,1.44pt">
                        <w:txbxContent>
                          <w:p w14:paraId="4DD510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5840" behindDoc="0" locked="0" layoutInCell="1" allowOverlap="1" wp14:anchorId="6D0E7F4F" wp14:editId="53921355">
                      <wp:simplePos x="0" y="0"/>
                      <wp:positionH relativeFrom="column">
                        <wp:posOffset>1320800</wp:posOffset>
                      </wp:positionH>
                      <wp:positionV relativeFrom="paragraph">
                        <wp:posOffset>8407400</wp:posOffset>
                      </wp:positionV>
                      <wp:extent cx="1016000" cy="609600"/>
                      <wp:effectExtent l="0" t="0" r="0" b="0"/>
                      <wp:wrapNone/>
                      <wp:docPr id="3666" name="Rectangle 3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B99749-DFCE-5145-B573-70946F68979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8D43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E7F4F" id="Rectangle 3666" o:spid="_x0000_s2845" style="position:absolute;margin-left:104pt;margin-top:662pt;width:80pt;height:48pt;z-index:2553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qQ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" filled="f" stroked="f">
                      <v:textbox inset="2.16pt,1.44pt,0,1.44pt">
                        <w:txbxContent>
                          <w:p w14:paraId="138D430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6864" behindDoc="0" locked="0" layoutInCell="1" allowOverlap="1" wp14:anchorId="6036ED76" wp14:editId="357D3D2C">
                      <wp:simplePos x="0" y="0"/>
                      <wp:positionH relativeFrom="column">
                        <wp:posOffset>1320800</wp:posOffset>
                      </wp:positionH>
                      <wp:positionV relativeFrom="paragraph">
                        <wp:posOffset>8407400</wp:posOffset>
                      </wp:positionV>
                      <wp:extent cx="1016000" cy="762000"/>
                      <wp:effectExtent l="0" t="0" r="0" b="0"/>
                      <wp:wrapNone/>
                      <wp:docPr id="3667" name="Rectangle 3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ABAB3C-0A1D-FA40-A1DC-6D57AD660C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A87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6ED76" id="Rectangle 3667" o:spid="_x0000_s2846" style="position:absolute;margin-left:104pt;margin-top:662pt;width:80pt;height:60pt;z-index:2553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O8zmw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wU3N/fQn58xb1t64mBHmDqpRxelmHiCnaSfR4VGivFLYIuau9tVwyMvBeOseRWxFMx6&#13;&#10;/76rgh6Al0InlOIY0R0GJrwsevLD7H1R9rYnebjv68L+us27XwA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D4eO8z&#13;&#10;mwEAABUDAAAOAAAAAAAAAAAAAAAAAC4CAABkcnMvZTJvRG9jLnhtbFBLAQItABQABgAIAAAAIQDD&#13;&#10;0V5h4QAAABIBAAAPAAAAAAAAAAAAAAAAAPUDAABkcnMvZG93bnJldi54bWxQSwUGAAAAAAQABADz&#13;&#10;AAAAAwUAAAAA&#13;&#10;" filled="f" stroked="f">
                      <v:textbox inset="2.16pt,1.44pt,0,1.44pt">
                        <w:txbxContent>
                          <w:p w14:paraId="52AA87B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7888" behindDoc="0" locked="0" layoutInCell="1" allowOverlap="1" wp14:anchorId="3640BA22" wp14:editId="12CC4694">
                      <wp:simplePos x="0" y="0"/>
                      <wp:positionH relativeFrom="column">
                        <wp:posOffset>1320800</wp:posOffset>
                      </wp:positionH>
                      <wp:positionV relativeFrom="paragraph">
                        <wp:posOffset>8407400</wp:posOffset>
                      </wp:positionV>
                      <wp:extent cx="1016000" cy="762000"/>
                      <wp:effectExtent l="0" t="0" r="0" b="0"/>
                      <wp:wrapNone/>
                      <wp:docPr id="3668" name="Rectangle 3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A1F2B2-1197-B64B-A590-3557EE55C0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3FE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0BA22" id="Rectangle 3668" o:spid="_x0000_s2847" style="position:absolute;margin-left:104pt;margin-top:662pt;width:80pt;height:60pt;z-index:2553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m8mmw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" filled="f" stroked="f">
                      <v:textbox inset="2.16pt,1.44pt,0,1.44pt">
                        <w:txbxContent>
                          <w:p w14:paraId="57F3FE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8912" behindDoc="0" locked="0" layoutInCell="1" allowOverlap="1" wp14:anchorId="6C318443" wp14:editId="1270A381">
                      <wp:simplePos x="0" y="0"/>
                      <wp:positionH relativeFrom="column">
                        <wp:posOffset>1320800</wp:posOffset>
                      </wp:positionH>
                      <wp:positionV relativeFrom="paragraph">
                        <wp:posOffset>8407400</wp:posOffset>
                      </wp:positionV>
                      <wp:extent cx="1016000" cy="762000"/>
                      <wp:effectExtent l="0" t="0" r="0" b="0"/>
                      <wp:wrapNone/>
                      <wp:docPr id="3669" name="Rectangle 3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842907-0D1A-9B47-97EA-AA1403F2B6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F1D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18443" id="Rectangle 3669" o:spid="_x0000_s2848" style="position:absolute;margin-left:104pt;margin-top:662pt;width:80pt;height:60pt;z-index:2553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e8Y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03Gzc099OdnzNuWnjjYEaZO6tFFKSaeYCfp51GhkWL8Etii5u521fDIS8E4a15FLAWz&#13;&#10;3r/vqqAH4KXQCaU4RnSHgQkvi578MHtflL3tSR7u+7qwv27z7hc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ChXv&#13;&#10;GJwBAAAVAwAADgAAAAAAAAAAAAAAAAAuAgAAZHJzL2Uyb0RvYy54bWxQSwECLQAUAAYACAAAACEA&#13;&#10;w9FeYeEAAAASAQAADwAAAAAAAAAAAAAAAAD2AwAAZHJzL2Rvd25yZXYueG1sUEsFBgAAAAAEAAQA&#13;&#10;8wAAAAQFAAAAAA==&#13;&#10;" filled="f" stroked="f">
                      <v:textbox inset="2.16pt,1.44pt,0,1.44pt">
                        <w:txbxContent>
                          <w:p w14:paraId="0B6F1DD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399936" behindDoc="0" locked="0" layoutInCell="1" allowOverlap="1" wp14:anchorId="42ABFD58" wp14:editId="3CB2FAC1">
                      <wp:simplePos x="0" y="0"/>
                      <wp:positionH relativeFrom="column">
                        <wp:posOffset>1320800</wp:posOffset>
                      </wp:positionH>
                      <wp:positionV relativeFrom="paragraph">
                        <wp:posOffset>8407400</wp:posOffset>
                      </wp:positionV>
                      <wp:extent cx="1016000" cy="609600"/>
                      <wp:effectExtent l="0" t="0" r="0" b="0"/>
                      <wp:wrapNone/>
                      <wp:docPr id="3670" name="Rectangle 3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BA3C6C-8349-9647-8BAF-7E293511D9C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431C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BFD58" id="Rectangle 3670" o:spid="_x0000_s2849" style="position:absolute;margin-left:104pt;margin-top:662pt;width:80pt;height:48pt;z-index:2553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NZwX&#13;&#10;gJwBAAAVAwAADgAAAAAAAAAAAAAAAAAuAgAAZHJzL2Uyb0RvYy54bWxQSwECLQAUAAYACAAAACEA&#13;&#10;XD+O2eEAAAASAQAADwAAAAAAAAAAAAAAAAD2AwAAZHJzL2Rvd25yZXYueG1sUEsFBgAAAAAEAAQA&#13;&#10;8wAAAAQFAAAAAA==&#13;&#10;" filled="f" stroked="f">
                      <v:textbox inset="2.16pt,1.44pt,0,1.44pt">
                        <w:txbxContent>
                          <w:p w14:paraId="4B431C8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0960" behindDoc="0" locked="0" layoutInCell="1" allowOverlap="1" wp14:anchorId="5B22EE50" wp14:editId="596A6AF5">
                      <wp:simplePos x="0" y="0"/>
                      <wp:positionH relativeFrom="column">
                        <wp:posOffset>1320800</wp:posOffset>
                      </wp:positionH>
                      <wp:positionV relativeFrom="paragraph">
                        <wp:posOffset>8407400</wp:posOffset>
                      </wp:positionV>
                      <wp:extent cx="1016000" cy="609600"/>
                      <wp:effectExtent l="0" t="0" r="0" b="0"/>
                      <wp:wrapNone/>
                      <wp:docPr id="3671" name="Rectangle 3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CA1FBF-A0EE-404D-9704-0349715E78E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F5C3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2EE50" id="Rectangle 3671" o:spid="_x0000_s2850" style="position:absolute;margin-left:104pt;margin-top:662pt;width:80pt;height:48pt;z-index:2554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JfonAEAABUDAAAOAAAAZHJzL2Uyb0RvYy54bWysUsFu2zAMvQ/YPwi6N3bcrk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Gn9e2ac0apLpcjUvpqwIucdBJ5FsUidfxO6eXXP7/wvcvzOUvz&#13;&#10;bhau541aNTcZNzd30J8eMW9beuBgR5g6qUcXpZh4gp2kXweFRorxW2CLms831w2PvBSMs+JVxFIw&#13;&#10;693brgp6AF4KnVCKQ0S3H5jwsujJD7P3RdnrnuThvq0L+8s2b38D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2hyX&#13;&#10;6JwBAAAVAwAADgAAAAAAAAAAAAAAAAAuAgAAZHJzL2Uyb0RvYy54bWxQSwECLQAUAAYACAAAACEA&#13;&#10;XD+O2eEAAAASAQAADwAAAAAAAAAAAAAAAAD2AwAAZHJzL2Rvd25yZXYueG1sUEsFBgAAAAAEAAQA&#13;&#10;8wAAAAQFAAAAAA==&#13;&#10;" filled="f" stroked="f">
                      <v:textbox inset="2.16pt,1.44pt,0,1.44pt">
                        <w:txbxContent>
                          <w:p w14:paraId="75F5C3A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1984" behindDoc="0" locked="0" layoutInCell="1" allowOverlap="1" wp14:anchorId="661D48A1" wp14:editId="7B98FF2C">
                      <wp:simplePos x="0" y="0"/>
                      <wp:positionH relativeFrom="column">
                        <wp:posOffset>1320800</wp:posOffset>
                      </wp:positionH>
                      <wp:positionV relativeFrom="paragraph">
                        <wp:posOffset>8407400</wp:posOffset>
                      </wp:positionV>
                      <wp:extent cx="1016000" cy="6096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45BCB2-7E21-6541-A554-3A8F70812A2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A657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48A1" id="Rectangle 3672" o:spid="_x0000_s2851" style="position:absolute;margin-left:104pt;margin-top:662pt;width:80pt;height:48pt;z-index:2554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" filled="f" stroked="f">
                      <v:textbox inset="2.16pt,1.44pt,0,1.44pt">
                        <w:txbxContent>
                          <w:p w14:paraId="2DA657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3008" behindDoc="0" locked="0" layoutInCell="1" allowOverlap="1" wp14:anchorId="0C7832F7" wp14:editId="1D9283D2">
                      <wp:simplePos x="0" y="0"/>
                      <wp:positionH relativeFrom="column">
                        <wp:posOffset>1320800</wp:posOffset>
                      </wp:positionH>
                      <wp:positionV relativeFrom="paragraph">
                        <wp:posOffset>8407400</wp:posOffset>
                      </wp:positionV>
                      <wp:extent cx="10160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99665B-17EF-C842-BEC3-67BF096043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2B2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832F7" id="Rectangle 3673" o:spid="_x0000_s2852" style="position:absolute;margin-left:104pt;margin-top:662pt;width:80pt;height:60pt;z-index:2554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u9OnA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1aN7cZNzf30J+fMG9beuRgR5g6qUcXpZh4gp2kn0eFRorxa2CLmrubVcMjLwXjrHkVsRTM&#13;&#10;ev++q4IegJdCJ5TiGNEdBia8LHryw+x9Ufa2J3m47+vC/rrNu18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7s7v&#13;&#10;TpwBAAAVAwAADgAAAAAAAAAAAAAAAAAuAgAAZHJzL2Uyb0RvYy54bWxQSwECLQAUAAYACAAAACEA&#13;&#10;w9FeYeEAAAASAQAADwAAAAAAAAAAAAAAAAD2AwAAZHJzL2Rvd25yZXYueG1sUEsFBgAAAAAEAAQA&#13;&#10;8wAAAAQFAAAAAA==&#13;&#10;" filled="f" stroked="f">
                      <v:textbox inset="2.16pt,1.44pt,0,1.44pt">
                        <w:txbxContent>
                          <w:p w14:paraId="32A2B29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04032" behindDoc="0" locked="0" layoutInCell="1" allowOverlap="1" wp14:anchorId="7A47E579" wp14:editId="7EA1A98E">
                      <wp:simplePos x="0" y="0"/>
                      <wp:positionH relativeFrom="column">
                        <wp:posOffset>1320800</wp:posOffset>
                      </wp:positionH>
                      <wp:positionV relativeFrom="paragraph">
                        <wp:posOffset>8407400</wp:posOffset>
                      </wp:positionV>
                      <wp:extent cx="1016000" cy="762000"/>
                      <wp:effectExtent l="0" t="0" r="0" b="0"/>
                      <wp:wrapNone/>
                      <wp:docPr id="3674" name="Rectangle 3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7B9C31-C8F7-2043-B375-D5E84FB6E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E55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7E579" id="Rectangle 3674" o:spid="_x0000_s2853" style="position:absolute;margin-left:104pt;margin-top:662pt;width:80pt;height:60pt;z-index:2554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9bnA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" filled="f" stroked="f">
                      <v:textbox inset="2.16pt,1.44pt,0,1.44pt">
                        <w:txbxContent>
                          <w:p w14:paraId="3E3E555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3968" behindDoc="0" locked="0" layoutInCell="1" allowOverlap="1" wp14:anchorId="333B588E" wp14:editId="0DE3A755">
                      <wp:simplePos x="0" y="0"/>
                      <wp:positionH relativeFrom="column">
                        <wp:posOffset>1320800</wp:posOffset>
                      </wp:positionH>
                      <wp:positionV relativeFrom="paragraph">
                        <wp:posOffset>9956800</wp:posOffset>
                      </wp:positionV>
                      <wp:extent cx="990600" cy="927100"/>
                      <wp:effectExtent l="0" t="0" r="0" b="0"/>
                      <wp:wrapNone/>
                      <wp:docPr id="3713" name="Rectangle 37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8C8709F-DF5B-C64A-A466-96E128537A5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4685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B588E" id="Rectangle 3713" o:spid="_x0000_s2854" style="position:absolute;margin-left:104pt;margin-top:784pt;width:78pt;height:73pt;z-index:2554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" filled="f" stroked="f">
                      <v:textbox inset="2.16pt,1.44pt,0,1.44pt">
                        <w:txbxContent>
                          <w:p w14:paraId="7B46858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4992" behindDoc="0" locked="0" layoutInCell="1" allowOverlap="1" wp14:anchorId="06C11455" wp14:editId="3ACF21C5">
                      <wp:simplePos x="0" y="0"/>
                      <wp:positionH relativeFrom="column">
                        <wp:posOffset>1320800</wp:posOffset>
                      </wp:positionH>
                      <wp:positionV relativeFrom="paragraph">
                        <wp:posOffset>9956800</wp:posOffset>
                      </wp:positionV>
                      <wp:extent cx="1016000" cy="762000"/>
                      <wp:effectExtent l="0" t="0" r="0" b="0"/>
                      <wp:wrapNone/>
                      <wp:docPr id="3714" name="Rectangle 3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D5470-6DB3-9B41-B96B-F2219105A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14D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11455" id="Rectangle 3714" o:spid="_x0000_s2855" style="position:absolute;margin-left:104pt;margin-top:784pt;width:80pt;height:60pt;z-index:2554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6K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1aN5uMm5t76M/PmLctPXGwI0yd1KOLUkw8wU7Sz6NCI8X4JbBFzd3tquGRl4Jx1ryKWApm&#13;&#10;vX/fVUEPwEuhE0pxjOgOAxNeFj35Yfa+KHvbkzzc93Vhf93m3S8A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Mn5boqc&#13;&#10;AQAAFQMAAA4AAAAAAAAAAAAAAAAALgIAAGRycy9lMm9Eb2MueG1sUEsBAi0AFAAGAAgAAAAhANF9&#13;&#10;3p7fAAAAEgEAAA8AAAAAAAAAAAAAAAAA9gMAAGRycy9kb3ducmV2LnhtbFBLBQYAAAAABAAEAPMA&#13;&#10;AAACBQAAAAA=&#13;&#10;" filled="f" stroked="f">
                      <v:textbox inset="2.16pt,1.44pt,0,1.44pt">
                        <w:txbxContent>
                          <w:p w14:paraId="44414D9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6016" behindDoc="0" locked="0" layoutInCell="1" allowOverlap="1" wp14:anchorId="3835C511" wp14:editId="435278BF">
                      <wp:simplePos x="0" y="0"/>
                      <wp:positionH relativeFrom="column">
                        <wp:posOffset>1320800</wp:posOffset>
                      </wp:positionH>
                      <wp:positionV relativeFrom="paragraph">
                        <wp:posOffset>9956800</wp:posOffset>
                      </wp:positionV>
                      <wp:extent cx="990600" cy="863600"/>
                      <wp:effectExtent l="0" t="0" r="0" b="0"/>
                      <wp:wrapNone/>
                      <wp:docPr id="3715" name="Rectangle 37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B69D7EB-5E73-7A43-A4DD-6B88D53B33D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55122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5C511" id="Rectangle 3715" o:spid="_x0000_s2856" style="position:absolute;margin-left:104pt;margin-top:784pt;width:78pt;height:68pt;z-index:2554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" filled="f" stroked="f">
                      <v:textbox inset="2.16pt,1.44pt,0,1.44pt">
                        <w:txbxContent>
                          <w:p w14:paraId="6255122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7040" behindDoc="0" locked="0" layoutInCell="1" allowOverlap="1" wp14:anchorId="01D5DBE5" wp14:editId="131B680C">
                      <wp:simplePos x="0" y="0"/>
                      <wp:positionH relativeFrom="column">
                        <wp:posOffset>1320800</wp:posOffset>
                      </wp:positionH>
                      <wp:positionV relativeFrom="paragraph">
                        <wp:posOffset>9956800</wp:posOffset>
                      </wp:positionV>
                      <wp:extent cx="990600" cy="927100"/>
                      <wp:effectExtent l="0" t="0" r="0" b="0"/>
                      <wp:wrapNone/>
                      <wp:docPr id="3716" name="Rectangle 37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5C9915D-EA68-7241-946C-A6107B997CF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CA89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5DBE5" id="Rectangle 3716" o:spid="_x0000_s2857" style="position:absolute;margin-left:104pt;margin-top:784pt;width:78pt;height:73pt;z-index:2554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" filled="f" stroked="f">
                      <v:textbox inset="2.16pt,1.44pt,0,1.44pt">
                        <w:txbxContent>
                          <w:p w14:paraId="6BCA89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8064" behindDoc="0" locked="0" layoutInCell="1" allowOverlap="1" wp14:anchorId="046194F2" wp14:editId="2B0BD194">
                      <wp:simplePos x="0" y="0"/>
                      <wp:positionH relativeFrom="column">
                        <wp:posOffset>1320800</wp:posOffset>
                      </wp:positionH>
                      <wp:positionV relativeFrom="paragraph">
                        <wp:posOffset>9956800</wp:posOffset>
                      </wp:positionV>
                      <wp:extent cx="1016000" cy="762000"/>
                      <wp:effectExtent l="0" t="0" r="0" b="0"/>
                      <wp:wrapNone/>
                      <wp:docPr id="3717" name="Rectangle 3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65BB9F-C219-D343-A8C1-7D8C2BFB4B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751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194F2" id="Rectangle 3717" o:spid="_x0000_s2858" style="position:absolute;margin-left:104pt;margin-top:784pt;width:80pt;height:60pt;z-index:2554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hN+b3JsB&#13;&#10;AAAVAwAADgAAAAAAAAAAAAAAAAAuAgAAZHJzL2Uyb0RvYy54bWxQSwECLQAUAAYACAAAACEA0X3e&#13;&#10;nt8AAAASAQAADwAAAAAAAAAAAAAAAAD1AwAAZHJzL2Rvd25yZXYueG1sUEsFBgAAAAAEAAQA8wAA&#13;&#10;AAEFAAAAAA==&#13;&#10;" filled="f" stroked="f">
                      <v:textbox inset="2.16pt,1.44pt,0,1.44pt">
                        <w:txbxContent>
                          <w:p w14:paraId="2BA751B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49088" behindDoc="0" locked="0" layoutInCell="1" allowOverlap="1" wp14:anchorId="2E9BB699" wp14:editId="14331209">
                      <wp:simplePos x="0" y="0"/>
                      <wp:positionH relativeFrom="column">
                        <wp:posOffset>1320800</wp:posOffset>
                      </wp:positionH>
                      <wp:positionV relativeFrom="paragraph">
                        <wp:posOffset>9956800</wp:posOffset>
                      </wp:positionV>
                      <wp:extent cx="990600" cy="927100"/>
                      <wp:effectExtent l="0" t="0" r="0" b="0"/>
                      <wp:wrapNone/>
                      <wp:docPr id="3718" name="Rectangle 37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3C0C206-1D88-8A41-8181-469990AB79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2C29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BB699" id="Rectangle 3718" o:spid="_x0000_s2859" style="position:absolute;margin-left:104pt;margin-top:784pt;width:78pt;height:73pt;z-index:2554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" filled="f" stroked="f">
                      <v:textbox inset="2.16pt,1.44pt,0,1.44pt">
                        <w:txbxContent>
                          <w:p w14:paraId="612C297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0112" behindDoc="0" locked="0" layoutInCell="1" allowOverlap="1" wp14:anchorId="26B8DC46" wp14:editId="1C398B7F">
                      <wp:simplePos x="0" y="0"/>
                      <wp:positionH relativeFrom="column">
                        <wp:posOffset>1333500</wp:posOffset>
                      </wp:positionH>
                      <wp:positionV relativeFrom="paragraph">
                        <wp:posOffset>9956800</wp:posOffset>
                      </wp:positionV>
                      <wp:extent cx="990600" cy="927100"/>
                      <wp:effectExtent l="0" t="0" r="0" b="0"/>
                      <wp:wrapNone/>
                      <wp:docPr id="3719" name="Rectangle 37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290E19D-5B65-574B-8C7E-21A61584A4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BB9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8DC46" id="Rectangle 3719" o:spid="_x0000_s2860" style="position:absolute;margin-left:105pt;margin-top:784pt;width:78pt;height:73pt;z-index:2554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" filled="f" stroked="f">
                      <v:textbox inset="2.16pt,1.44pt,0,1.44pt">
                        <w:txbxContent>
                          <w:p w14:paraId="02FBB9E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1136" behindDoc="0" locked="0" layoutInCell="1" allowOverlap="1" wp14:anchorId="1CE725B6" wp14:editId="4212AF05">
                      <wp:simplePos x="0" y="0"/>
                      <wp:positionH relativeFrom="column">
                        <wp:posOffset>1320800</wp:posOffset>
                      </wp:positionH>
                      <wp:positionV relativeFrom="paragraph">
                        <wp:posOffset>9956800</wp:posOffset>
                      </wp:positionV>
                      <wp:extent cx="1016000" cy="762000"/>
                      <wp:effectExtent l="0" t="0" r="0" b="0"/>
                      <wp:wrapNone/>
                      <wp:docPr id="3720" name="Rectangle 3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D9A0BC-8FB6-DF4A-AE2B-6C1B728A6D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DBE6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725B6" id="Rectangle 3720" o:spid="_x0000_s2861" style="position:absolute;margin-left:104pt;margin-top:784pt;width:80pt;height:60pt;z-index:2554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xu0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enGdcFNz67vjM6Rti08U9ODHlsvBBM5GmmDL8W0vQHE2PDiyqLq5WlQ08lzM66qmVYRc&#13;&#10;EOvt165wsve0FDICZ/sAZtcT4XnWkx4m77Oyzz1Jw/1aZ/bnbV6/Aw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BrXxu0&#13;&#10;nQEAABUDAAAOAAAAAAAAAAAAAAAAAC4CAABkcnMvZTJvRG9jLnhtbFBLAQItABQABgAIAAAAIQDR&#13;&#10;fd6e3wAAABIBAAAPAAAAAAAAAAAAAAAAAPcDAABkcnMvZG93bnJldi54bWxQSwUGAAAAAAQABADz&#13;&#10;AAAAAwUAAAAA&#13;&#10;" filled="f" stroked="f">
                      <v:textbox inset="2.16pt,1.44pt,0,1.44pt">
                        <w:txbxContent>
                          <w:p w14:paraId="246DBE6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2160" behindDoc="0" locked="0" layoutInCell="1" allowOverlap="1" wp14:anchorId="6A9E82C1" wp14:editId="573070D7">
                      <wp:simplePos x="0" y="0"/>
                      <wp:positionH relativeFrom="column">
                        <wp:posOffset>1320800</wp:posOffset>
                      </wp:positionH>
                      <wp:positionV relativeFrom="paragraph">
                        <wp:posOffset>9956800</wp:posOffset>
                      </wp:positionV>
                      <wp:extent cx="990600" cy="927100"/>
                      <wp:effectExtent l="0" t="0" r="0" b="0"/>
                      <wp:wrapNone/>
                      <wp:docPr id="3721" name="Rectangle 37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8012D1F-8462-984B-8075-FB38F0D5C1E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FE50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E82C1" id="Rectangle 3721" o:spid="_x0000_s2862" style="position:absolute;margin-left:104pt;margin-top:784pt;width:78pt;height:73pt;z-index:2554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" filled="f" stroked="f">
                      <v:textbox inset="2.16pt,1.44pt,0,1.44pt">
                        <w:txbxContent>
                          <w:p w14:paraId="45FE509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3184" behindDoc="0" locked="0" layoutInCell="1" allowOverlap="1" wp14:anchorId="5E0B212E" wp14:editId="5B0BB932">
                      <wp:simplePos x="0" y="0"/>
                      <wp:positionH relativeFrom="column">
                        <wp:posOffset>1320800</wp:posOffset>
                      </wp:positionH>
                      <wp:positionV relativeFrom="paragraph">
                        <wp:posOffset>9956800</wp:posOffset>
                      </wp:positionV>
                      <wp:extent cx="990600" cy="901700"/>
                      <wp:effectExtent l="0" t="0" r="0" b="0"/>
                      <wp:wrapNone/>
                      <wp:docPr id="3722" name="Rectangle 37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CD7492-8454-EB40-87CB-B7E4B6120B6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98DDDF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B212E" id="Rectangle 3722" o:spid="_x0000_s2863" style="position:absolute;margin-left:104pt;margin-top:784pt;width:78pt;height:71pt;z-index:2554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" filled="f" stroked="f">
                      <v:textbox inset="2.16pt,1.44pt,0,1.44pt">
                        <w:txbxContent>
                          <w:p w14:paraId="698DDDF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4208" behindDoc="0" locked="0" layoutInCell="1" allowOverlap="1" wp14:anchorId="6C04DBFE" wp14:editId="241284D0">
                      <wp:simplePos x="0" y="0"/>
                      <wp:positionH relativeFrom="column">
                        <wp:posOffset>1320800</wp:posOffset>
                      </wp:positionH>
                      <wp:positionV relativeFrom="paragraph">
                        <wp:posOffset>9956800</wp:posOffset>
                      </wp:positionV>
                      <wp:extent cx="1016000" cy="762000"/>
                      <wp:effectExtent l="0" t="0" r="0" b="0"/>
                      <wp:wrapNone/>
                      <wp:docPr id="3723" name="Rectangle 3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043A9-B7C0-B04D-8598-31769B3F3A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76B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4DBFE" id="Rectangle 3723" o:spid="_x0000_s2864" style="position:absolute;margin-left:104pt;margin-top:784pt;width:80pt;height:60pt;z-index:2554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pb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oSbmhvoDs+Yti0+UdADjC2Xg/GcjTTBloe3nUDF2XDvyKLq6mJR0chzMa+rmlYRc0Gs&#13;&#10;N5+7wskeaClkRM52Hs22J8LzrCc9TN5nZR97kob7uc7sT9u8/gc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vgWaW5sB&#13;&#10;AAAVAwAADgAAAAAAAAAAAAAAAAAuAgAAZHJzL2Uyb0RvYy54bWxQSwECLQAUAAYACAAAACEA0X3e&#13;&#10;nt8AAAASAQAADwAAAAAAAAAAAAAAAAD1AwAAZHJzL2Rvd25yZXYueG1sUEsFBgAAAAAEAAQA8wAA&#13;&#10;AAEFAAAAAA==&#13;&#10;" filled="f" stroked="f">
                      <v:textbox inset="2.16pt,1.44pt,0,1.44pt">
                        <w:txbxContent>
                          <w:p w14:paraId="26B76B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5232" behindDoc="0" locked="0" layoutInCell="1" allowOverlap="1" wp14:anchorId="117889E6" wp14:editId="609BF077">
                      <wp:simplePos x="0" y="0"/>
                      <wp:positionH relativeFrom="column">
                        <wp:posOffset>1320800</wp:posOffset>
                      </wp:positionH>
                      <wp:positionV relativeFrom="paragraph">
                        <wp:posOffset>9956800</wp:posOffset>
                      </wp:positionV>
                      <wp:extent cx="1016000" cy="762000"/>
                      <wp:effectExtent l="0" t="0" r="0" b="0"/>
                      <wp:wrapNone/>
                      <wp:docPr id="3724" name="Rectangle 3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DA0F8E-9099-4647-9ADC-17173CFD65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E2B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889E6" id="Rectangle 3724" o:spid="_x0000_s2865" style="position:absolute;margin-left:104pt;margin-top:784pt;width:80pt;height:60pt;z-index:2554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xpO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lgk3NTfQHZ4xbVt8oqAHGFsuB+M5G2mCLQ9vO4GKs+HekUXV1cWiopHnYl5XNa0i5oJY&#13;&#10;bz53hZM90FLIiJztPJptT4TnWU96mLzPyj72JA33c53Zn7Z5/Q8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RzMaTpsB&#13;&#10;AAAVAwAADgAAAAAAAAAAAAAAAAAuAgAAZHJzL2Uyb0RvYy54bWxQSwECLQAUAAYACAAAACEA0X3e&#13;&#10;nt8AAAASAQAADwAAAAAAAAAAAAAAAAD1AwAAZHJzL2Rvd25yZXYueG1sUEsFBgAAAAAEAAQA8wAA&#13;&#10;AAEFAAAAAA==&#13;&#10;" filled="f" stroked="f">
                      <v:textbox inset="2.16pt,1.44pt,0,1.44pt">
                        <w:txbxContent>
                          <w:p w14:paraId="352E2BA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6256" behindDoc="0" locked="0" layoutInCell="1" allowOverlap="1" wp14:anchorId="584F0250" wp14:editId="263D7D14">
                      <wp:simplePos x="0" y="0"/>
                      <wp:positionH relativeFrom="column">
                        <wp:posOffset>1320800</wp:posOffset>
                      </wp:positionH>
                      <wp:positionV relativeFrom="paragraph">
                        <wp:posOffset>9956800</wp:posOffset>
                      </wp:positionV>
                      <wp:extent cx="1016000" cy="762000"/>
                      <wp:effectExtent l="0" t="0" r="0" b="0"/>
                      <wp:wrapNone/>
                      <wp:docPr id="3725" name="Rectangle 3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5A873B-43DE-E149-9662-FFE1E9D59F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215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F0250" id="Rectangle 3725" o:spid="_x0000_s2866" style="position:absolute;margin-left:104pt;margin-top:784pt;width:80pt;height:60pt;z-index:2554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UbHmw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4ybmlvfHZ8gbVt8pKAHP7ZcDiZwNtIEW44vewGKs+G3I4uq6+WiopHnYl5XNa0i5IJY&#13;&#10;bz93hZO9p6WQETjbBzC7ngjPs570MHmflb3vSRru5zqzP2/z5hU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H81Gx5sB&#13;&#10;AAAVAwAADgAAAAAAAAAAAAAAAAAuAgAAZHJzL2Uyb0RvYy54bWxQSwECLQAUAAYACAAAACEA0X3e&#13;&#10;nt8AAAASAQAADwAAAAAAAAAAAAAAAAD1AwAAZHJzL2Rvd25yZXYueG1sUEsFBgAAAAAEAAQA8wAA&#13;&#10;AAEFAAAAAA==&#13;&#10;" filled="f" stroked="f">
                      <v:textbox inset="2.16pt,1.44pt,0,1.44pt">
                        <w:txbxContent>
                          <w:p w14:paraId="2A6215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7280" behindDoc="0" locked="0" layoutInCell="1" allowOverlap="1" wp14:anchorId="6A189505" wp14:editId="6B2B4FDE">
                      <wp:simplePos x="0" y="0"/>
                      <wp:positionH relativeFrom="column">
                        <wp:posOffset>1320800</wp:posOffset>
                      </wp:positionH>
                      <wp:positionV relativeFrom="paragraph">
                        <wp:posOffset>9956800</wp:posOffset>
                      </wp:positionV>
                      <wp:extent cx="1016000" cy="762000"/>
                      <wp:effectExtent l="0" t="0" r="0" b="0"/>
                      <wp:wrapNone/>
                      <wp:docPr id="3726" name="Rectangle 3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602E7D-88AF-EC41-B54B-DE3D1718E3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66B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89505" id="Rectangle 3726" o:spid="_x0000_s2867" style="position:absolute;margin-left:104pt;margin-top:784pt;width:80pt;height:60pt;z-index:2554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5vvG0psB&#13;&#10;AAAVAwAADgAAAAAAAAAAAAAAAAAuAgAAZHJzL2Uyb0RvYy54bWxQSwECLQAUAAYACAAAACEA0X3e&#13;&#10;nt8AAAASAQAADwAAAAAAAAAAAAAAAAD1AwAAZHJzL2Rvd25yZXYueG1sUEsFBgAAAAAEAAQA8wAA&#13;&#10;AAEFAAAAAA==&#13;&#10;" filled="f" stroked="f">
                      <v:textbox inset="2.16pt,1.44pt,0,1.44pt">
                        <w:txbxContent>
                          <w:p w14:paraId="34F66B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8304" behindDoc="0" locked="0" layoutInCell="1" allowOverlap="1" wp14:anchorId="4C19D87A" wp14:editId="3EB0E744">
                      <wp:simplePos x="0" y="0"/>
                      <wp:positionH relativeFrom="column">
                        <wp:posOffset>1320800</wp:posOffset>
                      </wp:positionH>
                      <wp:positionV relativeFrom="paragraph">
                        <wp:posOffset>9956800</wp:posOffset>
                      </wp:positionV>
                      <wp:extent cx="1016000" cy="762000"/>
                      <wp:effectExtent l="0" t="0" r="0" b="0"/>
                      <wp:wrapNone/>
                      <wp:docPr id="3727" name="Rectangle 3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E78ECB-87CA-F44C-968B-96F65A386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C94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9D87A" id="Rectangle 3727" o:spid="_x0000_s2868" style="position:absolute;margin-left:104pt;margin-top:784pt;width:80pt;height:60pt;z-index:2554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Ebs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yrhpuYWuuMTpm2LjxT0AGPL5WA8ZyNNsOXhZS9QcTb8dmRRdb1cVDTyXMzrqqZVxFwQ&#13;&#10;6+3nrnCyB1oKGZGzvUez64nwPOtJD5P3Wdn7nqThfq4z+/M2b14B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O2gRuyc&#13;&#10;AQAAFQMAAA4AAAAAAAAAAAAAAAAALgIAAGRycy9lMm9Eb2MueG1sUEsBAi0AFAAGAAgAAAAhANF9&#13;&#10;3p7fAAAAEgEAAA8AAAAAAAAAAAAAAAAA9gMAAGRycy9kb3ducmV2LnhtbFBLBQYAAAAABAAEAPMA&#13;&#10;AAACBQAAAAA=&#13;&#10;" filled="f" stroked="f">
                      <v:textbox inset="2.16pt,1.44pt,0,1.44pt">
                        <w:txbxContent>
                          <w:p w14:paraId="69BC944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59328" behindDoc="0" locked="0" layoutInCell="1" allowOverlap="1" wp14:anchorId="16929D3C" wp14:editId="7ADC936A">
                      <wp:simplePos x="0" y="0"/>
                      <wp:positionH relativeFrom="column">
                        <wp:posOffset>1320800</wp:posOffset>
                      </wp:positionH>
                      <wp:positionV relativeFrom="paragraph">
                        <wp:posOffset>9956800</wp:posOffset>
                      </wp:positionV>
                      <wp:extent cx="1016000" cy="762000"/>
                      <wp:effectExtent l="0" t="0" r="0" b="0"/>
                      <wp:wrapNone/>
                      <wp:docPr id="3728" name="Rectangle 3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47E5BA-7C39-0648-A009-3ACAA59C7C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E0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29D3C" id="Rectangle 3728" o:spid="_x0000_s2869" style="position:absolute;margin-left:104pt;margin-top:784pt;width:80pt;height:60pt;z-index:2554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sb5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0XCTc0tdMcnTNsWHynoAcaWy8F4zkaaYMvDy16g4mz47cii6nq5qGjkuZjXVU2riLkg&#13;&#10;1tvPXeFkD7QUMiJne49m1xPhedaTHibvs7L3PUnD/Vxn9udt3rwC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BSWxvmc&#13;&#10;AQAAFQMAAA4AAAAAAAAAAAAAAAAALgIAAGRycy9lMm9Eb2MueG1sUEsBAi0AFAAGAAgAAAAhANF9&#13;&#10;3p7fAAAAEgEAAA8AAAAAAAAAAAAAAAAA9gMAAGRycy9kb3ducmV2LnhtbFBLBQYAAAAABAAEAPMA&#13;&#10;AAACBQAAAAA=&#13;&#10;" filled="f" stroked="f">
                      <v:textbox inset="2.16pt,1.44pt,0,1.44pt">
                        <w:txbxContent>
                          <w:p w14:paraId="7CCEE0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0352" behindDoc="0" locked="0" layoutInCell="1" allowOverlap="1" wp14:anchorId="11A6C344" wp14:editId="44C61D14">
                      <wp:simplePos x="0" y="0"/>
                      <wp:positionH relativeFrom="column">
                        <wp:posOffset>1320800</wp:posOffset>
                      </wp:positionH>
                      <wp:positionV relativeFrom="paragraph">
                        <wp:posOffset>9956800</wp:posOffset>
                      </wp:positionV>
                      <wp:extent cx="1016000" cy="762000"/>
                      <wp:effectExtent l="0" t="0" r="0" b="0"/>
                      <wp:wrapNone/>
                      <wp:docPr id="3729" name="Rectangle 3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106883-C6E6-BD43-8EB9-769FEB665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4A4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6C344" id="Rectangle 3729" o:spid="_x0000_s2870" style="position:absolute;margin-left:104pt;margin-top:784pt;width:80pt;height:60pt;z-index:2554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kaR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2XCTc2t745PkLYtPlLQgx9bLgcTOBtpgi3Hl70Axdnw25FF1fVyUdHIczGvq5pWEXJB&#13;&#10;rLefu8LJ3tNSyAic7QOYXU+E51lPepi8z8re9yQN93Od2Z+3efMK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PsWRpGc&#13;&#10;AQAAFQMAAA4AAAAAAAAAAAAAAAAALgIAAGRycy9lMm9Eb2MueG1sUEsBAi0AFAAGAAgAAAAhANF9&#13;&#10;3p7fAAAAEgEAAA8AAAAAAAAAAAAAAAAA9gMAAGRycy9kb3ducmV2LnhtbFBLBQYAAAAABAAEAPMA&#13;&#10;AAACBQAAAAA=&#13;&#10;" filled="f" stroked="f">
                      <v:textbox inset="2.16pt,1.44pt,0,1.44pt">
                        <w:txbxContent>
                          <w:p w14:paraId="1CF4A4E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1376" behindDoc="0" locked="0" layoutInCell="1" allowOverlap="1" wp14:anchorId="459DD195" wp14:editId="55F71A49">
                      <wp:simplePos x="0" y="0"/>
                      <wp:positionH relativeFrom="column">
                        <wp:posOffset>1320800</wp:posOffset>
                      </wp:positionH>
                      <wp:positionV relativeFrom="paragraph">
                        <wp:posOffset>9956800</wp:posOffset>
                      </wp:positionV>
                      <wp:extent cx="1016000" cy="762000"/>
                      <wp:effectExtent l="0" t="0" r="0" b="0"/>
                      <wp:wrapNone/>
                      <wp:docPr id="3730" name="Rectangle 3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898ADD-2B38-B34E-A36B-5A68B06EE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5B7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DD195" id="Rectangle 3730" o:spid="_x0000_s2871" style="position:absolute;margin-left:104pt;margin-top:784pt;width:80pt;height:60pt;z-index:2554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MaE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aqXv5MuKm59d3xBdK2xWcKevBjy+VgAmcjTbDl+HsvQHE2PDiyqLpeLioaeS7mdVXTKkIu&#13;&#10;iPX2a1c42XtaChmBs30As+uJ8DzrSQ+T91nZx56k4X6tM/vzNm/+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ACIMaE&#13;&#10;nQEAABUDAAAOAAAAAAAAAAAAAAAAAC4CAABkcnMvZTJvRG9jLnhtbFBLAQItABQABgAIAAAAIQDR&#13;&#10;fd6e3wAAABIBAAAPAAAAAAAAAAAAAAAAAPcDAABkcnMvZG93bnJldi54bWxQSwUGAAAAAAQABADz&#13;&#10;AAAAAwUAAAAA&#13;&#10;" filled="f" stroked="f">
                      <v:textbox inset="2.16pt,1.44pt,0,1.44pt">
                        <w:txbxContent>
                          <w:p w14:paraId="0695B7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2400" behindDoc="0" locked="0" layoutInCell="1" allowOverlap="1" wp14:anchorId="527E1EB7" wp14:editId="75ED8F5A">
                      <wp:simplePos x="0" y="0"/>
                      <wp:positionH relativeFrom="column">
                        <wp:posOffset>1320800</wp:posOffset>
                      </wp:positionH>
                      <wp:positionV relativeFrom="paragraph">
                        <wp:posOffset>9956800</wp:posOffset>
                      </wp:positionV>
                      <wp:extent cx="1016000" cy="762000"/>
                      <wp:effectExtent l="0" t="0" r="0" b="0"/>
                      <wp:wrapNone/>
                      <wp:docPr id="3731" name="Rectangle 3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236B72-5E95-1D4A-B1DB-B496137365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B111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E1EB7" id="Rectangle 3731" o:spid="_x0000_s2872" style="position:absolute;margin-left:104pt;margin-top:784pt;width:80pt;height:60pt;z-index:2554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0a6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enmdcFNz57vTE6Rti48U9ODHlsvBBM5GmmDL8e0gQHE2/HZkUXWzXFQ08lzM66qmVYRc&#13;&#10;EOvd965wsve0FDICZ4cAZt8T4XnWkx4m77Oyzz1Jw/1eZ/aXbd68Aw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AJe0a6&#13;&#10;nQEAABUDAAAOAAAAAAAAAAAAAAAAAC4CAABkcnMvZTJvRG9jLnhtbFBLAQItABQABgAIAAAAIQDR&#13;&#10;fd6e3wAAABIBAAAPAAAAAAAAAAAAAAAAAPcDAABkcnMvZG93bnJldi54bWxQSwUGAAAAAAQABADz&#13;&#10;AAAAAwUAAAAA&#13;&#10;" filled="f" stroked="f">
                      <v:textbox inset="2.16pt,1.44pt,0,1.44pt">
                        <w:txbxContent>
                          <w:p w14:paraId="0AB111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3424" behindDoc="0" locked="0" layoutInCell="1" allowOverlap="1" wp14:anchorId="4B6D274D" wp14:editId="0A4A8F96">
                      <wp:simplePos x="0" y="0"/>
                      <wp:positionH relativeFrom="column">
                        <wp:posOffset>1320800</wp:posOffset>
                      </wp:positionH>
                      <wp:positionV relativeFrom="paragraph">
                        <wp:posOffset>9956800</wp:posOffset>
                      </wp:positionV>
                      <wp:extent cx="1016000" cy="762000"/>
                      <wp:effectExtent l="0" t="0" r="0" b="0"/>
                      <wp:wrapNone/>
                      <wp:docPr id="3732" name="Rectangle 3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3A0073-2AF0-A04C-97F7-A49CE2495D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AF3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D274D" id="Rectangle 3732" o:spid="_x0000_s2873" style="position:absolute;margin-left:104pt;margin-top:784pt;width:80pt;height:60pt;z-index:2554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DwTcav&#13;&#10;nQEAABUDAAAOAAAAAAAAAAAAAAAAAC4CAABkcnMvZTJvRG9jLnhtbFBLAQItABQABgAIAAAAIQDR&#13;&#10;fd6e3wAAABIBAAAPAAAAAAAAAAAAAAAAAPcDAABkcnMvZG93bnJldi54bWxQSwUGAAAAAAQABADz&#13;&#10;AAAAAwUAAAAA&#13;&#10;" filled="f" stroked="f">
                      <v:textbox inset="2.16pt,1.44pt,0,1.44pt">
                        <w:txbxContent>
                          <w:p w14:paraId="03EAF3D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4448" behindDoc="0" locked="0" layoutInCell="1" allowOverlap="1" wp14:anchorId="35898020" wp14:editId="1CE19945">
                      <wp:simplePos x="0" y="0"/>
                      <wp:positionH relativeFrom="column">
                        <wp:posOffset>1320800</wp:posOffset>
                      </wp:positionH>
                      <wp:positionV relativeFrom="paragraph">
                        <wp:posOffset>9956800</wp:posOffset>
                      </wp:positionV>
                      <wp:extent cx="1016000" cy="762000"/>
                      <wp:effectExtent l="0" t="0" r="0" b="0"/>
                      <wp:wrapNone/>
                      <wp:docPr id="3733" name="Rectangle 3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FD74EE-F699-EA4B-82F2-6F19AF3CFE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534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98020" id="Rectangle 3733" o:spid="_x0000_s2874" style="position:absolute;margin-left:104pt;margin-top:784pt;width:80pt;height:60pt;z-index:2554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kdr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yzrhpuYWuuMTpm2LjxT0AGPL5WA8ZyNNsOXhZS9QcTb8dmRRdb1cVDTyXMzrqqZVxFwQ&#13;&#10;6+3nrnCyB1oKGZGzvUez64nwPOtJD5P3Wdn7nqThfq4z+/M2b14B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Nd6R2uc&#13;&#10;AQAAFQMAAA4AAAAAAAAAAAAAAAAALgIAAGRycy9lMm9Eb2MueG1sUEsBAi0AFAAGAAgAAAAhANF9&#13;&#10;3p7fAAAAEgEAAA8AAAAAAAAAAAAAAAAA9gMAAGRycy9kb3ducmV2LnhtbFBLBQYAAAAABAAEAPMA&#13;&#10;AAACBQAAAAA=&#13;&#10;" filled="f" stroked="f">
                      <v:textbox inset="2.16pt,1.44pt,0,1.44pt">
                        <w:txbxContent>
                          <w:p w14:paraId="1B1534A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5472" behindDoc="0" locked="0" layoutInCell="1" allowOverlap="1" wp14:anchorId="77052C94" wp14:editId="714FE571">
                      <wp:simplePos x="0" y="0"/>
                      <wp:positionH relativeFrom="column">
                        <wp:posOffset>1320800</wp:posOffset>
                      </wp:positionH>
                      <wp:positionV relativeFrom="paragraph">
                        <wp:posOffset>9956800</wp:posOffset>
                      </wp:positionV>
                      <wp:extent cx="1016000" cy="762000"/>
                      <wp:effectExtent l="0" t="0" r="0" b="0"/>
                      <wp:wrapNone/>
                      <wp:docPr id="3734" name="Rectangle 3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AE70DF-13A8-5A44-BD67-70AA34A4F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DFBA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52C94" id="Rectangle 3734" o:spid="_x0000_s2875" style="position:absolute;margin-left:104pt;margin-top:784pt;width:80pt;height:60pt;z-index:2554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Md+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y1XCTc2t745PkLYtPlLQgx9bLgcTOBtpgi3Hl70Axdnw25FF1fVyUdHIczGvq5pWEXJB&#13;&#10;rLefu8LJ3tNSyAic7QOYXU+E51lPepi8z8re9yQN93Od2Z+3efMK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C5Mx36c&#13;&#10;AQAAFQMAAA4AAAAAAAAAAAAAAAAALgIAAGRycy9lMm9Eb2MueG1sUEsBAi0AFAAGAAgAAAAhANF9&#13;&#10;3p7fAAAAEgEAAA8AAAAAAAAAAAAAAAAA9gMAAGRycy9kb3ducmV2LnhtbFBLBQYAAAAABAAEAPMA&#13;&#10;AAACBQAAAAA=&#13;&#10;" filled="f" stroked="f">
                      <v:textbox inset="2.16pt,1.44pt,0,1.44pt">
                        <w:txbxContent>
                          <w:p w14:paraId="53DFBA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6496" behindDoc="0" locked="0" layoutInCell="1" allowOverlap="1" wp14:anchorId="1C8C2B9E" wp14:editId="11EB0404">
                      <wp:simplePos x="0" y="0"/>
                      <wp:positionH relativeFrom="column">
                        <wp:posOffset>1320800</wp:posOffset>
                      </wp:positionH>
                      <wp:positionV relativeFrom="paragraph">
                        <wp:posOffset>9956800</wp:posOffset>
                      </wp:positionV>
                      <wp:extent cx="1016000" cy="762000"/>
                      <wp:effectExtent l="0" t="0" r="0" b="0"/>
                      <wp:wrapNone/>
                      <wp:docPr id="3735" name="Rectangle 3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29368A-0449-4D4B-A6CE-E424EF2C16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5ED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C2B9E" id="Rectangle 3735" o:spid="_x0000_s2876" style="position:absolute;margin-left:104pt;margin-top:784pt;width:80pt;height:60pt;z-index:2554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JEHMgOc&#13;&#10;AQAAFQMAAA4AAAAAAAAAAAAAAAAALgIAAGRycy9lMm9Eb2MueG1sUEsBAi0AFAAGAAgAAAAhANF9&#13;&#10;3p7fAAAAEgEAAA8AAAAAAAAAAAAAAAAA9gMAAGRycy9kb3ducmV2LnhtbFBLBQYAAAAABAAEAPMA&#13;&#10;AAACBQAAAAA=&#13;&#10;" filled="f" stroked="f">
                      <v:textbox inset="2.16pt,1.44pt,0,1.44pt">
                        <w:txbxContent>
                          <w:p w14:paraId="63E5ED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7520" behindDoc="0" locked="0" layoutInCell="1" allowOverlap="1" wp14:anchorId="48721DFF" wp14:editId="04C820C0">
                      <wp:simplePos x="0" y="0"/>
                      <wp:positionH relativeFrom="column">
                        <wp:posOffset>1320800</wp:posOffset>
                      </wp:positionH>
                      <wp:positionV relativeFrom="paragraph">
                        <wp:posOffset>9956800</wp:posOffset>
                      </wp:positionV>
                      <wp:extent cx="1016000" cy="762000"/>
                      <wp:effectExtent l="0" t="0" r="0" b="0"/>
                      <wp:wrapNone/>
                      <wp:docPr id="3736" name="Rectangle 3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EACAF-8B3E-CA45-9BC9-C801DB0434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696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21DFF" id="Rectangle 3736" o:spid="_x0000_s2877" style="position:absolute;margin-left:104pt;margin-top:784pt;width:80pt;height:60pt;z-index:2554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Ggxshac&#13;&#10;AQAAFQMAAA4AAAAAAAAAAAAAAAAALgIAAGRycy9lMm9Eb2MueG1sUEsBAi0AFAAGAAgAAAAhANF9&#13;&#10;3p7fAAAAEgEAAA8AAAAAAAAAAAAAAAAA9gMAAGRycy9kb3ducmV2LnhtbFBLBQYAAAAABAAEAPMA&#13;&#10;AAACBQAAAAA=&#13;&#10;" filled="f" stroked="f">
                      <v:textbox inset="2.16pt,1.44pt,0,1.44pt">
                        <w:txbxContent>
                          <w:p w14:paraId="5DD696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8544" behindDoc="0" locked="0" layoutInCell="1" allowOverlap="1" wp14:anchorId="5CF5920E" wp14:editId="2D3B5801">
                      <wp:simplePos x="0" y="0"/>
                      <wp:positionH relativeFrom="column">
                        <wp:posOffset>1320800</wp:posOffset>
                      </wp:positionH>
                      <wp:positionV relativeFrom="paragraph">
                        <wp:posOffset>9956800</wp:posOffset>
                      </wp:positionV>
                      <wp:extent cx="1016000" cy="762000"/>
                      <wp:effectExtent l="0" t="0" r="0" b="0"/>
                      <wp:wrapNone/>
                      <wp:docPr id="3737" name="Rectangle 3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90163D-F246-9545-B9E6-4B5D47CF8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B07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5920E" id="Rectangle 3737" o:spid="_x0000_s2878" style="position:absolute;margin-left:104pt;margin-top:784pt;width:80pt;height:60pt;z-index:2554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jIo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6qEm5ob3x0eIW1bfKCgBz+2XA4mcDbSBFuO/3YCFGfDrSOLqqvzRUUjz8W8rmpaRcgF&#13;&#10;sd587gone09LISNwtgtgtj0Rnmc96WHyPit735M03M91Zn/a5vUr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BjajIo&#13;&#10;nQEAABUDAAAOAAAAAAAAAAAAAAAAAC4CAABkcnMvZTJvRG9jLnhtbFBLAQItABQABgAIAAAAIQDR&#13;&#10;fd6e3wAAABIBAAAPAAAAAAAAAAAAAAAAAPcDAABkcnMvZG93bnJldi54bWxQSwUGAAAAAAQABADz&#13;&#10;AAAAAwUAAAAA&#13;&#10;" filled="f" stroked="f">
                      <v:textbox inset="2.16pt,1.44pt,0,1.44pt">
                        <w:txbxContent>
                          <w:p w14:paraId="160B07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69568" behindDoc="0" locked="0" layoutInCell="1" allowOverlap="1" wp14:anchorId="53F11BCB" wp14:editId="4EDF0D1F">
                      <wp:simplePos x="0" y="0"/>
                      <wp:positionH relativeFrom="column">
                        <wp:posOffset>1320800</wp:posOffset>
                      </wp:positionH>
                      <wp:positionV relativeFrom="paragraph">
                        <wp:posOffset>9956800</wp:posOffset>
                      </wp:positionV>
                      <wp:extent cx="1016000" cy="762000"/>
                      <wp:effectExtent l="0" t="0" r="0" b="0"/>
                      <wp:wrapNone/>
                      <wp:docPr id="3738" name="Rectangle 3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E8302D-9AF1-4446-BA2D-77E1C88B69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FF76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11BCB" id="Rectangle 3738" o:spid="_x0000_s2879" style="position:absolute;margin-left:104pt;margin-top:784pt;width:80pt;height:60pt;z-index:2554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LI9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nqRcFNz67vjM6Rti08U9ODHlsvBBM5GmmDL8W0vQHE2PDiyqLq5WlQ08lzM66qmVYRc&#13;&#10;EOvt165wsve0FDICZ/sAZtcT4XnWkx4m77Oyzz1Jw/1aZ/bnbV6/Aw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CaXLI9&#13;&#10;nQEAABUDAAAOAAAAAAAAAAAAAAAAAC4CAABkcnMvZTJvRG9jLnhtbFBLAQItABQABgAIAAAAIQDR&#13;&#10;fd6e3wAAABIBAAAPAAAAAAAAAAAAAAAAAPcDAABkcnMvZG93bnJldi54bWxQSwUGAAAAAAQABADz&#13;&#10;AAAAAwUAAAAA&#13;&#10;" filled="f" stroked="f">
                      <v:textbox inset="2.16pt,1.44pt,0,1.44pt">
                        <w:txbxContent>
                          <w:p w14:paraId="5EFF76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0592" behindDoc="0" locked="0" layoutInCell="1" allowOverlap="1" wp14:anchorId="63C42C7C" wp14:editId="79D551EE">
                      <wp:simplePos x="0" y="0"/>
                      <wp:positionH relativeFrom="column">
                        <wp:posOffset>1320800</wp:posOffset>
                      </wp:positionH>
                      <wp:positionV relativeFrom="paragraph">
                        <wp:posOffset>9956800</wp:posOffset>
                      </wp:positionV>
                      <wp:extent cx="1016000" cy="762000"/>
                      <wp:effectExtent l="0" t="0" r="0" b="0"/>
                      <wp:wrapNone/>
                      <wp:docPr id="3739" name="Rectangle 3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C9675-02AF-3847-B065-D7361FB4D8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FB6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42C7C" id="Rectangle 3739" o:spid="_x0000_s2880" style="position:absolute;margin-left:104pt;margin-top:784pt;width:80pt;height:60pt;z-index:2554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B13DJV&#13;&#10;nQEAABUDAAAOAAAAAAAAAAAAAAAAAC4CAABkcnMvZTJvRG9jLnhtbFBLAQItABQABgAIAAAAIQDR&#13;&#10;fd6e3wAAABIBAAAPAAAAAAAAAAAAAAAAAPcDAABkcnMvZG93bnJldi54bWxQSwUGAAAAAAQABADz&#13;&#10;AAAAAwUAAAAA&#13;&#10;" filled="f" stroked="f">
                      <v:textbox inset="2.16pt,1.44pt,0,1.44pt">
                        <w:txbxContent>
                          <w:p w14:paraId="036FB66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1616" behindDoc="0" locked="0" layoutInCell="1" allowOverlap="1" wp14:anchorId="77EB86E8" wp14:editId="13E8C710">
                      <wp:simplePos x="0" y="0"/>
                      <wp:positionH relativeFrom="column">
                        <wp:posOffset>1320800</wp:posOffset>
                      </wp:positionH>
                      <wp:positionV relativeFrom="paragraph">
                        <wp:posOffset>9956800</wp:posOffset>
                      </wp:positionV>
                      <wp:extent cx="1016000" cy="762000"/>
                      <wp:effectExtent l="0" t="0" r="0" b="0"/>
                      <wp:wrapNone/>
                      <wp:docPr id="3740" name="Rectangle 3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1086BB-93B0-CA44-B987-30E8067EB6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EA5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B86E8" id="Rectangle 3740" o:spid="_x0000_s2881" style="position:absolute;margin-left:104pt;margin-top:784pt;width:80pt;height:60pt;z-index:2554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rJA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4SbmpufHd4gbRt8ZmCHvzYcjmYwNlIE2w5/t0JUJwND44sqm4uFxWNPBfzuqppFSEX&#13;&#10;xHrztSuc7D0thYzA2S6A2fZEeJ71pIfJ+6zsY0/ScL/Wmf1pm9dv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CM6rJA&#13;&#10;nQEAABUDAAAOAAAAAAAAAAAAAAAAAC4CAABkcnMvZTJvRG9jLnhtbFBLAQItABQABgAIAAAAIQDR&#13;&#10;fd6e3wAAABIBAAAPAAAAAAAAAAAAAAAAAPcDAABkcnMvZG93bnJldi54bWxQSwUGAAAAAAQABADz&#13;&#10;AAAAAwUAAAAA&#13;&#10;" filled="f" stroked="f">
                      <v:textbox inset="2.16pt,1.44pt,0,1.44pt">
                        <w:txbxContent>
                          <w:p w14:paraId="2F0EA5F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2640" behindDoc="0" locked="0" layoutInCell="1" allowOverlap="1" wp14:anchorId="21A367C5" wp14:editId="2B08E2B2">
                      <wp:simplePos x="0" y="0"/>
                      <wp:positionH relativeFrom="column">
                        <wp:posOffset>1320800</wp:posOffset>
                      </wp:positionH>
                      <wp:positionV relativeFrom="paragraph">
                        <wp:posOffset>9956800</wp:posOffset>
                      </wp:positionV>
                      <wp:extent cx="1016000" cy="762000"/>
                      <wp:effectExtent l="0" t="0" r="0" b="0"/>
                      <wp:wrapNone/>
                      <wp:docPr id="3741" name="Rectangle 3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A431A-CFEB-7748-9D07-CAA277BE1A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D48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367C5" id="Rectangle 3741" o:spid="_x0000_s2882" style="position:absolute;margin-left:104pt;margin-top:784pt;width:80pt;height:60pt;z-index:2554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TJ+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4TbmpufHd4gbRt8ZmCHvzYcjmYwNlIE2w5/t0JUJwND44sqm4uFxWNPBfzuqppFSEX&#13;&#10;xHrztSuc7D0thYzA2S6A2fZEeJ71pIfJ+6zsY0/ScL/Wmf1pm9dv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CHsTJ+&#13;&#10;nQEAABUDAAAOAAAAAAAAAAAAAAAAAC4CAABkcnMvZTJvRG9jLnhtbFBLAQItABQABgAIAAAAIQDR&#13;&#10;fd6e3wAAABIBAAAPAAAAAAAAAAAAAAAAAPcDAABkcnMvZG93bnJldi54bWxQSwUGAAAAAAQABADz&#13;&#10;AAAAAwUAAAAA&#13;&#10;" filled="f" stroked="f">
                      <v:textbox inset="2.16pt,1.44pt,0,1.44pt">
                        <w:txbxContent>
                          <w:p w14:paraId="103D483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3664" behindDoc="0" locked="0" layoutInCell="1" allowOverlap="1" wp14:anchorId="14D0C337" wp14:editId="1DFED7BD">
                      <wp:simplePos x="0" y="0"/>
                      <wp:positionH relativeFrom="column">
                        <wp:posOffset>1320800</wp:posOffset>
                      </wp:positionH>
                      <wp:positionV relativeFrom="paragraph">
                        <wp:posOffset>9956800</wp:posOffset>
                      </wp:positionV>
                      <wp:extent cx="1016000" cy="762000"/>
                      <wp:effectExtent l="0" t="0" r="0" b="0"/>
                      <wp:wrapNone/>
                      <wp:docPr id="3742" name="Rectangle 3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D45752-350D-0342-8EF6-D12D888C3B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43C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0C337" id="Rectangle 3742" o:spid="_x0000_s2883" style="position:absolute;margin-left:104pt;margin-top:784pt;width:80pt;height:60pt;z-index:2554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B+h7Jr&#13;&#10;nQEAABUDAAAOAAAAAAAAAAAAAAAAAC4CAABkcnMvZTJvRG9jLnhtbFBLAQItABQABgAIAAAAIQDR&#13;&#10;fd6e3wAAABIBAAAPAAAAAAAAAAAAAAAAAPcDAABkcnMvZG93bnJldi54bWxQSwUGAAAAAAQABADz&#13;&#10;AAAAAwUAAAAA&#13;&#10;" filled="f" stroked="f">
                      <v:textbox inset="2.16pt,1.44pt,0,1.44pt">
                        <w:txbxContent>
                          <w:p w14:paraId="7E343C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4688" behindDoc="0" locked="0" layoutInCell="1" allowOverlap="1" wp14:anchorId="27DDD5DF" wp14:editId="5EF4DF20">
                      <wp:simplePos x="0" y="0"/>
                      <wp:positionH relativeFrom="column">
                        <wp:posOffset>1320800</wp:posOffset>
                      </wp:positionH>
                      <wp:positionV relativeFrom="paragraph">
                        <wp:posOffset>9956800</wp:posOffset>
                      </wp:positionV>
                      <wp:extent cx="1016000" cy="762000"/>
                      <wp:effectExtent l="0" t="0" r="0" b="0"/>
                      <wp:wrapNone/>
                      <wp:docPr id="3743" name="Rectangle 3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FFEB0D-C34A-9945-8579-7E119B1D33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156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DD5DF" id="Rectangle 3743" o:spid="_x0000_s2884" style="position:absolute;margin-left:104pt;margin-top:784pt;width:80pt;height:60pt;z-index:2554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DOv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L+qEm5ob3x0eIW1bfKCgBz+2XA4mcDbSBFuO/3YCFGfDrSOLqqvzRUUjz8W8rmpaRcgF&#13;&#10;sd587gone09LISNwtgtgtj0Rnmc96WHyPit735M03M91Zn/a5vUr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BZsDOv&#13;&#10;nQEAABUDAAAOAAAAAAAAAAAAAAAAAC4CAABkcnMvZTJvRG9jLnhtbFBLAQItABQABgAIAAAAIQDR&#13;&#10;fd6e3wAAABIBAAAPAAAAAAAAAAAAAAAAAPcDAABkcnMvZG93bnJldi54bWxQSwUGAAAAAAQABADz&#13;&#10;AAAAAwUAAAAA&#13;&#10;" filled="f" stroked="f">
                      <v:textbox inset="2.16pt,1.44pt,0,1.44pt">
                        <w:txbxContent>
                          <w:p w14:paraId="15C1561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5712" behindDoc="0" locked="0" layoutInCell="1" allowOverlap="1" wp14:anchorId="04628B08" wp14:editId="1DAA7D59">
                      <wp:simplePos x="0" y="0"/>
                      <wp:positionH relativeFrom="column">
                        <wp:posOffset>1320800</wp:posOffset>
                      </wp:positionH>
                      <wp:positionV relativeFrom="paragraph">
                        <wp:posOffset>9956800</wp:posOffset>
                      </wp:positionV>
                      <wp:extent cx="1016000" cy="762000"/>
                      <wp:effectExtent l="0" t="0" r="0" b="0"/>
                      <wp:wrapNone/>
                      <wp:docPr id="3744" name="Rectangle 3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2C67B5-3D9D-0A4E-94E2-0CFDD0BB2A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785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28B08" id="Rectangle 3744" o:spid="_x0000_s2885" style="position:absolute;margin-left:104pt;margin-top:784pt;width:80pt;height:60pt;z-index:2554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rO6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nqZcFNz67vjM6Rti08U9ODHlsvBBM5GmmDL8W0vQHE2PDiyqLq5WlQ08lzM66qmVYRc&#13;&#10;EOvt165wsve0FDICZ/sAZtcT4XnWkx4m77Oyzz1Jw/1aZ/bnbV6/Aw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CghrO6&#13;&#10;nQEAABUDAAAOAAAAAAAAAAAAAAAAAC4CAABkcnMvZTJvRG9jLnhtbFBLAQItABQABgAIAAAAIQDR&#13;&#10;fd6e3wAAABIBAAAPAAAAAAAAAAAAAAAAAPcDAABkcnMvZG93bnJldi54bWxQSwUGAAAAAAQABADz&#13;&#10;AAAAAwUAAAAA&#13;&#10;" filled="f" stroked="f">
                      <v:textbox inset="2.16pt,1.44pt,0,1.44pt">
                        <w:txbxContent>
                          <w:p w14:paraId="01F7859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6736" behindDoc="0" locked="0" layoutInCell="1" allowOverlap="1" wp14:anchorId="537C5C2A" wp14:editId="35827B46">
                      <wp:simplePos x="0" y="0"/>
                      <wp:positionH relativeFrom="column">
                        <wp:posOffset>1320800</wp:posOffset>
                      </wp:positionH>
                      <wp:positionV relativeFrom="paragraph">
                        <wp:posOffset>9956800</wp:posOffset>
                      </wp:positionV>
                      <wp:extent cx="1016000" cy="762000"/>
                      <wp:effectExtent l="0" t="0" r="0" b="0"/>
                      <wp:wrapNone/>
                      <wp:docPr id="3745" name="Rectangle 3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2D9F58-0BB1-CA41-AB30-D3DFE5033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CFC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5C2A" id="Rectangle 3745" o:spid="_x0000_s2886" style="position:absolute;margin-left:104pt;margin-top:784pt;width:80pt;height:60pt;z-index:2554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t6U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zLipuYHu8Ihp2+IDBT3A2HI5GM/ZSBNseXjZCVScDfeOLKquLhYVjTwX87qqaRUxF8R6&#13;&#10;87krnOyBlkJG5Gzn0Wx7IjzPetLD5H1W9r4nabif68z+tM3rVwA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Ql7elJsB&#13;&#10;AAAVAwAADgAAAAAAAAAAAAAAAAAuAgAAZHJzL2Uyb0RvYy54bWxQSwECLQAUAAYACAAAACEA0X3e&#13;&#10;nt8AAAASAQAADwAAAAAAAAAAAAAAAAD1AwAAZHJzL2Rvd25yZXYueG1sUEsFBgAAAAAEAAQA8wAA&#13;&#10;AAEFAAAAAA==&#13;&#10;" filled="f" stroked="f">
                      <v:textbox inset="2.16pt,1.44pt,0,1.44pt">
                        <w:txbxContent>
                          <w:p w14:paraId="345CFCA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7760" behindDoc="0" locked="0" layoutInCell="1" allowOverlap="1" wp14:anchorId="64E8A22E" wp14:editId="5B57C283">
                      <wp:simplePos x="0" y="0"/>
                      <wp:positionH relativeFrom="column">
                        <wp:posOffset>1320800</wp:posOffset>
                      </wp:positionH>
                      <wp:positionV relativeFrom="paragraph">
                        <wp:posOffset>9956800</wp:posOffset>
                      </wp:positionV>
                      <wp:extent cx="1016000" cy="762000"/>
                      <wp:effectExtent l="0" t="0" r="0" b="0"/>
                      <wp:wrapNone/>
                      <wp:docPr id="3746" name="Rectangle 3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121A84-D07A-0640-B968-205104A0F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DC7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8A22E" id="Rectangle 3746" o:spid="_x0000_s2887" style="position:absolute;margin-left:104pt;margin-top:784pt;width:80pt;height:60pt;z-index:2554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" filled="f" stroked="f">
                      <v:textbox inset="2.16pt,1.44pt,0,1.44pt">
                        <w:txbxContent>
                          <w:p w14:paraId="0F0DC7B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8784" behindDoc="0" locked="0" layoutInCell="1" allowOverlap="1" wp14:anchorId="4BA2A044" wp14:editId="5FC0449A">
                      <wp:simplePos x="0" y="0"/>
                      <wp:positionH relativeFrom="column">
                        <wp:posOffset>1320800</wp:posOffset>
                      </wp:positionH>
                      <wp:positionV relativeFrom="paragraph">
                        <wp:posOffset>9956800</wp:posOffset>
                      </wp:positionV>
                      <wp:extent cx="1016000" cy="762000"/>
                      <wp:effectExtent l="0" t="0" r="0" b="0"/>
                      <wp:wrapNone/>
                      <wp:docPr id="3747" name="Rectangle 3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473319-631A-CF43-8B13-3F50B5B4D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0ED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2A044" id="Rectangle 3747" o:spid="_x0000_s2888" style="position:absolute;margin-left:104pt;margin-top:784pt;width:80pt;height:60pt;z-index:2554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96/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rBJuam6gOzxi2rb4QEEPMLZcDsZzNtIEWx5edgIVZ8O9I4uqq4tFRSPPxbyualpFzAWx&#13;&#10;3nzuCid7oKWQETnbeTTbngjPs570MHmflb3vSRru5zqzP23z+hU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sDPev5sB&#13;&#10;AAAVAwAADgAAAAAAAAAAAAAAAAAuAgAAZHJzL2Uyb0RvYy54bWxQSwECLQAUAAYACAAAACEA0X3e&#13;&#10;nt8AAAASAQAADwAAAAAAAAAAAAAAAAD1AwAAZHJzL2Rvd25yZXYueG1sUEsFBgAAAAAEAAQA8wAA&#13;&#10;AAEFAAAAAA==&#13;&#10;" filled="f" stroked="f">
                      <v:textbox inset="2.16pt,1.44pt,0,1.44pt">
                        <w:txbxContent>
                          <w:p w14:paraId="48B0ED0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79808" behindDoc="0" locked="0" layoutInCell="1" allowOverlap="1" wp14:anchorId="38EB3D93" wp14:editId="12C876FD">
                      <wp:simplePos x="0" y="0"/>
                      <wp:positionH relativeFrom="column">
                        <wp:posOffset>1320800</wp:posOffset>
                      </wp:positionH>
                      <wp:positionV relativeFrom="paragraph">
                        <wp:posOffset>9956800</wp:posOffset>
                      </wp:positionV>
                      <wp:extent cx="10160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99D47-E87B-F445-B20D-94F8C6FE19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437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B3D93" id="Rectangle 3748" o:spid="_x0000_s2889" style="position:absolute;margin-left:104pt;margin-top:784pt;width:80pt;height:60pt;z-index:2554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V6q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XCTc1NxAd3jEtG3xgYIeYGy5HIznbKQJtjy87AQqzoZ7RxZVVxeLikaei3ld1bSKmAti&#13;&#10;vfncFU72QEshI3K282i2PRGeZz3pYfI+K3vfkzTcz3Vmf9rm9SsA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EkFXqqc&#13;&#10;AQAAFQMAAA4AAAAAAAAAAAAAAAAALgIAAGRycy9lMm9Eb2MueG1sUEsBAi0AFAAGAAgAAAAhANF9&#13;&#10;3p7fAAAAEgEAAA8AAAAAAAAAAAAAAAAA9gMAAGRycy9kb3ducmV2LnhtbFBLBQYAAAAABAAEAPMA&#13;&#10;AAACBQAAAAA=&#13;&#10;" filled="f" stroked="f">
                      <v:textbox inset="2.16pt,1.44pt,0,1.44pt">
                        <w:txbxContent>
                          <w:p w14:paraId="389437D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0832" behindDoc="0" locked="0" layoutInCell="1" allowOverlap="1" wp14:anchorId="33A60752" wp14:editId="10F5448D">
                      <wp:simplePos x="0" y="0"/>
                      <wp:positionH relativeFrom="column">
                        <wp:posOffset>1320800</wp:posOffset>
                      </wp:positionH>
                      <wp:positionV relativeFrom="paragraph">
                        <wp:posOffset>9956800</wp:posOffset>
                      </wp:positionV>
                      <wp:extent cx="10160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129540-251A-944A-8166-9C9609FC1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073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60752" id="Rectangle 3749" o:spid="_x0000_s2890" style="position:absolute;margin-left:104pt;margin-top:784pt;width:80pt;height:60pt;z-index:2554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Cmhd7C&#13;&#10;nQEAABUDAAAOAAAAAAAAAAAAAAAAAC4CAABkcnMvZTJvRG9jLnhtbFBLAQItABQABgAIAAAAIQDR&#13;&#10;fd6e3wAAABIBAAAPAAAAAAAAAAAAAAAAAPcDAABkcnMvZG93bnJldi54bWxQSwUGAAAAAAQABADz&#13;&#10;AAAAAwUAAAAA&#13;&#10;" filled="f" stroked="f">
                      <v:textbox inset="2.16pt,1.44pt,0,1.44pt">
                        <w:txbxContent>
                          <w:p w14:paraId="3C3073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481856" behindDoc="0" locked="0" layoutInCell="1" allowOverlap="1" wp14:anchorId="0373A33E" wp14:editId="62C5D708">
                      <wp:simplePos x="0" y="0"/>
                      <wp:positionH relativeFrom="column">
                        <wp:posOffset>1320800</wp:posOffset>
                      </wp:positionH>
                      <wp:positionV relativeFrom="paragraph">
                        <wp:posOffset>9956800</wp:posOffset>
                      </wp:positionV>
                      <wp:extent cx="1016000" cy="762000"/>
                      <wp:effectExtent l="0" t="0" r="0" b="0"/>
                      <wp:wrapNone/>
                      <wp:docPr id="3750" name="Rectangle 3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B064A9-BA07-C24B-BB7D-D0D339F1F3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E6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3A33E" id="Rectangle 3750" o:spid="_x0000_s2891" style="position:absolute;margin-left:104pt;margin-top:784pt;width:80pt;height:60pt;z-index:2554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Bfs17X&#13;&#10;nQEAABUDAAAOAAAAAAAAAAAAAAAAAC4CAABkcnMvZTJvRG9jLnhtbFBLAQItABQABgAIAAAAIQDR&#13;&#10;fd6e3wAAABIBAAAPAAAAAAAAAAAAAAAAAPcDAABkcnMvZG93bnJldi54bWxQSwUGAAAAAAQABADz&#13;&#10;AAAAAwUAAAAA&#13;&#10;" filled="f" stroked="f">
                      <v:textbox inset="2.16pt,1.44pt,0,1.44pt">
                        <w:txbxContent>
                          <w:p w14:paraId="3B72E62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6368" behindDoc="0" locked="0" layoutInCell="1" allowOverlap="1" wp14:anchorId="064A3BD2" wp14:editId="41DD46F9">
                      <wp:simplePos x="0" y="0"/>
                      <wp:positionH relativeFrom="column">
                        <wp:posOffset>1320800</wp:posOffset>
                      </wp:positionH>
                      <wp:positionV relativeFrom="paragraph">
                        <wp:posOffset>9956800</wp:posOffset>
                      </wp:positionV>
                      <wp:extent cx="990600" cy="927100"/>
                      <wp:effectExtent l="0" t="0" r="0" b="0"/>
                      <wp:wrapNone/>
                      <wp:docPr id="3813" name="Rectangle 38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9DC246-827E-084D-B019-F0ED861301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3F29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A3BD2" id="Rectangle 3813" o:spid="_x0000_s2892" style="position:absolute;margin-left:104pt;margin-top:784pt;width:78pt;height:73pt;z-index:2555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" filled="f" stroked="f">
                      <v:textbox inset="2.16pt,1.44pt,0,1.44pt">
                        <w:txbxContent>
                          <w:p w14:paraId="303F29F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7392" behindDoc="0" locked="0" layoutInCell="1" allowOverlap="1" wp14:anchorId="68E5A6E7" wp14:editId="7B4A6C5A">
                      <wp:simplePos x="0" y="0"/>
                      <wp:positionH relativeFrom="column">
                        <wp:posOffset>1320800</wp:posOffset>
                      </wp:positionH>
                      <wp:positionV relativeFrom="paragraph">
                        <wp:posOffset>9956800</wp:posOffset>
                      </wp:positionV>
                      <wp:extent cx="1016000" cy="762000"/>
                      <wp:effectExtent l="0" t="0" r="0" b="0"/>
                      <wp:wrapNone/>
                      <wp:docPr id="3814" name="Rectangle 3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50E64A-3C53-4B4C-AB3C-5AF3EB32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E4B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5A6E7" id="Rectangle 3814" o:spid="_x0000_s2893" style="position:absolute;margin-left:104pt;margin-top:784pt;width:80pt;height:60pt;z-index:2555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l78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maZcFNz57vTE6Rti48U9ODHlsvBBM5GmmDL8e0gQHE2/HZkUbW8XlQ08lzM66qmVYRc&#13;&#10;EOvd965wsve0FDICZ4cAZt8T4XnWkx4m77Oyzz1Jw/1eZ/aXbd68Aw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Ct3l78&#13;&#10;nQEAABUDAAAOAAAAAAAAAAAAAAAAAC4CAABkcnMvZTJvRG9jLnhtbFBLAQItABQABgAIAAAAIQDR&#13;&#10;fd6e3wAAABIBAAAPAAAAAAAAAAAAAAAAAPcDAABkcnMvZG93bnJldi54bWxQSwUGAAAAAAQABADz&#13;&#10;AAAAAwUAAAAA&#13;&#10;" filled="f" stroked="f">
                      <v:textbox inset="2.16pt,1.44pt,0,1.44pt">
                        <w:txbxContent>
                          <w:p w14:paraId="6C2E4B7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8416" behindDoc="0" locked="0" layoutInCell="1" allowOverlap="1" wp14:anchorId="4D40CDEC" wp14:editId="15DB3634">
                      <wp:simplePos x="0" y="0"/>
                      <wp:positionH relativeFrom="column">
                        <wp:posOffset>1320800</wp:posOffset>
                      </wp:positionH>
                      <wp:positionV relativeFrom="paragraph">
                        <wp:posOffset>9956800</wp:posOffset>
                      </wp:positionV>
                      <wp:extent cx="990600" cy="863600"/>
                      <wp:effectExtent l="0" t="0" r="0" b="0"/>
                      <wp:wrapNone/>
                      <wp:docPr id="3815" name="Rectangle 3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D37C9A5-C672-4943-8CDC-A4A19F079EE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3CBF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0CDEC" id="Rectangle 3815" o:spid="_x0000_s2894" style="position:absolute;margin-left:104pt;margin-top:784pt;width:78pt;height:68pt;z-index:2555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" filled="f" stroked="f">
                      <v:textbox inset="2.16pt,1.44pt,0,1.44pt">
                        <w:txbxContent>
                          <w:p w14:paraId="013CBF9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49440" behindDoc="0" locked="0" layoutInCell="1" allowOverlap="1" wp14:anchorId="4A28C70D" wp14:editId="3EF111C2">
                      <wp:simplePos x="0" y="0"/>
                      <wp:positionH relativeFrom="column">
                        <wp:posOffset>1320800</wp:posOffset>
                      </wp:positionH>
                      <wp:positionV relativeFrom="paragraph">
                        <wp:posOffset>9956800</wp:posOffset>
                      </wp:positionV>
                      <wp:extent cx="990600" cy="927100"/>
                      <wp:effectExtent l="0" t="0" r="0" b="0"/>
                      <wp:wrapNone/>
                      <wp:docPr id="3816" name="Rectangle 38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90F2105-E3B1-374D-A4D4-ED96BF262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A223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8C70D" id="Rectangle 3816" o:spid="_x0000_s2895" style="position:absolute;margin-left:104pt;margin-top:784pt;width:78pt;height:73pt;z-index:2555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" filled="f" stroked="f">
                      <v:textbox inset="2.16pt,1.44pt,0,1.44pt">
                        <w:txbxContent>
                          <w:p w14:paraId="1FA2233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0464" behindDoc="0" locked="0" layoutInCell="1" allowOverlap="1" wp14:anchorId="19692247" wp14:editId="4D0D85CE">
                      <wp:simplePos x="0" y="0"/>
                      <wp:positionH relativeFrom="column">
                        <wp:posOffset>1320800</wp:posOffset>
                      </wp:positionH>
                      <wp:positionV relativeFrom="paragraph">
                        <wp:posOffset>9956800</wp:posOffset>
                      </wp:positionV>
                      <wp:extent cx="1016000" cy="762000"/>
                      <wp:effectExtent l="0" t="0" r="0" b="0"/>
                      <wp:wrapNone/>
                      <wp:docPr id="3817" name="Rectangle 3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96F485-C562-B84D-B7DA-89E80EF627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ED5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92247" id="Rectangle 3817" o:spid="_x0000_s2896" style="position:absolute;margin-left:104pt;margin-top:784pt;width:80pt;height:60pt;z-index:2555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KpQmw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4ybmlvojs+Yti0+UdADjC2Xg/GcjTTBloe/e4GKs+HekUXV8mpR0chzMa+rmlYRc0Gs&#13;&#10;t1+7wskeaClkRM72Hs2uJ8LzrCc9TN5nZR97kob7tc7sz9u8eQM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zJSqUJsB&#13;&#10;AAAVAwAADgAAAAAAAAAAAAAAAAAuAgAAZHJzL2Uyb0RvYy54bWxQSwECLQAUAAYACAAAACEA0X3e&#13;&#10;nt8AAAASAQAADwAAAAAAAAAAAAAAAAD1AwAAZHJzL2Rvd25yZXYueG1sUEsFBgAAAAAEAAQA8wAA&#13;&#10;AAEFAAAAAA==&#13;&#10;" filled="f" stroked="f">
                      <v:textbox inset="2.16pt,1.44pt,0,1.44pt">
                        <w:txbxContent>
                          <w:p w14:paraId="3C8ED55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1488" behindDoc="0" locked="0" layoutInCell="1" allowOverlap="1" wp14:anchorId="7154CE7D" wp14:editId="59DE3149">
                      <wp:simplePos x="0" y="0"/>
                      <wp:positionH relativeFrom="column">
                        <wp:posOffset>1320800</wp:posOffset>
                      </wp:positionH>
                      <wp:positionV relativeFrom="paragraph">
                        <wp:posOffset>9956800</wp:posOffset>
                      </wp:positionV>
                      <wp:extent cx="990600" cy="927100"/>
                      <wp:effectExtent l="0" t="0" r="0" b="0"/>
                      <wp:wrapNone/>
                      <wp:docPr id="3818" name="Rectangle 38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88F67A3-BBE6-014A-B0F1-0E97713051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6270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4CE7D" id="Rectangle 3818" o:spid="_x0000_s2897" style="position:absolute;margin-left:104pt;margin-top:784pt;width:78pt;height:73pt;z-index:2555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n7QmAEAABU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" filled="f" stroked="f">
                      <v:textbox inset="2.16pt,1.44pt,0,1.44pt">
                        <w:txbxContent>
                          <w:p w14:paraId="3C6270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2512" behindDoc="0" locked="0" layoutInCell="1" allowOverlap="1" wp14:anchorId="5D82834D" wp14:editId="023DF85A">
                      <wp:simplePos x="0" y="0"/>
                      <wp:positionH relativeFrom="column">
                        <wp:posOffset>1333500</wp:posOffset>
                      </wp:positionH>
                      <wp:positionV relativeFrom="paragraph">
                        <wp:posOffset>9956800</wp:posOffset>
                      </wp:positionV>
                      <wp:extent cx="990600" cy="927100"/>
                      <wp:effectExtent l="0" t="0" r="0" b="0"/>
                      <wp:wrapNone/>
                      <wp:docPr id="3819" name="Rectangle 38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1570FA-C22A-9546-859C-D761F416E2C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1C21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2834D" id="Rectangle 3819" o:spid="_x0000_s2898" style="position:absolute;margin-left:105pt;margin-top:784pt;width:78pt;height:73pt;z-index:2555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f7umQEAABU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" filled="f" stroked="f">
                      <v:textbox inset="2.16pt,1.44pt,0,1.44pt">
                        <w:txbxContent>
                          <w:p w14:paraId="1D1C21B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3536" behindDoc="0" locked="0" layoutInCell="1" allowOverlap="1" wp14:anchorId="72F3FE68" wp14:editId="74E2C587">
                      <wp:simplePos x="0" y="0"/>
                      <wp:positionH relativeFrom="column">
                        <wp:posOffset>1320800</wp:posOffset>
                      </wp:positionH>
                      <wp:positionV relativeFrom="paragraph">
                        <wp:posOffset>9956800</wp:posOffset>
                      </wp:positionV>
                      <wp:extent cx="1016000" cy="762000"/>
                      <wp:effectExtent l="0" t="0" r="0" b="0"/>
                      <wp:wrapNone/>
                      <wp:docPr id="3820" name="Rectangle 3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7956-A615-B245-B9D3-AE24F47AE5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B02B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3FE68" id="Rectangle 3820" o:spid="_x0000_s2899" style="position:absolute;margin-left:104pt;margin-top:784pt;width:80pt;height:60pt;z-index:2555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ypu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0XCTc2t747PkLYtPlHQgx9bLgcTOBtpgi3Hv3sBirPh3pFF1fJqUdHIczGvq5pWEXJB&#13;&#10;rLdfu8LJ3tNSyAic7QOYXU+E51lPepi8z8o+9iQN92ud2Z+3efMG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MfPKm6c&#13;&#10;AQAAFQMAAA4AAAAAAAAAAAAAAAAALgIAAGRycy9lMm9Eb2MueG1sUEsBAi0AFAAGAAgAAAAhANF9&#13;&#10;3p7fAAAAEgEAAA8AAAAAAAAAAAAAAAAA9gMAAGRycy9kb3ducmV2LnhtbFBLBQYAAAAABAAEAPMA&#13;&#10;AAACBQAAAAA=&#13;&#10;" filled="f" stroked="f">
                      <v:textbox inset="2.16pt,1.44pt,0,1.44pt">
                        <w:txbxContent>
                          <w:p w14:paraId="466B02B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4560" behindDoc="0" locked="0" layoutInCell="1" allowOverlap="1" wp14:anchorId="1573C908" wp14:editId="3A3F39BE">
                      <wp:simplePos x="0" y="0"/>
                      <wp:positionH relativeFrom="column">
                        <wp:posOffset>1320800</wp:posOffset>
                      </wp:positionH>
                      <wp:positionV relativeFrom="paragraph">
                        <wp:posOffset>9956800</wp:posOffset>
                      </wp:positionV>
                      <wp:extent cx="990600" cy="927100"/>
                      <wp:effectExtent l="0" t="0" r="0" b="0"/>
                      <wp:wrapNone/>
                      <wp:docPr id="3821" name="Rectangle 38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BEB4E5-658B-6E49-AD0F-1E26A52E81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7FDD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3C908" id="Rectangle 3821" o:spid="_x0000_s2900" style="position:absolute;margin-left:104pt;margin-top:784pt;width:78pt;height:73pt;z-index:2555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" filled="f" stroked="f">
                      <v:textbox inset="2.16pt,1.44pt,0,1.44pt">
                        <w:txbxContent>
                          <w:p w14:paraId="057FDDC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YES</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5584" behindDoc="0" locked="0" layoutInCell="1" allowOverlap="1" wp14:anchorId="15F3E517" wp14:editId="5181DFB4">
                      <wp:simplePos x="0" y="0"/>
                      <wp:positionH relativeFrom="column">
                        <wp:posOffset>1320800</wp:posOffset>
                      </wp:positionH>
                      <wp:positionV relativeFrom="paragraph">
                        <wp:posOffset>9956800</wp:posOffset>
                      </wp:positionV>
                      <wp:extent cx="990600" cy="901700"/>
                      <wp:effectExtent l="0" t="0" r="0" b="0"/>
                      <wp:wrapNone/>
                      <wp:docPr id="3822" name="Rectangle 38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AF6689-76EA-8E4A-948F-51DE2EC0C9C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64006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3E517" id="Rectangle 3822" o:spid="_x0000_s2901" style="position:absolute;margin-left:104pt;margin-top:784pt;width:78pt;height:71pt;z-index:2555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" filled="f" stroked="f">
                      <v:textbox inset="2.16pt,1.44pt,0,1.44pt">
                        <w:txbxContent>
                          <w:p w14:paraId="064006F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UNKNOWN</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6608" behindDoc="0" locked="0" layoutInCell="1" allowOverlap="1" wp14:anchorId="48A86B23" wp14:editId="128C5F81">
                      <wp:simplePos x="0" y="0"/>
                      <wp:positionH relativeFrom="column">
                        <wp:posOffset>1320800</wp:posOffset>
                      </wp:positionH>
                      <wp:positionV relativeFrom="paragraph">
                        <wp:posOffset>9956800</wp:posOffset>
                      </wp:positionV>
                      <wp:extent cx="1016000" cy="762000"/>
                      <wp:effectExtent l="0" t="0" r="0" b="0"/>
                      <wp:wrapNone/>
                      <wp:docPr id="3823" name="Rectangle 3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766DA8-D029-B846-8097-10B0A162E6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6F4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86B23" id="Rectangle 3823" o:spid="_x0000_s2902" style="position:absolute;margin-left:104pt;margin-top:784pt;width:80pt;height:60pt;z-index:2555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DaIqot&#13;&#10;nQEAABUDAAAOAAAAAAAAAAAAAAAAAC4CAABkcnMvZTJvRG9jLnhtbFBLAQItABQABgAIAAAAIQDR&#13;&#10;fd6e3wAAABIBAAAPAAAAAAAAAAAAAAAAAPcDAABkcnMvZG93bnJldi54bWxQSwUGAAAAAAQABADz&#13;&#10;AAAAAwUAAAAA&#13;&#10;" filled="f" stroked="f">
                      <v:textbox inset="2.16pt,1.44pt,0,1.44pt">
                        <w:txbxContent>
                          <w:p w14:paraId="4C46F4E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7632" behindDoc="0" locked="0" layoutInCell="1" allowOverlap="1" wp14:anchorId="0022F802" wp14:editId="6610A614">
                      <wp:simplePos x="0" y="0"/>
                      <wp:positionH relativeFrom="column">
                        <wp:posOffset>1320800</wp:posOffset>
                      </wp:positionH>
                      <wp:positionV relativeFrom="paragraph">
                        <wp:posOffset>9956800</wp:posOffset>
                      </wp:positionV>
                      <wp:extent cx="10160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EEEB05-98D5-B141-AC28-FCEA1D608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6A3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2F802" id="Rectangle 3824" o:spid="_x0000_s2903" style="position:absolute;margin-left:104pt;margin-top:784pt;width:80pt;height:60pt;z-index:2555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CMUKjic&#13;&#10;AQAAFQMAAA4AAAAAAAAAAAAAAAAALgIAAGRycy9lMm9Eb2MueG1sUEsBAi0AFAAGAAgAAAAhANF9&#13;&#10;3p7fAAAAEgEAAA8AAAAAAAAAAAAAAAAA9gMAAGRycy9kb3ducmV2LnhtbFBLBQYAAAAABAAEAPMA&#13;&#10;AAACBQAAAAA=&#13;&#10;" filled="f" stroked="f">
                      <v:textbox inset="2.16pt,1.44pt,0,1.44pt">
                        <w:txbxContent>
                          <w:p w14:paraId="68B6A32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8656" behindDoc="0" locked="0" layoutInCell="1" allowOverlap="1" wp14:anchorId="5891137B" wp14:editId="4C57C6B0">
                      <wp:simplePos x="0" y="0"/>
                      <wp:positionH relativeFrom="column">
                        <wp:posOffset>1320800</wp:posOffset>
                      </wp:positionH>
                      <wp:positionV relativeFrom="paragraph">
                        <wp:posOffset>9956800</wp:posOffset>
                      </wp:positionV>
                      <wp:extent cx="1016000" cy="762000"/>
                      <wp:effectExtent l="0" t="0" r="0" b="0"/>
                      <wp:wrapNone/>
                      <wp:docPr id="3825" name="Rectangle 3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BCED78-73B3-354F-9581-513459368A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B76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1137B" id="Rectangle 3825" o:spid="_x0000_s2904" style="position:absolute;margin-left:104pt;margin-top:784pt;width:80pt;height:60pt;z-index:2555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6v8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yzrhpubWd8dnSNsWnyjowY8tl4MJnI00wZbj370Axdlw78iianm1qGjkuZjXVU2rCLkg&#13;&#10;1tuvXeFk72kpZATO9gHMrifC86wnPUzeZ2Ufe5KG+7XO7M/bvHkD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AQjq/yc&#13;&#10;AQAAFQMAAA4AAAAAAAAAAAAAAAAALgIAAGRycy9lMm9Eb2MueG1sUEsBAi0AFAAGAAgAAAAhANF9&#13;&#10;3p7fAAAAEgEAAA8AAAAAAAAAAAAAAAAA9gMAAGRycy9kb3ducmV2LnhtbFBLBQYAAAAABAAEAPMA&#13;&#10;AAACBQAAAAA=&#13;&#10;" filled="f" stroked="f">
                      <v:textbox inset="2.16pt,1.44pt,0,1.44pt">
                        <w:txbxContent>
                          <w:p w14:paraId="155B769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59680" behindDoc="0" locked="0" layoutInCell="1" allowOverlap="1" wp14:anchorId="50A53CB6" wp14:editId="65D7DF0D">
                      <wp:simplePos x="0" y="0"/>
                      <wp:positionH relativeFrom="column">
                        <wp:posOffset>1320800</wp:posOffset>
                      </wp:positionH>
                      <wp:positionV relativeFrom="paragraph">
                        <wp:posOffset>9956800</wp:posOffset>
                      </wp:positionV>
                      <wp:extent cx="1016000" cy="762000"/>
                      <wp:effectExtent l="0" t="0" r="0" b="0"/>
                      <wp:wrapNone/>
                      <wp:docPr id="3826" name="Rectangle 3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02D33A-1286-F34F-8905-96A4F298FF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CA6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53CB6" id="Rectangle 3826" o:spid="_x0000_s2905" style="position:absolute;margin-left:104pt;margin-top:784pt;width:80pt;height:60pt;z-index:2555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Svp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y1XCTc0tdMdnTNsWnyjoAcaWy8F4zkaaYMvD371Axdlw78iianm1qGjkuZjXVU2riLkg&#13;&#10;1tuvXeFkD7QUMiJne49m1xPhedaTHibvs7KPPUnD/Vpn9udt3rwB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P0VK+mc&#13;&#10;AQAAFQMAAA4AAAAAAAAAAAAAAAAALgIAAGRycy9lMm9Eb2MueG1sUEsBAi0AFAAGAAgAAAAhANF9&#13;&#10;3p7fAAAAEgEAAA8AAAAAAAAAAAAAAAAA9gMAAGRycy9kb3ducmV2LnhtbFBLBQYAAAAABAAEAPMA&#13;&#10;AAACBQAAAAA=&#13;&#10;" filled="f" stroked="f">
                      <v:textbox inset="2.16pt,1.44pt,0,1.44pt">
                        <w:txbxContent>
                          <w:p w14:paraId="7E5CA65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0704" behindDoc="0" locked="0" layoutInCell="1" allowOverlap="1" wp14:anchorId="6E16F0F9" wp14:editId="41BEC691">
                      <wp:simplePos x="0" y="0"/>
                      <wp:positionH relativeFrom="column">
                        <wp:posOffset>1320800</wp:posOffset>
                      </wp:positionH>
                      <wp:positionV relativeFrom="paragraph">
                        <wp:posOffset>9956800</wp:posOffset>
                      </wp:positionV>
                      <wp:extent cx="10160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C95FDD-3BDE-964F-A7D1-3A26144A3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D4D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6F0F9" id="Rectangle 3827" o:spid="_x0000_s2906" style="position:absolute;margin-left:104pt;margin-top:784pt;width:80pt;height:60pt;z-index:2555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GT1mg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" filled="f" stroked="f">
                      <v:textbox inset="2.16pt,1.44pt,0,1.44pt">
                        <w:txbxContent>
                          <w:p w14:paraId="6E0D4D1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1728" behindDoc="0" locked="0" layoutInCell="1" allowOverlap="1" wp14:anchorId="01277F04" wp14:editId="2345C6E5">
                      <wp:simplePos x="0" y="0"/>
                      <wp:positionH relativeFrom="column">
                        <wp:posOffset>1320800</wp:posOffset>
                      </wp:positionH>
                      <wp:positionV relativeFrom="paragraph">
                        <wp:posOffset>9956800</wp:posOffset>
                      </wp:positionV>
                      <wp:extent cx="1016000" cy="762000"/>
                      <wp:effectExtent l="0" t="0" r="0" b="0"/>
                      <wp:wrapNone/>
                      <wp:docPr id="3828" name="Rectangle 3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1F537F-B88D-6648-AEC1-DF7B67BE01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83C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77F04" id="Rectangle 3828" o:spid="_x0000_s2907" style="position:absolute;margin-left:104pt;margin-top:784pt;width:80pt;height:60pt;z-index:2555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uTg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" filled="f" stroked="f">
                      <v:textbox inset="2.16pt,1.44pt,0,1.44pt">
                        <w:txbxContent>
                          <w:p w14:paraId="2ED83CC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2752" behindDoc="0" locked="0" layoutInCell="1" allowOverlap="1" wp14:anchorId="634067FC" wp14:editId="01F1AA78">
                      <wp:simplePos x="0" y="0"/>
                      <wp:positionH relativeFrom="column">
                        <wp:posOffset>1320800</wp:posOffset>
                      </wp:positionH>
                      <wp:positionV relativeFrom="paragraph">
                        <wp:posOffset>9956800</wp:posOffset>
                      </wp:positionV>
                      <wp:extent cx="1016000" cy="762000"/>
                      <wp:effectExtent l="0" t="0" r="0" b="0"/>
                      <wp:wrapNone/>
                      <wp:docPr id="3829" name="Rectangle 3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B1A0A-281B-AA4D-8C49-F4F01D507B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7E9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067FC" id="Rectangle 3829" o:spid="_x0000_s2908" style="position:absolute;margin-left:104pt;margin-top:784pt;width:80pt;height:60pt;z-index:2555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WTe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VcJNzQ10h2dM2xafKOgBxpbLwXjORppgy8PbTqDibLh3ZFF1dbGoaOS5mNdVTauIuSDW&#13;&#10;m89d4WQPtBQyImc7j2bbE+F51pMeJu+zso89ScP9XGf2p21e/wM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Ys1k3psB&#13;&#10;AAAVAwAADgAAAAAAAAAAAAAAAAAuAgAAZHJzL2Uyb0RvYy54bWxQSwECLQAUAAYACAAAACEA0X3e&#13;&#10;nt8AAAASAQAADwAAAAAAAAAAAAAAAAD1AwAAZHJzL2Rvd25yZXYueG1sUEsFBgAAAAAEAAQA8wAA&#13;&#10;AAEFAAAAAA==&#13;&#10;" filled="f" stroked="f">
                      <v:textbox inset="2.16pt,1.44pt,0,1.44pt">
                        <w:txbxContent>
                          <w:p w14:paraId="7617E98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3776" behindDoc="0" locked="0" layoutInCell="1" allowOverlap="1" wp14:anchorId="38E21CD8" wp14:editId="54630BE7">
                      <wp:simplePos x="0" y="0"/>
                      <wp:positionH relativeFrom="column">
                        <wp:posOffset>1320800</wp:posOffset>
                      </wp:positionH>
                      <wp:positionV relativeFrom="paragraph">
                        <wp:posOffset>9956800</wp:posOffset>
                      </wp:positionV>
                      <wp:extent cx="10160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F72E69-6D36-C84C-A8B5-77816DCE48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9DE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21CD8" id="Rectangle 3830" o:spid="_x0000_s2909" style="position:absolute;margin-left:104pt;margin-top:784pt;width:80pt;height:60pt;z-index:2555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L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i4SbmhvoDs+Yti0+UdADjC2Xg/GcjTTBloe3nUDF2XDvyKLq6mJR0chzMa+rmlYRc0Gs&#13;&#10;N5+7wskeaClkRM52Hs22J8LzrCc9TN5nZR97kob7uc7sT9u8/gc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m/vky5sB&#13;&#10;AAAVAwAADgAAAAAAAAAAAAAAAAAuAgAAZHJzL2Uyb0RvYy54bWxQSwECLQAUAAYACAAAACEA0X3e&#13;&#10;nt8AAAASAQAADwAAAAAAAAAAAAAAAAD1AwAAZHJzL2Rvd25yZXYueG1sUEsFBgAAAAAEAAQA8wAA&#13;&#10;AAEFAAAAAA==&#13;&#10;" filled="f" stroked="f">
                      <v:textbox inset="2.16pt,1.44pt,0,1.44pt">
                        <w:txbxContent>
                          <w:p w14:paraId="6479DEC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4800" behindDoc="0" locked="0" layoutInCell="1" allowOverlap="1" wp14:anchorId="557957CB" wp14:editId="1F832548">
                      <wp:simplePos x="0" y="0"/>
                      <wp:positionH relativeFrom="column">
                        <wp:posOffset>1320800</wp:posOffset>
                      </wp:positionH>
                      <wp:positionV relativeFrom="paragraph">
                        <wp:posOffset>9956800</wp:posOffset>
                      </wp:positionV>
                      <wp:extent cx="1016000" cy="762000"/>
                      <wp:effectExtent l="0" t="0" r="0" b="0"/>
                      <wp:wrapNone/>
                      <wp:docPr id="3831" name="Rectangle 3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78EE54-B816-1748-8957-1588A0B732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ABD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957CB" id="Rectangle 3831" o:spid="_x0000_s2910" style="position:absolute;margin-left:104pt;margin-top:784pt;width:80pt;height:60pt;z-index:2555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HR7ZKOc&#13;&#10;AQAAFQMAAA4AAAAAAAAAAAAAAAAALgIAAGRycy9lMm9Eb2MueG1sUEsBAi0AFAAGAAgAAAAhANF9&#13;&#10;3p7fAAAAEgEAAA8AAAAAAAAAAAAAAAAA9gMAAGRycy9kb3ducmV2LnhtbFBLBQYAAAAABAAEAPMA&#13;&#10;AAACBQAAAAA=&#13;&#10;" filled="f" stroked="f">
                      <v:textbox inset="2.16pt,1.44pt,0,1.44pt">
                        <w:txbxContent>
                          <w:p w14:paraId="719ABD0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5824" behindDoc="0" locked="0" layoutInCell="1" allowOverlap="1" wp14:anchorId="2B29F1F8" wp14:editId="3E2AE483">
                      <wp:simplePos x="0" y="0"/>
                      <wp:positionH relativeFrom="column">
                        <wp:posOffset>1320800</wp:posOffset>
                      </wp:positionH>
                      <wp:positionV relativeFrom="paragraph">
                        <wp:posOffset>9956800</wp:posOffset>
                      </wp:positionV>
                      <wp:extent cx="1016000" cy="762000"/>
                      <wp:effectExtent l="0" t="0" r="0" b="0"/>
                      <wp:wrapNone/>
                      <wp:docPr id="3832" name="Rectangle 3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20A307-987B-5741-BFC4-4F381803EC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6DB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9F1F8" id="Rectangle 3832" o:spid="_x0000_s2911" style="position:absolute;margin-left:104pt;margin-top:784pt;width:80pt;height:60pt;z-index:2555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CNTeS2&#13;&#10;nQEAABUDAAAOAAAAAAAAAAAAAAAAAC4CAABkcnMvZTJvRG9jLnhtbFBLAQItABQABgAIAAAAIQDR&#13;&#10;fd6e3wAAABIBAAAPAAAAAAAAAAAAAAAAAPcDAABkcnMvZG93bnJldi54bWxQSwUGAAAAAAQABADz&#13;&#10;AAAAAwUAAAAA&#13;&#10;" filled="f" stroked="f">
                      <v:textbox inset="2.16pt,1.44pt,0,1.44pt">
                        <w:txbxContent>
                          <w:p w14:paraId="2886DB8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6848" behindDoc="0" locked="0" layoutInCell="1" allowOverlap="1" wp14:anchorId="03348E2A" wp14:editId="0C667284">
                      <wp:simplePos x="0" y="0"/>
                      <wp:positionH relativeFrom="column">
                        <wp:posOffset>1320800</wp:posOffset>
                      </wp:positionH>
                      <wp:positionV relativeFrom="paragraph">
                        <wp:posOffset>9956800</wp:posOffset>
                      </wp:positionV>
                      <wp:extent cx="10160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BFF07-A494-4444-A130-E396B72E99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507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48E2A" id="Rectangle 3833" o:spid="_x0000_s2912" style="position:absolute;margin-left:104pt;margin-top:784pt;width:80pt;height:60pt;z-index:2555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mSImw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quLxNuam6gOzxi2rb4QEEPMLZcDsZzNtIEWx5edgIVZ8O9I4uqq4tFRSPPxbyualpFzAWx&#13;&#10;3nzuCid7oKWQETnbeTTbngjPs570MHmflb3vSRru5zqzP23z+hU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hhZkiJsB&#13;&#10;AAAVAwAADgAAAAAAAAAAAAAAAAAuAgAAZHJzL2Uyb0RvYy54bWxQSwECLQAUAAYACAAAACEA0X3e&#13;&#10;nt8AAAASAQAADwAAAAAAAAAAAAAAAAD1AwAAZHJzL2Rvd25yZXYueG1sUEsFBgAAAAAEAAQA8wAA&#13;&#10;AAEFAAAAAA==&#13;&#10;" filled="f" stroked="f">
                      <v:textbox inset="2.16pt,1.44pt,0,1.44pt">
                        <w:txbxContent>
                          <w:p w14:paraId="28D507E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7872" behindDoc="0" locked="0" layoutInCell="1" allowOverlap="1" wp14:anchorId="123E9749" wp14:editId="03FD87F1">
                      <wp:simplePos x="0" y="0"/>
                      <wp:positionH relativeFrom="column">
                        <wp:posOffset>1320800</wp:posOffset>
                      </wp:positionH>
                      <wp:positionV relativeFrom="paragraph">
                        <wp:posOffset>9956800</wp:posOffset>
                      </wp:positionV>
                      <wp:extent cx="1016000" cy="762000"/>
                      <wp:effectExtent l="0" t="0" r="0" b="0"/>
                      <wp:wrapNone/>
                      <wp:docPr id="3834" name="Rectangle 3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1BD048-FE22-4A49-BB04-3DFF45D83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8A6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E9749" id="Rectangle 3834" o:spid="_x0000_s2913" style="position:absolute;margin-left:104pt;margin-top:784pt;width:80pt;height:60pt;z-index:2555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H8g5J2c&#13;&#10;AQAAFQMAAA4AAAAAAAAAAAAAAAAALgIAAGRycy9lMm9Eb2MueG1sUEsBAi0AFAAGAAgAAAAhANF9&#13;&#10;3p7fAAAAEgEAAA8AAAAAAAAAAAAAAAAA9gMAAGRycy9kb3ducmV2LnhtbFBLBQYAAAAABAAEAPMA&#13;&#10;AAACBQAAAAA=&#13;&#10;" filled="f" stroked="f">
                      <v:textbox inset="2.16pt,1.44pt,0,1.44pt">
                        <w:txbxContent>
                          <w:p w14:paraId="6098A6C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8896" behindDoc="0" locked="0" layoutInCell="1" allowOverlap="1" wp14:anchorId="063E7D94" wp14:editId="1A254B54">
                      <wp:simplePos x="0" y="0"/>
                      <wp:positionH relativeFrom="column">
                        <wp:posOffset>1320800</wp:posOffset>
                      </wp:positionH>
                      <wp:positionV relativeFrom="paragraph">
                        <wp:posOffset>9956800</wp:posOffset>
                      </wp:positionV>
                      <wp:extent cx="1016000" cy="762000"/>
                      <wp:effectExtent l="0" t="0" r="0" b="0"/>
                      <wp:wrapNone/>
                      <wp:docPr id="3835" name="Rectangle 3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92744-25ED-704A-B6EF-B3D56E106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CAF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E7D94" id="Rectangle 3835" o:spid="_x0000_s2914" style="position:absolute;margin-left:104pt;margin-top:784pt;width:80pt;height:60pt;z-index:2555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2VZ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dcJNzQ10h2dM2xafKOgBxpbLwXjORppgy8PbTqDibLh3ZFF1dbGoaOS5mNcVATHMBbHe&#13;&#10;fO4KJ3ugpZAROdt5NNueCM+znvQweZ+VfexJGu7nOrM/bfP6HwA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WBdlWZsB&#13;&#10;AAAVAwAADgAAAAAAAAAAAAAAAAAuAgAAZHJzL2Uyb0RvYy54bWxQSwECLQAUAAYACAAAACEA0X3e&#13;&#10;nt8AAAASAQAADwAAAAAAAAAAAAAAAAD1AwAAZHJzL2Rvd25yZXYueG1sUEsFBgAAAAAEAAQA8wAA&#13;&#10;AAEFAAAAAA==&#13;&#10;" filled="f" stroked="f">
                      <v:textbox inset="2.16pt,1.44pt,0,1.44pt">
                        <w:txbxContent>
                          <w:p w14:paraId="086CAF1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69920" behindDoc="0" locked="0" layoutInCell="1" allowOverlap="1" wp14:anchorId="266447C5" wp14:editId="76E9E036">
                      <wp:simplePos x="0" y="0"/>
                      <wp:positionH relativeFrom="column">
                        <wp:posOffset>1320800</wp:posOffset>
                      </wp:positionH>
                      <wp:positionV relativeFrom="paragraph">
                        <wp:posOffset>9956800</wp:posOffset>
                      </wp:positionV>
                      <wp:extent cx="10160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C6671-A61C-D146-A2DD-E427C18369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6B2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447C5" id="Rectangle 3836" o:spid="_x0000_s2915" style="position:absolute;margin-left:104pt;margin-top:784pt;width:80pt;height:60pt;z-index:2555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eVM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XXy4SbmhvoDs+Yti0+UdADjC2Xg/GcjTTBloe3nUDF2XDvyKLq6mJR0chzMa+rmlYRc0Gs&#13;&#10;N5+7wskeaClkRM52Hs22J8LzrCc9TN5nZR97kob7uc7sT9u8/gc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oSHlTJsB&#13;&#10;AAAVAwAADgAAAAAAAAAAAAAAAAAuAgAAZHJzL2Uyb0RvYy54bWxQSwECLQAUAAYACAAAACEA0X3e&#13;&#10;nt8AAAASAQAADwAAAAAAAAAAAAAAAAD1AwAAZHJzL2Rvd25yZXYueG1sUEsFBgAAAAAEAAQA8wAA&#13;&#10;AAEFAAAAAA==&#13;&#10;" filled="f" stroked="f">
                      <v:textbox inset="2.16pt,1.44pt,0,1.44pt">
                        <w:txbxContent>
                          <w:p w14:paraId="07E6B2E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0944" behindDoc="0" locked="0" layoutInCell="1" allowOverlap="1" wp14:anchorId="70222276" wp14:editId="0B79074B">
                      <wp:simplePos x="0" y="0"/>
                      <wp:positionH relativeFrom="column">
                        <wp:posOffset>1320800</wp:posOffset>
                      </wp:positionH>
                      <wp:positionV relativeFrom="paragraph">
                        <wp:posOffset>9956800</wp:posOffset>
                      </wp:positionV>
                      <wp:extent cx="1016000" cy="762000"/>
                      <wp:effectExtent l="0" t="0" r="0" b="0"/>
                      <wp:wrapNone/>
                      <wp:docPr id="3837" name="Rectangle 3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0480E2-DBFF-FA46-A63F-6684131579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B83C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22276" id="Rectangle 3837" o:spid="_x0000_s2916" style="position:absolute;margin-left:104pt;margin-top:784pt;width:80pt;height:60pt;z-index:2555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x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M25qbqA7PGPatvhEQQ8wtlwOxnM20gRbHt52AhVnw70ji6qri0VFI8/FvK5qWkXMBbHe&#13;&#10;fO4KJ3ugpZAROdt5NNueCM+znvQweZ+VfexJGu7nOrM/bfP6HwA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HmoQMZsB&#13;&#10;AAAVAwAADgAAAAAAAAAAAAAAAAAuAgAAZHJzL2Uyb0RvYy54bWxQSwECLQAUAAYACAAAACEA0X3e&#13;&#10;nt8AAAASAQAADwAAAAAAAAAAAAAAAAD1AwAAZHJzL2Rvd25yZXYueG1sUEsFBgAAAAAEAAQA8wAA&#13;&#10;AAEFAAAAAA==&#13;&#10;" filled="f" stroked="f">
                      <v:textbox inset="2.16pt,1.44pt,0,1.44pt">
                        <w:txbxContent>
                          <w:p w14:paraId="1A8B83C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1968" behindDoc="0" locked="0" layoutInCell="1" allowOverlap="1" wp14:anchorId="6890F729" wp14:editId="6C2B9923">
                      <wp:simplePos x="0" y="0"/>
                      <wp:positionH relativeFrom="column">
                        <wp:posOffset>1320800</wp:posOffset>
                      </wp:positionH>
                      <wp:positionV relativeFrom="paragraph">
                        <wp:posOffset>9956800</wp:posOffset>
                      </wp:positionV>
                      <wp:extent cx="1016000" cy="762000"/>
                      <wp:effectExtent l="0" t="0" r="0" b="0"/>
                      <wp:wrapNone/>
                      <wp:docPr id="3838" name="Rectangle 3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2379D1-43D5-C34C-B295-54C0AF941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DDC6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0F729" id="Rectangle 3838" o:spid="_x0000_s2917" style="position:absolute;margin-left:104pt;margin-top:784pt;width:80pt;height:60pt;z-index:2555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" filled="f" stroked="f">
                      <v:textbox inset="2.16pt,1.44pt,0,1.44pt">
                        <w:txbxContent>
                          <w:p w14:paraId="63DDC60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2992" behindDoc="0" locked="0" layoutInCell="1" allowOverlap="1" wp14:anchorId="1C66C81F" wp14:editId="52249313">
                      <wp:simplePos x="0" y="0"/>
                      <wp:positionH relativeFrom="column">
                        <wp:posOffset>1320800</wp:posOffset>
                      </wp:positionH>
                      <wp:positionV relativeFrom="paragraph">
                        <wp:posOffset>9956800</wp:posOffset>
                      </wp:positionV>
                      <wp:extent cx="10160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3CD218-CE53-3A41-A306-D192006D6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4EF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6C81F" id="Rectangle 3839" o:spid="_x0000_s2918" style="position:absolute;margin-left:104pt;margin-top:784pt;width:80pt;height:60pt;z-index:2555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xAa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q4SbmhvoDs+Yti0+UdADjC2Xg/GcjTTBloe3nUDF2XDvyKLq6mJR0chzMa+rmlYRc0Gs&#13;&#10;N5+7wskeaClkRM52Hs22J8LzrCc9TN5nZR97kob7uc7sT9u8/gc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7AcQGpsB&#13;&#10;AAAVAwAADgAAAAAAAAAAAAAAAAAuAgAAZHJzL2Uyb0RvYy54bWxQSwECLQAUAAYACAAAACEA0X3e&#13;&#10;nt8AAAASAQAADwAAAAAAAAAAAAAAAAD1AwAAZHJzL2Rvd25yZXYueG1sUEsFBgAAAAAEAAQA8wAA&#13;&#10;AAEFAAAAAA==&#13;&#10;" filled="f" stroked="f">
                      <v:textbox inset="2.16pt,1.44pt,0,1.44pt">
                        <w:txbxContent>
                          <w:p w14:paraId="5EE4EF6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4016" behindDoc="0" locked="0" layoutInCell="1" allowOverlap="1" wp14:anchorId="2E181A24" wp14:editId="05E775A8">
                      <wp:simplePos x="0" y="0"/>
                      <wp:positionH relativeFrom="column">
                        <wp:posOffset>1320800</wp:posOffset>
                      </wp:positionH>
                      <wp:positionV relativeFrom="paragraph">
                        <wp:posOffset>9956800</wp:posOffset>
                      </wp:positionV>
                      <wp:extent cx="1016000" cy="762000"/>
                      <wp:effectExtent l="0" t="0" r="0" b="0"/>
                      <wp:wrapNone/>
                      <wp:docPr id="3840" name="Rectangle 3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9CB321-6C03-0341-B0F3-0AD0BB376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67F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81A24" id="Rectangle 3840" o:spid="_x0000_s2919" style="position:absolute;margin-left:104pt;margin-top:784pt;width:80pt;height:60pt;z-index:2555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ZAP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Fwk3NTfQHZ4xbVt8oqAHGFsuB+M5G2mCLQ9vO4GKs+HekUXV1cWiopHnYl5XNa0i5oJY&#13;&#10;bz53hZM90FLIiJztPJptT4TnWU96mLzPyj72JA33c53Zn7Z5/Q8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FTGQD5sB&#13;&#10;AAAVAwAADgAAAAAAAAAAAAAAAAAuAgAAZHJzL2Uyb0RvYy54bWxQSwECLQAUAAYACAAAACEA0X3e&#13;&#10;nt8AAAASAQAADwAAAAAAAAAAAAAAAAD1AwAAZHJzL2Rvd25yZXYueG1sUEsFBgAAAAAEAAQA8wAA&#13;&#10;AAEFAAAAAA==&#13;&#10;" filled="f" stroked="f">
                      <v:textbox inset="2.16pt,1.44pt,0,1.44pt">
                        <w:txbxContent>
                          <w:p w14:paraId="3B067FC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5040" behindDoc="0" locked="0" layoutInCell="1" allowOverlap="1" wp14:anchorId="6DAF987D" wp14:editId="34167444">
                      <wp:simplePos x="0" y="0"/>
                      <wp:positionH relativeFrom="column">
                        <wp:posOffset>1320800</wp:posOffset>
                      </wp:positionH>
                      <wp:positionV relativeFrom="paragraph">
                        <wp:posOffset>9956800</wp:posOffset>
                      </wp:positionV>
                      <wp:extent cx="1016000" cy="762000"/>
                      <wp:effectExtent l="0" t="0" r="0" b="0"/>
                      <wp:wrapNone/>
                      <wp:docPr id="3841" name="Rectangle 3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9484D-497F-6443-9BCC-C793008A9F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32A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F987D" id="Rectangle 3841" o:spid="_x0000_s2920" style="position:absolute;margin-left:104pt;margin-top:784pt;width:80pt;height:60pt;z-index:2555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PqxEGec&#13;&#10;AQAAFQMAAA4AAAAAAAAAAAAAAAAALgIAAGRycy9lMm9Eb2MueG1sUEsBAi0AFAAGAAgAAAAhANF9&#13;&#10;3p7fAAAAEgEAAA8AAAAAAAAAAAAAAAAA9gMAAGRycy9kb3ducmV2LnhtbFBLBQYAAAAABAAEAPMA&#13;&#10;AAACBQAAAAA=&#13;&#10;" filled="f" stroked="f">
                      <v:textbox inset="2.16pt,1.44pt,0,1.44pt">
                        <w:txbxContent>
                          <w:p w14:paraId="20732A3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6064" behindDoc="0" locked="0" layoutInCell="1" allowOverlap="1" wp14:anchorId="0479E335" wp14:editId="28348E9D">
                      <wp:simplePos x="0" y="0"/>
                      <wp:positionH relativeFrom="column">
                        <wp:posOffset>1320800</wp:posOffset>
                      </wp:positionH>
                      <wp:positionV relativeFrom="paragraph">
                        <wp:posOffset>9956800</wp:posOffset>
                      </wp:positionV>
                      <wp:extent cx="10160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69CC32-490F-A04E-BA95-6C8BD9624C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C7F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9E335" id="Rectangle 3842" o:spid="_x0000_s2921" style="position:absolute;margin-left:104pt;margin-top:784pt;width:80pt;height:60pt;z-index:2555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ADh5By&#13;&#10;nQEAABUDAAAOAAAAAAAAAAAAAAAAAC4CAABkcnMvZTJvRG9jLnhtbFBLAQItABQABgAIAAAAIQDR&#13;&#10;fd6e3wAAABIBAAAPAAAAAAAAAAAAAAAAAPcDAABkcnMvZG93bnJldi54bWxQSwUGAAAAAAQABADz&#13;&#10;AAAAAwUAAAAA&#13;&#10;" filled="f" stroked="f">
                      <v:textbox inset="2.16pt,1.44pt,0,1.44pt">
                        <w:txbxContent>
                          <w:p w14:paraId="708C7F4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7088" behindDoc="0" locked="0" layoutInCell="1" allowOverlap="1" wp14:anchorId="530E1C07" wp14:editId="4632718F">
                      <wp:simplePos x="0" y="0"/>
                      <wp:positionH relativeFrom="column">
                        <wp:posOffset>1320800</wp:posOffset>
                      </wp:positionH>
                      <wp:positionV relativeFrom="paragraph">
                        <wp:posOffset>9956800</wp:posOffset>
                      </wp:positionV>
                      <wp:extent cx="1016000" cy="762000"/>
                      <wp:effectExtent l="0" t="0" r="0" b="0"/>
                      <wp:wrapNone/>
                      <wp:docPr id="3843" name="Rectangle 3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C733B1-DEC2-9E43-AFDA-2A30C193B8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AB9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E1C07" id="Rectangle 3843" o:spid="_x0000_s2922" style="position:absolute;margin-left:104pt;margin-top:784pt;width:80pt;height:60pt;z-index:2555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AjcEEyc&#13;&#10;AQAAFQMAAA4AAAAAAAAAAAAAAAAALgIAAGRycy9lMm9Eb2MueG1sUEsBAi0AFAAGAAgAAAAhANF9&#13;&#10;3p7fAAAAEgEAAA8AAAAAAAAAAAAAAAAA9gMAAGRycy9kb3ducmV2LnhtbFBLBQYAAAAABAAEAPMA&#13;&#10;AAACBQAAAAA=&#13;&#10;" filled="f" stroked="f">
                      <v:textbox inset="2.16pt,1.44pt,0,1.44pt">
                        <w:txbxContent>
                          <w:p w14:paraId="29CAB95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8112" behindDoc="0" locked="0" layoutInCell="1" allowOverlap="1" wp14:anchorId="5F562616" wp14:editId="3C00E22C">
                      <wp:simplePos x="0" y="0"/>
                      <wp:positionH relativeFrom="column">
                        <wp:posOffset>1320800</wp:posOffset>
                      </wp:positionH>
                      <wp:positionV relativeFrom="paragraph">
                        <wp:posOffset>9956800</wp:posOffset>
                      </wp:positionV>
                      <wp:extent cx="1016000" cy="762000"/>
                      <wp:effectExtent l="0" t="0" r="0" b="0"/>
                      <wp:wrapNone/>
                      <wp:docPr id="3844" name="Rectangle 3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D4BE7-D9DA-3A4A-BC1A-B144CC1090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C38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62616" id="Rectangle 3844" o:spid="_x0000_s2923" style="position:absolute;margin-left:104pt;margin-top:784pt;width:80pt;height:60pt;z-index:2555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PHqkFmc&#13;&#10;AQAAFQMAAA4AAAAAAAAAAAAAAAAALgIAAGRycy9lMm9Eb2MueG1sUEsBAi0AFAAGAAgAAAAhANF9&#13;&#10;3p7fAAAAEgEAAA8AAAAAAAAAAAAAAAAA9gMAAGRycy9kb3ducmV2LnhtbFBLBQYAAAAABAAEAPMA&#13;&#10;AAACBQAAAAA=&#13;&#10;" filled="f" stroked="f">
                      <v:textbox inset="2.16pt,1.44pt,0,1.44pt">
                        <w:txbxContent>
                          <w:p w14:paraId="1F3C38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79136" behindDoc="0" locked="0" layoutInCell="1" allowOverlap="1" wp14:anchorId="07000944" wp14:editId="6EA22DBD">
                      <wp:simplePos x="0" y="0"/>
                      <wp:positionH relativeFrom="column">
                        <wp:posOffset>1320800</wp:posOffset>
                      </wp:positionH>
                      <wp:positionV relativeFrom="paragraph">
                        <wp:posOffset>9956800</wp:posOffset>
                      </wp:positionV>
                      <wp:extent cx="10160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3AECD-3FB1-C64D-90CC-ACCE82066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771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00944" id="Rectangle 3845" o:spid="_x0000_s2924" style="position:absolute;margin-left:104pt;margin-top:784pt;width:80pt;height:60pt;z-index:2555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" filled="f" stroked="f">
                      <v:textbox inset="2.16pt,1.44pt,0,1.44pt">
                        <w:txbxContent>
                          <w:p w14:paraId="50B7715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0160" behindDoc="0" locked="0" layoutInCell="1" allowOverlap="1" wp14:anchorId="27701F11" wp14:editId="57A132BA">
                      <wp:simplePos x="0" y="0"/>
                      <wp:positionH relativeFrom="column">
                        <wp:posOffset>1320800</wp:posOffset>
                      </wp:positionH>
                      <wp:positionV relativeFrom="paragraph">
                        <wp:posOffset>9956800</wp:posOffset>
                      </wp:positionV>
                      <wp:extent cx="1016000" cy="609600"/>
                      <wp:effectExtent l="0" t="0" r="0" b="0"/>
                      <wp:wrapNone/>
                      <wp:docPr id="3846" name="Rectangle 3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313DAD-3FDE-4844-9024-A7F4C0D0B88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6D1B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01F11" id="Rectangle 3846" o:spid="_x0000_s2925" style="position:absolute;margin-left:104pt;margin-top:784pt;width:80pt;height:48pt;z-index:2555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OkF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bVTZNwU3MD/eEJ07bFRwp6hKnjcjSes4km2PHwdydQcTbeO7KouvlxWdHIc7Gsq5pWEXNB&#13;&#10;rDcfu8LJAWgpZETOdh7NdiDCy6wnPUzeZ2Xve5KG+7HO7E/bvH4F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DpVOkF&#13;&#10;nAEAABUDAAAOAAAAAAAAAAAAAAAAAC4CAABkcnMvZTJvRG9jLnhtbFBLAQItABQABgAIAAAAIQCK&#13;&#10;TCee4AAAABIBAAAPAAAAAAAAAAAAAAAAAPYDAABkcnMvZG93bnJldi54bWxQSwUGAAAAAAQABADz&#13;&#10;AAAAAwUAAAAA&#13;&#10;" filled="f" stroked="f">
                      <v:textbox inset="2.16pt,1.44pt,0,1.44pt">
                        <w:txbxContent>
                          <w:p w14:paraId="536D1B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1184" behindDoc="0" locked="0" layoutInCell="1" allowOverlap="1" wp14:anchorId="13648CD8" wp14:editId="530620EE">
                      <wp:simplePos x="0" y="0"/>
                      <wp:positionH relativeFrom="column">
                        <wp:posOffset>1320800</wp:posOffset>
                      </wp:positionH>
                      <wp:positionV relativeFrom="paragraph">
                        <wp:posOffset>9956800</wp:posOffset>
                      </wp:positionV>
                      <wp:extent cx="1016000" cy="609600"/>
                      <wp:effectExtent l="0" t="0" r="0" b="0"/>
                      <wp:wrapNone/>
                      <wp:docPr id="3847" name="Rectangle 3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66CB51-7314-E846-8369-0CCB63BB2C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F450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48CD8" id="Rectangle 3847" o:spid="_x0000_s2926" style="position:absolute;margin-left:104pt;margin-top:784pt;width:80pt;height:48pt;z-index:2555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" filled="f" stroked="f">
                      <v:textbox inset="2.16pt,1.44pt,0,1.44pt">
                        <w:txbxContent>
                          <w:p w14:paraId="31F4502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2208" behindDoc="0" locked="0" layoutInCell="1" allowOverlap="1" wp14:anchorId="137C00C1" wp14:editId="3351C5E7">
                      <wp:simplePos x="0" y="0"/>
                      <wp:positionH relativeFrom="column">
                        <wp:posOffset>1320800</wp:posOffset>
                      </wp:positionH>
                      <wp:positionV relativeFrom="paragraph">
                        <wp:posOffset>9956800</wp:posOffset>
                      </wp:positionV>
                      <wp:extent cx="1016000" cy="6096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403855-7861-EC46-8EFE-FC464877EDD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F4DF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00C1" id="Rectangle 3848" o:spid="_x0000_s2927" style="position:absolute;margin-left:104pt;margin-top:784pt;width:80pt;height:48pt;z-index:2555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B3uEvy&#13;&#10;nAEAABUDAAAOAAAAAAAAAAAAAAAAAC4CAABkcnMvZTJvRG9jLnhtbFBLAQItABQABgAIAAAAIQCK&#13;&#10;TCee4AAAABIBAAAPAAAAAAAAAAAAAAAAAPYDAABkcnMvZG93bnJldi54bWxQSwUGAAAAAAQABADz&#13;&#10;AAAAAwUAAAAA&#13;&#10;" filled="f" stroked="f">
                      <v:textbox inset="2.16pt,1.44pt,0,1.44pt">
                        <w:txbxContent>
                          <w:p w14:paraId="1AF4DF1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3232" behindDoc="0" locked="0" layoutInCell="1" allowOverlap="1" wp14:anchorId="1735AE21" wp14:editId="0E38F702">
                      <wp:simplePos x="0" y="0"/>
                      <wp:positionH relativeFrom="column">
                        <wp:posOffset>1320800</wp:posOffset>
                      </wp:positionH>
                      <wp:positionV relativeFrom="paragraph">
                        <wp:posOffset>9956800</wp:posOffset>
                      </wp:positionV>
                      <wp:extent cx="1016000" cy="609600"/>
                      <wp:effectExtent l="0" t="0" r="0" b="0"/>
                      <wp:wrapNone/>
                      <wp:docPr id="3849" name="Rectangle 3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4A92BA-D737-734F-A0CA-C3F22C623E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A4E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5AE21" id="Rectangle 3849" o:spid="_x0000_s2928" style="position:absolute;margin-left:104pt;margin-top:784pt;width:80pt;height:48pt;z-index:2555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8vM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Nxc3MPw/kR87alBw52grmXenJRipkn2Ev6eVRopJi+BLao+fj+puGRl2K9aTa8ilgK&#13;&#10;Zr1/3VVBj8BLoRNKcYzoDiMTXhc9+WH2vih72ZM83Nd1YX/d5t0vAA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fOPL&#13;&#10;zJ0BAAAVAwAADgAAAAAAAAAAAAAAAAAuAgAAZHJzL2Uyb0RvYy54bWxQSwECLQAUAAYACAAAACEA&#13;&#10;ikwnnuAAAAASAQAADwAAAAAAAAAAAAAAAAD3AwAAZHJzL2Rvd25yZXYueG1sUEsFBgAAAAAEAAQA&#13;&#10;8wAAAAQFAAAAAA==&#13;&#10;" filled="f" stroked="f">
                      <v:textbox inset="2.16pt,1.44pt,0,1.44pt">
                        <w:txbxContent>
                          <w:p w14:paraId="4FAA4E7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4256" behindDoc="0" locked="0" layoutInCell="1" allowOverlap="1" wp14:anchorId="0165DC71" wp14:editId="56B84BA3">
                      <wp:simplePos x="0" y="0"/>
                      <wp:positionH relativeFrom="column">
                        <wp:posOffset>1320800</wp:posOffset>
                      </wp:positionH>
                      <wp:positionV relativeFrom="paragraph">
                        <wp:posOffset>9956800</wp:posOffset>
                      </wp:positionV>
                      <wp:extent cx="1016000" cy="609600"/>
                      <wp:effectExtent l="0" t="0" r="0" b="0"/>
                      <wp:wrapNone/>
                      <wp:docPr id="3850" name="Rectangle 3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93A85B-08E1-524D-9177-0058EC83E24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5486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5DC71" id="Rectangle 3850" o:spid="_x0000_s2929" style="position:absolute;margin-left:104pt;margin-top:784pt;width:80pt;height:48pt;z-index:2555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UvZ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hJuam6gOzxh2rb4SEEPMLZcDsZzNtIEWx5edwIVZ8OdI4uqq1+Likaei/myWtIqYi6I&#13;&#10;9eZzVzjZAy2FjMjZzqPZ9kR4nvWkh8n7rOx9T9JwP9eZ/Wmb1/8A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CF1UvZ&#13;&#10;nAEAABUDAAAOAAAAAAAAAAAAAAAAAC4CAABkcnMvZTJvRG9jLnhtbFBLAQItABQABgAIAAAAIQCK&#13;&#10;TCee4AAAABIBAAAPAAAAAAAAAAAAAAAAAPYDAABkcnMvZG93bnJldi54bWxQSwUGAAAAAAQABADz&#13;&#10;AAAAAwUAAAAA&#13;&#10;" filled="f" stroked="f">
                      <v:textbox inset="2.16pt,1.44pt,0,1.44pt">
                        <w:txbxContent>
                          <w:p w14:paraId="545486CE"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5280" behindDoc="0" locked="0" layoutInCell="1" allowOverlap="1" wp14:anchorId="3BC69439" wp14:editId="1DDB6F33">
                      <wp:simplePos x="0" y="0"/>
                      <wp:positionH relativeFrom="column">
                        <wp:posOffset>1320800</wp:posOffset>
                      </wp:positionH>
                      <wp:positionV relativeFrom="paragraph">
                        <wp:posOffset>9956800</wp:posOffset>
                      </wp:positionV>
                      <wp:extent cx="1016000" cy="609600"/>
                      <wp:effectExtent l="0" t="0" r="0" b="0"/>
                      <wp:wrapNone/>
                      <wp:docPr id="3851" name="Rectangle 3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D95C75-BD96-3B4D-9BE6-121BC17B4F2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19EE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69439" id="Rectangle 3851" o:spid="_x0000_s2930" style="position:absolute;margin-left:104pt;margin-top:784pt;width:80pt;height:48pt;z-index:2555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cux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WXFwk3NdfQ7R8xbVt8oKAHGFsuB+M5G2mCLQ+vW4GKs+GPI4uq64vzikaei/miWtAqYi6I&#13;&#10;9fpzVzjZAy2FjMjZ1qPZ9ER4nvWkh8n7rOxjT9JwP9eZ/XGbV28A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BqVcux&#13;&#10;nAEAABUDAAAOAAAAAAAAAAAAAAAAAC4CAABkcnMvZTJvRG9jLnhtbFBLAQItABQABgAIAAAAIQCK&#13;&#10;TCee4AAAABIBAAAPAAAAAAAAAAAAAAAAAPYDAABkcnMvZG93bnJldi54bWxQSwUGAAAAAAQABADz&#13;&#10;AAAAAwUAAAAA&#13;&#10;" filled="f" stroked="f">
                      <v:textbox inset="2.16pt,1.44pt,0,1.44pt">
                        <w:txbxContent>
                          <w:p w14:paraId="6619EE3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6304" behindDoc="0" locked="0" layoutInCell="1" allowOverlap="1" wp14:anchorId="4C3118E3" wp14:editId="473378C5">
                      <wp:simplePos x="0" y="0"/>
                      <wp:positionH relativeFrom="column">
                        <wp:posOffset>1320800</wp:posOffset>
                      </wp:positionH>
                      <wp:positionV relativeFrom="paragraph">
                        <wp:posOffset>9956800</wp:posOffset>
                      </wp:positionV>
                      <wp:extent cx="1016000" cy="609600"/>
                      <wp:effectExtent l="0" t="0" r="0" b="0"/>
                      <wp:wrapNone/>
                      <wp:docPr id="3852" name="Rectangle 38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C1341A-A2A3-A64A-97D8-467D0AF049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1A42F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118E3" id="Rectangle 3852" o:spid="_x0000_s2931" style="position:absolute;margin-left:104pt;margin-top:784pt;width:80pt;height:48pt;z-index:2555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0uk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" filled="f" stroked="f">
                      <v:textbox inset="2.16pt,1.44pt,0,1.44pt">
                        <w:txbxContent>
                          <w:p w14:paraId="6E1A42F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7328" behindDoc="0" locked="0" layoutInCell="1" allowOverlap="1" wp14:anchorId="12949B07" wp14:editId="2E0D4697">
                      <wp:simplePos x="0" y="0"/>
                      <wp:positionH relativeFrom="column">
                        <wp:posOffset>1320800</wp:posOffset>
                      </wp:positionH>
                      <wp:positionV relativeFrom="paragraph">
                        <wp:posOffset>9956800</wp:posOffset>
                      </wp:positionV>
                      <wp:extent cx="1016000" cy="609600"/>
                      <wp:effectExtent l="0" t="0" r="0" b="0"/>
                      <wp:wrapNone/>
                      <wp:docPr id="3853" name="Rectangle 3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EF748-ABE8-364B-B898-4FA1E175A107}"/>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07DA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49B07" id="Rectangle 3853" o:spid="_x0000_s2932" style="position:absolute;margin-left:104pt;margin-top:784pt;width:80pt;height:48pt;z-index:2555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CYOMua&#13;&#10;nAEAABUDAAAOAAAAAAAAAAAAAAAAAC4CAABkcnMvZTJvRG9jLnhtbFBLAQItABQABgAIAAAAIQCK&#13;&#10;TCee4AAAABIBAAAPAAAAAAAAAAAAAAAAAPYDAABkcnMvZG93bnJldi54bWxQSwUGAAAAAAQABADz&#13;&#10;AAAAAwUAAAAA&#13;&#10;" filled="f" stroked="f">
                      <v:textbox inset="2.16pt,1.44pt,0,1.44pt">
                        <w:txbxContent>
                          <w:p w14:paraId="3707DA6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8352" behindDoc="0" locked="0" layoutInCell="1" allowOverlap="1" wp14:anchorId="6A0C17DC" wp14:editId="04A4CD6E">
                      <wp:simplePos x="0" y="0"/>
                      <wp:positionH relativeFrom="column">
                        <wp:posOffset>1320800</wp:posOffset>
                      </wp:positionH>
                      <wp:positionV relativeFrom="paragraph">
                        <wp:posOffset>9956800</wp:posOffset>
                      </wp:positionV>
                      <wp:extent cx="1016000" cy="609600"/>
                      <wp:effectExtent l="0" t="0" r="0" b="0"/>
                      <wp:wrapNone/>
                      <wp:docPr id="3854" name="Rectangle 3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FE394-639E-7F47-84A0-FDD4301AA73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EB12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C17DC" id="Rectangle 3854" o:spid="_x0000_s2933" style="position:absolute;margin-left:104pt;margin-top:784pt;width:80pt;height:48pt;z-index:2555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YQ5L&#13;&#10;j50BAAAVAwAADgAAAAAAAAAAAAAAAAAuAgAAZHJzL2Uyb0RvYy54bWxQSwECLQAUAAYACAAAACEA&#13;&#10;ikwnnuAAAAASAQAADwAAAAAAAAAAAAAAAAD3AwAAZHJzL2Rvd25yZXYueG1sUEsFBgAAAAAEAAQA&#13;&#10;8wAAAAQFAAAAAA==&#13;&#10;" filled="f" stroked="f">
                      <v:textbox inset="2.16pt,1.44pt,0,1.44pt">
                        <w:txbxContent>
                          <w:p w14:paraId="5BEB12F9"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89376" behindDoc="0" locked="0" layoutInCell="1" allowOverlap="1" wp14:anchorId="6CFC353A" wp14:editId="4C1DA077">
                      <wp:simplePos x="0" y="0"/>
                      <wp:positionH relativeFrom="column">
                        <wp:posOffset>1320800</wp:posOffset>
                      </wp:positionH>
                      <wp:positionV relativeFrom="paragraph">
                        <wp:posOffset>9956800</wp:posOffset>
                      </wp:positionV>
                      <wp:extent cx="1016000" cy="609600"/>
                      <wp:effectExtent l="0" t="0" r="0" b="0"/>
                      <wp:wrapNone/>
                      <wp:docPr id="3855" name="Rectangle 3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D5A80A-E0EA-D84F-BB64-054E5525A32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034C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C353A" id="Rectangle 3855" o:spid="_x0000_s2934" style="position:absolute;margin-left:104pt;margin-top:784pt;width:80pt;height:48pt;z-index:2555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BGOcpL&#13;&#10;nAEAABUDAAAOAAAAAAAAAAAAAAAAAC4CAABkcnMvZTJvRG9jLnhtbFBLAQItABQABgAIAAAAIQCK&#13;&#10;TCee4AAAABIBAAAPAAAAAAAAAAAAAAAAAPYDAABkcnMvZG93bnJldi54bWxQSwUGAAAAAAQABADz&#13;&#10;AAAAAwUAAAAA&#13;&#10;" filled="f" stroked="f">
                      <v:textbox inset="2.16pt,1.44pt,0,1.44pt">
                        <w:txbxContent>
                          <w:p w14:paraId="3E034C8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0400" behindDoc="0" locked="0" layoutInCell="1" allowOverlap="1" wp14:anchorId="2292D7E6" wp14:editId="6D31810A">
                      <wp:simplePos x="0" y="0"/>
                      <wp:positionH relativeFrom="column">
                        <wp:posOffset>1320800</wp:posOffset>
                      </wp:positionH>
                      <wp:positionV relativeFrom="paragraph">
                        <wp:posOffset>9956800</wp:posOffset>
                      </wp:positionV>
                      <wp:extent cx="1016000" cy="609600"/>
                      <wp:effectExtent l="0" t="0" r="0" b="0"/>
                      <wp:wrapNone/>
                      <wp:docPr id="3856" name="Rectangle 3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EB7F3-CD40-AF49-9DE0-CE22BE5B725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68BE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2D7E6" id="Rectangle 3856" o:spid="_x0000_s2935" style="position:absolute;margin-left:104pt;margin-top:784pt;width:80pt;height:48pt;z-index:2555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vw9K&#13;&#10;Xp0BAAAVAwAADgAAAAAAAAAAAAAAAAAuAgAAZHJzL2Uyb0RvYy54bWxQSwECLQAUAAYACAAAACEA&#13;&#10;ikwnnuAAAAASAQAADwAAAAAAAAAAAAAAAAD3AwAAZHJzL2Rvd25yZXYueG1sUEsFBgAAAAAEAAQA&#13;&#10;8wAAAAQFAAAAAA==&#13;&#10;" filled="f" stroked="f">
                      <v:textbox inset="2.16pt,1.44pt,0,1.44pt">
                        <w:txbxContent>
                          <w:p w14:paraId="7168BE82"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1424" behindDoc="0" locked="0" layoutInCell="1" allowOverlap="1" wp14:anchorId="767166B2" wp14:editId="2F9C4F3A">
                      <wp:simplePos x="0" y="0"/>
                      <wp:positionH relativeFrom="column">
                        <wp:posOffset>1320800</wp:posOffset>
                      </wp:positionH>
                      <wp:positionV relativeFrom="paragraph">
                        <wp:posOffset>9956800</wp:posOffset>
                      </wp:positionV>
                      <wp:extent cx="1016000" cy="609600"/>
                      <wp:effectExtent l="0" t="0" r="0" b="0"/>
                      <wp:wrapNone/>
                      <wp:docPr id="3857" name="Rectangle 3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F9F8D1-FCA0-E443-AAED-975E0E8739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7EBE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166B2" id="Rectangle 3857" o:spid="_x0000_s2936" style="position:absolute;margin-left:104pt;margin-top:784pt;width:80pt;height:48pt;z-index:2555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AARL8j&#13;&#10;nAEAABUDAAAOAAAAAAAAAAAAAAAAAC4CAABkcnMvZTJvRG9jLnhtbFBLAQItABQABgAIAAAAIQCK&#13;&#10;TCee4AAAABIBAAAPAAAAAAAAAAAAAAAAAPYDAABkcnMvZG93bnJldi54bWxQSwUGAAAAAAQABADz&#13;&#10;AAAAAwUAAAAA&#13;&#10;" filled="f" stroked="f">
                      <v:textbox inset="2.16pt,1.44pt,0,1.44pt">
                        <w:txbxContent>
                          <w:p w14:paraId="597EBE2D"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2448" behindDoc="0" locked="0" layoutInCell="1" allowOverlap="1" wp14:anchorId="777DBA30" wp14:editId="45AAEB7A">
                      <wp:simplePos x="0" y="0"/>
                      <wp:positionH relativeFrom="column">
                        <wp:posOffset>1320800</wp:posOffset>
                      </wp:positionH>
                      <wp:positionV relativeFrom="paragraph">
                        <wp:posOffset>9956800</wp:posOffset>
                      </wp:positionV>
                      <wp:extent cx="1016000" cy="609600"/>
                      <wp:effectExtent l="0" t="0" r="0" b="0"/>
                      <wp:wrapNone/>
                      <wp:docPr id="3858" name="Rectangle 38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61CD86-E296-6A40-A59B-B3505D83078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00F5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DBA30" id="Rectangle 3858" o:spid="_x0000_s2937" style="position:absolute;margin-left:104pt;margin-top:784pt;width:80pt;height:48pt;z-index:2555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" filled="f" stroked="f">
                      <v:textbox inset="2.16pt,1.44pt,0,1.44pt">
                        <w:txbxContent>
                          <w:p w14:paraId="1A00F54F"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3472" behindDoc="0" locked="0" layoutInCell="1" allowOverlap="1" wp14:anchorId="2D5CC9A3" wp14:editId="25BB8750">
                      <wp:simplePos x="0" y="0"/>
                      <wp:positionH relativeFrom="column">
                        <wp:posOffset>1320800</wp:posOffset>
                      </wp:positionH>
                      <wp:positionV relativeFrom="paragraph">
                        <wp:posOffset>9956800</wp:posOffset>
                      </wp:positionV>
                      <wp:extent cx="1016000" cy="609600"/>
                      <wp:effectExtent l="0" t="0" r="0" b="0"/>
                      <wp:wrapNone/>
                      <wp:docPr id="3859" name="Rectangle 3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2281A-58E7-6046-A9C7-06CDD5C4679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6215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CC9A3" id="Rectangle 3859" o:spid="_x0000_s2938" style="position:absolute;margin-left:104pt;margin-top:784pt;width:80pt;height:48pt;z-index:2555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8I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HXCTc0N9IcnTNsWHynoEaaOy9F4ziaaYMfD351Axdl478ii+ubHZU0jz0W1rJe0ipgL&#13;&#10;Yr352BVODkBLISNytvNotgMRrrKe9DB5n5W970ka7sc6sz9t8/oV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DyKb8I&#13;&#10;nAEAABUDAAAOAAAAAAAAAAAAAAAAAC4CAABkcnMvZTJvRG9jLnhtbFBLAQItABQABgAIAAAAIQCK&#13;&#10;TCee4AAAABIBAAAPAAAAAAAAAAAAAAAAAPYDAABkcnMvZG93bnJldi54bWxQSwUGAAAAAAQABADz&#13;&#10;AAAAAwUAAAAA&#13;&#10;" filled="f" stroked="f">
                      <v:textbox inset="2.16pt,1.44pt,0,1.44pt">
                        <w:txbxContent>
                          <w:p w14:paraId="716215B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4496" behindDoc="0" locked="0" layoutInCell="1" allowOverlap="1" wp14:anchorId="5BB031FA" wp14:editId="22CD41B6">
                      <wp:simplePos x="0" y="0"/>
                      <wp:positionH relativeFrom="column">
                        <wp:posOffset>1320800</wp:posOffset>
                      </wp:positionH>
                      <wp:positionV relativeFrom="paragraph">
                        <wp:posOffset>9956800</wp:posOffset>
                      </wp:positionV>
                      <wp:extent cx="1016000" cy="6096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D5D4D1-B543-AB47-9E89-EC01B61AA62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D909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031FA" id="Rectangle 3860" o:spid="_x0000_s2939" style="position:absolute;margin-left:104pt;margin-top:784pt;width:80pt;height:48pt;z-index:2555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Cx8/&#13;&#10;HZ0BAAAVAwAADgAAAAAAAAAAAAAAAAAuAgAAZHJzL2Uyb0RvYy54bWxQSwECLQAUAAYACAAAACEA&#13;&#10;ikwnnuAAAAASAQAADwAAAAAAAAAAAAAAAAD3AwAAZHJzL2Rvd25yZXYueG1sUEsFBgAAAAAEAAQA&#13;&#10;8wAAAAQFAAAAAA==&#13;&#10;" filled="f" stroked="f">
                      <v:textbox inset="2.16pt,1.44pt,0,1.44pt">
                        <w:txbxContent>
                          <w:p w14:paraId="0CD90923"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5520" behindDoc="0" locked="0" layoutInCell="1" allowOverlap="1" wp14:anchorId="117A33C4" wp14:editId="09B29793">
                      <wp:simplePos x="0" y="0"/>
                      <wp:positionH relativeFrom="column">
                        <wp:posOffset>1320800</wp:posOffset>
                      </wp:positionH>
                      <wp:positionV relativeFrom="paragraph">
                        <wp:posOffset>9956800</wp:posOffset>
                      </wp:positionV>
                      <wp:extent cx="1016000" cy="609600"/>
                      <wp:effectExtent l="0" t="0" r="0" b="0"/>
                      <wp:wrapNone/>
                      <wp:docPr id="3861" name="Rectangle 38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124908-41D1-C64D-88B0-983EF9F1661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F22B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A33C4" id="Rectangle 3861" o:spid="_x0000_s2940" style="position:absolute;margin-left:104pt;margin-top:784pt;width:80pt;height:48pt;z-index:2555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5J+/&#13;&#10;dZ0BAAAVAwAADgAAAAAAAAAAAAAAAAAuAgAAZHJzL2Uyb0RvYy54bWxQSwECLQAUAAYACAAAACEA&#13;&#10;ikwnnuAAAAASAQAADwAAAAAAAAAAAAAAAAD3AwAAZHJzL2Rvd25yZXYueG1sUEsFBgAAAAAEAAQA&#13;&#10;8wAAAAQFAAAAAA==&#13;&#10;" filled="f" stroked="f">
                      <v:textbox inset="2.16pt,1.44pt,0,1.44pt">
                        <w:txbxContent>
                          <w:p w14:paraId="22F22B5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6544" behindDoc="0" locked="0" layoutInCell="1" allowOverlap="1" wp14:anchorId="1820A7EB" wp14:editId="6DFC9D7C">
                      <wp:simplePos x="0" y="0"/>
                      <wp:positionH relativeFrom="column">
                        <wp:posOffset>1320800</wp:posOffset>
                      </wp:positionH>
                      <wp:positionV relativeFrom="paragraph">
                        <wp:posOffset>9956800</wp:posOffset>
                      </wp:positionV>
                      <wp:extent cx="1016000" cy="6096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67D203-1AFA-8547-8F4F-C00B0F3DA7F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72FB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0A7EB" id="Rectangle 3862" o:spid="_x0000_s2941" style="position:absolute;margin-left:104pt;margin-top:784pt;width:80pt;height:48pt;z-index:2555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Hak/&#13;&#10;YJ0BAAAVAwAADgAAAAAAAAAAAAAAAAAuAgAAZHJzL2Uyb0RvYy54bWxQSwECLQAUAAYACAAAACEA&#13;&#10;ikwnnuAAAAASAQAADwAAAAAAAAAAAAAAAAD3AwAAZHJzL2Rvd25yZXYueG1sUEsFBgAAAAAEAAQA&#13;&#10;8wAAAAQFAAAAAA==&#13;&#10;" filled="f" stroked="f">
                      <v:textbox inset="2.16pt,1.44pt,0,1.44pt">
                        <w:txbxContent>
                          <w:p w14:paraId="0D72FB0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7568" behindDoc="0" locked="0" layoutInCell="1" allowOverlap="1" wp14:anchorId="37D6A150" wp14:editId="252B950D">
                      <wp:simplePos x="0" y="0"/>
                      <wp:positionH relativeFrom="column">
                        <wp:posOffset>1320800</wp:posOffset>
                      </wp:positionH>
                      <wp:positionV relativeFrom="paragraph">
                        <wp:posOffset>9956800</wp:posOffset>
                      </wp:positionV>
                      <wp:extent cx="1016000" cy="6096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6EF1BB-EA8C-4746-84B2-7190F35A80F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B643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6A150" id="Rectangle 3863" o:spid="_x0000_s2942" style="position:absolute;margin-left:104pt;margin-top:784pt;width:80pt;height:48pt;z-index:2555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FvK/&#13;&#10;Xp0BAAAVAwAADgAAAAAAAAAAAAAAAAAuAgAAZHJzL2Uyb0RvYy54bWxQSwECLQAUAAYACAAAACEA&#13;&#10;ikwnnuAAAAASAQAADwAAAAAAAAAAAAAAAAD3AwAAZHJzL2Rvd25yZXYueG1sUEsFBgAAAAAEAAQA&#13;&#10;8wAAAAQFAAAAAA==&#13;&#10;" filled="f" stroked="f">
                      <v:textbox inset="2.16pt,1.44pt,0,1.44pt">
                        <w:txbxContent>
                          <w:p w14:paraId="7F2B643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8592" behindDoc="0" locked="0" layoutInCell="1" allowOverlap="1" wp14:anchorId="3FF743B8" wp14:editId="4F9BB694">
                      <wp:simplePos x="0" y="0"/>
                      <wp:positionH relativeFrom="column">
                        <wp:posOffset>1320800</wp:posOffset>
                      </wp:positionH>
                      <wp:positionV relativeFrom="paragraph">
                        <wp:posOffset>9956800</wp:posOffset>
                      </wp:positionV>
                      <wp:extent cx="1016000" cy="609600"/>
                      <wp:effectExtent l="0" t="0" r="0" b="0"/>
                      <wp:wrapNone/>
                      <wp:docPr id="3864" name="Rectangle 3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F3F717-6A3B-6642-B108-D287DD0F5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DAB2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743B8" id="Rectangle 3864" o:spid="_x0000_s2943" style="position:absolute;margin-left:104pt;margin-top:784pt;width:80pt;height:48pt;z-index:2555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78Q/&#13;&#10;S50BAAAVAwAADgAAAAAAAAAAAAAAAAAuAgAAZHJzL2Uyb0RvYy54bWxQSwECLQAUAAYACAAAACEA&#13;&#10;ikwnnuAAAAASAQAADwAAAAAAAAAAAAAAAAD3AwAAZHJzL2Rvd25yZXYueG1sUEsFBgAAAAAEAAQA&#13;&#10;8wAAAAQFAAAAAA==&#13;&#10;" filled="f" stroked="f">
                      <v:textbox inset="2.16pt,1.44pt,0,1.44pt">
                        <w:txbxContent>
                          <w:p w14:paraId="58DAB240"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599616" behindDoc="0" locked="0" layoutInCell="1" allowOverlap="1" wp14:anchorId="0BEDB287" wp14:editId="74A1AD67">
                      <wp:simplePos x="0" y="0"/>
                      <wp:positionH relativeFrom="column">
                        <wp:posOffset>1320800</wp:posOffset>
                      </wp:positionH>
                      <wp:positionV relativeFrom="paragraph">
                        <wp:posOffset>9956800</wp:posOffset>
                      </wp:positionV>
                      <wp:extent cx="1016000" cy="6096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DF1C74-8218-064A-BB2A-FA21EBFC75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4ECB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DB287" id="Rectangle 3865" o:spid="_x0000_s2944" style="position:absolute;margin-left:104pt;margin-top:784pt;width:80pt;height:48pt;z-index:2555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" filled="f" stroked="f">
                      <v:textbox inset="2.16pt,1.44pt,0,1.44pt">
                        <w:txbxContent>
                          <w:p w14:paraId="144ECB68"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0640" behindDoc="0" locked="0" layoutInCell="1" allowOverlap="1" wp14:anchorId="38E69FDD" wp14:editId="2F18C06D">
                      <wp:simplePos x="0" y="0"/>
                      <wp:positionH relativeFrom="column">
                        <wp:posOffset>1320800</wp:posOffset>
                      </wp:positionH>
                      <wp:positionV relativeFrom="paragraph">
                        <wp:posOffset>9956800</wp:posOffset>
                      </wp:positionV>
                      <wp:extent cx="1016000" cy="609600"/>
                      <wp:effectExtent l="0" t="0" r="0" b="0"/>
                      <wp:wrapNone/>
                      <wp:docPr id="3866" name="Rectangle 3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5BD570-7EFD-DC45-A83D-0AA06ED0463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1731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69FDD" id="Rectangle 3866" o:spid="_x0000_s2945" style="position:absolute;margin-left:104pt;margin-top:784pt;width:80pt;height:48pt;z-index:2556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AxxT6a&#13;&#10;nAEAABUDAAAOAAAAAAAAAAAAAAAAAC4CAABkcnMvZTJvRG9jLnhtbFBLAQItABQABgAIAAAAIQCK&#13;&#10;TCee4AAAABIBAAAPAAAAAAAAAAAAAAAAAPYDAABkcnMvZG93bnJldi54bWxQSwUGAAAAAAQABADz&#13;&#10;AAAAAwUAAAAA&#13;&#10;" filled="f" stroked="f">
                      <v:textbox inset="2.16pt,1.44pt,0,1.44pt">
                        <w:txbxContent>
                          <w:p w14:paraId="6B173154"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1664" behindDoc="0" locked="0" layoutInCell="1" allowOverlap="1" wp14:anchorId="028FAB52" wp14:editId="7BEF7A5A">
                      <wp:simplePos x="0" y="0"/>
                      <wp:positionH relativeFrom="column">
                        <wp:posOffset>1320800</wp:posOffset>
                      </wp:positionH>
                      <wp:positionV relativeFrom="paragraph">
                        <wp:posOffset>9956800</wp:posOffset>
                      </wp:positionV>
                      <wp:extent cx="1016000" cy="762000"/>
                      <wp:effectExtent l="0" t="0" r="0" b="0"/>
                      <wp:wrapNone/>
                      <wp:docPr id="3867" name="Rectangle 3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5063A9-774D-7D48-861C-9AAD423CE5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32B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FAB52" id="Rectangle 3867" o:spid="_x0000_s2946" style="position:absolute;margin-left:104pt;margin-top:784pt;width:80pt;height:60pt;z-index:2556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is5nA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AU3N/fQn58xb1t64mBHmDqpRxelmHiCnaSfR4VGivFLYIuau9tVwyMvxXLdrHkVsRTM&#13;&#10;ev++q4IegJdCJ5TiGNEdBia8LHryw+x9Ufa2J3m47+vC/rrNu18A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BWiKzmc&#13;&#10;AQAAFQMAAA4AAAAAAAAAAAAAAAAALgIAAGRycy9lMm9Eb2MueG1sUEsBAi0AFAAGAAgAAAAhANF9&#13;&#10;3p7fAAAAEgEAAA8AAAAAAAAAAAAAAAAA9gMAAGRycy9kb3ducmV2LnhtbFBLBQYAAAAABAAEAPMA&#13;&#10;AAACBQAAAAA=&#13;&#10;" filled="f" stroked="f">
                      <v:textbox inset="2.16pt,1.44pt,0,1.44pt">
                        <w:txbxContent>
                          <w:p w14:paraId="04232B05"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2688" behindDoc="0" locked="0" layoutInCell="1" allowOverlap="1" wp14:anchorId="5CAC0795" wp14:editId="5AD04F66">
                      <wp:simplePos x="0" y="0"/>
                      <wp:positionH relativeFrom="column">
                        <wp:posOffset>1320800</wp:posOffset>
                      </wp:positionH>
                      <wp:positionV relativeFrom="paragraph">
                        <wp:posOffset>9956800</wp:posOffset>
                      </wp:positionV>
                      <wp:extent cx="1016000" cy="7620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94F2E7-B6BF-A34F-8AFA-24D7CDBAF3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C0C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C0795" id="Rectangle 3868" o:spid="_x0000_s2947" style="position:absolute;margin-left:104pt;margin-top:784pt;width:80pt;height:60pt;z-index:2556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" filled="f" stroked="f">
                      <v:textbox inset="2.16pt,1.44pt,0,1.44pt">
                        <w:txbxContent>
                          <w:p w14:paraId="2A0C0C41"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3712" behindDoc="0" locked="0" layoutInCell="1" allowOverlap="1" wp14:anchorId="4EABD212" wp14:editId="4EA54D4E">
                      <wp:simplePos x="0" y="0"/>
                      <wp:positionH relativeFrom="column">
                        <wp:posOffset>1320800</wp:posOffset>
                      </wp:positionH>
                      <wp:positionV relativeFrom="paragraph">
                        <wp:posOffset>9956800</wp:posOffset>
                      </wp:positionV>
                      <wp:extent cx="1016000" cy="762000"/>
                      <wp:effectExtent l="0" t="0" r="0" b="0"/>
                      <wp:wrapNone/>
                      <wp:docPr id="3869" name="Rectangle 3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80527-5EDA-3744-A781-FB50CB5B4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656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BD212" id="Rectangle 3869" o:spid="_x0000_s2948" style="position:absolute;margin-left:104pt;margin-top:784pt;width:80pt;height:60pt;z-index:2556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DnzysS&#13;&#10;nQEAABUDAAAOAAAAAAAAAAAAAAAAAC4CAABkcnMvZTJvRG9jLnhtbFBLAQItABQABgAIAAAAIQDR&#13;&#10;fd6e3wAAABIBAAAPAAAAAAAAAAAAAAAAAPcDAABkcnMvZG93bnJldi54bWxQSwUGAAAAAAQABADz&#13;&#10;AAAAAwUAAAAA&#13;&#10;" filled="f" stroked="f">
                      <v:textbox inset="2.16pt,1.44pt,0,1.44pt">
                        <w:txbxContent>
                          <w:p w14:paraId="1E3656D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4736" behindDoc="0" locked="0" layoutInCell="1" allowOverlap="1" wp14:anchorId="30A6DF72" wp14:editId="6740D6A7">
                      <wp:simplePos x="0" y="0"/>
                      <wp:positionH relativeFrom="column">
                        <wp:posOffset>1320800</wp:posOffset>
                      </wp:positionH>
                      <wp:positionV relativeFrom="paragraph">
                        <wp:posOffset>9956800</wp:posOffset>
                      </wp:positionV>
                      <wp:extent cx="1016000" cy="609600"/>
                      <wp:effectExtent l="0" t="0" r="0" b="0"/>
                      <wp:wrapNone/>
                      <wp:docPr id="3870" name="Rectangle 3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62B864-9032-9141-87B5-D064B5DA269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1F22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6DF72" id="Rectangle 3870" o:spid="_x0000_s2949" style="position:absolute;margin-left:104pt;margin-top:784pt;width:80pt;height:48pt;z-index:2556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DYRtOK&#13;&#10;nAEAABUDAAAOAAAAAAAAAAAAAAAAAC4CAABkcnMvZTJvRG9jLnhtbFBLAQItABQABgAIAAAAIQCK&#13;&#10;TCee4AAAABIBAAAPAAAAAAAAAAAAAAAAAPYDAABkcnMvZG93bnJldi54bWxQSwUGAAAAAAQABADz&#13;&#10;AAAAAwUAAAAA&#13;&#10;" filled="f" stroked="f">
                      <v:textbox inset="2.16pt,1.44pt,0,1.44pt">
                        <w:txbxContent>
                          <w:p w14:paraId="511F227B"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5760" behindDoc="0" locked="0" layoutInCell="1" allowOverlap="1" wp14:anchorId="0CD6E944" wp14:editId="6EEECCFF">
                      <wp:simplePos x="0" y="0"/>
                      <wp:positionH relativeFrom="column">
                        <wp:posOffset>1320800</wp:posOffset>
                      </wp:positionH>
                      <wp:positionV relativeFrom="paragraph">
                        <wp:posOffset>9956800</wp:posOffset>
                      </wp:positionV>
                      <wp:extent cx="1016000" cy="6096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77CA1-EBFA-AF48-BCB2-44933419C8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1D01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6E944" id="Rectangle 3871" o:spid="_x0000_s2950" style="position:absolute;margin-left:104pt;margin-top:784pt;width:80pt;height:48pt;z-index:2556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" filled="f" stroked="f">
                      <v:textbox inset="2.16pt,1.44pt,0,1.44pt">
                        <w:txbxContent>
                          <w:p w14:paraId="101D0107"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6784" behindDoc="0" locked="0" layoutInCell="1" allowOverlap="1" wp14:anchorId="2BBF88CE" wp14:editId="49FB2EB8">
                      <wp:simplePos x="0" y="0"/>
                      <wp:positionH relativeFrom="column">
                        <wp:posOffset>1320800</wp:posOffset>
                      </wp:positionH>
                      <wp:positionV relativeFrom="paragraph">
                        <wp:posOffset>9956800</wp:posOffset>
                      </wp:positionV>
                      <wp:extent cx="1016000" cy="609600"/>
                      <wp:effectExtent l="0" t="0" r="0" b="0"/>
                      <wp:wrapNone/>
                      <wp:docPr id="3872" name="Rectangle 3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38F0F5-ABDE-C441-8A8F-91474D696651}"/>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F5EF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F88CE" id="Rectangle 3872" o:spid="_x0000_s2951" style="position:absolute;margin-left:104pt;margin-top:784pt;width:80pt;height:48pt;z-index:2556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" filled="f" stroked="f">
                      <v:textbox inset="2.16pt,1.44pt,0,1.44pt">
                        <w:txbxContent>
                          <w:p w14:paraId="7CF5EFAC"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7808" behindDoc="0" locked="0" layoutInCell="1" allowOverlap="1" wp14:anchorId="6DF01C07" wp14:editId="00807DE5">
                      <wp:simplePos x="0" y="0"/>
                      <wp:positionH relativeFrom="column">
                        <wp:posOffset>1320800</wp:posOffset>
                      </wp:positionH>
                      <wp:positionV relativeFrom="paragraph">
                        <wp:posOffset>9956800</wp:posOffset>
                      </wp:positionV>
                      <wp:extent cx="1016000" cy="762000"/>
                      <wp:effectExtent l="0" t="0" r="0" b="0"/>
                      <wp:wrapNone/>
                      <wp:docPr id="3873" name="Rectangle 3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52B200-4CE5-4846-A0C7-C33D024327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6F3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01C07" id="Rectangle 3873" o:spid="_x0000_s2952" style="position:absolute;margin-left:104pt;margin-top:784pt;width:80pt;height:60pt;z-index:2556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ADFCtE&#13;&#10;nQEAABUDAAAOAAAAAAAAAAAAAAAAAC4CAABkcnMvZTJvRG9jLnhtbFBLAQItABQABgAIAAAAIQDR&#13;&#10;fd6e3wAAABIBAAAPAAAAAAAAAAAAAAAAAPcDAABkcnMvZG93bnJldi54bWxQSwUGAAAAAAQABADz&#13;&#10;AAAAAwUAAAAA&#13;&#10;" filled="f" stroked="f">
                      <v:textbox inset="2.16pt,1.44pt,0,1.44pt">
                        <w:txbxContent>
                          <w:p w14:paraId="23F6F3C6"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noProof/>
                <w:color w:val="000000"/>
                <w:sz w:val="20"/>
                <w:szCs w:val="20"/>
              </w:rPr>
              <mc:AlternateContent>
                <mc:Choice Requires="wps">
                  <w:drawing>
                    <wp:anchor distT="0" distB="0" distL="114300" distR="114300" simplePos="0" relativeHeight="255608832" behindDoc="0" locked="0" layoutInCell="1" allowOverlap="1" wp14:anchorId="2F70268A" wp14:editId="7F9F565A">
                      <wp:simplePos x="0" y="0"/>
                      <wp:positionH relativeFrom="column">
                        <wp:posOffset>1320800</wp:posOffset>
                      </wp:positionH>
                      <wp:positionV relativeFrom="paragraph">
                        <wp:posOffset>9956800</wp:posOffset>
                      </wp:positionV>
                      <wp:extent cx="1016000" cy="7620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546CFF-6AED-A845-871D-466D9A0D2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2E9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0268A" id="Rectangle 3874" o:spid="_x0000_s2953" style="position:absolute;margin-left:104pt;margin-top:784pt;width:80pt;height:60pt;z-index:2556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" filled="f" stroked="f">
                      <v:textbox inset="2.16pt,1.44pt,0,1.44pt">
                        <w:txbxContent>
                          <w:p w14:paraId="4AE2E91A" w14:textId="77777777" w:rsidR="00190BEE" w:rsidRDefault="00190BEE" w:rsidP="00685880">
                            <w:pPr>
                              <w:textAlignment w:val="baseline"/>
                              <w:rPr>
                                <w:rFonts w:ascii="Geneva" w:eastAsia="Geneva" w:hAnsi="Geneva" w:cs="Geneva"/>
                                <w:color w:val="000000"/>
                                <w:sz w:val="20"/>
                                <w:szCs w:val="20"/>
                              </w:rPr>
                            </w:pPr>
                            <w:r>
                              <w:rPr>
                                <w:rFonts w:ascii="Geneva" w:eastAsia="Geneva" w:hAnsi="Geneva" w:cs="Geneva"/>
                                <w:color w:val="000000"/>
                                <w:sz w:val="20"/>
                                <w:szCs w:val="20"/>
                              </w:rPr>
                              <w:t>NO</w:t>
                            </w:r>
                          </w:p>
                        </w:txbxContent>
                      </v:textbox>
                    </v:rect>
                  </w:pict>
                </mc:Fallback>
              </mc:AlternateContent>
            </w:r>
            <w:r w:rsidRPr="00685880">
              <w:rPr>
                <w:rFonts w:ascii="Century Gothic" w:eastAsia="Times New Roman" w:hAnsi="Century Gothic" w:cs="Calibri"/>
                <w:color w:val="000000"/>
                <w:sz w:val="20"/>
                <w:szCs w:val="20"/>
              </w:rPr>
              <w:t>PROJECT NAME</w:t>
            </w:r>
          </w:p>
        </w:tc>
        <w:tc>
          <w:tcPr>
            <w:tcW w:w="3225" w:type="dxa"/>
            <w:gridSpan w:val="2"/>
            <w:tcBorders>
              <w:top w:val="nil"/>
              <w:left w:val="nil"/>
              <w:bottom w:val="nil"/>
              <w:right w:val="nil"/>
            </w:tcBorders>
            <w:shd w:val="clear" w:color="auto" w:fill="auto"/>
            <w:vAlign w:val="bottom"/>
            <w:hideMark/>
          </w:tcPr>
          <w:p w14:paraId="49C28AF4" w14:textId="56BC2863" w:rsidR="00190BEE" w:rsidRPr="00685880" w:rsidRDefault="00190BEE" w:rsidP="00685880">
            <w:pPr>
              <w:rPr>
                <w:rFonts w:ascii="Century Gothic" w:eastAsia="Times New Roman" w:hAnsi="Century Gothic" w:cs="Calibri"/>
                <w:color w:val="000000"/>
                <w:sz w:val="20"/>
                <w:szCs w:val="20"/>
              </w:rPr>
            </w:pPr>
            <w:r w:rsidRPr="00685880">
              <w:rPr>
                <w:rFonts w:ascii="Century Gothic" w:eastAsia="Times New Roman" w:hAnsi="Century Gothic" w:cs="Calibri"/>
                <w:color w:val="000000"/>
                <w:sz w:val="20"/>
                <w:szCs w:val="20"/>
              </w:rPr>
              <w:t>PROJECT START</w:t>
            </w:r>
          </w:p>
        </w:tc>
        <w:tc>
          <w:tcPr>
            <w:tcW w:w="3024" w:type="dxa"/>
            <w:tcBorders>
              <w:top w:val="nil"/>
              <w:left w:val="nil"/>
              <w:bottom w:val="nil"/>
              <w:right w:val="nil"/>
            </w:tcBorders>
            <w:shd w:val="clear" w:color="auto" w:fill="auto"/>
            <w:noWrap/>
            <w:vAlign w:val="bottom"/>
            <w:hideMark/>
          </w:tcPr>
          <w:p w14:paraId="47599386" w14:textId="77777777" w:rsidR="00190BEE" w:rsidRPr="00685880" w:rsidRDefault="00190BEE" w:rsidP="00685880">
            <w:pPr>
              <w:rPr>
                <w:rFonts w:ascii="Times New Roman" w:eastAsia="Times New Roman" w:hAnsi="Times New Roman" w:cs="Times New Roman"/>
                <w:sz w:val="20"/>
                <w:szCs w:val="20"/>
              </w:rPr>
            </w:pPr>
          </w:p>
        </w:tc>
      </w:tr>
      <w:tr w:rsidR="00685880" w:rsidRPr="00685880" w14:paraId="5C593B76" w14:textId="77777777" w:rsidTr="00190BEE">
        <w:trPr>
          <w:trHeight w:val="474"/>
        </w:trPr>
        <w:tc>
          <w:tcPr>
            <w:tcW w:w="4809"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2E325663" w14:textId="68B8565A" w:rsidR="00685880" w:rsidRPr="00685880" w:rsidRDefault="00685880" w:rsidP="00190BEE">
            <w:pPr>
              <w:rPr>
                <w:rFonts w:ascii="Century Gothic" w:eastAsia="Times New Roman" w:hAnsi="Century Gothic" w:cs="Calibri"/>
                <w:color w:val="000000"/>
                <w:sz w:val="22"/>
                <w:szCs w:val="22"/>
              </w:rPr>
            </w:pPr>
          </w:p>
        </w:tc>
        <w:tc>
          <w:tcPr>
            <w:tcW w:w="1604" w:type="dxa"/>
            <w:tcBorders>
              <w:top w:val="single" w:sz="4" w:space="0" w:color="BFBFBF"/>
              <w:left w:val="nil"/>
              <w:bottom w:val="single" w:sz="8" w:space="0" w:color="BFBFBF"/>
              <w:right w:val="single" w:sz="4" w:space="0" w:color="BFBFBF"/>
            </w:tcBorders>
            <w:shd w:val="clear" w:color="auto" w:fill="auto"/>
            <w:vAlign w:val="center"/>
            <w:hideMark/>
          </w:tcPr>
          <w:p w14:paraId="5C28CE55" w14:textId="2D009051" w:rsidR="00685880" w:rsidRPr="00685880" w:rsidRDefault="00685880" w:rsidP="00190BEE">
            <w:pPr>
              <w:rPr>
                <w:rFonts w:ascii="Century Gothic" w:eastAsia="Times New Roman" w:hAnsi="Century Gothic" w:cs="Calibri"/>
                <w:color w:val="000000"/>
                <w:sz w:val="22"/>
                <w:szCs w:val="22"/>
              </w:rPr>
            </w:pPr>
          </w:p>
        </w:tc>
        <w:tc>
          <w:tcPr>
            <w:tcW w:w="1621" w:type="dxa"/>
            <w:tcBorders>
              <w:top w:val="nil"/>
              <w:left w:val="nil"/>
              <w:bottom w:val="nil"/>
              <w:right w:val="nil"/>
            </w:tcBorders>
            <w:shd w:val="clear" w:color="auto" w:fill="auto"/>
            <w:noWrap/>
            <w:vAlign w:val="bottom"/>
            <w:hideMark/>
          </w:tcPr>
          <w:p w14:paraId="24807FD4" w14:textId="77777777" w:rsidR="00685880" w:rsidRPr="00685880" w:rsidRDefault="00685880" w:rsidP="00685880">
            <w:pPr>
              <w:ind w:firstLineChars="100" w:firstLine="220"/>
              <w:rPr>
                <w:rFonts w:ascii="Century Gothic" w:eastAsia="Times New Roman" w:hAnsi="Century Gothic" w:cs="Calibri"/>
                <w:color w:val="000000"/>
                <w:sz w:val="22"/>
                <w:szCs w:val="22"/>
              </w:rPr>
            </w:pPr>
          </w:p>
        </w:tc>
        <w:tc>
          <w:tcPr>
            <w:tcW w:w="3024" w:type="dxa"/>
            <w:tcBorders>
              <w:top w:val="nil"/>
              <w:left w:val="nil"/>
              <w:bottom w:val="nil"/>
              <w:right w:val="nil"/>
            </w:tcBorders>
            <w:shd w:val="clear" w:color="auto" w:fill="auto"/>
            <w:noWrap/>
            <w:vAlign w:val="bottom"/>
            <w:hideMark/>
          </w:tcPr>
          <w:p w14:paraId="70B49F89" w14:textId="77777777" w:rsidR="00685880" w:rsidRPr="00685880" w:rsidRDefault="00685880" w:rsidP="00685880">
            <w:pPr>
              <w:rPr>
                <w:rFonts w:ascii="Times New Roman" w:eastAsia="Times New Roman" w:hAnsi="Times New Roman" w:cs="Times New Roman"/>
                <w:sz w:val="20"/>
                <w:szCs w:val="20"/>
              </w:rPr>
            </w:pPr>
          </w:p>
        </w:tc>
      </w:tr>
      <w:tr w:rsidR="00685880" w:rsidRPr="00685880" w14:paraId="6621A002" w14:textId="77777777" w:rsidTr="00190BEE">
        <w:trPr>
          <w:trHeight w:val="406"/>
        </w:trPr>
        <w:tc>
          <w:tcPr>
            <w:tcW w:w="11058" w:type="dxa"/>
            <w:gridSpan w:val="4"/>
            <w:tcBorders>
              <w:top w:val="nil"/>
              <w:left w:val="nil"/>
              <w:bottom w:val="nil"/>
              <w:right w:val="nil"/>
            </w:tcBorders>
            <w:shd w:val="clear" w:color="auto" w:fill="auto"/>
            <w:noWrap/>
            <w:vAlign w:val="bottom"/>
            <w:hideMark/>
          </w:tcPr>
          <w:p w14:paraId="664AFEE6" w14:textId="77777777" w:rsidR="00685880" w:rsidRPr="00685880" w:rsidRDefault="00685880" w:rsidP="00685880">
            <w:pPr>
              <w:rPr>
                <w:rFonts w:ascii="Century Gothic" w:eastAsia="Times New Roman" w:hAnsi="Century Gothic" w:cs="Calibri"/>
                <w:color w:val="3A3838"/>
              </w:rPr>
            </w:pPr>
            <w:r w:rsidRPr="00685880">
              <w:rPr>
                <w:rFonts w:ascii="Century Gothic" w:eastAsia="Times New Roman" w:hAnsi="Century Gothic" w:cs="Calibri"/>
                <w:color w:val="3A3838"/>
              </w:rPr>
              <w:t>TASKS STARTED THIS WEEK</w:t>
            </w:r>
          </w:p>
        </w:tc>
      </w:tr>
      <w:tr w:rsidR="00685880" w:rsidRPr="00685880" w14:paraId="49F68D9A" w14:textId="77777777" w:rsidTr="00190BEE">
        <w:trPr>
          <w:trHeight w:val="1247"/>
        </w:trPr>
        <w:tc>
          <w:tcPr>
            <w:tcW w:w="11058"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3304607E" w14:textId="02D5A1F3" w:rsidR="00685880" w:rsidRPr="00685880" w:rsidRDefault="00685880" w:rsidP="00190BEE">
            <w:pPr>
              <w:rPr>
                <w:rFonts w:ascii="Century Gothic" w:eastAsia="Times New Roman" w:hAnsi="Century Gothic" w:cs="Calibri"/>
                <w:color w:val="000000"/>
                <w:sz w:val="20"/>
                <w:szCs w:val="20"/>
              </w:rPr>
            </w:pPr>
          </w:p>
        </w:tc>
      </w:tr>
      <w:tr w:rsidR="00685880" w:rsidRPr="00685880" w14:paraId="170B4A98" w14:textId="77777777" w:rsidTr="00190BEE">
        <w:trPr>
          <w:trHeight w:val="406"/>
        </w:trPr>
        <w:tc>
          <w:tcPr>
            <w:tcW w:w="11058" w:type="dxa"/>
            <w:gridSpan w:val="4"/>
            <w:tcBorders>
              <w:top w:val="nil"/>
              <w:left w:val="nil"/>
              <w:bottom w:val="nil"/>
              <w:right w:val="nil"/>
            </w:tcBorders>
            <w:shd w:val="clear" w:color="auto" w:fill="auto"/>
            <w:noWrap/>
            <w:vAlign w:val="bottom"/>
            <w:hideMark/>
          </w:tcPr>
          <w:p w14:paraId="12A31FE5" w14:textId="77777777" w:rsidR="00685880" w:rsidRPr="00685880" w:rsidRDefault="00685880" w:rsidP="00685880">
            <w:pPr>
              <w:rPr>
                <w:rFonts w:ascii="Century Gothic" w:eastAsia="Times New Roman" w:hAnsi="Century Gothic" w:cs="Calibri"/>
                <w:color w:val="3A3838"/>
              </w:rPr>
            </w:pPr>
            <w:r w:rsidRPr="00685880">
              <w:rPr>
                <w:rFonts w:ascii="Century Gothic" w:eastAsia="Times New Roman" w:hAnsi="Century Gothic" w:cs="Calibri"/>
                <w:color w:val="3A3838"/>
              </w:rPr>
              <w:t>TASKS COMPLETED THIS WEEK</w:t>
            </w:r>
          </w:p>
        </w:tc>
      </w:tr>
      <w:tr w:rsidR="00685880" w:rsidRPr="00685880" w14:paraId="5DE832DF" w14:textId="77777777" w:rsidTr="00190BEE">
        <w:trPr>
          <w:trHeight w:val="1247"/>
        </w:trPr>
        <w:tc>
          <w:tcPr>
            <w:tcW w:w="11058"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273957C0" w14:textId="58B2A64A" w:rsidR="00685880" w:rsidRPr="00685880" w:rsidRDefault="00685880" w:rsidP="00190BEE">
            <w:pPr>
              <w:rPr>
                <w:rFonts w:ascii="Century Gothic" w:eastAsia="Times New Roman" w:hAnsi="Century Gothic" w:cs="Calibri"/>
                <w:color w:val="000000"/>
                <w:sz w:val="20"/>
                <w:szCs w:val="20"/>
              </w:rPr>
            </w:pPr>
          </w:p>
        </w:tc>
      </w:tr>
      <w:tr w:rsidR="00685880" w:rsidRPr="00685880" w14:paraId="4FC06DB2" w14:textId="77777777" w:rsidTr="00190BEE">
        <w:trPr>
          <w:trHeight w:val="406"/>
        </w:trPr>
        <w:tc>
          <w:tcPr>
            <w:tcW w:w="11058" w:type="dxa"/>
            <w:gridSpan w:val="4"/>
            <w:tcBorders>
              <w:top w:val="nil"/>
              <w:left w:val="nil"/>
              <w:bottom w:val="nil"/>
              <w:right w:val="nil"/>
            </w:tcBorders>
            <w:shd w:val="clear" w:color="auto" w:fill="auto"/>
            <w:noWrap/>
            <w:vAlign w:val="bottom"/>
            <w:hideMark/>
          </w:tcPr>
          <w:p w14:paraId="2FF471D9" w14:textId="77777777" w:rsidR="00685880" w:rsidRPr="00685880" w:rsidRDefault="00685880" w:rsidP="00685880">
            <w:pPr>
              <w:rPr>
                <w:rFonts w:ascii="Century Gothic" w:eastAsia="Times New Roman" w:hAnsi="Century Gothic" w:cs="Calibri"/>
                <w:color w:val="3A3838"/>
              </w:rPr>
            </w:pPr>
            <w:r w:rsidRPr="00685880">
              <w:rPr>
                <w:rFonts w:ascii="Century Gothic" w:eastAsia="Times New Roman" w:hAnsi="Century Gothic" w:cs="Calibri"/>
                <w:color w:val="3A3838"/>
              </w:rPr>
              <w:t>NEXT STEPS</w:t>
            </w:r>
          </w:p>
        </w:tc>
      </w:tr>
      <w:tr w:rsidR="00685880" w:rsidRPr="00685880" w14:paraId="56283DF8" w14:textId="77777777" w:rsidTr="00190BEE">
        <w:trPr>
          <w:trHeight w:val="1247"/>
        </w:trPr>
        <w:tc>
          <w:tcPr>
            <w:tcW w:w="11058"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243D13AB" w14:textId="58A25BDF" w:rsidR="00685880" w:rsidRPr="00685880" w:rsidRDefault="00685880" w:rsidP="00190BEE">
            <w:pPr>
              <w:rPr>
                <w:rFonts w:ascii="Century Gothic" w:eastAsia="Times New Roman" w:hAnsi="Century Gothic" w:cs="Calibri"/>
                <w:color w:val="000000"/>
                <w:sz w:val="20"/>
                <w:szCs w:val="20"/>
              </w:rPr>
            </w:pPr>
          </w:p>
        </w:tc>
      </w:tr>
      <w:tr w:rsidR="00685880" w:rsidRPr="00685880" w14:paraId="46352115" w14:textId="77777777" w:rsidTr="00190BEE">
        <w:trPr>
          <w:trHeight w:val="406"/>
        </w:trPr>
        <w:tc>
          <w:tcPr>
            <w:tcW w:w="11058" w:type="dxa"/>
            <w:gridSpan w:val="4"/>
            <w:tcBorders>
              <w:top w:val="nil"/>
              <w:left w:val="nil"/>
              <w:bottom w:val="nil"/>
              <w:right w:val="nil"/>
            </w:tcBorders>
            <w:shd w:val="clear" w:color="auto" w:fill="auto"/>
            <w:noWrap/>
            <w:vAlign w:val="bottom"/>
            <w:hideMark/>
          </w:tcPr>
          <w:p w14:paraId="60DE2B6F" w14:textId="77777777" w:rsidR="00685880" w:rsidRPr="00685880" w:rsidRDefault="00685880" w:rsidP="00685880">
            <w:pPr>
              <w:rPr>
                <w:rFonts w:ascii="Century Gothic" w:eastAsia="Times New Roman" w:hAnsi="Century Gothic" w:cs="Calibri"/>
                <w:color w:val="3A3838"/>
              </w:rPr>
            </w:pPr>
            <w:r w:rsidRPr="00685880">
              <w:rPr>
                <w:rFonts w:ascii="Century Gothic" w:eastAsia="Times New Roman" w:hAnsi="Century Gothic" w:cs="Calibri"/>
                <w:color w:val="3A3838"/>
              </w:rPr>
              <w:t>DID YOU ENCOUNTER ANY ROADBLOCKS OR OBSTACLES?</w:t>
            </w:r>
          </w:p>
        </w:tc>
      </w:tr>
      <w:tr w:rsidR="00685880" w:rsidRPr="00685880" w14:paraId="48A59036" w14:textId="77777777" w:rsidTr="00190BEE">
        <w:trPr>
          <w:trHeight w:val="1247"/>
        </w:trPr>
        <w:tc>
          <w:tcPr>
            <w:tcW w:w="11058"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7F4301B6" w14:textId="67AB5592" w:rsidR="00685880" w:rsidRPr="00685880" w:rsidRDefault="00685880" w:rsidP="00190BEE">
            <w:pPr>
              <w:rPr>
                <w:rFonts w:ascii="Century Gothic" w:eastAsia="Times New Roman" w:hAnsi="Century Gothic" w:cs="Calibri"/>
                <w:color w:val="000000"/>
                <w:sz w:val="20"/>
                <w:szCs w:val="20"/>
              </w:rPr>
            </w:pPr>
          </w:p>
        </w:tc>
      </w:tr>
      <w:tr w:rsidR="00685880" w:rsidRPr="00685880" w14:paraId="457FD823" w14:textId="77777777" w:rsidTr="00190BEE">
        <w:trPr>
          <w:trHeight w:val="406"/>
        </w:trPr>
        <w:tc>
          <w:tcPr>
            <w:tcW w:w="11058" w:type="dxa"/>
            <w:gridSpan w:val="4"/>
            <w:tcBorders>
              <w:top w:val="nil"/>
              <w:left w:val="nil"/>
              <w:bottom w:val="nil"/>
              <w:right w:val="nil"/>
            </w:tcBorders>
            <w:shd w:val="clear" w:color="auto" w:fill="auto"/>
            <w:noWrap/>
            <w:vAlign w:val="bottom"/>
            <w:hideMark/>
          </w:tcPr>
          <w:p w14:paraId="129A5371" w14:textId="77777777" w:rsidR="00685880" w:rsidRPr="00685880" w:rsidRDefault="00685880" w:rsidP="00685880">
            <w:pPr>
              <w:rPr>
                <w:rFonts w:ascii="Century Gothic" w:eastAsia="Times New Roman" w:hAnsi="Century Gothic" w:cs="Calibri"/>
                <w:color w:val="3A3838"/>
              </w:rPr>
            </w:pPr>
            <w:r w:rsidRPr="00685880">
              <w:rPr>
                <w:rFonts w:ascii="Century Gothic" w:eastAsia="Times New Roman" w:hAnsi="Century Gothic" w:cs="Calibri"/>
                <w:color w:val="3A3838"/>
              </w:rPr>
              <w:t>HAVE YOU IDENTIFIED ANY RISKS?</w:t>
            </w:r>
          </w:p>
        </w:tc>
      </w:tr>
      <w:tr w:rsidR="00685880" w:rsidRPr="00685880" w14:paraId="3D4E1B8D" w14:textId="77777777" w:rsidTr="00190BEE">
        <w:trPr>
          <w:trHeight w:val="1247"/>
        </w:trPr>
        <w:tc>
          <w:tcPr>
            <w:tcW w:w="11058"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5493987F" w14:textId="32FEC0E5" w:rsidR="00685880" w:rsidRPr="00685880" w:rsidRDefault="00685880" w:rsidP="00190BEE">
            <w:pPr>
              <w:rPr>
                <w:rFonts w:ascii="Century Gothic" w:eastAsia="Times New Roman" w:hAnsi="Century Gothic" w:cs="Calibri"/>
                <w:color w:val="000000"/>
                <w:sz w:val="20"/>
                <w:szCs w:val="20"/>
              </w:rPr>
            </w:pPr>
          </w:p>
        </w:tc>
      </w:tr>
      <w:tr w:rsidR="00685880" w:rsidRPr="00685880" w14:paraId="70A133DD" w14:textId="77777777" w:rsidTr="00190BEE">
        <w:trPr>
          <w:trHeight w:val="406"/>
        </w:trPr>
        <w:tc>
          <w:tcPr>
            <w:tcW w:w="11058" w:type="dxa"/>
            <w:gridSpan w:val="4"/>
            <w:tcBorders>
              <w:top w:val="nil"/>
              <w:left w:val="nil"/>
              <w:bottom w:val="nil"/>
              <w:right w:val="nil"/>
            </w:tcBorders>
            <w:shd w:val="clear" w:color="auto" w:fill="auto"/>
            <w:noWrap/>
            <w:vAlign w:val="bottom"/>
            <w:hideMark/>
          </w:tcPr>
          <w:p w14:paraId="7883BAC6" w14:textId="77777777" w:rsidR="00685880" w:rsidRPr="00685880" w:rsidRDefault="00685880" w:rsidP="00685880">
            <w:pPr>
              <w:rPr>
                <w:rFonts w:ascii="Century Gothic" w:eastAsia="Times New Roman" w:hAnsi="Century Gothic" w:cs="Calibri"/>
                <w:color w:val="3A3838"/>
              </w:rPr>
            </w:pPr>
            <w:r w:rsidRPr="00685880">
              <w:rPr>
                <w:rFonts w:ascii="Century Gothic" w:eastAsia="Times New Roman" w:hAnsi="Century Gothic" w:cs="Calibri"/>
                <w:color w:val="3A3838"/>
              </w:rPr>
              <w:t>DO YOU REQUIRE EXTRA SUPPORT?</w:t>
            </w:r>
          </w:p>
        </w:tc>
      </w:tr>
      <w:tr w:rsidR="00685880" w:rsidRPr="00685880" w14:paraId="5102845D" w14:textId="77777777" w:rsidTr="00190BEE">
        <w:trPr>
          <w:trHeight w:val="1247"/>
        </w:trPr>
        <w:tc>
          <w:tcPr>
            <w:tcW w:w="11058"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734FA1E3" w14:textId="723AD885" w:rsidR="00685880" w:rsidRPr="00685880" w:rsidRDefault="00685880" w:rsidP="00190BEE">
            <w:pPr>
              <w:rPr>
                <w:rFonts w:ascii="Century Gothic" w:eastAsia="Times New Roman" w:hAnsi="Century Gothic" w:cs="Calibri"/>
                <w:color w:val="000000"/>
                <w:sz w:val="20"/>
                <w:szCs w:val="20"/>
              </w:rPr>
            </w:pPr>
          </w:p>
        </w:tc>
      </w:tr>
      <w:tr w:rsidR="00685880" w:rsidRPr="00685880" w14:paraId="62065F11" w14:textId="77777777" w:rsidTr="00190BEE">
        <w:trPr>
          <w:trHeight w:val="406"/>
        </w:trPr>
        <w:tc>
          <w:tcPr>
            <w:tcW w:w="11058" w:type="dxa"/>
            <w:gridSpan w:val="4"/>
            <w:tcBorders>
              <w:top w:val="nil"/>
              <w:left w:val="nil"/>
              <w:bottom w:val="nil"/>
              <w:right w:val="nil"/>
            </w:tcBorders>
            <w:shd w:val="clear" w:color="auto" w:fill="auto"/>
            <w:noWrap/>
            <w:vAlign w:val="bottom"/>
            <w:hideMark/>
          </w:tcPr>
          <w:p w14:paraId="689CCA36" w14:textId="77777777" w:rsidR="00685880" w:rsidRPr="00685880" w:rsidRDefault="00685880" w:rsidP="00685880">
            <w:pPr>
              <w:rPr>
                <w:rFonts w:ascii="Century Gothic" w:eastAsia="Times New Roman" w:hAnsi="Century Gothic" w:cs="Calibri"/>
                <w:color w:val="3A3838"/>
              </w:rPr>
            </w:pPr>
            <w:r w:rsidRPr="00685880">
              <w:rPr>
                <w:rFonts w:ascii="Century Gothic" w:eastAsia="Times New Roman" w:hAnsi="Century Gothic" w:cs="Calibri"/>
                <w:color w:val="3A3838"/>
              </w:rPr>
              <w:t>NOTES</w:t>
            </w:r>
          </w:p>
        </w:tc>
      </w:tr>
      <w:tr w:rsidR="00685880" w:rsidRPr="00685880" w14:paraId="4A5691CA" w14:textId="77777777" w:rsidTr="00190BEE">
        <w:trPr>
          <w:trHeight w:val="1247"/>
        </w:trPr>
        <w:tc>
          <w:tcPr>
            <w:tcW w:w="11058" w:type="dxa"/>
            <w:gridSpan w:val="4"/>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297A0D22" w14:textId="56916385" w:rsidR="00685880" w:rsidRPr="00685880" w:rsidRDefault="00685880" w:rsidP="00190BEE">
            <w:pPr>
              <w:rPr>
                <w:rFonts w:ascii="Century Gothic" w:eastAsia="Times New Roman" w:hAnsi="Century Gothic" w:cs="Calibri"/>
                <w:color w:val="000000"/>
                <w:sz w:val="20"/>
                <w:szCs w:val="20"/>
              </w:rPr>
            </w:pPr>
          </w:p>
        </w:tc>
      </w:tr>
    </w:tbl>
    <w:p w14:paraId="296086EF" w14:textId="3817A027" w:rsidR="00685880" w:rsidRPr="00F91EB4" w:rsidRDefault="00685880">
      <w:pPr>
        <w:rPr>
          <w:rFonts w:ascii="Century Gothic" w:hAnsi="Century Gothic"/>
          <w:color w:val="000000" w:themeColor="text1"/>
        </w:rPr>
        <w:sectPr w:rsidR="00685880" w:rsidRPr="00F91EB4" w:rsidSect="0005636F">
          <w:pgSz w:w="12240" w:h="15840"/>
          <w:pgMar w:top="864" w:right="864"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944"/>
      </w:tblGrid>
      <w:tr w:rsidR="00A367B9" w:rsidRPr="008A7C4A" w14:paraId="57130F4A" w14:textId="77777777" w:rsidTr="00C07318">
        <w:trPr>
          <w:trHeight w:val="2649"/>
        </w:trPr>
        <w:tc>
          <w:tcPr>
            <w:tcW w:w="9944" w:type="dxa"/>
          </w:tcPr>
          <w:p w14:paraId="77253E36" w14:textId="77777777" w:rsidR="00A367B9" w:rsidRPr="008A7C4A" w:rsidRDefault="00A367B9" w:rsidP="00C07318">
            <w:pPr>
              <w:jc w:val="center"/>
              <w:rPr>
                <w:rFonts w:ascii="Century Gothic" w:hAnsi="Century Gothic" w:cs="Arial"/>
                <w:b/>
                <w:sz w:val="20"/>
                <w:szCs w:val="20"/>
              </w:rPr>
            </w:pPr>
            <w:r w:rsidRPr="008A7C4A">
              <w:rPr>
                <w:rFonts w:ascii="Century Gothic" w:hAnsi="Century Gothic" w:cs="Arial"/>
                <w:b/>
                <w:sz w:val="20"/>
                <w:szCs w:val="20"/>
              </w:rPr>
              <w:lastRenderedPageBreak/>
              <w:t>DISCLAIMER</w:t>
            </w:r>
          </w:p>
          <w:p w14:paraId="6AD09114" w14:textId="77777777" w:rsidR="00A367B9" w:rsidRPr="008A7C4A" w:rsidRDefault="00A367B9" w:rsidP="00C07318">
            <w:pPr>
              <w:rPr>
                <w:rFonts w:ascii="Century Gothic" w:hAnsi="Century Gothic" w:cs="Arial"/>
                <w:sz w:val="20"/>
                <w:szCs w:val="20"/>
              </w:rPr>
            </w:pPr>
          </w:p>
          <w:p w14:paraId="5E5AA905" w14:textId="77777777" w:rsidR="00A367B9" w:rsidRPr="008A7C4A" w:rsidRDefault="00A367B9" w:rsidP="00C07318">
            <w:pPr>
              <w:rPr>
                <w:rFonts w:ascii="Century Gothic" w:hAnsi="Century Gothic" w:cs="Arial"/>
                <w:sz w:val="20"/>
                <w:szCs w:val="20"/>
              </w:rPr>
            </w:pPr>
            <w:r w:rsidRPr="008A7C4A">
              <w:rPr>
                <w:rFonts w:ascii="Century Gothic" w:hAnsi="Century Gothic" w:cs="Arial"/>
                <w:sz w:val="20"/>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3E67FF" w14:textId="77777777" w:rsidR="00B53EFF" w:rsidRPr="008A7C4A" w:rsidRDefault="00B53EFF">
      <w:pPr>
        <w:rPr>
          <w:rFonts w:ascii="Century Gothic" w:hAnsi="Century Gothic"/>
          <w:color w:val="000000" w:themeColor="text1"/>
          <w:sz w:val="20"/>
          <w:szCs w:val="20"/>
        </w:rPr>
      </w:pPr>
    </w:p>
    <w:sectPr w:rsidR="00B53EFF" w:rsidRPr="008A7C4A"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5F52B" w14:textId="77777777" w:rsidR="00AF409C" w:rsidRDefault="00AF409C" w:rsidP="004C6C01">
      <w:r>
        <w:separator/>
      </w:r>
    </w:p>
  </w:endnote>
  <w:endnote w:type="continuationSeparator" w:id="0">
    <w:p w14:paraId="14BAFFC8" w14:textId="77777777" w:rsidR="00AF409C" w:rsidRDefault="00AF409C"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114FE" w14:textId="77777777" w:rsidR="00AF409C" w:rsidRDefault="00AF409C" w:rsidP="004C6C01">
      <w:r>
        <w:separator/>
      </w:r>
    </w:p>
  </w:footnote>
  <w:footnote w:type="continuationSeparator" w:id="0">
    <w:p w14:paraId="5F2D5A92" w14:textId="77777777" w:rsidR="00AF409C" w:rsidRDefault="00AF409C" w:rsidP="004C6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792"/>
    <w:rsid w:val="0001310E"/>
    <w:rsid w:val="00020BEF"/>
    <w:rsid w:val="00024BC7"/>
    <w:rsid w:val="00043D7E"/>
    <w:rsid w:val="0005636F"/>
    <w:rsid w:val="0006622C"/>
    <w:rsid w:val="000A703F"/>
    <w:rsid w:val="000B0163"/>
    <w:rsid w:val="00145306"/>
    <w:rsid w:val="00160FE2"/>
    <w:rsid w:val="00163990"/>
    <w:rsid w:val="00177CFE"/>
    <w:rsid w:val="00190874"/>
    <w:rsid w:val="00190BEE"/>
    <w:rsid w:val="001952BD"/>
    <w:rsid w:val="001A3BB2"/>
    <w:rsid w:val="001A56BE"/>
    <w:rsid w:val="00234E11"/>
    <w:rsid w:val="002424A5"/>
    <w:rsid w:val="00250419"/>
    <w:rsid w:val="002744FF"/>
    <w:rsid w:val="002C1F2E"/>
    <w:rsid w:val="002D17E5"/>
    <w:rsid w:val="002E3A63"/>
    <w:rsid w:val="00326C59"/>
    <w:rsid w:val="00343574"/>
    <w:rsid w:val="003560B8"/>
    <w:rsid w:val="003867ED"/>
    <w:rsid w:val="0039509E"/>
    <w:rsid w:val="003C562A"/>
    <w:rsid w:val="003D14B5"/>
    <w:rsid w:val="003F3066"/>
    <w:rsid w:val="00410A65"/>
    <w:rsid w:val="004221EB"/>
    <w:rsid w:val="00471C74"/>
    <w:rsid w:val="00473CC3"/>
    <w:rsid w:val="00476792"/>
    <w:rsid w:val="004937B7"/>
    <w:rsid w:val="00495588"/>
    <w:rsid w:val="004C6C01"/>
    <w:rsid w:val="00511E24"/>
    <w:rsid w:val="005449AA"/>
    <w:rsid w:val="00583610"/>
    <w:rsid w:val="005C009E"/>
    <w:rsid w:val="00607ED1"/>
    <w:rsid w:val="006208CC"/>
    <w:rsid w:val="00623DEF"/>
    <w:rsid w:val="00647099"/>
    <w:rsid w:val="0065552C"/>
    <w:rsid w:val="00685880"/>
    <w:rsid w:val="00710BDD"/>
    <w:rsid w:val="007318F6"/>
    <w:rsid w:val="0073536A"/>
    <w:rsid w:val="00746911"/>
    <w:rsid w:val="00751E00"/>
    <w:rsid w:val="007805A4"/>
    <w:rsid w:val="00790912"/>
    <w:rsid w:val="007A60CE"/>
    <w:rsid w:val="007B16E4"/>
    <w:rsid w:val="007D01DF"/>
    <w:rsid w:val="007D202B"/>
    <w:rsid w:val="00853EC4"/>
    <w:rsid w:val="00871614"/>
    <w:rsid w:val="00894A5A"/>
    <w:rsid w:val="00897019"/>
    <w:rsid w:val="008A7C4A"/>
    <w:rsid w:val="008E2EF3"/>
    <w:rsid w:val="00912FD8"/>
    <w:rsid w:val="00985BD7"/>
    <w:rsid w:val="009B203C"/>
    <w:rsid w:val="009C61B0"/>
    <w:rsid w:val="00A24153"/>
    <w:rsid w:val="00A35F36"/>
    <w:rsid w:val="00A367B9"/>
    <w:rsid w:val="00A416BB"/>
    <w:rsid w:val="00A55AA4"/>
    <w:rsid w:val="00A80B25"/>
    <w:rsid w:val="00A84A5F"/>
    <w:rsid w:val="00AC464E"/>
    <w:rsid w:val="00AF409C"/>
    <w:rsid w:val="00B112E8"/>
    <w:rsid w:val="00B53EFF"/>
    <w:rsid w:val="00B61915"/>
    <w:rsid w:val="00B758CE"/>
    <w:rsid w:val="00BB16D9"/>
    <w:rsid w:val="00BF30B0"/>
    <w:rsid w:val="00BF6565"/>
    <w:rsid w:val="00C07318"/>
    <w:rsid w:val="00C209D2"/>
    <w:rsid w:val="00C3114D"/>
    <w:rsid w:val="00C31CCD"/>
    <w:rsid w:val="00C34FAB"/>
    <w:rsid w:val="00C40FB1"/>
    <w:rsid w:val="00C74B39"/>
    <w:rsid w:val="00C940CA"/>
    <w:rsid w:val="00CA5ED2"/>
    <w:rsid w:val="00CB7406"/>
    <w:rsid w:val="00CC4CAD"/>
    <w:rsid w:val="00D156EE"/>
    <w:rsid w:val="00D51D4E"/>
    <w:rsid w:val="00D57248"/>
    <w:rsid w:val="00D64AF1"/>
    <w:rsid w:val="00DB1734"/>
    <w:rsid w:val="00E31C76"/>
    <w:rsid w:val="00E3757D"/>
    <w:rsid w:val="00E66562"/>
    <w:rsid w:val="00E83569"/>
    <w:rsid w:val="00E86F5C"/>
    <w:rsid w:val="00EE207C"/>
    <w:rsid w:val="00F20E6C"/>
    <w:rsid w:val="00F32754"/>
    <w:rsid w:val="00F35C56"/>
    <w:rsid w:val="00F569CF"/>
    <w:rsid w:val="00F91EB4"/>
    <w:rsid w:val="00FC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E4120"/>
  <w15:chartTrackingRefBased/>
  <w15:docId w15:val="{36B99C2E-D34C-734E-BD78-A5A9162F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5588"/>
    <w:rPr>
      <w:color w:val="0563C1" w:themeColor="hyperlink"/>
      <w:u w:val="single"/>
    </w:rPr>
  </w:style>
  <w:style w:type="character" w:styleId="UnresolvedMention">
    <w:name w:val="Unresolved Mention"/>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685880"/>
    <w:rPr>
      <w:color w:val="954F72"/>
      <w:u w:val="single"/>
    </w:rPr>
  </w:style>
  <w:style w:type="paragraph" w:customStyle="1" w:styleId="msonormal0">
    <w:name w:val="msonormal"/>
    <w:basedOn w:val="Normal"/>
    <w:rsid w:val="00685880"/>
    <w:pP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685880"/>
    <w:pPr>
      <w:spacing w:before="100" w:beforeAutospacing="1" w:after="100" w:afterAutospacing="1"/>
    </w:pPr>
    <w:rPr>
      <w:rFonts w:ascii="Century Gothic" w:eastAsia="Times New Roman" w:hAnsi="Century Gothic" w:cs="Times New Roman"/>
    </w:rPr>
  </w:style>
  <w:style w:type="paragraph" w:customStyle="1" w:styleId="xl67">
    <w:name w:val="xl67"/>
    <w:basedOn w:val="Normal"/>
    <w:rsid w:val="00685880"/>
    <w:pPr>
      <w:spacing w:before="100" w:beforeAutospacing="1" w:after="100" w:afterAutospacing="1"/>
    </w:pPr>
    <w:rPr>
      <w:rFonts w:ascii="Century Gothic" w:eastAsia="Times New Roman" w:hAnsi="Century Gothic" w:cs="Times New Roman"/>
      <w:sz w:val="20"/>
      <w:szCs w:val="20"/>
    </w:rPr>
  </w:style>
  <w:style w:type="paragraph" w:customStyle="1" w:styleId="xl68">
    <w:name w:val="xl68"/>
    <w:basedOn w:val="Normal"/>
    <w:rsid w:val="00685880"/>
    <w:pPr>
      <w:spacing w:before="100" w:beforeAutospacing="1" w:after="100" w:afterAutospacing="1"/>
    </w:pPr>
    <w:rPr>
      <w:rFonts w:ascii="Arial" w:eastAsia="Times New Roman" w:hAnsi="Arial" w:cs="Arial"/>
    </w:rPr>
  </w:style>
  <w:style w:type="paragraph" w:customStyle="1" w:styleId="xl69">
    <w:name w:val="xl69"/>
    <w:basedOn w:val="Normal"/>
    <w:rsid w:val="00685880"/>
    <w:pPr>
      <w:pBdr>
        <w:top w:val="single" w:sz="4" w:space="0" w:color="BFBFBF"/>
        <w:left w:val="single" w:sz="4" w:space="7" w:color="BFBFBF"/>
        <w:bottom w:val="single" w:sz="8" w:space="0" w:color="BFBFBF"/>
        <w:right w:val="single" w:sz="4"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0">
    <w:name w:val="xl70"/>
    <w:basedOn w:val="Normal"/>
    <w:rsid w:val="00685880"/>
    <w:pPr>
      <w:pBdr>
        <w:top w:val="single" w:sz="4" w:space="0" w:color="BFBFBF"/>
        <w:left w:val="single" w:sz="4" w:space="7" w:color="BFBFBF"/>
        <w:bottom w:val="single" w:sz="8" w:space="0" w:color="BFBFBF"/>
        <w:right w:val="single" w:sz="4"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1">
    <w:name w:val="xl71"/>
    <w:basedOn w:val="Normal"/>
    <w:rsid w:val="00685880"/>
    <w:pPr>
      <w:spacing w:before="100" w:beforeAutospacing="1" w:after="100" w:afterAutospacing="1"/>
    </w:pPr>
    <w:rPr>
      <w:rFonts w:ascii="Century Gothic" w:eastAsia="Times New Roman" w:hAnsi="Century Gothic" w:cs="Times New Roman"/>
      <w:sz w:val="20"/>
      <w:szCs w:val="20"/>
    </w:rPr>
  </w:style>
  <w:style w:type="paragraph" w:customStyle="1" w:styleId="xl72">
    <w:name w:val="xl72"/>
    <w:basedOn w:val="Normal"/>
    <w:rsid w:val="00685880"/>
    <w:pPr>
      <w:spacing w:before="100" w:beforeAutospacing="1" w:after="100" w:afterAutospacing="1"/>
    </w:pPr>
    <w:rPr>
      <w:rFonts w:ascii="Century Gothic" w:eastAsia="Times New Roman" w:hAnsi="Century Gothic" w:cs="Times New Roman"/>
      <w:color w:val="3A3838"/>
    </w:rPr>
  </w:style>
  <w:style w:type="paragraph" w:customStyle="1" w:styleId="xl73">
    <w:name w:val="xl73"/>
    <w:basedOn w:val="Normal"/>
    <w:rsid w:val="00685880"/>
    <w:pPr>
      <w:pBdr>
        <w:top w:val="single" w:sz="4" w:space="0" w:color="BFBFBF"/>
        <w:left w:val="single" w:sz="4" w:space="7" w:color="BFBFBF"/>
        <w:bottom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sz w:val="20"/>
      <w:szCs w:val="20"/>
    </w:rPr>
  </w:style>
  <w:style w:type="paragraph" w:customStyle="1" w:styleId="xl74">
    <w:name w:val="xl74"/>
    <w:basedOn w:val="Normal"/>
    <w:rsid w:val="00685880"/>
    <w:pPr>
      <w:pBdr>
        <w:top w:val="single" w:sz="4" w:space="0" w:color="BFBFBF"/>
        <w:bottom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sz w:val="20"/>
      <w:szCs w:val="20"/>
    </w:rPr>
  </w:style>
  <w:style w:type="paragraph" w:customStyle="1" w:styleId="xl75">
    <w:name w:val="xl75"/>
    <w:basedOn w:val="Normal"/>
    <w:rsid w:val="00685880"/>
    <w:pPr>
      <w:pBdr>
        <w:top w:val="single" w:sz="4" w:space="0" w:color="BFBFBF"/>
        <w:bottom w:val="single" w:sz="4"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sz w:val="20"/>
      <w:szCs w:val="20"/>
    </w:rPr>
  </w:style>
  <w:style w:type="paragraph" w:customStyle="1" w:styleId="xl76">
    <w:name w:val="xl76"/>
    <w:basedOn w:val="Normal"/>
    <w:rsid w:val="00685880"/>
    <w:pPr>
      <w:pBdr>
        <w:top w:val="single" w:sz="4" w:space="0" w:color="BFBFBF"/>
        <w:left w:val="single" w:sz="4" w:space="7" w:color="BFBFBF"/>
        <w:bottom w:val="single" w:sz="8"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7">
    <w:name w:val="xl77"/>
    <w:basedOn w:val="Normal"/>
    <w:rsid w:val="00685880"/>
    <w:pPr>
      <w:pBdr>
        <w:top w:val="single" w:sz="4" w:space="0" w:color="BFBFBF"/>
        <w:bottom w:val="single" w:sz="8"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8">
    <w:name w:val="xl78"/>
    <w:basedOn w:val="Normal"/>
    <w:rsid w:val="00685880"/>
    <w:pPr>
      <w:pBdr>
        <w:top w:val="single" w:sz="4" w:space="0" w:color="BFBFBF"/>
        <w:bottom w:val="single" w:sz="8" w:space="0" w:color="BFBFBF"/>
        <w:right w:val="single" w:sz="4" w:space="0" w:color="BFBFBF"/>
      </w:pBdr>
      <w:spacing w:before="100" w:beforeAutospacing="1" w:after="100" w:afterAutospacing="1"/>
      <w:ind w:firstLineChars="100" w:firstLine="100"/>
      <w:textAlignment w:val="center"/>
    </w:pPr>
    <w:rPr>
      <w:rFonts w:ascii="Century Gothic" w:eastAsia="Times New Roman" w:hAnsi="Century Gothic" w:cs="Times New Roman"/>
      <w:sz w:val="22"/>
      <w:szCs w:val="22"/>
    </w:rPr>
  </w:style>
  <w:style w:type="paragraph" w:customStyle="1" w:styleId="xl79">
    <w:name w:val="xl79"/>
    <w:basedOn w:val="Normal"/>
    <w:rsid w:val="00685880"/>
    <w:pPr>
      <w:pBdr>
        <w:top w:val="single" w:sz="8" w:space="0" w:color="BFBFBF"/>
        <w:bottom w:val="single" w:sz="4" w:space="0" w:color="BFBFBF"/>
      </w:pBdr>
      <w:spacing w:before="100" w:beforeAutospacing="1" w:after="100" w:afterAutospacing="1"/>
    </w:pPr>
    <w:rPr>
      <w:rFonts w:ascii="Century Gothic" w:eastAsia="Times New Roman" w:hAnsi="Century Gothic" w:cs="Times New Roman"/>
      <w:sz w:val="20"/>
      <w:szCs w:val="20"/>
    </w:rPr>
  </w:style>
  <w:style w:type="paragraph" w:customStyle="1" w:styleId="xl80">
    <w:name w:val="xl80"/>
    <w:basedOn w:val="Normal"/>
    <w:rsid w:val="00685880"/>
    <w:pPr>
      <w:pBdr>
        <w:bottom w:val="single" w:sz="4" w:space="0" w:color="BFBFBF"/>
      </w:pBdr>
      <w:spacing w:before="100" w:beforeAutospacing="1" w:after="100" w:afterAutospacing="1"/>
    </w:pPr>
    <w:rPr>
      <w:rFonts w:ascii="Century Gothic" w:eastAsia="Times New Roman" w:hAnsi="Century Gothic"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676833894">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11416&amp;utm_source=integrated+content&amp;utm_campaign=/content/weekly-status-report-templates&amp;utm_medium=Weekly+Employee+Status+Report+doc+11416&amp;lpa=Weekly+Employee+Status+Report+doc+11416&amp;lx=PFpZZjisDNTS-Ddigi3MyABAgeTPLDIL8TQRu558b7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ommy/Downloads/IC-Executive-Project-Status-Report-11097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359A-9125-4B40-A405-4032C176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IC-Executive-Project-Status-Report-11097_WORD.dotx</Template>
  <TotalTime>75</TotalTime>
  <Pages>2</Pages>
  <Words>411</Words>
  <Characters>2343</Characters>
  <Application>Microsoft Office Word</Application>
  <DocSecurity>0</DocSecurity>
  <Lines>19</Lines>
  <Paragraphs>5</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Smartsheet.com</Company>
  <LinksUpToDate>false</LinksUpToDate>
  <CharactersWithSpaces>2749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Blosel</dc:creator>
  <cp:keywords/>
  <dc:description/>
  <cp:lastModifiedBy>Heather Key</cp:lastModifiedBy>
  <cp:revision>3</cp:revision>
  <cp:lastPrinted>2019-08-05T01:14:00Z</cp:lastPrinted>
  <dcterms:created xsi:type="dcterms:W3CDTF">2022-05-04T19:25:00Z</dcterms:created>
  <dcterms:modified xsi:type="dcterms:W3CDTF">2022-06-01T18:28:00Z</dcterms:modified>
  <cp:category/>
</cp:coreProperties>
</file>