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8CA98" w14:textId="69EFD000" w:rsidR="0045628D" w:rsidRDefault="00B5346C" w:rsidP="0045628D">
      <w:pPr>
        <w:outlineLvl w:val="0"/>
        <w:rPr>
          <w:b/>
          <w:color w:val="595959" w:themeColor="text1" w:themeTint="A6"/>
          <w:sz w:val="48"/>
          <w:szCs w:val="56"/>
        </w:rPr>
      </w:pPr>
      <w:r>
        <w:rPr>
          <w:b/>
          <w:noProof/>
          <w:color w:val="000000" w:themeColor="text1"/>
          <w:sz w:val="48"/>
          <w:szCs w:val="56"/>
        </w:rPr>
        <w:drawing>
          <wp:anchor distT="0" distB="0" distL="114300" distR="114300" simplePos="0" relativeHeight="251620864" behindDoc="0" locked="0" layoutInCell="1" allowOverlap="1" wp14:anchorId="2EB484F6" wp14:editId="74E15740">
            <wp:simplePos x="0" y="0"/>
            <wp:positionH relativeFrom="column">
              <wp:posOffset>6186660</wp:posOffset>
            </wp:positionH>
            <wp:positionV relativeFrom="paragraph">
              <wp:posOffset>-8255</wp:posOffset>
            </wp:positionV>
            <wp:extent cx="3111500" cy="431800"/>
            <wp:effectExtent l="0" t="0" r="0" b="0"/>
            <wp:wrapNone/>
            <wp:docPr id="1" name="Picture 1" descr="A green sign with white text&#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with medium confidence">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3111500" cy="431800"/>
                    </a:xfrm>
                    <a:prstGeom prst="rect">
                      <a:avLst/>
                    </a:prstGeom>
                  </pic:spPr>
                </pic:pic>
              </a:graphicData>
            </a:graphic>
            <wp14:sizeRelH relativeFrom="page">
              <wp14:pctWidth>0</wp14:pctWidth>
            </wp14:sizeRelH>
            <wp14:sizeRelV relativeFrom="page">
              <wp14:pctHeight>0</wp14:pctHeight>
            </wp14:sizeRelV>
          </wp:anchor>
        </w:drawing>
      </w:r>
      <w:r>
        <w:rPr>
          <w:b/>
          <w:color w:val="595959" w:themeColor="text1" w:themeTint="A6"/>
          <w:sz w:val="48"/>
          <w:szCs w:val="56"/>
        </w:rPr>
        <w:t xml:space="preserve">EISENHOWER </w:t>
      </w:r>
      <w:r w:rsidR="00252DC3">
        <w:rPr>
          <w:b/>
          <w:color w:val="595959" w:themeColor="text1" w:themeTint="A6"/>
          <w:sz w:val="48"/>
          <w:szCs w:val="56"/>
        </w:rPr>
        <w:t xml:space="preserve">PRODUCTIVITY </w:t>
      </w:r>
      <w:r w:rsidR="007A2930" w:rsidRPr="00B5346C">
        <w:rPr>
          <w:b/>
          <w:color w:val="595959" w:themeColor="text1" w:themeTint="A6"/>
          <w:sz w:val="48"/>
          <w:szCs w:val="56"/>
        </w:rPr>
        <w:t>MATRIX</w:t>
      </w:r>
    </w:p>
    <w:p w14:paraId="42E074FC" w14:textId="3321ACC4" w:rsidR="00460C54" w:rsidRPr="00B5346C" w:rsidRDefault="0045628D" w:rsidP="0045628D">
      <w:pPr>
        <w:outlineLvl w:val="0"/>
        <w:rPr>
          <w:b/>
          <w:color w:val="595959" w:themeColor="text1" w:themeTint="A6"/>
          <w:sz w:val="48"/>
          <w:szCs w:val="56"/>
        </w:rPr>
      </w:pPr>
      <w:r>
        <w:rPr>
          <w:b/>
          <w:color w:val="595959" w:themeColor="text1" w:themeTint="A6"/>
          <w:sz w:val="48"/>
          <w:szCs w:val="56"/>
        </w:rPr>
        <w:t xml:space="preserve">FOR </w:t>
      </w:r>
      <w:r w:rsidR="006C5354">
        <w:rPr>
          <w:b/>
          <w:color w:val="595959" w:themeColor="text1" w:themeTint="A6"/>
          <w:sz w:val="48"/>
          <w:szCs w:val="56"/>
        </w:rPr>
        <w:t>PROJECT MANAGEMENT</w:t>
      </w:r>
      <w:r w:rsidR="00B5346C">
        <w:rPr>
          <w:b/>
          <w:color w:val="595959" w:themeColor="text1" w:themeTint="A6"/>
          <w:sz w:val="48"/>
          <w:szCs w:val="56"/>
        </w:rPr>
        <w:t xml:space="preserve"> </w:t>
      </w:r>
    </w:p>
    <w:p w14:paraId="0074B094" w14:textId="77777777" w:rsidR="00B5346C" w:rsidRPr="002753C8" w:rsidRDefault="00B5346C" w:rsidP="00B5346C">
      <w:pPr>
        <w:spacing w:line="276" w:lineRule="auto"/>
        <w:outlineLvl w:val="0"/>
        <w:rPr>
          <w:bCs/>
          <w:color w:val="000000" w:themeColor="text1"/>
          <w:szCs w:val="16"/>
        </w:rPr>
      </w:pPr>
    </w:p>
    <w:p w14:paraId="5C133AD7" w14:textId="60D12EFC" w:rsidR="006C5354" w:rsidRDefault="00252DC3" w:rsidP="006C5354">
      <w:pPr>
        <w:spacing w:line="276" w:lineRule="auto"/>
        <w:rPr>
          <w:rFonts w:cs="Calibri"/>
          <w:color w:val="808080"/>
          <w:sz w:val="26"/>
          <w:szCs w:val="26"/>
        </w:rPr>
      </w:pPr>
      <w:r w:rsidRPr="00252DC3">
        <w:rPr>
          <w:rFonts w:cs="Calibri"/>
          <w:color w:val="2E75B6"/>
          <w:sz w:val="26"/>
          <w:szCs w:val="26"/>
        </w:rPr>
        <w:t xml:space="preserve">Notes for Using This Template:  </w:t>
      </w:r>
      <w:r w:rsidRPr="00252DC3">
        <w:rPr>
          <w:rFonts w:cs="Calibri"/>
          <w:color w:val="808080"/>
          <w:sz w:val="26"/>
          <w:szCs w:val="26"/>
        </w:rPr>
        <w:t>Use this template to prioritize project tasks and determine which activities to tackle, delegate, or delete in order to make the most efficient use of your time. Blank template on page 2.</w:t>
      </w:r>
    </w:p>
    <w:p w14:paraId="7205DE49" w14:textId="0510E8D5" w:rsidR="006C5354" w:rsidRDefault="006C5354" w:rsidP="006C5354">
      <w:pPr>
        <w:spacing w:line="276" w:lineRule="auto"/>
        <w:rPr>
          <w:rFonts w:cs="Calibri"/>
          <w:color w:val="808080"/>
          <w:sz w:val="26"/>
          <w:szCs w:val="26"/>
        </w:rPr>
      </w:pPr>
      <w:r>
        <w:rPr>
          <w:rFonts w:cs="Calibri"/>
          <w:noProof/>
          <w:color w:val="808080"/>
          <w:sz w:val="26"/>
          <w:szCs w:val="26"/>
        </w:rPr>
        <mc:AlternateContent>
          <mc:Choice Requires="wps">
            <w:drawing>
              <wp:anchor distT="0" distB="0" distL="114300" distR="114300" simplePos="0" relativeHeight="251622912" behindDoc="1" locked="0" layoutInCell="1" allowOverlap="1" wp14:anchorId="2C9DBFE6" wp14:editId="4EF8964E">
                <wp:simplePos x="0" y="0"/>
                <wp:positionH relativeFrom="column">
                  <wp:posOffset>359950</wp:posOffset>
                </wp:positionH>
                <wp:positionV relativeFrom="paragraph">
                  <wp:posOffset>70798</wp:posOffset>
                </wp:positionV>
                <wp:extent cx="4432529" cy="357059"/>
                <wp:effectExtent l="0" t="0" r="0" b="0"/>
                <wp:wrapNone/>
                <wp:docPr id="781543433" name="TextBox 19">
                  <a:extLst xmlns:a="http://schemas.openxmlformats.org/drawingml/2006/main">
                    <a:ext uri="{FF2B5EF4-FFF2-40B4-BE49-F238E27FC236}">
                      <a16:creationId xmlns:a16="http://schemas.microsoft.com/office/drawing/2014/main" id="{45A0C5D0-C1D2-2E89-97FB-F6ABB7910B71}"/>
                    </a:ext>
                  </a:extLst>
                </wp:docPr>
                <wp:cNvGraphicFramePr/>
                <a:graphic xmlns:a="http://schemas.openxmlformats.org/drawingml/2006/main">
                  <a:graphicData uri="http://schemas.microsoft.com/office/word/2010/wordprocessingShape">
                    <wps:wsp>
                      <wps:cNvSpPr txBox="1"/>
                      <wps:spPr>
                        <a:xfrm>
                          <a:off x="0" y="0"/>
                          <a:ext cx="4432529" cy="357059"/>
                        </a:xfrm>
                        <a:prstGeom prst="rect">
                          <a:avLst/>
                        </a:prstGeom>
                        <a:noFill/>
                      </wps:spPr>
                      <wps:txbx>
                        <w:txbxContent>
                          <w:p w14:paraId="237B00A8"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URGENT</w:t>
                            </w:r>
                          </w:p>
                        </w:txbxContent>
                      </wps:txbx>
                      <wps:bodyPr wrap="square" rtlCol="0">
                        <a:noAutofit/>
                      </wps:bodyPr>
                    </wps:wsp>
                  </a:graphicData>
                </a:graphic>
              </wp:anchor>
            </w:drawing>
          </mc:Choice>
          <mc:Fallback>
            <w:pict>
              <v:shapetype w14:anchorId="2C9DBFE6" id="_x0000_t202" coordsize="21600,21600" o:spt="202" path="m,l,21600r21600,l21600,xe">
                <v:stroke joinstyle="miter"/>
                <v:path gradientshapeok="t" o:connecttype="rect"/>
              </v:shapetype>
              <v:shape id="TextBox 19" o:spid="_x0000_s1026" type="#_x0000_t202" style="position:absolute;margin-left:28.35pt;margin-top:5.55pt;width:349pt;height:28.1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" filled="f" stroked="f">
                <v:textbox>
                  <w:txbxContent>
                    <w:p w14:paraId="237B00A8"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URGENT</w:t>
                      </w:r>
                    </w:p>
                  </w:txbxContent>
                </v:textbox>
              </v:shape>
            </w:pict>
          </mc:Fallback>
        </mc:AlternateContent>
      </w:r>
      <w:r>
        <w:rPr>
          <w:rFonts w:cs="Calibri"/>
          <w:noProof/>
          <w:color w:val="808080"/>
          <w:sz w:val="26"/>
          <w:szCs w:val="26"/>
        </w:rPr>
        <mc:AlternateContent>
          <mc:Choice Requires="wps">
            <w:drawing>
              <wp:anchor distT="0" distB="0" distL="114300" distR="114300" simplePos="0" relativeHeight="251623936" behindDoc="1" locked="0" layoutInCell="1" allowOverlap="1" wp14:anchorId="74C0F9BC" wp14:editId="31AB0361">
                <wp:simplePos x="0" y="0"/>
                <wp:positionH relativeFrom="column">
                  <wp:posOffset>4861957</wp:posOffset>
                </wp:positionH>
                <wp:positionV relativeFrom="paragraph">
                  <wp:posOffset>70798</wp:posOffset>
                </wp:positionV>
                <wp:extent cx="4432529" cy="357059"/>
                <wp:effectExtent l="0" t="0" r="0" b="0"/>
                <wp:wrapNone/>
                <wp:docPr id="369497622" name="TextBox 20">
                  <a:extLst xmlns:a="http://schemas.openxmlformats.org/drawingml/2006/main">
                    <a:ext uri="{FF2B5EF4-FFF2-40B4-BE49-F238E27FC236}">
                      <a16:creationId xmlns:a16="http://schemas.microsoft.com/office/drawing/2014/main" id="{552F32E8-4BBF-EDA6-EF61-6DAB0E4A5994}"/>
                    </a:ext>
                  </a:extLst>
                </wp:docPr>
                <wp:cNvGraphicFramePr/>
                <a:graphic xmlns:a="http://schemas.openxmlformats.org/drawingml/2006/main">
                  <a:graphicData uri="http://schemas.microsoft.com/office/word/2010/wordprocessingShape">
                    <wps:wsp>
                      <wps:cNvSpPr txBox="1"/>
                      <wps:spPr>
                        <a:xfrm>
                          <a:off x="0" y="0"/>
                          <a:ext cx="4432529" cy="357059"/>
                        </a:xfrm>
                        <a:prstGeom prst="rect">
                          <a:avLst/>
                        </a:prstGeom>
                        <a:noFill/>
                      </wps:spPr>
                      <wps:txbx>
                        <w:txbxContent>
                          <w:p w14:paraId="40D4F3B0"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URGENT</w:t>
                            </w:r>
                          </w:p>
                        </w:txbxContent>
                      </wps:txbx>
                      <wps:bodyPr wrap="square" rtlCol="0">
                        <a:noAutofit/>
                      </wps:bodyPr>
                    </wps:wsp>
                  </a:graphicData>
                </a:graphic>
              </wp:anchor>
            </w:drawing>
          </mc:Choice>
          <mc:Fallback>
            <w:pict>
              <v:shape w14:anchorId="74C0F9BC" id="TextBox 20" o:spid="_x0000_s1027" type="#_x0000_t202" style="position:absolute;margin-left:382.85pt;margin-top:5.55pt;width:349pt;height:28.1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" filled="f" stroked="f">
                <v:textbox>
                  <w:txbxContent>
                    <w:p w14:paraId="40D4F3B0"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URGENT</w:t>
                      </w:r>
                    </w:p>
                  </w:txbxContent>
                </v:textbox>
              </v:shape>
            </w:pict>
          </mc:Fallback>
        </mc:AlternateContent>
      </w:r>
    </w:p>
    <w:p w14:paraId="69CDBC0F" w14:textId="2D6112B0" w:rsidR="006B550E" w:rsidRDefault="006C5354" w:rsidP="006C5354">
      <w:pPr>
        <w:spacing w:line="276" w:lineRule="auto"/>
        <w:rPr>
          <w:b/>
          <w:color w:val="A6A6A6" w:themeColor="background1" w:themeShade="A6"/>
          <w:sz w:val="32"/>
          <w:szCs w:val="44"/>
        </w:rPr>
      </w:pPr>
      <w:r>
        <w:rPr>
          <w:b/>
          <w:noProof/>
          <w:color w:val="A6A6A6" w:themeColor="background1" w:themeShade="A6"/>
          <w:sz w:val="32"/>
          <w:szCs w:val="44"/>
        </w:rPr>
        <w:drawing>
          <wp:anchor distT="0" distB="0" distL="114300" distR="114300" simplePos="0" relativeHeight="251652608" behindDoc="1" locked="0" layoutInCell="1" allowOverlap="1" wp14:anchorId="5DFA844C" wp14:editId="7DFDA850">
            <wp:simplePos x="0" y="0"/>
            <wp:positionH relativeFrom="column">
              <wp:posOffset>8834755</wp:posOffset>
            </wp:positionH>
            <wp:positionV relativeFrom="paragraph">
              <wp:posOffset>5027785</wp:posOffset>
            </wp:positionV>
            <wp:extent cx="346075" cy="365760"/>
            <wp:effectExtent l="0" t="0" r="0" b="2540"/>
            <wp:wrapNone/>
            <wp:docPr id="459864106" name="Graphic 1030" descr="Garbage with solid fill">
              <a:extLst xmlns:a="http://schemas.openxmlformats.org/drawingml/2006/main">
                <a:ext uri="{FF2B5EF4-FFF2-40B4-BE49-F238E27FC236}">
                  <a16:creationId xmlns:a16="http://schemas.microsoft.com/office/drawing/2014/main" id="{B9574011-85A4-CDC5-4E49-894158083A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864106" name="Graphic 1030" descr="Garbage with solid fill">
                      <a:extLst>
                        <a:ext uri="{FF2B5EF4-FFF2-40B4-BE49-F238E27FC236}">
                          <a16:creationId xmlns:a16="http://schemas.microsoft.com/office/drawing/2014/main" id="{B9574011-85A4-CDC5-4E49-894158083A12}"/>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46075" cy="365760"/>
                    </a:xfrm>
                    <a:prstGeom prst="rect">
                      <a:avLst/>
                    </a:prstGeom>
                  </pic:spPr>
                </pic:pic>
              </a:graphicData>
            </a:graphic>
            <wp14:sizeRelV relativeFrom="margin">
              <wp14:pctHeight>0</wp14:pctHeight>
            </wp14:sizeRelV>
          </wp:anchor>
        </w:drawing>
      </w:r>
      <w:r>
        <w:rPr>
          <w:b/>
          <w:noProof/>
          <w:color w:val="A6A6A6" w:themeColor="background1" w:themeShade="A6"/>
          <w:sz w:val="32"/>
          <w:szCs w:val="44"/>
        </w:rPr>
        <mc:AlternateContent>
          <mc:Choice Requires="wpg">
            <w:drawing>
              <wp:anchor distT="0" distB="0" distL="114300" distR="114300" simplePos="0" relativeHeight="251649536" behindDoc="1" locked="0" layoutInCell="1" allowOverlap="1" wp14:anchorId="5D59B404" wp14:editId="431DF4E7">
                <wp:simplePos x="0" y="0"/>
                <wp:positionH relativeFrom="column">
                  <wp:posOffset>4237355</wp:posOffset>
                </wp:positionH>
                <wp:positionV relativeFrom="paragraph">
                  <wp:posOffset>4897120</wp:posOffset>
                </wp:positionV>
                <wp:extent cx="534035" cy="519430"/>
                <wp:effectExtent l="0" t="0" r="0" b="1270"/>
                <wp:wrapNone/>
                <wp:docPr id="194390047" name="Group 22">
                  <a:extLst xmlns:a="http://schemas.openxmlformats.org/drawingml/2006/main">
                    <a:ext uri="{FF2B5EF4-FFF2-40B4-BE49-F238E27FC236}">
                      <a16:creationId xmlns:a16="http://schemas.microsoft.com/office/drawing/2014/main" id="{6E421542-814E-6310-7510-90C388AFF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035" cy="519430"/>
                          <a:chOff x="4020197" y="4787079"/>
                          <a:chExt cx="2028570" cy="1972527"/>
                        </a:xfrm>
                        <a:solidFill>
                          <a:srgbClr val="0E3B82"/>
                        </a:solidFill>
                      </wpg:grpSpPr>
                      <pic:pic xmlns:pic="http://schemas.openxmlformats.org/drawingml/2006/picture">
                        <pic:nvPicPr>
                          <pic:cNvPr id="102807193" name="Graphic 124" descr="Clipboard Mixed with solid fill">
                            <a:extLst>
                              <a:ext uri="{FF2B5EF4-FFF2-40B4-BE49-F238E27FC236}">
                                <a16:creationId xmlns:a16="http://schemas.microsoft.com/office/drawing/2014/main" id="{6B7D676A-C72A-62BE-6CF6-847A2879E0A2}"/>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4577282" y="4787079"/>
                            <a:ext cx="914400" cy="914400"/>
                          </a:xfrm>
                          <a:prstGeom prst="rect">
                            <a:avLst/>
                          </a:prstGeom>
                        </pic:spPr>
                      </pic:pic>
                      <wpg:grpSp>
                        <wpg:cNvPr id="414786285" name="Group 414786285">
                          <a:extLst>
                            <a:ext uri="{FF2B5EF4-FFF2-40B4-BE49-F238E27FC236}">
                              <a16:creationId xmlns:a16="http://schemas.microsoft.com/office/drawing/2014/main" id="{88C11562-1B44-0D00-F48A-35F1CB475ED8}"/>
                            </a:ext>
                          </a:extLst>
                        </wpg:cNvPr>
                        <wpg:cNvGrpSpPr/>
                        <wpg:grpSpPr>
                          <a:xfrm>
                            <a:off x="4020197" y="5845206"/>
                            <a:ext cx="2028570" cy="914400"/>
                            <a:chOff x="4020197" y="5845206"/>
                            <a:chExt cx="2028570" cy="914400"/>
                          </a:xfrm>
                          <a:grpFill/>
                        </wpg:grpSpPr>
                        <pic:pic xmlns:pic="http://schemas.openxmlformats.org/drawingml/2006/picture">
                          <pic:nvPicPr>
                            <pic:cNvPr id="290505227" name="Graphic 1024" descr="List with solid fill">
                              <a:extLst>
                                <a:ext uri="{FF2B5EF4-FFF2-40B4-BE49-F238E27FC236}">
                                  <a16:creationId xmlns:a16="http://schemas.microsoft.com/office/drawing/2014/main" id="{C2FC99DE-68AE-0339-8191-44E7D7A56FF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4020197" y="5845206"/>
                              <a:ext cx="914400" cy="914400"/>
                            </a:xfrm>
                            <a:prstGeom prst="rect">
                              <a:avLst/>
                            </a:prstGeom>
                          </pic:spPr>
                        </pic:pic>
                        <pic:pic xmlns:pic="http://schemas.openxmlformats.org/drawingml/2006/picture">
                          <pic:nvPicPr>
                            <pic:cNvPr id="715480982" name="Graphic 1026" descr="List with solid fill">
                              <a:extLst>
                                <a:ext uri="{FF2B5EF4-FFF2-40B4-BE49-F238E27FC236}">
                                  <a16:creationId xmlns:a16="http://schemas.microsoft.com/office/drawing/2014/main" id="{AB1D3F9F-442E-3B24-6CC9-785B4C7B7CD3}"/>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5134367" y="5845206"/>
                              <a:ext cx="914400" cy="914400"/>
                            </a:xfrm>
                            <a:prstGeom prst="rect">
                              <a:avLst/>
                            </a:prstGeom>
                          </pic:spPr>
                        </pic:pic>
                      </wpg:grpSp>
                      <wps:wsp>
                        <wps:cNvPr id="918815769" name="Graphic 52" descr="Arrow Right with solid fill">
                          <a:extLst>
                            <a:ext uri="{FF2B5EF4-FFF2-40B4-BE49-F238E27FC236}">
                              <a16:creationId xmlns:a16="http://schemas.microsoft.com/office/drawing/2014/main" id="{AC77C11C-1C2B-98C7-87A4-67D07DE4A9F6}"/>
                            </a:ext>
                          </a:extLst>
                        </wps:cNvPr>
                        <wps:cNvSpPr/>
                        <wps:spPr>
                          <a:xfrm rot="5400000">
                            <a:off x="5265177" y="5392199"/>
                            <a:ext cx="514340" cy="454131"/>
                          </a:xfrm>
                          <a:custGeom>
                            <a:avLst/>
                            <a:gdLst>
                              <a:gd name="connsiteX0" fmla="*/ 28575 w 837762"/>
                              <a:gd name="connsiteY0" fmla="*/ 190395 h 323410"/>
                              <a:gd name="connsiteX1" fmla="*/ 740655 w 837762"/>
                              <a:gd name="connsiteY1" fmla="*/ 190395 h 323410"/>
                              <a:gd name="connsiteX2" fmla="*/ 655930 w 837762"/>
                              <a:gd name="connsiteY2" fmla="*/ 275120 h 323410"/>
                              <a:gd name="connsiteX3" fmla="*/ 655930 w 837762"/>
                              <a:gd name="connsiteY3" fmla="*/ 315125 h 323410"/>
                              <a:gd name="connsiteX4" fmla="*/ 695935 w 837762"/>
                              <a:gd name="connsiteY4" fmla="*/ 315125 h 323410"/>
                              <a:gd name="connsiteX5" fmla="*/ 829189 w 837762"/>
                              <a:gd name="connsiteY5" fmla="*/ 181832 h 323410"/>
                              <a:gd name="connsiteX6" fmla="*/ 830142 w 837762"/>
                              <a:gd name="connsiteY6" fmla="*/ 142780 h 323410"/>
                              <a:gd name="connsiteX7" fmla="*/ 829189 w 837762"/>
                              <a:gd name="connsiteY7" fmla="*/ 141827 h 323410"/>
                              <a:gd name="connsiteX8" fmla="*/ 695906 w 837762"/>
                              <a:gd name="connsiteY8" fmla="*/ 8573 h 323410"/>
                              <a:gd name="connsiteX9" fmla="*/ 656854 w 837762"/>
                              <a:gd name="connsiteY9" fmla="*/ 7620 h 323410"/>
                              <a:gd name="connsiteX10" fmla="*/ 655901 w 837762"/>
                              <a:gd name="connsiteY10" fmla="*/ 8573 h 323410"/>
                              <a:gd name="connsiteX11" fmla="*/ 654949 w 837762"/>
                              <a:gd name="connsiteY11" fmla="*/ 47625 h 323410"/>
                              <a:gd name="connsiteX12" fmla="*/ 655901 w 837762"/>
                              <a:gd name="connsiteY12" fmla="*/ 48578 h 323410"/>
                              <a:gd name="connsiteX13" fmla="*/ 740626 w 837762"/>
                              <a:gd name="connsiteY13" fmla="*/ 133350 h 323410"/>
                              <a:gd name="connsiteX14" fmla="*/ 28575 w 837762"/>
                              <a:gd name="connsiteY14" fmla="*/ 133350 h 323410"/>
                              <a:gd name="connsiteX15" fmla="*/ 0 w 837762"/>
                              <a:gd name="connsiteY15" fmla="*/ 161925 h 323410"/>
                              <a:gd name="connsiteX16" fmla="*/ 28575 w 837762"/>
                              <a:gd name="connsiteY16" fmla="*/ 190500 h 323410"/>
                              <a:gd name="connsiteX0" fmla="*/ 46758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6758 w 855944"/>
                              <a:gd name="connsiteY17" fmla="*/ 190395 h 323410"/>
                              <a:gd name="connsiteX0" fmla="*/ 411883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11883 w 855944"/>
                              <a:gd name="connsiteY17" fmla="*/ 190395 h 323410"/>
                              <a:gd name="connsiteX0" fmla="*/ 394045 w 838106"/>
                              <a:gd name="connsiteY0" fmla="*/ 190395 h 495300"/>
                              <a:gd name="connsiteX1" fmla="*/ 741000 w 838106"/>
                              <a:gd name="connsiteY1" fmla="*/ 190395 h 495300"/>
                              <a:gd name="connsiteX2" fmla="*/ 656275 w 838106"/>
                              <a:gd name="connsiteY2" fmla="*/ 275120 h 495300"/>
                              <a:gd name="connsiteX3" fmla="*/ 656275 w 838106"/>
                              <a:gd name="connsiteY3" fmla="*/ 315125 h 495300"/>
                              <a:gd name="connsiteX4" fmla="*/ 696280 w 838106"/>
                              <a:gd name="connsiteY4" fmla="*/ 315125 h 495300"/>
                              <a:gd name="connsiteX5" fmla="*/ 829534 w 838106"/>
                              <a:gd name="connsiteY5" fmla="*/ 181832 h 495300"/>
                              <a:gd name="connsiteX6" fmla="*/ 830487 w 838106"/>
                              <a:gd name="connsiteY6" fmla="*/ 142780 h 495300"/>
                              <a:gd name="connsiteX7" fmla="*/ 829534 w 838106"/>
                              <a:gd name="connsiteY7" fmla="*/ 141827 h 495300"/>
                              <a:gd name="connsiteX8" fmla="*/ 696251 w 838106"/>
                              <a:gd name="connsiteY8" fmla="*/ 8573 h 495300"/>
                              <a:gd name="connsiteX9" fmla="*/ 657199 w 838106"/>
                              <a:gd name="connsiteY9" fmla="*/ 7620 h 495300"/>
                              <a:gd name="connsiteX10" fmla="*/ 656246 w 838106"/>
                              <a:gd name="connsiteY10" fmla="*/ 8573 h 495300"/>
                              <a:gd name="connsiteX11" fmla="*/ 655294 w 838106"/>
                              <a:gd name="connsiteY11" fmla="*/ 47625 h 495300"/>
                              <a:gd name="connsiteX12" fmla="*/ 656246 w 838106"/>
                              <a:gd name="connsiteY12" fmla="*/ 48578 h 495300"/>
                              <a:gd name="connsiteX13" fmla="*/ 740971 w 838106"/>
                              <a:gd name="connsiteY13" fmla="*/ 133350 h 495300"/>
                              <a:gd name="connsiteX14" fmla="*/ 317845 w 838106"/>
                              <a:gd name="connsiteY14" fmla="*/ 133350 h 495300"/>
                              <a:gd name="connsiteX15" fmla="*/ 345 w 838106"/>
                              <a:gd name="connsiteY15" fmla="*/ 161925 h 495300"/>
                              <a:gd name="connsiteX16" fmla="*/ 390870 w 838106"/>
                              <a:gd name="connsiteY16" fmla="*/ 495300 h 495300"/>
                              <a:gd name="connsiteX17" fmla="*/ 394045 w 838106"/>
                              <a:gd name="connsiteY17" fmla="*/ 190395 h 495300"/>
                              <a:gd name="connsiteX0" fmla="*/ 88295 w 532356"/>
                              <a:gd name="connsiteY0" fmla="*/ 190395 h 505355"/>
                              <a:gd name="connsiteX1" fmla="*/ 435250 w 532356"/>
                              <a:gd name="connsiteY1" fmla="*/ 190395 h 505355"/>
                              <a:gd name="connsiteX2" fmla="*/ 350525 w 532356"/>
                              <a:gd name="connsiteY2" fmla="*/ 275120 h 505355"/>
                              <a:gd name="connsiteX3" fmla="*/ 350525 w 532356"/>
                              <a:gd name="connsiteY3" fmla="*/ 315125 h 505355"/>
                              <a:gd name="connsiteX4" fmla="*/ 390530 w 532356"/>
                              <a:gd name="connsiteY4" fmla="*/ 315125 h 505355"/>
                              <a:gd name="connsiteX5" fmla="*/ 523784 w 532356"/>
                              <a:gd name="connsiteY5" fmla="*/ 181832 h 505355"/>
                              <a:gd name="connsiteX6" fmla="*/ 524737 w 532356"/>
                              <a:gd name="connsiteY6" fmla="*/ 142780 h 505355"/>
                              <a:gd name="connsiteX7" fmla="*/ 523784 w 532356"/>
                              <a:gd name="connsiteY7" fmla="*/ 141827 h 505355"/>
                              <a:gd name="connsiteX8" fmla="*/ 390501 w 532356"/>
                              <a:gd name="connsiteY8" fmla="*/ 8573 h 505355"/>
                              <a:gd name="connsiteX9" fmla="*/ 351449 w 532356"/>
                              <a:gd name="connsiteY9" fmla="*/ 7620 h 505355"/>
                              <a:gd name="connsiteX10" fmla="*/ 350496 w 532356"/>
                              <a:gd name="connsiteY10" fmla="*/ 8573 h 505355"/>
                              <a:gd name="connsiteX11" fmla="*/ 349544 w 532356"/>
                              <a:gd name="connsiteY11" fmla="*/ 47625 h 505355"/>
                              <a:gd name="connsiteX12" fmla="*/ 350496 w 532356"/>
                              <a:gd name="connsiteY12" fmla="*/ 48578 h 505355"/>
                              <a:gd name="connsiteX13" fmla="*/ 435221 w 532356"/>
                              <a:gd name="connsiteY13" fmla="*/ 133350 h 505355"/>
                              <a:gd name="connsiteX14" fmla="*/ 12095 w 532356"/>
                              <a:gd name="connsiteY14" fmla="*/ 133350 h 505355"/>
                              <a:gd name="connsiteX15" fmla="*/ 8920 w 532356"/>
                              <a:gd name="connsiteY15" fmla="*/ 469900 h 505355"/>
                              <a:gd name="connsiteX16" fmla="*/ 85120 w 532356"/>
                              <a:gd name="connsiteY16" fmla="*/ 495300 h 505355"/>
                              <a:gd name="connsiteX17" fmla="*/ 88295 w 532356"/>
                              <a:gd name="connsiteY17" fmla="*/ 190395 h 505355"/>
                              <a:gd name="connsiteX0" fmla="*/ 84000 w 528061"/>
                              <a:gd name="connsiteY0" fmla="*/ 190395 h 495300"/>
                              <a:gd name="connsiteX1" fmla="*/ 430955 w 528061"/>
                              <a:gd name="connsiteY1" fmla="*/ 190395 h 495300"/>
                              <a:gd name="connsiteX2" fmla="*/ 346230 w 528061"/>
                              <a:gd name="connsiteY2" fmla="*/ 275120 h 495300"/>
                              <a:gd name="connsiteX3" fmla="*/ 346230 w 528061"/>
                              <a:gd name="connsiteY3" fmla="*/ 315125 h 495300"/>
                              <a:gd name="connsiteX4" fmla="*/ 386235 w 528061"/>
                              <a:gd name="connsiteY4" fmla="*/ 315125 h 495300"/>
                              <a:gd name="connsiteX5" fmla="*/ 519489 w 528061"/>
                              <a:gd name="connsiteY5" fmla="*/ 181832 h 495300"/>
                              <a:gd name="connsiteX6" fmla="*/ 520442 w 528061"/>
                              <a:gd name="connsiteY6" fmla="*/ 142780 h 495300"/>
                              <a:gd name="connsiteX7" fmla="*/ 519489 w 528061"/>
                              <a:gd name="connsiteY7" fmla="*/ 141827 h 495300"/>
                              <a:gd name="connsiteX8" fmla="*/ 386206 w 528061"/>
                              <a:gd name="connsiteY8" fmla="*/ 8573 h 495300"/>
                              <a:gd name="connsiteX9" fmla="*/ 347154 w 528061"/>
                              <a:gd name="connsiteY9" fmla="*/ 7620 h 495300"/>
                              <a:gd name="connsiteX10" fmla="*/ 346201 w 528061"/>
                              <a:gd name="connsiteY10" fmla="*/ 8573 h 495300"/>
                              <a:gd name="connsiteX11" fmla="*/ 345249 w 528061"/>
                              <a:gd name="connsiteY11" fmla="*/ 47625 h 495300"/>
                              <a:gd name="connsiteX12" fmla="*/ 346201 w 528061"/>
                              <a:gd name="connsiteY12" fmla="*/ 48578 h 495300"/>
                              <a:gd name="connsiteX13" fmla="*/ 430926 w 528061"/>
                              <a:gd name="connsiteY13" fmla="*/ 133350 h 495300"/>
                              <a:gd name="connsiteX14" fmla="*/ 7800 w 528061"/>
                              <a:gd name="connsiteY14" fmla="*/ 133350 h 495300"/>
                              <a:gd name="connsiteX15" fmla="*/ 4625 w 528061"/>
                              <a:gd name="connsiteY15" fmla="*/ 469900 h 495300"/>
                              <a:gd name="connsiteX16" fmla="*/ 80825 w 528061"/>
                              <a:gd name="connsiteY16" fmla="*/ 495300 h 495300"/>
                              <a:gd name="connsiteX17" fmla="*/ 84000 w 528061"/>
                              <a:gd name="connsiteY17" fmla="*/ 190395 h 495300"/>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3338 w 527399"/>
                              <a:gd name="connsiteY0" fmla="*/ 190395 h 471421"/>
                              <a:gd name="connsiteX1" fmla="*/ 430293 w 527399"/>
                              <a:gd name="connsiteY1" fmla="*/ 190395 h 471421"/>
                              <a:gd name="connsiteX2" fmla="*/ 345568 w 527399"/>
                              <a:gd name="connsiteY2" fmla="*/ 275120 h 471421"/>
                              <a:gd name="connsiteX3" fmla="*/ 345568 w 527399"/>
                              <a:gd name="connsiteY3" fmla="*/ 315125 h 471421"/>
                              <a:gd name="connsiteX4" fmla="*/ 385573 w 527399"/>
                              <a:gd name="connsiteY4" fmla="*/ 315125 h 471421"/>
                              <a:gd name="connsiteX5" fmla="*/ 518827 w 527399"/>
                              <a:gd name="connsiteY5" fmla="*/ 181832 h 471421"/>
                              <a:gd name="connsiteX6" fmla="*/ 519780 w 527399"/>
                              <a:gd name="connsiteY6" fmla="*/ 142780 h 471421"/>
                              <a:gd name="connsiteX7" fmla="*/ 518827 w 527399"/>
                              <a:gd name="connsiteY7" fmla="*/ 141827 h 471421"/>
                              <a:gd name="connsiteX8" fmla="*/ 385544 w 527399"/>
                              <a:gd name="connsiteY8" fmla="*/ 8573 h 471421"/>
                              <a:gd name="connsiteX9" fmla="*/ 346492 w 527399"/>
                              <a:gd name="connsiteY9" fmla="*/ 7620 h 471421"/>
                              <a:gd name="connsiteX10" fmla="*/ 345539 w 527399"/>
                              <a:gd name="connsiteY10" fmla="*/ 8573 h 471421"/>
                              <a:gd name="connsiteX11" fmla="*/ 344587 w 527399"/>
                              <a:gd name="connsiteY11" fmla="*/ 47625 h 471421"/>
                              <a:gd name="connsiteX12" fmla="*/ 345539 w 527399"/>
                              <a:gd name="connsiteY12" fmla="*/ 48578 h 471421"/>
                              <a:gd name="connsiteX13" fmla="*/ 430264 w 527399"/>
                              <a:gd name="connsiteY13" fmla="*/ 133350 h 471421"/>
                              <a:gd name="connsiteX14" fmla="*/ 7138 w 527399"/>
                              <a:gd name="connsiteY14" fmla="*/ 133350 h 471421"/>
                              <a:gd name="connsiteX15" fmla="*/ 3963 w 527399"/>
                              <a:gd name="connsiteY15" fmla="*/ 469900 h 471421"/>
                              <a:gd name="connsiteX16" fmla="*/ 83341 w 527399"/>
                              <a:gd name="connsiteY16" fmla="*/ 466725 h 471421"/>
                              <a:gd name="connsiteX17" fmla="*/ 83338 w 527399"/>
                              <a:gd name="connsiteY17" fmla="*/ 190395 h 471421"/>
                              <a:gd name="connsiteX0" fmla="*/ 83619 w 527680"/>
                              <a:gd name="connsiteY0" fmla="*/ 190395 h 493797"/>
                              <a:gd name="connsiteX1" fmla="*/ 430574 w 527680"/>
                              <a:gd name="connsiteY1" fmla="*/ 190395 h 493797"/>
                              <a:gd name="connsiteX2" fmla="*/ 345849 w 527680"/>
                              <a:gd name="connsiteY2" fmla="*/ 275120 h 493797"/>
                              <a:gd name="connsiteX3" fmla="*/ 345849 w 527680"/>
                              <a:gd name="connsiteY3" fmla="*/ 315125 h 493797"/>
                              <a:gd name="connsiteX4" fmla="*/ 385854 w 527680"/>
                              <a:gd name="connsiteY4" fmla="*/ 315125 h 493797"/>
                              <a:gd name="connsiteX5" fmla="*/ 519108 w 527680"/>
                              <a:gd name="connsiteY5" fmla="*/ 181832 h 493797"/>
                              <a:gd name="connsiteX6" fmla="*/ 520061 w 527680"/>
                              <a:gd name="connsiteY6" fmla="*/ 142780 h 493797"/>
                              <a:gd name="connsiteX7" fmla="*/ 519108 w 527680"/>
                              <a:gd name="connsiteY7" fmla="*/ 141827 h 493797"/>
                              <a:gd name="connsiteX8" fmla="*/ 385825 w 527680"/>
                              <a:gd name="connsiteY8" fmla="*/ 8573 h 493797"/>
                              <a:gd name="connsiteX9" fmla="*/ 346773 w 527680"/>
                              <a:gd name="connsiteY9" fmla="*/ 7620 h 493797"/>
                              <a:gd name="connsiteX10" fmla="*/ 345820 w 527680"/>
                              <a:gd name="connsiteY10" fmla="*/ 8573 h 493797"/>
                              <a:gd name="connsiteX11" fmla="*/ 344868 w 527680"/>
                              <a:gd name="connsiteY11" fmla="*/ 47625 h 493797"/>
                              <a:gd name="connsiteX12" fmla="*/ 345820 w 527680"/>
                              <a:gd name="connsiteY12" fmla="*/ 48578 h 493797"/>
                              <a:gd name="connsiteX13" fmla="*/ 430545 w 527680"/>
                              <a:gd name="connsiteY13" fmla="*/ 133350 h 493797"/>
                              <a:gd name="connsiteX14" fmla="*/ 20119 w 527680"/>
                              <a:gd name="connsiteY14" fmla="*/ 133350 h 493797"/>
                              <a:gd name="connsiteX15" fmla="*/ 4244 w 527680"/>
                              <a:gd name="connsiteY15" fmla="*/ 469900 h 493797"/>
                              <a:gd name="connsiteX16" fmla="*/ 83622 w 527680"/>
                              <a:gd name="connsiteY16" fmla="*/ 466725 h 493797"/>
                              <a:gd name="connsiteX17" fmla="*/ 83619 w 527680"/>
                              <a:gd name="connsiteY17" fmla="*/ 190395 h 493797"/>
                              <a:gd name="connsiteX0" fmla="*/ 72247 w 516308"/>
                              <a:gd name="connsiteY0" fmla="*/ 190395 h 480457"/>
                              <a:gd name="connsiteX1" fmla="*/ 419202 w 516308"/>
                              <a:gd name="connsiteY1" fmla="*/ 190395 h 480457"/>
                              <a:gd name="connsiteX2" fmla="*/ 334477 w 516308"/>
                              <a:gd name="connsiteY2" fmla="*/ 275120 h 480457"/>
                              <a:gd name="connsiteX3" fmla="*/ 334477 w 516308"/>
                              <a:gd name="connsiteY3" fmla="*/ 315125 h 480457"/>
                              <a:gd name="connsiteX4" fmla="*/ 374482 w 516308"/>
                              <a:gd name="connsiteY4" fmla="*/ 315125 h 480457"/>
                              <a:gd name="connsiteX5" fmla="*/ 507736 w 516308"/>
                              <a:gd name="connsiteY5" fmla="*/ 181832 h 480457"/>
                              <a:gd name="connsiteX6" fmla="*/ 508689 w 516308"/>
                              <a:gd name="connsiteY6" fmla="*/ 142780 h 480457"/>
                              <a:gd name="connsiteX7" fmla="*/ 507736 w 516308"/>
                              <a:gd name="connsiteY7" fmla="*/ 141827 h 480457"/>
                              <a:gd name="connsiteX8" fmla="*/ 374453 w 516308"/>
                              <a:gd name="connsiteY8" fmla="*/ 8573 h 480457"/>
                              <a:gd name="connsiteX9" fmla="*/ 335401 w 516308"/>
                              <a:gd name="connsiteY9" fmla="*/ 7620 h 480457"/>
                              <a:gd name="connsiteX10" fmla="*/ 334448 w 516308"/>
                              <a:gd name="connsiteY10" fmla="*/ 8573 h 480457"/>
                              <a:gd name="connsiteX11" fmla="*/ 333496 w 516308"/>
                              <a:gd name="connsiteY11" fmla="*/ 47625 h 480457"/>
                              <a:gd name="connsiteX12" fmla="*/ 334448 w 516308"/>
                              <a:gd name="connsiteY12" fmla="*/ 48578 h 480457"/>
                              <a:gd name="connsiteX13" fmla="*/ 419173 w 516308"/>
                              <a:gd name="connsiteY13" fmla="*/ 133350 h 480457"/>
                              <a:gd name="connsiteX14" fmla="*/ 8747 w 516308"/>
                              <a:gd name="connsiteY14" fmla="*/ 133350 h 480457"/>
                              <a:gd name="connsiteX15" fmla="*/ 11925 w 516308"/>
                              <a:gd name="connsiteY15" fmla="*/ 450850 h 480457"/>
                              <a:gd name="connsiteX16" fmla="*/ 72250 w 516308"/>
                              <a:gd name="connsiteY16" fmla="*/ 466725 h 480457"/>
                              <a:gd name="connsiteX17" fmla="*/ 72247 w 516308"/>
                              <a:gd name="connsiteY17" fmla="*/ 190395 h 480457"/>
                              <a:gd name="connsiteX0" fmla="*/ 69407 w 513468"/>
                              <a:gd name="connsiteY0" fmla="*/ 190395 h 466725"/>
                              <a:gd name="connsiteX1" fmla="*/ 416362 w 513468"/>
                              <a:gd name="connsiteY1" fmla="*/ 190395 h 466725"/>
                              <a:gd name="connsiteX2" fmla="*/ 331637 w 513468"/>
                              <a:gd name="connsiteY2" fmla="*/ 275120 h 466725"/>
                              <a:gd name="connsiteX3" fmla="*/ 331637 w 513468"/>
                              <a:gd name="connsiteY3" fmla="*/ 315125 h 466725"/>
                              <a:gd name="connsiteX4" fmla="*/ 371642 w 513468"/>
                              <a:gd name="connsiteY4" fmla="*/ 315125 h 466725"/>
                              <a:gd name="connsiteX5" fmla="*/ 504896 w 513468"/>
                              <a:gd name="connsiteY5" fmla="*/ 181832 h 466725"/>
                              <a:gd name="connsiteX6" fmla="*/ 505849 w 513468"/>
                              <a:gd name="connsiteY6" fmla="*/ 142780 h 466725"/>
                              <a:gd name="connsiteX7" fmla="*/ 504896 w 513468"/>
                              <a:gd name="connsiteY7" fmla="*/ 141827 h 466725"/>
                              <a:gd name="connsiteX8" fmla="*/ 371613 w 513468"/>
                              <a:gd name="connsiteY8" fmla="*/ 8573 h 466725"/>
                              <a:gd name="connsiteX9" fmla="*/ 332561 w 513468"/>
                              <a:gd name="connsiteY9" fmla="*/ 7620 h 466725"/>
                              <a:gd name="connsiteX10" fmla="*/ 331608 w 513468"/>
                              <a:gd name="connsiteY10" fmla="*/ 8573 h 466725"/>
                              <a:gd name="connsiteX11" fmla="*/ 330656 w 513468"/>
                              <a:gd name="connsiteY11" fmla="*/ 47625 h 466725"/>
                              <a:gd name="connsiteX12" fmla="*/ 331608 w 513468"/>
                              <a:gd name="connsiteY12" fmla="*/ 48578 h 466725"/>
                              <a:gd name="connsiteX13" fmla="*/ 416333 w 513468"/>
                              <a:gd name="connsiteY13" fmla="*/ 133350 h 466725"/>
                              <a:gd name="connsiteX14" fmla="*/ 5907 w 513468"/>
                              <a:gd name="connsiteY14" fmla="*/ 133350 h 466725"/>
                              <a:gd name="connsiteX15" fmla="*/ 9085 w 513468"/>
                              <a:gd name="connsiteY15" fmla="*/ 450850 h 466725"/>
                              <a:gd name="connsiteX16" fmla="*/ 69410 w 513468"/>
                              <a:gd name="connsiteY16" fmla="*/ 466725 h 466725"/>
                              <a:gd name="connsiteX17" fmla="*/ 69407 w 513468"/>
                              <a:gd name="connsiteY17" fmla="*/ 190395 h 466725"/>
                              <a:gd name="connsiteX0" fmla="*/ 70064 w 514125"/>
                              <a:gd name="connsiteY0" fmla="*/ 190395 h 466725"/>
                              <a:gd name="connsiteX1" fmla="*/ 417019 w 514125"/>
                              <a:gd name="connsiteY1" fmla="*/ 190395 h 466725"/>
                              <a:gd name="connsiteX2" fmla="*/ 332294 w 514125"/>
                              <a:gd name="connsiteY2" fmla="*/ 275120 h 466725"/>
                              <a:gd name="connsiteX3" fmla="*/ 332294 w 514125"/>
                              <a:gd name="connsiteY3" fmla="*/ 315125 h 466725"/>
                              <a:gd name="connsiteX4" fmla="*/ 372299 w 514125"/>
                              <a:gd name="connsiteY4" fmla="*/ 315125 h 466725"/>
                              <a:gd name="connsiteX5" fmla="*/ 505553 w 514125"/>
                              <a:gd name="connsiteY5" fmla="*/ 181832 h 466725"/>
                              <a:gd name="connsiteX6" fmla="*/ 506506 w 514125"/>
                              <a:gd name="connsiteY6" fmla="*/ 142780 h 466725"/>
                              <a:gd name="connsiteX7" fmla="*/ 505553 w 514125"/>
                              <a:gd name="connsiteY7" fmla="*/ 141827 h 466725"/>
                              <a:gd name="connsiteX8" fmla="*/ 372270 w 514125"/>
                              <a:gd name="connsiteY8" fmla="*/ 8573 h 466725"/>
                              <a:gd name="connsiteX9" fmla="*/ 333218 w 514125"/>
                              <a:gd name="connsiteY9" fmla="*/ 7620 h 466725"/>
                              <a:gd name="connsiteX10" fmla="*/ 332265 w 514125"/>
                              <a:gd name="connsiteY10" fmla="*/ 8573 h 466725"/>
                              <a:gd name="connsiteX11" fmla="*/ 331313 w 514125"/>
                              <a:gd name="connsiteY11" fmla="*/ 47625 h 466725"/>
                              <a:gd name="connsiteX12" fmla="*/ 332265 w 514125"/>
                              <a:gd name="connsiteY12" fmla="*/ 48578 h 466725"/>
                              <a:gd name="connsiteX13" fmla="*/ 416990 w 514125"/>
                              <a:gd name="connsiteY13" fmla="*/ 133350 h 466725"/>
                              <a:gd name="connsiteX14" fmla="*/ 6564 w 514125"/>
                              <a:gd name="connsiteY14" fmla="*/ 133350 h 466725"/>
                              <a:gd name="connsiteX15" fmla="*/ 6570 w 514125"/>
                              <a:gd name="connsiteY15" fmla="*/ 450850 h 466725"/>
                              <a:gd name="connsiteX16" fmla="*/ 70067 w 514125"/>
                              <a:gd name="connsiteY16" fmla="*/ 466725 h 466725"/>
                              <a:gd name="connsiteX17" fmla="*/ 70064 w 514125"/>
                              <a:gd name="connsiteY17" fmla="*/ 190395 h 466725"/>
                              <a:gd name="connsiteX0" fmla="*/ 71956 w 516017"/>
                              <a:gd name="connsiteY0" fmla="*/ 190395 h 466725"/>
                              <a:gd name="connsiteX1" fmla="*/ 418911 w 516017"/>
                              <a:gd name="connsiteY1" fmla="*/ 190395 h 466725"/>
                              <a:gd name="connsiteX2" fmla="*/ 334186 w 516017"/>
                              <a:gd name="connsiteY2" fmla="*/ 275120 h 466725"/>
                              <a:gd name="connsiteX3" fmla="*/ 334186 w 516017"/>
                              <a:gd name="connsiteY3" fmla="*/ 315125 h 466725"/>
                              <a:gd name="connsiteX4" fmla="*/ 374191 w 516017"/>
                              <a:gd name="connsiteY4" fmla="*/ 315125 h 466725"/>
                              <a:gd name="connsiteX5" fmla="*/ 507445 w 516017"/>
                              <a:gd name="connsiteY5" fmla="*/ 181832 h 466725"/>
                              <a:gd name="connsiteX6" fmla="*/ 508398 w 516017"/>
                              <a:gd name="connsiteY6" fmla="*/ 142780 h 466725"/>
                              <a:gd name="connsiteX7" fmla="*/ 507445 w 516017"/>
                              <a:gd name="connsiteY7" fmla="*/ 141827 h 466725"/>
                              <a:gd name="connsiteX8" fmla="*/ 374162 w 516017"/>
                              <a:gd name="connsiteY8" fmla="*/ 8573 h 466725"/>
                              <a:gd name="connsiteX9" fmla="*/ 335110 w 516017"/>
                              <a:gd name="connsiteY9" fmla="*/ 7620 h 466725"/>
                              <a:gd name="connsiteX10" fmla="*/ 334157 w 516017"/>
                              <a:gd name="connsiteY10" fmla="*/ 8573 h 466725"/>
                              <a:gd name="connsiteX11" fmla="*/ 333205 w 516017"/>
                              <a:gd name="connsiteY11" fmla="*/ 47625 h 466725"/>
                              <a:gd name="connsiteX12" fmla="*/ 334157 w 516017"/>
                              <a:gd name="connsiteY12" fmla="*/ 48578 h 466725"/>
                              <a:gd name="connsiteX13" fmla="*/ 418882 w 516017"/>
                              <a:gd name="connsiteY13" fmla="*/ 133350 h 466725"/>
                              <a:gd name="connsiteX14" fmla="*/ 8456 w 516017"/>
                              <a:gd name="connsiteY14" fmla="*/ 133350 h 466725"/>
                              <a:gd name="connsiteX15" fmla="*/ 2112 w 516017"/>
                              <a:gd name="connsiteY15" fmla="*/ 454025 h 466725"/>
                              <a:gd name="connsiteX16" fmla="*/ 71959 w 516017"/>
                              <a:gd name="connsiteY16" fmla="*/ 466725 h 466725"/>
                              <a:gd name="connsiteX17" fmla="*/ 71956 w 516017"/>
                              <a:gd name="connsiteY17" fmla="*/ 190395 h 466725"/>
                              <a:gd name="connsiteX0" fmla="*/ 70891 w 514952"/>
                              <a:gd name="connsiteY0" fmla="*/ 190395 h 466725"/>
                              <a:gd name="connsiteX1" fmla="*/ 417846 w 514952"/>
                              <a:gd name="connsiteY1" fmla="*/ 190395 h 466725"/>
                              <a:gd name="connsiteX2" fmla="*/ 333121 w 514952"/>
                              <a:gd name="connsiteY2" fmla="*/ 275120 h 466725"/>
                              <a:gd name="connsiteX3" fmla="*/ 333121 w 514952"/>
                              <a:gd name="connsiteY3" fmla="*/ 315125 h 466725"/>
                              <a:gd name="connsiteX4" fmla="*/ 373126 w 514952"/>
                              <a:gd name="connsiteY4" fmla="*/ 315125 h 466725"/>
                              <a:gd name="connsiteX5" fmla="*/ 506380 w 514952"/>
                              <a:gd name="connsiteY5" fmla="*/ 181832 h 466725"/>
                              <a:gd name="connsiteX6" fmla="*/ 507333 w 514952"/>
                              <a:gd name="connsiteY6" fmla="*/ 142780 h 466725"/>
                              <a:gd name="connsiteX7" fmla="*/ 506380 w 514952"/>
                              <a:gd name="connsiteY7" fmla="*/ 141827 h 466725"/>
                              <a:gd name="connsiteX8" fmla="*/ 373097 w 514952"/>
                              <a:gd name="connsiteY8" fmla="*/ 8573 h 466725"/>
                              <a:gd name="connsiteX9" fmla="*/ 334045 w 514952"/>
                              <a:gd name="connsiteY9" fmla="*/ 7620 h 466725"/>
                              <a:gd name="connsiteX10" fmla="*/ 333092 w 514952"/>
                              <a:gd name="connsiteY10" fmla="*/ 8573 h 466725"/>
                              <a:gd name="connsiteX11" fmla="*/ 332140 w 514952"/>
                              <a:gd name="connsiteY11" fmla="*/ 47625 h 466725"/>
                              <a:gd name="connsiteX12" fmla="*/ 333092 w 514952"/>
                              <a:gd name="connsiteY12" fmla="*/ 48578 h 466725"/>
                              <a:gd name="connsiteX13" fmla="*/ 417817 w 514952"/>
                              <a:gd name="connsiteY13" fmla="*/ 133350 h 466725"/>
                              <a:gd name="connsiteX14" fmla="*/ 7391 w 514952"/>
                              <a:gd name="connsiteY14" fmla="*/ 133350 h 466725"/>
                              <a:gd name="connsiteX15" fmla="*/ 4222 w 514952"/>
                              <a:gd name="connsiteY15" fmla="*/ 454025 h 466725"/>
                              <a:gd name="connsiteX16" fmla="*/ 70894 w 514952"/>
                              <a:gd name="connsiteY16" fmla="*/ 466725 h 466725"/>
                              <a:gd name="connsiteX17" fmla="*/ 70891 w 514952"/>
                              <a:gd name="connsiteY17" fmla="*/ 190395 h 466725"/>
                              <a:gd name="connsiteX0" fmla="*/ 75179 w 519240"/>
                              <a:gd name="connsiteY0" fmla="*/ 190395 h 477778"/>
                              <a:gd name="connsiteX1" fmla="*/ 422134 w 519240"/>
                              <a:gd name="connsiteY1" fmla="*/ 190395 h 477778"/>
                              <a:gd name="connsiteX2" fmla="*/ 337409 w 519240"/>
                              <a:gd name="connsiteY2" fmla="*/ 275120 h 477778"/>
                              <a:gd name="connsiteX3" fmla="*/ 337409 w 519240"/>
                              <a:gd name="connsiteY3" fmla="*/ 315125 h 477778"/>
                              <a:gd name="connsiteX4" fmla="*/ 377414 w 519240"/>
                              <a:gd name="connsiteY4" fmla="*/ 315125 h 477778"/>
                              <a:gd name="connsiteX5" fmla="*/ 510668 w 519240"/>
                              <a:gd name="connsiteY5" fmla="*/ 181832 h 477778"/>
                              <a:gd name="connsiteX6" fmla="*/ 511621 w 519240"/>
                              <a:gd name="connsiteY6" fmla="*/ 142780 h 477778"/>
                              <a:gd name="connsiteX7" fmla="*/ 510668 w 519240"/>
                              <a:gd name="connsiteY7" fmla="*/ 141827 h 477778"/>
                              <a:gd name="connsiteX8" fmla="*/ 377385 w 519240"/>
                              <a:gd name="connsiteY8" fmla="*/ 8573 h 477778"/>
                              <a:gd name="connsiteX9" fmla="*/ 338333 w 519240"/>
                              <a:gd name="connsiteY9" fmla="*/ 7620 h 477778"/>
                              <a:gd name="connsiteX10" fmla="*/ 337380 w 519240"/>
                              <a:gd name="connsiteY10" fmla="*/ 8573 h 477778"/>
                              <a:gd name="connsiteX11" fmla="*/ 336428 w 519240"/>
                              <a:gd name="connsiteY11" fmla="*/ 47625 h 477778"/>
                              <a:gd name="connsiteX12" fmla="*/ 337380 w 519240"/>
                              <a:gd name="connsiteY12" fmla="*/ 48578 h 477778"/>
                              <a:gd name="connsiteX13" fmla="*/ 422105 w 519240"/>
                              <a:gd name="connsiteY13" fmla="*/ 133350 h 477778"/>
                              <a:gd name="connsiteX14" fmla="*/ 11679 w 519240"/>
                              <a:gd name="connsiteY14" fmla="*/ 133350 h 477778"/>
                              <a:gd name="connsiteX15" fmla="*/ 8510 w 519240"/>
                              <a:gd name="connsiteY15" fmla="*/ 454025 h 477778"/>
                              <a:gd name="connsiteX16" fmla="*/ 78360 w 519240"/>
                              <a:gd name="connsiteY16" fmla="*/ 454025 h 477778"/>
                              <a:gd name="connsiteX17" fmla="*/ 75179 w 519240"/>
                              <a:gd name="connsiteY17" fmla="*/ 190395 h 477778"/>
                              <a:gd name="connsiteX0" fmla="*/ 70279 w 514340"/>
                              <a:gd name="connsiteY0" fmla="*/ 190395 h 454131"/>
                              <a:gd name="connsiteX1" fmla="*/ 417234 w 514340"/>
                              <a:gd name="connsiteY1" fmla="*/ 190395 h 454131"/>
                              <a:gd name="connsiteX2" fmla="*/ 332509 w 514340"/>
                              <a:gd name="connsiteY2" fmla="*/ 275120 h 454131"/>
                              <a:gd name="connsiteX3" fmla="*/ 332509 w 514340"/>
                              <a:gd name="connsiteY3" fmla="*/ 315125 h 454131"/>
                              <a:gd name="connsiteX4" fmla="*/ 372514 w 514340"/>
                              <a:gd name="connsiteY4" fmla="*/ 315125 h 454131"/>
                              <a:gd name="connsiteX5" fmla="*/ 505768 w 514340"/>
                              <a:gd name="connsiteY5" fmla="*/ 181832 h 454131"/>
                              <a:gd name="connsiteX6" fmla="*/ 506721 w 514340"/>
                              <a:gd name="connsiteY6" fmla="*/ 142780 h 454131"/>
                              <a:gd name="connsiteX7" fmla="*/ 505768 w 514340"/>
                              <a:gd name="connsiteY7" fmla="*/ 141827 h 454131"/>
                              <a:gd name="connsiteX8" fmla="*/ 372485 w 514340"/>
                              <a:gd name="connsiteY8" fmla="*/ 8573 h 454131"/>
                              <a:gd name="connsiteX9" fmla="*/ 333433 w 514340"/>
                              <a:gd name="connsiteY9" fmla="*/ 7620 h 454131"/>
                              <a:gd name="connsiteX10" fmla="*/ 332480 w 514340"/>
                              <a:gd name="connsiteY10" fmla="*/ 8573 h 454131"/>
                              <a:gd name="connsiteX11" fmla="*/ 331528 w 514340"/>
                              <a:gd name="connsiteY11" fmla="*/ 47625 h 454131"/>
                              <a:gd name="connsiteX12" fmla="*/ 332480 w 514340"/>
                              <a:gd name="connsiteY12" fmla="*/ 48578 h 454131"/>
                              <a:gd name="connsiteX13" fmla="*/ 417205 w 514340"/>
                              <a:gd name="connsiteY13" fmla="*/ 133350 h 454131"/>
                              <a:gd name="connsiteX14" fmla="*/ 6779 w 514340"/>
                              <a:gd name="connsiteY14" fmla="*/ 133350 h 454131"/>
                              <a:gd name="connsiteX15" fmla="*/ 3610 w 514340"/>
                              <a:gd name="connsiteY15" fmla="*/ 454025 h 454131"/>
                              <a:gd name="connsiteX16" fmla="*/ 73460 w 514340"/>
                              <a:gd name="connsiteY16" fmla="*/ 454025 h 454131"/>
                              <a:gd name="connsiteX17" fmla="*/ 70279 w 514340"/>
                              <a:gd name="connsiteY17" fmla="*/ 190395 h 454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4340" h="454131">
                                <a:moveTo>
                                  <a:pt x="70279" y="190395"/>
                                </a:moveTo>
                                <a:lnTo>
                                  <a:pt x="417234" y="190395"/>
                                </a:lnTo>
                                <a:lnTo>
                                  <a:pt x="332509" y="275120"/>
                                </a:lnTo>
                                <a:cubicBezTo>
                                  <a:pt x="321462" y="286167"/>
                                  <a:pt x="321462" y="304078"/>
                                  <a:pt x="332509" y="315125"/>
                                </a:cubicBezTo>
                                <a:cubicBezTo>
                                  <a:pt x="343556" y="326172"/>
                                  <a:pt x="361467" y="326172"/>
                                  <a:pt x="372514" y="315125"/>
                                </a:cubicBezTo>
                                <a:lnTo>
                                  <a:pt x="505768" y="181832"/>
                                </a:lnTo>
                                <a:cubicBezTo>
                                  <a:pt x="516815" y="171311"/>
                                  <a:pt x="517242" y="153827"/>
                                  <a:pt x="506721" y="142780"/>
                                </a:cubicBezTo>
                                <a:cubicBezTo>
                                  <a:pt x="506411" y="142455"/>
                                  <a:pt x="506093" y="142137"/>
                                  <a:pt x="505768" y="141827"/>
                                </a:cubicBezTo>
                                <a:lnTo>
                                  <a:pt x="372485" y="8573"/>
                                </a:lnTo>
                                <a:cubicBezTo>
                                  <a:pt x="361964" y="-2474"/>
                                  <a:pt x="344480" y="-2901"/>
                                  <a:pt x="333433" y="7620"/>
                                </a:cubicBezTo>
                                <a:cubicBezTo>
                                  <a:pt x="333108" y="7930"/>
                                  <a:pt x="332790" y="8248"/>
                                  <a:pt x="332480" y="8573"/>
                                </a:cubicBezTo>
                                <a:cubicBezTo>
                                  <a:pt x="321433" y="19094"/>
                                  <a:pt x="321006" y="36578"/>
                                  <a:pt x="331528" y="47625"/>
                                </a:cubicBezTo>
                                <a:cubicBezTo>
                                  <a:pt x="331837" y="47950"/>
                                  <a:pt x="332155" y="48268"/>
                                  <a:pt x="332480" y="48578"/>
                                </a:cubicBezTo>
                                <a:lnTo>
                                  <a:pt x="417205" y="133350"/>
                                </a:lnTo>
                                <a:lnTo>
                                  <a:pt x="6779" y="133350"/>
                                </a:lnTo>
                                <a:cubicBezTo>
                                  <a:pt x="-9002" y="133350"/>
                                  <a:pt x="8371" y="460904"/>
                                  <a:pt x="3610" y="454025"/>
                                </a:cubicBezTo>
                                <a:cubicBezTo>
                                  <a:pt x="-1151" y="447146"/>
                                  <a:pt x="57679" y="454025"/>
                                  <a:pt x="73460" y="454025"/>
                                </a:cubicBezTo>
                                <a:cubicBezTo>
                                  <a:pt x="71346" y="453990"/>
                                  <a:pt x="69221" y="292030"/>
                                  <a:pt x="70279" y="190395"/>
                                </a:cubicBezTo>
                                <a:close/>
                              </a:path>
                            </a:pathLst>
                          </a:custGeom>
                          <a:grpFill/>
                          <a:ln w="9525" cap="flat">
                            <a:noFill/>
                            <a:prstDash val="solid"/>
                            <a:miter/>
                          </a:ln>
                        </wps:spPr>
                        <wps:bodyPr rtlCol="0" anchor="ctr"/>
                      </wps:wsp>
                      <wps:wsp>
                        <wps:cNvPr id="2086820570" name="Graphic 52" descr="Arrow Right with solid fill">
                          <a:extLst>
                            <a:ext uri="{FF2B5EF4-FFF2-40B4-BE49-F238E27FC236}">
                              <a16:creationId xmlns:a16="http://schemas.microsoft.com/office/drawing/2014/main" id="{ABA425EB-0701-A2D3-0C40-5EC145A35880}"/>
                            </a:ext>
                          </a:extLst>
                        </wps:cNvPr>
                        <wps:cNvSpPr/>
                        <wps:spPr>
                          <a:xfrm rot="16200000" flipH="1">
                            <a:off x="4281015" y="5392198"/>
                            <a:ext cx="514340" cy="454131"/>
                          </a:xfrm>
                          <a:custGeom>
                            <a:avLst/>
                            <a:gdLst>
                              <a:gd name="connsiteX0" fmla="*/ 28575 w 837762"/>
                              <a:gd name="connsiteY0" fmla="*/ 190395 h 323410"/>
                              <a:gd name="connsiteX1" fmla="*/ 740655 w 837762"/>
                              <a:gd name="connsiteY1" fmla="*/ 190395 h 323410"/>
                              <a:gd name="connsiteX2" fmla="*/ 655930 w 837762"/>
                              <a:gd name="connsiteY2" fmla="*/ 275120 h 323410"/>
                              <a:gd name="connsiteX3" fmla="*/ 655930 w 837762"/>
                              <a:gd name="connsiteY3" fmla="*/ 315125 h 323410"/>
                              <a:gd name="connsiteX4" fmla="*/ 695935 w 837762"/>
                              <a:gd name="connsiteY4" fmla="*/ 315125 h 323410"/>
                              <a:gd name="connsiteX5" fmla="*/ 829189 w 837762"/>
                              <a:gd name="connsiteY5" fmla="*/ 181832 h 323410"/>
                              <a:gd name="connsiteX6" fmla="*/ 830142 w 837762"/>
                              <a:gd name="connsiteY6" fmla="*/ 142780 h 323410"/>
                              <a:gd name="connsiteX7" fmla="*/ 829189 w 837762"/>
                              <a:gd name="connsiteY7" fmla="*/ 141827 h 323410"/>
                              <a:gd name="connsiteX8" fmla="*/ 695906 w 837762"/>
                              <a:gd name="connsiteY8" fmla="*/ 8573 h 323410"/>
                              <a:gd name="connsiteX9" fmla="*/ 656854 w 837762"/>
                              <a:gd name="connsiteY9" fmla="*/ 7620 h 323410"/>
                              <a:gd name="connsiteX10" fmla="*/ 655901 w 837762"/>
                              <a:gd name="connsiteY10" fmla="*/ 8573 h 323410"/>
                              <a:gd name="connsiteX11" fmla="*/ 654949 w 837762"/>
                              <a:gd name="connsiteY11" fmla="*/ 47625 h 323410"/>
                              <a:gd name="connsiteX12" fmla="*/ 655901 w 837762"/>
                              <a:gd name="connsiteY12" fmla="*/ 48578 h 323410"/>
                              <a:gd name="connsiteX13" fmla="*/ 740626 w 837762"/>
                              <a:gd name="connsiteY13" fmla="*/ 133350 h 323410"/>
                              <a:gd name="connsiteX14" fmla="*/ 28575 w 837762"/>
                              <a:gd name="connsiteY14" fmla="*/ 133350 h 323410"/>
                              <a:gd name="connsiteX15" fmla="*/ 0 w 837762"/>
                              <a:gd name="connsiteY15" fmla="*/ 161925 h 323410"/>
                              <a:gd name="connsiteX16" fmla="*/ 28575 w 837762"/>
                              <a:gd name="connsiteY16" fmla="*/ 190500 h 323410"/>
                              <a:gd name="connsiteX0" fmla="*/ 46758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6758 w 855944"/>
                              <a:gd name="connsiteY17" fmla="*/ 190395 h 323410"/>
                              <a:gd name="connsiteX0" fmla="*/ 411883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11883 w 855944"/>
                              <a:gd name="connsiteY17" fmla="*/ 190395 h 323410"/>
                              <a:gd name="connsiteX0" fmla="*/ 394045 w 838106"/>
                              <a:gd name="connsiteY0" fmla="*/ 190395 h 495300"/>
                              <a:gd name="connsiteX1" fmla="*/ 741000 w 838106"/>
                              <a:gd name="connsiteY1" fmla="*/ 190395 h 495300"/>
                              <a:gd name="connsiteX2" fmla="*/ 656275 w 838106"/>
                              <a:gd name="connsiteY2" fmla="*/ 275120 h 495300"/>
                              <a:gd name="connsiteX3" fmla="*/ 656275 w 838106"/>
                              <a:gd name="connsiteY3" fmla="*/ 315125 h 495300"/>
                              <a:gd name="connsiteX4" fmla="*/ 696280 w 838106"/>
                              <a:gd name="connsiteY4" fmla="*/ 315125 h 495300"/>
                              <a:gd name="connsiteX5" fmla="*/ 829534 w 838106"/>
                              <a:gd name="connsiteY5" fmla="*/ 181832 h 495300"/>
                              <a:gd name="connsiteX6" fmla="*/ 830487 w 838106"/>
                              <a:gd name="connsiteY6" fmla="*/ 142780 h 495300"/>
                              <a:gd name="connsiteX7" fmla="*/ 829534 w 838106"/>
                              <a:gd name="connsiteY7" fmla="*/ 141827 h 495300"/>
                              <a:gd name="connsiteX8" fmla="*/ 696251 w 838106"/>
                              <a:gd name="connsiteY8" fmla="*/ 8573 h 495300"/>
                              <a:gd name="connsiteX9" fmla="*/ 657199 w 838106"/>
                              <a:gd name="connsiteY9" fmla="*/ 7620 h 495300"/>
                              <a:gd name="connsiteX10" fmla="*/ 656246 w 838106"/>
                              <a:gd name="connsiteY10" fmla="*/ 8573 h 495300"/>
                              <a:gd name="connsiteX11" fmla="*/ 655294 w 838106"/>
                              <a:gd name="connsiteY11" fmla="*/ 47625 h 495300"/>
                              <a:gd name="connsiteX12" fmla="*/ 656246 w 838106"/>
                              <a:gd name="connsiteY12" fmla="*/ 48578 h 495300"/>
                              <a:gd name="connsiteX13" fmla="*/ 740971 w 838106"/>
                              <a:gd name="connsiteY13" fmla="*/ 133350 h 495300"/>
                              <a:gd name="connsiteX14" fmla="*/ 317845 w 838106"/>
                              <a:gd name="connsiteY14" fmla="*/ 133350 h 495300"/>
                              <a:gd name="connsiteX15" fmla="*/ 345 w 838106"/>
                              <a:gd name="connsiteY15" fmla="*/ 161925 h 495300"/>
                              <a:gd name="connsiteX16" fmla="*/ 390870 w 838106"/>
                              <a:gd name="connsiteY16" fmla="*/ 495300 h 495300"/>
                              <a:gd name="connsiteX17" fmla="*/ 394045 w 838106"/>
                              <a:gd name="connsiteY17" fmla="*/ 190395 h 495300"/>
                              <a:gd name="connsiteX0" fmla="*/ 88295 w 532356"/>
                              <a:gd name="connsiteY0" fmla="*/ 190395 h 505355"/>
                              <a:gd name="connsiteX1" fmla="*/ 435250 w 532356"/>
                              <a:gd name="connsiteY1" fmla="*/ 190395 h 505355"/>
                              <a:gd name="connsiteX2" fmla="*/ 350525 w 532356"/>
                              <a:gd name="connsiteY2" fmla="*/ 275120 h 505355"/>
                              <a:gd name="connsiteX3" fmla="*/ 350525 w 532356"/>
                              <a:gd name="connsiteY3" fmla="*/ 315125 h 505355"/>
                              <a:gd name="connsiteX4" fmla="*/ 390530 w 532356"/>
                              <a:gd name="connsiteY4" fmla="*/ 315125 h 505355"/>
                              <a:gd name="connsiteX5" fmla="*/ 523784 w 532356"/>
                              <a:gd name="connsiteY5" fmla="*/ 181832 h 505355"/>
                              <a:gd name="connsiteX6" fmla="*/ 524737 w 532356"/>
                              <a:gd name="connsiteY6" fmla="*/ 142780 h 505355"/>
                              <a:gd name="connsiteX7" fmla="*/ 523784 w 532356"/>
                              <a:gd name="connsiteY7" fmla="*/ 141827 h 505355"/>
                              <a:gd name="connsiteX8" fmla="*/ 390501 w 532356"/>
                              <a:gd name="connsiteY8" fmla="*/ 8573 h 505355"/>
                              <a:gd name="connsiteX9" fmla="*/ 351449 w 532356"/>
                              <a:gd name="connsiteY9" fmla="*/ 7620 h 505355"/>
                              <a:gd name="connsiteX10" fmla="*/ 350496 w 532356"/>
                              <a:gd name="connsiteY10" fmla="*/ 8573 h 505355"/>
                              <a:gd name="connsiteX11" fmla="*/ 349544 w 532356"/>
                              <a:gd name="connsiteY11" fmla="*/ 47625 h 505355"/>
                              <a:gd name="connsiteX12" fmla="*/ 350496 w 532356"/>
                              <a:gd name="connsiteY12" fmla="*/ 48578 h 505355"/>
                              <a:gd name="connsiteX13" fmla="*/ 435221 w 532356"/>
                              <a:gd name="connsiteY13" fmla="*/ 133350 h 505355"/>
                              <a:gd name="connsiteX14" fmla="*/ 12095 w 532356"/>
                              <a:gd name="connsiteY14" fmla="*/ 133350 h 505355"/>
                              <a:gd name="connsiteX15" fmla="*/ 8920 w 532356"/>
                              <a:gd name="connsiteY15" fmla="*/ 469900 h 505355"/>
                              <a:gd name="connsiteX16" fmla="*/ 85120 w 532356"/>
                              <a:gd name="connsiteY16" fmla="*/ 495300 h 505355"/>
                              <a:gd name="connsiteX17" fmla="*/ 88295 w 532356"/>
                              <a:gd name="connsiteY17" fmla="*/ 190395 h 505355"/>
                              <a:gd name="connsiteX0" fmla="*/ 84000 w 528061"/>
                              <a:gd name="connsiteY0" fmla="*/ 190395 h 495300"/>
                              <a:gd name="connsiteX1" fmla="*/ 430955 w 528061"/>
                              <a:gd name="connsiteY1" fmla="*/ 190395 h 495300"/>
                              <a:gd name="connsiteX2" fmla="*/ 346230 w 528061"/>
                              <a:gd name="connsiteY2" fmla="*/ 275120 h 495300"/>
                              <a:gd name="connsiteX3" fmla="*/ 346230 w 528061"/>
                              <a:gd name="connsiteY3" fmla="*/ 315125 h 495300"/>
                              <a:gd name="connsiteX4" fmla="*/ 386235 w 528061"/>
                              <a:gd name="connsiteY4" fmla="*/ 315125 h 495300"/>
                              <a:gd name="connsiteX5" fmla="*/ 519489 w 528061"/>
                              <a:gd name="connsiteY5" fmla="*/ 181832 h 495300"/>
                              <a:gd name="connsiteX6" fmla="*/ 520442 w 528061"/>
                              <a:gd name="connsiteY6" fmla="*/ 142780 h 495300"/>
                              <a:gd name="connsiteX7" fmla="*/ 519489 w 528061"/>
                              <a:gd name="connsiteY7" fmla="*/ 141827 h 495300"/>
                              <a:gd name="connsiteX8" fmla="*/ 386206 w 528061"/>
                              <a:gd name="connsiteY8" fmla="*/ 8573 h 495300"/>
                              <a:gd name="connsiteX9" fmla="*/ 347154 w 528061"/>
                              <a:gd name="connsiteY9" fmla="*/ 7620 h 495300"/>
                              <a:gd name="connsiteX10" fmla="*/ 346201 w 528061"/>
                              <a:gd name="connsiteY10" fmla="*/ 8573 h 495300"/>
                              <a:gd name="connsiteX11" fmla="*/ 345249 w 528061"/>
                              <a:gd name="connsiteY11" fmla="*/ 47625 h 495300"/>
                              <a:gd name="connsiteX12" fmla="*/ 346201 w 528061"/>
                              <a:gd name="connsiteY12" fmla="*/ 48578 h 495300"/>
                              <a:gd name="connsiteX13" fmla="*/ 430926 w 528061"/>
                              <a:gd name="connsiteY13" fmla="*/ 133350 h 495300"/>
                              <a:gd name="connsiteX14" fmla="*/ 7800 w 528061"/>
                              <a:gd name="connsiteY14" fmla="*/ 133350 h 495300"/>
                              <a:gd name="connsiteX15" fmla="*/ 4625 w 528061"/>
                              <a:gd name="connsiteY15" fmla="*/ 469900 h 495300"/>
                              <a:gd name="connsiteX16" fmla="*/ 80825 w 528061"/>
                              <a:gd name="connsiteY16" fmla="*/ 495300 h 495300"/>
                              <a:gd name="connsiteX17" fmla="*/ 84000 w 528061"/>
                              <a:gd name="connsiteY17" fmla="*/ 190395 h 495300"/>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3338 w 527399"/>
                              <a:gd name="connsiteY0" fmla="*/ 190395 h 471421"/>
                              <a:gd name="connsiteX1" fmla="*/ 430293 w 527399"/>
                              <a:gd name="connsiteY1" fmla="*/ 190395 h 471421"/>
                              <a:gd name="connsiteX2" fmla="*/ 345568 w 527399"/>
                              <a:gd name="connsiteY2" fmla="*/ 275120 h 471421"/>
                              <a:gd name="connsiteX3" fmla="*/ 345568 w 527399"/>
                              <a:gd name="connsiteY3" fmla="*/ 315125 h 471421"/>
                              <a:gd name="connsiteX4" fmla="*/ 385573 w 527399"/>
                              <a:gd name="connsiteY4" fmla="*/ 315125 h 471421"/>
                              <a:gd name="connsiteX5" fmla="*/ 518827 w 527399"/>
                              <a:gd name="connsiteY5" fmla="*/ 181832 h 471421"/>
                              <a:gd name="connsiteX6" fmla="*/ 519780 w 527399"/>
                              <a:gd name="connsiteY6" fmla="*/ 142780 h 471421"/>
                              <a:gd name="connsiteX7" fmla="*/ 518827 w 527399"/>
                              <a:gd name="connsiteY7" fmla="*/ 141827 h 471421"/>
                              <a:gd name="connsiteX8" fmla="*/ 385544 w 527399"/>
                              <a:gd name="connsiteY8" fmla="*/ 8573 h 471421"/>
                              <a:gd name="connsiteX9" fmla="*/ 346492 w 527399"/>
                              <a:gd name="connsiteY9" fmla="*/ 7620 h 471421"/>
                              <a:gd name="connsiteX10" fmla="*/ 345539 w 527399"/>
                              <a:gd name="connsiteY10" fmla="*/ 8573 h 471421"/>
                              <a:gd name="connsiteX11" fmla="*/ 344587 w 527399"/>
                              <a:gd name="connsiteY11" fmla="*/ 47625 h 471421"/>
                              <a:gd name="connsiteX12" fmla="*/ 345539 w 527399"/>
                              <a:gd name="connsiteY12" fmla="*/ 48578 h 471421"/>
                              <a:gd name="connsiteX13" fmla="*/ 430264 w 527399"/>
                              <a:gd name="connsiteY13" fmla="*/ 133350 h 471421"/>
                              <a:gd name="connsiteX14" fmla="*/ 7138 w 527399"/>
                              <a:gd name="connsiteY14" fmla="*/ 133350 h 471421"/>
                              <a:gd name="connsiteX15" fmla="*/ 3963 w 527399"/>
                              <a:gd name="connsiteY15" fmla="*/ 469900 h 471421"/>
                              <a:gd name="connsiteX16" fmla="*/ 83341 w 527399"/>
                              <a:gd name="connsiteY16" fmla="*/ 466725 h 471421"/>
                              <a:gd name="connsiteX17" fmla="*/ 83338 w 527399"/>
                              <a:gd name="connsiteY17" fmla="*/ 190395 h 471421"/>
                              <a:gd name="connsiteX0" fmla="*/ 83619 w 527680"/>
                              <a:gd name="connsiteY0" fmla="*/ 190395 h 493797"/>
                              <a:gd name="connsiteX1" fmla="*/ 430574 w 527680"/>
                              <a:gd name="connsiteY1" fmla="*/ 190395 h 493797"/>
                              <a:gd name="connsiteX2" fmla="*/ 345849 w 527680"/>
                              <a:gd name="connsiteY2" fmla="*/ 275120 h 493797"/>
                              <a:gd name="connsiteX3" fmla="*/ 345849 w 527680"/>
                              <a:gd name="connsiteY3" fmla="*/ 315125 h 493797"/>
                              <a:gd name="connsiteX4" fmla="*/ 385854 w 527680"/>
                              <a:gd name="connsiteY4" fmla="*/ 315125 h 493797"/>
                              <a:gd name="connsiteX5" fmla="*/ 519108 w 527680"/>
                              <a:gd name="connsiteY5" fmla="*/ 181832 h 493797"/>
                              <a:gd name="connsiteX6" fmla="*/ 520061 w 527680"/>
                              <a:gd name="connsiteY6" fmla="*/ 142780 h 493797"/>
                              <a:gd name="connsiteX7" fmla="*/ 519108 w 527680"/>
                              <a:gd name="connsiteY7" fmla="*/ 141827 h 493797"/>
                              <a:gd name="connsiteX8" fmla="*/ 385825 w 527680"/>
                              <a:gd name="connsiteY8" fmla="*/ 8573 h 493797"/>
                              <a:gd name="connsiteX9" fmla="*/ 346773 w 527680"/>
                              <a:gd name="connsiteY9" fmla="*/ 7620 h 493797"/>
                              <a:gd name="connsiteX10" fmla="*/ 345820 w 527680"/>
                              <a:gd name="connsiteY10" fmla="*/ 8573 h 493797"/>
                              <a:gd name="connsiteX11" fmla="*/ 344868 w 527680"/>
                              <a:gd name="connsiteY11" fmla="*/ 47625 h 493797"/>
                              <a:gd name="connsiteX12" fmla="*/ 345820 w 527680"/>
                              <a:gd name="connsiteY12" fmla="*/ 48578 h 493797"/>
                              <a:gd name="connsiteX13" fmla="*/ 430545 w 527680"/>
                              <a:gd name="connsiteY13" fmla="*/ 133350 h 493797"/>
                              <a:gd name="connsiteX14" fmla="*/ 20119 w 527680"/>
                              <a:gd name="connsiteY14" fmla="*/ 133350 h 493797"/>
                              <a:gd name="connsiteX15" fmla="*/ 4244 w 527680"/>
                              <a:gd name="connsiteY15" fmla="*/ 469900 h 493797"/>
                              <a:gd name="connsiteX16" fmla="*/ 83622 w 527680"/>
                              <a:gd name="connsiteY16" fmla="*/ 466725 h 493797"/>
                              <a:gd name="connsiteX17" fmla="*/ 83619 w 527680"/>
                              <a:gd name="connsiteY17" fmla="*/ 190395 h 493797"/>
                              <a:gd name="connsiteX0" fmla="*/ 72247 w 516308"/>
                              <a:gd name="connsiteY0" fmla="*/ 190395 h 480457"/>
                              <a:gd name="connsiteX1" fmla="*/ 419202 w 516308"/>
                              <a:gd name="connsiteY1" fmla="*/ 190395 h 480457"/>
                              <a:gd name="connsiteX2" fmla="*/ 334477 w 516308"/>
                              <a:gd name="connsiteY2" fmla="*/ 275120 h 480457"/>
                              <a:gd name="connsiteX3" fmla="*/ 334477 w 516308"/>
                              <a:gd name="connsiteY3" fmla="*/ 315125 h 480457"/>
                              <a:gd name="connsiteX4" fmla="*/ 374482 w 516308"/>
                              <a:gd name="connsiteY4" fmla="*/ 315125 h 480457"/>
                              <a:gd name="connsiteX5" fmla="*/ 507736 w 516308"/>
                              <a:gd name="connsiteY5" fmla="*/ 181832 h 480457"/>
                              <a:gd name="connsiteX6" fmla="*/ 508689 w 516308"/>
                              <a:gd name="connsiteY6" fmla="*/ 142780 h 480457"/>
                              <a:gd name="connsiteX7" fmla="*/ 507736 w 516308"/>
                              <a:gd name="connsiteY7" fmla="*/ 141827 h 480457"/>
                              <a:gd name="connsiteX8" fmla="*/ 374453 w 516308"/>
                              <a:gd name="connsiteY8" fmla="*/ 8573 h 480457"/>
                              <a:gd name="connsiteX9" fmla="*/ 335401 w 516308"/>
                              <a:gd name="connsiteY9" fmla="*/ 7620 h 480457"/>
                              <a:gd name="connsiteX10" fmla="*/ 334448 w 516308"/>
                              <a:gd name="connsiteY10" fmla="*/ 8573 h 480457"/>
                              <a:gd name="connsiteX11" fmla="*/ 333496 w 516308"/>
                              <a:gd name="connsiteY11" fmla="*/ 47625 h 480457"/>
                              <a:gd name="connsiteX12" fmla="*/ 334448 w 516308"/>
                              <a:gd name="connsiteY12" fmla="*/ 48578 h 480457"/>
                              <a:gd name="connsiteX13" fmla="*/ 419173 w 516308"/>
                              <a:gd name="connsiteY13" fmla="*/ 133350 h 480457"/>
                              <a:gd name="connsiteX14" fmla="*/ 8747 w 516308"/>
                              <a:gd name="connsiteY14" fmla="*/ 133350 h 480457"/>
                              <a:gd name="connsiteX15" fmla="*/ 11925 w 516308"/>
                              <a:gd name="connsiteY15" fmla="*/ 450850 h 480457"/>
                              <a:gd name="connsiteX16" fmla="*/ 72250 w 516308"/>
                              <a:gd name="connsiteY16" fmla="*/ 466725 h 480457"/>
                              <a:gd name="connsiteX17" fmla="*/ 72247 w 516308"/>
                              <a:gd name="connsiteY17" fmla="*/ 190395 h 480457"/>
                              <a:gd name="connsiteX0" fmla="*/ 69407 w 513468"/>
                              <a:gd name="connsiteY0" fmla="*/ 190395 h 466725"/>
                              <a:gd name="connsiteX1" fmla="*/ 416362 w 513468"/>
                              <a:gd name="connsiteY1" fmla="*/ 190395 h 466725"/>
                              <a:gd name="connsiteX2" fmla="*/ 331637 w 513468"/>
                              <a:gd name="connsiteY2" fmla="*/ 275120 h 466725"/>
                              <a:gd name="connsiteX3" fmla="*/ 331637 w 513468"/>
                              <a:gd name="connsiteY3" fmla="*/ 315125 h 466725"/>
                              <a:gd name="connsiteX4" fmla="*/ 371642 w 513468"/>
                              <a:gd name="connsiteY4" fmla="*/ 315125 h 466725"/>
                              <a:gd name="connsiteX5" fmla="*/ 504896 w 513468"/>
                              <a:gd name="connsiteY5" fmla="*/ 181832 h 466725"/>
                              <a:gd name="connsiteX6" fmla="*/ 505849 w 513468"/>
                              <a:gd name="connsiteY6" fmla="*/ 142780 h 466725"/>
                              <a:gd name="connsiteX7" fmla="*/ 504896 w 513468"/>
                              <a:gd name="connsiteY7" fmla="*/ 141827 h 466725"/>
                              <a:gd name="connsiteX8" fmla="*/ 371613 w 513468"/>
                              <a:gd name="connsiteY8" fmla="*/ 8573 h 466725"/>
                              <a:gd name="connsiteX9" fmla="*/ 332561 w 513468"/>
                              <a:gd name="connsiteY9" fmla="*/ 7620 h 466725"/>
                              <a:gd name="connsiteX10" fmla="*/ 331608 w 513468"/>
                              <a:gd name="connsiteY10" fmla="*/ 8573 h 466725"/>
                              <a:gd name="connsiteX11" fmla="*/ 330656 w 513468"/>
                              <a:gd name="connsiteY11" fmla="*/ 47625 h 466725"/>
                              <a:gd name="connsiteX12" fmla="*/ 331608 w 513468"/>
                              <a:gd name="connsiteY12" fmla="*/ 48578 h 466725"/>
                              <a:gd name="connsiteX13" fmla="*/ 416333 w 513468"/>
                              <a:gd name="connsiteY13" fmla="*/ 133350 h 466725"/>
                              <a:gd name="connsiteX14" fmla="*/ 5907 w 513468"/>
                              <a:gd name="connsiteY14" fmla="*/ 133350 h 466725"/>
                              <a:gd name="connsiteX15" fmla="*/ 9085 w 513468"/>
                              <a:gd name="connsiteY15" fmla="*/ 450850 h 466725"/>
                              <a:gd name="connsiteX16" fmla="*/ 69410 w 513468"/>
                              <a:gd name="connsiteY16" fmla="*/ 466725 h 466725"/>
                              <a:gd name="connsiteX17" fmla="*/ 69407 w 513468"/>
                              <a:gd name="connsiteY17" fmla="*/ 190395 h 466725"/>
                              <a:gd name="connsiteX0" fmla="*/ 70064 w 514125"/>
                              <a:gd name="connsiteY0" fmla="*/ 190395 h 466725"/>
                              <a:gd name="connsiteX1" fmla="*/ 417019 w 514125"/>
                              <a:gd name="connsiteY1" fmla="*/ 190395 h 466725"/>
                              <a:gd name="connsiteX2" fmla="*/ 332294 w 514125"/>
                              <a:gd name="connsiteY2" fmla="*/ 275120 h 466725"/>
                              <a:gd name="connsiteX3" fmla="*/ 332294 w 514125"/>
                              <a:gd name="connsiteY3" fmla="*/ 315125 h 466725"/>
                              <a:gd name="connsiteX4" fmla="*/ 372299 w 514125"/>
                              <a:gd name="connsiteY4" fmla="*/ 315125 h 466725"/>
                              <a:gd name="connsiteX5" fmla="*/ 505553 w 514125"/>
                              <a:gd name="connsiteY5" fmla="*/ 181832 h 466725"/>
                              <a:gd name="connsiteX6" fmla="*/ 506506 w 514125"/>
                              <a:gd name="connsiteY6" fmla="*/ 142780 h 466725"/>
                              <a:gd name="connsiteX7" fmla="*/ 505553 w 514125"/>
                              <a:gd name="connsiteY7" fmla="*/ 141827 h 466725"/>
                              <a:gd name="connsiteX8" fmla="*/ 372270 w 514125"/>
                              <a:gd name="connsiteY8" fmla="*/ 8573 h 466725"/>
                              <a:gd name="connsiteX9" fmla="*/ 333218 w 514125"/>
                              <a:gd name="connsiteY9" fmla="*/ 7620 h 466725"/>
                              <a:gd name="connsiteX10" fmla="*/ 332265 w 514125"/>
                              <a:gd name="connsiteY10" fmla="*/ 8573 h 466725"/>
                              <a:gd name="connsiteX11" fmla="*/ 331313 w 514125"/>
                              <a:gd name="connsiteY11" fmla="*/ 47625 h 466725"/>
                              <a:gd name="connsiteX12" fmla="*/ 332265 w 514125"/>
                              <a:gd name="connsiteY12" fmla="*/ 48578 h 466725"/>
                              <a:gd name="connsiteX13" fmla="*/ 416990 w 514125"/>
                              <a:gd name="connsiteY13" fmla="*/ 133350 h 466725"/>
                              <a:gd name="connsiteX14" fmla="*/ 6564 w 514125"/>
                              <a:gd name="connsiteY14" fmla="*/ 133350 h 466725"/>
                              <a:gd name="connsiteX15" fmla="*/ 6570 w 514125"/>
                              <a:gd name="connsiteY15" fmla="*/ 450850 h 466725"/>
                              <a:gd name="connsiteX16" fmla="*/ 70067 w 514125"/>
                              <a:gd name="connsiteY16" fmla="*/ 466725 h 466725"/>
                              <a:gd name="connsiteX17" fmla="*/ 70064 w 514125"/>
                              <a:gd name="connsiteY17" fmla="*/ 190395 h 466725"/>
                              <a:gd name="connsiteX0" fmla="*/ 71956 w 516017"/>
                              <a:gd name="connsiteY0" fmla="*/ 190395 h 466725"/>
                              <a:gd name="connsiteX1" fmla="*/ 418911 w 516017"/>
                              <a:gd name="connsiteY1" fmla="*/ 190395 h 466725"/>
                              <a:gd name="connsiteX2" fmla="*/ 334186 w 516017"/>
                              <a:gd name="connsiteY2" fmla="*/ 275120 h 466725"/>
                              <a:gd name="connsiteX3" fmla="*/ 334186 w 516017"/>
                              <a:gd name="connsiteY3" fmla="*/ 315125 h 466725"/>
                              <a:gd name="connsiteX4" fmla="*/ 374191 w 516017"/>
                              <a:gd name="connsiteY4" fmla="*/ 315125 h 466725"/>
                              <a:gd name="connsiteX5" fmla="*/ 507445 w 516017"/>
                              <a:gd name="connsiteY5" fmla="*/ 181832 h 466725"/>
                              <a:gd name="connsiteX6" fmla="*/ 508398 w 516017"/>
                              <a:gd name="connsiteY6" fmla="*/ 142780 h 466725"/>
                              <a:gd name="connsiteX7" fmla="*/ 507445 w 516017"/>
                              <a:gd name="connsiteY7" fmla="*/ 141827 h 466725"/>
                              <a:gd name="connsiteX8" fmla="*/ 374162 w 516017"/>
                              <a:gd name="connsiteY8" fmla="*/ 8573 h 466725"/>
                              <a:gd name="connsiteX9" fmla="*/ 335110 w 516017"/>
                              <a:gd name="connsiteY9" fmla="*/ 7620 h 466725"/>
                              <a:gd name="connsiteX10" fmla="*/ 334157 w 516017"/>
                              <a:gd name="connsiteY10" fmla="*/ 8573 h 466725"/>
                              <a:gd name="connsiteX11" fmla="*/ 333205 w 516017"/>
                              <a:gd name="connsiteY11" fmla="*/ 47625 h 466725"/>
                              <a:gd name="connsiteX12" fmla="*/ 334157 w 516017"/>
                              <a:gd name="connsiteY12" fmla="*/ 48578 h 466725"/>
                              <a:gd name="connsiteX13" fmla="*/ 418882 w 516017"/>
                              <a:gd name="connsiteY13" fmla="*/ 133350 h 466725"/>
                              <a:gd name="connsiteX14" fmla="*/ 8456 w 516017"/>
                              <a:gd name="connsiteY14" fmla="*/ 133350 h 466725"/>
                              <a:gd name="connsiteX15" fmla="*/ 2112 w 516017"/>
                              <a:gd name="connsiteY15" fmla="*/ 454025 h 466725"/>
                              <a:gd name="connsiteX16" fmla="*/ 71959 w 516017"/>
                              <a:gd name="connsiteY16" fmla="*/ 466725 h 466725"/>
                              <a:gd name="connsiteX17" fmla="*/ 71956 w 516017"/>
                              <a:gd name="connsiteY17" fmla="*/ 190395 h 466725"/>
                              <a:gd name="connsiteX0" fmla="*/ 70891 w 514952"/>
                              <a:gd name="connsiteY0" fmla="*/ 190395 h 466725"/>
                              <a:gd name="connsiteX1" fmla="*/ 417846 w 514952"/>
                              <a:gd name="connsiteY1" fmla="*/ 190395 h 466725"/>
                              <a:gd name="connsiteX2" fmla="*/ 333121 w 514952"/>
                              <a:gd name="connsiteY2" fmla="*/ 275120 h 466725"/>
                              <a:gd name="connsiteX3" fmla="*/ 333121 w 514952"/>
                              <a:gd name="connsiteY3" fmla="*/ 315125 h 466725"/>
                              <a:gd name="connsiteX4" fmla="*/ 373126 w 514952"/>
                              <a:gd name="connsiteY4" fmla="*/ 315125 h 466725"/>
                              <a:gd name="connsiteX5" fmla="*/ 506380 w 514952"/>
                              <a:gd name="connsiteY5" fmla="*/ 181832 h 466725"/>
                              <a:gd name="connsiteX6" fmla="*/ 507333 w 514952"/>
                              <a:gd name="connsiteY6" fmla="*/ 142780 h 466725"/>
                              <a:gd name="connsiteX7" fmla="*/ 506380 w 514952"/>
                              <a:gd name="connsiteY7" fmla="*/ 141827 h 466725"/>
                              <a:gd name="connsiteX8" fmla="*/ 373097 w 514952"/>
                              <a:gd name="connsiteY8" fmla="*/ 8573 h 466725"/>
                              <a:gd name="connsiteX9" fmla="*/ 334045 w 514952"/>
                              <a:gd name="connsiteY9" fmla="*/ 7620 h 466725"/>
                              <a:gd name="connsiteX10" fmla="*/ 333092 w 514952"/>
                              <a:gd name="connsiteY10" fmla="*/ 8573 h 466725"/>
                              <a:gd name="connsiteX11" fmla="*/ 332140 w 514952"/>
                              <a:gd name="connsiteY11" fmla="*/ 47625 h 466725"/>
                              <a:gd name="connsiteX12" fmla="*/ 333092 w 514952"/>
                              <a:gd name="connsiteY12" fmla="*/ 48578 h 466725"/>
                              <a:gd name="connsiteX13" fmla="*/ 417817 w 514952"/>
                              <a:gd name="connsiteY13" fmla="*/ 133350 h 466725"/>
                              <a:gd name="connsiteX14" fmla="*/ 7391 w 514952"/>
                              <a:gd name="connsiteY14" fmla="*/ 133350 h 466725"/>
                              <a:gd name="connsiteX15" fmla="*/ 4222 w 514952"/>
                              <a:gd name="connsiteY15" fmla="*/ 454025 h 466725"/>
                              <a:gd name="connsiteX16" fmla="*/ 70894 w 514952"/>
                              <a:gd name="connsiteY16" fmla="*/ 466725 h 466725"/>
                              <a:gd name="connsiteX17" fmla="*/ 70891 w 514952"/>
                              <a:gd name="connsiteY17" fmla="*/ 190395 h 466725"/>
                              <a:gd name="connsiteX0" fmla="*/ 75179 w 519240"/>
                              <a:gd name="connsiteY0" fmla="*/ 190395 h 477778"/>
                              <a:gd name="connsiteX1" fmla="*/ 422134 w 519240"/>
                              <a:gd name="connsiteY1" fmla="*/ 190395 h 477778"/>
                              <a:gd name="connsiteX2" fmla="*/ 337409 w 519240"/>
                              <a:gd name="connsiteY2" fmla="*/ 275120 h 477778"/>
                              <a:gd name="connsiteX3" fmla="*/ 337409 w 519240"/>
                              <a:gd name="connsiteY3" fmla="*/ 315125 h 477778"/>
                              <a:gd name="connsiteX4" fmla="*/ 377414 w 519240"/>
                              <a:gd name="connsiteY4" fmla="*/ 315125 h 477778"/>
                              <a:gd name="connsiteX5" fmla="*/ 510668 w 519240"/>
                              <a:gd name="connsiteY5" fmla="*/ 181832 h 477778"/>
                              <a:gd name="connsiteX6" fmla="*/ 511621 w 519240"/>
                              <a:gd name="connsiteY6" fmla="*/ 142780 h 477778"/>
                              <a:gd name="connsiteX7" fmla="*/ 510668 w 519240"/>
                              <a:gd name="connsiteY7" fmla="*/ 141827 h 477778"/>
                              <a:gd name="connsiteX8" fmla="*/ 377385 w 519240"/>
                              <a:gd name="connsiteY8" fmla="*/ 8573 h 477778"/>
                              <a:gd name="connsiteX9" fmla="*/ 338333 w 519240"/>
                              <a:gd name="connsiteY9" fmla="*/ 7620 h 477778"/>
                              <a:gd name="connsiteX10" fmla="*/ 337380 w 519240"/>
                              <a:gd name="connsiteY10" fmla="*/ 8573 h 477778"/>
                              <a:gd name="connsiteX11" fmla="*/ 336428 w 519240"/>
                              <a:gd name="connsiteY11" fmla="*/ 47625 h 477778"/>
                              <a:gd name="connsiteX12" fmla="*/ 337380 w 519240"/>
                              <a:gd name="connsiteY12" fmla="*/ 48578 h 477778"/>
                              <a:gd name="connsiteX13" fmla="*/ 422105 w 519240"/>
                              <a:gd name="connsiteY13" fmla="*/ 133350 h 477778"/>
                              <a:gd name="connsiteX14" fmla="*/ 11679 w 519240"/>
                              <a:gd name="connsiteY14" fmla="*/ 133350 h 477778"/>
                              <a:gd name="connsiteX15" fmla="*/ 8510 w 519240"/>
                              <a:gd name="connsiteY15" fmla="*/ 454025 h 477778"/>
                              <a:gd name="connsiteX16" fmla="*/ 78360 w 519240"/>
                              <a:gd name="connsiteY16" fmla="*/ 454025 h 477778"/>
                              <a:gd name="connsiteX17" fmla="*/ 75179 w 519240"/>
                              <a:gd name="connsiteY17" fmla="*/ 190395 h 477778"/>
                              <a:gd name="connsiteX0" fmla="*/ 70279 w 514340"/>
                              <a:gd name="connsiteY0" fmla="*/ 190395 h 454131"/>
                              <a:gd name="connsiteX1" fmla="*/ 417234 w 514340"/>
                              <a:gd name="connsiteY1" fmla="*/ 190395 h 454131"/>
                              <a:gd name="connsiteX2" fmla="*/ 332509 w 514340"/>
                              <a:gd name="connsiteY2" fmla="*/ 275120 h 454131"/>
                              <a:gd name="connsiteX3" fmla="*/ 332509 w 514340"/>
                              <a:gd name="connsiteY3" fmla="*/ 315125 h 454131"/>
                              <a:gd name="connsiteX4" fmla="*/ 372514 w 514340"/>
                              <a:gd name="connsiteY4" fmla="*/ 315125 h 454131"/>
                              <a:gd name="connsiteX5" fmla="*/ 505768 w 514340"/>
                              <a:gd name="connsiteY5" fmla="*/ 181832 h 454131"/>
                              <a:gd name="connsiteX6" fmla="*/ 506721 w 514340"/>
                              <a:gd name="connsiteY6" fmla="*/ 142780 h 454131"/>
                              <a:gd name="connsiteX7" fmla="*/ 505768 w 514340"/>
                              <a:gd name="connsiteY7" fmla="*/ 141827 h 454131"/>
                              <a:gd name="connsiteX8" fmla="*/ 372485 w 514340"/>
                              <a:gd name="connsiteY8" fmla="*/ 8573 h 454131"/>
                              <a:gd name="connsiteX9" fmla="*/ 333433 w 514340"/>
                              <a:gd name="connsiteY9" fmla="*/ 7620 h 454131"/>
                              <a:gd name="connsiteX10" fmla="*/ 332480 w 514340"/>
                              <a:gd name="connsiteY10" fmla="*/ 8573 h 454131"/>
                              <a:gd name="connsiteX11" fmla="*/ 331528 w 514340"/>
                              <a:gd name="connsiteY11" fmla="*/ 47625 h 454131"/>
                              <a:gd name="connsiteX12" fmla="*/ 332480 w 514340"/>
                              <a:gd name="connsiteY12" fmla="*/ 48578 h 454131"/>
                              <a:gd name="connsiteX13" fmla="*/ 417205 w 514340"/>
                              <a:gd name="connsiteY13" fmla="*/ 133350 h 454131"/>
                              <a:gd name="connsiteX14" fmla="*/ 6779 w 514340"/>
                              <a:gd name="connsiteY14" fmla="*/ 133350 h 454131"/>
                              <a:gd name="connsiteX15" fmla="*/ 3610 w 514340"/>
                              <a:gd name="connsiteY15" fmla="*/ 454025 h 454131"/>
                              <a:gd name="connsiteX16" fmla="*/ 73460 w 514340"/>
                              <a:gd name="connsiteY16" fmla="*/ 454025 h 454131"/>
                              <a:gd name="connsiteX17" fmla="*/ 70279 w 514340"/>
                              <a:gd name="connsiteY17" fmla="*/ 190395 h 454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4340" h="454131">
                                <a:moveTo>
                                  <a:pt x="70279" y="190395"/>
                                </a:moveTo>
                                <a:lnTo>
                                  <a:pt x="417234" y="190395"/>
                                </a:lnTo>
                                <a:lnTo>
                                  <a:pt x="332509" y="275120"/>
                                </a:lnTo>
                                <a:cubicBezTo>
                                  <a:pt x="321462" y="286167"/>
                                  <a:pt x="321462" y="304078"/>
                                  <a:pt x="332509" y="315125"/>
                                </a:cubicBezTo>
                                <a:cubicBezTo>
                                  <a:pt x="343556" y="326172"/>
                                  <a:pt x="361467" y="326172"/>
                                  <a:pt x="372514" y="315125"/>
                                </a:cubicBezTo>
                                <a:lnTo>
                                  <a:pt x="505768" y="181832"/>
                                </a:lnTo>
                                <a:cubicBezTo>
                                  <a:pt x="516815" y="171311"/>
                                  <a:pt x="517242" y="153827"/>
                                  <a:pt x="506721" y="142780"/>
                                </a:cubicBezTo>
                                <a:cubicBezTo>
                                  <a:pt x="506411" y="142455"/>
                                  <a:pt x="506093" y="142137"/>
                                  <a:pt x="505768" y="141827"/>
                                </a:cubicBezTo>
                                <a:lnTo>
                                  <a:pt x="372485" y="8573"/>
                                </a:lnTo>
                                <a:cubicBezTo>
                                  <a:pt x="361964" y="-2474"/>
                                  <a:pt x="344480" y="-2901"/>
                                  <a:pt x="333433" y="7620"/>
                                </a:cubicBezTo>
                                <a:cubicBezTo>
                                  <a:pt x="333108" y="7930"/>
                                  <a:pt x="332790" y="8248"/>
                                  <a:pt x="332480" y="8573"/>
                                </a:cubicBezTo>
                                <a:cubicBezTo>
                                  <a:pt x="321433" y="19094"/>
                                  <a:pt x="321006" y="36578"/>
                                  <a:pt x="331528" y="47625"/>
                                </a:cubicBezTo>
                                <a:cubicBezTo>
                                  <a:pt x="331837" y="47950"/>
                                  <a:pt x="332155" y="48268"/>
                                  <a:pt x="332480" y="48578"/>
                                </a:cubicBezTo>
                                <a:lnTo>
                                  <a:pt x="417205" y="133350"/>
                                </a:lnTo>
                                <a:lnTo>
                                  <a:pt x="6779" y="133350"/>
                                </a:lnTo>
                                <a:cubicBezTo>
                                  <a:pt x="-9002" y="133350"/>
                                  <a:pt x="8371" y="460904"/>
                                  <a:pt x="3610" y="454025"/>
                                </a:cubicBezTo>
                                <a:cubicBezTo>
                                  <a:pt x="-1151" y="447146"/>
                                  <a:pt x="57679" y="454025"/>
                                  <a:pt x="73460" y="454025"/>
                                </a:cubicBezTo>
                                <a:cubicBezTo>
                                  <a:pt x="71346" y="453990"/>
                                  <a:pt x="69221" y="292030"/>
                                  <a:pt x="70279" y="190395"/>
                                </a:cubicBezTo>
                                <a:close/>
                              </a:path>
                            </a:pathLst>
                          </a:custGeom>
                          <a:grpFill/>
                          <a:ln w="9525" cap="flat">
                            <a:noFill/>
                            <a:prstDash val="solid"/>
                            <a:miter/>
                          </a:ln>
                        </wps:spPr>
                        <wps:bodyPr rtlCol="0" anchor="ctr"/>
                      </wps:wsp>
                    </wpg:wgp>
                  </a:graphicData>
                </a:graphic>
              </wp:anchor>
            </w:drawing>
          </mc:Choice>
          <mc:Fallback>
            <w:pict>
              <v:group w14:anchorId="66D56817" id="Group 22" o:spid="_x0000_s1026" style="position:absolute;margin-left:333.65pt;margin-top:385.6pt;width:42.05pt;height:40.9pt;z-index:-251643392" coordorigin="40201,47870" coordsize="20285,1972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CF2SURBVHgB7d1/iJzHfcfx&#13;&#10;mZXuJMW6VQOxA6nt1orJH7Fd2xEp+ESpZEwNIRQaUB3skr/6V8GBUGrJjZFWwk6ilpDS/FHav0qw&#13;&#10;jVNDCm1NcAm2KNXZITh247olYFuxnQacQG3tSZZ0V+10ZnVj3e3P55ln5pl55nkLxKPbfZ758Zrd&#13;&#10;7+d2tc+zQvAH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4" o:spid="_x0000_s1027" type="#_x0000_t75" alt="Clipboard Mixed with solid fill" style="position:absolute;left:45772;top:4787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">
                  <v:imagedata r:id="rId17" o:title="Clipboard Mixed with solid fill"/>
                </v:shape>
                <v:group id="Group 414786285" o:spid="_x0000_s1028" style="position:absolute;left:40201;top:58452;width:20286;height:9144" coordorigin="40201,58452" coordsize="202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">
                  <v:shape id="Graphic 1024" o:spid="_x0000_s1029" type="#_x0000_t75" alt="List with solid fill" style="position:absolute;left:40201;top:58452;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">
                    <v:imagedata r:id="rId18" o:title="List with solid fill"/>
                  </v:shape>
                  <v:shape id="Graphic 1026" o:spid="_x0000_s1030" type="#_x0000_t75" alt="List with solid fill" style="position:absolute;left:51343;top:58452;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">
                    <v:imagedata r:id="rId18" o:title="List with solid fill"/>
                  </v:shape>
                </v:group>
                <v:shape id="Graphic 52" o:spid="_x0000_s1031" alt="Arrow Right with solid fill" style="position:absolute;left:52651;top:53921;width:5144;height:4542;rotation:90;visibility:visible;mso-wrap-style:square;v-text-anchor:middle" coordsize="514340,454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" path="m70279,190395r346955,l332509,275120v-11047,11047,-11047,28958,,40005c343556,326172,361467,326172,372514,315125l505768,181832v11047,-10521,11474,-28005,953,-39052c506411,142455,506093,142137,505768,141827l372485,8573c361964,-2474,344480,-2901,333433,7620v-325,310,-643,628,-953,953c321433,19094,321006,36578,331528,47625v309,325,627,643,952,953l417205,133350r-410426,c-9002,133350,8371,460904,3610,454025v-4761,-6879,54069,,69850,c71346,453990,69221,292030,70279,190395xe" filled="f" stroked="f">
                  <v:stroke joinstyle="miter"/>
                  <v:path arrowok="t" o:connecttype="custom" o:connectlocs="70279,190395;417234,190395;332509,275120;332509,315125;372514,315125;505768,181832;506721,142780;505768,141827;372485,8573;333433,7620;332480,8573;331528,47625;332480,48578;417205,133350;6779,133350;3610,454025;73460,454025;70279,190395" o:connectangles="0,0,0,0,0,0,0,0,0,0,0,0,0,0,0,0,0,0"/>
                </v:shape>
                <v:shape id="Graphic 52" o:spid="_x0000_s1032" alt="Arrow Right with solid fill" style="position:absolute;left:42810;top:53921;width:5144;height:4541;rotation:90;flip:x;visibility:visible;mso-wrap-style:square;v-text-anchor:middle" coordsize="514340,454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" path="m70279,190395r346955,l332509,275120v-11047,11047,-11047,28958,,40005c343556,326172,361467,326172,372514,315125l505768,181832v11047,-10521,11474,-28005,953,-39052c506411,142455,506093,142137,505768,141827l372485,8573c361964,-2474,344480,-2901,333433,7620v-325,310,-643,628,-953,953c321433,19094,321006,36578,331528,47625v309,325,627,643,952,953l417205,133350r-410426,c-9002,133350,8371,460904,3610,454025v-4761,-6879,54069,,69850,c71346,453990,69221,292030,70279,190395xe" filled="f" stroked="f">
                  <v:stroke joinstyle="miter"/>
                  <v:path arrowok="t" o:connecttype="custom" o:connectlocs="70279,190395;417234,190395;332509,275120;332509,315125;372514,315125;505768,181832;506721,142780;505768,141827;372485,8573;333433,7620;332480,8573;331528,47625;332480,48578;417205,133350;6779,133350;3610,454025;73460,454025;70279,190395" o:connectangles="0,0,0,0,0,0,0,0,0,0,0,0,0,0,0,0,0,0"/>
                </v:shape>
              </v:group>
            </w:pict>
          </mc:Fallback>
        </mc:AlternateContent>
      </w:r>
      <w:r>
        <w:rPr>
          <w:b/>
          <w:noProof/>
          <w:color w:val="A6A6A6" w:themeColor="background1" w:themeShade="A6"/>
          <w:sz w:val="32"/>
          <w:szCs w:val="44"/>
        </w:rPr>
        <mc:AlternateContent>
          <mc:Choice Requires="wps">
            <w:drawing>
              <wp:anchor distT="0" distB="0" distL="114300" distR="114300" simplePos="0" relativeHeight="251641344" behindDoc="1" locked="0" layoutInCell="1" allowOverlap="1" wp14:anchorId="32BA9E54" wp14:editId="52B3944E">
                <wp:simplePos x="0" y="0"/>
                <wp:positionH relativeFrom="column">
                  <wp:posOffset>467617</wp:posOffset>
                </wp:positionH>
                <wp:positionV relativeFrom="paragraph">
                  <wp:posOffset>417123</wp:posOffset>
                </wp:positionV>
                <wp:extent cx="3449320" cy="2338086"/>
                <wp:effectExtent l="0" t="0" r="0" b="0"/>
                <wp:wrapNone/>
                <wp:docPr id="861095841" name="TextBox 8">
                  <a:extLst xmlns:a="http://schemas.openxmlformats.org/drawingml/2006/main">
                    <a:ext uri="{FF2B5EF4-FFF2-40B4-BE49-F238E27FC236}">
                      <a16:creationId xmlns:a16="http://schemas.microsoft.com/office/drawing/2014/main" id="{F4A7AF22-BA71-724A-07AB-0D842C3C4663}"/>
                    </a:ext>
                  </a:extLst>
                </wp:docPr>
                <wp:cNvGraphicFramePr/>
                <a:graphic xmlns:a="http://schemas.openxmlformats.org/drawingml/2006/main">
                  <a:graphicData uri="http://schemas.microsoft.com/office/word/2010/wordprocessingShape">
                    <wps:wsp>
                      <wps:cNvSpPr txBox="1"/>
                      <wps:spPr>
                        <a:xfrm>
                          <a:off x="0" y="0"/>
                          <a:ext cx="3449320" cy="2338086"/>
                        </a:xfrm>
                        <a:prstGeom prst="rect">
                          <a:avLst/>
                        </a:prstGeom>
                        <a:noFill/>
                      </wps:spPr>
                      <wps:txbx>
                        <w:txbxContent>
                          <w:p w14:paraId="44958BCB"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 xml:space="preserve">Critical milestones </w:t>
                            </w:r>
                          </w:p>
                          <w:p w14:paraId="3820B0F4"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 xml:space="preserve">Deliverables </w:t>
                            </w:r>
                          </w:p>
                          <w:p w14:paraId="5931620C"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Address project risks</w:t>
                            </w:r>
                          </w:p>
                        </w:txbxContent>
                      </wps:txbx>
                      <wps:bodyPr wrap="square" rtlCol="0">
                        <a:noAutofit/>
                      </wps:bodyPr>
                    </wps:wsp>
                  </a:graphicData>
                </a:graphic>
                <wp14:sizeRelV relativeFrom="margin">
                  <wp14:pctHeight>0</wp14:pctHeight>
                </wp14:sizeRelV>
              </wp:anchor>
            </w:drawing>
          </mc:Choice>
          <mc:Fallback>
            <w:pict>
              <v:shape w14:anchorId="32BA9E54" id="TextBox 8" o:spid="_x0000_s1028" type="#_x0000_t202" style="position:absolute;margin-left:36.8pt;margin-top:32.85pt;width:271.6pt;height:184.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" filled="f" stroked="f">
                <v:textbox>
                  <w:txbxContent>
                    <w:p w14:paraId="44958BCB"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 xml:space="preserve">Critical milestones </w:t>
                      </w:r>
                    </w:p>
                    <w:p w14:paraId="3820B0F4"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 xml:space="preserve">Deliverables </w:t>
                      </w:r>
                    </w:p>
                    <w:p w14:paraId="5931620C" w14:textId="77777777" w:rsidR="006C5354" w:rsidRPr="006C5354" w:rsidRDefault="006C5354" w:rsidP="006C5354">
                      <w:pPr>
                        <w:pStyle w:val="ListParagraph"/>
                        <w:numPr>
                          <w:ilvl w:val="0"/>
                          <w:numId w:val="32"/>
                        </w:numPr>
                        <w:spacing w:after="160" w:line="276" w:lineRule="auto"/>
                        <w:ind w:left="360"/>
                        <w:contextualSpacing w:val="0"/>
                        <w:rPr>
                          <w:rFonts w:eastAsia="Arial" w:cs="Arial"/>
                          <w:color w:val="000000"/>
                          <w:kern w:val="24"/>
                          <w:sz w:val="32"/>
                          <w:szCs w:val="32"/>
                        </w:rPr>
                      </w:pPr>
                      <w:r w:rsidRPr="006C5354">
                        <w:rPr>
                          <w:rFonts w:eastAsia="Arial" w:cs="Arial"/>
                          <w:color w:val="000000"/>
                          <w:kern w:val="24"/>
                          <w:sz w:val="32"/>
                          <w:szCs w:val="32"/>
                        </w:rPr>
                        <w:t>Address project risks</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43392" behindDoc="1" locked="0" layoutInCell="1" allowOverlap="1" wp14:anchorId="7E8427C6" wp14:editId="4CB9C105">
                <wp:simplePos x="0" y="0"/>
                <wp:positionH relativeFrom="column">
                  <wp:posOffset>467617</wp:posOffset>
                </wp:positionH>
                <wp:positionV relativeFrom="paragraph">
                  <wp:posOffset>3090874</wp:posOffset>
                </wp:positionV>
                <wp:extent cx="3705860" cy="2290871"/>
                <wp:effectExtent l="0" t="0" r="0" b="0"/>
                <wp:wrapNone/>
                <wp:docPr id="1930331122" name="TextBox 3">
                  <a:extLst xmlns:a="http://schemas.openxmlformats.org/drawingml/2006/main">
                    <a:ext uri="{FF2B5EF4-FFF2-40B4-BE49-F238E27FC236}">
                      <a16:creationId xmlns:a16="http://schemas.microsoft.com/office/drawing/2014/main" id="{C69D7EA3-657A-24B8-4631-4FB298889238}"/>
                    </a:ext>
                  </a:extLst>
                </wp:docPr>
                <wp:cNvGraphicFramePr/>
                <a:graphic xmlns:a="http://schemas.openxmlformats.org/drawingml/2006/main">
                  <a:graphicData uri="http://schemas.microsoft.com/office/word/2010/wordprocessingShape">
                    <wps:wsp>
                      <wps:cNvSpPr txBox="1"/>
                      <wps:spPr>
                        <a:xfrm>
                          <a:off x="0" y="0"/>
                          <a:ext cx="3705860" cy="2290871"/>
                        </a:xfrm>
                        <a:prstGeom prst="rect">
                          <a:avLst/>
                        </a:prstGeom>
                        <a:noFill/>
                      </wps:spPr>
                      <wps:txbx>
                        <w:txbxContent>
                          <w:p w14:paraId="7971726C" w14:textId="77777777" w:rsidR="006C5354" w:rsidRPr="006C5354" w:rsidRDefault="006C5354" w:rsidP="006C5354">
                            <w:pPr>
                              <w:pStyle w:val="ListParagraph"/>
                              <w:numPr>
                                <w:ilvl w:val="0"/>
                                <w:numId w:val="35"/>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Non-critical administrative tasks</w:t>
                            </w:r>
                          </w:p>
                          <w:p w14:paraId="103F9DF0" w14:textId="77777777" w:rsidR="006C5354" w:rsidRPr="006C5354" w:rsidRDefault="006C5354" w:rsidP="006C5354">
                            <w:pPr>
                              <w:pStyle w:val="ListParagraph"/>
                              <w:numPr>
                                <w:ilvl w:val="0"/>
                                <w:numId w:val="35"/>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Minor changes</w:t>
                            </w:r>
                          </w:p>
                        </w:txbxContent>
                      </wps:txbx>
                      <wps:bodyPr wrap="square" rtlCol="0">
                        <a:noAutofit/>
                      </wps:bodyPr>
                    </wps:wsp>
                  </a:graphicData>
                </a:graphic>
                <wp14:sizeRelV relativeFrom="margin">
                  <wp14:pctHeight>0</wp14:pctHeight>
                </wp14:sizeRelV>
              </wp:anchor>
            </w:drawing>
          </mc:Choice>
          <mc:Fallback>
            <w:pict>
              <v:shape w14:anchorId="7E8427C6" id="TextBox 3" o:spid="_x0000_s1029" type="#_x0000_t202" style="position:absolute;margin-left:36.8pt;margin-top:243.4pt;width:291.8pt;height:180.4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" filled="f" stroked="f">
                <v:textbox>
                  <w:txbxContent>
                    <w:p w14:paraId="7971726C" w14:textId="77777777" w:rsidR="006C5354" w:rsidRPr="006C5354" w:rsidRDefault="006C5354" w:rsidP="006C5354">
                      <w:pPr>
                        <w:pStyle w:val="ListParagraph"/>
                        <w:numPr>
                          <w:ilvl w:val="0"/>
                          <w:numId w:val="35"/>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Non-critical administrative tasks</w:t>
                      </w:r>
                    </w:p>
                    <w:p w14:paraId="103F9DF0" w14:textId="77777777" w:rsidR="006C5354" w:rsidRPr="006C5354" w:rsidRDefault="006C5354" w:rsidP="006C5354">
                      <w:pPr>
                        <w:pStyle w:val="ListParagraph"/>
                        <w:numPr>
                          <w:ilvl w:val="0"/>
                          <w:numId w:val="35"/>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Minor changes</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44416" behindDoc="1" locked="0" layoutInCell="1" allowOverlap="1" wp14:anchorId="3B50987A" wp14:editId="28903B88">
                <wp:simplePos x="0" y="0"/>
                <wp:positionH relativeFrom="column">
                  <wp:posOffset>4970168</wp:posOffset>
                </wp:positionH>
                <wp:positionV relativeFrom="paragraph">
                  <wp:posOffset>3090875</wp:posOffset>
                </wp:positionV>
                <wp:extent cx="3715385" cy="2338086"/>
                <wp:effectExtent l="0" t="0" r="0" b="0"/>
                <wp:wrapNone/>
                <wp:docPr id="497239433" name="TextBox 4">
                  <a:extLst xmlns:a="http://schemas.openxmlformats.org/drawingml/2006/main">
                    <a:ext uri="{FF2B5EF4-FFF2-40B4-BE49-F238E27FC236}">
                      <a16:creationId xmlns:a16="http://schemas.microsoft.com/office/drawing/2014/main" id="{A443E09F-0E73-FAB6-E20F-9574973EE921}"/>
                    </a:ext>
                  </a:extLst>
                </wp:docPr>
                <wp:cNvGraphicFramePr/>
                <a:graphic xmlns:a="http://schemas.openxmlformats.org/drawingml/2006/main">
                  <a:graphicData uri="http://schemas.microsoft.com/office/word/2010/wordprocessingShape">
                    <wps:wsp>
                      <wps:cNvSpPr txBox="1"/>
                      <wps:spPr>
                        <a:xfrm>
                          <a:off x="0" y="0"/>
                          <a:ext cx="3715385" cy="2338086"/>
                        </a:xfrm>
                        <a:prstGeom prst="rect">
                          <a:avLst/>
                        </a:prstGeom>
                        <a:noFill/>
                      </wps:spPr>
                      <wps:txbx>
                        <w:txbxContent>
                          <w:p w14:paraId="739AA7AC" w14:textId="77777777" w:rsidR="006C5354" w:rsidRPr="006C5354" w:rsidRDefault="006C5354" w:rsidP="006C5354">
                            <w:pPr>
                              <w:pStyle w:val="ListParagraph"/>
                              <w:numPr>
                                <w:ilvl w:val="0"/>
                                <w:numId w:val="34"/>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Low-priority scope additions</w:t>
                            </w:r>
                          </w:p>
                          <w:p w14:paraId="0F1F6720" w14:textId="77777777" w:rsidR="006C5354" w:rsidRPr="006C5354" w:rsidRDefault="006C5354" w:rsidP="006C5354">
                            <w:pPr>
                              <w:pStyle w:val="ListParagraph"/>
                              <w:numPr>
                                <w:ilvl w:val="0"/>
                                <w:numId w:val="34"/>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Activities that don't contribute significantly to project goals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50987A" id="TextBox 4" o:spid="_x0000_s1030" type="#_x0000_t202" style="position:absolute;margin-left:391.35pt;margin-top:243.4pt;width:292.55pt;height:18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" filled="f" stroked="f">
                <v:textbox>
                  <w:txbxContent>
                    <w:p w14:paraId="739AA7AC" w14:textId="77777777" w:rsidR="006C5354" w:rsidRPr="006C5354" w:rsidRDefault="006C5354" w:rsidP="006C5354">
                      <w:pPr>
                        <w:pStyle w:val="ListParagraph"/>
                        <w:numPr>
                          <w:ilvl w:val="0"/>
                          <w:numId w:val="34"/>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Low-priority scope additions</w:t>
                      </w:r>
                    </w:p>
                    <w:p w14:paraId="0F1F6720" w14:textId="77777777" w:rsidR="006C5354" w:rsidRPr="006C5354" w:rsidRDefault="006C5354" w:rsidP="006C5354">
                      <w:pPr>
                        <w:pStyle w:val="ListParagraph"/>
                        <w:numPr>
                          <w:ilvl w:val="0"/>
                          <w:numId w:val="34"/>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Activities that don't contribute significantly to project goals</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42368" behindDoc="1" locked="0" layoutInCell="1" allowOverlap="1" wp14:anchorId="33FC029E" wp14:editId="19D40016">
                <wp:simplePos x="0" y="0"/>
                <wp:positionH relativeFrom="column">
                  <wp:posOffset>4970170</wp:posOffset>
                </wp:positionH>
                <wp:positionV relativeFrom="paragraph">
                  <wp:posOffset>440271</wp:posOffset>
                </wp:positionV>
                <wp:extent cx="3715474" cy="2314937"/>
                <wp:effectExtent l="0" t="0" r="0" b="0"/>
                <wp:wrapNone/>
                <wp:docPr id="264663348" name="TextBox 1">
                  <a:extLst xmlns:a="http://schemas.openxmlformats.org/drawingml/2006/main">
                    <a:ext uri="{FF2B5EF4-FFF2-40B4-BE49-F238E27FC236}">
                      <a16:creationId xmlns:a16="http://schemas.microsoft.com/office/drawing/2014/main" id="{7F34C13F-8091-952C-CFF3-E7BD0F2BF6A4}"/>
                    </a:ext>
                  </a:extLst>
                </wp:docPr>
                <wp:cNvGraphicFramePr/>
                <a:graphic xmlns:a="http://schemas.openxmlformats.org/drawingml/2006/main">
                  <a:graphicData uri="http://schemas.microsoft.com/office/word/2010/wordprocessingShape">
                    <wps:wsp>
                      <wps:cNvSpPr txBox="1"/>
                      <wps:spPr>
                        <a:xfrm>
                          <a:off x="0" y="0"/>
                          <a:ext cx="3715474" cy="2314937"/>
                        </a:xfrm>
                        <a:prstGeom prst="rect">
                          <a:avLst/>
                        </a:prstGeom>
                        <a:noFill/>
                      </wps:spPr>
                      <wps:txbx>
                        <w:txbxContent>
                          <w:p w14:paraId="568B454B"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Long term planning</w:t>
                            </w:r>
                          </w:p>
                          <w:p w14:paraId="37EE2D68"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Resource allocation</w:t>
                            </w:r>
                          </w:p>
                          <w:p w14:paraId="4750BC7B"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 xml:space="preserve">Stakeholder management </w:t>
                            </w:r>
                          </w:p>
                          <w:p w14:paraId="7F5BA261"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Proactive risk management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C029E" id="TextBox 1" o:spid="_x0000_s1031" type="#_x0000_t202" style="position:absolute;margin-left:391.35pt;margin-top:34.65pt;width:292.55pt;height:18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" filled="f" stroked="f">
                <v:textbox>
                  <w:txbxContent>
                    <w:p w14:paraId="568B454B"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Long term planning</w:t>
                      </w:r>
                    </w:p>
                    <w:p w14:paraId="37EE2D68"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Resource allocation</w:t>
                      </w:r>
                    </w:p>
                    <w:p w14:paraId="4750BC7B"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 xml:space="preserve">Stakeholder management </w:t>
                      </w:r>
                    </w:p>
                    <w:p w14:paraId="7F5BA261" w14:textId="77777777" w:rsidR="006C5354" w:rsidRPr="006C5354" w:rsidRDefault="006C5354" w:rsidP="006C5354">
                      <w:pPr>
                        <w:pStyle w:val="ListParagraph"/>
                        <w:numPr>
                          <w:ilvl w:val="0"/>
                          <w:numId w:val="33"/>
                        </w:numPr>
                        <w:spacing w:after="160"/>
                        <w:ind w:left="360"/>
                        <w:contextualSpacing w:val="0"/>
                        <w:rPr>
                          <w:rFonts w:eastAsia="Arial" w:cs="Arial"/>
                          <w:color w:val="000000"/>
                          <w:kern w:val="24"/>
                          <w:sz w:val="32"/>
                          <w:szCs w:val="32"/>
                        </w:rPr>
                      </w:pPr>
                      <w:r w:rsidRPr="006C5354">
                        <w:rPr>
                          <w:rFonts w:eastAsia="Arial" w:cs="Arial"/>
                          <w:color w:val="000000"/>
                          <w:kern w:val="24"/>
                          <w:sz w:val="32"/>
                          <w:szCs w:val="32"/>
                        </w:rPr>
                        <w:t>Proactive risk management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24960" behindDoc="1" locked="0" layoutInCell="1" allowOverlap="1" wp14:anchorId="462A98D7" wp14:editId="7276BB14">
                <wp:simplePos x="0" y="0"/>
                <wp:positionH relativeFrom="column">
                  <wp:posOffset>4864989</wp:posOffset>
                </wp:positionH>
                <wp:positionV relativeFrom="paragraph">
                  <wp:posOffset>197204</wp:posOffset>
                </wp:positionV>
                <wp:extent cx="4426688" cy="25978"/>
                <wp:effectExtent l="0" t="0" r="5715" b="0"/>
                <wp:wrapNone/>
                <wp:docPr id="1592340950" name="Rectangle 2">
                  <a:extLst xmlns:a="http://schemas.openxmlformats.org/drawingml/2006/main">
                    <a:ext uri="{FF2B5EF4-FFF2-40B4-BE49-F238E27FC236}">
                      <a16:creationId xmlns:a16="http://schemas.microsoft.com/office/drawing/2014/main" id="{1FB2C34F-B90C-3C7E-1C14-F5D0507793C0}"/>
                    </a:ext>
                  </a:extLst>
                </wp:docPr>
                <wp:cNvGraphicFramePr/>
                <a:graphic xmlns:a="http://schemas.openxmlformats.org/drawingml/2006/main">
                  <a:graphicData uri="http://schemas.microsoft.com/office/word/2010/wordprocessingShape">
                    <wps:wsp>
                      <wps:cNvSpPr/>
                      <wps:spPr>
                        <a:xfrm>
                          <a:off x="0" y="0"/>
                          <a:ext cx="4426688"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194DE67C" id="Rectangle 2" o:spid="_x0000_s1026" style="position:absolute;margin-left:383.05pt;margin-top:15.55pt;width:348.55pt;height:2.0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25984" behindDoc="1" locked="0" layoutInCell="1" allowOverlap="1" wp14:anchorId="0AAB4249" wp14:editId="4FF3F2D0">
                <wp:simplePos x="0" y="0"/>
                <wp:positionH relativeFrom="column">
                  <wp:posOffset>4864608</wp:posOffset>
                </wp:positionH>
                <wp:positionV relativeFrom="paragraph">
                  <wp:posOffset>197204</wp:posOffset>
                </wp:positionV>
                <wp:extent cx="43300" cy="2597863"/>
                <wp:effectExtent l="0" t="0" r="0" b="5715"/>
                <wp:wrapNone/>
                <wp:docPr id="1149355888" name="Rectangle 3">
                  <a:extLst xmlns:a="http://schemas.openxmlformats.org/drawingml/2006/main">
                    <a:ext uri="{FF2B5EF4-FFF2-40B4-BE49-F238E27FC236}">
                      <a16:creationId xmlns:a16="http://schemas.microsoft.com/office/drawing/2014/main" id="{0C7A3C28-8F69-289D-F4E3-CDA01E82EB72}"/>
                    </a:ext>
                  </a:extLst>
                </wp:docPr>
                <wp:cNvGraphicFramePr/>
                <a:graphic xmlns:a="http://schemas.openxmlformats.org/drawingml/2006/main">
                  <a:graphicData uri="http://schemas.microsoft.com/office/word/2010/wordprocessingShape">
                    <wps:wsp>
                      <wps:cNvSpPr/>
                      <wps:spPr>
                        <a:xfrm flipV="1">
                          <a:off x="0" y="0"/>
                          <a:ext cx="43300" cy="25978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900408A" id="Rectangle 3" o:spid="_x0000_s1026" style="position:absolute;margin-left:383.05pt;margin-top:15.55pt;width:3.4pt;height:204.55pt;flip:y;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27008" behindDoc="1" locked="0" layoutInCell="1" allowOverlap="1" wp14:anchorId="0B52C801" wp14:editId="5CB6FBD7">
                <wp:simplePos x="0" y="0"/>
                <wp:positionH relativeFrom="column">
                  <wp:posOffset>365686</wp:posOffset>
                </wp:positionH>
                <wp:positionV relativeFrom="paragraph">
                  <wp:posOffset>197204</wp:posOffset>
                </wp:positionV>
                <wp:extent cx="43300" cy="2597863"/>
                <wp:effectExtent l="0" t="0" r="0" b="5715"/>
                <wp:wrapNone/>
                <wp:docPr id="847040156" name="Rectangle 4">
                  <a:extLst xmlns:a="http://schemas.openxmlformats.org/drawingml/2006/main">
                    <a:ext uri="{FF2B5EF4-FFF2-40B4-BE49-F238E27FC236}">
                      <a16:creationId xmlns:a16="http://schemas.microsoft.com/office/drawing/2014/main" id="{F70C041A-6365-5184-CC59-3BE34113446F}"/>
                    </a:ext>
                  </a:extLst>
                </wp:docPr>
                <wp:cNvGraphicFramePr/>
                <a:graphic xmlns:a="http://schemas.openxmlformats.org/drawingml/2006/main">
                  <a:graphicData uri="http://schemas.microsoft.com/office/word/2010/wordprocessingShape">
                    <wps:wsp>
                      <wps:cNvSpPr/>
                      <wps:spPr>
                        <a:xfrm flipV="1">
                          <a:off x="0" y="0"/>
                          <a:ext cx="43300" cy="25978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93B6DA9" id="Rectangle 4" o:spid="_x0000_s1026" style="position:absolute;margin-left:28.8pt;margin-top:15.55pt;width:3.4pt;height:204.55pt;flip:y;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28032" behindDoc="1" locked="0" layoutInCell="1" allowOverlap="1" wp14:anchorId="7FF4E6C5" wp14:editId="72E83E9E">
                <wp:simplePos x="0" y="0"/>
                <wp:positionH relativeFrom="column">
                  <wp:posOffset>365686</wp:posOffset>
                </wp:positionH>
                <wp:positionV relativeFrom="paragraph">
                  <wp:posOffset>2866891</wp:posOffset>
                </wp:positionV>
                <wp:extent cx="43300" cy="2511268"/>
                <wp:effectExtent l="0" t="0" r="0" b="3810"/>
                <wp:wrapNone/>
                <wp:docPr id="508622653" name="Rectangle 5">
                  <a:extLst xmlns:a="http://schemas.openxmlformats.org/drawingml/2006/main">
                    <a:ext uri="{FF2B5EF4-FFF2-40B4-BE49-F238E27FC236}">
                      <a16:creationId xmlns:a16="http://schemas.microsoft.com/office/drawing/2014/main" id="{B1332F48-061B-02AF-7196-56D9BDFB4DF6}"/>
                    </a:ext>
                  </a:extLst>
                </wp:docPr>
                <wp:cNvGraphicFramePr/>
                <a:graphic xmlns:a="http://schemas.openxmlformats.org/drawingml/2006/main">
                  <a:graphicData uri="http://schemas.microsoft.com/office/word/2010/wordprocessingShape">
                    <wps:wsp>
                      <wps:cNvSpPr/>
                      <wps:spPr>
                        <a:xfrm flipV="1">
                          <a:off x="0" y="0"/>
                          <a:ext cx="43300" cy="251126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08D29C00" id="Rectangle 5" o:spid="_x0000_s1026" style="position:absolute;margin-left:28.8pt;margin-top:225.75pt;width:3.4pt;height:197.75pt;flip:y;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29056" behindDoc="1" locked="0" layoutInCell="1" allowOverlap="1" wp14:anchorId="140BBEF3" wp14:editId="52B73998">
                <wp:simplePos x="0" y="0"/>
                <wp:positionH relativeFrom="column">
                  <wp:posOffset>4864608</wp:posOffset>
                </wp:positionH>
                <wp:positionV relativeFrom="paragraph">
                  <wp:posOffset>2870626</wp:posOffset>
                </wp:positionV>
                <wp:extent cx="43300" cy="2511268"/>
                <wp:effectExtent l="0" t="0" r="0" b="3810"/>
                <wp:wrapNone/>
                <wp:docPr id="550458058" name="Rectangle 6">
                  <a:extLst xmlns:a="http://schemas.openxmlformats.org/drawingml/2006/main">
                    <a:ext uri="{FF2B5EF4-FFF2-40B4-BE49-F238E27FC236}">
                      <a16:creationId xmlns:a16="http://schemas.microsoft.com/office/drawing/2014/main" id="{CC8DD687-5EE6-D54D-AF78-DDB15C361267}"/>
                    </a:ext>
                  </a:extLst>
                </wp:docPr>
                <wp:cNvGraphicFramePr/>
                <a:graphic xmlns:a="http://schemas.openxmlformats.org/drawingml/2006/main">
                  <a:graphicData uri="http://schemas.microsoft.com/office/word/2010/wordprocessingShape">
                    <wps:wsp>
                      <wps:cNvSpPr/>
                      <wps:spPr>
                        <a:xfrm flipV="1">
                          <a:off x="0" y="0"/>
                          <a:ext cx="43300" cy="251126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1AADF342" id="Rectangle 6" o:spid="_x0000_s1026" style="position:absolute;margin-left:383.05pt;margin-top:226.05pt;width:3.4pt;height:197.75pt;flip:y;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0080" behindDoc="1" locked="0" layoutInCell="1" allowOverlap="1" wp14:anchorId="58BB04FB" wp14:editId="105718E6">
                <wp:simplePos x="0" y="0"/>
                <wp:positionH relativeFrom="column">
                  <wp:posOffset>8689340</wp:posOffset>
                </wp:positionH>
                <wp:positionV relativeFrom="paragraph">
                  <wp:posOffset>196850</wp:posOffset>
                </wp:positionV>
                <wp:extent cx="606192" cy="2606040"/>
                <wp:effectExtent l="0" t="0" r="3810" b="0"/>
                <wp:wrapNone/>
                <wp:docPr id="255990437" name="Rectangle 7">
                  <a:extLst xmlns:a="http://schemas.openxmlformats.org/drawingml/2006/main">
                    <a:ext uri="{FF2B5EF4-FFF2-40B4-BE49-F238E27FC236}">
                      <a16:creationId xmlns:a16="http://schemas.microsoft.com/office/drawing/2014/main" id="{874041A9-700D-4488-C4C1-5B79AF764CEA}"/>
                    </a:ext>
                  </a:extLst>
                </wp:docPr>
                <wp:cNvGraphicFramePr/>
                <a:graphic xmlns:a="http://schemas.openxmlformats.org/drawingml/2006/main">
                  <a:graphicData uri="http://schemas.microsoft.com/office/word/2010/wordprocessingShape">
                    <wps:wsp>
                      <wps:cNvSpPr/>
                      <wps:spPr>
                        <a:xfrm>
                          <a:off x="0" y="0"/>
                          <a:ext cx="606192" cy="26060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14:sizeRelV relativeFrom="margin">
                  <wp14:pctHeight>0</wp14:pctHeight>
                </wp14:sizeRelV>
              </wp:anchor>
            </w:drawing>
          </mc:Choice>
          <mc:Fallback>
            <w:pict>
              <v:rect w14:anchorId="14A74D3D" id="Rectangle 7" o:spid="_x0000_s1026" style="position:absolute;margin-left:684.2pt;margin-top:15.5pt;width:47.75pt;height:205.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" fillcolor="#ed7d31 [3205]"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1104" behindDoc="1" locked="0" layoutInCell="1" allowOverlap="1" wp14:anchorId="67796F88" wp14:editId="7992B5AF">
                <wp:simplePos x="0" y="0"/>
                <wp:positionH relativeFrom="column">
                  <wp:posOffset>364248</wp:posOffset>
                </wp:positionH>
                <wp:positionV relativeFrom="paragraph">
                  <wp:posOffset>197204</wp:posOffset>
                </wp:positionV>
                <wp:extent cx="4435243" cy="25978"/>
                <wp:effectExtent l="0" t="0" r="0" b="0"/>
                <wp:wrapNone/>
                <wp:docPr id="506956479" name="Rectangle 8">
                  <a:extLst xmlns:a="http://schemas.openxmlformats.org/drawingml/2006/main">
                    <a:ext uri="{FF2B5EF4-FFF2-40B4-BE49-F238E27FC236}">
                      <a16:creationId xmlns:a16="http://schemas.microsoft.com/office/drawing/2014/main" id="{AD9A4264-4FD7-6040-1471-0681D3C2F513}"/>
                    </a:ext>
                  </a:extLst>
                </wp:docPr>
                <wp:cNvGraphicFramePr/>
                <a:graphic xmlns:a="http://schemas.openxmlformats.org/drawingml/2006/main">
                  <a:graphicData uri="http://schemas.microsoft.com/office/word/2010/wordprocessingShape">
                    <wps:wsp>
                      <wps:cNvSpPr/>
                      <wps:spPr>
                        <a:xfrm>
                          <a:off x="0" y="0"/>
                          <a:ext cx="4435243"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7B4D163E" id="Rectangle 8" o:spid="_x0000_s1026" style="position:absolute;margin-left:28.7pt;margin-top:15.55pt;width:349.25pt;height:2.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2128" behindDoc="1" locked="0" layoutInCell="1" allowOverlap="1" wp14:anchorId="72C7A967" wp14:editId="1727D345">
                <wp:simplePos x="0" y="0"/>
                <wp:positionH relativeFrom="column">
                  <wp:posOffset>364248</wp:posOffset>
                </wp:positionH>
                <wp:positionV relativeFrom="paragraph">
                  <wp:posOffset>2868051</wp:posOffset>
                </wp:positionV>
                <wp:extent cx="4435243" cy="25978"/>
                <wp:effectExtent l="0" t="0" r="0" b="0"/>
                <wp:wrapNone/>
                <wp:docPr id="2128986920" name="Rectangle 9">
                  <a:extLst xmlns:a="http://schemas.openxmlformats.org/drawingml/2006/main">
                    <a:ext uri="{FF2B5EF4-FFF2-40B4-BE49-F238E27FC236}">
                      <a16:creationId xmlns:a16="http://schemas.microsoft.com/office/drawing/2014/main" id="{065CE659-32D5-E30A-3505-74FB3888F5FF}"/>
                    </a:ext>
                  </a:extLst>
                </wp:docPr>
                <wp:cNvGraphicFramePr/>
                <a:graphic xmlns:a="http://schemas.openxmlformats.org/drawingml/2006/main">
                  <a:graphicData uri="http://schemas.microsoft.com/office/word/2010/wordprocessingShape">
                    <wps:wsp>
                      <wps:cNvSpPr/>
                      <wps:spPr>
                        <a:xfrm>
                          <a:off x="0" y="0"/>
                          <a:ext cx="4435243"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C56D9A9" id="Rectangle 9" o:spid="_x0000_s1026" style="position:absolute;margin-left:28.7pt;margin-top:225.85pt;width:349.25pt;height:2.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3152" behindDoc="1" locked="0" layoutInCell="1" allowOverlap="1" wp14:anchorId="1F64F855" wp14:editId="00AEB9EA">
                <wp:simplePos x="0" y="0"/>
                <wp:positionH relativeFrom="column">
                  <wp:posOffset>4864989</wp:posOffset>
                </wp:positionH>
                <wp:positionV relativeFrom="paragraph">
                  <wp:posOffset>2868051</wp:posOffset>
                </wp:positionV>
                <wp:extent cx="4426688" cy="25978"/>
                <wp:effectExtent l="0" t="0" r="5715" b="0"/>
                <wp:wrapNone/>
                <wp:docPr id="946319264" name="Rectangle 10">
                  <a:extLst xmlns:a="http://schemas.openxmlformats.org/drawingml/2006/main">
                    <a:ext uri="{FF2B5EF4-FFF2-40B4-BE49-F238E27FC236}">
                      <a16:creationId xmlns:a16="http://schemas.microsoft.com/office/drawing/2014/main" id="{8BA8AEF7-9D79-295C-7874-DDD639B8D0B3}"/>
                    </a:ext>
                  </a:extLst>
                </wp:docPr>
                <wp:cNvGraphicFramePr/>
                <a:graphic xmlns:a="http://schemas.openxmlformats.org/drawingml/2006/main">
                  <a:graphicData uri="http://schemas.microsoft.com/office/word/2010/wordprocessingShape">
                    <wps:wsp>
                      <wps:cNvSpPr/>
                      <wps:spPr>
                        <a:xfrm>
                          <a:off x="0" y="0"/>
                          <a:ext cx="4426688"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2F1AD17E" id="Rectangle 10" o:spid="_x0000_s1026" style="position:absolute;margin-left:383.05pt;margin-top:225.85pt;width:348.55pt;height:2.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4176" behindDoc="1" locked="0" layoutInCell="1" allowOverlap="1" wp14:anchorId="51C22854" wp14:editId="531CE99E">
                <wp:simplePos x="0" y="0"/>
                <wp:positionH relativeFrom="column">
                  <wp:posOffset>4864989</wp:posOffset>
                </wp:positionH>
                <wp:positionV relativeFrom="paragraph">
                  <wp:posOffset>2751770</wp:posOffset>
                </wp:positionV>
                <wp:extent cx="4270663" cy="43297"/>
                <wp:effectExtent l="0" t="0" r="0" b="0"/>
                <wp:wrapNone/>
                <wp:docPr id="679652197" name="Rectangle 11">
                  <a:extLst xmlns:a="http://schemas.openxmlformats.org/drawingml/2006/main">
                    <a:ext uri="{FF2B5EF4-FFF2-40B4-BE49-F238E27FC236}">
                      <a16:creationId xmlns:a16="http://schemas.microsoft.com/office/drawing/2014/main" id="{32253A8B-3689-F430-79EE-3B12C7681ACB}"/>
                    </a:ext>
                  </a:extLst>
                </wp:docPr>
                <wp:cNvGraphicFramePr/>
                <a:graphic xmlns:a="http://schemas.openxmlformats.org/drawingml/2006/main">
                  <a:graphicData uri="http://schemas.microsoft.com/office/word/2010/wordprocessingShape">
                    <wps:wsp>
                      <wps:cNvSpPr/>
                      <wps:spPr>
                        <a:xfrm>
                          <a:off x="0" y="0"/>
                          <a:ext cx="4270663" cy="43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641FE9C5" id="Rectangle 11" o:spid="_x0000_s1026" style="position:absolute;margin-left:383.05pt;margin-top:216.65pt;width:336.25pt;height:3.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" fillcolor="#ed7d31 [3205]"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5200" behindDoc="1" locked="0" layoutInCell="1" allowOverlap="1" wp14:anchorId="0D8A0716" wp14:editId="57029077">
                <wp:simplePos x="0" y="0"/>
                <wp:positionH relativeFrom="column">
                  <wp:posOffset>364248</wp:posOffset>
                </wp:positionH>
                <wp:positionV relativeFrom="paragraph">
                  <wp:posOffset>2751770</wp:posOffset>
                </wp:positionV>
                <wp:extent cx="4270663" cy="43297"/>
                <wp:effectExtent l="0" t="0" r="0" b="0"/>
                <wp:wrapNone/>
                <wp:docPr id="1084376850" name="Rectangle 12">
                  <a:extLst xmlns:a="http://schemas.openxmlformats.org/drawingml/2006/main">
                    <a:ext uri="{FF2B5EF4-FFF2-40B4-BE49-F238E27FC236}">
                      <a16:creationId xmlns:a16="http://schemas.microsoft.com/office/drawing/2014/main" id="{0CAE4E3F-9782-C85D-DE30-63527509C374}"/>
                    </a:ext>
                  </a:extLst>
                </wp:docPr>
                <wp:cNvGraphicFramePr/>
                <a:graphic xmlns:a="http://schemas.openxmlformats.org/drawingml/2006/main">
                  <a:graphicData uri="http://schemas.microsoft.com/office/word/2010/wordprocessingShape">
                    <wps:wsp>
                      <wps:cNvSpPr/>
                      <wps:spPr>
                        <a:xfrm>
                          <a:off x="0" y="0"/>
                          <a:ext cx="4270663" cy="43297"/>
                        </a:xfrm>
                        <a:prstGeom prst="rect">
                          <a:avLst/>
                        </a:prstGeom>
                        <a:solidFill>
                          <a:srgbClr val="E3B0D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6A2756FE" id="Rectangle 12" o:spid="_x0000_s1026" style="position:absolute;margin-left:28.7pt;margin-top:216.65pt;width:336.25pt;height:3.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" fillcolor="#e3b0d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6224" behindDoc="1" locked="0" layoutInCell="1" allowOverlap="1" wp14:anchorId="70A520F4" wp14:editId="2A14951B">
                <wp:simplePos x="0" y="0"/>
                <wp:positionH relativeFrom="column">
                  <wp:posOffset>364248</wp:posOffset>
                </wp:positionH>
                <wp:positionV relativeFrom="paragraph">
                  <wp:posOffset>5422616</wp:posOffset>
                </wp:positionV>
                <wp:extent cx="4270663" cy="43297"/>
                <wp:effectExtent l="0" t="0" r="0" b="0"/>
                <wp:wrapNone/>
                <wp:docPr id="341046963" name="Rectangle 13">
                  <a:extLst xmlns:a="http://schemas.openxmlformats.org/drawingml/2006/main">
                    <a:ext uri="{FF2B5EF4-FFF2-40B4-BE49-F238E27FC236}">
                      <a16:creationId xmlns:a16="http://schemas.microsoft.com/office/drawing/2014/main" id="{50BE7EB8-3E9F-9418-623F-72A2F589C6FE}"/>
                    </a:ext>
                  </a:extLst>
                </wp:docPr>
                <wp:cNvGraphicFramePr/>
                <a:graphic xmlns:a="http://schemas.openxmlformats.org/drawingml/2006/main">
                  <a:graphicData uri="http://schemas.microsoft.com/office/word/2010/wordprocessingShape">
                    <wps:wsp>
                      <wps:cNvSpPr/>
                      <wps:spPr>
                        <a:xfrm>
                          <a:off x="0" y="0"/>
                          <a:ext cx="4270663" cy="43297"/>
                        </a:xfrm>
                        <a:prstGeom prst="rect">
                          <a:avLst/>
                        </a:prstGeom>
                        <a:solidFill>
                          <a:srgbClr val="8D9FC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6750E12C" id="Rectangle 13" o:spid="_x0000_s1026" style="position:absolute;margin-left:28.7pt;margin-top:427pt;width:336.25pt;height:3.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" fillcolor="#8d9fc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7248" behindDoc="1" locked="0" layoutInCell="1" allowOverlap="1" wp14:anchorId="0B62A7B4" wp14:editId="59262356">
                <wp:simplePos x="0" y="0"/>
                <wp:positionH relativeFrom="column">
                  <wp:posOffset>4864989</wp:posOffset>
                </wp:positionH>
                <wp:positionV relativeFrom="paragraph">
                  <wp:posOffset>5426352</wp:posOffset>
                </wp:positionV>
                <wp:extent cx="4270663" cy="43297"/>
                <wp:effectExtent l="0" t="0" r="0" b="0"/>
                <wp:wrapNone/>
                <wp:docPr id="1465195983" name="Rectangle 14">
                  <a:extLst xmlns:a="http://schemas.openxmlformats.org/drawingml/2006/main">
                    <a:ext uri="{FF2B5EF4-FFF2-40B4-BE49-F238E27FC236}">
                      <a16:creationId xmlns:a16="http://schemas.microsoft.com/office/drawing/2014/main" id="{00BC30F4-774B-5E66-A304-E6DD267B515B}"/>
                    </a:ext>
                  </a:extLst>
                </wp:docPr>
                <wp:cNvGraphicFramePr/>
                <a:graphic xmlns:a="http://schemas.openxmlformats.org/drawingml/2006/main">
                  <a:graphicData uri="http://schemas.microsoft.com/office/word/2010/wordprocessingShape">
                    <wps:wsp>
                      <wps:cNvSpPr/>
                      <wps:spPr>
                        <a:xfrm>
                          <a:off x="0" y="0"/>
                          <a:ext cx="4270663" cy="43297"/>
                        </a:xfrm>
                        <a:prstGeom prst="rect">
                          <a:avLst/>
                        </a:prstGeom>
                        <a:solidFill>
                          <a:srgbClr val="ED5E50"/>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7876FE91" id="Rectangle 14" o:spid="_x0000_s1026" style="position:absolute;margin-left:383.05pt;margin-top:427.25pt;width:336.25pt;height:3.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" fillcolor="#ed5e50"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8272" behindDoc="1" locked="0" layoutInCell="1" allowOverlap="1" wp14:anchorId="7CA9B3FC" wp14:editId="1824968D">
                <wp:simplePos x="0" y="0"/>
                <wp:positionH relativeFrom="column">
                  <wp:posOffset>4190365</wp:posOffset>
                </wp:positionH>
                <wp:positionV relativeFrom="paragraph">
                  <wp:posOffset>196850</wp:posOffset>
                </wp:positionV>
                <wp:extent cx="606192" cy="2606040"/>
                <wp:effectExtent l="0" t="0" r="3810" b="0"/>
                <wp:wrapNone/>
                <wp:docPr id="895053575" name="Rectangle 15">
                  <a:extLst xmlns:a="http://schemas.openxmlformats.org/drawingml/2006/main">
                    <a:ext uri="{FF2B5EF4-FFF2-40B4-BE49-F238E27FC236}">
                      <a16:creationId xmlns:a16="http://schemas.microsoft.com/office/drawing/2014/main" id="{33B22183-BD4D-7CDD-0536-CBF1C05DB53A}"/>
                    </a:ext>
                  </a:extLst>
                </wp:docPr>
                <wp:cNvGraphicFramePr/>
                <a:graphic xmlns:a="http://schemas.openxmlformats.org/drawingml/2006/main">
                  <a:graphicData uri="http://schemas.microsoft.com/office/word/2010/wordprocessingShape">
                    <wps:wsp>
                      <wps:cNvSpPr/>
                      <wps:spPr>
                        <a:xfrm>
                          <a:off x="0" y="0"/>
                          <a:ext cx="606192" cy="2606040"/>
                        </a:xfrm>
                        <a:prstGeom prst="rect">
                          <a:avLst/>
                        </a:prstGeom>
                        <a:solidFill>
                          <a:srgbClr val="E3B0D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14:sizeRelV relativeFrom="margin">
                  <wp14:pctHeight>0</wp14:pctHeight>
                </wp14:sizeRelV>
              </wp:anchor>
            </w:drawing>
          </mc:Choice>
          <mc:Fallback>
            <w:pict>
              <v:rect w14:anchorId="698E7B7F" id="Rectangle 15" o:spid="_x0000_s1026" style="position:absolute;margin-left:329.95pt;margin-top:15.5pt;width:47.75pt;height:205.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" fillcolor="#e3b0d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39296" behindDoc="1" locked="0" layoutInCell="1" allowOverlap="1" wp14:anchorId="42E5FC85" wp14:editId="23780326">
                <wp:simplePos x="0" y="0"/>
                <wp:positionH relativeFrom="column">
                  <wp:posOffset>4190675</wp:posOffset>
                </wp:positionH>
                <wp:positionV relativeFrom="paragraph">
                  <wp:posOffset>2866046</wp:posOffset>
                </wp:positionV>
                <wp:extent cx="606192" cy="2597863"/>
                <wp:effectExtent l="0" t="0" r="3810" b="5715"/>
                <wp:wrapNone/>
                <wp:docPr id="34201236" name="Rectangle 16">
                  <a:extLst xmlns:a="http://schemas.openxmlformats.org/drawingml/2006/main">
                    <a:ext uri="{FF2B5EF4-FFF2-40B4-BE49-F238E27FC236}">
                      <a16:creationId xmlns:a16="http://schemas.microsoft.com/office/drawing/2014/main" id="{7A43E806-2032-A01B-A33F-109AB61FA966}"/>
                    </a:ext>
                  </a:extLst>
                </wp:docPr>
                <wp:cNvGraphicFramePr/>
                <a:graphic xmlns:a="http://schemas.openxmlformats.org/drawingml/2006/main">
                  <a:graphicData uri="http://schemas.microsoft.com/office/word/2010/wordprocessingShape">
                    <wps:wsp>
                      <wps:cNvSpPr/>
                      <wps:spPr>
                        <a:xfrm>
                          <a:off x="0" y="0"/>
                          <a:ext cx="606192" cy="2597863"/>
                        </a:xfrm>
                        <a:prstGeom prst="rect">
                          <a:avLst/>
                        </a:prstGeom>
                        <a:solidFill>
                          <a:srgbClr val="8D9FC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22A076D5" id="Rectangle 16" o:spid="_x0000_s1026" style="position:absolute;margin-left:329.95pt;margin-top:225.65pt;width:47.75pt;height:204.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" fillcolor="#8d9fc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40320" behindDoc="1" locked="0" layoutInCell="1" allowOverlap="1" wp14:anchorId="40F7B7D6" wp14:editId="604F7A61">
                <wp:simplePos x="0" y="0"/>
                <wp:positionH relativeFrom="column">
                  <wp:posOffset>8689596</wp:posOffset>
                </wp:positionH>
                <wp:positionV relativeFrom="paragraph">
                  <wp:posOffset>2869782</wp:posOffset>
                </wp:positionV>
                <wp:extent cx="606192" cy="2604276"/>
                <wp:effectExtent l="0" t="0" r="3810" b="0"/>
                <wp:wrapNone/>
                <wp:docPr id="1719386815" name="Rectangle 17">
                  <a:extLst xmlns:a="http://schemas.openxmlformats.org/drawingml/2006/main">
                    <a:ext uri="{FF2B5EF4-FFF2-40B4-BE49-F238E27FC236}">
                      <a16:creationId xmlns:a16="http://schemas.microsoft.com/office/drawing/2014/main" id="{931C72E8-4ED5-81E4-8541-D6069F2AF4B8}"/>
                    </a:ext>
                  </a:extLst>
                </wp:docPr>
                <wp:cNvGraphicFramePr/>
                <a:graphic xmlns:a="http://schemas.openxmlformats.org/drawingml/2006/main">
                  <a:graphicData uri="http://schemas.microsoft.com/office/word/2010/wordprocessingShape">
                    <wps:wsp>
                      <wps:cNvSpPr/>
                      <wps:spPr>
                        <a:xfrm>
                          <a:off x="0" y="0"/>
                          <a:ext cx="606192" cy="2604276"/>
                        </a:xfrm>
                        <a:prstGeom prst="rect">
                          <a:avLst/>
                        </a:prstGeom>
                        <a:solidFill>
                          <a:srgbClr val="ED5E50"/>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177F95D9" id="Rectangle 17" o:spid="_x0000_s1026" style="position:absolute;margin-left:684.2pt;margin-top:225.95pt;width:47.75pt;height:205.0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" fillcolor="#ed5e50" stroked="f" strokeweight="2pt">
                <v:textbox inset=",0,,0"/>
              </v:rect>
            </w:pict>
          </mc:Fallback>
        </mc:AlternateContent>
      </w:r>
      <w:r>
        <w:rPr>
          <w:b/>
          <w:noProof/>
          <w:color w:val="A6A6A6" w:themeColor="background1" w:themeShade="A6"/>
          <w:sz w:val="32"/>
          <w:szCs w:val="44"/>
        </w:rPr>
        <mc:AlternateContent>
          <mc:Choice Requires="wpg">
            <w:drawing>
              <wp:anchor distT="0" distB="0" distL="114300" distR="114300" simplePos="0" relativeHeight="251645440" behindDoc="1" locked="0" layoutInCell="1" allowOverlap="1" wp14:anchorId="536FDFCF" wp14:editId="61404DC2">
                <wp:simplePos x="0" y="0"/>
                <wp:positionH relativeFrom="column">
                  <wp:posOffset>3659557</wp:posOffset>
                </wp:positionH>
                <wp:positionV relativeFrom="paragraph">
                  <wp:posOffset>966349</wp:posOffset>
                </wp:positionV>
                <wp:extent cx="1690240" cy="379732"/>
                <wp:effectExtent l="0" t="5397" r="0" b="0"/>
                <wp:wrapNone/>
                <wp:docPr id="2070436648" name="Group 18">
                  <a:extLst xmlns:a="http://schemas.openxmlformats.org/drawingml/2006/main">
                    <a:ext uri="{FF2B5EF4-FFF2-40B4-BE49-F238E27FC236}">
                      <a16:creationId xmlns:a16="http://schemas.microsoft.com/office/drawing/2014/main" id="{446740A5-789D-1EE5-7361-777ED1658C0F}"/>
                    </a:ext>
                  </a:extLst>
                </wp:docPr>
                <wp:cNvGraphicFramePr/>
                <a:graphic xmlns:a="http://schemas.openxmlformats.org/drawingml/2006/main">
                  <a:graphicData uri="http://schemas.microsoft.com/office/word/2010/wordprocessingGroup">
                    <wpg:wgp>
                      <wpg:cNvGrpSpPr/>
                      <wpg:grpSpPr>
                        <a:xfrm rot="5400000">
                          <a:off x="0" y="0"/>
                          <a:ext cx="1690240" cy="379732"/>
                          <a:chOff x="3472144" y="1070638"/>
                          <a:chExt cx="1215736" cy="273119"/>
                        </a:xfrm>
                      </wpg:grpSpPr>
                      <wps:wsp>
                        <wps:cNvPr id="1330270807" name="Freeform 1330270807">
                          <a:extLst>
                            <a:ext uri="{FF2B5EF4-FFF2-40B4-BE49-F238E27FC236}">
                              <a16:creationId xmlns:a16="http://schemas.microsoft.com/office/drawing/2014/main" id="{D5E25C9E-145D-38BE-489C-5621311E2DCA}"/>
                            </a:ext>
                          </a:extLst>
                        </wps:cNvPr>
                        <wps:cNvSpPr/>
                        <wps:spPr>
                          <a:xfrm>
                            <a:off x="3472144" y="1073165"/>
                            <a:ext cx="147204" cy="267636"/>
                          </a:xfrm>
                          <a:custGeom>
                            <a:avLst/>
                            <a:gdLst>
                              <a:gd name="connsiteX0" fmla="*/ 135082 w 147204"/>
                              <a:gd name="connsiteY0" fmla="*/ 129091 h 267636"/>
                              <a:gd name="connsiteX1" fmla="*/ 135082 w 147204"/>
                              <a:gd name="connsiteY1" fmla="*/ 159398 h 267636"/>
                              <a:gd name="connsiteX2" fmla="*/ 135082 w 147204"/>
                              <a:gd name="connsiteY2" fmla="*/ 190571 h 267636"/>
                              <a:gd name="connsiteX3" fmla="*/ 82261 w 147204"/>
                              <a:gd name="connsiteY3" fmla="*/ 251184 h 267636"/>
                              <a:gd name="connsiteX4" fmla="*/ 36368 w 147204"/>
                              <a:gd name="connsiteY4" fmla="*/ 253782 h 267636"/>
                              <a:gd name="connsiteX5" fmla="*/ 11257 w 147204"/>
                              <a:gd name="connsiteY5" fmla="*/ 253782 h 267636"/>
                              <a:gd name="connsiteX6" fmla="*/ 6927 w 147204"/>
                              <a:gd name="connsiteY6" fmla="*/ 253782 h 267636"/>
                              <a:gd name="connsiteX7" fmla="*/ 3464 w 147204"/>
                              <a:gd name="connsiteY7" fmla="*/ 252050 h 267636"/>
                              <a:gd name="connsiteX8" fmla="*/ 2598 w 147204"/>
                              <a:gd name="connsiteY8" fmla="*/ 252050 h 267636"/>
                              <a:gd name="connsiteX9" fmla="*/ 866 w 147204"/>
                              <a:gd name="connsiteY9" fmla="*/ 231268 h 267636"/>
                              <a:gd name="connsiteX10" fmla="*/ 866 w 147204"/>
                              <a:gd name="connsiteY10" fmla="*/ 227805 h 267636"/>
                              <a:gd name="connsiteX11" fmla="*/ 866 w 147204"/>
                              <a:gd name="connsiteY11" fmla="*/ 219146 h 267636"/>
                              <a:gd name="connsiteX12" fmla="*/ 1732 w 147204"/>
                              <a:gd name="connsiteY12" fmla="*/ 181912 h 267636"/>
                              <a:gd name="connsiteX13" fmla="*/ 866 w 147204"/>
                              <a:gd name="connsiteY13" fmla="*/ 150739 h 267636"/>
                              <a:gd name="connsiteX14" fmla="*/ 1732 w 147204"/>
                              <a:gd name="connsiteY14" fmla="*/ 142080 h 267636"/>
                              <a:gd name="connsiteX15" fmla="*/ 866 w 147204"/>
                              <a:gd name="connsiteY15" fmla="*/ 134287 h 267636"/>
                              <a:gd name="connsiteX16" fmla="*/ 866 w 147204"/>
                              <a:gd name="connsiteY16" fmla="*/ 129957 h 267636"/>
                              <a:gd name="connsiteX17" fmla="*/ 866 w 147204"/>
                              <a:gd name="connsiteY17" fmla="*/ 116968 h 267636"/>
                              <a:gd name="connsiteX18" fmla="*/ 866 w 147204"/>
                              <a:gd name="connsiteY18" fmla="*/ 110041 h 267636"/>
                              <a:gd name="connsiteX19" fmla="*/ 866 w 147204"/>
                              <a:gd name="connsiteY19" fmla="*/ 85796 h 267636"/>
                              <a:gd name="connsiteX20" fmla="*/ 866 w 147204"/>
                              <a:gd name="connsiteY20" fmla="*/ 67612 h 267636"/>
                              <a:gd name="connsiteX21" fmla="*/ 0 w 147204"/>
                              <a:gd name="connsiteY21" fmla="*/ 46830 h 267636"/>
                              <a:gd name="connsiteX22" fmla="*/ 0 w 147204"/>
                              <a:gd name="connsiteY22" fmla="*/ 36439 h 267636"/>
                              <a:gd name="connsiteX23" fmla="*/ 866 w 147204"/>
                              <a:gd name="connsiteY23" fmla="*/ 12193 h 267636"/>
                              <a:gd name="connsiteX24" fmla="*/ 866 w 147204"/>
                              <a:gd name="connsiteY24" fmla="*/ 3534 h 267636"/>
                              <a:gd name="connsiteX25" fmla="*/ 25977 w 147204"/>
                              <a:gd name="connsiteY25" fmla="*/ 71 h 267636"/>
                              <a:gd name="connsiteX26" fmla="*/ 55418 w 147204"/>
                              <a:gd name="connsiteY26" fmla="*/ 1802 h 267636"/>
                              <a:gd name="connsiteX27" fmla="*/ 80530 w 147204"/>
                              <a:gd name="connsiteY27" fmla="*/ 3534 h 267636"/>
                              <a:gd name="connsiteX28" fmla="*/ 90055 w 147204"/>
                              <a:gd name="connsiteY28" fmla="*/ 5266 h 267636"/>
                              <a:gd name="connsiteX29" fmla="*/ 97848 w 147204"/>
                              <a:gd name="connsiteY29" fmla="*/ 7864 h 267636"/>
                              <a:gd name="connsiteX30" fmla="*/ 108239 w 147204"/>
                              <a:gd name="connsiteY30" fmla="*/ 12193 h 267636"/>
                              <a:gd name="connsiteX31" fmla="*/ 124691 w 147204"/>
                              <a:gd name="connsiteY31" fmla="*/ 26914 h 267636"/>
                              <a:gd name="connsiteX32" fmla="*/ 129021 w 147204"/>
                              <a:gd name="connsiteY32" fmla="*/ 32975 h 267636"/>
                              <a:gd name="connsiteX33" fmla="*/ 135948 w 147204"/>
                              <a:gd name="connsiteY33" fmla="*/ 69343 h 267636"/>
                              <a:gd name="connsiteX34" fmla="*/ 135948 w 147204"/>
                              <a:gd name="connsiteY34" fmla="*/ 86662 h 267636"/>
                              <a:gd name="connsiteX35" fmla="*/ 136814 w 147204"/>
                              <a:gd name="connsiteY35" fmla="*/ 116103 h 267636"/>
                              <a:gd name="connsiteX36" fmla="*/ 136814 w 147204"/>
                              <a:gd name="connsiteY36" fmla="*/ 129091 h 267636"/>
                              <a:gd name="connsiteX37" fmla="*/ 132484 w 147204"/>
                              <a:gd name="connsiteY37" fmla="*/ 143812 h 267636"/>
                              <a:gd name="connsiteX38" fmla="*/ 132484 w 147204"/>
                              <a:gd name="connsiteY38" fmla="*/ 117834 h 267636"/>
                              <a:gd name="connsiteX39" fmla="*/ 132484 w 147204"/>
                              <a:gd name="connsiteY39" fmla="*/ 111773 h 267636"/>
                              <a:gd name="connsiteX40" fmla="*/ 131618 w 147204"/>
                              <a:gd name="connsiteY40" fmla="*/ 86662 h 267636"/>
                              <a:gd name="connsiteX41" fmla="*/ 131618 w 147204"/>
                              <a:gd name="connsiteY41" fmla="*/ 65880 h 267636"/>
                              <a:gd name="connsiteX42" fmla="*/ 130752 w 147204"/>
                              <a:gd name="connsiteY42" fmla="*/ 56355 h 267636"/>
                              <a:gd name="connsiteX43" fmla="*/ 102177 w 147204"/>
                              <a:gd name="connsiteY43" fmla="*/ 13925 h 267636"/>
                              <a:gd name="connsiteX44" fmla="*/ 92652 w 147204"/>
                              <a:gd name="connsiteY44" fmla="*/ 9596 h 267636"/>
                              <a:gd name="connsiteX45" fmla="*/ 25977 w 147204"/>
                              <a:gd name="connsiteY45" fmla="*/ 5266 h 267636"/>
                              <a:gd name="connsiteX46" fmla="*/ 2598 w 147204"/>
                              <a:gd name="connsiteY46" fmla="*/ 6132 h 267636"/>
                              <a:gd name="connsiteX47" fmla="*/ 2598 w 147204"/>
                              <a:gd name="connsiteY47" fmla="*/ 32109 h 267636"/>
                              <a:gd name="connsiteX48" fmla="*/ 3464 w 147204"/>
                              <a:gd name="connsiteY48" fmla="*/ 71941 h 267636"/>
                              <a:gd name="connsiteX49" fmla="*/ 2598 w 147204"/>
                              <a:gd name="connsiteY49" fmla="*/ 87528 h 267636"/>
                              <a:gd name="connsiteX50" fmla="*/ 3464 w 147204"/>
                              <a:gd name="connsiteY50" fmla="*/ 111773 h 267636"/>
                              <a:gd name="connsiteX51" fmla="*/ 3464 w 147204"/>
                              <a:gd name="connsiteY51" fmla="*/ 123896 h 267636"/>
                              <a:gd name="connsiteX52" fmla="*/ 3464 w 147204"/>
                              <a:gd name="connsiteY52" fmla="*/ 134287 h 267636"/>
                              <a:gd name="connsiteX53" fmla="*/ 3464 w 147204"/>
                              <a:gd name="connsiteY53" fmla="*/ 134287 h 267636"/>
                              <a:gd name="connsiteX54" fmla="*/ 3464 w 147204"/>
                              <a:gd name="connsiteY54" fmla="*/ 148141 h 267636"/>
                              <a:gd name="connsiteX55" fmla="*/ 3464 w 147204"/>
                              <a:gd name="connsiteY55" fmla="*/ 160264 h 267636"/>
                              <a:gd name="connsiteX56" fmla="*/ 3464 w 147204"/>
                              <a:gd name="connsiteY56" fmla="*/ 180180 h 267636"/>
                              <a:gd name="connsiteX57" fmla="*/ 2598 w 147204"/>
                              <a:gd name="connsiteY57" fmla="*/ 218280 h 267636"/>
                              <a:gd name="connsiteX58" fmla="*/ 4330 w 147204"/>
                              <a:gd name="connsiteY58" fmla="*/ 252050 h 267636"/>
                              <a:gd name="connsiteX59" fmla="*/ 22514 w 147204"/>
                              <a:gd name="connsiteY59" fmla="*/ 252050 h 267636"/>
                              <a:gd name="connsiteX60" fmla="*/ 123825 w 147204"/>
                              <a:gd name="connsiteY60" fmla="*/ 220878 h 267636"/>
                              <a:gd name="connsiteX61" fmla="*/ 132484 w 147204"/>
                              <a:gd name="connsiteY61" fmla="*/ 173252 h 267636"/>
                              <a:gd name="connsiteX62" fmla="*/ 131618 w 147204"/>
                              <a:gd name="connsiteY62" fmla="*/ 157666 h 267636"/>
                              <a:gd name="connsiteX63" fmla="*/ 132484 w 147204"/>
                              <a:gd name="connsiteY63" fmla="*/ 150739 h 267636"/>
                              <a:gd name="connsiteX64" fmla="*/ 132484 w 147204"/>
                              <a:gd name="connsiteY64" fmla="*/ 143812 h 267636"/>
                              <a:gd name="connsiteX65" fmla="*/ 144607 w 147204"/>
                              <a:gd name="connsiteY65" fmla="*/ 155934 h 267636"/>
                              <a:gd name="connsiteX66" fmla="*/ 144607 w 147204"/>
                              <a:gd name="connsiteY66" fmla="*/ 129957 h 267636"/>
                              <a:gd name="connsiteX67" fmla="*/ 144607 w 147204"/>
                              <a:gd name="connsiteY67" fmla="*/ 123896 h 267636"/>
                              <a:gd name="connsiteX68" fmla="*/ 143741 w 147204"/>
                              <a:gd name="connsiteY68" fmla="*/ 98784 h 267636"/>
                              <a:gd name="connsiteX69" fmla="*/ 143741 w 147204"/>
                              <a:gd name="connsiteY69" fmla="*/ 78002 h 267636"/>
                              <a:gd name="connsiteX70" fmla="*/ 142875 w 147204"/>
                              <a:gd name="connsiteY70" fmla="*/ 68478 h 267636"/>
                              <a:gd name="connsiteX71" fmla="*/ 140277 w 147204"/>
                              <a:gd name="connsiteY71" fmla="*/ 59818 h 267636"/>
                              <a:gd name="connsiteX72" fmla="*/ 137680 w 147204"/>
                              <a:gd name="connsiteY72" fmla="*/ 44232 h 267636"/>
                              <a:gd name="connsiteX73" fmla="*/ 138545 w 147204"/>
                              <a:gd name="connsiteY73" fmla="*/ 44232 h 267636"/>
                              <a:gd name="connsiteX74" fmla="*/ 140277 w 147204"/>
                              <a:gd name="connsiteY74" fmla="*/ 48562 h 267636"/>
                              <a:gd name="connsiteX75" fmla="*/ 146339 w 147204"/>
                              <a:gd name="connsiteY75" fmla="*/ 83198 h 267636"/>
                              <a:gd name="connsiteX76" fmla="*/ 146339 w 147204"/>
                              <a:gd name="connsiteY76" fmla="*/ 100516 h 267636"/>
                              <a:gd name="connsiteX77" fmla="*/ 147205 w 147204"/>
                              <a:gd name="connsiteY77" fmla="*/ 129957 h 267636"/>
                              <a:gd name="connsiteX78" fmla="*/ 147205 w 147204"/>
                              <a:gd name="connsiteY78" fmla="*/ 142946 h 267636"/>
                              <a:gd name="connsiteX79" fmla="*/ 147205 w 147204"/>
                              <a:gd name="connsiteY79" fmla="*/ 173252 h 267636"/>
                              <a:gd name="connsiteX80" fmla="*/ 147205 w 147204"/>
                              <a:gd name="connsiteY80" fmla="*/ 185375 h 267636"/>
                              <a:gd name="connsiteX81" fmla="*/ 146339 w 147204"/>
                              <a:gd name="connsiteY81" fmla="*/ 201828 h 267636"/>
                              <a:gd name="connsiteX82" fmla="*/ 94384 w 147204"/>
                              <a:gd name="connsiteY82" fmla="*/ 265039 h 267636"/>
                              <a:gd name="connsiteX83" fmla="*/ 48491 w 147204"/>
                              <a:gd name="connsiteY83" fmla="*/ 267637 h 267636"/>
                              <a:gd name="connsiteX84" fmla="*/ 23380 w 147204"/>
                              <a:gd name="connsiteY84" fmla="*/ 267637 h 267636"/>
                              <a:gd name="connsiteX85" fmla="*/ 19050 w 147204"/>
                              <a:gd name="connsiteY85" fmla="*/ 267637 h 267636"/>
                              <a:gd name="connsiteX86" fmla="*/ 16452 w 147204"/>
                              <a:gd name="connsiteY86" fmla="*/ 266771 h 267636"/>
                              <a:gd name="connsiteX87" fmla="*/ 14721 w 147204"/>
                              <a:gd name="connsiteY87" fmla="*/ 265039 h 267636"/>
                              <a:gd name="connsiteX88" fmla="*/ 14721 w 147204"/>
                              <a:gd name="connsiteY88" fmla="*/ 264173 h 267636"/>
                              <a:gd name="connsiteX89" fmla="*/ 15586 w 147204"/>
                              <a:gd name="connsiteY89" fmla="*/ 262441 h 267636"/>
                              <a:gd name="connsiteX90" fmla="*/ 17318 w 147204"/>
                              <a:gd name="connsiteY90" fmla="*/ 264173 h 267636"/>
                              <a:gd name="connsiteX91" fmla="*/ 17318 w 147204"/>
                              <a:gd name="connsiteY91" fmla="*/ 265039 h 267636"/>
                              <a:gd name="connsiteX92" fmla="*/ 35502 w 147204"/>
                              <a:gd name="connsiteY92" fmla="*/ 265039 h 267636"/>
                              <a:gd name="connsiteX93" fmla="*/ 136814 w 147204"/>
                              <a:gd name="connsiteY93" fmla="*/ 233866 h 267636"/>
                              <a:gd name="connsiteX94" fmla="*/ 145473 w 147204"/>
                              <a:gd name="connsiteY94" fmla="*/ 186241 h 267636"/>
                              <a:gd name="connsiteX95" fmla="*/ 145473 w 147204"/>
                              <a:gd name="connsiteY95" fmla="*/ 163728 h 267636"/>
                              <a:gd name="connsiteX96" fmla="*/ 145473 w 147204"/>
                              <a:gd name="connsiteY96" fmla="*/ 155934 h 267636"/>
                              <a:gd name="connsiteX97" fmla="*/ 94384 w 147204"/>
                              <a:gd name="connsiteY97" fmla="*/ 181912 h 267636"/>
                              <a:gd name="connsiteX98" fmla="*/ 90920 w 147204"/>
                              <a:gd name="connsiteY98" fmla="*/ 204425 h 267636"/>
                              <a:gd name="connsiteX99" fmla="*/ 90920 w 147204"/>
                              <a:gd name="connsiteY99" fmla="*/ 205291 h 267636"/>
                              <a:gd name="connsiteX100" fmla="*/ 61480 w 147204"/>
                              <a:gd name="connsiteY100" fmla="*/ 215682 h 267636"/>
                              <a:gd name="connsiteX101" fmla="*/ 44161 w 147204"/>
                              <a:gd name="connsiteY101" fmla="*/ 213950 h 267636"/>
                              <a:gd name="connsiteX102" fmla="*/ 44161 w 147204"/>
                              <a:gd name="connsiteY102" fmla="*/ 213084 h 267636"/>
                              <a:gd name="connsiteX103" fmla="*/ 44161 w 147204"/>
                              <a:gd name="connsiteY103" fmla="*/ 212219 h 267636"/>
                              <a:gd name="connsiteX104" fmla="*/ 44161 w 147204"/>
                              <a:gd name="connsiteY104" fmla="*/ 210487 h 267636"/>
                              <a:gd name="connsiteX105" fmla="*/ 44161 w 147204"/>
                              <a:gd name="connsiteY105" fmla="*/ 200096 h 267636"/>
                              <a:gd name="connsiteX106" fmla="*/ 43295 w 147204"/>
                              <a:gd name="connsiteY106" fmla="*/ 182778 h 267636"/>
                              <a:gd name="connsiteX107" fmla="*/ 43295 w 147204"/>
                              <a:gd name="connsiteY107" fmla="*/ 170655 h 267636"/>
                              <a:gd name="connsiteX108" fmla="*/ 42430 w 147204"/>
                              <a:gd name="connsiteY108" fmla="*/ 145543 h 267636"/>
                              <a:gd name="connsiteX109" fmla="*/ 42430 w 147204"/>
                              <a:gd name="connsiteY109" fmla="*/ 134287 h 267636"/>
                              <a:gd name="connsiteX110" fmla="*/ 42430 w 147204"/>
                              <a:gd name="connsiteY110" fmla="*/ 109175 h 267636"/>
                              <a:gd name="connsiteX111" fmla="*/ 43295 w 147204"/>
                              <a:gd name="connsiteY111" fmla="*/ 76271 h 267636"/>
                              <a:gd name="connsiteX112" fmla="*/ 43295 w 147204"/>
                              <a:gd name="connsiteY112" fmla="*/ 45964 h 267636"/>
                              <a:gd name="connsiteX113" fmla="*/ 54552 w 147204"/>
                              <a:gd name="connsiteY113" fmla="*/ 40768 h 267636"/>
                              <a:gd name="connsiteX114" fmla="*/ 64943 w 147204"/>
                              <a:gd name="connsiteY114" fmla="*/ 39903 h 267636"/>
                              <a:gd name="connsiteX115" fmla="*/ 66675 w 147204"/>
                              <a:gd name="connsiteY115" fmla="*/ 39903 h 267636"/>
                              <a:gd name="connsiteX116" fmla="*/ 93518 w 147204"/>
                              <a:gd name="connsiteY116" fmla="*/ 66746 h 267636"/>
                              <a:gd name="connsiteX117" fmla="*/ 92652 w 147204"/>
                              <a:gd name="connsiteY117" fmla="*/ 101382 h 267636"/>
                              <a:gd name="connsiteX118" fmla="*/ 93518 w 147204"/>
                              <a:gd name="connsiteY118" fmla="*/ 137750 h 267636"/>
                              <a:gd name="connsiteX119" fmla="*/ 94384 w 147204"/>
                              <a:gd name="connsiteY119" fmla="*/ 181912 h 267636"/>
                              <a:gd name="connsiteX120" fmla="*/ 90920 w 147204"/>
                              <a:gd name="connsiteY120" fmla="*/ 194034 h 267636"/>
                              <a:gd name="connsiteX121" fmla="*/ 91786 w 147204"/>
                              <a:gd name="connsiteY121" fmla="*/ 181912 h 267636"/>
                              <a:gd name="connsiteX122" fmla="*/ 90920 w 147204"/>
                              <a:gd name="connsiteY122" fmla="*/ 164593 h 267636"/>
                              <a:gd name="connsiteX123" fmla="*/ 90920 w 147204"/>
                              <a:gd name="connsiteY123" fmla="*/ 158532 h 267636"/>
                              <a:gd name="connsiteX124" fmla="*/ 90055 w 147204"/>
                              <a:gd name="connsiteY124" fmla="*/ 146409 h 267636"/>
                              <a:gd name="connsiteX125" fmla="*/ 90055 w 147204"/>
                              <a:gd name="connsiteY125" fmla="*/ 137750 h 267636"/>
                              <a:gd name="connsiteX126" fmla="*/ 90055 w 147204"/>
                              <a:gd name="connsiteY126" fmla="*/ 123896 h 267636"/>
                              <a:gd name="connsiteX127" fmla="*/ 90055 w 147204"/>
                              <a:gd name="connsiteY127" fmla="*/ 114371 h 267636"/>
                              <a:gd name="connsiteX128" fmla="*/ 90055 w 147204"/>
                              <a:gd name="connsiteY128" fmla="*/ 94455 h 267636"/>
                              <a:gd name="connsiteX129" fmla="*/ 90920 w 147204"/>
                              <a:gd name="connsiteY129" fmla="*/ 69343 h 267636"/>
                              <a:gd name="connsiteX130" fmla="*/ 78798 w 147204"/>
                              <a:gd name="connsiteY130" fmla="*/ 43366 h 267636"/>
                              <a:gd name="connsiteX131" fmla="*/ 75334 w 147204"/>
                              <a:gd name="connsiteY131" fmla="*/ 41634 h 267636"/>
                              <a:gd name="connsiteX132" fmla="*/ 68407 w 147204"/>
                              <a:gd name="connsiteY132" fmla="*/ 40768 h 267636"/>
                              <a:gd name="connsiteX133" fmla="*/ 51089 w 147204"/>
                              <a:gd name="connsiteY133" fmla="*/ 41634 h 267636"/>
                              <a:gd name="connsiteX134" fmla="*/ 46759 w 147204"/>
                              <a:gd name="connsiteY134" fmla="*/ 41634 h 267636"/>
                              <a:gd name="connsiteX135" fmla="*/ 46759 w 147204"/>
                              <a:gd name="connsiteY135" fmla="*/ 56355 h 267636"/>
                              <a:gd name="connsiteX136" fmla="*/ 46759 w 147204"/>
                              <a:gd name="connsiteY136" fmla="*/ 76271 h 267636"/>
                              <a:gd name="connsiteX137" fmla="*/ 46759 w 147204"/>
                              <a:gd name="connsiteY137" fmla="*/ 86662 h 267636"/>
                              <a:gd name="connsiteX138" fmla="*/ 46759 w 147204"/>
                              <a:gd name="connsiteY138" fmla="*/ 95321 h 267636"/>
                              <a:gd name="connsiteX139" fmla="*/ 45893 w 147204"/>
                              <a:gd name="connsiteY139" fmla="*/ 118700 h 267636"/>
                              <a:gd name="connsiteX140" fmla="*/ 46759 w 147204"/>
                              <a:gd name="connsiteY140" fmla="*/ 170655 h 267636"/>
                              <a:gd name="connsiteX141" fmla="*/ 46759 w 147204"/>
                              <a:gd name="connsiteY141" fmla="*/ 197498 h 267636"/>
                              <a:gd name="connsiteX142" fmla="*/ 46759 w 147204"/>
                              <a:gd name="connsiteY142" fmla="*/ 209621 h 267636"/>
                              <a:gd name="connsiteX143" fmla="*/ 63211 w 147204"/>
                              <a:gd name="connsiteY143" fmla="*/ 210487 h 267636"/>
                              <a:gd name="connsiteX144" fmla="*/ 88323 w 147204"/>
                              <a:gd name="connsiteY144" fmla="*/ 200962 h 267636"/>
                              <a:gd name="connsiteX145" fmla="*/ 90920 w 147204"/>
                              <a:gd name="connsiteY145" fmla="*/ 194034 h 267636"/>
                              <a:gd name="connsiteX146" fmla="*/ 56284 w 147204"/>
                              <a:gd name="connsiteY146" fmla="*/ 57221 h 267636"/>
                              <a:gd name="connsiteX147" fmla="*/ 67541 w 147204"/>
                              <a:gd name="connsiteY147" fmla="*/ 52025 h 267636"/>
                              <a:gd name="connsiteX148" fmla="*/ 75334 w 147204"/>
                              <a:gd name="connsiteY148" fmla="*/ 51159 h 267636"/>
                              <a:gd name="connsiteX149" fmla="*/ 78798 w 147204"/>
                              <a:gd name="connsiteY149" fmla="*/ 52891 h 267636"/>
                              <a:gd name="connsiteX150" fmla="*/ 78798 w 147204"/>
                              <a:gd name="connsiteY150" fmla="*/ 54623 h 267636"/>
                              <a:gd name="connsiteX151" fmla="*/ 64077 w 147204"/>
                              <a:gd name="connsiteY151" fmla="*/ 55489 h 267636"/>
                              <a:gd name="connsiteX152" fmla="*/ 59748 w 147204"/>
                              <a:gd name="connsiteY152" fmla="*/ 55489 h 267636"/>
                              <a:gd name="connsiteX153" fmla="*/ 59748 w 147204"/>
                              <a:gd name="connsiteY153" fmla="*/ 70209 h 267636"/>
                              <a:gd name="connsiteX154" fmla="*/ 59748 w 147204"/>
                              <a:gd name="connsiteY154" fmla="*/ 90125 h 267636"/>
                              <a:gd name="connsiteX155" fmla="*/ 59748 w 147204"/>
                              <a:gd name="connsiteY155" fmla="*/ 100516 h 267636"/>
                              <a:gd name="connsiteX156" fmla="*/ 59748 w 147204"/>
                              <a:gd name="connsiteY156" fmla="*/ 109175 h 267636"/>
                              <a:gd name="connsiteX157" fmla="*/ 58882 w 147204"/>
                              <a:gd name="connsiteY157" fmla="*/ 132555 h 267636"/>
                              <a:gd name="connsiteX158" fmla="*/ 59748 w 147204"/>
                              <a:gd name="connsiteY158" fmla="*/ 184509 h 267636"/>
                              <a:gd name="connsiteX159" fmla="*/ 59748 w 147204"/>
                              <a:gd name="connsiteY159" fmla="*/ 203559 h 267636"/>
                              <a:gd name="connsiteX160" fmla="*/ 58016 w 147204"/>
                              <a:gd name="connsiteY160" fmla="*/ 205291 h 267636"/>
                              <a:gd name="connsiteX161" fmla="*/ 56284 w 147204"/>
                              <a:gd name="connsiteY161" fmla="*/ 203559 h 267636"/>
                              <a:gd name="connsiteX162" fmla="*/ 56284 w 147204"/>
                              <a:gd name="connsiteY162" fmla="*/ 194900 h 267636"/>
                              <a:gd name="connsiteX163" fmla="*/ 56284 w 147204"/>
                              <a:gd name="connsiteY163" fmla="*/ 182778 h 267636"/>
                              <a:gd name="connsiteX164" fmla="*/ 55418 w 147204"/>
                              <a:gd name="connsiteY164" fmla="*/ 157666 h 267636"/>
                              <a:gd name="connsiteX165" fmla="*/ 55418 w 147204"/>
                              <a:gd name="connsiteY165" fmla="*/ 146409 h 267636"/>
                              <a:gd name="connsiteX166" fmla="*/ 55418 w 147204"/>
                              <a:gd name="connsiteY166" fmla="*/ 121298 h 267636"/>
                              <a:gd name="connsiteX167" fmla="*/ 56284 w 147204"/>
                              <a:gd name="connsiteY167" fmla="*/ 88393 h 267636"/>
                              <a:gd name="connsiteX168" fmla="*/ 56284 w 147204"/>
                              <a:gd name="connsiteY168" fmla="*/ 57221 h 267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7636">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8"/>
                                </a:cubicBezTo>
                                <a:cubicBezTo>
                                  <a:pt x="866" y="230402"/>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7"/>
                                  <a:pt x="1732" y="142080"/>
                                </a:cubicBezTo>
                                <a:cubicBezTo>
                                  <a:pt x="1732" y="139482"/>
                                  <a:pt x="866" y="136884"/>
                                  <a:pt x="866" y="134287"/>
                                </a:cubicBezTo>
                                <a:cubicBezTo>
                                  <a:pt x="866" y="133421"/>
                                  <a:pt x="866" y="131689"/>
                                  <a:pt x="866" y="129957"/>
                                </a:cubicBezTo>
                                <a:cubicBezTo>
                                  <a:pt x="866" y="125627"/>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2"/>
                                </a:cubicBezTo>
                                <a:cubicBezTo>
                                  <a:pt x="64077" y="2668"/>
                                  <a:pt x="71870"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7"/>
                                  <a:pt x="136814" y="105712"/>
                                  <a:pt x="136814" y="116103"/>
                                </a:cubicBezTo>
                                <a:lnTo>
                                  <a:pt x="136814" y="129091"/>
                                </a:lnTo>
                                <a:close/>
                                <a:moveTo>
                                  <a:pt x="132484" y="143812"/>
                                </a:moveTo>
                                <a:cubicBezTo>
                                  <a:pt x="132484" y="135153"/>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3"/>
                                  <a:pt x="3464" y="71941"/>
                                </a:cubicBezTo>
                                <a:cubicBezTo>
                                  <a:pt x="3464" y="77137"/>
                                  <a:pt x="2598" y="82332"/>
                                  <a:pt x="2598" y="87528"/>
                                </a:cubicBezTo>
                                <a:cubicBezTo>
                                  <a:pt x="2598" y="96187"/>
                                  <a:pt x="3464" y="103980"/>
                                  <a:pt x="3464" y="111773"/>
                                </a:cubicBezTo>
                                <a:cubicBezTo>
                                  <a:pt x="3464" y="116103"/>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2"/>
                                  <a:pt x="3464" y="180180"/>
                                </a:cubicBezTo>
                                <a:cubicBezTo>
                                  <a:pt x="3464" y="193168"/>
                                  <a:pt x="2598" y="205291"/>
                                  <a:pt x="2598" y="218280"/>
                                </a:cubicBezTo>
                                <a:cubicBezTo>
                                  <a:pt x="2598" y="229537"/>
                                  <a:pt x="2598" y="240793"/>
                                  <a:pt x="4330" y="252050"/>
                                </a:cubicBezTo>
                                <a:cubicBezTo>
                                  <a:pt x="10391" y="252050"/>
                                  <a:pt x="16452" y="252050"/>
                                  <a:pt x="22514" y="252050"/>
                                </a:cubicBezTo>
                                <a:cubicBezTo>
                                  <a:pt x="105641" y="252050"/>
                                  <a:pt x="113434" y="241659"/>
                                  <a:pt x="123825" y="220878"/>
                                </a:cubicBezTo>
                                <a:cubicBezTo>
                                  <a:pt x="133350" y="209621"/>
                                  <a:pt x="132484" y="190571"/>
                                  <a:pt x="132484" y="173252"/>
                                </a:cubicBezTo>
                                <a:cubicBezTo>
                                  <a:pt x="132484" y="168057"/>
                                  <a:pt x="131618" y="162862"/>
                                  <a:pt x="131618" y="157666"/>
                                </a:cubicBezTo>
                                <a:cubicBezTo>
                                  <a:pt x="131618" y="155068"/>
                                  <a:pt x="132484" y="152471"/>
                                  <a:pt x="132484" y="150739"/>
                                </a:cubicBezTo>
                                <a:lnTo>
                                  <a:pt x="132484" y="143812"/>
                                </a:lnTo>
                                <a:close/>
                                <a:moveTo>
                                  <a:pt x="144607" y="155934"/>
                                </a:moveTo>
                                <a:cubicBezTo>
                                  <a:pt x="144607" y="147275"/>
                                  <a:pt x="144607" y="138616"/>
                                  <a:pt x="144607" y="129957"/>
                                </a:cubicBezTo>
                                <a:cubicBezTo>
                                  <a:pt x="144607" y="127359"/>
                                  <a:pt x="143741" y="124762"/>
                                  <a:pt x="144607" y="123896"/>
                                </a:cubicBezTo>
                                <a:cubicBezTo>
                                  <a:pt x="143741" y="115237"/>
                                  <a:pt x="143741" y="107443"/>
                                  <a:pt x="143741" y="98784"/>
                                </a:cubicBezTo>
                                <a:cubicBezTo>
                                  <a:pt x="143741" y="90991"/>
                                  <a:pt x="143741" y="84930"/>
                                  <a:pt x="143741" y="78002"/>
                                </a:cubicBezTo>
                                <a:cubicBezTo>
                                  <a:pt x="143741" y="74539"/>
                                  <a:pt x="143741" y="71941"/>
                                  <a:pt x="142875" y="68478"/>
                                </a:cubicBezTo>
                                <a:cubicBezTo>
                                  <a:pt x="142009" y="65880"/>
                                  <a:pt x="141143" y="62416"/>
                                  <a:pt x="140277" y="59818"/>
                                </a:cubicBezTo>
                                <a:cubicBezTo>
                                  <a:pt x="139411" y="54623"/>
                                  <a:pt x="138545" y="49427"/>
                                  <a:pt x="137680" y="44232"/>
                                </a:cubicBezTo>
                                <a:cubicBezTo>
                                  <a:pt x="137680" y="44232"/>
                                  <a:pt x="138545" y="43366"/>
                                  <a:pt x="138545" y="44232"/>
                                </a:cubicBezTo>
                                <a:cubicBezTo>
                                  <a:pt x="139411" y="45098"/>
                                  <a:pt x="140277" y="46830"/>
                                  <a:pt x="140277" y="48562"/>
                                </a:cubicBezTo>
                                <a:cubicBezTo>
                                  <a:pt x="144607" y="59818"/>
                                  <a:pt x="146339" y="71075"/>
                                  <a:pt x="146339" y="83198"/>
                                </a:cubicBezTo>
                                <a:cubicBezTo>
                                  <a:pt x="146339" y="89259"/>
                                  <a:pt x="146339" y="94455"/>
                                  <a:pt x="146339" y="100516"/>
                                </a:cubicBezTo>
                                <a:cubicBezTo>
                                  <a:pt x="146339" y="110041"/>
                                  <a:pt x="147205" y="119566"/>
                                  <a:pt x="147205" y="129957"/>
                                </a:cubicBezTo>
                                <a:lnTo>
                                  <a:pt x="147205" y="142946"/>
                                </a:lnTo>
                                <a:cubicBezTo>
                                  <a:pt x="147205" y="154203"/>
                                  <a:pt x="147205" y="163728"/>
                                  <a:pt x="147205" y="173252"/>
                                </a:cubicBezTo>
                                <a:lnTo>
                                  <a:pt x="147205" y="185375"/>
                                </a:lnTo>
                                <a:cubicBezTo>
                                  <a:pt x="147205" y="190571"/>
                                  <a:pt x="146339" y="195766"/>
                                  <a:pt x="146339" y="201828"/>
                                </a:cubicBezTo>
                                <a:cubicBezTo>
                                  <a:pt x="146339" y="232134"/>
                                  <a:pt x="131618" y="263307"/>
                                  <a:pt x="94384" y="265039"/>
                                </a:cubicBezTo>
                                <a:lnTo>
                                  <a:pt x="48491" y="267637"/>
                                </a:lnTo>
                                <a:cubicBezTo>
                                  <a:pt x="38966" y="267637"/>
                                  <a:pt x="31173" y="267637"/>
                                  <a:pt x="23380" y="267637"/>
                                </a:cubicBezTo>
                                <a:lnTo>
                                  <a:pt x="19050" y="267637"/>
                                </a:lnTo>
                                <a:cubicBezTo>
                                  <a:pt x="16452" y="267637"/>
                                  <a:pt x="17318" y="266771"/>
                                  <a:pt x="16452" y="266771"/>
                                </a:cubicBezTo>
                                <a:cubicBezTo>
                                  <a:pt x="15586" y="265905"/>
                                  <a:pt x="14721" y="265905"/>
                                  <a:pt x="14721" y="265039"/>
                                </a:cubicBezTo>
                                <a:lnTo>
                                  <a:pt x="14721" y="264173"/>
                                </a:lnTo>
                                <a:cubicBezTo>
                                  <a:pt x="14721" y="263307"/>
                                  <a:pt x="14721" y="262441"/>
                                  <a:pt x="15586" y="262441"/>
                                </a:cubicBezTo>
                                <a:cubicBezTo>
                                  <a:pt x="16452" y="262441"/>
                                  <a:pt x="17318" y="262441"/>
                                  <a:pt x="17318" y="264173"/>
                                </a:cubicBezTo>
                                <a:cubicBezTo>
                                  <a:pt x="17318" y="264173"/>
                                  <a:pt x="17318" y="265039"/>
                                  <a:pt x="17318" y="265039"/>
                                </a:cubicBezTo>
                                <a:cubicBezTo>
                                  <a:pt x="23380" y="265039"/>
                                  <a:pt x="29441" y="265039"/>
                                  <a:pt x="35502" y="265039"/>
                                </a:cubicBezTo>
                                <a:cubicBezTo>
                                  <a:pt x="118630" y="265039"/>
                                  <a:pt x="126423" y="254648"/>
                                  <a:pt x="136814" y="233866"/>
                                </a:cubicBezTo>
                                <a:cubicBezTo>
                                  <a:pt x="144607" y="221743"/>
                                  <a:pt x="143741" y="203559"/>
                                  <a:pt x="145473" y="186241"/>
                                </a:cubicBezTo>
                                <a:cubicBezTo>
                                  <a:pt x="145473" y="179314"/>
                                  <a:pt x="145473" y="170655"/>
                                  <a:pt x="145473" y="163728"/>
                                </a:cubicBezTo>
                                <a:lnTo>
                                  <a:pt x="145473" y="155934"/>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9"/>
                                </a:cubicBezTo>
                                <a:cubicBezTo>
                                  <a:pt x="44161" y="212219"/>
                                  <a:pt x="44161" y="211353"/>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30" y="154203"/>
                                  <a:pt x="42430" y="145543"/>
                                </a:cubicBezTo>
                                <a:cubicBezTo>
                                  <a:pt x="42430" y="141214"/>
                                  <a:pt x="42430" y="137750"/>
                                  <a:pt x="42430" y="134287"/>
                                </a:cubicBezTo>
                                <a:cubicBezTo>
                                  <a:pt x="42430" y="125627"/>
                                  <a:pt x="42430" y="117834"/>
                                  <a:pt x="42430" y="109175"/>
                                </a:cubicBezTo>
                                <a:cubicBezTo>
                                  <a:pt x="42430" y="102248"/>
                                  <a:pt x="43295" y="89259"/>
                                  <a:pt x="43295" y="76271"/>
                                </a:cubicBezTo>
                                <a:lnTo>
                                  <a:pt x="43295" y="45964"/>
                                </a:lnTo>
                                <a:cubicBezTo>
                                  <a:pt x="43295" y="39037"/>
                                  <a:pt x="49357" y="40768"/>
                                  <a:pt x="54552" y="40768"/>
                                </a:cubicBezTo>
                                <a:lnTo>
                                  <a:pt x="64943" y="39903"/>
                                </a:lnTo>
                                <a:lnTo>
                                  <a:pt x="66675" y="39903"/>
                                </a:lnTo>
                                <a:cubicBezTo>
                                  <a:pt x="83127" y="39903"/>
                                  <a:pt x="93518" y="49427"/>
                                  <a:pt x="93518" y="66746"/>
                                </a:cubicBezTo>
                                <a:cubicBezTo>
                                  <a:pt x="93518" y="78002"/>
                                  <a:pt x="92652" y="90125"/>
                                  <a:pt x="92652" y="101382"/>
                                </a:cubicBezTo>
                                <a:cubicBezTo>
                                  <a:pt x="92652" y="113505"/>
                                  <a:pt x="92652" y="125627"/>
                                  <a:pt x="93518" y="137750"/>
                                </a:cubicBezTo>
                                <a:cubicBezTo>
                                  <a:pt x="93518" y="153337"/>
                                  <a:pt x="94384" y="163728"/>
                                  <a:pt x="94384" y="181912"/>
                                </a:cubicBezTo>
                                <a:close/>
                                <a:moveTo>
                                  <a:pt x="90920" y="194034"/>
                                </a:moveTo>
                                <a:cubicBezTo>
                                  <a:pt x="90920" y="189705"/>
                                  <a:pt x="91786" y="186241"/>
                                  <a:pt x="91786" y="181912"/>
                                </a:cubicBezTo>
                                <a:cubicBezTo>
                                  <a:pt x="91786" y="175850"/>
                                  <a:pt x="91786" y="169789"/>
                                  <a:pt x="90920" y="164593"/>
                                </a:cubicBezTo>
                                <a:cubicBezTo>
                                  <a:pt x="90920" y="163728"/>
                                  <a:pt x="90920" y="161996"/>
                                  <a:pt x="90920" y="158532"/>
                                </a:cubicBezTo>
                                <a:cubicBezTo>
                                  <a:pt x="90920" y="154203"/>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2"/>
                                  <a:pt x="90920" y="69343"/>
                                </a:cubicBezTo>
                                <a:cubicBezTo>
                                  <a:pt x="90920" y="58087"/>
                                  <a:pt x="90055" y="47696"/>
                                  <a:pt x="78798" y="43366"/>
                                </a:cubicBezTo>
                                <a:lnTo>
                                  <a:pt x="75334" y="41634"/>
                                </a:lnTo>
                                <a:cubicBezTo>
                                  <a:pt x="72736" y="40768"/>
                                  <a:pt x="71005" y="40768"/>
                                  <a:pt x="68407" y="40768"/>
                                </a:cubicBezTo>
                                <a:cubicBezTo>
                                  <a:pt x="62346" y="40768"/>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8"/>
                                  <a:pt x="46759" y="206157"/>
                                  <a:pt x="46759" y="209621"/>
                                </a:cubicBezTo>
                                <a:cubicBezTo>
                                  <a:pt x="52821" y="210487"/>
                                  <a:pt x="58882" y="209621"/>
                                  <a:pt x="63211" y="210487"/>
                                </a:cubicBezTo>
                                <a:cubicBezTo>
                                  <a:pt x="73602" y="210487"/>
                                  <a:pt x="85725" y="207023"/>
                                  <a:pt x="88323" y="200962"/>
                                </a:cubicBezTo>
                                <a:lnTo>
                                  <a:pt x="90920" y="194034"/>
                                </a:lnTo>
                                <a:close/>
                                <a:moveTo>
                                  <a:pt x="56284" y="57221"/>
                                </a:moveTo>
                                <a:cubicBezTo>
                                  <a:pt x="56284" y="50293"/>
                                  <a:pt x="62346" y="52025"/>
                                  <a:pt x="67541" y="52025"/>
                                </a:cubicBezTo>
                                <a:lnTo>
                                  <a:pt x="75334" y="51159"/>
                                </a:lnTo>
                                <a:cubicBezTo>
                                  <a:pt x="77066" y="51159"/>
                                  <a:pt x="77932" y="51159"/>
                                  <a:pt x="78798" y="52891"/>
                                </a:cubicBezTo>
                                <a:cubicBezTo>
                                  <a:pt x="79664" y="52891"/>
                                  <a:pt x="79664" y="54623"/>
                                  <a:pt x="78798" y="54623"/>
                                </a:cubicBezTo>
                                <a:cubicBezTo>
                                  <a:pt x="73602" y="54623"/>
                                  <a:pt x="69273" y="55489"/>
                                  <a:pt x="64077" y="55489"/>
                                </a:cubicBezTo>
                                <a:cubicBezTo>
                                  <a:pt x="62346" y="55489"/>
                                  <a:pt x="60614" y="55489"/>
                                  <a:pt x="59748" y="55489"/>
                                </a:cubicBezTo>
                                <a:cubicBezTo>
                                  <a:pt x="59748" y="60684"/>
                                  <a:pt x="59748" y="65014"/>
                                  <a:pt x="59748" y="70209"/>
                                </a:cubicBezTo>
                                <a:lnTo>
                                  <a:pt x="59748" y="90125"/>
                                </a:lnTo>
                                <a:cubicBezTo>
                                  <a:pt x="59748" y="94455"/>
                                  <a:pt x="59748" y="97052"/>
                                  <a:pt x="59748" y="100516"/>
                                </a:cubicBezTo>
                                <a:cubicBezTo>
                                  <a:pt x="59748" y="103114"/>
                                  <a:pt x="59748" y="106578"/>
                                  <a:pt x="59748" y="109175"/>
                                </a:cubicBezTo>
                                <a:cubicBezTo>
                                  <a:pt x="59748" y="116968"/>
                                  <a:pt x="58882" y="124762"/>
                                  <a:pt x="58882" y="132555"/>
                                </a:cubicBezTo>
                                <a:cubicBezTo>
                                  <a:pt x="58882" y="150739"/>
                                  <a:pt x="59748" y="166325"/>
                                  <a:pt x="59748" y="184509"/>
                                </a:cubicBezTo>
                                <a:lnTo>
                                  <a:pt x="59748" y="203559"/>
                                </a:lnTo>
                                <a:cubicBezTo>
                                  <a:pt x="59748" y="204425"/>
                                  <a:pt x="58882" y="205291"/>
                                  <a:pt x="58016" y="205291"/>
                                </a:cubicBezTo>
                                <a:cubicBezTo>
                                  <a:pt x="57150" y="205291"/>
                                  <a:pt x="56284" y="205291"/>
                                  <a:pt x="56284" y="203559"/>
                                </a:cubicBezTo>
                                <a:cubicBezTo>
                                  <a:pt x="56284" y="200962"/>
                                  <a:pt x="56284" y="197498"/>
                                  <a:pt x="56284" y="194900"/>
                                </a:cubicBezTo>
                                <a:cubicBezTo>
                                  <a:pt x="56284" y="190571"/>
                                  <a:pt x="56284" y="187107"/>
                                  <a:pt x="56284" y="182778"/>
                                </a:cubicBezTo>
                                <a:cubicBezTo>
                                  <a:pt x="56284" y="174118"/>
                                  <a:pt x="55418" y="166325"/>
                                  <a:pt x="55418" y="157666"/>
                                </a:cubicBezTo>
                                <a:cubicBezTo>
                                  <a:pt x="55418" y="153337"/>
                                  <a:pt x="55418" y="149873"/>
                                  <a:pt x="55418" y="146409"/>
                                </a:cubicBezTo>
                                <a:cubicBezTo>
                                  <a:pt x="55418" y="137750"/>
                                  <a:pt x="55418" y="129957"/>
                                  <a:pt x="55418" y="121298"/>
                                </a:cubicBezTo>
                                <a:cubicBezTo>
                                  <a:pt x="55418" y="114371"/>
                                  <a:pt x="56284" y="101382"/>
                                  <a:pt x="56284" y="88393"/>
                                </a:cubicBezTo>
                                <a:lnTo>
                                  <a:pt x="56284" y="57221"/>
                                </a:lnTo>
                                <a:close/>
                              </a:path>
                            </a:pathLst>
                          </a:custGeom>
                          <a:solidFill>
                            <a:srgbClr val="000000"/>
                          </a:solidFill>
                          <a:ln w="8653" cap="flat">
                            <a:noFill/>
                            <a:prstDash val="solid"/>
                            <a:miter/>
                          </a:ln>
                        </wps:spPr>
                        <wps:bodyPr rtlCol="0" anchor="ctr"/>
                      </wps:wsp>
                      <wps:wsp>
                        <wps:cNvPr id="520018392" name="Freeform 520018392">
                          <a:extLst>
                            <a:ext uri="{FF2B5EF4-FFF2-40B4-BE49-F238E27FC236}">
                              <a16:creationId xmlns:a16="http://schemas.microsoft.com/office/drawing/2014/main" id="{7DD70B01-465E-6879-8C96-4CE2C317C50F}"/>
                            </a:ext>
                          </a:extLst>
                        </wps:cNvPr>
                        <wps:cNvSpPr/>
                        <wps:spPr>
                          <a:xfrm>
                            <a:off x="3636490" y="1071271"/>
                            <a:ext cx="149254" cy="271262"/>
                          </a:xfrm>
                          <a:custGeom>
                            <a:avLst/>
                            <a:gdLst>
                              <a:gd name="connsiteX0" fmla="*/ 129197 w 149254"/>
                              <a:gd name="connsiteY0" fmla="*/ 224503 h 271262"/>
                              <a:gd name="connsiteX1" fmla="*/ 122270 w 149254"/>
                              <a:gd name="connsiteY1" fmla="*/ 234029 h 271262"/>
                              <a:gd name="connsiteX2" fmla="*/ 112745 w 149254"/>
                              <a:gd name="connsiteY2" fmla="*/ 242688 h 271262"/>
                              <a:gd name="connsiteX3" fmla="*/ 109281 w 149254"/>
                              <a:gd name="connsiteY3" fmla="*/ 245285 h 271262"/>
                              <a:gd name="connsiteX4" fmla="*/ 102354 w 149254"/>
                              <a:gd name="connsiteY4" fmla="*/ 249615 h 271262"/>
                              <a:gd name="connsiteX5" fmla="*/ 85902 w 149254"/>
                              <a:gd name="connsiteY5" fmla="*/ 255676 h 271262"/>
                              <a:gd name="connsiteX6" fmla="*/ 65986 w 149254"/>
                              <a:gd name="connsiteY6" fmla="*/ 259140 h 271262"/>
                              <a:gd name="connsiteX7" fmla="*/ 57327 w 149254"/>
                              <a:gd name="connsiteY7" fmla="*/ 257408 h 271262"/>
                              <a:gd name="connsiteX8" fmla="*/ 47802 w 149254"/>
                              <a:gd name="connsiteY8" fmla="*/ 256542 h 271262"/>
                              <a:gd name="connsiteX9" fmla="*/ 40009 w 149254"/>
                              <a:gd name="connsiteY9" fmla="*/ 253079 h 271262"/>
                              <a:gd name="connsiteX10" fmla="*/ 33081 w 149254"/>
                              <a:gd name="connsiteY10" fmla="*/ 248749 h 271262"/>
                              <a:gd name="connsiteX11" fmla="*/ 27020 w 149254"/>
                              <a:gd name="connsiteY11" fmla="*/ 244420 h 271262"/>
                              <a:gd name="connsiteX12" fmla="*/ 15763 w 149254"/>
                              <a:gd name="connsiteY12" fmla="*/ 234029 h 271262"/>
                              <a:gd name="connsiteX13" fmla="*/ 11434 w 149254"/>
                              <a:gd name="connsiteY13" fmla="*/ 227967 h 271262"/>
                              <a:gd name="connsiteX14" fmla="*/ 4506 w 149254"/>
                              <a:gd name="connsiteY14" fmla="*/ 214113 h 271262"/>
                              <a:gd name="connsiteX15" fmla="*/ 1909 w 149254"/>
                              <a:gd name="connsiteY15" fmla="*/ 196794 h 271262"/>
                              <a:gd name="connsiteX16" fmla="*/ 177 w 149254"/>
                              <a:gd name="connsiteY16" fmla="*/ 174281 h 271262"/>
                              <a:gd name="connsiteX17" fmla="*/ 177 w 149254"/>
                              <a:gd name="connsiteY17" fmla="*/ 169951 h 271262"/>
                              <a:gd name="connsiteX18" fmla="*/ 177 w 149254"/>
                              <a:gd name="connsiteY18" fmla="*/ 156963 h 271262"/>
                              <a:gd name="connsiteX19" fmla="*/ 177 w 149254"/>
                              <a:gd name="connsiteY19" fmla="*/ 153499 h 271262"/>
                              <a:gd name="connsiteX20" fmla="*/ 177 w 149254"/>
                              <a:gd name="connsiteY20" fmla="*/ 105874 h 271262"/>
                              <a:gd name="connsiteX21" fmla="*/ 177 w 149254"/>
                              <a:gd name="connsiteY21" fmla="*/ 81628 h 271262"/>
                              <a:gd name="connsiteX22" fmla="*/ 1043 w 149254"/>
                              <a:gd name="connsiteY22" fmla="*/ 52188 h 271262"/>
                              <a:gd name="connsiteX23" fmla="*/ 1909 w 149254"/>
                              <a:gd name="connsiteY23" fmla="*/ 41797 h 271262"/>
                              <a:gd name="connsiteX24" fmla="*/ 3640 w 149254"/>
                              <a:gd name="connsiteY24" fmla="*/ 38333 h 271262"/>
                              <a:gd name="connsiteX25" fmla="*/ 7970 w 149254"/>
                              <a:gd name="connsiteY25" fmla="*/ 28808 h 271262"/>
                              <a:gd name="connsiteX26" fmla="*/ 13165 w 149254"/>
                              <a:gd name="connsiteY26" fmla="*/ 23613 h 271262"/>
                              <a:gd name="connsiteX27" fmla="*/ 27886 w 149254"/>
                              <a:gd name="connsiteY27" fmla="*/ 11490 h 271262"/>
                              <a:gd name="connsiteX28" fmla="*/ 46936 w 149254"/>
                              <a:gd name="connsiteY28" fmla="*/ 2831 h 271262"/>
                              <a:gd name="connsiteX29" fmla="*/ 82438 w 149254"/>
                              <a:gd name="connsiteY29" fmla="*/ 1099 h 271262"/>
                              <a:gd name="connsiteX30" fmla="*/ 95427 w 149254"/>
                              <a:gd name="connsiteY30" fmla="*/ 6294 h 271262"/>
                              <a:gd name="connsiteX31" fmla="*/ 98025 w 149254"/>
                              <a:gd name="connsiteY31" fmla="*/ 7160 h 271262"/>
                              <a:gd name="connsiteX32" fmla="*/ 116208 w 149254"/>
                              <a:gd name="connsiteY32" fmla="*/ 17551 h 271262"/>
                              <a:gd name="connsiteX33" fmla="*/ 130063 w 149254"/>
                              <a:gd name="connsiteY33" fmla="*/ 42663 h 271262"/>
                              <a:gd name="connsiteX34" fmla="*/ 134393 w 149254"/>
                              <a:gd name="connsiteY34" fmla="*/ 73835 h 271262"/>
                              <a:gd name="connsiteX35" fmla="*/ 135259 w 149254"/>
                              <a:gd name="connsiteY35" fmla="*/ 111069 h 271262"/>
                              <a:gd name="connsiteX36" fmla="*/ 135259 w 149254"/>
                              <a:gd name="connsiteY36" fmla="*/ 127522 h 271262"/>
                              <a:gd name="connsiteX37" fmla="*/ 129197 w 149254"/>
                              <a:gd name="connsiteY37" fmla="*/ 224503 h 271262"/>
                              <a:gd name="connsiteX38" fmla="*/ 132661 w 149254"/>
                              <a:gd name="connsiteY38" fmla="*/ 151767 h 271262"/>
                              <a:gd name="connsiteX39" fmla="*/ 132661 w 149254"/>
                              <a:gd name="connsiteY39" fmla="*/ 140510 h 271262"/>
                              <a:gd name="connsiteX40" fmla="*/ 132661 w 149254"/>
                              <a:gd name="connsiteY40" fmla="*/ 117997 h 271262"/>
                              <a:gd name="connsiteX41" fmla="*/ 132661 w 149254"/>
                              <a:gd name="connsiteY41" fmla="*/ 100679 h 271262"/>
                              <a:gd name="connsiteX42" fmla="*/ 130063 w 149254"/>
                              <a:gd name="connsiteY42" fmla="*/ 47858 h 271262"/>
                              <a:gd name="connsiteX43" fmla="*/ 120538 w 149254"/>
                              <a:gd name="connsiteY43" fmla="*/ 27076 h 271262"/>
                              <a:gd name="connsiteX44" fmla="*/ 116208 w 149254"/>
                              <a:gd name="connsiteY44" fmla="*/ 21015 h 271262"/>
                              <a:gd name="connsiteX45" fmla="*/ 110147 w 149254"/>
                              <a:gd name="connsiteY45" fmla="*/ 16685 h 271262"/>
                              <a:gd name="connsiteX46" fmla="*/ 101488 w 149254"/>
                              <a:gd name="connsiteY46" fmla="*/ 11490 h 271262"/>
                              <a:gd name="connsiteX47" fmla="*/ 85902 w 149254"/>
                              <a:gd name="connsiteY47" fmla="*/ 4563 h 271262"/>
                              <a:gd name="connsiteX48" fmla="*/ 70315 w 149254"/>
                              <a:gd name="connsiteY48" fmla="*/ 2831 h 271262"/>
                              <a:gd name="connsiteX49" fmla="*/ 47802 w 149254"/>
                              <a:gd name="connsiteY49" fmla="*/ 6294 h 271262"/>
                              <a:gd name="connsiteX50" fmla="*/ 39143 w 149254"/>
                              <a:gd name="connsiteY50" fmla="*/ 10624 h 271262"/>
                              <a:gd name="connsiteX51" fmla="*/ 19227 w 149254"/>
                              <a:gd name="connsiteY51" fmla="*/ 22747 h 271262"/>
                              <a:gd name="connsiteX52" fmla="*/ 7970 w 149254"/>
                              <a:gd name="connsiteY52" fmla="*/ 39199 h 271262"/>
                              <a:gd name="connsiteX53" fmla="*/ 6238 w 149254"/>
                              <a:gd name="connsiteY53" fmla="*/ 46126 h 271262"/>
                              <a:gd name="connsiteX54" fmla="*/ 5372 w 149254"/>
                              <a:gd name="connsiteY54" fmla="*/ 60847 h 271262"/>
                              <a:gd name="connsiteX55" fmla="*/ 5372 w 149254"/>
                              <a:gd name="connsiteY55" fmla="*/ 65176 h 271262"/>
                              <a:gd name="connsiteX56" fmla="*/ 5372 w 149254"/>
                              <a:gd name="connsiteY56" fmla="*/ 106740 h 271262"/>
                              <a:gd name="connsiteX57" fmla="*/ 4506 w 149254"/>
                              <a:gd name="connsiteY57" fmla="*/ 127522 h 271262"/>
                              <a:gd name="connsiteX58" fmla="*/ 4506 w 149254"/>
                              <a:gd name="connsiteY58" fmla="*/ 147438 h 271262"/>
                              <a:gd name="connsiteX59" fmla="*/ 4506 w 149254"/>
                              <a:gd name="connsiteY59" fmla="*/ 153499 h 271262"/>
                              <a:gd name="connsiteX60" fmla="*/ 4506 w 149254"/>
                              <a:gd name="connsiteY60" fmla="*/ 165622 h 271262"/>
                              <a:gd name="connsiteX61" fmla="*/ 3640 w 149254"/>
                              <a:gd name="connsiteY61" fmla="*/ 184672 h 271262"/>
                              <a:gd name="connsiteX62" fmla="*/ 4506 w 149254"/>
                              <a:gd name="connsiteY62" fmla="*/ 195929 h 271262"/>
                              <a:gd name="connsiteX63" fmla="*/ 4506 w 149254"/>
                              <a:gd name="connsiteY63" fmla="*/ 201990 h 271262"/>
                              <a:gd name="connsiteX64" fmla="*/ 10568 w 149254"/>
                              <a:gd name="connsiteY64" fmla="*/ 221906 h 271262"/>
                              <a:gd name="connsiteX65" fmla="*/ 38277 w 149254"/>
                              <a:gd name="connsiteY65" fmla="*/ 248749 h 271262"/>
                              <a:gd name="connsiteX66" fmla="*/ 50399 w 149254"/>
                              <a:gd name="connsiteY66" fmla="*/ 254810 h 271262"/>
                              <a:gd name="connsiteX67" fmla="*/ 55595 w 149254"/>
                              <a:gd name="connsiteY67" fmla="*/ 254810 h 271262"/>
                              <a:gd name="connsiteX68" fmla="*/ 60790 w 149254"/>
                              <a:gd name="connsiteY68" fmla="*/ 255676 h 271262"/>
                              <a:gd name="connsiteX69" fmla="*/ 76377 w 149254"/>
                              <a:gd name="connsiteY69" fmla="*/ 254810 h 271262"/>
                              <a:gd name="connsiteX70" fmla="*/ 81572 w 149254"/>
                              <a:gd name="connsiteY70" fmla="*/ 253944 h 271262"/>
                              <a:gd name="connsiteX71" fmla="*/ 98890 w 149254"/>
                              <a:gd name="connsiteY71" fmla="*/ 247883 h 271262"/>
                              <a:gd name="connsiteX72" fmla="*/ 106684 w 149254"/>
                              <a:gd name="connsiteY72" fmla="*/ 242688 h 271262"/>
                              <a:gd name="connsiteX73" fmla="*/ 114477 w 149254"/>
                              <a:gd name="connsiteY73" fmla="*/ 237492 h 271262"/>
                              <a:gd name="connsiteX74" fmla="*/ 127465 w 149254"/>
                              <a:gd name="connsiteY74" fmla="*/ 218442 h 271262"/>
                              <a:gd name="connsiteX75" fmla="*/ 130929 w 149254"/>
                              <a:gd name="connsiteY75" fmla="*/ 198526 h 271262"/>
                              <a:gd name="connsiteX76" fmla="*/ 132661 w 149254"/>
                              <a:gd name="connsiteY76" fmla="*/ 151767 h 271262"/>
                              <a:gd name="connsiteX77" fmla="*/ 93695 w 149254"/>
                              <a:gd name="connsiteY77" fmla="*/ 121460 h 271262"/>
                              <a:gd name="connsiteX78" fmla="*/ 95427 w 149254"/>
                              <a:gd name="connsiteY78" fmla="*/ 151767 h 271262"/>
                              <a:gd name="connsiteX79" fmla="*/ 95427 w 149254"/>
                              <a:gd name="connsiteY79" fmla="*/ 182940 h 271262"/>
                              <a:gd name="connsiteX80" fmla="*/ 94561 w 149254"/>
                              <a:gd name="connsiteY80" fmla="*/ 186404 h 271262"/>
                              <a:gd name="connsiteX81" fmla="*/ 92829 w 149254"/>
                              <a:gd name="connsiteY81" fmla="*/ 201990 h 271262"/>
                              <a:gd name="connsiteX82" fmla="*/ 90231 w 149254"/>
                              <a:gd name="connsiteY82" fmla="*/ 206319 h 271262"/>
                              <a:gd name="connsiteX83" fmla="*/ 88500 w 149254"/>
                              <a:gd name="connsiteY83" fmla="*/ 208917 h 271262"/>
                              <a:gd name="connsiteX84" fmla="*/ 69449 w 149254"/>
                              <a:gd name="connsiteY84" fmla="*/ 217576 h 271262"/>
                              <a:gd name="connsiteX85" fmla="*/ 56461 w 149254"/>
                              <a:gd name="connsiteY85" fmla="*/ 215844 h 271262"/>
                              <a:gd name="connsiteX86" fmla="*/ 46936 w 149254"/>
                              <a:gd name="connsiteY86" fmla="*/ 207185 h 271262"/>
                              <a:gd name="connsiteX87" fmla="*/ 46070 w 149254"/>
                              <a:gd name="connsiteY87" fmla="*/ 204588 h 271262"/>
                              <a:gd name="connsiteX88" fmla="*/ 46070 w 149254"/>
                              <a:gd name="connsiteY88" fmla="*/ 202856 h 271262"/>
                              <a:gd name="connsiteX89" fmla="*/ 43472 w 149254"/>
                              <a:gd name="connsiteY89" fmla="*/ 195929 h 271262"/>
                              <a:gd name="connsiteX90" fmla="*/ 42606 w 149254"/>
                              <a:gd name="connsiteY90" fmla="*/ 182940 h 271262"/>
                              <a:gd name="connsiteX91" fmla="*/ 42606 w 149254"/>
                              <a:gd name="connsiteY91" fmla="*/ 168219 h 271262"/>
                              <a:gd name="connsiteX92" fmla="*/ 42606 w 149254"/>
                              <a:gd name="connsiteY92" fmla="*/ 109338 h 271262"/>
                              <a:gd name="connsiteX93" fmla="*/ 42606 w 149254"/>
                              <a:gd name="connsiteY93" fmla="*/ 61713 h 271262"/>
                              <a:gd name="connsiteX94" fmla="*/ 44338 w 149254"/>
                              <a:gd name="connsiteY94" fmla="*/ 54785 h 271262"/>
                              <a:gd name="connsiteX95" fmla="*/ 46936 w 149254"/>
                              <a:gd name="connsiteY95" fmla="*/ 52188 h 271262"/>
                              <a:gd name="connsiteX96" fmla="*/ 51265 w 149254"/>
                              <a:gd name="connsiteY96" fmla="*/ 47858 h 271262"/>
                              <a:gd name="connsiteX97" fmla="*/ 71181 w 149254"/>
                              <a:gd name="connsiteY97" fmla="*/ 43528 h 271262"/>
                              <a:gd name="connsiteX98" fmla="*/ 78974 w 149254"/>
                              <a:gd name="connsiteY98" fmla="*/ 45260 h 271262"/>
                              <a:gd name="connsiteX99" fmla="*/ 83304 w 149254"/>
                              <a:gd name="connsiteY99" fmla="*/ 47858 h 271262"/>
                              <a:gd name="connsiteX100" fmla="*/ 86768 w 149254"/>
                              <a:gd name="connsiteY100" fmla="*/ 48724 h 271262"/>
                              <a:gd name="connsiteX101" fmla="*/ 94561 w 149254"/>
                              <a:gd name="connsiteY101" fmla="*/ 59981 h 271262"/>
                              <a:gd name="connsiteX102" fmla="*/ 94561 w 149254"/>
                              <a:gd name="connsiteY102" fmla="*/ 79031 h 271262"/>
                              <a:gd name="connsiteX103" fmla="*/ 94561 w 149254"/>
                              <a:gd name="connsiteY103" fmla="*/ 95483 h 271262"/>
                              <a:gd name="connsiteX104" fmla="*/ 93695 w 149254"/>
                              <a:gd name="connsiteY104" fmla="*/ 121460 h 271262"/>
                              <a:gd name="connsiteX105" fmla="*/ 92829 w 149254"/>
                              <a:gd name="connsiteY105" fmla="*/ 166488 h 271262"/>
                              <a:gd name="connsiteX106" fmla="*/ 92829 w 149254"/>
                              <a:gd name="connsiteY106" fmla="*/ 149169 h 271262"/>
                              <a:gd name="connsiteX107" fmla="*/ 92829 w 149254"/>
                              <a:gd name="connsiteY107" fmla="*/ 137913 h 271262"/>
                              <a:gd name="connsiteX108" fmla="*/ 91097 w 149254"/>
                              <a:gd name="connsiteY108" fmla="*/ 112801 h 271262"/>
                              <a:gd name="connsiteX109" fmla="*/ 91097 w 149254"/>
                              <a:gd name="connsiteY109" fmla="*/ 90288 h 271262"/>
                              <a:gd name="connsiteX110" fmla="*/ 91097 w 149254"/>
                              <a:gd name="connsiteY110" fmla="*/ 70372 h 271262"/>
                              <a:gd name="connsiteX111" fmla="*/ 91097 w 149254"/>
                              <a:gd name="connsiteY111" fmla="*/ 60847 h 271262"/>
                              <a:gd name="connsiteX112" fmla="*/ 85036 w 149254"/>
                              <a:gd name="connsiteY112" fmla="*/ 49590 h 271262"/>
                              <a:gd name="connsiteX113" fmla="*/ 82438 w 149254"/>
                              <a:gd name="connsiteY113" fmla="*/ 48724 h 271262"/>
                              <a:gd name="connsiteX114" fmla="*/ 80706 w 149254"/>
                              <a:gd name="connsiteY114" fmla="*/ 46992 h 271262"/>
                              <a:gd name="connsiteX115" fmla="*/ 78974 w 149254"/>
                              <a:gd name="connsiteY115" fmla="*/ 46992 h 271262"/>
                              <a:gd name="connsiteX116" fmla="*/ 78109 w 149254"/>
                              <a:gd name="connsiteY116" fmla="*/ 46126 h 271262"/>
                              <a:gd name="connsiteX117" fmla="*/ 71181 w 149254"/>
                              <a:gd name="connsiteY117" fmla="*/ 44394 h 271262"/>
                              <a:gd name="connsiteX118" fmla="*/ 52997 w 149254"/>
                              <a:gd name="connsiteY118" fmla="*/ 49590 h 271262"/>
                              <a:gd name="connsiteX119" fmla="*/ 47802 w 149254"/>
                              <a:gd name="connsiteY119" fmla="*/ 56517 h 271262"/>
                              <a:gd name="connsiteX120" fmla="*/ 46936 w 149254"/>
                              <a:gd name="connsiteY120" fmla="*/ 68640 h 271262"/>
                              <a:gd name="connsiteX121" fmla="*/ 46070 w 149254"/>
                              <a:gd name="connsiteY121" fmla="*/ 147438 h 271262"/>
                              <a:gd name="connsiteX122" fmla="*/ 46936 w 149254"/>
                              <a:gd name="connsiteY122" fmla="*/ 178610 h 271262"/>
                              <a:gd name="connsiteX123" fmla="*/ 52997 w 149254"/>
                              <a:gd name="connsiteY123" fmla="*/ 206319 h 271262"/>
                              <a:gd name="connsiteX124" fmla="*/ 52997 w 149254"/>
                              <a:gd name="connsiteY124" fmla="*/ 208051 h 271262"/>
                              <a:gd name="connsiteX125" fmla="*/ 57327 w 149254"/>
                              <a:gd name="connsiteY125" fmla="*/ 212381 h 271262"/>
                              <a:gd name="connsiteX126" fmla="*/ 91963 w 149254"/>
                              <a:gd name="connsiteY126" fmla="*/ 197660 h 271262"/>
                              <a:gd name="connsiteX127" fmla="*/ 92829 w 149254"/>
                              <a:gd name="connsiteY127" fmla="*/ 195063 h 271262"/>
                              <a:gd name="connsiteX128" fmla="*/ 92829 w 149254"/>
                              <a:gd name="connsiteY128" fmla="*/ 182940 h 271262"/>
                              <a:gd name="connsiteX129" fmla="*/ 92829 w 149254"/>
                              <a:gd name="connsiteY129" fmla="*/ 166488 h 271262"/>
                              <a:gd name="connsiteX130" fmla="*/ 144784 w 149254"/>
                              <a:gd name="connsiteY130" fmla="*/ 163890 h 271262"/>
                              <a:gd name="connsiteX131" fmla="*/ 144784 w 149254"/>
                              <a:gd name="connsiteY131" fmla="*/ 130119 h 271262"/>
                              <a:gd name="connsiteX132" fmla="*/ 144784 w 149254"/>
                              <a:gd name="connsiteY132" fmla="*/ 112801 h 271262"/>
                              <a:gd name="connsiteX133" fmla="*/ 142186 w 149254"/>
                              <a:gd name="connsiteY133" fmla="*/ 59981 h 271262"/>
                              <a:gd name="connsiteX134" fmla="*/ 141320 w 149254"/>
                              <a:gd name="connsiteY134" fmla="*/ 58249 h 271262"/>
                              <a:gd name="connsiteX135" fmla="*/ 139588 w 149254"/>
                              <a:gd name="connsiteY135" fmla="*/ 48724 h 271262"/>
                              <a:gd name="connsiteX136" fmla="*/ 140454 w 149254"/>
                              <a:gd name="connsiteY136" fmla="*/ 48724 h 271262"/>
                              <a:gd name="connsiteX137" fmla="*/ 143052 w 149254"/>
                              <a:gd name="connsiteY137" fmla="*/ 53919 h 271262"/>
                              <a:gd name="connsiteX138" fmla="*/ 147381 w 149254"/>
                              <a:gd name="connsiteY138" fmla="*/ 85092 h 271262"/>
                              <a:gd name="connsiteX139" fmla="*/ 148247 w 149254"/>
                              <a:gd name="connsiteY139" fmla="*/ 122326 h 271262"/>
                              <a:gd name="connsiteX140" fmla="*/ 148247 w 149254"/>
                              <a:gd name="connsiteY140" fmla="*/ 138779 h 271262"/>
                              <a:gd name="connsiteX141" fmla="*/ 149113 w 149254"/>
                              <a:gd name="connsiteY141" fmla="*/ 163024 h 271262"/>
                              <a:gd name="connsiteX142" fmla="*/ 142186 w 149254"/>
                              <a:gd name="connsiteY142" fmla="*/ 237492 h 271262"/>
                              <a:gd name="connsiteX143" fmla="*/ 135259 w 149254"/>
                              <a:gd name="connsiteY143" fmla="*/ 247017 h 271262"/>
                              <a:gd name="connsiteX144" fmla="*/ 125734 w 149254"/>
                              <a:gd name="connsiteY144" fmla="*/ 255676 h 271262"/>
                              <a:gd name="connsiteX145" fmla="*/ 124868 w 149254"/>
                              <a:gd name="connsiteY145" fmla="*/ 255676 h 271262"/>
                              <a:gd name="connsiteX146" fmla="*/ 118806 w 149254"/>
                              <a:gd name="connsiteY146" fmla="*/ 260006 h 271262"/>
                              <a:gd name="connsiteX147" fmla="*/ 114477 w 149254"/>
                              <a:gd name="connsiteY147" fmla="*/ 261738 h 271262"/>
                              <a:gd name="connsiteX148" fmla="*/ 98025 w 149254"/>
                              <a:gd name="connsiteY148" fmla="*/ 267799 h 271262"/>
                              <a:gd name="connsiteX149" fmla="*/ 78109 w 149254"/>
                              <a:gd name="connsiteY149" fmla="*/ 271262 h 271262"/>
                              <a:gd name="connsiteX150" fmla="*/ 60790 w 149254"/>
                              <a:gd name="connsiteY150" fmla="*/ 268665 h 271262"/>
                              <a:gd name="connsiteX151" fmla="*/ 53863 w 149254"/>
                              <a:gd name="connsiteY151" fmla="*/ 265201 h 271262"/>
                              <a:gd name="connsiteX152" fmla="*/ 52131 w 149254"/>
                              <a:gd name="connsiteY152" fmla="*/ 264335 h 271262"/>
                              <a:gd name="connsiteX153" fmla="*/ 52131 w 149254"/>
                              <a:gd name="connsiteY153" fmla="*/ 263469 h 271262"/>
                              <a:gd name="connsiteX154" fmla="*/ 54729 w 149254"/>
                              <a:gd name="connsiteY154" fmla="*/ 263469 h 271262"/>
                              <a:gd name="connsiteX155" fmla="*/ 61656 w 149254"/>
                              <a:gd name="connsiteY155" fmla="*/ 265201 h 271262"/>
                              <a:gd name="connsiteX156" fmla="*/ 63388 w 149254"/>
                              <a:gd name="connsiteY156" fmla="*/ 265201 h 271262"/>
                              <a:gd name="connsiteX157" fmla="*/ 90231 w 149254"/>
                              <a:gd name="connsiteY157" fmla="*/ 266067 h 271262"/>
                              <a:gd name="connsiteX158" fmla="*/ 95427 w 149254"/>
                              <a:gd name="connsiteY158" fmla="*/ 265201 h 271262"/>
                              <a:gd name="connsiteX159" fmla="*/ 112745 w 149254"/>
                              <a:gd name="connsiteY159" fmla="*/ 259140 h 271262"/>
                              <a:gd name="connsiteX160" fmla="*/ 120538 w 149254"/>
                              <a:gd name="connsiteY160" fmla="*/ 253944 h 271262"/>
                              <a:gd name="connsiteX161" fmla="*/ 128331 w 149254"/>
                              <a:gd name="connsiteY161" fmla="*/ 248749 h 271262"/>
                              <a:gd name="connsiteX162" fmla="*/ 141320 w 149254"/>
                              <a:gd name="connsiteY162" fmla="*/ 229699 h 271262"/>
                              <a:gd name="connsiteX163" fmla="*/ 143052 w 149254"/>
                              <a:gd name="connsiteY163" fmla="*/ 220174 h 271262"/>
                              <a:gd name="connsiteX164" fmla="*/ 145650 w 149254"/>
                              <a:gd name="connsiteY164" fmla="*/ 205453 h 271262"/>
                              <a:gd name="connsiteX165" fmla="*/ 144784 w 149254"/>
                              <a:gd name="connsiteY165" fmla="*/ 163890 h 271262"/>
                              <a:gd name="connsiteX166" fmla="*/ 76377 w 149254"/>
                              <a:gd name="connsiteY166" fmla="*/ 54785 h 271262"/>
                              <a:gd name="connsiteX167" fmla="*/ 76377 w 149254"/>
                              <a:gd name="connsiteY167" fmla="*/ 54785 h 271262"/>
                              <a:gd name="connsiteX168" fmla="*/ 77243 w 149254"/>
                              <a:gd name="connsiteY168" fmla="*/ 54785 h 271262"/>
                              <a:gd name="connsiteX169" fmla="*/ 78109 w 149254"/>
                              <a:gd name="connsiteY169" fmla="*/ 54785 h 271262"/>
                              <a:gd name="connsiteX170" fmla="*/ 78974 w 149254"/>
                              <a:gd name="connsiteY170" fmla="*/ 55651 h 271262"/>
                              <a:gd name="connsiteX171" fmla="*/ 78974 w 149254"/>
                              <a:gd name="connsiteY171" fmla="*/ 55651 h 271262"/>
                              <a:gd name="connsiteX172" fmla="*/ 63388 w 149254"/>
                              <a:gd name="connsiteY172" fmla="*/ 60847 h 271262"/>
                              <a:gd name="connsiteX173" fmla="*/ 58193 w 149254"/>
                              <a:gd name="connsiteY173" fmla="*/ 67774 h 271262"/>
                              <a:gd name="connsiteX174" fmla="*/ 57327 w 149254"/>
                              <a:gd name="connsiteY174" fmla="*/ 79897 h 271262"/>
                              <a:gd name="connsiteX175" fmla="*/ 56461 w 149254"/>
                              <a:gd name="connsiteY175" fmla="*/ 158694 h 271262"/>
                              <a:gd name="connsiteX176" fmla="*/ 57327 w 149254"/>
                              <a:gd name="connsiteY176" fmla="*/ 189867 h 271262"/>
                              <a:gd name="connsiteX177" fmla="*/ 57327 w 149254"/>
                              <a:gd name="connsiteY177" fmla="*/ 198526 h 271262"/>
                              <a:gd name="connsiteX178" fmla="*/ 55595 w 149254"/>
                              <a:gd name="connsiteY178" fmla="*/ 199392 h 271262"/>
                              <a:gd name="connsiteX179" fmla="*/ 55595 w 149254"/>
                              <a:gd name="connsiteY179" fmla="*/ 198526 h 271262"/>
                              <a:gd name="connsiteX180" fmla="*/ 54729 w 149254"/>
                              <a:gd name="connsiteY180" fmla="*/ 191599 h 271262"/>
                              <a:gd name="connsiteX181" fmla="*/ 54729 w 149254"/>
                              <a:gd name="connsiteY181" fmla="*/ 178610 h 271262"/>
                              <a:gd name="connsiteX182" fmla="*/ 54729 w 149254"/>
                              <a:gd name="connsiteY182" fmla="*/ 119729 h 271262"/>
                              <a:gd name="connsiteX183" fmla="*/ 55595 w 149254"/>
                              <a:gd name="connsiteY183" fmla="*/ 75567 h 271262"/>
                              <a:gd name="connsiteX184" fmla="*/ 56461 w 149254"/>
                              <a:gd name="connsiteY184" fmla="*/ 68640 h 271262"/>
                              <a:gd name="connsiteX185" fmla="*/ 59924 w 149254"/>
                              <a:gd name="connsiteY185" fmla="*/ 62578 h 271262"/>
                              <a:gd name="connsiteX186" fmla="*/ 59924 w 149254"/>
                              <a:gd name="connsiteY186" fmla="*/ 62578 h 271262"/>
                              <a:gd name="connsiteX187" fmla="*/ 61656 w 149254"/>
                              <a:gd name="connsiteY187" fmla="*/ 60847 h 271262"/>
                              <a:gd name="connsiteX188" fmla="*/ 67718 w 149254"/>
                              <a:gd name="connsiteY188" fmla="*/ 57383 h 271262"/>
                              <a:gd name="connsiteX189" fmla="*/ 76377 w 149254"/>
                              <a:gd name="connsiteY189" fmla="*/ 54785 h 27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49254" h="271262">
                                <a:moveTo>
                                  <a:pt x="129197" y="224503"/>
                                </a:moveTo>
                                <a:cubicBezTo>
                                  <a:pt x="126599" y="228833"/>
                                  <a:pt x="124868" y="230565"/>
                                  <a:pt x="122270" y="234029"/>
                                </a:cubicBezTo>
                                <a:cubicBezTo>
                                  <a:pt x="119672" y="237492"/>
                                  <a:pt x="116208" y="239224"/>
                                  <a:pt x="112745" y="242688"/>
                                </a:cubicBezTo>
                                <a:lnTo>
                                  <a:pt x="109281" y="245285"/>
                                </a:lnTo>
                                <a:cubicBezTo>
                                  <a:pt x="106684" y="247017"/>
                                  <a:pt x="104952" y="247883"/>
                                  <a:pt x="102354" y="249615"/>
                                </a:cubicBezTo>
                                <a:cubicBezTo>
                                  <a:pt x="97159" y="252213"/>
                                  <a:pt x="91963" y="254810"/>
                                  <a:pt x="85902" y="255676"/>
                                </a:cubicBezTo>
                                <a:cubicBezTo>
                                  <a:pt x="78974" y="257408"/>
                                  <a:pt x="72913" y="259140"/>
                                  <a:pt x="65986" y="259140"/>
                                </a:cubicBezTo>
                                <a:cubicBezTo>
                                  <a:pt x="63388" y="259140"/>
                                  <a:pt x="60790" y="257408"/>
                                  <a:pt x="57327" y="257408"/>
                                </a:cubicBezTo>
                                <a:cubicBezTo>
                                  <a:pt x="52997" y="257408"/>
                                  <a:pt x="51265" y="257408"/>
                                  <a:pt x="47802" y="256542"/>
                                </a:cubicBezTo>
                                <a:lnTo>
                                  <a:pt x="40009" y="253079"/>
                                </a:lnTo>
                                <a:cubicBezTo>
                                  <a:pt x="37411" y="251347"/>
                                  <a:pt x="35679" y="250481"/>
                                  <a:pt x="33081" y="248749"/>
                                </a:cubicBezTo>
                                <a:lnTo>
                                  <a:pt x="27020" y="244420"/>
                                </a:lnTo>
                                <a:cubicBezTo>
                                  <a:pt x="22690" y="240956"/>
                                  <a:pt x="20093" y="237492"/>
                                  <a:pt x="15763" y="234029"/>
                                </a:cubicBezTo>
                                <a:lnTo>
                                  <a:pt x="11434" y="227967"/>
                                </a:lnTo>
                                <a:cubicBezTo>
                                  <a:pt x="8836" y="223637"/>
                                  <a:pt x="6238" y="219308"/>
                                  <a:pt x="4506" y="214113"/>
                                </a:cubicBezTo>
                                <a:cubicBezTo>
                                  <a:pt x="2774" y="208917"/>
                                  <a:pt x="1909" y="203722"/>
                                  <a:pt x="1909" y="196794"/>
                                </a:cubicBezTo>
                                <a:cubicBezTo>
                                  <a:pt x="1909" y="189001"/>
                                  <a:pt x="-689" y="182074"/>
                                  <a:pt x="177" y="174281"/>
                                </a:cubicBezTo>
                                <a:cubicBezTo>
                                  <a:pt x="177" y="171683"/>
                                  <a:pt x="177" y="169951"/>
                                  <a:pt x="177" y="169951"/>
                                </a:cubicBezTo>
                                <a:cubicBezTo>
                                  <a:pt x="177" y="166488"/>
                                  <a:pt x="177" y="159560"/>
                                  <a:pt x="177" y="156963"/>
                                </a:cubicBezTo>
                                <a:cubicBezTo>
                                  <a:pt x="177" y="155231"/>
                                  <a:pt x="177" y="154365"/>
                                  <a:pt x="177" y="153499"/>
                                </a:cubicBezTo>
                                <a:cubicBezTo>
                                  <a:pt x="177" y="137913"/>
                                  <a:pt x="177" y="122326"/>
                                  <a:pt x="177" y="105874"/>
                                </a:cubicBezTo>
                                <a:lnTo>
                                  <a:pt x="177" y="81628"/>
                                </a:lnTo>
                                <a:cubicBezTo>
                                  <a:pt x="177" y="71238"/>
                                  <a:pt x="177" y="62578"/>
                                  <a:pt x="1043" y="52188"/>
                                </a:cubicBezTo>
                                <a:cubicBezTo>
                                  <a:pt x="1043" y="48724"/>
                                  <a:pt x="1043" y="46126"/>
                                  <a:pt x="1909" y="41797"/>
                                </a:cubicBezTo>
                                <a:cubicBezTo>
                                  <a:pt x="1909" y="40931"/>
                                  <a:pt x="2774" y="40065"/>
                                  <a:pt x="3640" y="38333"/>
                                </a:cubicBezTo>
                                <a:cubicBezTo>
                                  <a:pt x="4506" y="34003"/>
                                  <a:pt x="5372" y="31406"/>
                                  <a:pt x="7970" y="28808"/>
                                </a:cubicBezTo>
                                <a:cubicBezTo>
                                  <a:pt x="9702" y="26210"/>
                                  <a:pt x="11434" y="25344"/>
                                  <a:pt x="13165" y="23613"/>
                                </a:cubicBezTo>
                                <a:cubicBezTo>
                                  <a:pt x="17495" y="19283"/>
                                  <a:pt x="21824" y="14088"/>
                                  <a:pt x="27886" y="11490"/>
                                </a:cubicBezTo>
                                <a:cubicBezTo>
                                  <a:pt x="33947" y="8026"/>
                                  <a:pt x="40875" y="7160"/>
                                  <a:pt x="46936" y="2831"/>
                                </a:cubicBezTo>
                                <a:cubicBezTo>
                                  <a:pt x="58193" y="1099"/>
                                  <a:pt x="70315" y="-1499"/>
                                  <a:pt x="82438" y="1099"/>
                                </a:cubicBezTo>
                                <a:cubicBezTo>
                                  <a:pt x="86768" y="1965"/>
                                  <a:pt x="91097" y="5429"/>
                                  <a:pt x="95427" y="6294"/>
                                </a:cubicBezTo>
                                <a:lnTo>
                                  <a:pt x="98025" y="7160"/>
                                </a:lnTo>
                                <a:cubicBezTo>
                                  <a:pt x="104952" y="9758"/>
                                  <a:pt x="110147" y="14953"/>
                                  <a:pt x="116208" y="17551"/>
                                </a:cubicBezTo>
                                <a:cubicBezTo>
                                  <a:pt x="123136" y="25344"/>
                                  <a:pt x="126599" y="34003"/>
                                  <a:pt x="130063" y="42663"/>
                                </a:cubicBezTo>
                                <a:cubicBezTo>
                                  <a:pt x="134393" y="51322"/>
                                  <a:pt x="134393" y="63444"/>
                                  <a:pt x="134393" y="73835"/>
                                </a:cubicBezTo>
                                <a:lnTo>
                                  <a:pt x="135259" y="111069"/>
                                </a:lnTo>
                                <a:cubicBezTo>
                                  <a:pt x="135259" y="116265"/>
                                  <a:pt x="135259" y="122326"/>
                                  <a:pt x="135259" y="127522"/>
                                </a:cubicBezTo>
                                <a:cubicBezTo>
                                  <a:pt x="136125" y="146572"/>
                                  <a:pt x="138722" y="204588"/>
                                  <a:pt x="129197" y="224503"/>
                                </a:cubicBezTo>
                                <a:close/>
                                <a:moveTo>
                                  <a:pt x="132661" y="151767"/>
                                </a:moveTo>
                                <a:lnTo>
                                  <a:pt x="132661" y="140510"/>
                                </a:lnTo>
                                <a:cubicBezTo>
                                  <a:pt x="132661" y="133583"/>
                                  <a:pt x="131795" y="125790"/>
                                  <a:pt x="132661" y="117997"/>
                                </a:cubicBezTo>
                                <a:cubicBezTo>
                                  <a:pt x="132661" y="111935"/>
                                  <a:pt x="132661" y="106740"/>
                                  <a:pt x="132661" y="100679"/>
                                </a:cubicBezTo>
                                <a:cubicBezTo>
                                  <a:pt x="131795" y="82494"/>
                                  <a:pt x="132661" y="64310"/>
                                  <a:pt x="130063" y="47858"/>
                                </a:cubicBezTo>
                                <a:cubicBezTo>
                                  <a:pt x="127465" y="40931"/>
                                  <a:pt x="124002" y="33138"/>
                                  <a:pt x="120538" y="27076"/>
                                </a:cubicBezTo>
                                <a:cubicBezTo>
                                  <a:pt x="118806" y="24479"/>
                                  <a:pt x="117940" y="22747"/>
                                  <a:pt x="116208" y="21015"/>
                                </a:cubicBezTo>
                                <a:cubicBezTo>
                                  <a:pt x="114477" y="19283"/>
                                  <a:pt x="112745" y="18417"/>
                                  <a:pt x="110147" y="16685"/>
                                </a:cubicBezTo>
                                <a:cubicBezTo>
                                  <a:pt x="107549" y="14953"/>
                                  <a:pt x="104952" y="13222"/>
                                  <a:pt x="101488" y="11490"/>
                                </a:cubicBezTo>
                                <a:cubicBezTo>
                                  <a:pt x="96293" y="8892"/>
                                  <a:pt x="91097" y="6294"/>
                                  <a:pt x="85902" y="4563"/>
                                </a:cubicBezTo>
                                <a:cubicBezTo>
                                  <a:pt x="81572" y="2831"/>
                                  <a:pt x="75511" y="2831"/>
                                  <a:pt x="70315" y="2831"/>
                                </a:cubicBezTo>
                                <a:cubicBezTo>
                                  <a:pt x="61656" y="3697"/>
                                  <a:pt x="54729" y="3697"/>
                                  <a:pt x="47802" y="6294"/>
                                </a:cubicBezTo>
                                <a:cubicBezTo>
                                  <a:pt x="44338" y="7160"/>
                                  <a:pt x="41740" y="8892"/>
                                  <a:pt x="39143" y="10624"/>
                                </a:cubicBezTo>
                                <a:cubicBezTo>
                                  <a:pt x="30484" y="14953"/>
                                  <a:pt x="24422" y="16685"/>
                                  <a:pt x="19227" y="22747"/>
                                </a:cubicBezTo>
                                <a:cubicBezTo>
                                  <a:pt x="14897" y="27942"/>
                                  <a:pt x="10568" y="31406"/>
                                  <a:pt x="7970" y="39199"/>
                                </a:cubicBezTo>
                                <a:lnTo>
                                  <a:pt x="6238" y="46126"/>
                                </a:lnTo>
                                <a:cubicBezTo>
                                  <a:pt x="5372" y="50456"/>
                                  <a:pt x="5372" y="56517"/>
                                  <a:pt x="5372" y="60847"/>
                                </a:cubicBezTo>
                                <a:cubicBezTo>
                                  <a:pt x="5372" y="61713"/>
                                  <a:pt x="5372" y="63444"/>
                                  <a:pt x="5372" y="65176"/>
                                </a:cubicBezTo>
                                <a:cubicBezTo>
                                  <a:pt x="5372" y="78165"/>
                                  <a:pt x="3640" y="92019"/>
                                  <a:pt x="5372" y="106740"/>
                                </a:cubicBezTo>
                                <a:cubicBezTo>
                                  <a:pt x="5372" y="113667"/>
                                  <a:pt x="5372" y="120594"/>
                                  <a:pt x="4506" y="127522"/>
                                </a:cubicBezTo>
                                <a:cubicBezTo>
                                  <a:pt x="4506" y="134449"/>
                                  <a:pt x="4506" y="140510"/>
                                  <a:pt x="4506" y="147438"/>
                                </a:cubicBezTo>
                                <a:cubicBezTo>
                                  <a:pt x="4506" y="150035"/>
                                  <a:pt x="4506" y="151767"/>
                                  <a:pt x="4506" y="153499"/>
                                </a:cubicBezTo>
                                <a:cubicBezTo>
                                  <a:pt x="4506" y="157828"/>
                                  <a:pt x="4506" y="161292"/>
                                  <a:pt x="4506" y="165622"/>
                                </a:cubicBezTo>
                                <a:cubicBezTo>
                                  <a:pt x="4506" y="171683"/>
                                  <a:pt x="2774" y="177744"/>
                                  <a:pt x="3640" y="184672"/>
                                </a:cubicBezTo>
                                <a:cubicBezTo>
                                  <a:pt x="3640" y="189001"/>
                                  <a:pt x="4506" y="192465"/>
                                  <a:pt x="4506" y="195929"/>
                                </a:cubicBezTo>
                                <a:cubicBezTo>
                                  <a:pt x="4506" y="198526"/>
                                  <a:pt x="4506" y="200258"/>
                                  <a:pt x="4506" y="201990"/>
                                </a:cubicBezTo>
                                <a:cubicBezTo>
                                  <a:pt x="4506" y="210649"/>
                                  <a:pt x="7970" y="216710"/>
                                  <a:pt x="10568" y="221906"/>
                                </a:cubicBezTo>
                                <a:cubicBezTo>
                                  <a:pt x="17495" y="234029"/>
                                  <a:pt x="27020" y="241822"/>
                                  <a:pt x="38277" y="248749"/>
                                </a:cubicBezTo>
                                <a:cubicBezTo>
                                  <a:pt x="42606" y="251347"/>
                                  <a:pt x="46936" y="253079"/>
                                  <a:pt x="50399" y="254810"/>
                                </a:cubicBezTo>
                                <a:cubicBezTo>
                                  <a:pt x="52131" y="254810"/>
                                  <a:pt x="53863" y="254810"/>
                                  <a:pt x="55595" y="254810"/>
                                </a:cubicBezTo>
                                <a:lnTo>
                                  <a:pt x="60790" y="255676"/>
                                </a:lnTo>
                                <a:cubicBezTo>
                                  <a:pt x="66852" y="256542"/>
                                  <a:pt x="72047" y="255676"/>
                                  <a:pt x="76377" y="254810"/>
                                </a:cubicBezTo>
                                <a:lnTo>
                                  <a:pt x="81572" y="253944"/>
                                </a:lnTo>
                                <a:cubicBezTo>
                                  <a:pt x="89365" y="251347"/>
                                  <a:pt x="93695" y="249615"/>
                                  <a:pt x="98890" y="247883"/>
                                </a:cubicBezTo>
                                <a:cubicBezTo>
                                  <a:pt x="101488" y="246151"/>
                                  <a:pt x="104086" y="244420"/>
                                  <a:pt x="106684" y="242688"/>
                                </a:cubicBezTo>
                                <a:cubicBezTo>
                                  <a:pt x="109281" y="240956"/>
                                  <a:pt x="111879" y="240090"/>
                                  <a:pt x="114477" y="237492"/>
                                </a:cubicBezTo>
                                <a:cubicBezTo>
                                  <a:pt x="120538" y="232297"/>
                                  <a:pt x="124868" y="226235"/>
                                  <a:pt x="127465" y="218442"/>
                                </a:cubicBezTo>
                                <a:cubicBezTo>
                                  <a:pt x="128331" y="212381"/>
                                  <a:pt x="129197" y="206319"/>
                                  <a:pt x="130929" y="198526"/>
                                </a:cubicBezTo>
                                <a:cubicBezTo>
                                  <a:pt x="133527" y="182074"/>
                                  <a:pt x="133527" y="167354"/>
                                  <a:pt x="132661" y="151767"/>
                                </a:cubicBezTo>
                                <a:close/>
                                <a:moveTo>
                                  <a:pt x="93695" y="121460"/>
                                </a:moveTo>
                                <a:lnTo>
                                  <a:pt x="95427" y="151767"/>
                                </a:lnTo>
                                <a:cubicBezTo>
                                  <a:pt x="96293" y="163024"/>
                                  <a:pt x="96293" y="173415"/>
                                  <a:pt x="95427" y="182940"/>
                                </a:cubicBezTo>
                                <a:cubicBezTo>
                                  <a:pt x="95427" y="183806"/>
                                  <a:pt x="95427" y="184672"/>
                                  <a:pt x="94561" y="186404"/>
                                </a:cubicBezTo>
                                <a:cubicBezTo>
                                  <a:pt x="95427" y="191599"/>
                                  <a:pt x="94561" y="197660"/>
                                  <a:pt x="92829" y="201990"/>
                                </a:cubicBezTo>
                                <a:lnTo>
                                  <a:pt x="90231" y="206319"/>
                                </a:lnTo>
                                <a:cubicBezTo>
                                  <a:pt x="89365" y="207185"/>
                                  <a:pt x="90231" y="207185"/>
                                  <a:pt x="88500" y="208917"/>
                                </a:cubicBezTo>
                                <a:cubicBezTo>
                                  <a:pt x="84170" y="213247"/>
                                  <a:pt x="78109" y="216710"/>
                                  <a:pt x="69449" y="217576"/>
                                </a:cubicBezTo>
                                <a:cubicBezTo>
                                  <a:pt x="65120" y="217576"/>
                                  <a:pt x="59924" y="217576"/>
                                  <a:pt x="56461" y="215844"/>
                                </a:cubicBezTo>
                                <a:cubicBezTo>
                                  <a:pt x="52131" y="214113"/>
                                  <a:pt x="50399" y="209783"/>
                                  <a:pt x="46936" y="207185"/>
                                </a:cubicBezTo>
                                <a:cubicBezTo>
                                  <a:pt x="46936" y="206319"/>
                                  <a:pt x="46070" y="205453"/>
                                  <a:pt x="46070" y="204588"/>
                                </a:cubicBezTo>
                                <a:cubicBezTo>
                                  <a:pt x="46070" y="204588"/>
                                  <a:pt x="46070" y="203722"/>
                                  <a:pt x="46070" y="202856"/>
                                </a:cubicBezTo>
                                <a:cubicBezTo>
                                  <a:pt x="46070" y="201124"/>
                                  <a:pt x="44338" y="198526"/>
                                  <a:pt x="43472" y="195929"/>
                                </a:cubicBezTo>
                                <a:cubicBezTo>
                                  <a:pt x="42606" y="191599"/>
                                  <a:pt x="42606" y="187269"/>
                                  <a:pt x="42606" y="182940"/>
                                </a:cubicBezTo>
                                <a:cubicBezTo>
                                  <a:pt x="42606" y="177744"/>
                                  <a:pt x="42606" y="173415"/>
                                  <a:pt x="42606" y="168219"/>
                                </a:cubicBezTo>
                                <a:cubicBezTo>
                                  <a:pt x="41740" y="150035"/>
                                  <a:pt x="41740" y="126656"/>
                                  <a:pt x="42606" y="109338"/>
                                </a:cubicBezTo>
                                <a:cubicBezTo>
                                  <a:pt x="42606" y="92885"/>
                                  <a:pt x="44338" y="76433"/>
                                  <a:pt x="42606" y="61713"/>
                                </a:cubicBezTo>
                                <a:cubicBezTo>
                                  <a:pt x="44338" y="59115"/>
                                  <a:pt x="43472" y="57383"/>
                                  <a:pt x="44338" y="54785"/>
                                </a:cubicBezTo>
                                <a:lnTo>
                                  <a:pt x="46936" y="52188"/>
                                </a:lnTo>
                                <a:lnTo>
                                  <a:pt x="51265" y="47858"/>
                                </a:lnTo>
                                <a:cubicBezTo>
                                  <a:pt x="58193" y="45260"/>
                                  <a:pt x="63388" y="43528"/>
                                  <a:pt x="71181" y="43528"/>
                                </a:cubicBezTo>
                                <a:cubicBezTo>
                                  <a:pt x="72913" y="43528"/>
                                  <a:pt x="76377" y="44394"/>
                                  <a:pt x="78974" y="45260"/>
                                </a:cubicBezTo>
                                <a:lnTo>
                                  <a:pt x="83304" y="47858"/>
                                </a:lnTo>
                                <a:cubicBezTo>
                                  <a:pt x="84170" y="48724"/>
                                  <a:pt x="85902" y="48724"/>
                                  <a:pt x="86768" y="48724"/>
                                </a:cubicBezTo>
                                <a:cubicBezTo>
                                  <a:pt x="89365" y="51322"/>
                                  <a:pt x="92829" y="55651"/>
                                  <a:pt x="94561" y="59981"/>
                                </a:cubicBezTo>
                                <a:cubicBezTo>
                                  <a:pt x="96293" y="65176"/>
                                  <a:pt x="94561" y="72969"/>
                                  <a:pt x="94561" y="79031"/>
                                </a:cubicBezTo>
                                <a:cubicBezTo>
                                  <a:pt x="94561" y="85092"/>
                                  <a:pt x="94561" y="90288"/>
                                  <a:pt x="94561" y="95483"/>
                                </a:cubicBezTo>
                                <a:cubicBezTo>
                                  <a:pt x="93695" y="103276"/>
                                  <a:pt x="93695" y="112801"/>
                                  <a:pt x="93695" y="121460"/>
                                </a:cubicBezTo>
                                <a:close/>
                                <a:moveTo>
                                  <a:pt x="92829" y="166488"/>
                                </a:moveTo>
                                <a:cubicBezTo>
                                  <a:pt x="92829" y="159560"/>
                                  <a:pt x="92829" y="153499"/>
                                  <a:pt x="92829" y="149169"/>
                                </a:cubicBezTo>
                                <a:cubicBezTo>
                                  <a:pt x="92829" y="144840"/>
                                  <a:pt x="91963" y="141376"/>
                                  <a:pt x="92829" y="137913"/>
                                </a:cubicBezTo>
                                <a:cubicBezTo>
                                  <a:pt x="90231" y="130985"/>
                                  <a:pt x="91097" y="121460"/>
                                  <a:pt x="91097" y="112801"/>
                                </a:cubicBezTo>
                                <a:cubicBezTo>
                                  <a:pt x="91097" y="105874"/>
                                  <a:pt x="91963" y="97215"/>
                                  <a:pt x="91097" y="90288"/>
                                </a:cubicBezTo>
                                <a:cubicBezTo>
                                  <a:pt x="91097" y="85092"/>
                                  <a:pt x="91097" y="77299"/>
                                  <a:pt x="91097" y="70372"/>
                                </a:cubicBezTo>
                                <a:cubicBezTo>
                                  <a:pt x="91097" y="66908"/>
                                  <a:pt x="91097" y="64310"/>
                                  <a:pt x="91097" y="60847"/>
                                </a:cubicBezTo>
                                <a:cubicBezTo>
                                  <a:pt x="90231" y="56517"/>
                                  <a:pt x="87634" y="52188"/>
                                  <a:pt x="85036" y="49590"/>
                                </a:cubicBezTo>
                                <a:lnTo>
                                  <a:pt x="82438" y="48724"/>
                                </a:lnTo>
                                <a:cubicBezTo>
                                  <a:pt x="81572" y="47858"/>
                                  <a:pt x="81572" y="46992"/>
                                  <a:pt x="80706" y="46992"/>
                                </a:cubicBezTo>
                                <a:cubicBezTo>
                                  <a:pt x="80706" y="46992"/>
                                  <a:pt x="78974" y="46992"/>
                                  <a:pt x="78974" y="46992"/>
                                </a:cubicBezTo>
                                <a:lnTo>
                                  <a:pt x="78109" y="46126"/>
                                </a:lnTo>
                                <a:cubicBezTo>
                                  <a:pt x="76377" y="45260"/>
                                  <a:pt x="73779" y="44394"/>
                                  <a:pt x="71181" y="44394"/>
                                </a:cubicBezTo>
                                <a:cubicBezTo>
                                  <a:pt x="65986" y="44394"/>
                                  <a:pt x="57327" y="46126"/>
                                  <a:pt x="52997" y="49590"/>
                                </a:cubicBezTo>
                                <a:cubicBezTo>
                                  <a:pt x="51265" y="50456"/>
                                  <a:pt x="48668" y="54785"/>
                                  <a:pt x="47802" y="56517"/>
                                </a:cubicBezTo>
                                <a:cubicBezTo>
                                  <a:pt x="46070" y="60847"/>
                                  <a:pt x="46936" y="63444"/>
                                  <a:pt x="46936" y="68640"/>
                                </a:cubicBezTo>
                                <a:cubicBezTo>
                                  <a:pt x="46936" y="96349"/>
                                  <a:pt x="45204" y="120594"/>
                                  <a:pt x="46070" y="147438"/>
                                </a:cubicBezTo>
                                <a:cubicBezTo>
                                  <a:pt x="46070" y="157828"/>
                                  <a:pt x="47802" y="168219"/>
                                  <a:pt x="46936" y="178610"/>
                                </a:cubicBezTo>
                                <a:cubicBezTo>
                                  <a:pt x="46936" y="189001"/>
                                  <a:pt x="46936" y="199392"/>
                                  <a:pt x="52997" y="206319"/>
                                </a:cubicBezTo>
                                <a:cubicBezTo>
                                  <a:pt x="52997" y="207185"/>
                                  <a:pt x="52997" y="208051"/>
                                  <a:pt x="52997" y="208051"/>
                                </a:cubicBezTo>
                                <a:lnTo>
                                  <a:pt x="57327" y="212381"/>
                                </a:lnTo>
                                <a:cubicBezTo>
                                  <a:pt x="72047" y="214978"/>
                                  <a:pt x="86768" y="213247"/>
                                  <a:pt x="91963" y="197660"/>
                                </a:cubicBezTo>
                                <a:cubicBezTo>
                                  <a:pt x="91963" y="196794"/>
                                  <a:pt x="92829" y="195929"/>
                                  <a:pt x="92829" y="195063"/>
                                </a:cubicBezTo>
                                <a:cubicBezTo>
                                  <a:pt x="93695" y="190733"/>
                                  <a:pt x="92829" y="186404"/>
                                  <a:pt x="92829" y="182940"/>
                                </a:cubicBezTo>
                                <a:cubicBezTo>
                                  <a:pt x="92829" y="176878"/>
                                  <a:pt x="92829" y="171683"/>
                                  <a:pt x="92829" y="166488"/>
                                </a:cubicBezTo>
                                <a:close/>
                                <a:moveTo>
                                  <a:pt x="144784" y="163890"/>
                                </a:moveTo>
                                <a:cubicBezTo>
                                  <a:pt x="144784" y="145706"/>
                                  <a:pt x="143918" y="137913"/>
                                  <a:pt x="144784" y="130119"/>
                                </a:cubicBezTo>
                                <a:cubicBezTo>
                                  <a:pt x="144784" y="124058"/>
                                  <a:pt x="144784" y="118863"/>
                                  <a:pt x="144784" y="112801"/>
                                </a:cubicBezTo>
                                <a:cubicBezTo>
                                  <a:pt x="143918" y="94617"/>
                                  <a:pt x="144784" y="76433"/>
                                  <a:pt x="142186" y="59981"/>
                                </a:cubicBezTo>
                                <a:cubicBezTo>
                                  <a:pt x="142186" y="59981"/>
                                  <a:pt x="141320" y="59115"/>
                                  <a:pt x="141320" y="58249"/>
                                </a:cubicBezTo>
                                <a:cubicBezTo>
                                  <a:pt x="141320" y="54785"/>
                                  <a:pt x="141320" y="52188"/>
                                  <a:pt x="139588" y="48724"/>
                                </a:cubicBezTo>
                                <a:cubicBezTo>
                                  <a:pt x="139588" y="48724"/>
                                  <a:pt x="140454" y="47858"/>
                                  <a:pt x="140454" y="48724"/>
                                </a:cubicBezTo>
                                <a:lnTo>
                                  <a:pt x="143052" y="53919"/>
                                </a:lnTo>
                                <a:cubicBezTo>
                                  <a:pt x="147381" y="62578"/>
                                  <a:pt x="147381" y="74701"/>
                                  <a:pt x="147381" y="85092"/>
                                </a:cubicBezTo>
                                <a:lnTo>
                                  <a:pt x="148247" y="122326"/>
                                </a:lnTo>
                                <a:cubicBezTo>
                                  <a:pt x="148247" y="127522"/>
                                  <a:pt x="148247" y="133583"/>
                                  <a:pt x="148247" y="138779"/>
                                </a:cubicBezTo>
                                <a:cubicBezTo>
                                  <a:pt x="148247" y="145706"/>
                                  <a:pt x="149113" y="153499"/>
                                  <a:pt x="149113" y="163024"/>
                                </a:cubicBezTo>
                                <a:cubicBezTo>
                                  <a:pt x="149113" y="180342"/>
                                  <a:pt x="150845" y="220174"/>
                                  <a:pt x="142186" y="237492"/>
                                </a:cubicBezTo>
                                <a:cubicBezTo>
                                  <a:pt x="139588" y="241822"/>
                                  <a:pt x="137856" y="243554"/>
                                  <a:pt x="135259" y="247017"/>
                                </a:cubicBezTo>
                                <a:cubicBezTo>
                                  <a:pt x="132661" y="251347"/>
                                  <a:pt x="129197" y="252213"/>
                                  <a:pt x="125734" y="255676"/>
                                </a:cubicBezTo>
                                <a:lnTo>
                                  <a:pt x="124868" y="255676"/>
                                </a:lnTo>
                                <a:cubicBezTo>
                                  <a:pt x="123136" y="257408"/>
                                  <a:pt x="120538" y="259140"/>
                                  <a:pt x="118806" y="260006"/>
                                </a:cubicBezTo>
                                <a:lnTo>
                                  <a:pt x="114477" y="261738"/>
                                </a:lnTo>
                                <a:cubicBezTo>
                                  <a:pt x="109281" y="264335"/>
                                  <a:pt x="104086" y="266933"/>
                                  <a:pt x="98025" y="267799"/>
                                </a:cubicBezTo>
                                <a:cubicBezTo>
                                  <a:pt x="91097" y="269531"/>
                                  <a:pt x="85036" y="271262"/>
                                  <a:pt x="78109" y="271262"/>
                                </a:cubicBezTo>
                                <a:cubicBezTo>
                                  <a:pt x="72913" y="270397"/>
                                  <a:pt x="65986" y="270397"/>
                                  <a:pt x="60790" y="268665"/>
                                </a:cubicBezTo>
                                <a:lnTo>
                                  <a:pt x="53863" y="265201"/>
                                </a:lnTo>
                                <a:lnTo>
                                  <a:pt x="52131" y="264335"/>
                                </a:lnTo>
                                <a:cubicBezTo>
                                  <a:pt x="52131" y="264335"/>
                                  <a:pt x="52131" y="264335"/>
                                  <a:pt x="52131" y="263469"/>
                                </a:cubicBezTo>
                                <a:lnTo>
                                  <a:pt x="54729" y="263469"/>
                                </a:lnTo>
                                <a:cubicBezTo>
                                  <a:pt x="57327" y="263469"/>
                                  <a:pt x="59059" y="264335"/>
                                  <a:pt x="61656" y="265201"/>
                                </a:cubicBezTo>
                                <a:cubicBezTo>
                                  <a:pt x="61656" y="265201"/>
                                  <a:pt x="62522" y="265201"/>
                                  <a:pt x="63388" y="265201"/>
                                </a:cubicBezTo>
                                <a:cubicBezTo>
                                  <a:pt x="72047" y="266933"/>
                                  <a:pt x="80706" y="268665"/>
                                  <a:pt x="90231" y="266067"/>
                                </a:cubicBezTo>
                                <a:lnTo>
                                  <a:pt x="95427" y="265201"/>
                                </a:lnTo>
                                <a:cubicBezTo>
                                  <a:pt x="103220" y="262603"/>
                                  <a:pt x="107549" y="260872"/>
                                  <a:pt x="112745" y="259140"/>
                                </a:cubicBezTo>
                                <a:cubicBezTo>
                                  <a:pt x="115343" y="257408"/>
                                  <a:pt x="117940" y="255676"/>
                                  <a:pt x="120538" y="253944"/>
                                </a:cubicBezTo>
                                <a:cubicBezTo>
                                  <a:pt x="123136" y="252213"/>
                                  <a:pt x="125734" y="251347"/>
                                  <a:pt x="128331" y="248749"/>
                                </a:cubicBezTo>
                                <a:cubicBezTo>
                                  <a:pt x="134393" y="243554"/>
                                  <a:pt x="138722" y="237492"/>
                                  <a:pt x="141320" y="229699"/>
                                </a:cubicBezTo>
                                <a:cubicBezTo>
                                  <a:pt x="142186" y="227101"/>
                                  <a:pt x="143052" y="223637"/>
                                  <a:pt x="143052" y="220174"/>
                                </a:cubicBezTo>
                                <a:cubicBezTo>
                                  <a:pt x="143918" y="215844"/>
                                  <a:pt x="144784" y="211515"/>
                                  <a:pt x="145650" y="205453"/>
                                </a:cubicBezTo>
                                <a:cubicBezTo>
                                  <a:pt x="146515" y="193331"/>
                                  <a:pt x="146515" y="178610"/>
                                  <a:pt x="144784" y="163890"/>
                                </a:cubicBezTo>
                                <a:close/>
                                <a:moveTo>
                                  <a:pt x="76377" y="54785"/>
                                </a:moveTo>
                                <a:cubicBezTo>
                                  <a:pt x="77243" y="54785"/>
                                  <a:pt x="77243" y="54785"/>
                                  <a:pt x="76377" y="54785"/>
                                </a:cubicBezTo>
                                <a:lnTo>
                                  <a:pt x="77243" y="54785"/>
                                </a:lnTo>
                                <a:cubicBezTo>
                                  <a:pt x="77243" y="54785"/>
                                  <a:pt x="77243" y="54785"/>
                                  <a:pt x="78109" y="54785"/>
                                </a:cubicBezTo>
                                <a:lnTo>
                                  <a:pt x="78974" y="55651"/>
                                </a:lnTo>
                                <a:cubicBezTo>
                                  <a:pt x="78974" y="55651"/>
                                  <a:pt x="78974" y="55651"/>
                                  <a:pt x="78974" y="55651"/>
                                </a:cubicBezTo>
                                <a:cubicBezTo>
                                  <a:pt x="73779" y="56517"/>
                                  <a:pt x="66852" y="57383"/>
                                  <a:pt x="63388" y="60847"/>
                                </a:cubicBezTo>
                                <a:cubicBezTo>
                                  <a:pt x="61656" y="61713"/>
                                  <a:pt x="59059" y="66042"/>
                                  <a:pt x="58193" y="67774"/>
                                </a:cubicBezTo>
                                <a:cubicBezTo>
                                  <a:pt x="56461" y="72104"/>
                                  <a:pt x="57327" y="74701"/>
                                  <a:pt x="57327" y="79897"/>
                                </a:cubicBezTo>
                                <a:cubicBezTo>
                                  <a:pt x="57327" y="107606"/>
                                  <a:pt x="55595" y="131851"/>
                                  <a:pt x="56461" y="158694"/>
                                </a:cubicBezTo>
                                <a:cubicBezTo>
                                  <a:pt x="56461" y="169085"/>
                                  <a:pt x="58193" y="179476"/>
                                  <a:pt x="57327" y="189867"/>
                                </a:cubicBezTo>
                                <a:cubicBezTo>
                                  <a:pt x="57327" y="193331"/>
                                  <a:pt x="57327" y="195929"/>
                                  <a:pt x="57327" y="198526"/>
                                </a:cubicBezTo>
                                <a:cubicBezTo>
                                  <a:pt x="57327" y="200258"/>
                                  <a:pt x="56461" y="200258"/>
                                  <a:pt x="55595" y="199392"/>
                                </a:cubicBezTo>
                                <a:cubicBezTo>
                                  <a:pt x="55595" y="199392"/>
                                  <a:pt x="55595" y="198526"/>
                                  <a:pt x="55595" y="198526"/>
                                </a:cubicBezTo>
                                <a:cubicBezTo>
                                  <a:pt x="54729" y="195929"/>
                                  <a:pt x="54729" y="194197"/>
                                  <a:pt x="54729" y="191599"/>
                                </a:cubicBezTo>
                                <a:cubicBezTo>
                                  <a:pt x="54729" y="187269"/>
                                  <a:pt x="54729" y="183806"/>
                                  <a:pt x="54729" y="178610"/>
                                </a:cubicBezTo>
                                <a:cubicBezTo>
                                  <a:pt x="53863" y="160426"/>
                                  <a:pt x="53863" y="137047"/>
                                  <a:pt x="54729" y="119729"/>
                                </a:cubicBezTo>
                                <a:cubicBezTo>
                                  <a:pt x="54729" y="104142"/>
                                  <a:pt x="55595" y="89422"/>
                                  <a:pt x="55595" y="75567"/>
                                </a:cubicBezTo>
                                <a:cubicBezTo>
                                  <a:pt x="55595" y="72969"/>
                                  <a:pt x="55595" y="71238"/>
                                  <a:pt x="56461" y="68640"/>
                                </a:cubicBezTo>
                                <a:cubicBezTo>
                                  <a:pt x="57327" y="65176"/>
                                  <a:pt x="58193" y="63444"/>
                                  <a:pt x="59924" y="62578"/>
                                </a:cubicBezTo>
                                <a:lnTo>
                                  <a:pt x="59924" y="62578"/>
                                </a:lnTo>
                                <a:lnTo>
                                  <a:pt x="61656" y="60847"/>
                                </a:lnTo>
                                <a:cubicBezTo>
                                  <a:pt x="62522" y="59981"/>
                                  <a:pt x="64254" y="58249"/>
                                  <a:pt x="67718" y="57383"/>
                                </a:cubicBezTo>
                                <a:cubicBezTo>
                                  <a:pt x="69449" y="56517"/>
                                  <a:pt x="73779" y="54785"/>
                                  <a:pt x="76377" y="54785"/>
                                </a:cubicBezTo>
                                <a:close/>
                              </a:path>
                            </a:pathLst>
                          </a:custGeom>
                          <a:solidFill>
                            <a:srgbClr val="000000"/>
                          </a:solidFill>
                          <a:ln w="8653" cap="flat">
                            <a:noFill/>
                            <a:prstDash val="solid"/>
                            <a:miter/>
                          </a:ln>
                        </wps:spPr>
                        <wps:bodyPr rtlCol="0" anchor="ctr"/>
                      </wps:wsp>
                      <wps:wsp>
                        <wps:cNvPr id="1138438902" name="Freeform 1138438902">
                          <a:extLst>
                            <a:ext uri="{FF2B5EF4-FFF2-40B4-BE49-F238E27FC236}">
                              <a16:creationId xmlns:a16="http://schemas.microsoft.com/office/drawing/2014/main" id="{EAA5CF80-0612-E932-93E8-5D8F65F9B9D4}"/>
                            </a:ext>
                          </a:extLst>
                        </wps:cNvPr>
                        <wps:cNvSpPr/>
                        <wps:spPr>
                          <a:xfrm>
                            <a:off x="3936271" y="1072670"/>
                            <a:ext cx="146338" cy="268131"/>
                          </a:xfrm>
                          <a:custGeom>
                            <a:avLst/>
                            <a:gdLst>
                              <a:gd name="connsiteX0" fmla="*/ 134216 w 146338"/>
                              <a:gd name="connsiteY0" fmla="*/ 24811 h 268131"/>
                              <a:gd name="connsiteX1" fmla="*/ 133350 w 146338"/>
                              <a:gd name="connsiteY1" fmla="*/ 30872 h 268131"/>
                              <a:gd name="connsiteX2" fmla="*/ 134216 w 146338"/>
                              <a:gd name="connsiteY2" fmla="*/ 36068 h 268131"/>
                              <a:gd name="connsiteX3" fmla="*/ 133350 w 146338"/>
                              <a:gd name="connsiteY3" fmla="*/ 44727 h 268131"/>
                              <a:gd name="connsiteX4" fmla="*/ 94384 w 146338"/>
                              <a:gd name="connsiteY4" fmla="*/ 43861 h 268131"/>
                              <a:gd name="connsiteX5" fmla="*/ 78798 w 146338"/>
                              <a:gd name="connsiteY5" fmla="*/ 43861 h 268131"/>
                              <a:gd name="connsiteX6" fmla="*/ 62346 w 146338"/>
                              <a:gd name="connsiteY6" fmla="*/ 43861 h 268131"/>
                              <a:gd name="connsiteX7" fmla="*/ 45893 w 146338"/>
                              <a:gd name="connsiteY7" fmla="*/ 44727 h 268131"/>
                              <a:gd name="connsiteX8" fmla="*/ 45027 w 146338"/>
                              <a:gd name="connsiteY8" fmla="*/ 58581 h 268131"/>
                              <a:gd name="connsiteX9" fmla="*/ 46759 w 146338"/>
                              <a:gd name="connsiteY9" fmla="*/ 95815 h 268131"/>
                              <a:gd name="connsiteX10" fmla="*/ 46759 w 146338"/>
                              <a:gd name="connsiteY10" fmla="*/ 104475 h 268131"/>
                              <a:gd name="connsiteX11" fmla="*/ 55418 w 146338"/>
                              <a:gd name="connsiteY11" fmla="*/ 104475 h 268131"/>
                              <a:gd name="connsiteX12" fmla="*/ 96116 w 146338"/>
                              <a:gd name="connsiteY12" fmla="*/ 106206 h 268131"/>
                              <a:gd name="connsiteX13" fmla="*/ 110836 w 146338"/>
                              <a:gd name="connsiteY13" fmla="*/ 105341 h 268131"/>
                              <a:gd name="connsiteX14" fmla="*/ 116898 w 146338"/>
                              <a:gd name="connsiteY14" fmla="*/ 121793 h 268131"/>
                              <a:gd name="connsiteX15" fmla="*/ 114300 w 146338"/>
                              <a:gd name="connsiteY15" fmla="*/ 146904 h 268131"/>
                              <a:gd name="connsiteX16" fmla="*/ 86591 w 146338"/>
                              <a:gd name="connsiteY16" fmla="*/ 146038 h 268131"/>
                              <a:gd name="connsiteX17" fmla="*/ 46759 w 146338"/>
                              <a:gd name="connsiteY17" fmla="*/ 146904 h 268131"/>
                              <a:gd name="connsiteX18" fmla="*/ 45027 w 146338"/>
                              <a:gd name="connsiteY18" fmla="*/ 164222 h 268131"/>
                              <a:gd name="connsiteX19" fmla="*/ 45893 w 146338"/>
                              <a:gd name="connsiteY19" fmla="*/ 223104 h 268131"/>
                              <a:gd name="connsiteX20" fmla="*/ 44161 w 146338"/>
                              <a:gd name="connsiteY20" fmla="*/ 252545 h 268131"/>
                              <a:gd name="connsiteX21" fmla="*/ 21648 w 146338"/>
                              <a:gd name="connsiteY21" fmla="*/ 255143 h 268131"/>
                              <a:gd name="connsiteX22" fmla="*/ 0 w 146338"/>
                              <a:gd name="connsiteY22" fmla="*/ 245618 h 268131"/>
                              <a:gd name="connsiteX23" fmla="*/ 866 w 146338"/>
                              <a:gd name="connsiteY23" fmla="*/ 230897 h 268131"/>
                              <a:gd name="connsiteX24" fmla="*/ 0 w 146338"/>
                              <a:gd name="connsiteY24" fmla="*/ 215311 h 268131"/>
                              <a:gd name="connsiteX25" fmla="*/ 1732 w 146338"/>
                              <a:gd name="connsiteY25" fmla="*/ 158161 h 268131"/>
                              <a:gd name="connsiteX26" fmla="*/ 1732 w 146338"/>
                              <a:gd name="connsiteY26" fmla="*/ 124391 h 268131"/>
                              <a:gd name="connsiteX27" fmla="*/ 1732 w 146338"/>
                              <a:gd name="connsiteY27" fmla="*/ 101877 h 268131"/>
                              <a:gd name="connsiteX28" fmla="*/ 866 w 146338"/>
                              <a:gd name="connsiteY28" fmla="*/ 66375 h 268131"/>
                              <a:gd name="connsiteX29" fmla="*/ 1732 w 146338"/>
                              <a:gd name="connsiteY29" fmla="*/ 33470 h 268131"/>
                              <a:gd name="connsiteX30" fmla="*/ 1732 w 146338"/>
                              <a:gd name="connsiteY30" fmla="*/ 1431 h 268131"/>
                              <a:gd name="connsiteX31" fmla="*/ 3464 w 146338"/>
                              <a:gd name="connsiteY31" fmla="*/ 565 h 268131"/>
                              <a:gd name="connsiteX32" fmla="*/ 3464 w 146338"/>
                              <a:gd name="connsiteY32" fmla="*/ 565 h 268131"/>
                              <a:gd name="connsiteX33" fmla="*/ 39832 w 146338"/>
                              <a:gd name="connsiteY33" fmla="*/ 565 h 268131"/>
                              <a:gd name="connsiteX34" fmla="*/ 54552 w 146338"/>
                              <a:gd name="connsiteY34" fmla="*/ 565 h 268131"/>
                              <a:gd name="connsiteX35" fmla="*/ 59748 w 146338"/>
                              <a:gd name="connsiteY35" fmla="*/ 565 h 268131"/>
                              <a:gd name="connsiteX36" fmla="*/ 65809 w 146338"/>
                              <a:gd name="connsiteY36" fmla="*/ 1431 h 268131"/>
                              <a:gd name="connsiteX37" fmla="*/ 99580 w 146338"/>
                              <a:gd name="connsiteY37" fmla="*/ 565 h 268131"/>
                              <a:gd name="connsiteX38" fmla="*/ 135948 w 146338"/>
                              <a:gd name="connsiteY38" fmla="*/ 1431 h 268131"/>
                              <a:gd name="connsiteX39" fmla="*/ 134216 w 146338"/>
                              <a:gd name="connsiteY39" fmla="*/ 24811 h 268131"/>
                              <a:gd name="connsiteX40" fmla="*/ 3464 w 146338"/>
                              <a:gd name="connsiteY40" fmla="*/ 17884 h 268131"/>
                              <a:gd name="connsiteX41" fmla="*/ 3464 w 146338"/>
                              <a:gd name="connsiteY41" fmla="*/ 36934 h 268131"/>
                              <a:gd name="connsiteX42" fmla="*/ 3464 w 146338"/>
                              <a:gd name="connsiteY42" fmla="*/ 51654 h 268131"/>
                              <a:gd name="connsiteX43" fmla="*/ 2598 w 146338"/>
                              <a:gd name="connsiteY43" fmla="*/ 80229 h 268131"/>
                              <a:gd name="connsiteX44" fmla="*/ 4330 w 146338"/>
                              <a:gd name="connsiteY44" fmla="*/ 165954 h 268131"/>
                              <a:gd name="connsiteX45" fmla="*/ 2598 w 146338"/>
                              <a:gd name="connsiteY45" fmla="*/ 194529 h 268131"/>
                              <a:gd name="connsiteX46" fmla="*/ 3464 w 146338"/>
                              <a:gd name="connsiteY46" fmla="*/ 204054 h 268131"/>
                              <a:gd name="connsiteX47" fmla="*/ 1732 w 146338"/>
                              <a:gd name="connsiteY47" fmla="*/ 213579 h 268131"/>
                              <a:gd name="connsiteX48" fmla="*/ 3464 w 146338"/>
                              <a:gd name="connsiteY48" fmla="*/ 234361 h 268131"/>
                              <a:gd name="connsiteX49" fmla="*/ 2598 w 146338"/>
                              <a:gd name="connsiteY49" fmla="*/ 252545 h 268131"/>
                              <a:gd name="connsiteX50" fmla="*/ 19916 w 146338"/>
                              <a:gd name="connsiteY50" fmla="*/ 254277 h 268131"/>
                              <a:gd name="connsiteX51" fmla="*/ 40698 w 146338"/>
                              <a:gd name="connsiteY51" fmla="*/ 252545 h 268131"/>
                              <a:gd name="connsiteX52" fmla="*/ 41564 w 146338"/>
                              <a:gd name="connsiteY52" fmla="*/ 222238 h 268131"/>
                              <a:gd name="connsiteX53" fmla="*/ 40698 w 146338"/>
                              <a:gd name="connsiteY53" fmla="*/ 188468 h 268131"/>
                              <a:gd name="connsiteX54" fmla="*/ 56284 w 146338"/>
                              <a:gd name="connsiteY54" fmla="*/ 145172 h 268131"/>
                              <a:gd name="connsiteX55" fmla="*/ 75334 w 146338"/>
                              <a:gd name="connsiteY55" fmla="*/ 145172 h 268131"/>
                              <a:gd name="connsiteX56" fmla="*/ 94384 w 146338"/>
                              <a:gd name="connsiteY56" fmla="*/ 145172 h 268131"/>
                              <a:gd name="connsiteX57" fmla="*/ 110836 w 146338"/>
                              <a:gd name="connsiteY57" fmla="*/ 146038 h 268131"/>
                              <a:gd name="connsiteX58" fmla="*/ 112568 w 146338"/>
                              <a:gd name="connsiteY58" fmla="*/ 124391 h 268131"/>
                              <a:gd name="connsiteX59" fmla="*/ 110836 w 146338"/>
                              <a:gd name="connsiteY59" fmla="*/ 111402 h 268131"/>
                              <a:gd name="connsiteX60" fmla="*/ 107373 w 146338"/>
                              <a:gd name="connsiteY60" fmla="*/ 111402 h 268131"/>
                              <a:gd name="connsiteX61" fmla="*/ 98714 w 146338"/>
                              <a:gd name="connsiteY61" fmla="*/ 111402 h 268131"/>
                              <a:gd name="connsiteX62" fmla="*/ 94384 w 146338"/>
                              <a:gd name="connsiteY62" fmla="*/ 111402 h 268131"/>
                              <a:gd name="connsiteX63" fmla="*/ 58882 w 146338"/>
                              <a:gd name="connsiteY63" fmla="*/ 110536 h 268131"/>
                              <a:gd name="connsiteX64" fmla="*/ 44161 w 146338"/>
                              <a:gd name="connsiteY64" fmla="*/ 110536 h 268131"/>
                              <a:gd name="connsiteX65" fmla="*/ 42429 w 146338"/>
                              <a:gd name="connsiteY65" fmla="*/ 107938 h 268131"/>
                              <a:gd name="connsiteX66" fmla="*/ 42429 w 146338"/>
                              <a:gd name="connsiteY66" fmla="*/ 100145 h 268131"/>
                              <a:gd name="connsiteX67" fmla="*/ 40698 w 146338"/>
                              <a:gd name="connsiteY67" fmla="*/ 63777 h 268131"/>
                              <a:gd name="connsiteX68" fmla="*/ 44161 w 146338"/>
                              <a:gd name="connsiteY68" fmla="*/ 42995 h 268131"/>
                              <a:gd name="connsiteX69" fmla="*/ 48491 w 146338"/>
                              <a:gd name="connsiteY69" fmla="*/ 43861 h 268131"/>
                              <a:gd name="connsiteX70" fmla="*/ 64077 w 146338"/>
                              <a:gd name="connsiteY70" fmla="*/ 42995 h 268131"/>
                              <a:gd name="connsiteX71" fmla="*/ 76200 w 146338"/>
                              <a:gd name="connsiteY71" fmla="*/ 43861 h 268131"/>
                              <a:gd name="connsiteX72" fmla="*/ 82261 w 146338"/>
                              <a:gd name="connsiteY72" fmla="*/ 43861 h 268131"/>
                              <a:gd name="connsiteX73" fmla="*/ 84859 w 146338"/>
                              <a:gd name="connsiteY73" fmla="*/ 44727 h 268131"/>
                              <a:gd name="connsiteX74" fmla="*/ 86591 w 146338"/>
                              <a:gd name="connsiteY74" fmla="*/ 43861 h 268131"/>
                              <a:gd name="connsiteX75" fmla="*/ 89189 w 146338"/>
                              <a:gd name="connsiteY75" fmla="*/ 43861 h 268131"/>
                              <a:gd name="connsiteX76" fmla="*/ 97848 w 146338"/>
                              <a:gd name="connsiteY76" fmla="*/ 43861 h 268131"/>
                              <a:gd name="connsiteX77" fmla="*/ 129020 w 146338"/>
                              <a:gd name="connsiteY77" fmla="*/ 44727 h 268131"/>
                              <a:gd name="connsiteX78" fmla="*/ 130752 w 146338"/>
                              <a:gd name="connsiteY78" fmla="*/ 23945 h 268131"/>
                              <a:gd name="connsiteX79" fmla="*/ 129886 w 146338"/>
                              <a:gd name="connsiteY79" fmla="*/ 6627 h 268131"/>
                              <a:gd name="connsiteX80" fmla="*/ 90055 w 146338"/>
                              <a:gd name="connsiteY80" fmla="*/ 5761 h 268131"/>
                              <a:gd name="connsiteX81" fmla="*/ 67541 w 146338"/>
                              <a:gd name="connsiteY81" fmla="*/ 6627 h 268131"/>
                              <a:gd name="connsiteX82" fmla="*/ 4330 w 146338"/>
                              <a:gd name="connsiteY82" fmla="*/ 5761 h 268131"/>
                              <a:gd name="connsiteX83" fmla="*/ 4330 w 146338"/>
                              <a:gd name="connsiteY83" fmla="*/ 6627 h 268131"/>
                              <a:gd name="connsiteX84" fmla="*/ 3464 w 146338"/>
                              <a:gd name="connsiteY84" fmla="*/ 17884 h 268131"/>
                              <a:gd name="connsiteX85" fmla="*/ 29441 w 146338"/>
                              <a:gd name="connsiteY85" fmla="*/ 268131 h 268131"/>
                              <a:gd name="connsiteX86" fmla="*/ 12989 w 146338"/>
                              <a:gd name="connsiteY86" fmla="*/ 263802 h 268131"/>
                              <a:gd name="connsiteX87" fmla="*/ 13855 w 146338"/>
                              <a:gd name="connsiteY87" fmla="*/ 262936 h 268131"/>
                              <a:gd name="connsiteX88" fmla="*/ 16452 w 146338"/>
                              <a:gd name="connsiteY88" fmla="*/ 262936 h 268131"/>
                              <a:gd name="connsiteX89" fmla="*/ 32904 w 146338"/>
                              <a:gd name="connsiteY89" fmla="*/ 264668 h 268131"/>
                              <a:gd name="connsiteX90" fmla="*/ 53686 w 146338"/>
                              <a:gd name="connsiteY90" fmla="*/ 262936 h 268131"/>
                              <a:gd name="connsiteX91" fmla="*/ 54552 w 146338"/>
                              <a:gd name="connsiteY91" fmla="*/ 232629 h 268131"/>
                              <a:gd name="connsiteX92" fmla="*/ 53686 w 146338"/>
                              <a:gd name="connsiteY92" fmla="*/ 198859 h 268131"/>
                              <a:gd name="connsiteX93" fmla="*/ 69273 w 146338"/>
                              <a:gd name="connsiteY93" fmla="*/ 155563 h 268131"/>
                              <a:gd name="connsiteX94" fmla="*/ 88323 w 146338"/>
                              <a:gd name="connsiteY94" fmla="*/ 155563 h 268131"/>
                              <a:gd name="connsiteX95" fmla="*/ 107373 w 146338"/>
                              <a:gd name="connsiteY95" fmla="*/ 155563 h 268131"/>
                              <a:gd name="connsiteX96" fmla="*/ 123825 w 146338"/>
                              <a:gd name="connsiteY96" fmla="*/ 156429 h 268131"/>
                              <a:gd name="connsiteX97" fmla="*/ 125557 w 146338"/>
                              <a:gd name="connsiteY97" fmla="*/ 134781 h 268131"/>
                              <a:gd name="connsiteX98" fmla="*/ 123825 w 146338"/>
                              <a:gd name="connsiteY98" fmla="*/ 122659 h 268131"/>
                              <a:gd name="connsiteX99" fmla="*/ 123825 w 146338"/>
                              <a:gd name="connsiteY99" fmla="*/ 120061 h 268131"/>
                              <a:gd name="connsiteX100" fmla="*/ 125557 w 146338"/>
                              <a:gd name="connsiteY100" fmla="*/ 119195 h 268131"/>
                              <a:gd name="connsiteX101" fmla="*/ 129886 w 146338"/>
                              <a:gd name="connsiteY101" fmla="*/ 134781 h 268131"/>
                              <a:gd name="connsiteX102" fmla="*/ 127289 w 146338"/>
                              <a:gd name="connsiteY102" fmla="*/ 156429 h 268131"/>
                              <a:gd name="connsiteX103" fmla="*/ 122959 w 146338"/>
                              <a:gd name="connsiteY103" fmla="*/ 159893 h 268131"/>
                              <a:gd name="connsiteX104" fmla="*/ 98714 w 146338"/>
                              <a:gd name="connsiteY104" fmla="*/ 159027 h 268131"/>
                              <a:gd name="connsiteX105" fmla="*/ 58882 w 146338"/>
                              <a:gd name="connsiteY105" fmla="*/ 159893 h 268131"/>
                              <a:gd name="connsiteX106" fmla="*/ 57150 w 146338"/>
                              <a:gd name="connsiteY106" fmla="*/ 177211 h 268131"/>
                              <a:gd name="connsiteX107" fmla="*/ 58016 w 146338"/>
                              <a:gd name="connsiteY107" fmla="*/ 236093 h 268131"/>
                              <a:gd name="connsiteX108" fmla="*/ 56284 w 146338"/>
                              <a:gd name="connsiteY108" fmla="*/ 262070 h 268131"/>
                              <a:gd name="connsiteX109" fmla="*/ 52821 w 146338"/>
                              <a:gd name="connsiteY109" fmla="*/ 266400 h 268131"/>
                              <a:gd name="connsiteX110" fmla="*/ 37234 w 146338"/>
                              <a:gd name="connsiteY110" fmla="*/ 268131 h 268131"/>
                              <a:gd name="connsiteX111" fmla="*/ 29441 w 146338"/>
                              <a:gd name="connsiteY111" fmla="*/ 268131 h 268131"/>
                              <a:gd name="connsiteX112" fmla="*/ 146339 w 146338"/>
                              <a:gd name="connsiteY112" fmla="*/ 37800 h 268131"/>
                              <a:gd name="connsiteX113" fmla="*/ 145473 w 146338"/>
                              <a:gd name="connsiteY113" fmla="*/ 43861 h 268131"/>
                              <a:gd name="connsiteX114" fmla="*/ 146339 w 146338"/>
                              <a:gd name="connsiteY114" fmla="*/ 49056 h 268131"/>
                              <a:gd name="connsiteX115" fmla="*/ 145473 w 146338"/>
                              <a:gd name="connsiteY115" fmla="*/ 54252 h 268131"/>
                              <a:gd name="connsiteX116" fmla="*/ 141143 w 146338"/>
                              <a:gd name="connsiteY116" fmla="*/ 57716 h 268131"/>
                              <a:gd name="connsiteX117" fmla="*/ 105641 w 146338"/>
                              <a:gd name="connsiteY117" fmla="*/ 56850 h 268131"/>
                              <a:gd name="connsiteX118" fmla="*/ 90055 w 146338"/>
                              <a:gd name="connsiteY118" fmla="*/ 56850 h 268131"/>
                              <a:gd name="connsiteX119" fmla="*/ 73602 w 146338"/>
                              <a:gd name="connsiteY119" fmla="*/ 56850 h 268131"/>
                              <a:gd name="connsiteX120" fmla="*/ 57150 w 146338"/>
                              <a:gd name="connsiteY120" fmla="*/ 57716 h 268131"/>
                              <a:gd name="connsiteX121" fmla="*/ 56284 w 146338"/>
                              <a:gd name="connsiteY121" fmla="*/ 71570 h 268131"/>
                              <a:gd name="connsiteX122" fmla="*/ 57150 w 146338"/>
                              <a:gd name="connsiteY122" fmla="*/ 95815 h 268131"/>
                              <a:gd name="connsiteX123" fmla="*/ 55418 w 146338"/>
                              <a:gd name="connsiteY123" fmla="*/ 97547 h 268131"/>
                              <a:gd name="connsiteX124" fmla="*/ 53686 w 146338"/>
                              <a:gd name="connsiteY124" fmla="*/ 95815 h 268131"/>
                              <a:gd name="connsiteX125" fmla="*/ 52821 w 146338"/>
                              <a:gd name="connsiteY125" fmla="*/ 74168 h 268131"/>
                              <a:gd name="connsiteX126" fmla="*/ 54552 w 146338"/>
                              <a:gd name="connsiteY126" fmla="*/ 54252 h 268131"/>
                              <a:gd name="connsiteX127" fmla="*/ 57150 w 146338"/>
                              <a:gd name="connsiteY127" fmla="*/ 53386 h 268131"/>
                              <a:gd name="connsiteX128" fmla="*/ 59748 w 146338"/>
                              <a:gd name="connsiteY128" fmla="*/ 53386 h 268131"/>
                              <a:gd name="connsiteX129" fmla="*/ 75334 w 146338"/>
                              <a:gd name="connsiteY129" fmla="*/ 52520 h 268131"/>
                              <a:gd name="connsiteX130" fmla="*/ 87457 w 146338"/>
                              <a:gd name="connsiteY130" fmla="*/ 53386 h 268131"/>
                              <a:gd name="connsiteX131" fmla="*/ 93518 w 146338"/>
                              <a:gd name="connsiteY131" fmla="*/ 53386 h 268131"/>
                              <a:gd name="connsiteX132" fmla="*/ 96116 w 146338"/>
                              <a:gd name="connsiteY132" fmla="*/ 54252 h 268131"/>
                              <a:gd name="connsiteX133" fmla="*/ 97848 w 146338"/>
                              <a:gd name="connsiteY133" fmla="*/ 53386 h 268131"/>
                              <a:gd name="connsiteX134" fmla="*/ 100446 w 146338"/>
                              <a:gd name="connsiteY134" fmla="*/ 53386 h 268131"/>
                              <a:gd name="connsiteX135" fmla="*/ 109105 w 146338"/>
                              <a:gd name="connsiteY135" fmla="*/ 53386 h 268131"/>
                              <a:gd name="connsiteX136" fmla="*/ 140277 w 146338"/>
                              <a:gd name="connsiteY136" fmla="*/ 54252 h 268131"/>
                              <a:gd name="connsiteX137" fmla="*/ 142009 w 146338"/>
                              <a:gd name="connsiteY137" fmla="*/ 33470 h 268131"/>
                              <a:gd name="connsiteX138" fmla="*/ 141143 w 146338"/>
                              <a:gd name="connsiteY138" fmla="*/ 16152 h 268131"/>
                              <a:gd name="connsiteX139" fmla="*/ 140277 w 146338"/>
                              <a:gd name="connsiteY139" fmla="*/ 15286 h 268131"/>
                              <a:gd name="connsiteX140" fmla="*/ 140277 w 146338"/>
                              <a:gd name="connsiteY140" fmla="*/ 14420 h 268131"/>
                              <a:gd name="connsiteX141" fmla="*/ 142009 w 146338"/>
                              <a:gd name="connsiteY141" fmla="*/ 12688 h 268131"/>
                              <a:gd name="connsiteX142" fmla="*/ 142875 w 146338"/>
                              <a:gd name="connsiteY142" fmla="*/ 12688 h 268131"/>
                              <a:gd name="connsiteX143" fmla="*/ 145473 w 146338"/>
                              <a:gd name="connsiteY143" fmla="*/ 15286 h 268131"/>
                              <a:gd name="connsiteX144" fmla="*/ 146339 w 146338"/>
                              <a:gd name="connsiteY144" fmla="*/ 37800 h 268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146338" h="268131">
                                <a:moveTo>
                                  <a:pt x="134216" y="24811"/>
                                </a:moveTo>
                                <a:cubicBezTo>
                                  <a:pt x="134216" y="27409"/>
                                  <a:pt x="133350" y="29140"/>
                                  <a:pt x="133350" y="30872"/>
                                </a:cubicBezTo>
                                <a:cubicBezTo>
                                  <a:pt x="133350" y="32604"/>
                                  <a:pt x="134216" y="33470"/>
                                  <a:pt x="134216" y="36068"/>
                                </a:cubicBezTo>
                                <a:cubicBezTo>
                                  <a:pt x="134216" y="40397"/>
                                  <a:pt x="133350" y="42129"/>
                                  <a:pt x="133350" y="44727"/>
                                </a:cubicBezTo>
                                <a:cubicBezTo>
                                  <a:pt x="120361" y="44727"/>
                                  <a:pt x="108239" y="43861"/>
                                  <a:pt x="94384" y="43861"/>
                                </a:cubicBezTo>
                                <a:cubicBezTo>
                                  <a:pt x="88323" y="43861"/>
                                  <a:pt x="83993" y="43861"/>
                                  <a:pt x="78798" y="43861"/>
                                </a:cubicBezTo>
                                <a:cubicBezTo>
                                  <a:pt x="72736" y="43861"/>
                                  <a:pt x="67541" y="43861"/>
                                  <a:pt x="62346" y="43861"/>
                                </a:cubicBezTo>
                                <a:cubicBezTo>
                                  <a:pt x="57150" y="43861"/>
                                  <a:pt x="51089" y="43861"/>
                                  <a:pt x="45893" y="44727"/>
                                </a:cubicBezTo>
                                <a:cubicBezTo>
                                  <a:pt x="45027" y="49056"/>
                                  <a:pt x="45027" y="54252"/>
                                  <a:pt x="45027" y="58581"/>
                                </a:cubicBezTo>
                                <a:cubicBezTo>
                                  <a:pt x="45027" y="70704"/>
                                  <a:pt x="46759" y="83693"/>
                                  <a:pt x="46759" y="95815"/>
                                </a:cubicBezTo>
                                <a:cubicBezTo>
                                  <a:pt x="46759" y="99279"/>
                                  <a:pt x="46759" y="101877"/>
                                  <a:pt x="46759" y="104475"/>
                                </a:cubicBezTo>
                                <a:cubicBezTo>
                                  <a:pt x="49357" y="104475"/>
                                  <a:pt x="52821" y="104475"/>
                                  <a:pt x="55418" y="104475"/>
                                </a:cubicBezTo>
                                <a:cubicBezTo>
                                  <a:pt x="68407" y="104475"/>
                                  <a:pt x="83993" y="106206"/>
                                  <a:pt x="96116" y="106206"/>
                                </a:cubicBezTo>
                                <a:cubicBezTo>
                                  <a:pt x="102177" y="106206"/>
                                  <a:pt x="106507" y="105341"/>
                                  <a:pt x="110836" y="105341"/>
                                </a:cubicBezTo>
                                <a:cubicBezTo>
                                  <a:pt x="116898" y="105341"/>
                                  <a:pt x="116898" y="116597"/>
                                  <a:pt x="116898" y="121793"/>
                                </a:cubicBezTo>
                                <a:cubicBezTo>
                                  <a:pt x="116898" y="130452"/>
                                  <a:pt x="115166" y="138245"/>
                                  <a:pt x="114300" y="146904"/>
                                </a:cubicBezTo>
                                <a:cubicBezTo>
                                  <a:pt x="104775" y="146038"/>
                                  <a:pt x="95250" y="146038"/>
                                  <a:pt x="86591" y="146038"/>
                                </a:cubicBezTo>
                                <a:cubicBezTo>
                                  <a:pt x="74468" y="146038"/>
                                  <a:pt x="61480" y="146904"/>
                                  <a:pt x="46759" y="146904"/>
                                </a:cubicBezTo>
                                <a:cubicBezTo>
                                  <a:pt x="45027" y="152966"/>
                                  <a:pt x="45027" y="158161"/>
                                  <a:pt x="45027" y="164222"/>
                                </a:cubicBezTo>
                                <a:cubicBezTo>
                                  <a:pt x="45027" y="184138"/>
                                  <a:pt x="45893" y="205786"/>
                                  <a:pt x="45893" y="223104"/>
                                </a:cubicBezTo>
                                <a:cubicBezTo>
                                  <a:pt x="45893" y="231763"/>
                                  <a:pt x="44161" y="241288"/>
                                  <a:pt x="44161" y="252545"/>
                                </a:cubicBezTo>
                                <a:cubicBezTo>
                                  <a:pt x="37234" y="254277"/>
                                  <a:pt x="29441" y="255143"/>
                                  <a:pt x="21648" y="255143"/>
                                </a:cubicBezTo>
                                <a:cubicBezTo>
                                  <a:pt x="12989" y="255143"/>
                                  <a:pt x="0" y="256009"/>
                                  <a:pt x="0" y="245618"/>
                                </a:cubicBezTo>
                                <a:cubicBezTo>
                                  <a:pt x="0" y="240422"/>
                                  <a:pt x="866" y="236093"/>
                                  <a:pt x="866" y="230897"/>
                                </a:cubicBezTo>
                                <a:cubicBezTo>
                                  <a:pt x="866" y="225702"/>
                                  <a:pt x="0" y="220506"/>
                                  <a:pt x="0" y="215311"/>
                                </a:cubicBezTo>
                                <a:cubicBezTo>
                                  <a:pt x="0" y="197993"/>
                                  <a:pt x="1732" y="177211"/>
                                  <a:pt x="1732" y="158161"/>
                                </a:cubicBezTo>
                                <a:cubicBezTo>
                                  <a:pt x="1732" y="146038"/>
                                  <a:pt x="1732" y="135647"/>
                                  <a:pt x="1732" y="124391"/>
                                </a:cubicBezTo>
                                <a:lnTo>
                                  <a:pt x="1732" y="101877"/>
                                </a:lnTo>
                                <a:cubicBezTo>
                                  <a:pt x="1732" y="89754"/>
                                  <a:pt x="866" y="77631"/>
                                  <a:pt x="866" y="66375"/>
                                </a:cubicBezTo>
                                <a:cubicBezTo>
                                  <a:pt x="866" y="55984"/>
                                  <a:pt x="1732" y="45593"/>
                                  <a:pt x="1732" y="33470"/>
                                </a:cubicBezTo>
                                <a:cubicBezTo>
                                  <a:pt x="1732" y="22213"/>
                                  <a:pt x="1732" y="11822"/>
                                  <a:pt x="1732" y="1431"/>
                                </a:cubicBezTo>
                                <a:cubicBezTo>
                                  <a:pt x="1732" y="565"/>
                                  <a:pt x="3464" y="1431"/>
                                  <a:pt x="3464" y="565"/>
                                </a:cubicBezTo>
                                <a:lnTo>
                                  <a:pt x="3464" y="565"/>
                                </a:lnTo>
                                <a:cubicBezTo>
                                  <a:pt x="15586" y="565"/>
                                  <a:pt x="26843" y="565"/>
                                  <a:pt x="39832" y="565"/>
                                </a:cubicBezTo>
                                <a:lnTo>
                                  <a:pt x="54552" y="565"/>
                                </a:lnTo>
                                <a:cubicBezTo>
                                  <a:pt x="56284" y="565"/>
                                  <a:pt x="58016" y="565"/>
                                  <a:pt x="59748" y="565"/>
                                </a:cubicBezTo>
                                <a:cubicBezTo>
                                  <a:pt x="61480" y="565"/>
                                  <a:pt x="63211" y="565"/>
                                  <a:pt x="65809" y="1431"/>
                                </a:cubicBezTo>
                                <a:cubicBezTo>
                                  <a:pt x="76200" y="565"/>
                                  <a:pt x="87457" y="565"/>
                                  <a:pt x="99580" y="565"/>
                                </a:cubicBezTo>
                                <a:cubicBezTo>
                                  <a:pt x="111702" y="565"/>
                                  <a:pt x="127289" y="-1166"/>
                                  <a:pt x="135948" y="1431"/>
                                </a:cubicBezTo>
                                <a:cubicBezTo>
                                  <a:pt x="133350" y="9225"/>
                                  <a:pt x="134216" y="17018"/>
                                  <a:pt x="134216" y="24811"/>
                                </a:cubicBezTo>
                                <a:close/>
                                <a:moveTo>
                                  <a:pt x="3464" y="17884"/>
                                </a:moveTo>
                                <a:cubicBezTo>
                                  <a:pt x="3464" y="23945"/>
                                  <a:pt x="3464" y="30006"/>
                                  <a:pt x="3464" y="36934"/>
                                </a:cubicBezTo>
                                <a:lnTo>
                                  <a:pt x="3464" y="51654"/>
                                </a:lnTo>
                                <a:cubicBezTo>
                                  <a:pt x="3464" y="61179"/>
                                  <a:pt x="2598" y="70704"/>
                                  <a:pt x="2598" y="80229"/>
                                </a:cubicBezTo>
                                <a:cubicBezTo>
                                  <a:pt x="2598" y="105341"/>
                                  <a:pt x="4330" y="135647"/>
                                  <a:pt x="4330" y="165954"/>
                                </a:cubicBezTo>
                                <a:cubicBezTo>
                                  <a:pt x="4330" y="177211"/>
                                  <a:pt x="2598" y="186736"/>
                                  <a:pt x="2598" y="194529"/>
                                </a:cubicBezTo>
                                <a:cubicBezTo>
                                  <a:pt x="2598" y="197993"/>
                                  <a:pt x="2598" y="200591"/>
                                  <a:pt x="3464" y="204054"/>
                                </a:cubicBezTo>
                                <a:cubicBezTo>
                                  <a:pt x="2598" y="206652"/>
                                  <a:pt x="1732" y="210115"/>
                                  <a:pt x="1732" y="213579"/>
                                </a:cubicBezTo>
                                <a:cubicBezTo>
                                  <a:pt x="1732" y="220506"/>
                                  <a:pt x="3464" y="227434"/>
                                  <a:pt x="3464" y="234361"/>
                                </a:cubicBezTo>
                                <a:cubicBezTo>
                                  <a:pt x="3464" y="240422"/>
                                  <a:pt x="2598" y="246484"/>
                                  <a:pt x="2598" y="252545"/>
                                </a:cubicBezTo>
                                <a:cubicBezTo>
                                  <a:pt x="8659" y="254277"/>
                                  <a:pt x="13855" y="254277"/>
                                  <a:pt x="19916" y="254277"/>
                                </a:cubicBezTo>
                                <a:cubicBezTo>
                                  <a:pt x="26843" y="254277"/>
                                  <a:pt x="33770" y="253411"/>
                                  <a:pt x="40698" y="252545"/>
                                </a:cubicBezTo>
                                <a:cubicBezTo>
                                  <a:pt x="40698" y="243020"/>
                                  <a:pt x="41564" y="231763"/>
                                  <a:pt x="41564" y="222238"/>
                                </a:cubicBezTo>
                                <a:cubicBezTo>
                                  <a:pt x="41564" y="213579"/>
                                  <a:pt x="40698" y="201456"/>
                                  <a:pt x="40698" y="188468"/>
                                </a:cubicBezTo>
                                <a:cubicBezTo>
                                  <a:pt x="40698" y="139111"/>
                                  <a:pt x="41564" y="145172"/>
                                  <a:pt x="56284" y="145172"/>
                                </a:cubicBezTo>
                                <a:cubicBezTo>
                                  <a:pt x="63211" y="145172"/>
                                  <a:pt x="68407" y="145172"/>
                                  <a:pt x="75334" y="145172"/>
                                </a:cubicBezTo>
                                <a:cubicBezTo>
                                  <a:pt x="80529" y="145172"/>
                                  <a:pt x="87457" y="145172"/>
                                  <a:pt x="94384" y="145172"/>
                                </a:cubicBezTo>
                                <a:cubicBezTo>
                                  <a:pt x="99580" y="145172"/>
                                  <a:pt x="104775" y="145172"/>
                                  <a:pt x="110836" y="146038"/>
                                </a:cubicBezTo>
                                <a:cubicBezTo>
                                  <a:pt x="111702" y="139111"/>
                                  <a:pt x="112568" y="131318"/>
                                  <a:pt x="112568" y="124391"/>
                                </a:cubicBezTo>
                                <a:cubicBezTo>
                                  <a:pt x="112568" y="120061"/>
                                  <a:pt x="112568" y="115731"/>
                                  <a:pt x="110836" y="111402"/>
                                </a:cubicBezTo>
                                <a:cubicBezTo>
                                  <a:pt x="109971" y="111402"/>
                                  <a:pt x="108239" y="111402"/>
                                  <a:pt x="107373" y="111402"/>
                                </a:cubicBezTo>
                                <a:cubicBezTo>
                                  <a:pt x="104775" y="111402"/>
                                  <a:pt x="101311" y="111402"/>
                                  <a:pt x="98714" y="111402"/>
                                </a:cubicBezTo>
                                <a:cubicBezTo>
                                  <a:pt x="96982" y="111402"/>
                                  <a:pt x="96116" y="111402"/>
                                  <a:pt x="94384" y="111402"/>
                                </a:cubicBezTo>
                                <a:cubicBezTo>
                                  <a:pt x="83127" y="111402"/>
                                  <a:pt x="71870" y="110536"/>
                                  <a:pt x="58882" y="110536"/>
                                </a:cubicBezTo>
                                <a:cubicBezTo>
                                  <a:pt x="53686" y="110536"/>
                                  <a:pt x="49357" y="110536"/>
                                  <a:pt x="44161" y="110536"/>
                                </a:cubicBezTo>
                                <a:cubicBezTo>
                                  <a:pt x="44161" y="108804"/>
                                  <a:pt x="43295" y="108804"/>
                                  <a:pt x="42429" y="107938"/>
                                </a:cubicBezTo>
                                <a:lnTo>
                                  <a:pt x="42429" y="100145"/>
                                </a:lnTo>
                                <a:cubicBezTo>
                                  <a:pt x="42429" y="88022"/>
                                  <a:pt x="40698" y="75034"/>
                                  <a:pt x="40698" y="63777"/>
                                </a:cubicBezTo>
                                <a:cubicBezTo>
                                  <a:pt x="40698" y="56850"/>
                                  <a:pt x="40698" y="45593"/>
                                  <a:pt x="44161" y="42995"/>
                                </a:cubicBezTo>
                                <a:cubicBezTo>
                                  <a:pt x="45893" y="43861"/>
                                  <a:pt x="45893" y="43861"/>
                                  <a:pt x="48491" y="43861"/>
                                </a:cubicBezTo>
                                <a:cubicBezTo>
                                  <a:pt x="52821" y="43861"/>
                                  <a:pt x="58016" y="42995"/>
                                  <a:pt x="64077" y="42995"/>
                                </a:cubicBezTo>
                                <a:cubicBezTo>
                                  <a:pt x="68407" y="42995"/>
                                  <a:pt x="71870" y="43861"/>
                                  <a:pt x="76200" y="43861"/>
                                </a:cubicBezTo>
                                <a:lnTo>
                                  <a:pt x="82261" y="43861"/>
                                </a:lnTo>
                                <a:cubicBezTo>
                                  <a:pt x="83127" y="43861"/>
                                  <a:pt x="83993" y="43861"/>
                                  <a:pt x="84859" y="44727"/>
                                </a:cubicBezTo>
                                <a:cubicBezTo>
                                  <a:pt x="84859" y="44727"/>
                                  <a:pt x="85725" y="43861"/>
                                  <a:pt x="86591" y="43861"/>
                                </a:cubicBezTo>
                                <a:lnTo>
                                  <a:pt x="89189" y="43861"/>
                                </a:lnTo>
                                <a:cubicBezTo>
                                  <a:pt x="92652" y="43861"/>
                                  <a:pt x="95250" y="43861"/>
                                  <a:pt x="97848" y="43861"/>
                                </a:cubicBezTo>
                                <a:cubicBezTo>
                                  <a:pt x="110836" y="43861"/>
                                  <a:pt x="117764" y="44727"/>
                                  <a:pt x="129020" y="44727"/>
                                </a:cubicBezTo>
                                <a:cubicBezTo>
                                  <a:pt x="129886" y="36934"/>
                                  <a:pt x="130752" y="30872"/>
                                  <a:pt x="130752" y="23945"/>
                                </a:cubicBezTo>
                                <a:cubicBezTo>
                                  <a:pt x="130752" y="18750"/>
                                  <a:pt x="130752" y="12688"/>
                                  <a:pt x="129886" y="6627"/>
                                </a:cubicBezTo>
                                <a:cubicBezTo>
                                  <a:pt x="116032" y="6627"/>
                                  <a:pt x="103043" y="5761"/>
                                  <a:pt x="90055" y="5761"/>
                                </a:cubicBezTo>
                                <a:cubicBezTo>
                                  <a:pt x="83127" y="5761"/>
                                  <a:pt x="75334" y="6627"/>
                                  <a:pt x="67541" y="6627"/>
                                </a:cubicBezTo>
                                <a:cubicBezTo>
                                  <a:pt x="45893" y="6627"/>
                                  <a:pt x="25977" y="6627"/>
                                  <a:pt x="4330" y="5761"/>
                                </a:cubicBezTo>
                                <a:cubicBezTo>
                                  <a:pt x="4330" y="5761"/>
                                  <a:pt x="4330" y="5761"/>
                                  <a:pt x="4330" y="6627"/>
                                </a:cubicBezTo>
                                <a:cubicBezTo>
                                  <a:pt x="3464" y="8359"/>
                                  <a:pt x="3464" y="13554"/>
                                  <a:pt x="3464" y="17884"/>
                                </a:cubicBezTo>
                                <a:close/>
                                <a:moveTo>
                                  <a:pt x="29441" y="268131"/>
                                </a:moveTo>
                                <a:cubicBezTo>
                                  <a:pt x="23380" y="268131"/>
                                  <a:pt x="16452" y="268131"/>
                                  <a:pt x="12989" y="263802"/>
                                </a:cubicBezTo>
                                <a:cubicBezTo>
                                  <a:pt x="12123" y="262936"/>
                                  <a:pt x="12989" y="262936"/>
                                  <a:pt x="13855" y="262936"/>
                                </a:cubicBezTo>
                                <a:cubicBezTo>
                                  <a:pt x="15586" y="262936"/>
                                  <a:pt x="16452" y="262936"/>
                                  <a:pt x="16452" y="262936"/>
                                </a:cubicBezTo>
                                <a:cubicBezTo>
                                  <a:pt x="21648" y="263802"/>
                                  <a:pt x="26843" y="264668"/>
                                  <a:pt x="32904" y="264668"/>
                                </a:cubicBezTo>
                                <a:cubicBezTo>
                                  <a:pt x="39832" y="264668"/>
                                  <a:pt x="46759" y="263802"/>
                                  <a:pt x="53686" y="262936"/>
                                </a:cubicBezTo>
                                <a:cubicBezTo>
                                  <a:pt x="53686" y="253411"/>
                                  <a:pt x="54552" y="242154"/>
                                  <a:pt x="54552" y="232629"/>
                                </a:cubicBezTo>
                                <a:cubicBezTo>
                                  <a:pt x="54552" y="223970"/>
                                  <a:pt x="53686" y="211847"/>
                                  <a:pt x="53686" y="198859"/>
                                </a:cubicBezTo>
                                <a:cubicBezTo>
                                  <a:pt x="53686" y="149502"/>
                                  <a:pt x="54552" y="155563"/>
                                  <a:pt x="69273" y="155563"/>
                                </a:cubicBezTo>
                                <a:cubicBezTo>
                                  <a:pt x="76200" y="155563"/>
                                  <a:pt x="81395" y="155563"/>
                                  <a:pt x="88323" y="155563"/>
                                </a:cubicBezTo>
                                <a:cubicBezTo>
                                  <a:pt x="93518" y="155563"/>
                                  <a:pt x="100446" y="155563"/>
                                  <a:pt x="107373" y="155563"/>
                                </a:cubicBezTo>
                                <a:cubicBezTo>
                                  <a:pt x="112568" y="155563"/>
                                  <a:pt x="117764" y="155563"/>
                                  <a:pt x="123825" y="156429"/>
                                </a:cubicBezTo>
                                <a:cubicBezTo>
                                  <a:pt x="124691" y="149502"/>
                                  <a:pt x="125557" y="141709"/>
                                  <a:pt x="125557" y="134781"/>
                                </a:cubicBezTo>
                                <a:cubicBezTo>
                                  <a:pt x="125557" y="130452"/>
                                  <a:pt x="125557" y="126122"/>
                                  <a:pt x="123825" y="122659"/>
                                </a:cubicBezTo>
                                <a:cubicBezTo>
                                  <a:pt x="123825" y="122659"/>
                                  <a:pt x="123825" y="120927"/>
                                  <a:pt x="123825" y="120061"/>
                                </a:cubicBezTo>
                                <a:cubicBezTo>
                                  <a:pt x="123825" y="119195"/>
                                  <a:pt x="123825" y="118329"/>
                                  <a:pt x="125557" y="119195"/>
                                </a:cubicBezTo>
                                <a:cubicBezTo>
                                  <a:pt x="129886" y="121793"/>
                                  <a:pt x="129886" y="129586"/>
                                  <a:pt x="129886" y="134781"/>
                                </a:cubicBezTo>
                                <a:cubicBezTo>
                                  <a:pt x="129886" y="141709"/>
                                  <a:pt x="128154" y="149502"/>
                                  <a:pt x="127289" y="156429"/>
                                </a:cubicBezTo>
                                <a:cubicBezTo>
                                  <a:pt x="127289" y="159027"/>
                                  <a:pt x="125557" y="159893"/>
                                  <a:pt x="122959" y="159893"/>
                                </a:cubicBezTo>
                                <a:cubicBezTo>
                                  <a:pt x="114300" y="159893"/>
                                  <a:pt x="106507" y="159027"/>
                                  <a:pt x="98714" y="159027"/>
                                </a:cubicBezTo>
                                <a:cubicBezTo>
                                  <a:pt x="86591" y="159027"/>
                                  <a:pt x="73602" y="159893"/>
                                  <a:pt x="58882" y="159893"/>
                                </a:cubicBezTo>
                                <a:cubicBezTo>
                                  <a:pt x="57150" y="165954"/>
                                  <a:pt x="57150" y="171150"/>
                                  <a:pt x="57150" y="177211"/>
                                </a:cubicBezTo>
                                <a:cubicBezTo>
                                  <a:pt x="57150" y="197127"/>
                                  <a:pt x="58016" y="218775"/>
                                  <a:pt x="58016" y="236093"/>
                                </a:cubicBezTo>
                                <a:cubicBezTo>
                                  <a:pt x="58016" y="243886"/>
                                  <a:pt x="56284" y="252545"/>
                                  <a:pt x="56284" y="262070"/>
                                </a:cubicBezTo>
                                <a:cubicBezTo>
                                  <a:pt x="56284" y="264668"/>
                                  <a:pt x="55418" y="266400"/>
                                  <a:pt x="52821" y="266400"/>
                                </a:cubicBezTo>
                                <a:cubicBezTo>
                                  <a:pt x="47625" y="267266"/>
                                  <a:pt x="42429" y="268131"/>
                                  <a:pt x="37234" y="268131"/>
                                </a:cubicBezTo>
                                <a:lnTo>
                                  <a:pt x="29441" y="268131"/>
                                </a:lnTo>
                                <a:close/>
                                <a:moveTo>
                                  <a:pt x="146339" y="37800"/>
                                </a:moveTo>
                                <a:cubicBezTo>
                                  <a:pt x="146339" y="40397"/>
                                  <a:pt x="145473" y="42129"/>
                                  <a:pt x="145473" y="43861"/>
                                </a:cubicBezTo>
                                <a:cubicBezTo>
                                  <a:pt x="145473" y="45593"/>
                                  <a:pt x="146339" y="46459"/>
                                  <a:pt x="146339" y="49056"/>
                                </a:cubicBezTo>
                                <a:cubicBezTo>
                                  <a:pt x="146339" y="49922"/>
                                  <a:pt x="146339" y="51654"/>
                                  <a:pt x="145473" y="54252"/>
                                </a:cubicBezTo>
                                <a:cubicBezTo>
                                  <a:pt x="145473" y="56850"/>
                                  <a:pt x="143741" y="57716"/>
                                  <a:pt x="141143" y="57716"/>
                                </a:cubicBezTo>
                                <a:cubicBezTo>
                                  <a:pt x="129020" y="57716"/>
                                  <a:pt x="118630" y="56850"/>
                                  <a:pt x="105641" y="56850"/>
                                </a:cubicBezTo>
                                <a:cubicBezTo>
                                  <a:pt x="99580" y="56850"/>
                                  <a:pt x="95250" y="56850"/>
                                  <a:pt x="90055" y="56850"/>
                                </a:cubicBezTo>
                                <a:cubicBezTo>
                                  <a:pt x="83993" y="56850"/>
                                  <a:pt x="78798" y="56850"/>
                                  <a:pt x="73602" y="56850"/>
                                </a:cubicBezTo>
                                <a:cubicBezTo>
                                  <a:pt x="68407" y="56850"/>
                                  <a:pt x="62346" y="56850"/>
                                  <a:pt x="57150" y="57716"/>
                                </a:cubicBezTo>
                                <a:cubicBezTo>
                                  <a:pt x="56284" y="62045"/>
                                  <a:pt x="56284" y="67240"/>
                                  <a:pt x="56284" y="71570"/>
                                </a:cubicBezTo>
                                <a:cubicBezTo>
                                  <a:pt x="56284" y="80229"/>
                                  <a:pt x="57150" y="88022"/>
                                  <a:pt x="57150" y="95815"/>
                                </a:cubicBezTo>
                                <a:cubicBezTo>
                                  <a:pt x="57150" y="96681"/>
                                  <a:pt x="56284" y="97547"/>
                                  <a:pt x="55418" y="97547"/>
                                </a:cubicBezTo>
                                <a:cubicBezTo>
                                  <a:pt x="54552" y="97547"/>
                                  <a:pt x="53686" y="96681"/>
                                  <a:pt x="53686" y="95815"/>
                                </a:cubicBezTo>
                                <a:cubicBezTo>
                                  <a:pt x="53686" y="88888"/>
                                  <a:pt x="52821" y="81095"/>
                                  <a:pt x="52821" y="74168"/>
                                </a:cubicBezTo>
                                <a:cubicBezTo>
                                  <a:pt x="52821" y="68106"/>
                                  <a:pt x="52821" y="58581"/>
                                  <a:pt x="54552" y="54252"/>
                                </a:cubicBezTo>
                                <a:cubicBezTo>
                                  <a:pt x="54552" y="53386"/>
                                  <a:pt x="55418" y="53386"/>
                                  <a:pt x="57150" y="53386"/>
                                </a:cubicBezTo>
                                <a:cubicBezTo>
                                  <a:pt x="57150" y="53386"/>
                                  <a:pt x="58016" y="53386"/>
                                  <a:pt x="59748" y="53386"/>
                                </a:cubicBezTo>
                                <a:cubicBezTo>
                                  <a:pt x="64077" y="53386"/>
                                  <a:pt x="69273" y="52520"/>
                                  <a:pt x="75334" y="52520"/>
                                </a:cubicBezTo>
                                <a:cubicBezTo>
                                  <a:pt x="79664" y="52520"/>
                                  <a:pt x="83127" y="53386"/>
                                  <a:pt x="87457" y="53386"/>
                                </a:cubicBezTo>
                                <a:lnTo>
                                  <a:pt x="93518" y="53386"/>
                                </a:lnTo>
                                <a:cubicBezTo>
                                  <a:pt x="94384" y="53386"/>
                                  <a:pt x="95250" y="53386"/>
                                  <a:pt x="96116" y="54252"/>
                                </a:cubicBezTo>
                                <a:cubicBezTo>
                                  <a:pt x="96116" y="54252"/>
                                  <a:pt x="96982" y="53386"/>
                                  <a:pt x="97848" y="53386"/>
                                </a:cubicBezTo>
                                <a:lnTo>
                                  <a:pt x="100446" y="53386"/>
                                </a:lnTo>
                                <a:cubicBezTo>
                                  <a:pt x="103909" y="53386"/>
                                  <a:pt x="106507" y="53386"/>
                                  <a:pt x="109105" y="53386"/>
                                </a:cubicBezTo>
                                <a:cubicBezTo>
                                  <a:pt x="122093" y="53386"/>
                                  <a:pt x="129020" y="54252"/>
                                  <a:pt x="140277" y="54252"/>
                                </a:cubicBezTo>
                                <a:cubicBezTo>
                                  <a:pt x="141143" y="46459"/>
                                  <a:pt x="142009" y="40397"/>
                                  <a:pt x="142009" y="33470"/>
                                </a:cubicBezTo>
                                <a:cubicBezTo>
                                  <a:pt x="142009" y="28275"/>
                                  <a:pt x="142009" y="22213"/>
                                  <a:pt x="141143" y="16152"/>
                                </a:cubicBezTo>
                                <a:cubicBezTo>
                                  <a:pt x="141143" y="16152"/>
                                  <a:pt x="140277" y="16152"/>
                                  <a:pt x="140277" y="15286"/>
                                </a:cubicBezTo>
                                <a:cubicBezTo>
                                  <a:pt x="140277" y="15286"/>
                                  <a:pt x="140277" y="14420"/>
                                  <a:pt x="140277" y="14420"/>
                                </a:cubicBezTo>
                                <a:cubicBezTo>
                                  <a:pt x="140277" y="13554"/>
                                  <a:pt x="140277" y="12688"/>
                                  <a:pt x="142009" y="12688"/>
                                </a:cubicBezTo>
                                <a:cubicBezTo>
                                  <a:pt x="142009" y="12688"/>
                                  <a:pt x="142009" y="12688"/>
                                  <a:pt x="142875" y="12688"/>
                                </a:cubicBezTo>
                                <a:cubicBezTo>
                                  <a:pt x="144607" y="12688"/>
                                  <a:pt x="144607" y="13554"/>
                                  <a:pt x="145473" y="15286"/>
                                </a:cubicBezTo>
                                <a:cubicBezTo>
                                  <a:pt x="146339" y="23079"/>
                                  <a:pt x="146339" y="30006"/>
                                  <a:pt x="146339" y="37800"/>
                                </a:cubicBezTo>
                                <a:close/>
                              </a:path>
                            </a:pathLst>
                          </a:custGeom>
                          <a:solidFill>
                            <a:srgbClr val="000000"/>
                          </a:solidFill>
                          <a:ln w="8653" cap="flat">
                            <a:noFill/>
                            <a:prstDash val="solid"/>
                            <a:miter/>
                          </a:ln>
                        </wps:spPr>
                        <wps:bodyPr rtlCol="0" anchor="ctr"/>
                      </wps:wsp>
                      <wps:wsp>
                        <wps:cNvPr id="12866265" name="Freeform 12866265">
                          <a:extLst>
                            <a:ext uri="{FF2B5EF4-FFF2-40B4-BE49-F238E27FC236}">
                              <a16:creationId xmlns:a16="http://schemas.microsoft.com/office/drawing/2014/main" id="{F740DC11-5E7E-9BB7-9EB4-AF97B0756807}"/>
                            </a:ext>
                          </a:extLst>
                        </wps:cNvPr>
                        <wps:cNvSpPr/>
                        <wps:spPr>
                          <a:xfrm>
                            <a:off x="4109319" y="1074102"/>
                            <a:ext cx="57933" cy="268565"/>
                          </a:xfrm>
                          <a:custGeom>
                            <a:avLst/>
                            <a:gdLst>
                              <a:gd name="connsiteX0" fmla="*/ 134 w 57933"/>
                              <a:gd name="connsiteY0" fmla="*/ 65809 h 268565"/>
                              <a:gd name="connsiteX1" fmla="*/ 134 w 57933"/>
                              <a:gd name="connsiteY1" fmla="*/ 3464 h 268565"/>
                              <a:gd name="connsiteX2" fmla="*/ 1866 w 57933"/>
                              <a:gd name="connsiteY2" fmla="*/ 1732 h 268565"/>
                              <a:gd name="connsiteX3" fmla="*/ 31307 w 57933"/>
                              <a:gd name="connsiteY3" fmla="*/ 0 h 268565"/>
                              <a:gd name="connsiteX4" fmla="*/ 43429 w 57933"/>
                              <a:gd name="connsiteY4" fmla="*/ 1732 h 268565"/>
                              <a:gd name="connsiteX5" fmla="*/ 44295 w 57933"/>
                              <a:gd name="connsiteY5" fmla="*/ 51089 h 268565"/>
                              <a:gd name="connsiteX6" fmla="*/ 44295 w 57933"/>
                              <a:gd name="connsiteY6" fmla="*/ 90920 h 268565"/>
                              <a:gd name="connsiteX7" fmla="*/ 44295 w 57933"/>
                              <a:gd name="connsiteY7" fmla="*/ 104775 h 268565"/>
                              <a:gd name="connsiteX8" fmla="*/ 45161 w 57933"/>
                              <a:gd name="connsiteY8" fmla="*/ 112568 h 268565"/>
                              <a:gd name="connsiteX9" fmla="*/ 45161 w 57933"/>
                              <a:gd name="connsiteY9" fmla="*/ 116898 h 268565"/>
                              <a:gd name="connsiteX10" fmla="*/ 45161 w 57933"/>
                              <a:gd name="connsiteY10" fmla="*/ 127289 h 268565"/>
                              <a:gd name="connsiteX11" fmla="*/ 44295 w 57933"/>
                              <a:gd name="connsiteY11" fmla="*/ 131618 h 268565"/>
                              <a:gd name="connsiteX12" fmla="*/ 44295 w 57933"/>
                              <a:gd name="connsiteY12" fmla="*/ 143741 h 268565"/>
                              <a:gd name="connsiteX13" fmla="*/ 43429 w 57933"/>
                              <a:gd name="connsiteY13" fmla="*/ 193098 h 268565"/>
                              <a:gd name="connsiteX14" fmla="*/ 45161 w 57933"/>
                              <a:gd name="connsiteY14" fmla="*/ 207818 h 268565"/>
                              <a:gd name="connsiteX15" fmla="*/ 45161 w 57933"/>
                              <a:gd name="connsiteY15" fmla="*/ 253711 h 268565"/>
                              <a:gd name="connsiteX16" fmla="*/ 33904 w 57933"/>
                              <a:gd name="connsiteY16" fmla="*/ 255443 h 268565"/>
                              <a:gd name="connsiteX17" fmla="*/ 11391 w 57933"/>
                              <a:gd name="connsiteY17" fmla="*/ 255443 h 268565"/>
                              <a:gd name="connsiteX18" fmla="*/ 1000 w 57933"/>
                              <a:gd name="connsiteY18" fmla="*/ 253711 h 268565"/>
                              <a:gd name="connsiteX19" fmla="*/ 1000 w 57933"/>
                              <a:gd name="connsiteY19" fmla="*/ 189634 h 268565"/>
                              <a:gd name="connsiteX20" fmla="*/ 134 w 57933"/>
                              <a:gd name="connsiteY20" fmla="*/ 127289 h 268565"/>
                              <a:gd name="connsiteX21" fmla="*/ 134 w 57933"/>
                              <a:gd name="connsiteY21" fmla="*/ 65809 h 268565"/>
                              <a:gd name="connsiteX22" fmla="*/ 2732 w 57933"/>
                              <a:gd name="connsiteY22" fmla="*/ 15586 h 268565"/>
                              <a:gd name="connsiteX23" fmla="*/ 2732 w 57933"/>
                              <a:gd name="connsiteY23" fmla="*/ 41564 h 268565"/>
                              <a:gd name="connsiteX24" fmla="*/ 2732 w 57933"/>
                              <a:gd name="connsiteY24" fmla="*/ 67541 h 268565"/>
                              <a:gd name="connsiteX25" fmla="*/ 2732 w 57933"/>
                              <a:gd name="connsiteY25" fmla="*/ 144607 h 268565"/>
                              <a:gd name="connsiteX26" fmla="*/ 3598 w 57933"/>
                              <a:gd name="connsiteY26" fmla="*/ 168852 h 268565"/>
                              <a:gd name="connsiteX27" fmla="*/ 3598 w 57933"/>
                              <a:gd name="connsiteY27" fmla="*/ 205220 h 268565"/>
                              <a:gd name="connsiteX28" fmla="*/ 2732 w 57933"/>
                              <a:gd name="connsiteY28" fmla="*/ 217343 h 268565"/>
                              <a:gd name="connsiteX29" fmla="*/ 3598 w 57933"/>
                              <a:gd name="connsiteY29" fmla="*/ 251114 h 268565"/>
                              <a:gd name="connsiteX30" fmla="*/ 22648 w 57933"/>
                              <a:gd name="connsiteY30" fmla="*/ 251979 h 268565"/>
                              <a:gd name="connsiteX31" fmla="*/ 37368 w 57933"/>
                              <a:gd name="connsiteY31" fmla="*/ 251114 h 268565"/>
                              <a:gd name="connsiteX32" fmla="*/ 41698 w 57933"/>
                              <a:gd name="connsiteY32" fmla="*/ 251979 h 268565"/>
                              <a:gd name="connsiteX33" fmla="*/ 39966 w 57933"/>
                              <a:gd name="connsiteY33" fmla="*/ 155864 h 268565"/>
                              <a:gd name="connsiteX34" fmla="*/ 39966 w 57933"/>
                              <a:gd name="connsiteY34" fmla="*/ 135082 h 268565"/>
                              <a:gd name="connsiteX35" fmla="*/ 39966 w 57933"/>
                              <a:gd name="connsiteY35" fmla="*/ 109970 h 268565"/>
                              <a:gd name="connsiteX36" fmla="*/ 39966 w 57933"/>
                              <a:gd name="connsiteY36" fmla="*/ 95250 h 268565"/>
                              <a:gd name="connsiteX37" fmla="*/ 39966 w 57933"/>
                              <a:gd name="connsiteY37" fmla="*/ 64943 h 268565"/>
                              <a:gd name="connsiteX38" fmla="*/ 39966 w 57933"/>
                              <a:gd name="connsiteY38" fmla="*/ 4330 h 268565"/>
                              <a:gd name="connsiteX39" fmla="*/ 35636 w 57933"/>
                              <a:gd name="connsiteY39" fmla="*/ 4330 h 268565"/>
                              <a:gd name="connsiteX40" fmla="*/ 2732 w 57933"/>
                              <a:gd name="connsiteY40" fmla="*/ 5195 h 268565"/>
                              <a:gd name="connsiteX41" fmla="*/ 2732 w 57933"/>
                              <a:gd name="connsiteY41" fmla="*/ 15586 h 268565"/>
                              <a:gd name="connsiteX42" fmla="*/ 14855 w 57933"/>
                              <a:gd name="connsiteY42" fmla="*/ 262370 h 268565"/>
                              <a:gd name="connsiteX43" fmla="*/ 14855 w 57933"/>
                              <a:gd name="connsiteY43" fmla="*/ 262370 h 268565"/>
                              <a:gd name="connsiteX44" fmla="*/ 16586 w 57933"/>
                              <a:gd name="connsiteY44" fmla="*/ 264102 h 268565"/>
                              <a:gd name="connsiteX45" fmla="*/ 35636 w 57933"/>
                              <a:gd name="connsiteY45" fmla="*/ 264968 h 268565"/>
                              <a:gd name="connsiteX46" fmla="*/ 50357 w 57933"/>
                              <a:gd name="connsiteY46" fmla="*/ 264102 h 268565"/>
                              <a:gd name="connsiteX47" fmla="*/ 52954 w 57933"/>
                              <a:gd name="connsiteY47" fmla="*/ 264102 h 268565"/>
                              <a:gd name="connsiteX48" fmla="*/ 54686 w 57933"/>
                              <a:gd name="connsiteY48" fmla="*/ 263236 h 268565"/>
                              <a:gd name="connsiteX49" fmla="*/ 52954 w 57933"/>
                              <a:gd name="connsiteY49" fmla="*/ 168852 h 268565"/>
                              <a:gd name="connsiteX50" fmla="*/ 52954 w 57933"/>
                              <a:gd name="connsiteY50" fmla="*/ 148070 h 268565"/>
                              <a:gd name="connsiteX51" fmla="*/ 52954 w 57933"/>
                              <a:gd name="connsiteY51" fmla="*/ 107373 h 268565"/>
                              <a:gd name="connsiteX52" fmla="*/ 52954 w 57933"/>
                              <a:gd name="connsiteY52" fmla="*/ 77066 h 268565"/>
                              <a:gd name="connsiteX53" fmla="*/ 52954 w 57933"/>
                              <a:gd name="connsiteY53" fmla="*/ 16452 h 268565"/>
                              <a:gd name="connsiteX54" fmla="*/ 52089 w 57933"/>
                              <a:gd name="connsiteY54" fmla="*/ 16452 h 268565"/>
                              <a:gd name="connsiteX55" fmla="*/ 50357 w 57933"/>
                              <a:gd name="connsiteY55" fmla="*/ 14720 h 268565"/>
                              <a:gd name="connsiteX56" fmla="*/ 52089 w 57933"/>
                              <a:gd name="connsiteY56" fmla="*/ 12989 h 268565"/>
                              <a:gd name="connsiteX57" fmla="*/ 52954 w 57933"/>
                              <a:gd name="connsiteY57" fmla="*/ 12989 h 268565"/>
                              <a:gd name="connsiteX58" fmla="*/ 55552 w 57933"/>
                              <a:gd name="connsiteY58" fmla="*/ 16452 h 268565"/>
                              <a:gd name="connsiteX59" fmla="*/ 55552 w 57933"/>
                              <a:gd name="connsiteY59" fmla="*/ 63211 h 268565"/>
                              <a:gd name="connsiteX60" fmla="*/ 55552 w 57933"/>
                              <a:gd name="connsiteY60" fmla="*/ 103043 h 268565"/>
                              <a:gd name="connsiteX61" fmla="*/ 56418 w 57933"/>
                              <a:gd name="connsiteY61" fmla="*/ 143741 h 268565"/>
                              <a:gd name="connsiteX62" fmla="*/ 56418 w 57933"/>
                              <a:gd name="connsiteY62" fmla="*/ 143741 h 268565"/>
                              <a:gd name="connsiteX63" fmla="*/ 56418 w 57933"/>
                              <a:gd name="connsiteY63" fmla="*/ 155864 h 268565"/>
                              <a:gd name="connsiteX64" fmla="*/ 57284 w 57933"/>
                              <a:gd name="connsiteY64" fmla="*/ 219941 h 268565"/>
                              <a:gd name="connsiteX65" fmla="*/ 57284 w 57933"/>
                              <a:gd name="connsiteY65" fmla="*/ 261505 h 268565"/>
                              <a:gd name="connsiteX66" fmla="*/ 53820 w 57933"/>
                              <a:gd name="connsiteY66" fmla="*/ 266700 h 268565"/>
                              <a:gd name="connsiteX67" fmla="*/ 45161 w 57933"/>
                              <a:gd name="connsiteY67" fmla="*/ 267566 h 268565"/>
                              <a:gd name="connsiteX68" fmla="*/ 22648 w 57933"/>
                              <a:gd name="connsiteY68" fmla="*/ 267566 h 268565"/>
                              <a:gd name="connsiteX69" fmla="*/ 13123 w 57933"/>
                              <a:gd name="connsiteY69" fmla="*/ 266700 h 268565"/>
                              <a:gd name="connsiteX70" fmla="*/ 12257 w 57933"/>
                              <a:gd name="connsiteY70" fmla="*/ 264102 h 268565"/>
                              <a:gd name="connsiteX71" fmla="*/ 14855 w 57933"/>
                              <a:gd name="connsiteY71" fmla="*/ 262370 h 268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57933" h="268565">
                                <a:moveTo>
                                  <a:pt x="134" y="65809"/>
                                </a:moveTo>
                                <a:cubicBezTo>
                                  <a:pt x="134" y="43295"/>
                                  <a:pt x="134" y="22514"/>
                                  <a:pt x="134" y="3464"/>
                                </a:cubicBezTo>
                                <a:cubicBezTo>
                                  <a:pt x="1866" y="3464"/>
                                  <a:pt x="1866" y="2598"/>
                                  <a:pt x="1866" y="1732"/>
                                </a:cubicBezTo>
                                <a:cubicBezTo>
                                  <a:pt x="10525" y="866"/>
                                  <a:pt x="20050" y="0"/>
                                  <a:pt x="31307" y="0"/>
                                </a:cubicBezTo>
                                <a:cubicBezTo>
                                  <a:pt x="35636" y="0"/>
                                  <a:pt x="40832" y="0"/>
                                  <a:pt x="43429" y="1732"/>
                                </a:cubicBezTo>
                                <a:cubicBezTo>
                                  <a:pt x="45161" y="17318"/>
                                  <a:pt x="44295" y="33770"/>
                                  <a:pt x="44295" y="51089"/>
                                </a:cubicBezTo>
                                <a:cubicBezTo>
                                  <a:pt x="44295" y="63211"/>
                                  <a:pt x="44295" y="76200"/>
                                  <a:pt x="44295" y="90920"/>
                                </a:cubicBezTo>
                                <a:cubicBezTo>
                                  <a:pt x="44295" y="95250"/>
                                  <a:pt x="43429" y="101311"/>
                                  <a:pt x="44295" y="104775"/>
                                </a:cubicBezTo>
                                <a:cubicBezTo>
                                  <a:pt x="45161" y="107373"/>
                                  <a:pt x="45161" y="108239"/>
                                  <a:pt x="45161" y="112568"/>
                                </a:cubicBezTo>
                                <a:lnTo>
                                  <a:pt x="45161" y="116898"/>
                                </a:lnTo>
                                <a:cubicBezTo>
                                  <a:pt x="45161" y="121227"/>
                                  <a:pt x="45161" y="124691"/>
                                  <a:pt x="45161" y="127289"/>
                                </a:cubicBezTo>
                                <a:cubicBezTo>
                                  <a:pt x="45161" y="129020"/>
                                  <a:pt x="44295" y="129886"/>
                                  <a:pt x="44295" y="131618"/>
                                </a:cubicBezTo>
                                <a:cubicBezTo>
                                  <a:pt x="44295" y="135948"/>
                                  <a:pt x="44295" y="141143"/>
                                  <a:pt x="44295" y="143741"/>
                                </a:cubicBezTo>
                                <a:cubicBezTo>
                                  <a:pt x="44295" y="159327"/>
                                  <a:pt x="42563" y="175780"/>
                                  <a:pt x="43429" y="193098"/>
                                </a:cubicBezTo>
                                <a:lnTo>
                                  <a:pt x="45161" y="207818"/>
                                </a:lnTo>
                                <a:cubicBezTo>
                                  <a:pt x="46027" y="223405"/>
                                  <a:pt x="46027" y="238125"/>
                                  <a:pt x="45161" y="253711"/>
                                </a:cubicBezTo>
                                <a:cubicBezTo>
                                  <a:pt x="41698" y="256309"/>
                                  <a:pt x="38234" y="255443"/>
                                  <a:pt x="33904" y="255443"/>
                                </a:cubicBezTo>
                                <a:cubicBezTo>
                                  <a:pt x="26977" y="256309"/>
                                  <a:pt x="19184" y="257175"/>
                                  <a:pt x="11391" y="255443"/>
                                </a:cubicBezTo>
                                <a:cubicBezTo>
                                  <a:pt x="7061" y="255443"/>
                                  <a:pt x="3598" y="255443"/>
                                  <a:pt x="1000" y="253711"/>
                                </a:cubicBezTo>
                                <a:cubicBezTo>
                                  <a:pt x="-732" y="231198"/>
                                  <a:pt x="134" y="209550"/>
                                  <a:pt x="1000" y="189634"/>
                                </a:cubicBezTo>
                                <a:cubicBezTo>
                                  <a:pt x="1000" y="170584"/>
                                  <a:pt x="134" y="148936"/>
                                  <a:pt x="134" y="127289"/>
                                </a:cubicBezTo>
                                <a:cubicBezTo>
                                  <a:pt x="134" y="104775"/>
                                  <a:pt x="134" y="83127"/>
                                  <a:pt x="134" y="65809"/>
                                </a:cubicBezTo>
                                <a:close/>
                                <a:moveTo>
                                  <a:pt x="2732" y="15586"/>
                                </a:moveTo>
                                <a:cubicBezTo>
                                  <a:pt x="2732" y="24245"/>
                                  <a:pt x="2732" y="32905"/>
                                  <a:pt x="2732" y="41564"/>
                                </a:cubicBezTo>
                                <a:cubicBezTo>
                                  <a:pt x="2732" y="50223"/>
                                  <a:pt x="3598" y="58882"/>
                                  <a:pt x="2732" y="67541"/>
                                </a:cubicBezTo>
                                <a:cubicBezTo>
                                  <a:pt x="2732" y="93518"/>
                                  <a:pt x="1866" y="118630"/>
                                  <a:pt x="2732" y="144607"/>
                                </a:cubicBezTo>
                                <a:cubicBezTo>
                                  <a:pt x="2732" y="153266"/>
                                  <a:pt x="2732" y="160193"/>
                                  <a:pt x="3598" y="168852"/>
                                </a:cubicBezTo>
                                <a:cubicBezTo>
                                  <a:pt x="4464" y="180975"/>
                                  <a:pt x="3598" y="193964"/>
                                  <a:pt x="3598" y="205220"/>
                                </a:cubicBezTo>
                                <a:cubicBezTo>
                                  <a:pt x="3598" y="209550"/>
                                  <a:pt x="2732" y="213014"/>
                                  <a:pt x="2732" y="217343"/>
                                </a:cubicBezTo>
                                <a:cubicBezTo>
                                  <a:pt x="2732" y="229466"/>
                                  <a:pt x="3598" y="240723"/>
                                  <a:pt x="3598" y="251114"/>
                                </a:cubicBezTo>
                                <a:cubicBezTo>
                                  <a:pt x="10525" y="251114"/>
                                  <a:pt x="16586" y="252845"/>
                                  <a:pt x="22648" y="251979"/>
                                </a:cubicBezTo>
                                <a:cubicBezTo>
                                  <a:pt x="27843" y="251979"/>
                                  <a:pt x="33038" y="251114"/>
                                  <a:pt x="37368" y="251114"/>
                                </a:cubicBezTo>
                                <a:cubicBezTo>
                                  <a:pt x="39100" y="251114"/>
                                  <a:pt x="40832" y="251114"/>
                                  <a:pt x="41698" y="251979"/>
                                </a:cubicBezTo>
                                <a:cubicBezTo>
                                  <a:pt x="43429" y="220807"/>
                                  <a:pt x="39100" y="188768"/>
                                  <a:pt x="39966" y="155864"/>
                                </a:cubicBezTo>
                                <a:cubicBezTo>
                                  <a:pt x="39966" y="148936"/>
                                  <a:pt x="39966" y="142009"/>
                                  <a:pt x="39966" y="135082"/>
                                </a:cubicBezTo>
                                <a:cubicBezTo>
                                  <a:pt x="39966" y="126423"/>
                                  <a:pt x="40832" y="118630"/>
                                  <a:pt x="39966" y="109970"/>
                                </a:cubicBezTo>
                                <a:lnTo>
                                  <a:pt x="39966" y="95250"/>
                                </a:lnTo>
                                <a:cubicBezTo>
                                  <a:pt x="39966" y="84859"/>
                                  <a:pt x="39966" y="74468"/>
                                  <a:pt x="39966" y="64943"/>
                                </a:cubicBezTo>
                                <a:cubicBezTo>
                                  <a:pt x="39100" y="43295"/>
                                  <a:pt x="40832" y="23380"/>
                                  <a:pt x="39966" y="4330"/>
                                </a:cubicBezTo>
                                <a:cubicBezTo>
                                  <a:pt x="39100" y="3464"/>
                                  <a:pt x="36502" y="4330"/>
                                  <a:pt x="35636" y="4330"/>
                                </a:cubicBezTo>
                                <a:cubicBezTo>
                                  <a:pt x="23514" y="4330"/>
                                  <a:pt x="14855" y="4330"/>
                                  <a:pt x="2732" y="5195"/>
                                </a:cubicBezTo>
                                <a:cubicBezTo>
                                  <a:pt x="3598" y="6927"/>
                                  <a:pt x="2732" y="12989"/>
                                  <a:pt x="2732" y="15586"/>
                                </a:cubicBezTo>
                                <a:close/>
                                <a:moveTo>
                                  <a:pt x="14855" y="262370"/>
                                </a:moveTo>
                                <a:lnTo>
                                  <a:pt x="14855" y="262370"/>
                                </a:lnTo>
                                <a:cubicBezTo>
                                  <a:pt x="16586" y="262370"/>
                                  <a:pt x="16586" y="262370"/>
                                  <a:pt x="16586" y="264102"/>
                                </a:cubicBezTo>
                                <a:cubicBezTo>
                                  <a:pt x="23514" y="264102"/>
                                  <a:pt x="29575" y="265834"/>
                                  <a:pt x="35636" y="264968"/>
                                </a:cubicBezTo>
                                <a:cubicBezTo>
                                  <a:pt x="40832" y="264968"/>
                                  <a:pt x="46027" y="264102"/>
                                  <a:pt x="50357" y="264102"/>
                                </a:cubicBezTo>
                                <a:cubicBezTo>
                                  <a:pt x="51223" y="264102"/>
                                  <a:pt x="52089" y="264102"/>
                                  <a:pt x="52954" y="264102"/>
                                </a:cubicBezTo>
                                <a:lnTo>
                                  <a:pt x="54686" y="263236"/>
                                </a:lnTo>
                                <a:cubicBezTo>
                                  <a:pt x="55552" y="232064"/>
                                  <a:pt x="52089" y="201757"/>
                                  <a:pt x="52954" y="168852"/>
                                </a:cubicBezTo>
                                <a:cubicBezTo>
                                  <a:pt x="52954" y="161925"/>
                                  <a:pt x="52954" y="154998"/>
                                  <a:pt x="52954" y="148070"/>
                                </a:cubicBezTo>
                                <a:cubicBezTo>
                                  <a:pt x="52954" y="135082"/>
                                  <a:pt x="52954" y="122093"/>
                                  <a:pt x="52954" y="107373"/>
                                </a:cubicBezTo>
                                <a:cubicBezTo>
                                  <a:pt x="52954" y="96982"/>
                                  <a:pt x="52954" y="86591"/>
                                  <a:pt x="52954" y="77066"/>
                                </a:cubicBezTo>
                                <a:cubicBezTo>
                                  <a:pt x="52089" y="55418"/>
                                  <a:pt x="53820" y="35502"/>
                                  <a:pt x="52954" y="16452"/>
                                </a:cubicBezTo>
                                <a:cubicBezTo>
                                  <a:pt x="52954" y="16452"/>
                                  <a:pt x="52954" y="16452"/>
                                  <a:pt x="52089" y="16452"/>
                                </a:cubicBezTo>
                                <a:cubicBezTo>
                                  <a:pt x="51223" y="16452"/>
                                  <a:pt x="50357" y="16452"/>
                                  <a:pt x="50357" y="14720"/>
                                </a:cubicBezTo>
                                <a:cubicBezTo>
                                  <a:pt x="50357" y="13854"/>
                                  <a:pt x="50357" y="12989"/>
                                  <a:pt x="52089" y="12989"/>
                                </a:cubicBezTo>
                                <a:cubicBezTo>
                                  <a:pt x="52089" y="12989"/>
                                  <a:pt x="52954" y="12989"/>
                                  <a:pt x="52954" y="12989"/>
                                </a:cubicBezTo>
                                <a:cubicBezTo>
                                  <a:pt x="54686" y="12989"/>
                                  <a:pt x="54686" y="14720"/>
                                  <a:pt x="55552" y="16452"/>
                                </a:cubicBezTo>
                                <a:cubicBezTo>
                                  <a:pt x="56418" y="32039"/>
                                  <a:pt x="55552" y="45893"/>
                                  <a:pt x="55552" y="63211"/>
                                </a:cubicBezTo>
                                <a:cubicBezTo>
                                  <a:pt x="55552" y="75334"/>
                                  <a:pt x="55552" y="88323"/>
                                  <a:pt x="55552" y="103043"/>
                                </a:cubicBezTo>
                                <a:cubicBezTo>
                                  <a:pt x="55552" y="116032"/>
                                  <a:pt x="56418" y="129020"/>
                                  <a:pt x="56418" y="143741"/>
                                </a:cubicBezTo>
                                <a:lnTo>
                                  <a:pt x="56418" y="143741"/>
                                </a:lnTo>
                                <a:cubicBezTo>
                                  <a:pt x="56418" y="148070"/>
                                  <a:pt x="56418" y="153266"/>
                                  <a:pt x="56418" y="155864"/>
                                </a:cubicBezTo>
                                <a:cubicBezTo>
                                  <a:pt x="56418" y="171450"/>
                                  <a:pt x="54686" y="187902"/>
                                  <a:pt x="57284" y="219941"/>
                                </a:cubicBezTo>
                                <a:cubicBezTo>
                                  <a:pt x="58150" y="233795"/>
                                  <a:pt x="58150" y="247650"/>
                                  <a:pt x="57284" y="261505"/>
                                </a:cubicBezTo>
                                <a:cubicBezTo>
                                  <a:pt x="57284" y="264968"/>
                                  <a:pt x="56418" y="265834"/>
                                  <a:pt x="53820" y="266700"/>
                                </a:cubicBezTo>
                                <a:cubicBezTo>
                                  <a:pt x="51223" y="267566"/>
                                  <a:pt x="48625" y="266700"/>
                                  <a:pt x="45161" y="267566"/>
                                </a:cubicBezTo>
                                <a:cubicBezTo>
                                  <a:pt x="38234" y="268432"/>
                                  <a:pt x="30441" y="269298"/>
                                  <a:pt x="22648" y="267566"/>
                                </a:cubicBezTo>
                                <a:cubicBezTo>
                                  <a:pt x="18318" y="267566"/>
                                  <a:pt x="15720" y="267566"/>
                                  <a:pt x="13123" y="266700"/>
                                </a:cubicBezTo>
                                <a:cubicBezTo>
                                  <a:pt x="12257" y="265834"/>
                                  <a:pt x="12257" y="264968"/>
                                  <a:pt x="12257" y="264102"/>
                                </a:cubicBezTo>
                                <a:cubicBezTo>
                                  <a:pt x="13989" y="262370"/>
                                  <a:pt x="13989" y="262370"/>
                                  <a:pt x="14855" y="262370"/>
                                </a:cubicBezTo>
                                <a:close/>
                              </a:path>
                            </a:pathLst>
                          </a:custGeom>
                          <a:solidFill>
                            <a:srgbClr val="000000"/>
                          </a:solidFill>
                          <a:ln w="8653" cap="flat">
                            <a:noFill/>
                            <a:prstDash val="solid"/>
                            <a:miter/>
                          </a:ln>
                        </wps:spPr>
                        <wps:bodyPr rtlCol="0" anchor="ctr"/>
                      </wps:wsp>
                      <wps:wsp>
                        <wps:cNvPr id="1415220861" name="Freeform 1415220861">
                          <a:extLst>
                            <a:ext uri="{FF2B5EF4-FFF2-40B4-BE49-F238E27FC236}">
                              <a16:creationId xmlns:a16="http://schemas.microsoft.com/office/drawing/2014/main" id="{73076D63-09EA-F595-F72F-F719FF106667}"/>
                            </a:ext>
                          </a:extLst>
                        </wps:cNvPr>
                        <wps:cNvSpPr/>
                        <wps:spPr>
                          <a:xfrm>
                            <a:off x="4198642" y="1072370"/>
                            <a:ext cx="149802" cy="269730"/>
                          </a:xfrm>
                          <a:custGeom>
                            <a:avLst/>
                            <a:gdLst>
                              <a:gd name="connsiteX0" fmla="*/ 0 w 149802"/>
                              <a:gd name="connsiteY0" fmla="*/ 251114 h 269730"/>
                              <a:gd name="connsiteX1" fmla="*/ 0 w 149802"/>
                              <a:gd name="connsiteY1" fmla="*/ 225136 h 269730"/>
                              <a:gd name="connsiteX2" fmla="*/ 0 w 149802"/>
                              <a:gd name="connsiteY2" fmla="*/ 205220 h 269730"/>
                              <a:gd name="connsiteX3" fmla="*/ 0 w 149802"/>
                              <a:gd name="connsiteY3" fmla="*/ 196561 h 269730"/>
                              <a:gd name="connsiteX4" fmla="*/ 0 w 149802"/>
                              <a:gd name="connsiteY4" fmla="*/ 173182 h 269730"/>
                              <a:gd name="connsiteX5" fmla="*/ 0 w 149802"/>
                              <a:gd name="connsiteY5" fmla="*/ 122959 h 269730"/>
                              <a:gd name="connsiteX6" fmla="*/ 866 w 149802"/>
                              <a:gd name="connsiteY6" fmla="*/ 97848 h 269730"/>
                              <a:gd name="connsiteX7" fmla="*/ 866 w 149802"/>
                              <a:gd name="connsiteY7" fmla="*/ 77932 h 269730"/>
                              <a:gd name="connsiteX8" fmla="*/ 1732 w 149802"/>
                              <a:gd name="connsiteY8" fmla="*/ 45027 h 269730"/>
                              <a:gd name="connsiteX9" fmla="*/ 1732 w 149802"/>
                              <a:gd name="connsiteY9" fmla="*/ 4330 h 269730"/>
                              <a:gd name="connsiteX10" fmla="*/ 2598 w 149802"/>
                              <a:gd name="connsiteY10" fmla="*/ 866 h 269730"/>
                              <a:gd name="connsiteX11" fmla="*/ 29441 w 149802"/>
                              <a:gd name="connsiteY11" fmla="*/ 0 h 269730"/>
                              <a:gd name="connsiteX12" fmla="*/ 92652 w 149802"/>
                              <a:gd name="connsiteY12" fmla="*/ 5195 h 269730"/>
                              <a:gd name="connsiteX13" fmla="*/ 104775 w 149802"/>
                              <a:gd name="connsiteY13" fmla="*/ 9525 h 269730"/>
                              <a:gd name="connsiteX14" fmla="*/ 106507 w 149802"/>
                              <a:gd name="connsiteY14" fmla="*/ 9525 h 269730"/>
                              <a:gd name="connsiteX15" fmla="*/ 125557 w 149802"/>
                              <a:gd name="connsiteY15" fmla="*/ 31173 h 269730"/>
                              <a:gd name="connsiteX16" fmla="*/ 129886 w 149802"/>
                              <a:gd name="connsiteY16" fmla="*/ 41564 h 269730"/>
                              <a:gd name="connsiteX17" fmla="*/ 132484 w 149802"/>
                              <a:gd name="connsiteY17" fmla="*/ 51955 h 269730"/>
                              <a:gd name="connsiteX18" fmla="*/ 132484 w 149802"/>
                              <a:gd name="connsiteY18" fmla="*/ 71870 h 269730"/>
                              <a:gd name="connsiteX19" fmla="*/ 132484 w 149802"/>
                              <a:gd name="connsiteY19" fmla="*/ 81395 h 269730"/>
                              <a:gd name="connsiteX20" fmla="*/ 129021 w 149802"/>
                              <a:gd name="connsiteY20" fmla="*/ 103043 h 269730"/>
                              <a:gd name="connsiteX21" fmla="*/ 122959 w 149802"/>
                              <a:gd name="connsiteY21" fmla="*/ 119495 h 269730"/>
                              <a:gd name="connsiteX22" fmla="*/ 106507 w 149802"/>
                              <a:gd name="connsiteY22" fmla="*/ 137680 h 269730"/>
                              <a:gd name="connsiteX23" fmla="*/ 98714 w 149802"/>
                              <a:gd name="connsiteY23" fmla="*/ 143741 h 269730"/>
                              <a:gd name="connsiteX24" fmla="*/ 107373 w 149802"/>
                              <a:gd name="connsiteY24" fmla="*/ 168852 h 269730"/>
                              <a:gd name="connsiteX25" fmla="*/ 113434 w 149802"/>
                              <a:gd name="connsiteY25" fmla="*/ 188768 h 269730"/>
                              <a:gd name="connsiteX26" fmla="*/ 120362 w 149802"/>
                              <a:gd name="connsiteY26" fmla="*/ 208684 h 269730"/>
                              <a:gd name="connsiteX27" fmla="*/ 130752 w 149802"/>
                              <a:gd name="connsiteY27" fmla="*/ 238991 h 269730"/>
                              <a:gd name="connsiteX28" fmla="*/ 133350 w 149802"/>
                              <a:gd name="connsiteY28" fmla="*/ 251980 h 269730"/>
                              <a:gd name="connsiteX29" fmla="*/ 103909 w 149802"/>
                              <a:gd name="connsiteY29" fmla="*/ 252845 h 269730"/>
                              <a:gd name="connsiteX30" fmla="*/ 90055 w 149802"/>
                              <a:gd name="connsiteY30" fmla="*/ 250248 h 269730"/>
                              <a:gd name="connsiteX31" fmla="*/ 79664 w 149802"/>
                              <a:gd name="connsiteY31" fmla="*/ 219075 h 269730"/>
                              <a:gd name="connsiteX32" fmla="*/ 73602 w 149802"/>
                              <a:gd name="connsiteY32" fmla="*/ 197427 h 269730"/>
                              <a:gd name="connsiteX33" fmla="*/ 61480 w 149802"/>
                              <a:gd name="connsiteY33" fmla="*/ 160193 h 269730"/>
                              <a:gd name="connsiteX34" fmla="*/ 58882 w 149802"/>
                              <a:gd name="connsiteY34" fmla="*/ 151534 h 269730"/>
                              <a:gd name="connsiteX35" fmla="*/ 44161 w 149802"/>
                              <a:gd name="connsiteY35" fmla="*/ 151534 h 269730"/>
                              <a:gd name="connsiteX36" fmla="*/ 42430 w 149802"/>
                              <a:gd name="connsiteY36" fmla="*/ 204354 h 269730"/>
                              <a:gd name="connsiteX37" fmla="*/ 42430 w 149802"/>
                              <a:gd name="connsiteY37" fmla="*/ 208684 h 269730"/>
                              <a:gd name="connsiteX38" fmla="*/ 42430 w 149802"/>
                              <a:gd name="connsiteY38" fmla="*/ 236393 h 269730"/>
                              <a:gd name="connsiteX39" fmla="*/ 42430 w 149802"/>
                              <a:gd name="connsiteY39" fmla="*/ 245918 h 269730"/>
                              <a:gd name="connsiteX40" fmla="*/ 40698 w 149802"/>
                              <a:gd name="connsiteY40" fmla="*/ 251980 h 269730"/>
                              <a:gd name="connsiteX41" fmla="*/ 15587 w 149802"/>
                              <a:gd name="connsiteY41" fmla="*/ 253711 h 269730"/>
                              <a:gd name="connsiteX42" fmla="*/ 0 w 149802"/>
                              <a:gd name="connsiteY42" fmla="*/ 251114 h 269730"/>
                              <a:gd name="connsiteX43" fmla="*/ 3464 w 149802"/>
                              <a:gd name="connsiteY43" fmla="*/ 248516 h 269730"/>
                              <a:gd name="connsiteX44" fmla="*/ 40698 w 149802"/>
                              <a:gd name="connsiteY44" fmla="*/ 251114 h 269730"/>
                              <a:gd name="connsiteX45" fmla="*/ 42430 w 149802"/>
                              <a:gd name="connsiteY45" fmla="*/ 149802 h 269730"/>
                              <a:gd name="connsiteX46" fmla="*/ 51089 w 149802"/>
                              <a:gd name="connsiteY46" fmla="*/ 149802 h 269730"/>
                              <a:gd name="connsiteX47" fmla="*/ 63212 w 149802"/>
                              <a:gd name="connsiteY47" fmla="*/ 149802 h 269730"/>
                              <a:gd name="connsiteX48" fmla="*/ 68407 w 149802"/>
                              <a:gd name="connsiteY48" fmla="*/ 166255 h 269730"/>
                              <a:gd name="connsiteX49" fmla="*/ 82261 w 149802"/>
                              <a:gd name="connsiteY49" fmla="*/ 208684 h 269730"/>
                              <a:gd name="connsiteX50" fmla="*/ 84859 w 149802"/>
                              <a:gd name="connsiteY50" fmla="*/ 219075 h 269730"/>
                              <a:gd name="connsiteX51" fmla="*/ 95250 w 149802"/>
                              <a:gd name="connsiteY51" fmla="*/ 248516 h 269730"/>
                              <a:gd name="connsiteX52" fmla="*/ 133350 w 149802"/>
                              <a:gd name="connsiteY52" fmla="*/ 251114 h 269730"/>
                              <a:gd name="connsiteX53" fmla="*/ 119496 w 149802"/>
                              <a:gd name="connsiteY53" fmla="*/ 210416 h 269730"/>
                              <a:gd name="connsiteX54" fmla="*/ 105641 w 149802"/>
                              <a:gd name="connsiteY54" fmla="*/ 170584 h 269730"/>
                              <a:gd name="connsiteX55" fmla="*/ 103043 w 149802"/>
                              <a:gd name="connsiteY55" fmla="*/ 163657 h 269730"/>
                              <a:gd name="connsiteX56" fmla="*/ 96982 w 149802"/>
                              <a:gd name="connsiteY56" fmla="*/ 143741 h 269730"/>
                              <a:gd name="connsiteX57" fmla="*/ 103909 w 149802"/>
                              <a:gd name="connsiteY57" fmla="*/ 137680 h 269730"/>
                              <a:gd name="connsiteX58" fmla="*/ 109971 w 149802"/>
                              <a:gd name="connsiteY58" fmla="*/ 132484 h 269730"/>
                              <a:gd name="connsiteX59" fmla="*/ 129886 w 149802"/>
                              <a:gd name="connsiteY59" fmla="*/ 90920 h 269730"/>
                              <a:gd name="connsiteX60" fmla="*/ 130752 w 149802"/>
                              <a:gd name="connsiteY60" fmla="*/ 60614 h 269730"/>
                              <a:gd name="connsiteX61" fmla="*/ 130752 w 149802"/>
                              <a:gd name="connsiteY61" fmla="*/ 51955 h 269730"/>
                              <a:gd name="connsiteX62" fmla="*/ 129021 w 149802"/>
                              <a:gd name="connsiteY62" fmla="*/ 45893 h 269730"/>
                              <a:gd name="connsiteX63" fmla="*/ 121227 w 149802"/>
                              <a:gd name="connsiteY63" fmla="*/ 29441 h 269730"/>
                              <a:gd name="connsiteX64" fmla="*/ 110837 w 149802"/>
                              <a:gd name="connsiteY64" fmla="*/ 16452 h 269730"/>
                              <a:gd name="connsiteX65" fmla="*/ 100446 w 149802"/>
                              <a:gd name="connsiteY65" fmla="*/ 11257 h 269730"/>
                              <a:gd name="connsiteX66" fmla="*/ 76200 w 149802"/>
                              <a:gd name="connsiteY66" fmla="*/ 6061 h 269730"/>
                              <a:gd name="connsiteX67" fmla="*/ 64077 w 149802"/>
                              <a:gd name="connsiteY67" fmla="*/ 4330 h 269730"/>
                              <a:gd name="connsiteX68" fmla="*/ 47625 w 149802"/>
                              <a:gd name="connsiteY68" fmla="*/ 4330 h 269730"/>
                              <a:gd name="connsiteX69" fmla="*/ 31173 w 149802"/>
                              <a:gd name="connsiteY69" fmla="*/ 4330 h 269730"/>
                              <a:gd name="connsiteX70" fmla="*/ 14721 w 149802"/>
                              <a:gd name="connsiteY70" fmla="*/ 4330 h 269730"/>
                              <a:gd name="connsiteX71" fmla="*/ 6061 w 149802"/>
                              <a:gd name="connsiteY71" fmla="*/ 4330 h 269730"/>
                              <a:gd name="connsiteX72" fmla="*/ 6061 w 149802"/>
                              <a:gd name="connsiteY72" fmla="*/ 3464 h 269730"/>
                              <a:gd name="connsiteX73" fmla="*/ 6061 w 149802"/>
                              <a:gd name="connsiteY73" fmla="*/ 4330 h 269730"/>
                              <a:gd name="connsiteX74" fmla="*/ 5196 w 149802"/>
                              <a:gd name="connsiteY74" fmla="*/ 9525 h 269730"/>
                              <a:gd name="connsiteX75" fmla="*/ 6061 w 149802"/>
                              <a:gd name="connsiteY75" fmla="*/ 18184 h 269730"/>
                              <a:gd name="connsiteX76" fmla="*/ 6061 w 149802"/>
                              <a:gd name="connsiteY76" fmla="*/ 27709 h 269730"/>
                              <a:gd name="connsiteX77" fmla="*/ 6061 w 149802"/>
                              <a:gd name="connsiteY77" fmla="*/ 70139 h 269730"/>
                              <a:gd name="connsiteX78" fmla="*/ 5196 w 149802"/>
                              <a:gd name="connsiteY78" fmla="*/ 105641 h 269730"/>
                              <a:gd name="connsiteX79" fmla="*/ 5196 w 149802"/>
                              <a:gd name="connsiteY79" fmla="*/ 145473 h 269730"/>
                              <a:gd name="connsiteX80" fmla="*/ 4330 w 149802"/>
                              <a:gd name="connsiteY80" fmla="*/ 152400 h 269730"/>
                              <a:gd name="connsiteX81" fmla="*/ 5196 w 149802"/>
                              <a:gd name="connsiteY81" fmla="*/ 206952 h 269730"/>
                              <a:gd name="connsiteX82" fmla="*/ 3464 w 149802"/>
                              <a:gd name="connsiteY82" fmla="*/ 248516 h 269730"/>
                              <a:gd name="connsiteX83" fmla="*/ 6061 w 149802"/>
                              <a:gd name="connsiteY83" fmla="*/ 4330 h 269730"/>
                              <a:gd name="connsiteX84" fmla="*/ 6061 w 149802"/>
                              <a:gd name="connsiteY84" fmla="*/ 4330 h 269730"/>
                              <a:gd name="connsiteX85" fmla="*/ 6061 w 149802"/>
                              <a:gd name="connsiteY85" fmla="*/ 4330 h 269730"/>
                              <a:gd name="connsiteX86" fmla="*/ 6061 w 149802"/>
                              <a:gd name="connsiteY86" fmla="*/ 4330 h 269730"/>
                              <a:gd name="connsiteX87" fmla="*/ 17318 w 149802"/>
                              <a:gd name="connsiteY87" fmla="*/ 262370 h 269730"/>
                              <a:gd name="connsiteX88" fmla="*/ 23380 w 149802"/>
                              <a:gd name="connsiteY88" fmla="*/ 263236 h 269730"/>
                              <a:gd name="connsiteX89" fmla="*/ 53686 w 149802"/>
                              <a:gd name="connsiteY89" fmla="*/ 263236 h 269730"/>
                              <a:gd name="connsiteX90" fmla="*/ 55418 w 149802"/>
                              <a:gd name="connsiteY90" fmla="*/ 162791 h 269730"/>
                              <a:gd name="connsiteX91" fmla="*/ 55418 w 149802"/>
                              <a:gd name="connsiteY91" fmla="*/ 161925 h 269730"/>
                              <a:gd name="connsiteX92" fmla="*/ 56284 w 149802"/>
                              <a:gd name="connsiteY92" fmla="*/ 162791 h 269730"/>
                              <a:gd name="connsiteX93" fmla="*/ 57150 w 149802"/>
                              <a:gd name="connsiteY93" fmla="*/ 165389 h 269730"/>
                              <a:gd name="connsiteX94" fmla="*/ 58016 w 149802"/>
                              <a:gd name="connsiteY94" fmla="*/ 172316 h 269730"/>
                              <a:gd name="connsiteX95" fmla="*/ 57150 w 149802"/>
                              <a:gd name="connsiteY95" fmla="*/ 218209 h 269730"/>
                              <a:gd name="connsiteX96" fmla="*/ 57150 w 149802"/>
                              <a:gd name="connsiteY96" fmla="*/ 222538 h 269730"/>
                              <a:gd name="connsiteX97" fmla="*/ 57150 w 149802"/>
                              <a:gd name="connsiteY97" fmla="*/ 250248 h 269730"/>
                              <a:gd name="connsiteX98" fmla="*/ 57150 w 149802"/>
                              <a:gd name="connsiteY98" fmla="*/ 259773 h 269730"/>
                              <a:gd name="connsiteX99" fmla="*/ 56284 w 149802"/>
                              <a:gd name="connsiteY99" fmla="*/ 262370 h 269730"/>
                              <a:gd name="connsiteX100" fmla="*/ 51955 w 149802"/>
                              <a:gd name="connsiteY100" fmla="*/ 266700 h 269730"/>
                              <a:gd name="connsiteX101" fmla="*/ 29441 w 149802"/>
                              <a:gd name="connsiteY101" fmla="*/ 267566 h 269730"/>
                              <a:gd name="connsiteX102" fmla="*/ 12123 w 149802"/>
                              <a:gd name="connsiteY102" fmla="*/ 263236 h 269730"/>
                              <a:gd name="connsiteX103" fmla="*/ 11257 w 149802"/>
                              <a:gd name="connsiteY103" fmla="*/ 262370 h 269730"/>
                              <a:gd name="connsiteX104" fmla="*/ 12123 w 149802"/>
                              <a:gd name="connsiteY104" fmla="*/ 261504 h 269730"/>
                              <a:gd name="connsiteX105" fmla="*/ 17318 w 149802"/>
                              <a:gd name="connsiteY105" fmla="*/ 262370 h 269730"/>
                              <a:gd name="connsiteX106" fmla="*/ 17318 w 149802"/>
                              <a:gd name="connsiteY106" fmla="*/ 262370 h 269730"/>
                              <a:gd name="connsiteX107" fmla="*/ 45027 w 149802"/>
                              <a:gd name="connsiteY107" fmla="*/ 110836 h 269730"/>
                              <a:gd name="connsiteX108" fmla="*/ 43295 w 149802"/>
                              <a:gd name="connsiteY108" fmla="*/ 87457 h 269730"/>
                              <a:gd name="connsiteX109" fmla="*/ 43295 w 149802"/>
                              <a:gd name="connsiteY109" fmla="*/ 44161 h 269730"/>
                              <a:gd name="connsiteX110" fmla="*/ 46759 w 149802"/>
                              <a:gd name="connsiteY110" fmla="*/ 42429 h 269730"/>
                              <a:gd name="connsiteX111" fmla="*/ 75334 w 149802"/>
                              <a:gd name="connsiteY111" fmla="*/ 42429 h 269730"/>
                              <a:gd name="connsiteX112" fmla="*/ 91786 w 149802"/>
                              <a:gd name="connsiteY112" fmla="*/ 52820 h 269730"/>
                              <a:gd name="connsiteX113" fmla="*/ 93518 w 149802"/>
                              <a:gd name="connsiteY113" fmla="*/ 79664 h 269730"/>
                              <a:gd name="connsiteX114" fmla="*/ 93518 w 149802"/>
                              <a:gd name="connsiteY114" fmla="*/ 89189 h 269730"/>
                              <a:gd name="connsiteX115" fmla="*/ 92652 w 149802"/>
                              <a:gd name="connsiteY115" fmla="*/ 93518 h 269730"/>
                              <a:gd name="connsiteX116" fmla="*/ 92652 w 149802"/>
                              <a:gd name="connsiteY116" fmla="*/ 97848 h 269730"/>
                              <a:gd name="connsiteX117" fmla="*/ 88323 w 149802"/>
                              <a:gd name="connsiteY117" fmla="*/ 104775 h 269730"/>
                              <a:gd name="connsiteX118" fmla="*/ 75334 w 149802"/>
                              <a:gd name="connsiteY118" fmla="*/ 110836 h 269730"/>
                              <a:gd name="connsiteX119" fmla="*/ 63212 w 149802"/>
                              <a:gd name="connsiteY119" fmla="*/ 111702 h 269730"/>
                              <a:gd name="connsiteX120" fmla="*/ 45027 w 149802"/>
                              <a:gd name="connsiteY120" fmla="*/ 110836 h 269730"/>
                              <a:gd name="connsiteX121" fmla="*/ 47625 w 149802"/>
                              <a:gd name="connsiteY121" fmla="*/ 107373 h 269730"/>
                              <a:gd name="connsiteX122" fmla="*/ 86591 w 149802"/>
                              <a:gd name="connsiteY122" fmla="*/ 101311 h 269730"/>
                              <a:gd name="connsiteX123" fmla="*/ 90055 w 149802"/>
                              <a:gd name="connsiteY123" fmla="*/ 91786 h 269730"/>
                              <a:gd name="connsiteX124" fmla="*/ 90920 w 149802"/>
                              <a:gd name="connsiteY124" fmla="*/ 75334 h 269730"/>
                              <a:gd name="connsiteX125" fmla="*/ 89189 w 149802"/>
                              <a:gd name="connsiteY125" fmla="*/ 53686 h 269730"/>
                              <a:gd name="connsiteX126" fmla="*/ 82261 w 149802"/>
                              <a:gd name="connsiteY126" fmla="*/ 47625 h 269730"/>
                              <a:gd name="connsiteX127" fmla="*/ 61480 w 149802"/>
                              <a:gd name="connsiteY127" fmla="*/ 45893 h 269730"/>
                              <a:gd name="connsiteX128" fmla="*/ 46759 w 149802"/>
                              <a:gd name="connsiteY128" fmla="*/ 45893 h 269730"/>
                              <a:gd name="connsiteX129" fmla="*/ 46759 w 149802"/>
                              <a:gd name="connsiteY129" fmla="*/ 91786 h 269730"/>
                              <a:gd name="connsiteX130" fmla="*/ 47625 w 149802"/>
                              <a:gd name="connsiteY130" fmla="*/ 107373 h 269730"/>
                              <a:gd name="connsiteX131" fmla="*/ 77066 w 149802"/>
                              <a:gd name="connsiteY131" fmla="*/ 54552 h 269730"/>
                              <a:gd name="connsiteX132" fmla="*/ 81396 w 149802"/>
                              <a:gd name="connsiteY132" fmla="*/ 56284 h 269730"/>
                              <a:gd name="connsiteX133" fmla="*/ 80530 w 149802"/>
                              <a:gd name="connsiteY133" fmla="*/ 58016 h 269730"/>
                              <a:gd name="connsiteX134" fmla="*/ 74468 w 149802"/>
                              <a:gd name="connsiteY134" fmla="*/ 58016 h 269730"/>
                              <a:gd name="connsiteX135" fmla="*/ 59748 w 149802"/>
                              <a:gd name="connsiteY135" fmla="*/ 58016 h 269730"/>
                              <a:gd name="connsiteX136" fmla="*/ 59748 w 149802"/>
                              <a:gd name="connsiteY136" fmla="*/ 97848 h 269730"/>
                              <a:gd name="connsiteX137" fmla="*/ 58016 w 149802"/>
                              <a:gd name="connsiteY137" fmla="*/ 99580 h 269730"/>
                              <a:gd name="connsiteX138" fmla="*/ 56284 w 149802"/>
                              <a:gd name="connsiteY138" fmla="*/ 97848 h 269730"/>
                              <a:gd name="connsiteX139" fmla="*/ 56284 w 149802"/>
                              <a:gd name="connsiteY139" fmla="*/ 57150 h 269730"/>
                              <a:gd name="connsiteX140" fmla="*/ 57150 w 149802"/>
                              <a:gd name="connsiteY140" fmla="*/ 55418 h 269730"/>
                              <a:gd name="connsiteX141" fmla="*/ 58882 w 149802"/>
                              <a:gd name="connsiteY141" fmla="*/ 55418 h 269730"/>
                              <a:gd name="connsiteX142" fmla="*/ 60614 w 149802"/>
                              <a:gd name="connsiteY142" fmla="*/ 54552 h 269730"/>
                              <a:gd name="connsiteX143" fmla="*/ 77066 w 149802"/>
                              <a:gd name="connsiteY143" fmla="*/ 54552 h 269730"/>
                              <a:gd name="connsiteX144" fmla="*/ 106507 w 149802"/>
                              <a:gd name="connsiteY144" fmla="*/ 262370 h 269730"/>
                              <a:gd name="connsiteX145" fmla="*/ 117764 w 149802"/>
                              <a:gd name="connsiteY145" fmla="*/ 264102 h 269730"/>
                              <a:gd name="connsiteX146" fmla="*/ 147205 w 149802"/>
                              <a:gd name="connsiteY146" fmla="*/ 264968 h 269730"/>
                              <a:gd name="connsiteX147" fmla="*/ 145473 w 149802"/>
                              <a:gd name="connsiteY147" fmla="*/ 258907 h 269730"/>
                              <a:gd name="connsiteX148" fmla="*/ 144607 w 149802"/>
                              <a:gd name="connsiteY148" fmla="*/ 251980 h 269730"/>
                              <a:gd name="connsiteX149" fmla="*/ 141143 w 149802"/>
                              <a:gd name="connsiteY149" fmla="*/ 241589 h 269730"/>
                              <a:gd name="connsiteX150" fmla="*/ 137680 w 149802"/>
                              <a:gd name="connsiteY150" fmla="*/ 234661 h 269730"/>
                              <a:gd name="connsiteX151" fmla="*/ 129021 w 149802"/>
                              <a:gd name="connsiteY151" fmla="*/ 207818 h 269730"/>
                              <a:gd name="connsiteX152" fmla="*/ 122959 w 149802"/>
                              <a:gd name="connsiteY152" fmla="*/ 188768 h 269730"/>
                              <a:gd name="connsiteX153" fmla="*/ 115166 w 149802"/>
                              <a:gd name="connsiteY153" fmla="*/ 167986 h 269730"/>
                              <a:gd name="connsiteX154" fmla="*/ 113434 w 149802"/>
                              <a:gd name="connsiteY154" fmla="*/ 160193 h 269730"/>
                              <a:gd name="connsiteX155" fmla="*/ 115166 w 149802"/>
                              <a:gd name="connsiteY155" fmla="*/ 154998 h 269730"/>
                              <a:gd name="connsiteX156" fmla="*/ 118630 w 149802"/>
                              <a:gd name="connsiteY156" fmla="*/ 151534 h 269730"/>
                              <a:gd name="connsiteX157" fmla="*/ 124691 w 149802"/>
                              <a:gd name="connsiteY157" fmla="*/ 146339 h 269730"/>
                              <a:gd name="connsiteX158" fmla="*/ 144607 w 149802"/>
                              <a:gd name="connsiteY158" fmla="*/ 104775 h 269730"/>
                              <a:gd name="connsiteX159" fmla="*/ 145473 w 149802"/>
                              <a:gd name="connsiteY159" fmla="*/ 74468 h 269730"/>
                              <a:gd name="connsiteX160" fmla="*/ 145473 w 149802"/>
                              <a:gd name="connsiteY160" fmla="*/ 69273 h 269730"/>
                              <a:gd name="connsiteX161" fmla="*/ 143741 w 149802"/>
                              <a:gd name="connsiteY161" fmla="*/ 62345 h 269730"/>
                              <a:gd name="connsiteX162" fmla="*/ 143741 w 149802"/>
                              <a:gd name="connsiteY162" fmla="*/ 58882 h 269730"/>
                              <a:gd name="connsiteX163" fmla="*/ 142875 w 149802"/>
                              <a:gd name="connsiteY163" fmla="*/ 57150 h 269730"/>
                              <a:gd name="connsiteX164" fmla="*/ 142875 w 149802"/>
                              <a:gd name="connsiteY164" fmla="*/ 51955 h 269730"/>
                              <a:gd name="connsiteX165" fmla="*/ 143741 w 149802"/>
                              <a:gd name="connsiteY165" fmla="*/ 51955 h 269730"/>
                              <a:gd name="connsiteX166" fmla="*/ 143741 w 149802"/>
                              <a:gd name="connsiteY166" fmla="*/ 52820 h 269730"/>
                              <a:gd name="connsiteX167" fmla="*/ 146339 w 149802"/>
                              <a:gd name="connsiteY167" fmla="*/ 59748 h 269730"/>
                              <a:gd name="connsiteX168" fmla="*/ 148071 w 149802"/>
                              <a:gd name="connsiteY168" fmla="*/ 66675 h 269730"/>
                              <a:gd name="connsiteX169" fmla="*/ 148071 w 149802"/>
                              <a:gd name="connsiteY169" fmla="*/ 86591 h 269730"/>
                              <a:gd name="connsiteX170" fmla="*/ 148071 w 149802"/>
                              <a:gd name="connsiteY170" fmla="*/ 96116 h 269730"/>
                              <a:gd name="connsiteX171" fmla="*/ 144607 w 149802"/>
                              <a:gd name="connsiteY171" fmla="*/ 117764 h 269730"/>
                              <a:gd name="connsiteX172" fmla="*/ 138545 w 149802"/>
                              <a:gd name="connsiteY172" fmla="*/ 134216 h 269730"/>
                              <a:gd name="connsiteX173" fmla="*/ 122093 w 149802"/>
                              <a:gd name="connsiteY173" fmla="*/ 152400 h 269730"/>
                              <a:gd name="connsiteX174" fmla="*/ 114300 w 149802"/>
                              <a:gd name="connsiteY174" fmla="*/ 158461 h 269730"/>
                              <a:gd name="connsiteX175" fmla="*/ 121227 w 149802"/>
                              <a:gd name="connsiteY175" fmla="*/ 180975 h 269730"/>
                              <a:gd name="connsiteX176" fmla="*/ 123825 w 149802"/>
                              <a:gd name="connsiteY176" fmla="*/ 187902 h 269730"/>
                              <a:gd name="connsiteX177" fmla="*/ 129021 w 149802"/>
                              <a:gd name="connsiteY177" fmla="*/ 204354 h 269730"/>
                              <a:gd name="connsiteX178" fmla="*/ 135948 w 149802"/>
                              <a:gd name="connsiteY178" fmla="*/ 224270 h 269730"/>
                              <a:gd name="connsiteX179" fmla="*/ 147205 w 149802"/>
                              <a:gd name="connsiteY179" fmla="*/ 254577 h 269730"/>
                              <a:gd name="connsiteX180" fmla="*/ 149802 w 149802"/>
                              <a:gd name="connsiteY180" fmla="*/ 264102 h 269730"/>
                              <a:gd name="connsiteX181" fmla="*/ 145473 w 149802"/>
                              <a:gd name="connsiteY181" fmla="*/ 268432 h 269730"/>
                              <a:gd name="connsiteX182" fmla="*/ 119496 w 149802"/>
                              <a:gd name="connsiteY182" fmla="*/ 268432 h 269730"/>
                              <a:gd name="connsiteX183" fmla="*/ 107373 w 149802"/>
                              <a:gd name="connsiteY183" fmla="*/ 265834 h 269730"/>
                              <a:gd name="connsiteX184" fmla="*/ 105641 w 149802"/>
                              <a:gd name="connsiteY184" fmla="*/ 264102 h 269730"/>
                              <a:gd name="connsiteX185" fmla="*/ 106507 w 149802"/>
                              <a:gd name="connsiteY185" fmla="*/ 262370 h 269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149802" h="269730">
                                <a:moveTo>
                                  <a:pt x="0" y="251114"/>
                                </a:moveTo>
                                <a:cubicBezTo>
                                  <a:pt x="0" y="244186"/>
                                  <a:pt x="0" y="236393"/>
                                  <a:pt x="0" y="225136"/>
                                </a:cubicBezTo>
                                <a:cubicBezTo>
                                  <a:pt x="0" y="218209"/>
                                  <a:pt x="1732" y="212148"/>
                                  <a:pt x="0" y="205220"/>
                                </a:cubicBezTo>
                                <a:cubicBezTo>
                                  <a:pt x="0" y="202623"/>
                                  <a:pt x="0" y="199159"/>
                                  <a:pt x="0" y="196561"/>
                                </a:cubicBezTo>
                                <a:cubicBezTo>
                                  <a:pt x="0" y="188768"/>
                                  <a:pt x="0" y="180975"/>
                                  <a:pt x="0" y="173182"/>
                                </a:cubicBezTo>
                                <a:cubicBezTo>
                                  <a:pt x="0" y="158461"/>
                                  <a:pt x="866" y="142009"/>
                                  <a:pt x="0" y="122959"/>
                                </a:cubicBezTo>
                                <a:cubicBezTo>
                                  <a:pt x="0" y="114300"/>
                                  <a:pt x="866" y="106507"/>
                                  <a:pt x="866" y="97848"/>
                                </a:cubicBezTo>
                                <a:cubicBezTo>
                                  <a:pt x="866" y="90920"/>
                                  <a:pt x="866" y="85725"/>
                                  <a:pt x="866" y="77932"/>
                                </a:cubicBezTo>
                                <a:cubicBezTo>
                                  <a:pt x="866" y="68407"/>
                                  <a:pt x="1732" y="57150"/>
                                  <a:pt x="1732" y="45027"/>
                                </a:cubicBezTo>
                                <a:cubicBezTo>
                                  <a:pt x="1732" y="29441"/>
                                  <a:pt x="866" y="18184"/>
                                  <a:pt x="1732" y="4330"/>
                                </a:cubicBezTo>
                                <a:cubicBezTo>
                                  <a:pt x="1732" y="3464"/>
                                  <a:pt x="3464" y="2598"/>
                                  <a:pt x="2598" y="866"/>
                                </a:cubicBezTo>
                                <a:cubicBezTo>
                                  <a:pt x="11257" y="0"/>
                                  <a:pt x="20782" y="0"/>
                                  <a:pt x="29441" y="0"/>
                                </a:cubicBezTo>
                                <a:cubicBezTo>
                                  <a:pt x="51089" y="0"/>
                                  <a:pt x="73602" y="866"/>
                                  <a:pt x="92652" y="5195"/>
                                </a:cubicBezTo>
                                <a:cubicBezTo>
                                  <a:pt x="97848" y="6927"/>
                                  <a:pt x="101311" y="6927"/>
                                  <a:pt x="104775" y="9525"/>
                                </a:cubicBezTo>
                                <a:cubicBezTo>
                                  <a:pt x="104775" y="10391"/>
                                  <a:pt x="105641" y="8659"/>
                                  <a:pt x="106507" y="9525"/>
                                </a:cubicBezTo>
                                <a:cubicBezTo>
                                  <a:pt x="115166" y="14720"/>
                                  <a:pt x="121227" y="22514"/>
                                  <a:pt x="125557" y="31173"/>
                                </a:cubicBezTo>
                                <a:cubicBezTo>
                                  <a:pt x="126423" y="35502"/>
                                  <a:pt x="128155" y="38966"/>
                                  <a:pt x="129886" y="41564"/>
                                </a:cubicBezTo>
                                <a:cubicBezTo>
                                  <a:pt x="130752" y="45893"/>
                                  <a:pt x="131618" y="48491"/>
                                  <a:pt x="132484" y="51955"/>
                                </a:cubicBezTo>
                                <a:cubicBezTo>
                                  <a:pt x="134216" y="58016"/>
                                  <a:pt x="132484" y="64943"/>
                                  <a:pt x="132484" y="71870"/>
                                </a:cubicBezTo>
                                <a:cubicBezTo>
                                  <a:pt x="132484" y="75334"/>
                                  <a:pt x="133350" y="77932"/>
                                  <a:pt x="132484" y="81395"/>
                                </a:cubicBezTo>
                                <a:cubicBezTo>
                                  <a:pt x="132484" y="89189"/>
                                  <a:pt x="130752" y="96116"/>
                                  <a:pt x="129021" y="103043"/>
                                </a:cubicBezTo>
                                <a:cubicBezTo>
                                  <a:pt x="127289" y="109104"/>
                                  <a:pt x="125557" y="114300"/>
                                  <a:pt x="122959" y="119495"/>
                                </a:cubicBezTo>
                                <a:cubicBezTo>
                                  <a:pt x="118630" y="126423"/>
                                  <a:pt x="112568" y="131618"/>
                                  <a:pt x="106507" y="137680"/>
                                </a:cubicBezTo>
                                <a:cubicBezTo>
                                  <a:pt x="103909" y="140277"/>
                                  <a:pt x="102177" y="142875"/>
                                  <a:pt x="98714" y="143741"/>
                                </a:cubicBezTo>
                                <a:cubicBezTo>
                                  <a:pt x="101311" y="152400"/>
                                  <a:pt x="103043" y="161925"/>
                                  <a:pt x="107373" y="168852"/>
                                </a:cubicBezTo>
                                <a:cubicBezTo>
                                  <a:pt x="109105" y="175779"/>
                                  <a:pt x="111702" y="181841"/>
                                  <a:pt x="113434" y="188768"/>
                                </a:cubicBezTo>
                                <a:lnTo>
                                  <a:pt x="120362" y="208684"/>
                                </a:lnTo>
                                <a:cubicBezTo>
                                  <a:pt x="124691" y="218209"/>
                                  <a:pt x="127289" y="228600"/>
                                  <a:pt x="130752" y="238991"/>
                                </a:cubicBezTo>
                                <a:cubicBezTo>
                                  <a:pt x="132484" y="243321"/>
                                  <a:pt x="135082" y="247650"/>
                                  <a:pt x="133350" y="251980"/>
                                </a:cubicBezTo>
                                <a:cubicBezTo>
                                  <a:pt x="125557" y="254577"/>
                                  <a:pt x="114300" y="255443"/>
                                  <a:pt x="103909" y="252845"/>
                                </a:cubicBezTo>
                                <a:cubicBezTo>
                                  <a:pt x="98714" y="251980"/>
                                  <a:pt x="94384" y="250248"/>
                                  <a:pt x="90055" y="250248"/>
                                </a:cubicBezTo>
                                <a:cubicBezTo>
                                  <a:pt x="86591" y="239857"/>
                                  <a:pt x="83993" y="230332"/>
                                  <a:pt x="79664" y="219075"/>
                                </a:cubicBezTo>
                                <a:cubicBezTo>
                                  <a:pt x="77066" y="212148"/>
                                  <a:pt x="75334" y="204354"/>
                                  <a:pt x="73602" y="197427"/>
                                </a:cubicBezTo>
                                <a:cubicBezTo>
                                  <a:pt x="69273" y="185305"/>
                                  <a:pt x="65809" y="173182"/>
                                  <a:pt x="61480" y="160193"/>
                                </a:cubicBezTo>
                                <a:cubicBezTo>
                                  <a:pt x="60614" y="157595"/>
                                  <a:pt x="58882" y="155864"/>
                                  <a:pt x="58882" y="151534"/>
                                </a:cubicBezTo>
                                <a:cubicBezTo>
                                  <a:pt x="55418" y="152400"/>
                                  <a:pt x="48491" y="152400"/>
                                  <a:pt x="44161" y="151534"/>
                                </a:cubicBezTo>
                                <a:cubicBezTo>
                                  <a:pt x="43295" y="167986"/>
                                  <a:pt x="42430" y="187036"/>
                                  <a:pt x="42430" y="204354"/>
                                </a:cubicBezTo>
                                <a:cubicBezTo>
                                  <a:pt x="42430" y="206086"/>
                                  <a:pt x="42430" y="206952"/>
                                  <a:pt x="42430" y="208684"/>
                                </a:cubicBezTo>
                                <a:cubicBezTo>
                                  <a:pt x="42430" y="218209"/>
                                  <a:pt x="43295" y="227734"/>
                                  <a:pt x="42430" y="236393"/>
                                </a:cubicBezTo>
                                <a:lnTo>
                                  <a:pt x="42430" y="245918"/>
                                </a:lnTo>
                                <a:cubicBezTo>
                                  <a:pt x="42430" y="248516"/>
                                  <a:pt x="40698" y="249382"/>
                                  <a:pt x="40698" y="251980"/>
                                </a:cubicBezTo>
                                <a:cubicBezTo>
                                  <a:pt x="33771" y="254577"/>
                                  <a:pt x="25112" y="254577"/>
                                  <a:pt x="15587" y="253711"/>
                                </a:cubicBezTo>
                                <a:cubicBezTo>
                                  <a:pt x="11257" y="254577"/>
                                  <a:pt x="6061" y="253711"/>
                                  <a:pt x="0" y="251114"/>
                                </a:cubicBezTo>
                                <a:close/>
                                <a:moveTo>
                                  <a:pt x="3464" y="248516"/>
                                </a:moveTo>
                                <a:cubicBezTo>
                                  <a:pt x="14721" y="252845"/>
                                  <a:pt x="28575" y="253711"/>
                                  <a:pt x="40698" y="251114"/>
                                </a:cubicBezTo>
                                <a:cubicBezTo>
                                  <a:pt x="41564" y="220807"/>
                                  <a:pt x="39832" y="177511"/>
                                  <a:pt x="42430" y="149802"/>
                                </a:cubicBezTo>
                                <a:cubicBezTo>
                                  <a:pt x="45027" y="148070"/>
                                  <a:pt x="47625" y="149802"/>
                                  <a:pt x="51089" y="149802"/>
                                </a:cubicBezTo>
                                <a:cubicBezTo>
                                  <a:pt x="55418" y="149802"/>
                                  <a:pt x="59748" y="149802"/>
                                  <a:pt x="63212" y="149802"/>
                                </a:cubicBezTo>
                                <a:cubicBezTo>
                                  <a:pt x="63212" y="156729"/>
                                  <a:pt x="67541" y="160193"/>
                                  <a:pt x="68407" y="166255"/>
                                </a:cubicBezTo>
                                <a:cubicBezTo>
                                  <a:pt x="74468" y="179243"/>
                                  <a:pt x="77932" y="193964"/>
                                  <a:pt x="82261" y="208684"/>
                                </a:cubicBezTo>
                                <a:cubicBezTo>
                                  <a:pt x="83127" y="213014"/>
                                  <a:pt x="83993" y="216477"/>
                                  <a:pt x="84859" y="219075"/>
                                </a:cubicBezTo>
                                <a:cubicBezTo>
                                  <a:pt x="88323" y="229466"/>
                                  <a:pt x="90920" y="238991"/>
                                  <a:pt x="95250" y="248516"/>
                                </a:cubicBezTo>
                                <a:cubicBezTo>
                                  <a:pt x="107373" y="251980"/>
                                  <a:pt x="119496" y="253711"/>
                                  <a:pt x="133350" y="251114"/>
                                </a:cubicBezTo>
                                <a:cubicBezTo>
                                  <a:pt x="128155" y="238125"/>
                                  <a:pt x="124691" y="224270"/>
                                  <a:pt x="119496" y="210416"/>
                                </a:cubicBezTo>
                                <a:cubicBezTo>
                                  <a:pt x="114300" y="197427"/>
                                  <a:pt x="110837" y="183573"/>
                                  <a:pt x="105641" y="170584"/>
                                </a:cubicBezTo>
                                <a:lnTo>
                                  <a:pt x="103043" y="163657"/>
                                </a:lnTo>
                                <a:cubicBezTo>
                                  <a:pt x="101311" y="157595"/>
                                  <a:pt x="98714" y="150668"/>
                                  <a:pt x="96982" y="143741"/>
                                </a:cubicBezTo>
                                <a:cubicBezTo>
                                  <a:pt x="99580" y="142009"/>
                                  <a:pt x="101311" y="140277"/>
                                  <a:pt x="103909" y="137680"/>
                                </a:cubicBezTo>
                                <a:cubicBezTo>
                                  <a:pt x="106507" y="135082"/>
                                  <a:pt x="108239" y="134216"/>
                                  <a:pt x="109971" y="132484"/>
                                </a:cubicBezTo>
                                <a:cubicBezTo>
                                  <a:pt x="121227" y="122093"/>
                                  <a:pt x="128155" y="109104"/>
                                  <a:pt x="129886" y="90920"/>
                                </a:cubicBezTo>
                                <a:cubicBezTo>
                                  <a:pt x="130752" y="80529"/>
                                  <a:pt x="130752" y="71005"/>
                                  <a:pt x="130752" y="60614"/>
                                </a:cubicBezTo>
                                <a:cubicBezTo>
                                  <a:pt x="130752" y="58016"/>
                                  <a:pt x="131618" y="54552"/>
                                  <a:pt x="130752" y="51955"/>
                                </a:cubicBezTo>
                                <a:cubicBezTo>
                                  <a:pt x="130752" y="49357"/>
                                  <a:pt x="128155" y="47625"/>
                                  <a:pt x="129021" y="45893"/>
                                </a:cubicBezTo>
                                <a:cubicBezTo>
                                  <a:pt x="124691" y="40698"/>
                                  <a:pt x="123825" y="34636"/>
                                  <a:pt x="121227" y="29441"/>
                                </a:cubicBezTo>
                                <a:cubicBezTo>
                                  <a:pt x="118630" y="24245"/>
                                  <a:pt x="114300" y="20782"/>
                                  <a:pt x="110837" y="16452"/>
                                </a:cubicBezTo>
                                <a:cubicBezTo>
                                  <a:pt x="106507" y="14720"/>
                                  <a:pt x="104775" y="12989"/>
                                  <a:pt x="100446" y="11257"/>
                                </a:cubicBezTo>
                                <a:cubicBezTo>
                                  <a:pt x="93518" y="7793"/>
                                  <a:pt x="84859" y="6927"/>
                                  <a:pt x="76200" y="6061"/>
                                </a:cubicBezTo>
                                <a:cubicBezTo>
                                  <a:pt x="71871" y="6061"/>
                                  <a:pt x="67541" y="4330"/>
                                  <a:pt x="64077" y="4330"/>
                                </a:cubicBezTo>
                                <a:cubicBezTo>
                                  <a:pt x="58882" y="4330"/>
                                  <a:pt x="52821" y="4330"/>
                                  <a:pt x="47625" y="4330"/>
                                </a:cubicBezTo>
                                <a:cubicBezTo>
                                  <a:pt x="42430" y="4330"/>
                                  <a:pt x="37234" y="4330"/>
                                  <a:pt x="31173" y="4330"/>
                                </a:cubicBezTo>
                                <a:cubicBezTo>
                                  <a:pt x="25112" y="4330"/>
                                  <a:pt x="19916" y="4330"/>
                                  <a:pt x="14721" y="4330"/>
                                </a:cubicBezTo>
                                <a:cubicBezTo>
                                  <a:pt x="10391" y="4330"/>
                                  <a:pt x="7793" y="3464"/>
                                  <a:pt x="6061" y="4330"/>
                                </a:cubicBezTo>
                                <a:cubicBezTo>
                                  <a:pt x="6061" y="4330"/>
                                  <a:pt x="6061" y="3464"/>
                                  <a:pt x="6061" y="3464"/>
                                </a:cubicBezTo>
                                <a:cubicBezTo>
                                  <a:pt x="6061" y="4330"/>
                                  <a:pt x="4330" y="4330"/>
                                  <a:pt x="6061" y="4330"/>
                                </a:cubicBezTo>
                                <a:cubicBezTo>
                                  <a:pt x="5196" y="6061"/>
                                  <a:pt x="6061" y="9525"/>
                                  <a:pt x="5196" y="9525"/>
                                </a:cubicBezTo>
                                <a:cubicBezTo>
                                  <a:pt x="6927" y="11257"/>
                                  <a:pt x="6061" y="15586"/>
                                  <a:pt x="6061" y="18184"/>
                                </a:cubicBezTo>
                                <a:cubicBezTo>
                                  <a:pt x="6061" y="21648"/>
                                  <a:pt x="6061" y="24245"/>
                                  <a:pt x="6061" y="27709"/>
                                </a:cubicBezTo>
                                <a:cubicBezTo>
                                  <a:pt x="6061" y="43295"/>
                                  <a:pt x="6061" y="57150"/>
                                  <a:pt x="6061" y="70139"/>
                                </a:cubicBezTo>
                                <a:cubicBezTo>
                                  <a:pt x="4330" y="83127"/>
                                  <a:pt x="6061" y="94384"/>
                                  <a:pt x="5196" y="105641"/>
                                </a:cubicBezTo>
                                <a:cubicBezTo>
                                  <a:pt x="4330" y="117764"/>
                                  <a:pt x="5196" y="131618"/>
                                  <a:pt x="5196" y="145473"/>
                                </a:cubicBezTo>
                                <a:cubicBezTo>
                                  <a:pt x="4330" y="147205"/>
                                  <a:pt x="5196" y="150668"/>
                                  <a:pt x="4330" y="152400"/>
                                </a:cubicBezTo>
                                <a:cubicBezTo>
                                  <a:pt x="6061" y="168852"/>
                                  <a:pt x="3464" y="189634"/>
                                  <a:pt x="5196" y="206952"/>
                                </a:cubicBezTo>
                                <a:cubicBezTo>
                                  <a:pt x="6061" y="220807"/>
                                  <a:pt x="2598" y="232930"/>
                                  <a:pt x="3464" y="248516"/>
                                </a:cubicBezTo>
                                <a:close/>
                                <a:moveTo>
                                  <a:pt x="6061" y="4330"/>
                                </a:moveTo>
                                <a:lnTo>
                                  <a:pt x="6061" y="4330"/>
                                </a:lnTo>
                                <a:lnTo>
                                  <a:pt x="6061" y="4330"/>
                                </a:lnTo>
                                <a:lnTo>
                                  <a:pt x="6061" y="4330"/>
                                </a:lnTo>
                                <a:close/>
                                <a:moveTo>
                                  <a:pt x="17318" y="262370"/>
                                </a:moveTo>
                                <a:cubicBezTo>
                                  <a:pt x="19916" y="262370"/>
                                  <a:pt x="21648" y="262370"/>
                                  <a:pt x="23380" y="263236"/>
                                </a:cubicBezTo>
                                <a:cubicBezTo>
                                  <a:pt x="32905" y="264968"/>
                                  <a:pt x="42430" y="264968"/>
                                  <a:pt x="53686" y="263236"/>
                                </a:cubicBezTo>
                                <a:cubicBezTo>
                                  <a:pt x="54552" y="232930"/>
                                  <a:pt x="52821" y="190500"/>
                                  <a:pt x="55418" y="162791"/>
                                </a:cubicBezTo>
                                <a:cubicBezTo>
                                  <a:pt x="55418" y="162791"/>
                                  <a:pt x="55418" y="162791"/>
                                  <a:pt x="55418" y="161925"/>
                                </a:cubicBezTo>
                                <a:lnTo>
                                  <a:pt x="56284" y="162791"/>
                                </a:lnTo>
                                <a:lnTo>
                                  <a:pt x="57150" y="165389"/>
                                </a:lnTo>
                                <a:cubicBezTo>
                                  <a:pt x="58016" y="167120"/>
                                  <a:pt x="58016" y="169718"/>
                                  <a:pt x="58016" y="172316"/>
                                </a:cubicBezTo>
                                <a:cubicBezTo>
                                  <a:pt x="57150" y="187902"/>
                                  <a:pt x="56284" y="202623"/>
                                  <a:pt x="57150" y="218209"/>
                                </a:cubicBezTo>
                                <a:cubicBezTo>
                                  <a:pt x="57150" y="219941"/>
                                  <a:pt x="57150" y="220807"/>
                                  <a:pt x="57150" y="222538"/>
                                </a:cubicBezTo>
                                <a:cubicBezTo>
                                  <a:pt x="57150" y="232064"/>
                                  <a:pt x="58016" y="241589"/>
                                  <a:pt x="57150" y="250248"/>
                                </a:cubicBezTo>
                                <a:lnTo>
                                  <a:pt x="57150" y="259773"/>
                                </a:lnTo>
                                <a:cubicBezTo>
                                  <a:pt x="57150" y="259773"/>
                                  <a:pt x="57150" y="260639"/>
                                  <a:pt x="56284" y="262370"/>
                                </a:cubicBezTo>
                                <a:cubicBezTo>
                                  <a:pt x="55418" y="264968"/>
                                  <a:pt x="53686" y="266700"/>
                                  <a:pt x="51955" y="266700"/>
                                </a:cubicBezTo>
                                <a:cubicBezTo>
                                  <a:pt x="46759" y="268432"/>
                                  <a:pt x="38966" y="268432"/>
                                  <a:pt x="29441" y="267566"/>
                                </a:cubicBezTo>
                                <a:cubicBezTo>
                                  <a:pt x="22514" y="266700"/>
                                  <a:pt x="18184" y="265834"/>
                                  <a:pt x="12123" y="263236"/>
                                </a:cubicBezTo>
                                <a:cubicBezTo>
                                  <a:pt x="12123" y="263236"/>
                                  <a:pt x="11257" y="262370"/>
                                  <a:pt x="11257" y="262370"/>
                                </a:cubicBezTo>
                                <a:cubicBezTo>
                                  <a:pt x="11257" y="261504"/>
                                  <a:pt x="11257" y="261504"/>
                                  <a:pt x="12123" y="261504"/>
                                </a:cubicBezTo>
                                <a:lnTo>
                                  <a:pt x="17318" y="262370"/>
                                </a:lnTo>
                                <a:lnTo>
                                  <a:pt x="17318" y="262370"/>
                                </a:lnTo>
                                <a:close/>
                                <a:moveTo>
                                  <a:pt x="45027" y="110836"/>
                                </a:moveTo>
                                <a:cubicBezTo>
                                  <a:pt x="42430" y="105641"/>
                                  <a:pt x="43295" y="95250"/>
                                  <a:pt x="43295" y="87457"/>
                                </a:cubicBezTo>
                                <a:cubicBezTo>
                                  <a:pt x="43295" y="73602"/>
                                  <a:pt x="43295" y="58882"/>
                                  <a:pt x="43295" y="44161"/>
                                </a:cubicBezTo>
                                <a:cubicBezTo>
                                  <a:pt x="44161" y="43295"/>
                                  <a:pt x="45893" y="44161"/>
                                  <a:pt x="46759" y="42429"/>
                                </a:cubicBezTo>
                                <a:cubicBezTo>
                                  <a:pt x="57150" y="42429"/>
                                  <a:pt x="64943" y="40698"/>
                                  <a:pt x="75334" y="42429"/>
                                </a:cubicBezTo>
                                <a:cubicBezTo>
                                  <a:pt x="82261" y="44161"/>
                                  <a:pt x="89189" y="46759"/>
                                  <a:pt x="91786" y="52820"/>
                                </a:cubicBezTo>
                                <a:cubicBezTo>
                                  <a:pt x="95250" y="59748"/>
                                  <a:pt x="93518" y="71870"/>
                                  <a:pt x="93518" y="79664"/>
                                </a:cubicBezTo>
                                <a:cubicBezTo>
                                  <a:pt x="93518" y="82261"/>
                                  <a:pt x="93518" y="85725"/>
                                  <a:pt x="93518" y="89189"/>
                                </a:cubicBezTo>
                                <a:cubicBezTo>
                                  <a:pt x="93518" y="90920"/>
                                  <a:pt x="92652" y="91786"/>
                                  <a:pt x="92652" y="93518"/>
                                </a:cubicBezTo>
                                <a:cubicBezTo>
                                  <a:pt x="92652" y="96116"/>
                                  <a:pt x="92652" y="96982"/>
                                  <a:pt x="92652" y="97848"/>
                                </a:cubicBezTo>
                                <a:cubicBezTo>
                                  <a:pt x="92652" y="99580"/>
                                  <a:pt x="90055" y="103909"/>
                                  <a:pt x="88323" y="104775"/>
                                </a:cubicBezTo>
                                <a:cubicBezTo>
                                  <a:pt x="85725" y="107373"/>
                                  <a:pt x="78798" y="109104"/>
                                  <a:pt x="75334" y="110836"/>
                                </a:cubicBezTo>
                                <a:cubicBezTo>
                                  <a:pt x="71005" y="111702"/>
                                  <a:pt x="65809" y="111702"/>
                                  <a:pt x="63212" y="111702"/>
                                </a:cubicBezTo>
                                <a:cubicBezTo>
                                  <a:pt x="55418" y="110836"/>
                                  <a:pt x="49357" y="110836"/>
                                  <a:pt x="45027" y="110836"/>
                                </a:cubicBezTo>
                                <a:close/>
                                <a:moveTo>
                                  <a:pt x="47625" y="107373"/>
                                </a:moveTo>
                                <a:cubicBezTo>
                                  <a:pt x="63212" y="107373"/>
                                  <a:pt x="77066" y="107373"/>
                                  <a:pt x="86591" y="101311"/>
                                </a:cubicBezTo>
                                <a:cubicBezTo>
                                  <a:pt x="89189" y="98714"/>
                                  <a:pt x="88323" y="96116"/>
                                  <a:pt x="90055" y="91786"/>
                                </a:cubicBezTo>
                                <a:cubicBezTo>
                                  <a:pt x="90920" y="85725"/>
                                  <a:pt x="90920" y="81395"/>
                                  <a:pt x="90920" y="75334"/>
                                </a:cubicBezTo>
                                <a:cubicBezTo>
                                  <a:pt x="90920" y="67541"/>
                                  <a:pt x="91786" y="58882"/>
                                  <a:pt x="89189" y="53686"/>
                                </a:cubicBezTo>
                                <a:cubicBezTo>
                                  <a:pt x="88323" y="51089"/>
                                  <a:pt x="85725" y="49357"/>
                                  <a:pt x="82261" y="47625"/>
                                </a:cubicBezTo>
                                <a:cubicBezTo>
                                  <a:pt x="77066" y="45027"/>
                                  <a:pt x="68407" y="45027"/>
                                  <a:pt x="61480" y="45893"/>
                                </a:cubicBezTo>
                                <a:cubicBezTo>
                                  <a:pt x="57150" y="45893"/>
                                  <a:pt x="51955" y="45893"/>
                                  <a:pt x="46759" y="45893"/>
                                </a:cubicBezTo>
                                <a:cubicBezTo>
                                  <a:pt x="46759" y="58882"/>
                                  <a:pt x="46759" y="77066"/>
                                  <a:pt x="46759" y="91786"/>
                                </a:cubicBezTo>
                                <a:cubicBezTo>
                                  <a:pt x="46759" y="96982"/>
                                  <a:pt x="45893" y="103043"/>
                                  <a:pt x="47625" y="107373"/>
                                </a:cubicBezTo>
                                <a:close/>
                                <a:moveTo>
                                  <a:pt x="77066" y="54552"/>
                                </a:moveTo>
                                <a:cubicBezTo>
                                  <a:pt x="78798" y="54552"/>
                                  <a:pt x="80530" y="54552"/>
                                  <a:pt x="81396" y="56284"/>
                                </a:cubicBezTo>
                                <a:cubicBezTo>
                                  <a:pt x="82261" y="57150"/>
                                  <a:pt x="81396" y="58016"/>
                                  <a:pt x="80530" y="58016"/>
                                </a:cubicBezTo>
                                <a:cubicBezTo>
                                  <a:pt x="77932" y="58016"/>
                                  <a:pt x="76200" y="58016"/>
                                  <a:pt x="74468" y="58016"/>
                                </a:cubicBezTo>
                                <a:cubicBezTo>
                                  <a:pt x="70139" y="58016"/>
                                  <a:pt x="64943" y="58016"/>
                                  <a:pt x="59748" y="58016"/>
                                </a:cubicBezTo>
                                <a:cubicBezTo>
                                  <a:pt x="59748" y="70139"/>
                                  <a:pt x="59748" y="84859"/>
                                  <a:pt x="59748" y="97848"/>
                                </a:cubicBezTo>
                                <a:cubicBezTo>
                                  <a:pt x="59748" y="98714"/>
                                  <a:pt x="58882" y="99580"/>
                                  <a:pt x="58016" y="99580"/>
                                </a:cubicBezTo>
                                <a:cubicBezTo>
                                  <a:pt x="57150" y="99580"/>
                                  <a:pt x="56284" y="98714"/>
                                  <a:pt x="56284" y="97848"/>
                                </a:cubicBezTo>
                                <a:cubicBezTo>
                                  <a:pt x="56284" y="84859"/>
                                  <a:pt x="56284" y="71005"/>
                                  <a:pt x="56284" y="57150"/>
                                </a:cubicBezTo>
                                <a:cubicBezTo>
                                  <a:pt x="56284" y="56284"/>
                                  <a:pt x="56284" y="55418"/>
                                  <a:pt x="57150" y="55418"/>
                                </a:cubicBezTo>
                                <a:lnTo>
                                  <a:pt x="58882" y="55418"/>
                                </a:lnTo>
                                <a:cubicBezTo>
                                  <a:pt x="60614" y="55418"/>
                                  <a:pt x="60614" y="54552"/>
                                  <a:pt x="60614" y="54552"/>
                                </a:cubicBezTo>
                                <a:cubicBezTo>
                                  <a:pt x="66675" y="55418"/>
                                  <a:pt x="71871" y="54552"/>
                                  <a:pt x="77066" y="54552"/>
                                </a:cubicBezTo>
                                <a:close/>
                                <a:moveTo>
                                  <a:pt x="106507" y="262370"/>
                                </a:moveTo>
                                <a:cubicBezTo>
                                  <a:pt x="110837" y="263236"/>
                                  <a:pt x="113434" y="263236"/>
                                  <a:pt x="117764" y="264102"/>
                                </a:cubicBezTo>
                                <a:cubicBezTo>
                                  <a:pt x="126423" y="265834"/>
                                  <a:pt x="135948" y="266700"/>
                                  <a:pt x="147205" y="264968"/>
                                </a:cubicBezTo>
                                <a:lnTo>
                                  <a:pt x="145473" y="258907"/>
                                </a:lnTo>
                                <a:cubicBezTo>
                                  <a:pt x="144607" y="257175"/>
                                  <a:pt x="144607" y="255443"/>
                                  <a:pt x="144607" y="251980"/>
                                </a:cubicBezTo>
                                <a:cubicBezTo>
                                  <a:pt x="144607" y="247650"/>
                                  <a:pt x="142875" y="245052"/>
                                  <a:pt x="141143" y="241589"/>
                                </a:cubicBezTo>
                                <a:lnTo>
                                  <a:pt x="137680" y="234661"/>
                                </a:lnTo>
                                <a:cubicBezTo>
                                  <a:pt x="135082" y="224270"/>
                                  <a:pt x="130752" y="214745"/>
                                  <a:pt x="129021" y="207818"/>
                                </a:cubicBezTo>
                                <a:lnTo>
                                  <a:pt x="122959" y="188768"/>
                                </a:lnTo>
                                <a:cubicBezTo>
                                  <a:pt x="120362" y="181841"/>
                                  <a:pt x="116898" y="174914"/>
                                  <a:pt x="115166" y="167986"/>
                                </a:cubicBezTo>
                                <a:cubicBezTo>
                                  <a:pt x="113434" y="165389"/>
                                  <a:pt x="114300" y="162791"/>
                                  <a:pt x="113434" y="160193"/>
                                </a:cubicBezTo>
                                <a:cubicBezTo>
                                  <a:pt x="112568" y="158461"/>
                                  <a:pt x="113434" y="155864"/>
                                  <a:pt x="115166" y="154998"/>
                                </a:cubicBezTo>
                                <a:lnTo>
                                  <a:pt x="118630" y="151534"/>
                                </a:lnTo>
                                <a:cubicBezTo>
                                  <a:pt x="121227" y="148936"/>
                                  <a:pt x="122959" y="148070"/>
                                  <a:pt x="124691" y="146339"/>
                                </a:cubicBezTo>
                                <a:cubicBezTo>
                                  <a:pt x="135948" y="135948"/>
                                  <a:pt x="142875" y="122959"/>
                                  <a:pt x="144607" y="104775"/>
                                </a:cubicBezTo>
                                <a:cubicBezTo>
                                  <a:pt x="145473" y="94384"/>
                                  <a:pt x="145473" y="84859"/>
                                  <a:pt x="145473" y="74468"/>
                                </a:cubicBezTo>
                                <a:cubicBezTo>
                                  <a:pt x="145473" y="72736"/>
                                  <a:pt x="145473" y="71005"/>
                                  <a:pt x="145473" y="69273"/>
                                </a:cubicBezTo>
                                <a:cubicBezTo>
                                  <a:pt x="145473" y="66675"/>
                                  <a:pt x="144607" y="64943"/>
                                  <a:pt x="143741" y="62345"/>
                                </a:cubicBezTo>
                                <a:cubicBezTo>
                                  <a:pt x="142875" y="61479"/>
                                  <a:pt x="142875" y="60614"/>
                                  <a:pt x="143741" y="58882"/>
                                </a:cubicBezTo>
                                <a:cubicBezTo>
                                  <a:pt x="143741" y="58882"/>
                                  <a:pt x="142875" y="58016"/>
                                  <a:pt x="142875" y="57150"/>
                                </a:cubicBezTo>
                                <a:cubicBezTo>
                                  <a:pt x="142875" y="54552"/>
                                  <a:pt x="142875" y="52820"/>
                                  <a:pt x="142875" y="51955"/>
                                </a:cubicBezTo>
                                <a:cubicBezTo>
                                  <a:pt x="142875" y="51955"/>
                                  <a:pt x="142875" y="51089"/>
                                  <a:pt x="143741" y="51955"/>
                                </a:cubicBezTo>
                                <a:cubicBezTo>
                                  <a:pt x="143741" y="51955"/>
                                  <a:pt x="143741" y="51955"/>
                                  <a:pt x="143741" y="52820"/>
                                </a:cubicBezTo>
                                <a:lnTo>
                                  <a:pt x="146339" y="59748"/>
                                </a:lnTo>
                                <a:cubicBezTo>
                                  <a:pt x="147205" y="62345"/>
                                  <a:pt x="147205" y="64077"/>
                                  <a:pt x="148071" y="66675"/>
                                </a:cubicBezTo>
                                <a:cubicBezTo>
                                  <a:pt x="149802" y="72736"/>
                                  <a:pt x="148071" y="79664"/>
                                  <a:pt x="148071" y="86591"/>
                                </a:cubicBezTo>
                                <a:cubicBezTo>
                                  <a:pt x="148071" y="90054"/>
                                  <a:pt x="148936" y="92652"/>
                                  <a:pt x="148071" y="96116"/>
                                </a:cubicBezTo>
                                <a:cubicBezTo>
                                  <a:pt x="148071" y="103909"/>
                                  <a:pt x="146339" y="110836"/>
                                  <a:pt x="144607" y="117764"/>
                                </a:cubicBezTo>
                                <a:cubicBezTo>
                                  <a:pt x="142875" y="123825"/>
                                  <a:pt x="141143" y="129020"/>
                                  <a:pt x="138545" y="134216"/>
                                </a:cubicBezTo>
                                <a:cubicBezTo>
                                  <a:pt x="134216" y="141143"/>
                                  <a:pt x="128155" y="146339"/>
                                  <a:pt x="122093" y="152400"/>
                                </a:cubicBezTo>
                                <a:cubicBezTo>
                                  <a:pt x="119496" y="154998"/>
                                  <a:pt x="117764" y="157595"/>
                                  <a:pt x="114300" y="158461"/>
                                </a:cubicBezTo>
                                <a:cubicBezTo>
                                  <a:pt x="116898" y="166255"/>
                                  <a:pt x="118630" y="174048"/>
                                  <a:pt x="121227" y="180975"/>
                                </a:cubicBezTo>
                                <a:lnTo>
                                  <a:pt x="123825" y="187902"/>
                                </a:lnTo>
                                <a:cubicBezTo>
                                  <a:pt x="125557" y="193098"/>
                                  <a:pt x="126423" y="198293"/>
                                  <a:pt x="129021" y="204354"/>
                                </a:cubicBezTo>
                                <a:lnTo>
                                  <a:pt x="135948" y="224270"/>
                                </a:lnTo>
                                <a:cubicBezTo>
                                  <a:pt x="140277" y="233795"/>
                                  <a:pt x="143741" y="244186"/>
                                  <a:pt x="147205" y="254577"/>
                                </a:cubicBezTo>
                                <a:cubicBezTo>
                                  <a:pt x="148936" y="258907"/>
                                  <a:pt x="149802" y="260639"/>
                                  <a:pt x="149802" y="264102"/>
                                </a:cubicBezTo>
                                <a:cubicBezTo>
                                  <a:pt x="149802" y="265834"/>
                                  <a:pt x="148936" y="267566"/>
                                  <a:pt x="145473" y="268432"/>
                                </a:cubicBezTo>
                                <a:cubicBezTo>
                                  <a:pt x="138545" y="270163"/>
                                  <a:pt x="129021" y="270163"/>
                                  <a:pt x="119496" y="268432"/>
                                </a:cubicBezTo>
                                <a:cubicBezTo>
                                  <a:pt x="115166" y="267566"/>
                                  <a:pt x="110837" y="266700"/>
                                  <a:pt x="107373" y="265834"/>
                                </a:cubicBezTo>
                                <a:cubicBezTo>
                                  <a:pt x="106507" y="265834"/>
                                  <a:pt x="105641" y="264968"/>
                                  <a:pt x="105641" y="264102"/>
                                </a:cubicBezTo>
                                <a:cubicBezTo>
                                  <a:pt x="105641" y="262370"/>
                                  <a:pt x="105641" y="262370"/>
                                  <a:pt x="106507" y="262370"/>
                                </a:cubicBezTo>
                                <a:close/>
                              </a:path>
                            </a:pathLst>
                          </a:custGeom>
                          <a:solidFill>
                            <a:srgbClr val="000000"/>
                          </a:solidFill>
                          <a:ln w="8653" cap="flat">
                            <a:noFill/>
                            <a:prstDash val="solid"/>
                            <a:miter/>
                          </a:ln>
                        </wps:spPr>
                        <wps:bodyPr rtlCol="0" anchor="ctr"/>
                      </wps:wsp>
                      <wps:wsp>
                        <wps:cNvPr id="88804520" name="Freeform 88804520">
                          <a:extLst>
                            <a:ext uri="{FF2B5EF4-FFF2-40B4-BE49-F238E27FC236}">
                              <a16:creationId xmlns:a16="http://schemas.microsoft.com/office/drawing/2014/main" id="{F9AE8AD9-A6EE-3B59-2AD4-6C8A6E7544C0}"/>
                            </a:ext>
                          </a:extLst>
                        </wps:cNvPr>
                        <wps:cNvSpPr/>
                        <wps:spPr>
                          <a:xfrm>
                            <a:off x="4367416" y="1070638"/>
                            <a:ext cx="147641" cy="270548"/>
                          </a:xfrm>
                          <a:custGeom>
                            <a:avLst/>
                            <a:gdLst>
                              <a:gd name="connsiteX0" fmla="*/ 134294 w 147641"/>
                              <a:gd name="connsiteY0" fmla="*/ 61480 h 270548"/>
                              <a:gd name="connsiteX1" fmla="*/ 133428 w 147641"/>
                              <a:gd name="connsiteY1" fmla="*/ 90055 h 270548"/>
                              <a:gd name="connsiteX2" fmla="*/ 119574 w 147641"/>
                              <a:gd name="connsiteY2" fmla="*/ 91786 h 270548"/>
                              <a:gd name="connsiteX3" fmla="*/ 110049 w 147641"/>
                              <a:gd name="connsiteY3" fmla="*/ 91786 h 270548"/>
                              <a:gd name="connsiteX4" fmla="*/ 101389 w 147641"/>
                              <a:gd name="connsiteY4" fmla="*/ 91786 h 270548"/>
                              <a:gd name="connsiteX5" fmla="*/ 99658 w 147641"/>
                              <a:gd name="connsiteY5" fmla="*/ 90920 h 270548"/>
                              <a:gd name="connsiteX6" fmla="*/ 90133 w 147641"/>
                              <a:gd name="connsiteY6" fmla="*/ 88323 h 270548"/>
                              <a:gd name="connsiteX7" fmla="*/ 90133 w 147641"/>
                              <a:gd name="connsiteY7" fmla="*/ 68407 h 270548"/>
                              <a:gd name="connsiteX8" fmla="*/ 85803 w 147641"/>
                              <a:gd name="connsiteY8" fmla="*/ 53686 h 270548"/>
                              <a:gd name="connsiteX9" fmla="*/ 79742 w 147641"/>
                              <a:gd name="connsiteY9" fmla="*/ 47625 h 270548"/>
                              <a:gd name="connsiteX10" fmla="*/ 76278 w 147641"/>
                              <a:gd name="connsiteY10" fmla="*/ 47625 h 270548"/>
                              <a:gd name="connsiteX11" fmla="*/ 66753 w 147641"/>
                              <a:gd name="connsiteY11" fmla="*/ 45893 h 270548"/>
                              <a:gd name="connsiteX12" fmla="*/ 60692 w 147641"/>
                              <a:gd name="connsiteY12" fmla="*/ 47625 h 270548"/>
                              <a:gd name="connsiteX13" fmla="*/ 51167 w 147641"/>
                              <a:gd name="connsiteY13" fmla="*/ 51955 h 270548"/>
                              <a:gd name="connsiteX14" fmla="*/ 46837 w 147641"/>
                              <a:gd name="connsiteY14" fmla="*/ 58016 h 270548"/>
                              <a:gd name="connsiteX15" fmla="*/ 48569 w 147641"/>
                              <a:gd name="connsiteY15" fmla="*/ 76200 h 270548"/>
                              <a:gd name="connsiteX16" fmla="*/ 59826 w 147641"/>
                              <a:gd name="connsiteY16" fmla="*/ 93518 h 270548"/>
                              <a:gd name="connsiteX17" fmla="*/ 64155 w 147641"/>
                              <a:gd name="connsiteY17" fmla="*/ 98714 h 270548"/>
                              <a:gd name="connsiteX18" fmla="*/ 68485 w 147641"/>
                              <a:gd name="connsiteY18" fmla="*/ 102177 h 270548"/>
                              <a:gd name="connsiteX19" fmla="*/ 79742 w 147641"/>
                              <a:gd name="connsiteY19" fmla="*/ 111702 h 270548"/>
                              <a:gd name="connsiteX20" fmla="*/ 95328 w 147641"/>
                              <a:gd name="connsiteY20" fmla="*/ 124691 h 270548"/>
                              <a:gd name="connsiteX21" fmla="*/ 102255 w 147641"/>
                              <a:gd name="connsiteY21" fmla="*/ 130752 h 270548"/>
                              <a:gd name="connsiteX22" fmla="*/ 112646 w 147641"/>
                              <a:gd name="connsiteY22" fmla="*/ 141143 h 270548"/>
                              <a:gd name="connsiteX23" fmla="*/ 123037 w 147641"/>
                              <a:gd name="connsiteY23" fmla="*/ 154998 h 270548"/>
                              <a:gd name="connsiteX24" fmla="*/ 129964 w 147641"/>
                              <a:gd name="connsiteY24" fmla="*/ 167986 h 270548"/>
                              <a:gd name="connsiteX25" fmla="*/ 132562 w 147641"/>
                              <a:gd name="connsiteY25" fmla="*/ 173182 h 270548"/>
                              <a:gd name="connsiteX26" fmla="*/ 132562 w 147641"/>
                              <a:gd name="connsiteY26" fmla="*/ 178377 h 270548"/>
                              <a:gd name="connsiteX27" fmla="*/ 133428 w 147641"/>
                              <a:gd name="connsiteY27" fmla="*/ 182707 h 270548"/>
                              <a:gd name="connsiteX28" fmla="*/ 133428 w 147641"/>
                              <a:gd name="connsiteY28" fmla="*/ 189634 h 270548"/>
                              <a:gd name="connsiteX29" fmla="*/ 129099 w 147641"/>
                              <a:gd name="connsiteY29" fmla="*/ 219941 h 270548"/>
                              <a:gd name="connsiteX30" fmla="*/ 125635 w 147641"/>
                              <a:gd name="connsiteY30" fmla="*/ 229466 h 270548"/>
                              <a:gd name="connsiteX31" fmla="*/ 121305 w 147641"/>
                              <a:gd name="connsiteY31" fmla="*/ 234661 h 270548"/>
                              <a:gd name="connsiteX32" fmla="*/ 119574 w 147641"/>
                              <a:gd name="connsiteY32" fmla="*/ 237259 h 270548"/>
                              <a:gd name="connsiteX33" fmla="*/ 117842 w 147641"/>
                              <a:gd name="connsiteY33" fmla="*/ 238991 h 270548"/>
                              <a:gd name="connsiteX34" fmla="*/ 116110 w 147641"/>
                              <a:gd name="connsiteY34" fmla="*/ 241589 h 270548"/>
                              <a:gd name="connsiteX35" fmla="*/ 114378 w 147641"/>
                              <a:gd name="connsiteY35" fmla="*/ 242455 h 270548"/>
                              <a:gd name="connsiteX36" fmla="*/ 105719 w 147641"/>
                              <a:gd name="connsiteY36" fmla="*/ 248516 h 270548"/>
                              <a:gd name="connsiteX37" fmla="*/ 99658 w 147641"/>
                              <a:gd name="connsiteY37" fmla="*/ 252846 h 270548"/>
                              <a:gd name="connsiteX38" fmla="*/ 96194 w 147641"/>
                              <a:gd name="connsiteY38" fmla="*/ 253712 h 270548"/>
                              <a:gd name="connsiteX39" fmla="*/ 76278 w 147641"/>
                              <a:gd name="connsiteY39" fmla="*/ 258041 h 270548"/>
                              <a:gd name="connsiteX40" fmla="*/ 74546 w 147641"/>
                              <a:gd name="connsiteY40" fmla="*/ 258907 h 270548"/>
                              <a:gd name="connsiteX41" fmla="*/ 71083 w 147641"/>
                              <a:gd name="connsiteY41" fmla="*/ 258907 h 270548"/>
                              <a:gd name="connsiteX42" fmla="*/ 55496 w 147641"/>
                              <a:gd name="connsiteY42" fmla="*/ 258907 h 270548"/>
                              <a:gd name="connsiteX43" fmla="*/ 50301 w 147641"/>
                              <a:gd name="connsiteY43" fmla="*/ 258907 h 270548"/>
                              <a:gd name="connsiteX44" fmla="*/ 47703 w 147641"/>
                              <a:gd name="connsiteY44" fmla="*/ 258907 h 270548"/>
                              <a:gd name="connsiteX45" fmla="*/ 30385 w 147641"/>
                              <a:gd name="connsiteY45" fmla="*/ 251980 h 270548"/>
                              <a:gd name="connsiteX46" fmla="*/ 17396 w 147641"/>
                              <a:gd name="connsiteY46" fmla="*/ 241589 h 270548"/>
                              <a:gd name="connsiteX47" fmla="*/ 7871 w 147641"/>
                              <a:gd name="connsiteY47" fmla="*/ 229466 h 270548"/>
                              <a:gd name="connsiteX48" fmla="*/ 7871 w 147641"/>
                              <a:gd name="connsiteY48" fmla="*/ 227734 h 270548"/>
                              <a:gd name="connsiteX49" fmla="*/ 944 w 147641"/>
                              <a:gd name="connsiteY49" fmla="*/ 198293 h 270548"/>
                              <a:gd name="connsiteX50" fmla="*/ 944 w 147641"/>
                              <a:gd name="connsiteY50" fmla="*/ 196561 h 270548"/>
                              <a:gd name="connsiteX51" fmla="*/ 1810 w 147641"/>
                              <a:gd name="connsiteY51" fmla="*/ 171450 h 270548"/>
                              <a:gd name="connsiteX52" fmla="*/ 43373 w 147641"/>
                              <a:gd name="connsiteY52" fmla="*/ 170584 h 270548"/>
                              <a:gd name="connsiteX53" fmla="*/ 45105 w 147641"/>
                              <a:gd name="connsiteY53" fmla="*/ 172316 h 270548"/>
                              <a:gd name="connsiteX54" fmla="*/ 52033 w 147641"/>
                              <a:gd name="connsiteY54" fmla="*/ 213014 h 270548"/>
                              <a:gd name="connsiteX55" fmla="*/ 71083 w 147641"/>
                              <a:gd name="connsiteY55" fmla="*/ 217343 h 270548"/>
                              <a:gd name="connsiteX56" fmla="*/ 89267 w 147641"/>
                              <a:gd name="connsiteY56" fmla="*/ 205221 h 270548"/>
                              <a:gd name="connsiteX57" fmla="*/ 84937 w 147641"/>
                              <a:gd name="connsiteY57" fmla="*/ 174914 h 270548"/>
                              <a:gd name="connsiteX58" fmla="*/ 58094 w 147641"/>
                              <a:gd name="connsiteY58" fmla="*/ 149802 h 270548"/>
                              <a:gd name="connsiteX59" fmla="*/ 56362 w 147641"/>
                              <a:gd name="connsiteY59" fmla="*/ 148936 h 270548"/>
                              <a:gd name="connsiteX60" fmla="*/ 49435 w 147641"/>
                              <a:gd name="connsiteY60" fmla="*/ 142875 h 270548"/>
                              <a:gd name="connsiteX61" fmla="*/ 46837 w 147641"/>
                              <a:gd name="connsiteY61" fmla="*/ 140277 h 270548"/>
                              <a:gd name="connsiteX62" fmla="*/ 41642 w 147641"/>
                              <a:gd name="connsiteY62" fmla="*/ 135082 h 270548"/>
                              <a:gd name="connsiteX63" fmla="*/ 33849 w 147641"/>
                              <a:gd name="connsiteY63" fmla="*/ 129021 h 270548"/>
                              <a:gd name="connsiteX64" fmla="*/ 29519 w 147641"/>
                              <a:gd name="connsiteY64" fmla="*/ 124691 h 270548"/>
                              <a:gd name="connsiteX65" fmla="*/ 26055 w 147641"/>
                              <a:gd name="connsiteY65" fmla="*/ 122093 h 270548"/>
                              <a:gd name="connsiteX66" fmla="*/ 17396 w 147641"/>
                              <a:gd name="connsiteY66" fmla="*/ 114300 h 270548"/>
                              <a:gd name="connsiteX67" fmla="*/ 13933 w 147641"/>
                              <a:gd name="connsiteY67" fmla="*/ 111702 h 270548"/>
                              <a:gd name="connsiteX68" fmla="*/ 7871 w 147641"/>
                              <a:gd name="connsiteY68" fmla="*/ 103043 h 270548"/>
                              <a:gd name="connsiteX69" fmla="*/ 1810 w 147641"/>
                              <a:gd name="connsiteY69" fmla="*/ 74468 h 270548"/>
                              <a:gd name="connsiteX70" fmla="*/ 944 w 147641"/>
                              <a:gd name="connsiteY70" fmla="*/ 71005 h 270548"/>
                              <a:gd name="connsiteX71" fmla="*/ 944 w 147641"/>
                              <a:gd name="connsiteY71" fmla="*/ 62346 h 270548"/>
                              <a:gd name="connsiteX72" fmla="*/ 5273 w 147641"/>
                              <a:gd name="connsiteY72" fmla="*/ 44161 h 270548"/>
                              <a:gd name="connsiteX73" fmla="*/ 8737 w 147641"/>
                              <a:gd name="connsiteY73" fmla="*/ 32905 h 270548"/>
                              <a:gd name="connsiteX74" fmla="*/ 11335 w 147641"/>
                              <a:gd name="connsiteY74" fmla="*/ 27709 h 270548"/>
                              <a:gd name="connsiteX75" fmla="*/ 18262 w 147641"/>
                              <a:gd name="connsiteY75" fmla="*/ 19050 h 270548"/>
                              <a:gd name="connsiteX76" fmla="*/ 21726 w 147641"/>
                              <a:gd name="connsiteY76" fmla="*/ 16452 h 270548"/>
                              <a:gd name="connsiteX77" fmla="*/ 42508 w 147641"/>
                              <a:gd name="connsiteY77" fmla="*/ 5196 h 270548"/>
                              <a:gd name="connsiteX78" fmla="*/ 52033 w 147641"/>
                              <a:gd name="connsiteY78" fmla="*/ 1732 h 270548"/>
                              <a:gd name="connsiteX79" fmla="*/ 64155 w 147641"/>
                              <a:gd name="connsiteY79" fmla="*/ 0 h 270548"/>
                              <a:gd name="connsiteX80" fmla="*/ 72815 w 147641"/>
                              <a:gd name="connsiteY80" fmla="*/ 0 h 270548"/>
                              <a:gd name="connsiteX81" fmla="*/ 86669 w 147641"/>
                              <a:gd name="connsiteY81" fmla="*/ 866 h 270548"/>
                              <a:gd name="connsiteX82" fmla="*/ 98792 w 147641"/>
                              <a:gd name="connsiteY82" fmla="*/ 4330 h 270548"/>
                              <a:gd name="connsiteX83" fmla="*/ 106585 w 147641"/>
                              <a:gd name="connsiteY83" fmla="*/ 8659 h 270548"/>
                              <a:gd name="connsiteX84" fmla="*/ 121305 w 147641"/>
                              <a:gd name="connsiteY84" fmla="*/ 20782 h 270548"/>
                              <a:gd name="connsiteX85" fmla="*/ 134294 w 147641"/>
                              <a:gd name="connsiteY85" fmla="*/ 45893 h 270548"/>
                              <a:gd name="connsiteX86" fmla="*/ 134294 w 147641"/>
                              <a:gd name="connsiteY86" fmla="*/ 61480 h 270548"/>
                              <a:gd name="connsiteX87" fmla="*/ 29519 w 147641"/>
                              <a:gd name="connsiteY87" fmla="*/ 248516 h 270548"/>
                              <a:gd name="connsiteX88" fmla="*/ 35580 w 147641"/>
                              <a:gd name="connsiteY88" fmla="*/ 251980 h 270548"/>
                              <a:gd name="connsiteX89" fmla="*/ 45971 w 147641"/>
                              <a:gd name="connsiteY89" fmla="*/ 254577 h 270548"/>
                              <a:gd name="connsiteX90" fmla="*/ 62424 w 147641"/>
                              <a:gd name="connsiteY90" fmla="*/ 254577 h 270548"/>
                              <a:gd name="connsiteX91" fmla="*/ 70217 w 147641"/>
                              <a:gd name="connsiteY91" fmla="*/ 254577 h 270548"/>
                              <a:gd name="connsiteX92" fmla="*/ 78876 w 147641"/>
                              <a:gd name="connsiteY92" fmla="*/ 253712 h 270548"/>
                              <a:gd name="connsiteX93" fmla="*/ 90133 w 147641"/>
                              <a:gd name="connsiteY93" fmla="*/ 252846 h 270548"/>
                              <a:gd name="connsiteX94" fmla="*/ 98792 w 147641"/>
                              <a:gd name="connsiteY94" fmla="*/ 250248 h 270548"/>
                              <a:gd name="connsiteX95" fmla="*/ 103121 w 147641"/>
                              <a:gd name="connsiteY95" fmla="*/ 247650 h 270548"/>
                              <a:gd name="connsiteX96" fmla="*/ 109183 w 147641"/>
                              <a:gd name="connsiteY96" fmla="*/ 245052 h 270548"/>
                              <a:gd name="connsiteX97" fmla="*/ 116976 w 147641"/>
                              <a:gd name="connsiteY97" fmla="*/ 236393 h 270548"/>
                              <a:gd name="connsiteX98" fmla="*/ 125635 w 147641"/>
                              <a:gd name="connsiteY98" fmla="*/ 226002 h 270548"/>
                              <a:gd name="connsiteX99" fmla="*/ 129099 w 147641"/>
                              <a:gd name="connsiteY99" fmla="*/ 215611 h 270548"/>
                              <a:gd name="connsiteX100" fmla="*/ 131696 w 147641"/>
                              <a:gd name="connsiteY100" fmla="*/ 203489 h 270548"/>
                              <a:gd name="connsiteX101" fmla="*/ 131696 w 147641"/>
                              <a:gd name="connsiteY101" fmla="*/ 184439 h 270548"/>
                              <a:gd name="connsiteX102" fmla="*/ 129964 w 147641"/>
                              <a:gd name="connsiteY102" fmla="*/ 183573 h 270548"/>
                              <a:gd name="connsiteX103" fmla="*/ 123903 w 147641"/>
                              <a:gd name="connsiteY103" fmla="*/ 164523 h 270548"/>
                              <a:gd name="connsiteX104" fmla="*/ 117842 w 147641"/>
                              <a:gd name="connsiteY104" fmla="*/ 154132 h 270548"/>
                              <a:gd name="connsiteX105" fmla="*/ 107451 w 147641"/>
                              <a:gd name="connsiteY105" fmla="*/ 142009 h 270548"/>
                              <a:gd name="connsiteX106" fmla="*/ 106585 w 147641"/>
                              <a:gd name="connsiteY106" fmla="*/ 141143 h 270548"/>
                              <a:gd name="connsiteX107" fmla="*/ 102255 w 147641"/>
                              <a:gd name="connsiteY107" fmla="*/ 137680 h 270548"/>
                              <a:gd name="connsiteX108" fmla="*/ 98792 w 147641"/>
                              <a:gd name="connsiteY108" fmla="*/ 133350 h 270548"/>
                              <a:gd name="connsiteX109" fmla="*/ 86669 w 147641"/>
                              <a:gd name="connsiteY109" fmla="*/ 122959 h 270548"/>
                              <a:gd name="connsiteX110" fmla="*/ 72815 w 147641"/>
                              <a:gd name="connsiteY110" fmla="*/ 113434 h 270548"/>
                              <a:gd name="connsiteX111" fmla="*/ 66753 w 147641"/>
                              <a:gd name="connsiteY111" fmla="*/ 108239 h 270548"/>
                              <a:gd name="connsiteX112" fmla="*/ 60692 w 147641"/>
                              <a:gd name="connsiteY112" fmla="*/ 103043 h 270548"/>
                              <a:gd name="connsiteX113" fmla="*/ 49435 w 147641"/>
                              <a:gd name="connsiteY113" fmla="*/ 87457 h 270548"/>
                              <a:gd name="connsiteX114" fmla="*/ 47703 w 147641"/>
                              <a:gd name="connsiteY114" fmla="*/ 83993 h 270548"/>
                              <a:gd name="connsiteX115" fmla="*/ 45105 w 147641"/>
                              <a:gd name="connsiteY115" fmla="*/ 76200 h 270548"/>
                              <a:gd name="connsiteX116" fmla="*/ 47703 w 147641"/>
                              <a:gd name="connsiteY116" fmla="*/ 52821 h 270548"/>
                              <a:gd name="connsiteX117" fmla="*/ 51167 w 147641"/>
                              <a:gd name="connsiteY117" fmla="*/ 50223 h 270548"/>
                              <a:gd name="connsiteX118" fmla="*/ 56362 w 147641"/>
                              <a:gd name="connsiteY118" fmla="*/ 46759 h 270548"/>
                              <a:gd name="connsiteX119" fmla="*/ 73680 w 147641"/>
                              <a:gd name="connsiteY119" fmla="*/ 45893 h 270548"/>
                              <a:gd name="connsiteX120" fmla="*/ 78876 w 147641"/>
                              <a:gd name="connsiteY120" fmla="*/ 47625 h 270548"/>
                              <a:gd name="connsiteX121" fmla="*/ 83205 w 147641"/>
                              <a:gd name="connsiteY121" fmla="*/ 48491 h 270548"/>
                              <a:gd name="connsiteX122" fmla="*/ 89267 w 147641"/>
                              <a:gd name="connsiteY122" fmla="*/ 54552 h 270548"/>
                              <a:gd name="connsiteX123" fmla="*/ 93596 w 147641"/>
                              <a:gd name="connsiteY123" fmla="*/ 90055 h 270548"/>
                              <a:gd name="connsiteX124" fmla="*/ 131696 w 147641"/>
                              <a:gd name="connsiteY124" fmla="*/ 91786 h 270548"/>
                              <a:gd name="connsiteX125" fmla="*/ 132562 w 147641"/>
                              <a:gd name="connsiteY125" fmla="*/ 78798 h 270548"/>
                              <a:gd name="connsiteX126" fmla="*/ 131696 w 147641"/>
                              <a:gd name="connsiteY126" fmla="*/ 58882 h 270548"/>
                              <a:gd name="connsiteX127" fmla="*/ 129964 w 147641"/>
                              <a:gd name="connsiteY127" fmla="*/ 53686 h 270548"/>
                              <a:gd name="connsiteX128" fmla="*/ 124769 w 147641"/>
                              <a:gd name="connsiteY128" fmla="*/ 38966 h 270548"/>
                              <a:gd name="connsiteX129" fmla="*/ 120440 w 147641"/>
                              <a:gd name="connsiteY129" fmla="*/ 32905 h 270548"/>
                              <a:gd name="connsiteX130" fmla="*/ 110049 w 147641"/>
                              <a:gd name="connsiteY130" fmla="*/ 21648 h 270548"/>
                              <a:gd name="connsiteX131" fmla="*/ 105719 w 147641"/>
                              <a:gd name="connsiteY131" fmla="*/ 19050 h 270548"/>
                              <a:gd name="connsiteX132" fmla="*/ 98792 w 147641"/>
                              <a:gd name="connsiteY132" fmla="*/ 14721 h 270548"/>
                              <a:gd name="connsiteX133" fmla="*/ 88401 w 147641"/>
                              <a:gd name="connsiteY133" fmla="*/ 10391 h 270548"/>
                              <a:gd name="connsiteX134" fmla="*/ 85803 w 147641"/>
                              <a:gd name="connsiteY134" fmla="*/ 10391 h 270548"/>
                              <a:gd name="connsiteX135" fmla="*/ 84937 w 147641"/>
                              <a:gd name="connsiteY135" fmla="*/ 8659 h 270548"/>
                              <a:gd name="connsiteX136" fmla="*/ 58094 w 147641"/>
                              <a:gd name="connsiteY136" fmla="*/ 8659 h 270548"/>
                              <a:gd name="connsiteX137" fmla="*/ 40776 w 147641"/>
                              <a:gd name="connsiteY137" fmla="*/ 13855 h 270548"/>
                              <a:gd name="connsiteX138" fmla="*/ 19128 w 147641"/>
                              <a:gd name="connsiteY138" fmla="*/ 27709 h 270548"/>
                              <a:gd name="connsiteX139" fmla="*/ 13067 w 147641"/>
                              <a:gd name="connsiteY139" fmla="*/ 33771 h 270548"/>
                              <a:gd name="connsiteX140" fmla="*/ 7005 w 147641"/>
                              <a:gd name="connsiteY140" fmla="*/ 45027 h 270548"/>
                              <a:gd name="connsiteX141" fmla="*/ 2676 w 147641"/>
                              <a:gd name="connsiteY141" fmla="*/ 75334 h 270548"/>
                              <a:gd name="connsiteX142" fmla="*/ 5273 w 147641"/>
                              <a:gd name="connsiteY142" fmla="*/ 96116 h 270548"/>
                              <a:gd name="connsiteX143" fmla="*/ 15664 w 147641"/>
                              <a:gd name="connsiteY143" fmla="*/ 111702 h 270548"/>
                              <a:gd name="connsiteX144" fmla="*/ 25190 w 147641"/>
                              <a:gd name="connsiteY144" fmla="*/ 121227 h 270548"/>
                              <a:gd name="connsiteX145" fmla="*/ 27787 w 147641"/>
                              <a:gd name="connsiteY145" fmla="*/ 123825 h 270548"/>
                              <a:gd name="connsiteX146" fmla="*/ 58094 w 147641"/>
                              <a:gd name="connsiteY146" fmla="*/ 150668 h 270548"/>
                              <a:gd name="connsiteX147" fmla="*/ 62424 w 147641"/>
                              <a:gd name="connsiteY147" fmla="*/ 154132 h 270548"/>
                              <a:gd name="connsiteX148" fmla="*/ 67619 w 147641"/>
                              <a:gd name="connsiteY148" fmla="*/ 160193 h 270548"/>
                              <a:gd name="connsiteX149" fmla="*/ 78876 w 147641"/>
                              <a:gd name="connsiteY149" fmla="*/ 167986 h 270548"/>
                              <a:gd name="connsiteX150" fmla="*/ 86669 w 147641"/>
                              <a:gd name="connsiteY150" fmla="*/ 177511 h 270548"/>
                              <a:gd name="connsiteX151" fmla="*/ 87535 w 147641"/>
                              <a:gd name="connsiteY151" fmla="*/ 178377 h 270548"/>
                              <a:gd name="connsiteX152" fmla="*/ 90133 w 147641"/>
                              <a:gd name="connsiteY152" fmla="*/ 185305 h 270548"/>
                              <a:gd name="connsiteX153" fmla="*/ 91864 w 147641"/>
                              <a:gd name="connsiteY153" fmla="*/ 199159 h 270548"/>
                              <a:gd name="connsiteX154" fmla="*/ 91864 w 147641"/>
                              <a:gd name="connsiteY154" fmla="*/ 207818 h 270548"/>
                              <a:gd name="connsiteX155" fmla="*/ 87535 w 147641"/>
                              <a:gd name="connsiteY155" fmla="*/ 212148 h 270548"/>
                              <a:gd name="connsiteX156" fmla="*/ 78876 w 147641"/>
                              <a:gd name="connsiteY156" fmla="*/ 219941 h 270548"/>
                              <a:gd name="connsiteX157" fmla="*/ 58094 w 147641"/>
                              <a:gd name="connsiteY157" fmla="*/ 221673 h 270548"/>
                              <a:gd name="connsiteX158" fmla="*/ 47703 w 147641"/>
                              <a:gd name="connsiteY158" fmla="*/ 217343 h 270548"/>
                              <a:gd name="connsiteX159" fmla="*/ 47703 w 147641"/>
                              <a:gd name="connsiteY159" fmla="*/ 216477 h 270548"/>
                              <a:gd name="connsiteX160" fmla="*/ 43373 w 147641"/>
                              <a:gd name="connsiteY160" fmla="*/ 211282 h 270548"/>
                              <a:gd name="connsiteX161" fmla="*/ 40776 w 147641"/>
                              <a:gd name="connsiteY161" fmla="*/ 175780 h 270548"/>
                              <a:gd name="connsiteX162" fmla="*/ 2676 w 147641"/>
                              <a:gd name="connsiteY162" fmla="*/ 175780 h 270548"/>
                              <a:gd name="connsiteX163" fmla="*/ 6139 w 147641"/>
                              <a:gd name="connsiteY163" fmla="*/ 220807 h 270548"/>
                              <a:gd name="connsiteX164" fmla="*/ 16530 w 147641"/>
                              <a:gd name="connsiteY164" fmla="*/ 240723 h 270548"/>
                              <a:gd name="connsiteX165" fmla="*/ 23458 w 147641"/>
                              <a:gd name="connsiteY165" fmla="*/ 246784 h 270548"/>
                              <a:gd name="connsiteX166" fmla="*/ 29519 w 147641"/>
                              <a:gd name="connsiteY166" fmla="*/ 248516 h 270548"/>
                              <a:gd name="connsiteX167" fmla="*/ 142953 w 147641"/>
                              <a:gd name="connsiteY167" fmla="*/ 214746 h 270548"/>
                              <a:gd name="connsiteX168" fmla="*/ 140355 w 147641"/>
                              <a:gd name="connsiteY168" fmla="*/ 183573 h 270548"/>
                              <a:gd name="connsiteX169" fmla="*/ 140355 w 147641"/>
                              <a:gd name="connsiteY169" fmla="*/ 180975 h 270548"/>
                              <a:gd name="connsiteX170" fmla="*/ 140355 w 147641"/>
                              <a:gd name="connsiteY170" fmla="*/ 179243 h 270548"/>
                              <a:gd name="connsiteX171" fmla="*/ 139489 w 147641"/>
                              <a:gd name="connsiteY171" fmla="*/ 176646 h 270548"/>
                              <a:gd name="connsiteX172" fmla="*/ 139489 w 147641"/>
                              <a:gd name="connsiteY172" fmla="*/ 174914 h 270548"/>
                              <a:gd name="connsiteX173" fmla="*/ 139489 w 147641"/>
                              <a:gd name="connsiteY173" fmla="*/ 174914 h 270548"/>
                              <a:gd name="connsiteX174" fmla="*/ 139489 w 147641"/>
                              <a:gd name="connsiteY174" fmla="*/ 174914 h 270548"/>
                              <a:gd name="connsiteX175" fmla="*/ 142087 w 147641"/>
                              <a:gd name="connsiteY175" fmla="*/ 180109 h 270548"/>
                              <a:gd name="connsiteX176" fmla="*/ 144685 w 147641"/>
                              <a:gd name="connsiteY176" fmla="*/ 185305 h 270548"/>
                              <a:gd name="connsiteX177" fmla="*/ 144685 w 147641"/>
                              <a:gd name="connsiteY177" fmla="*/ 187036 h 270548"/>
                              <a:gd name="connsiteX178" fmla="*/ 146417 w 147641"/>
                              <a:gd name="connsiteY178" fmla="*/ 193964 h 270548"/>
                              <a:gd name="connsiteX179" fmla="*/ 146417 w 147641"/>
                              <a:gd name="connsiteY179" fmla="*/ 193964 h 270548"/>
                              <a:gd name="connsiteX180" fmla="*/ 146417 w 147641"/>
                              <a:gd name="connsiteY180" fmla="*/ 200891 h 270548"/>
                              <a:gd name="connsiteX181" fmla="*/ 142087 w 147641"/>
                              <a:gd name="connsiteY181" fmla="*/ 231198 h 270548"/>
                              <a:gd name="connsiteX182" fmla="*/ 138623 w 147641"/>
                              <a:gd name="connsiteY182" fmla="*/ 240723 h 270548"/>
                              <a:gd name="connsiteX183" fmla="*/ 134294 w 147641"/>
                              <a:gd name="connsiteY183" fmla="*/ 245918 h 270548"/>
                              <a:gd name="connsiteX184" fmla="*/ 132562 w 147641"/>
                              <a:gd name="connsiteY184" fmla="*/ 248516 h 270548"/>
                              <a:gd name="connsiteX185" fmla="*/ 130830 w 147641"/>
                              <a:gd name="connsiteY185" fmla="*/ 250248 h 270548"/>
                              <a:gd name="connsiteX186" fmla="*/ 129099 w 147641"/>
                              <a:gd name="connsiteY186" fmla="*/ 252846 h 270548"/>
                              <a:gd name="connsiteX187" fmla="*/ 127367 w 147641"/>
                              <a:gd name="connsiteY187" fmla="*/ 253712 h 270548"/>
                              <a:gd name="connsiteX188" fmla="*/ 118708 w 147641"/>
                              <a:gd name="connsiteY188" fmla="*/ 259773 h 270548"/>
                              <a:gd name="connsiteX189" fmla="*/ 114378 w 147641"/>
                              <a:gd name="connsiteY189" fmla="*/ 262371 h 270548"/>
                              <a:gd name="connsiteX190" fmla="*/ 109183 w 147641"/>
                              <a:gd name="connsiteY190" fmla="*/ 264968 h 270548"/>
                              <a:gd name="connsiteX191" fmla="*/ 108317 w 147641"/>
                              <a:gd name="connsiteY191" fmla="*/ 264968 h 270548"/>
                              <a:gd name="connsiteX192" fmla="*/ 88401 w 147641"/>
                              <a:gd name="connsiteY192" fmla="*/ 269298 h 270548"/>
                              <a:gd name="connsiteX193" fmla="*/ 86669 w 147641"/>
                              <a:gd name="connsiteY193" fmla="*/ 270164 h 270548"/>
                              <a:gd name="connsiteX194" fmla="*/ 79742 w 147641"/>
                              <a:gd name="connsiteY194" fmla="*/ 270164 h 270548"/>
                              <a:gd name="connsiteX195" fmla="*/ 67619 w 147641"/>
                              <a:gd name="connsiteY195" fmla="*/ 270164 h 270548"/>
                              <a:gd name="connsiteX196" fmla="*/ 62424 w 147641"/>
                              <a:gd name="connsiteY196" fmla="*/ 270164 h 270548"/>
                              <a:gd name="connsiteX197" fmla="*/ 59826 w 147641"/>
                              <a:gd name="connsiteY197" fmla="*/ 270164 h 270548"/>
                              <a:gd name="connsiteX198" fmla="*/ 46837 w 147641"/>
                              <a:gd name="connsiteY198" fmla="*/ 265834 h 270548"/>
                              <a:gd name="connsiteX199" fmla="*/ 46837 w 147641"/>
                              <a:gd name="connsiteY199" fmla="*/ 264968 h 270548"/>
                              <a:gd name="connsiteX200" fmla="*/ 48569 w 147641"/>
                              <a:gd name="connsiteY200" fmla="*/ 264968 h 270548"/>
                              <a:gd name="connsiteX201" fmla="*/ 50301 w 147641"/>
                              <a:gd name="connsiteY201" fmla="*/ 264968 h 270548"/>
                              <a:gd name="connsiteX202" fmla="*/ 54630 w 147641"/>
                              <a:gd name="connsiteY202" fmla="*/ 264968 h 270548"/>
                              <a:gd name="connsiteX203" fmla="*/ 60692 w 147641"/>
                              <a:gd name="connsiteY203" fmla="*/ 266700 h 270548"/>
                              <a:gd name="connsiteX204" fmla="*/ 77144 w 147641"/>
                              <a:gd name="connsiteY204" fmla="*/ 266700 h 270548"/>
                              <a:gd name="connsiteX205" fmla="*/ 84937 w 147641"/>
                              <a:gd name="connsiteY205" fmla="*/ 266700 h 270548"/>
                              <a:gd name="connsiteX206" fmla="*/ 93596 w 147641"/>
                              <a:gd name="connsiteY206" fmla="*/ 265834 h 270548"/>
                              <a:gd name="connsiteX207" fmla="*/ 104853 w 147641"/>
                              <a:gd name="connsiteY207" fmla="*/ 264968 h 270548"/>
                              <a:gd name="connsiteX208" fmla="*/ 113512 w 147641"/>
                              <a:gd name="connsiteY208" fmla="*/ 262371 h 270548"/>
                              <a:gd name="connsiteX209" fmla="*/ 117842 w 147641"/>
                              <a:gd name="connsiteY209" fmla="*/ 259773 h 270548"/>
                              <a:gd name="connsiteX210" fmla="*/ 123903 w 147641"/>
                              <a:gd name="connsiteY210" fmla="*/ 257175 h 270548"/>
                              <a:gd name="connsiteX211" fmla="*/ 131696 w 147641"/>
                              <a:gd name="connsiteY211" fmla="*/ 248516 h 270548"/>
                              <a:gd name="connsiteX212" fmla="*/ 140355 w 147641"/>
                              <a:gd name="connsiteY212" fmla="*/ 238125 h 270548"/>
                              <a:gd name="connsiteX213" fmla="*/ 143819 w 147641"/>
                              <a:gd name="connsiteY213" fmla="*/ 227734 h 270548"/>
                              <a:gd name="connsiteX214" fmla="*/ 142953 w 147641"/>
                              <a:gd name="connsiteY214" fmla="*/ 214746 h 270548"/>
                              <a:gd name="connsiteX215" fmla="*/ 56362 w 147641"/>
                              <a:gd name="connsiteY215" fmla="*/ 206952 h 270548"/>
                              <a:gd name="connsiteX216" fmla="*/ 55496 w 147641"/>
                              <a:gd name="connsiteY216" fmla="*/ 207818 h 270548"/>
                              <a:gd name="connsiteX217" fmla="*/ 53764 w 147641"/>
                              <a:gd name="connsiteY217" fmla="*/ 206952 h 270548"/>
                              <a:gd name="connsiteX218" fmla="*/ 53764 w 147641"/>
                              <a:gd name="connsiteY218" fmla="*/ 206086 h 270548"/>
                              <a:gd name="connsiteX219" fmla="*/ 52898 w 147641"/>
                              <a:gd name="connsiteY219" fmla="*/ 202623 h 270548"/>
                              <a:gd name="connsiteX220" fmla="*/ 52898 w 147641"/>
                              <a:gd name="connsiteY220" fmla="*/ 186170 h 270548"/>
                              <a:gd name="connsiteX221" fmla="*/ 52033 w 147641"/>
                              <a:gd name="connsiteY221" fmla="*/ 186170 h 270548"/>
                              <a:gd name="connsiteX222" fmla="*/ 50301 w 147641"/>
                              <a:gd name="connsiteY222" fmla="*/ 184439 h 270548"/>
                              <a:gd name="connsiteX223" fmla="*/ 52033 w 147641"/>
                              <a:gd name="connsiteY223" fmla="*/ 182707 h 270548"/>
                              <a:gd name="connsiteX224" fmla="*/ 52898 w 147641"/>
                              <a:gd name="connsiteY224" fmla="*/ 182707 h 270548"/>
                              <a:gd name="connsiteX225" fmla="*/ 54630 w 147641"/>
                              <a:gd name="connsiteY225" fmla="*/ 183573 h 270548"/>
                              <a:gd name="connsiteX226" fmla="*/ 55496 w 147641"/>
                              <a:gd name="connsiteY226" fmla="*/ 185305 h 270548"/>
                              <a:gd name="connsiteX227" fmla="*/ 56362 w 147641"/>
                              <a:gd name="connsiteY227" fmla="*/ 206952 h 270548"/>
                              <a:gd name="connsiteX228" fmla="*/ 75412 w 147641"/>
                              <a:gd name="connsiteY228" fmla="*/ 54552 h 270548"/>
                              <a:gd name="connsiteX229" fmla="*/ 78010 w 147641"/>
                              <a:gd name="connsiteY229" fmla="*/ 55418 h 270548"/>
                              <a:gd name="connsiteX230" fmla="*/ 78876 w 147641"/>
                              <a:gd name="connsiteY230" fmla="*/ 56284 h 270548"/>
                              <a:gd name="connsiteX231" fmla="*/ 78876 w 147641"/>
                              <a:gd name="connsiteY231" fmla="*/ 57150 h 270548"/>
                              <a:gd name="connsiteX232" fmla="*/ 78876 w 147641"/>
                              <a:gd name="connsiteY232" fmla="*/ 57150 h 270548"/>
                              <a:gd name="connsiteX233" fmla="*/ 78010 w 147641"/>
                              <a:gd name="connsiteY233" fmla="*/ 57150 h 270548"/>
                              <a:gd name="connsiteX234" fmla="*/ 71949 w 147641"/>
                              <a:gd name="connsiteY234" fmla="*/ 58882 h 270548"/>
                              <a:gd name="connsiteX235" fmla="*/ 65021 w 147641"/>
                              <a:gd name="connsiteY235" fmla="*/ 60614 h 270548"/>
                              <a:gd name="connsiteX236" fmla="*/ 59826 w 147641"/>
                              <a:gd name="connsiteY236" fmla="*/ 64943 h 270548"/>
                              <a:gd name="connsiteX237" fmla="*/ 58094 w 147641"/>
                              <a:gd name="connsiteY237" fmla="*/ 69273 h 270548"/>
                              <a:gd name="connsiteX238" fmla="*/ 57228 w 147641"/>
                              <a:gd name="connsiteY238" fmla="*/ 76200 h 270548"/>
                              <a:gd name="connsiteX239" fmla="*/ 55496 w 147641"/>
                              <a:gd name="connsiteY239" fmla="*/ 76200 h 270548"/>
                              <a:gd name="connsiteX240" fmla="*/ 54630 w 147641"/>
                              <a:gd name="connsiteY240" fmla="*/ 70139 h 270548"/>
                              <a:gd name="connsiteX241" fmla="*/ 58094 w 147641"/>
                              <a:gd name="connsiteY241" fmla="*/ 62346 h 270548"/>
                              <a:gd name="connsiteX242" fmla="*/ 61558 w 147641"/>
                              <a:gd name="connsiteY242" fmla="*/ 59748 h 270548"/>
                              <a:gd name="connsiteX243" fmla="*/ 63289 w 147641"/>
                              <a:gd name="connsiteY243" fmla="*/ 58016 h 270548"/>
                              <a:gd name="connsiteX244" fmla="*/ 69351 w 147641"/>
                              <a:gd name="connsiteY244" fmla="*/ 55418 h 270548"/>
                              <a:gd name="connsiteX245" fmla="*/ 75412 w 147641"/>
                              <a:gd name="connsiteY245" fmla="*/ 54552 h 270548"/>
                              <a:gd name="connsiteX246" fmla="*/ 147283 w 147641"/>
                              <a:gd name="connsiteY246" fmla="*/ 74468 h 270548"/>
                              <a:gd name="connsiteX247" fmla="*/ 146417 w 147641"/>
                              <a:gd name="connsiteY247" fmla="*/ 99580 h 270548"/>
                              <a:gd name="connsiteX248" fmla="*/ 142953 w 147641"/>
                              <a:gd name="connsiteY248" fmla="*/ 103909 h 270548"/>
                              <a:gd name="connsiteX249" fmla="*/ 132562 w 147641"/>
                              <a:gd name="connsiteY249" fmla="*/ 103909 h 270548"/>
                              <a:gd name="connsiteX250" fmla="*/ 123037 w 147641"/>
                              <a:gd name="connsiteY250" fmla="*/ 103909 h 270548"/>
                              <a:gd name="connsiteX251" fmla="*/ 115244 w 147641"/>
                              <a:gd name="connsiteY251" fmla="*/ 103909 h 270548"/>
                              <a:gd name="connsiteX252" fmla="*/ 108317 w 147641"/>
                              <a:gd name="connsiteY252" fmla="*/ 102177 h 270548"/>
                              <a:gd name="connsiteX253" fmla="*/ 103121 w 147641"/>
                              <a:gd name="connsiteY253" fmla="*/ 100446 h 270548"/>
                              <a:gd name="connsiteX254" fmla="*/ 102255 w 147641"/>
                              <a:gd name="connsiteY254" fmla="*/ 98714 h 270548"/>
                              <a:gd name="connsiteX255" fmla="*/ 103121 w 147641"/>
                              <a:gd name="connsiteY255" fmla="*/ 97848 h 270548"/>
                              <a:gd name="connsiteX256" fmla="*/ 103987 w 147641"/>
                              <a:gd name="connsiteY256" fmla="*/ 97848 h 270548"/>
                              <a:gd name="connsiteX257" fmla="*/ 106585 w 147641"/>
                              <a:gd name="connsiteY257" fmla="*/ 97848 h 270548"/>
                              <a:gd name="connsiteX258" fmla="*/ 142953 w 147641"/>
                              <a:gd name="connsiteY258" fmla="*/ 99580 h 270548"/>
                              <a:gd name="connsiteX259" fmla="*/ 143819 w 147641"/>
                              <a:gd name="connsiteY259" fmla="*/ 86591 h 270548"/>
                              <a:gd name="connsiteX260" fmla="*/ 143819 w 147641"/>
                              <a:gd name="connsiteY260" fmla="*/ 67541 h 270548"/>
                              <a:gd name="connsiteX261" fmla="*/ 142087 w 147641"/>
                              <a:gd name="connsiteY261" fmla="*/ 60614 h 270548"/>
                              <a:gd name="connsiteX262" fmla="*/ 142087 w 147641"/>
                              <a:gd name="connsiteY262" fmla="*/ 59748 h 270548"/>
                              <a:gd name="connsiteX263" fmla="*/ 139489 w 147641"/>
                              <a:gd name="connsiteY263" fmla="*/ 47625 h 270548"/>
                              <a:gd name="connsiteX264" fmla="*/ 138623 w 147641"/>
                              <a:gd name="connsiteY264" fmla="*/ 45893 h 270548"/>
                              <a:gd name="connsiteX265" fmla="*/ 139489 w 147641"/>
                              <a:gd name="connsiteY265" fmla="*/ 45893 h 270548"/>
                              <a:gd name="connsiteX266" fmla="*/ 143819 w 147641"/>
                              <a:gd name="connsiteY266" fmla="*/ 58016 h 270548"/>
                              <a:gd name="connsiteX267" fmla="*/ 147283 w 147641"/>
                              <a:gd name="connsiteY267" fmla="*/ 74468 h 270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Lst>
                            <a:rect l="l" t="t" r="r" b="b"/>
                            <a:pathLst>
                              <a:path w="147641" h="270548">
                                <a:moveTo>
                                  <a:pt x="134294" y="61480"/>
                                </a:moveTo>
                                <a:cubicBezTo>
                                  <a:pt x="135160" y="70139"/>
                                  <a:pt x="133428" y="80530"/>
                                  <a:pt x="133428" y="90055"/>
                                </a:cubicBezTo>
                                <a:cubicBezTo>
                                  <a:pt x="129099" y="91786"/>
                                  <a:pt x="123903" y="91786"/>
                                  <a:pt x="119574" y="91786"/>
                                </a:cubicBezTo>
                                <a:cubicBezTo>
                                  <a:pt x="116110" y="91786"/>
                                  <a:pt x="113512" y="91786"/>
                                  <a:pt x="110049" y="91786"/>
                                </a:cubicBezTo>
                                <a:cubicBezTo>
                                  <a:pt x="106585" y="91786"/>
                                  <a:pt x="103987" y="91786"/>
                                  <a:pt x="101389" y="91786"/>
                                </a:cubicBezTo>
                                <a:cubicBezTo>
                                  <a:pt x="100523" y="91786"/>
                                  <a:pt x="100523" y="90920"/>
                                  <a:pt x="99658" y="90920"/>
                                </a:cubicBezTo>
                                <a:cubicBezTo>
                                  <a:pt x="95328" y="90055"/>
                                  <a:pt x="92730" y="90920"/>
                                  <a:pt x="90133" y="88323"/>
                                </a:cubicBezTo>
                                <a:cubicBezTo>
                                  <a:pt x="90133" y="82261"/>
                                  <a:pt x="90998" y="75334"/>
                                  <a:pt x="90133" y="68407"/>
                                </a:cubicBezTo>
                                <a:cubicBezTo>
                                  <a:pt x="89267" y="63211"/>
                                  <a:pt x="88401" y="58016"/>
                                  <a:pt x="85803" y="53686"/>
                                </a:cubicBezTo>
                                <a:cubicBezTo>
                                  <a:pt x="84071" y="50223"/>
                                  <a:pt x="81474" y="48491"/>
                                  <a:pt x="79742" y="47625"/>
                                </a:cubicBezTo>
                                <a:cubicBezTo>
                                  <a:pt x="78876" y="47625"/>
                                  <a:pt x="78010" y="47625"/>
                                  <a:pt x="76278" y="47625"/>
                                </a:cubicBezTo>
                                <a:cubicBezTo>
                                  <a:pt x="72815" y="46759"/>
                                  <a:pt x="70217" y="45027"/>
                                  <a:pt x="66753" y="45893"/>
                                </a:cubicBezTo>
                                <a:cubicBezTo>
                                  <a:pt x="65887" y="45893"/>
                                  <a:pt x="64155" y="46759"/>
                                  <a:pt x="60692" y="47625"/>
                                </a:cubicBezTo>
                                <a:cubicBezTo>
                                  <a:pt x="56362" y="49357"/>
                                  <a:pt x="53764" y="49357"/>
                                  <a:pt x="51167" y="51955"/>
                                </a:cubicBezTo>
                                <a:cubicBezTo>
                                  <a:pt x="48569" y="53686"/>
                                  <a:pt x="48569" y="56284"/>
                                  <a:pt x="46837" y="58016"/>
                                </a:cubicBezTo>
                                <a:cubicBezTo>
                                  <a:pt x="45971" y="63211"/>
                                  <a:pt x="46837" y="69273"/>
                                  <a:pt x="48569" y="76200"/>
                                </a:cubicBezTo>
                                <a:cubicBezTo>
                                  <a:pt x="51167" y="83127"/>
                                  <a:pt x="55496" y="88323"/>
                                  <a:pt x="59826" y="93518"/>
                                </a:cubicBezTo>
                                <a:cubicBezTo>
                                  <a:pt x="61558" y="95250"/>
                                  <a:pt x="62424" y="96982"/>
                                  <a:pt x="64155" y="98714"/>
                                </a:cubicBezTo>
                                <a:cubicBezTo>
                                  <a:pt x="65021" y="100446"/>
                                  <a:pt x="66753" y="100446"/>
                                  <a:pt x="68485" y="102177"/>
                                </a:cubicBezTo>
                                <a:cubicBezTo>
                                  <a:pt x="72815" y="105641"/>
                                  <a:pt x="76278" y="109105"/>
                                  <a:pt x="79742" y="111702"/>
                                </a:cubicBezTo>
                                <a:cubicBezTo>
                                  <a:pt x="85803" y="116032"/>
                                  <a:pt x="90998" y="120361"/>
                                  <a:pt x="95328" y="124691"/>
                                </a:cubicBezTo>
                                <a:cubicBezTo>
                                  <a:pt x="98792" y="125557"/>
                                  <a:pt x="99658" y="129021"/>
                                  <a:pt x="102255" y="130752"/>
                                </a:cubicBezTo>
                                <a:cubicBezTo>
                                  <a:pt x="106585" y="135082"/>
                                  <a:pt x="109183" y="136814"/>
                                  <a:pt x="112646" y="141143"/>
                                </a:cubicBezTo>
                                <a:cubicBezTo>
                                  <a:pt x="116976" y="145473"/>
                                  <a:pt x="120440" y="149802"/>
                                  <a:pt x="123037" y="154998"/>
                                </a:cubicBezTo>
                                <a:cubicBezTo>
                                  <a:pt x="126501" y="157596"/>
                                  <a:pt x="127367" y="163657"/>
                                  <a:pt x="129964" y="167986"/>
                                </a:cubicBezTo>
                                <a:cubicBezTo>
                                  <a:pt x="130830" y="170584"/>
                                  <a:pt x="131696" y="171450"/>
                                  <a:pt x="132562" y="173182"/>
                                </a:cubicBezTo>
                                <a:cubicBezTo>
                                  <a:pt x="132562" y="174914"/>
                                  <a:pt x="132562" y="176646"/>
                                  <a:pt x="132562" y="178377"/>
                                </a:cubicBezTo>
                                <a:cubicBezTo>
                                  <a:pt x="132562" y="180109"/>
                                  <a:pt x="133428" y="180975"/>
                                  <a:pt x="133428" y="182707"/>
                                </a:cubicBezTo>
                                <a:cubicBezTo>
                                  <a:pt x="133428" y="185305"/>
                                  <a:pt x="133428" y="187036"/>
                                  <a:pt x="133428" y="189634"/>
                                </a:cubicBezTo>
                                <a:cubicBezTo>
                                  <a:pt x="134294" y="202623"/>
                                  <a:pt x="131696" y="211282"/>
                                  <a:pt x="129099" y="219941"/>
                                </a:cubicBezTo>
                                <a:cubicBezTo>
                                  <a:pt x="128233" y="223405"/>
                                  <a:pt x="127367" y="226868"/>
                                  <a:pt x="125635" y="229466"/>
                                </a:cubicBezTo>
                                <a:cubicBezTo>
                                  <a:pt x="124769" y="231198"/>
                                  <a:pt x="123037" y="232930"/>
                                  <a:pt x="121305" y="234661"/>
                                </a:cubicBezTo>
                                <a:lnTo>
                                  <a:pt x="119574" y="237259"/>
                                </a:lnTo>
                                <a:lnTo>
                                  <a:pt x="117842" y="238991"/>
                                </a:lnTo>
                                <a:cubicBezTo>
                                  <a:pt x="116976" y="239857"/>
                                  <a:pt x="117842" y="240723"/>
                                  <a:pt x="116110" y="241589"/>
                                </a:cubicBezTo>
                                <a:lnTo>
                                  <a:pt x="114378" y="242455"/>
                                </a:lnTo>
                                <a:cubicBezTo>
                                  <a:pt x="111780" y="245052"/>
                                  <a:pt x="110049" y="247650"/>
                                  <a:pt x="105719" y="248516"/>
                                </a:cubicBezTo>
                                <a:cubicBezTo>
                                  <a:pt x="103121" y="250248"/>
                                  <a:pt x="101389" y="251114"/>
                                  <a:pt x="99658" y="252846"/>
                                </a:cubicBezTo>
                                <a:cubicBezTo>
                                  <a:pt x="97926" y="252846"/>
                                  <a:pt x="97926" y="253712"/>
                                  <a:pt x="96194" y="253712"/>
                                </a:cubicBezTo>
                                <a:cubicBezTo>
                                  <a:pt x="89267" y="257175"/>
                                  <a:pt x="84071" y="256309"/>
                                  <a:pt x="76278" y="258041"/>
                                </a:cubicBezTo>
                                <a:cubicBezTo>
                                  <a:pt x="75412" y="258041"/>
                                  <a:pt x="75412" y="258907"/>
                                  <a:pt x="74546" y="258907"/>
                                </a:cubicBezTo>
                                <a:cubicBezTo>
                                  <a:pt x="73680" y="258907"/>
                                  <a:pt x="71949" y="258041"/>
                                  <a:pt x="71083" y="258907"/>
                                </a:cubicBezTo>
                                <a:cubicBezTo>
                                  <a:pt x="66753" y="258907"/>
                                  <a:pt x="60692" y="258907"/>
                                  <a:pt x="55496" y="258907"/>
                                </a:cubicBezTo>
                                <a:cubicBezTo>
                                  <a:pt x="53764" y="258907"/>
                                  <a:pt x="51167" y="259773"/>
                                  <a:pt x="50301" y="258907"/>
                                </a:cubicBezTo>
                                <a:cubicBezTo>
                                  <a:pt x="49435" y="258907"/>
                                  <a:pt x="48569" y="258907"/>
                                  <a:pt x="47703" y="258907"/>
                                </a:cubicBezTo>
                                <a:cubicBezTo>
                                  <a:pt x="41642" y="256309"/>
                                  <a:pt x="35580" y="255443"/>
                                  <a:pt x="30385" y="251980"/>
                                </a:cubicBezTo>
                                <a:cubicBezTo>
                                  <a:pt x="26055" y="251980"/>
                                  <a:pt x="18262" y="241589"/>
                                  <a:pt x="17396" y="241589"/>
                                </a:cubicBezTo>
                                <a:cubicBezTo>
                                  <a:pt x="13067" y="238991"/>
                                  <a:pt x="12201" y="233795"/>
                                  <a:pt x="7871" y="229466"/>
                                </a:cubicBezTo>
                                <a:cubicBezTo>
                                  <a:pt x="7871" y="228600"/>
                                  <a:pt x="7871" y="228600"/>
                                  <a:pt x="7871" y="227734"/>
                                </a:cubicBezTo>
                                <a:cubicBezTo>
                                  <a:pt x="2676" y="219075"/>
                                  <a:pt x="2676" y="208684"/>
                                  <a:pt x="944" y="198293"/>
                                </a:cubicBezTo>
                                <a:cubicBezTo>
                                  <a:pt x="944" y="197427"/>
                                  <a:pt x="944" y="197427"/>
                                  <a:pt x="944" y="196561"/>
                                </a:cubicBezTo>
                                <a:cubicBezTo>
                                  <a:pt x="-788" y="187902"/>
                                  <a:pt x="78" y="178377"/>
                                  <a:pt x="1810" y="171450"/>
                                </a:cubicBezTo>
                                <a:cubicBezTo>
                                  <a:pt x="14799" y="167120"/>
                                  <a:pt x="29519" y="170584"/>
                                  <a:pt x="43373" y="170584"/>
                                </a:cubicBezTo>
                                <a:cubicBezTo>
                                  <a:pt x="44239" y="171450"/>
                                  <a:pt x="44239" y="172316"/>
                                  <a:pt x="45105" y="172316"/>
                                </a:cubicBezTo>
                                <a:cubicBezTo>
                                  <a:pt x="45105" y="187036"/>
                                  <a:pt x="43373" y="205221"/>
                                  <a:pt x="52033" y="213014"/>
                                </a:cubicBezTo>
                                <a:cubicBezTo>
                                  <a:pt x="58094" y="214746"/>
                                  <a:pt x="64155" y="218209"/>
                                  <a:pt x="71083" y="217343"/>
                                </a:cubicBezTo>
                                <a:cubicBezTo>
                                  <a:pt x="79742" y="215611"/>
                                  <a:pt x="84071" y="209550"/>
                                  <a:pt x="89267" y="205221"/>
                                </a:cubicBezTo>
                                <a:cubicBezTo>
                                  <a:pt x="93596" y="194830"/>
                                  <a:pt x="89267" y="182707"/>
                                  <a:pt x="84937" y="174914"/>
                                </a:cubicBezTo>
                                <a:cubicBezTo>
                                  <a:pt x="78010" y="164523"/>
                                  <a:pt x="65887" y="159327"/>
                                  <a:pt x="58094" y="149802"/>
                                </a:cubicBezTo>
                                <a:cubicBezTo>
                                  <a:pt x="57228" y="149802"/>
                                  <a:pt x="58094" y="149802"/>
                                  <a:pt x="56362" y="148936"/>
                                </a:cubicBezTo>
                                <a:cubicBezTo>
                                  <a:pt x="54630" y="146339"/>
                                  <a:pt x="51167" y="144607"/>
                                  <a:pt x="49435" y="142875"/>
                                </a:cubicBezTo>
                                <a:cubicBezTo>
                                  <a:pt x="47703" y="142875"/>
                                  <a:pt x="46837" y="142009"/>
                                  <a:pt x="46837" y="140277"/>
                                </a:cubicBezTo>
                                <a:cubicBezTo>
                                  <a:pt x="45105" y="139411"/>
                                  <a:pt x="42508" y="137680"/>
                                  <a:pt x="41642" y="135082"/>
                                </a:cubicBezTo>
                                <a:cubicBezTo>
                                  <a:pt x="37312" y="134216"/>
                                  <a:pt x="36446" y="130752"/>
                                  <a:pt x="33849" y="129021"/>
                                </a:cubicBezTo>
                                <a:cubicBezTo>
                                  <a:pt x="32117" y="127289"/>
                                  <a:pt x="30385" y="127289"/>
                                  <a:pt x="29519" y="124691"/>
                                </a:cubicBezTo>
                                <a:lnTo>
                                  <a:pt x="26055" y="122093"/>
                                </a:lnTo>
                                <a:cubicBezTo>
                                  <a:pt x="23458" y="119495"/>
                                  <a:pt x="19994" y="117764"/>
                                  <a:pt x="17396" y="114300"/>
                                </a:cubicBezTo>
                                <a:lnTo>
                                  <a:pt x="13933" y="111702"/>
                                </a:lnTo>
                                <a:cubicBezTo>
                                  <a:pt x="11335" y="109105"/>
                                  <a:pt x="10469" y="105641"/>
                                  <a:pt x="7871" y="103043"/>
                                </a:cubicBezTo>
                                <a:cubicBezTo>
                                  <a:pt x="3542" y="94384"/>
                                  <a:pt x="944" y="86591"/>
                                  <a:pt x="1810" y="74468"/>
                                </a:cubicBezTo>
                                <a:cubicBezTo>
                                  <a:pt x="1810" y="73602"/>
                                  <a:pt x="944" y="72736"/>
                                  <a:pt x="944" y="71005"/>
                                </a:cubicBezTo>
                                <a:cubicBezTo>
                                  <a:pt x="944" y="68407"/>
                                  <a:pt x="944" y="64943"/>
                                  <a:pt x="944" y="62346"/>
                                </a:cubicBezTo>
                                <a:cubicBezTo>
                                  <a:pt x="1810" y="56284"/>
                                  <a:pt x="2676" y="50223"/>
                                  <a:pt x="5273" y="44161"/>
                                </a:cubicBezTo>
                                <a:cubicBezTo>
                                  <a:pt x="5273" y="39832"/>
                                  <a:pt x="7005" y="37234"/>
                                  <a:pt x="8737" y="32905"/>
                                </a:cubicBezTo>
                                <a:cubicBezTo>
                                  <a:pt x="9603" y="31173"/>
                                  <a:pt x="10469" y="29441"/>
                                  <a:pt x="11335" y="27709"/>
                                </a:cubicBezTo>
                                <a:cubicBezTo>
                                  <a:pt x="13933" y="24245"/>
                                  <a:pt x="16530" y="22514"/>
                                  <a:pt x="18262" y="19050"/>
                                </a:cubicBezTo>
                                <a:lnTo>
                                  <a:pt x="21726" y="16452"/>
                                </a:lnTo>
                                <a:cubicBezTo>
                                  <a:pt x="26921" y="12123"/>
                                  <a:pt x="34714" y="7793"/>
                                  <a:pt x="42508" y="5196"/>
                                </a:cubicBezTo>
                                <a:lnTo>
                                  <a:pt x="52033" y="1732"/>
                                </a:lnTo>
                                <a:cubicBezTo>
                                  <a:pt x="56362" y="866"/>
                                  <a:pt x="60692" y="0"/>
                                  <a:pt x="64155" y="0"/>
                                </a:cubicBezTo>
                                <a:cubicBezTo>
                                  <a:pt x="66753" y="0"/>
                                  <a:pt x="70217" y="0"/>
                                  <a:pt x="72815" y="0"/>
                                </a:cubicBezTo>
                                <a:lnTo>
                                  <a:pt x="86669" y="866"/>
                                </a:lnTo>
                                <a:cubicBezTo>
                                  <a:pt x="91864" y="866"/>
                                  <a:pt x="95328" y="2598"/>
                                  <a:pt x="98792" y="4330"/>
                                </a:cubicBezTo>
                                <a:cubicBezTo>
                                  <a:pt x="100523" y="6927"/>
                                  <a:pt x="103987" y="7793"/>
                                  <a:pt x="106585" y="8659"/>
                                </a:cubicBezTo>
                                <a:cubicBezTo>
                                  <a:pt x="112646" y="12123"/>
                                  <a:pt x="116110" y="17318"/>
                                  <a:pt x="121305" y="20782"/>
                                </a:cubicBezTo>
                                <a:cubicBezTo>
                                  <a:pt x="126501" y="27709"/>
                                  <a:pt x="131696" y="35502"/>
                                  <a:pt x="134294" y="45893"/>
                                </a:cubicBezTo>
                                <a:cubicBezTo>
                                  <a:pt x="132562" y="51089"/>
                                  <a:pt x="134294" y="56284"/>
                                  <a:pt x="134294" y="61480"/>
                                </a:cubicBezTo>
                                <a:close/>
                                <a:moveTo>
                                  <a:pt x="29519" y="248516"/>
                                </a:moveTo>
                                <a:cubicBezTo>
                                  <a:pt x="32117" y="249382"/>
                                  <a:pt x="33849" y="250248"/>
                                  <a:pt x="35580" y="251980"/>
                                </a:cubicBezTo>
                                <a:lnTo>
                                  <a:pt x="45971" y="254577"/>
                                </a:lnTo>
                                <a:cubicBezTo>
                                  <a:pt x="50301" y="255443"/>
                                  <a:pt x="56362" y="254577"/>
                                  <a:pt x="62424" y="254577"/>
                                </a:cubicBezTo>
                                <a:cubicBezTo>
                                  <a:pt x="65021" y="254577"/>
                                  <a:pt x="67619" y="254577"/>
                                  <a:pt x="70217" y="254577"/>
                                </a:cubicBezTo>
                                <a:lnTo>
                                  <a:pt x="78876" y="253712"/>
                                </a:lnTo>
                                <a:cubicBezTo>
                                  <a:pt x="83205" y="252846"/>
                                  <a:pt x="87535" y="253712"/>
                                  <a:pt x="90133" y="252846"/>
                                </a:cubicBezTo>
                                <a:cubicBezTo>
                                  <a:pt x="92730" y="251980"/>
                                  <a:pt x="96194" y="251114"/>
                                  <a:pt x="98792" y="250248"/>
                                </a:cubicBezTo>
                                <a:lnTo>
                                  <a:pt x="103121" y="247650"/>
                                </a:lnTo>
                                <a:cubicBezTo>
                                  <a:pt x="105719" y="245918"/>
                                  <a:pt x="107451" y="245918"/>
                                  <a:pt x="109183" y="245052"/>
                                </a:cubicBezTo>
                                <a:cubicBezTo>
                                  <a:pt x="112646" y="242455"/>
                                  <a:pt x="114378" y="238991"/>
                                  <a:pt x="116976" y="236393"/>
                                </a:cubicBezTo>
                                <a:cubicBezTo>
                                  <a:pt x="119574" y="232930"/>
                                  <a:pt x="123037" y="229466"/>
                                  <a:pt x="125635" y="226002"/>
                                </a:cubicBezTo>
                                <a:cubicBezTo>
                                  <a:pt x="127367" y="222539"/>
                                  <a:pt x="127367" y="219941"/>
                                  <a:pt x="129099" y="215611"/>
                                </a:cubicBezTo>
                                <a:lnTo>
                                  <a:pt x="131696" y="203489"/>
                                </a:lnTo>
                                <a:cubicBezTo>
                                  <a:pt x="132562" y="197427"/>
                                  <a:pt x="132562" y="191366"/>
                                  <a:pt x="131696" y="184439"/>
                                </a:cubicBezTo>
                                <a:cubicBezTo>
                                  <a:pt x="131696" y="183573"/>
                                  <a:pt x="130830" y="184439"/>
                                  <a:pt x="129964" y="183573"/>
                                </a:cubicBezTo>
                                <a:cubicBezTo>
                                  <a:pt x="129099" y="176646"/>
                                  <a:pt x="126501" y="169718"/>
                                  <a:pt x="123903" y="164523"/>
                                </a:cubicBezTo>
                                <a:cubicBezTo>
                                  <a:pt x="122171" y="160193"/>
                                  <a:pt x="119574" y="158461"/>
                                  <a:pt x="117842" y="154132"/>
                                </a:cubicBezTo>
                                <a:cubicBezTo>
                                  <a:pt x="113512" y="149802"/>
                                  <a:pt x="110915" y="145473"/>
                                  <a:pt x="107451" y="142009"/>
                                </a:cubicBezTo>
                                <a:lnTo>
                                  <a:pt x="106585" y="141143"/>
                                </a:lnTo>
                                <a:cubicBezTo>
                                  <a:pt x="104853" y="139411"/>
                                  <a:pt x="103121" y="138545"/>
                                  <a:pt x="102255" y="137680"/>
                                </a:cubicBezTo>
                                <a:cubicBezTo>
                                  <a:pt x="100523" y="135948"/>
                                  <a:pt x="99658" y="135082"/>
                                  <a:pt x="98792" y="133350"/>
                                </a:cubicBezTo>
                                <a:cubicBezTo>
                                  <a:pt x="94462" y="129021"/>
                                  <a:pt x="90133" y="126423"/>
                                  <a:pt x="86669" y="122959"/>
                                </a:cubicBezTo>
                                <a:cubicBezTo>
                                  <a:pt x="81474" y="120361"/>
                                  <a:pt x="78010" y="116032"/>
                                  <a:pt x="72815" y="113434"/>
                                </a:cubicBezTo>
                                <a:cubicBezTo>
                                  <a:pt x="71083" y="110836"/>
                                  <a:pt x="68485" y="109971"/>
                                  <a:pt x="66753" y="108239"/>
                                </a:cubicBezTo>
                                <a:cubicBezTo>
                                  <a:pt x="65021" y="106507"/>
                                  <a:pt x="63289" y="103909"/>
                                  <a:pt x="60692" y="103043"/>
                                </a:cubicBezTo>
                                <a:cubicBezTo>
                                  <a:pt x="57228" y="96982"/>
                                  <a:pt x="52033" y="93518"/>
                                  <a:pt x="49435" y="87457"/>
                                </a:cubicBezTo>
                                <a:cubicBezTo>
                                  <a:pt x="48569" y="86591"/>
                                  <a:pt x="48569" y="85725"/>
                                  <a:pt x="47703" y="83993"/>
                                </a:cubicBezTo>
                                <a:lnTo>
                                  <a:pt x="45105" y="76200"/>
                                </a:lnTo>
                                <a:cubicBezTo>
                                  <a:pt x="42508" y="68407"/>
                                  <a:pt x="43373" y="58882"/>
                                  <a:pt x="47703" y="52821"/>
                                </a:cubicBezTo>
                                <a:lnTo>
                                  <a:pt x="51167" y="50223"/>
                                </a:lnTo>
                                <a:cubicBezTo>
                                  <a:pt x="52898" y="48491"/>
                                  <a:pt x="54630" y="47625"/>
                                  <a:pt x="56362" y="46759"/>
                                </a:cubicBezTo>
                                <a:cubicBezTo>
                                  <a:pt x="60692" y="44161"/>
                                  <a:pt x="68485" y="45027"/>
                                  <a:pt x="73680" y="45893"/>
                                </a:cubicBezTo>
                                <a:cubicBezTo>
                                  <a:pt x="75412" y="45893"/>
                                  <a:pt x="77144" y="47625"/>
                                  <a:pt x="78876" y="47625"/>
                                </a:cubicBezTo>
                                <a:cubicBezTo>
                                  <a:pt x="79742" y="47625"/>
                                  <a:pt x="81474" y="47625"/>
                                  <a:pt x="83205" y="48491"/>
                                </a:cubicBezTo>
                                <a:cubicBezTo>
                                  <a:pt x="84937" y="51089"/>
                                  <a:pt x="87535" y="51955"/>
                                  <a:pt x="89267" y="54552"/>
                                </a:cubicBezTo>
                                <a:cubicBezTo>
                                  <a:pt x="96194" y="64077"/>
                                  <a:pt x="93596" y="78798"/>
                                  <a:pt x="93596" y="90055"/>
                                </a:cubicBezTo>
                                <a:cubicBezTo>
                                  <a:pt x="104853" y="94384"/>
                                  <a:pt x="119574" y="91786"/>
                                  <a:pt x="131696" y="91786"/>
                                </a:cubicBezTo>
                                <a:cubicBezTo>
                                  <a:pt x="132562" y="87457"/>
                                  <a:pt x="132562" y="83127"/>
                                  <a:pt x="132562" y="78798"/>
                                </a:cubicBezTo>
                                <a:cubicBezTo>
                                  <a:pt x="132562" y="71870"/>
                                  <a:pt x="133428" y="65809"/>
                                  <a:pt x="131696" y="58882"/>
                                </a:cubicBezTo>
                                <a:cubicBezTo>
                                  <a:pt x="131696" y="57150"/>
                                  <a:pt x="129964" y="55418"/>
                                  <a:pt x="129964" y="53686"/>
                                </a:cubicBezTo>
                                <a:cubicBezTo>
                                  <a:pt x="128233" y="47625"/>
                                  <a:pt x="127367" y="43295"/>
                                  <a:pt x="124769" y="38966"/>
                                </a:cubicBezTo>
                                <a:cubicBezTo>
                                  <a:pt x="123903" y="37234"/>
                                  <a:pt x="122171" y="34636"/>
                                  <a:pt x="120440" y="32905"/>
                                </a:cubicBezTo>
                                <a:cubicBezTo>
                                  <a:pt x="116976" y="28575"/>
                                  <a:pt x="114378" y="25977"/>
                                  <a:pt x="110049" y="21648"/>
                                </a:cubicBezTo>
                                <a:cubicBezTo>
                                  <a:pt x="109183" y="20782"/>
                                  <a:pt x="107451" y="19916"/>
                                  <a:pt x="105719" y="19050"/>
                                </a:cubicBezTo>
                                <a:cubicBezTo>
                                  <a:pt x="103121" y="17318"/>
                                  <a:pt x="101389" y="16452"/>
                                  <a:pt x="98792" y="14721"/>
                                </a:cubicBezTo>
                                <a:cubicBezTo>
                                  <a:pt x="95328" y="12989"/>
                                  <a:pt x="92730" y="11257"/>
                                  <a:pt x="88401" y="10391"/>
                                </a:cubicBezTo>
                                <a:cubicBezTo>
                                  <a:pt x="87535" y="10391"/>
                                  <a:pt x="86669" y="10391"/>
                                  <a:pt x="85803" y="10391"/>
                                </a:cubicBezTo>
                                <a:cubicBezTo>
                                  <a:pt x="85803" y="9525"/>
                                  <a:pt x="84937" y="10391"/>
                                  <a:pt x="84937" y="8659"/>
                                </a:cubicBezTo>
                                <a:cubicBezTo>
                                  <a:pt x="76278" y="7793"/>
                                  <a:pt x="67619" y="7793"/>
                                  <a:pt x="58094" y="8659"/>
                                </a:cubicBezTo>
                                <a:cubicBezTo>
                                  <a:pt x="51167" y="9525"/>
                                  <a:pt x="45971" y="11257"/>
                                  <a:pt x="40776" y="13855"/>
                                </a:cubicBezTo>
                                <a:cubicBezTo>
                                  <a:pt x="32117" y="17318"/>
                                  <a:pt x="25190" y="20782"/>
                                  <a:pt x="19128" y="27709"/>
                                </a:cubicBezTo>
                                <a:cubicBezTo>
                                  <a:pt x="16530" y="30307"/>
                                  <a:pt x="14799" y="32039"/>
                                  <a:pt x="13067" y="33771"/>
                                </a:cubicBezTo>
                                <a:cubicBezTo>
                                  <a:pt x="10469" y="37234"/>
                                  <a:pt x="9603" y="41564"/>
                                  <a:pt x="7005" y="45027"/>
                                </a:cubicBezTo>
                                <a:cubicBezTo>
                                  <a:pt x="5273" y="56284"/>
                                  <a:pt x="1810" y="62346"/>
                                  <a:pt x="2676" y="75334"/>
                                </a:cubicBezTo>
                                <a:cubicBezTo>
                                  <a:pt x="2676" y="82261"/>
                                  <a:pt x="3542" y="89189"/>
                                  <a:pt x="5273" y="96116"/>
                                </a:cubicBezTo>
                                <a:cubicBezTo>
                                  <a:pt x="7871" y="102177"/>
                                  <a:pt x="11335" y="107373"/>
                                  <a:pt x="15664" y="111702"/>
                                </a:cubicBezTo>
                                <a:cubicBezTo>
                                  <a:pt x="18262" y="115166"/>
                                  <a:pt x="21726" y="118630"/>
                                  <a:pt x="25190" y="121227"/>
                                </a:cubicBezTo>
                                <a:lnTo>
                                  <a:pt x="27787" y="123825"/>
                                </a:lnTo>
                                <a:cubicBezTo>
                                  <a:pt x="38178" y="132484"/>
                                  <a:pt x="47703" y="142875"/>
                                  <a:pt x="58094" y="150668"/>
                                </a:cubicBezTo>
                                <a:cubicBezTo>
                                  <a:pt x="59826" y="152400"/>
                                  <a:pt x="61558" y="153266"/>
                                  <a:pt x="62424" y="154132"/>
                                </a:cubicBezTo>
                                <a:cubicBezTo>
                                  <a:pt x="64155" y="156730"/>
                                  <a:pt x="66753" y="157596"/>
                                  <a:pt x="67619" y="160193"/>
                                </a:cubicBezTo>
                                <a:cubicBezTo>
                                  <a:pt x="71949" y="161925"/>
                                  <a:pt x="74546" y="165389"/>
                                  <a:pt x="78876" y="167986"/>
                                </a:cubicBezTo>
                                <a:cubicBezTo>
                                  <a:pt x="81474" y="172316"/>
                                  <a:pt x="84071" y="174048"/>
                                  <a:pt x="86669" y="177511"/>
                                </a:cubicBezTo>
                                <a:cubicBezTo>
                                  <a:pt x="86669" y="177511"/>
                                  <a:pt x="87535" y="178377"/>
                                  <a:pt x="87535" y="178377"/>
                                </a:cubicBezTo>
                                <a:cubicBezTo>
                                  <a:pt x="87535" y="180975"/>
                                  <a:pt x="89267" y="182707"/>
                                  <a:pt x="90133" y="185305"/>
                                </a:cubicBezTo>
                                <a:cubicBezTo>
                                  <a:pt x="90998" y="189634"/>
                                  <a:pt x="91864" y="194830"/>
                                  <a:pt x="91864" y="199159"/>
                                </a:cubicBezTo>
                                <a:cubicBezTo>
                                  <a:pt x="91864" y="201757"/>
                                  <a:pt x="92730" y="205221"/>
                                  <a:pt x="91864" y="207818"/>
                                </a:cubicBezTo>
                                <a:cubicBezTo>
                                  <a:pt x="90998" y="209550"/>
                                  <a:pt x="89267" y="211282"/>
                                  <a:pt x="87535" y="212148"/>
                                </a:cubicBezTo>
                                <a:cubicBezTo>
                                  <a:pt x="84937" y="214746"/>
                                  <a:pt x="81474" y="217343"/>
                                  <a:pt x="78876" y="219941"/>
                                </a:cubicBezTo>
                                <a:cubicBezTo>
                                  <a:pt x="72815" y="224270"/>
                                  <a:pt x="65887" y="224270"/>
                                  <a:pt x="58094" y="221673"/>
                                </a:cubicBezTo>
                                <a:cubicBezTo>
                                  <a:pt x="54630" y="220807"/>
                                  <a:pt x="49435" y="219075"/>
                                  <a:pt x="47703" y="217343"/>
                                </a:cubicBezTo>
                                <a:lnTo>
                                  <a:pt x="47703" y="216477"/>
                                </a:lnTo>
                                <a:cubicBezTo>
                                  <a:pt x="45971" y="216477"/>
                                  <a:pt x="45105" y="213880"/>
                                  <a:pt x="43373" y="211282"/>
                                </a:cubicBezTo>
                                <a:cubicBezTo>
                                  <a:pt x="39044" y="201757"/>
                                  <a:pt x="40776" y="188768"/>
                                  <a:pt x="40776" y="175780"/>
                                </a:cubicBezTo>
                                <a:cubicBezTo>
                                  <a:pt x="29519" y="175780"/>
                                  <a:pt x="15664" y="172316"/>
                                  <a:pt x="2676" y="175780"/>
                                </a:cubicBezTo>
                                <a:cubicBezTo>
                                  <a:pt x="78" y="189634"/>
                                  <a:pt x="1810" y="206952"/>
                                  <a:pt x="6139" y="220807"/>
                                </a:cubicBezTo>
                                <a:cubicBezTo>
                                  <a:pt x="8737" y="229466"/>
                                  <a:pt x="12201" y="235527"/>
                                  <a:pt x="16530" y="240723"/>
                                </a:cubicBezTo>
                                <a:cubicBezTo>
                                  <a:pt x="19128" y="242455"/>
                                  <a:pt x="20860" y="244186"/>
                                  <a:pt x="23458" y="246784"/>
                                </a:cubicBezTo>
                                <a:cubicBezTo>
                                  <a:pt x="23458" y="245918"/>
                                  <a:pt x="28653" y="247650"/>
                                  <a:pt x="29519" y="248516"/>
                                </a:cubicBezTo>
                                <a:close/>
                                <a:moveTo>
                                  <a:pt x="142953" y="214746"/>
                                </a:moveTo>
                                <a:cubicBezTo>
                                  <a:pt x="143819" y="204355"/>
                                  <a:pt x="142953" y="193964"/>
                                  <a:pt x="140355" y="183573"/>
                                </a:cubicBezTo>
                                <a:cubicBezTo>
                                  <a:pt x="140355" y="183573"/>
                                  <a:pt x="140355" y="181841"/>
                                  <a:pt x="140355" y="180975"/>
                                </a:cubicBezTo>
                                <a:cubicBezTo>
                                  <a:pt x="140355" y="180109"/>
                                  <a:pt x="140355" y="179243"/>
                                  <a:pt x="140355" y="179243"/>
                                </a:cubicBezTo>
                                <a:cubicBezTo>
                                  <a:pt x="140355" y="177511"/>
                                  <a:pt x="139489" y="177511"/>
                                  <a:pt x="139489" y="176646"/>
                                </a:cubicBezTo>
                                <a:cubicBezTo>
                                  <a:pt x="139489" y="176646"/>
                                  <a:pt x="139489" y="175780"/>
                                  <a:pt x="139489" y="174914"/>
                                </a:cubicBezTo>
                                <a:lnTo>
                                  <a:pt x="139489" y="174914"/>
                                </a:lnTo>
                                <a:cubicBezTo>
                                  <a:pt x="139489" y="174914"/>
                                  <a:pt x="139489" y="174914"/>
                                  <a:pt x="139489" y="174914"/>
                                </a:cubicBezTo>
                                <a:cubicBezTo>
                                  <a:pt x="140355" y="176646"/>
                                  <a:pt x="141221" y="179243"/>
                                  <a:pt x="142087" y="180109"/>
                                </a:cubicBezTo>
                                <a:cubicBezTo>
                                  <a:pt x="142953" y="182707"/>
                                  <a:pt x="143819" y="183573"/>
                                  <a:pt x="144685" y="185305"/>
                                </a:cubicBezTo>
                                <a:lnTo>
                                  <a:pt x="144685" y="187036"/>
                                </a:lnTo>
                                <a:lnTo>
                                  <a:pt x="146417" y="193964"/>
                                </a:lnTo>
                                <a:lnTo>
                                  <a:pt x="146417" y="193964"/>
                                </a:lnTo>
                                <a:cubicBezTo>
                                  <a:pt x="146417" y="196561"/>
                                  <a:pt x="146417" y="198293"/>
                                  <a:pt x="146417" y="200891"/>
                                </a:cubicBezTo>
                                <a:cubicBezTo>
                                  <a:pt x="147283" y="213880"/>
                                  <a:pt x="144685" y="222539"/>
                                  <a:pt x="142087" y="231198"/>
                                </a:cubicBezTo>
                                <a:cubicBezTo>
                                  <a:pt x="141221" y="234661"/>
                                  <a:pt x="140355" y="238125"/>
                                  <a:pt x="138623" y="240723"/>
                                </a:cubicBezTo>
                                <a:cubicBezTo>
                                  <a:pt x="137758" y="242455"/>
                                  <a:pt x="136026" y="244186"/>
                                  <a:pt x="134294" y="245918"/>
                                </a:cubicBezTo>
                                <a:lnTo>
                                  <a:pt x="132562" y="248516"/>
                                </a:lnTo>
                                <a:lnTo>
                                  <a:pt x="130830" y="250248"/>
                                </a:lnTo>
                                <a:cubicBezTo>
                                  <a:pt x="129964" y="251114"/>
                                  <a:pt x="130830" y="251980"/>
                                  <a:pt x="129099" y="252846"/>
                                </a:cubicBezTo>
                                <a:lnTo>
                                  <a:pt x="127367" y="253712"/>
                                </a:lnTo>
                                <a:cubicBezTo>
                                  <a:pt x="124769" y="256309"/>
                                  <a:pt x="123037" y="258907"/>
                                  <a:pt x="118708" y="259773"/>
                                </a:cubicBezTo>
                                <a:cubicBezTo>
                                  <a:pt x="116976" y="260639"/>
                                  <a:pt x="116110" y="261505"/>
                                  <a:pt x="114378" y="262371"/>
                                </a:cubicBezTo>
                                <a:cubicBezTo>
                                  <a:pt x="112646" y="263236"/>
                                  <a:pt x="110915" y="264968"/>
                                  <a:pt x="109183" y="264968"/>
                                </a:cubicBezTo>
                                <a:lnTo>
                                  <a:pt x="108317" y="264968"/>
                                </a:lnTo>
                                <a:cubicBezTo>
                                  <a:pt x="101389" y="268432"/>
                                  <a:pt x="96194" y="267566"/>
                                  <a:pt x="88401" y="269298"/>
                                </a:cubicBezTo>
                                <a:cubicBezTo>
                                  <a:pt x="87535" y="269298"/>
                                  <a:pt x="87535" y="270164"/>
                                  <a:pt x="86669" y="270164"/>
                                </a:cubicBezTo>
                                <a:cubicBezTo>
                                  <a:pt x="84071" y="270164"/>
                                  <a:pt x="82339" y="270164"/>
                                  <a:pt x="79742" y="270164"/>
                                </a:cubicBezTo>
                                <a:cubicBezTo>
                                  <a:pt x="75412" y="270164"/>
                                  <a:pt x="71083" y="270164"/>
                                  <a:pt x="67619" y="270164"/>
                                </a:cubicBezTo>
                                <a:cubicBezTo>
                                  <a:pt x="65887" y="270164"/>
                                  <a:pt x="63289" y="271030"/>
                                  <a:pt x="62424" y="270164"/>
                                </a:cubicBezTo>
                                <a:cubicBezTo>
                                  <a:pt x="61558" y="270164"/>
                                  <a:pt x="60692" y="270164"/>
                                  <a:pt x="59826" y="270164"/>
                                </a:cubicBezTo>
                                <a:cubicBezTo>
                                  <a:pt x="55496" y="268432"/>
                                  <a:pt x="49435" y="268432"/>
                                  <a:pt x="46837" y="265834"/>
                                </a:cubicBezTo>
                                <a:cubicBezTo>
                                  <a:pt x="46837" y="265834"/>
                                  <a:pt x="46837" y="265834"/>
                                  <a:pt x="46837" y="264968"/>
                                </a:cubicBezTo>
                                <a:cubicBezTo>
                                  <a:pt x="47703" y="264968"/>
                                  <a:pt x="48569" y="264968"/>
                                  <a:pt x="48569" y="264968"/>
                                </a:cubicBezTo>
                                <a:cubicBezTo>
                                  <a:pt x="49435" y="264968"/>
                                  <a:pt x="49435" y="264968"/>
                                  <a:pt x="50301" y="264968"/>
                                </a:cubicBezTo>
                                <a:cubicBezTo>
                                  <a:pt x="52898" y="264968"/>
                                  <a:pt x="54630" y="264968"/>
                                  <a:pt x="54630" y="264968"/>
                                </a:cubicBezTo>
                                <a:lnTo>
                                  <a:pt x="60692" y="266700"/>
                                </a:lnTo>
                                <a:cubicBezTo>
                                  <a:pt x="65021" y="267566"/>
                                  <a:pt x="71083" y="266700"/>
                                  <a:pt x="77144" y="266700"/>
                                </a:cubicBezTo>
                                <a:cubicBezTo>
                                  <a:pt x="79742" y="266700"/>
                                  <a:pt x="82339" y="266700"/>
                                  <a:pt x="84937" y="266700"/>
                                </a:cubicBezTo>
                                <a:lnTo>
                                  <a:pt x="93596" y="265834"/>
                                </a:lnTo>
                                <a:cubicBezTo>
                                  <a:pt x="97926" y="264968"/>
                                  <a:pt x="102255" y="265834"/>
                                  <a:pt x="104853" y="264968"/>
                                </a:cubicBezTo>
                                <a:cubicBezTo>
                                  <a:pt x="107451" y="264102"/>
                                  <a:pt x="110915" y="263236"/>
                                  <a:pt x="113512" y="262371"/>
                                </a:cubicBezTo>
                                <a:lnTo>
                                  <a:pt x="117842" y="259773"/>
                                </a:lnTo>
                                <a:cubicBezTo>
                                  <a:pt x="120440" y="258041"/>
                                  <a:pt x="122171" y="258041"/>
                                  <a:pt x="123903" y="257175"/>
                                </a:cubicBezTo>
                                <a:cubicBezTo>
                                  <a:pt x="127367" y="254577"/>
                                  <a:pt x="129099" y="251114"/>
                                  <a:pt x="131696" y="248516"/>
                                </a:cubicBezTo>
                                <a:cubicBezTo>
                                  <a:pt x="134294" y="245052"/>
                                  <a:pt x="137758" y="241589"/>
                                  <a:pt x="140355" y="238125"/>
                                </a:cubicBezTo>
                                <a:cubicBezTo>
                                  <a:pt x="142087" y="234661"/>
                                  <a:pt x="142087" y="232064"/>
                                  <a:pt x="143819" y="227734"/>
                                </a:cubicBezTo>
                                <a:lnTo>
                                  <a:pt x="142953" y="214746"/>
                                </a:lnTo>
                                <a:close/>
                                <a:moveTo>
                                  <a:pt x="56362" y="206952"/>
                                </a:moveTo>
                                <a:cubicBezTo>
                                  <a:pt x="56362" y="207818"/>
                                  <a:pt x="56362" y="207818"/>
                                  <a:pt x="55496" y="207818"/>
                                </a:cubicBezTo>
                                <a:cubicBezTo>
                                  <a:pt x="55496" y="207818"/>
                                  <a:pt x="54630" y="207818"/>
                                  <a:pt x="53764" y="206952"/>
                                </a:cubicBezTo>
                                <a:cubicBezTo>
                                  <a:pt x="53764" y="206952"/>
                                  <a:pt x="53764" y="206952"/>
                                  <a:pt x="53764" y="206086"/>
                                </a:cubicBezTo>
                                <a:cubicBezTo>
                                  <a:pt x="53764" y="206086"/>
                                  <a:pt x="52898" y="204355"/>
                                  <a:pt x="52898" y="202623"/>
                                </a:cubicBezTo>
                                <a:cubicBezTo>
                                  <a:pt x="52898" y="197427"/>
                                  <a:pt x="52898" y="191366"/>
                                  <a:pt x="52898" y="186170"/>
                                </a:cubicBezTo>
                                <a:lnTo>
                                  <a:pt x="52033" y="186170"/>
                                </a:lnTo>
                                <a:cubicBezTo>
                                  <a:pt x="51167" y="186170"/>
                                  <a:pt x="50301" y="186170"/>
                                  <a:pt x="50301" y="184439"/>
                                </a:cubicBezTo>
                                <a:cubicBezTo>
                                  <a:pt x="50301" y="183573"/>
                                  <a:pt x="50301" y="182707"/>
                                  <a:pt x="52033" y="182707"/>
                                </a:cubicBezTo>
                                <a:lnTo>
                                  <a:pt x="52898" y="182707"/>
                                </a:lnTo>
                                <a:cubicBezTo>
                                  <a:pt x="53764" y="182707"/>
                                  <a:pt x="54630" y="182707"/>
                                  <a:pt x="54630" y="183573"/>
                                </a:cubicBezTo>
                                <a:cubicBezTo>
                                  <a:pt x="54630" y="184439"/>
                                  <a:pt x="55496" y="184439"/>
                                  <a:pt x="55496" y="185305"/>
                                </a:cubicBezTo>
                                <a:cubicBezTo>
                                  <a:pt x="56362" y="193098"/>
                                  <a:pt x="55496" y="200025"/>
                                  <a:pt x="56362" y="206952"/>
                                </a:cubicBezTo>
                                <a:close/>
                                <a:moveTo>
                                  <a:pt x="75412" y="54552"/>
                                </a:moveTo>
                                <a:cubicBezTo>
                                  <a:pt x="76278" y="54552"/>
                                  <a:pt x="77144" y="54552"/>
                                  <a:pt x="78010" y="55418"/>
                                </a:cubicBezTo>
                                <a:lnTo>
                                  <a:pt x="78876" y="56284"/>
                                </a:lnTo>
                                <a:cubicBezTo>
                                  <a:pt x="78876" y="56284"/>
                                  <a:pt x="78876" y="56284"/>
                                  <a:pt x="78876" y="57150"/>
                                </a:cubicBezTo>
                                <a:lnTo>
                                  <a:pt x="78876" y="57150"/>
                                </a:lnTo>
                                <a:lnTo>
                                  <a:pt x="78010" y="57150"/>
                                </a:lnTo>
                                <a:cubicBezTo>
                                  <a:pt x="77144" y="57150"/>
                                  <a:pt x="75412" y="58016"/>
                                  <a:pt x="71949" y="58882"/>
                                </a:cubicBezTo>
                                <a:cubicBezTo>
                                  <a:pt x="69351" y="59748"/>
                                  <a:pt x="67619" y="59748"/>
                                  <a:pt x="65021" y="60614"/>
                                </a:cubicBezTo>
                                <a:cubicBezTo>
                                  <a:pt x="62424" y="61480"/>
                                  <a:pt x="60692" y="63211"/>
                                  <a:pt x="59826" y="64943"/>
                                </a:cubicBezTo>
                                <a:cubicBezTo>
                                  <a:pt x="58960" y="66675"/>
                                  <a:pt x="58960" y="67541"/>
                                  <a:pt x="58094" y="69273"/>
                                </a:cubicBezTo>
                                <a:cubicBezTo>
                                  <a:pt x="58094" y="71870"/>
                                  <a:pt x="57228" y="73602"/>
                                  <a:pt x="57228" y="76200"/>
                                </a:cubicBezTo>
                                <a:cubicBezTo>
                                  <a:pt x="57228" y="76200"/>
                                  <a:pt x="56362" y="77066"/>
                                  <a:pt x="55496" y="76200"/>
                                </a:cubicBezTo>
                                <a:cubicBezTo>
                                  <a:pt x="54630" y="73602"/>
                                  <a:pt x="53764" y="71870"/>
                                  <a:pt x="54630" y="70139"/>
                                </a:cubicBezTo>
                                <a:cubicBezTo>
                                  <a:pt x="54630" y="67541"/>
                                  <a:pt x="56362" y="64943"/>
                                  <a:pt x="58094" y="62346"/>
                                </a:cubicBezTo>
                                <a:lnTo>
                                  <a:pt x="61558" y="59748"/>
                                </a:lnTo>
                                <a:lnTo>
                                  <a:pt x="63289" y="58016"/>
                                </a:lnTo>
                                <a:cubicBezTo>
                                  <a:pt x="65021" y="56284"/>
                                  <a:pt x="67619" y="55418"/>
                                  <a:pt x="69351" y="55418"/>
                                </a:cubicBezTo>
                                <a:cubicBezTo>
                                  <a:pt x="71949" y="55418"/>
                                  <a:pt x="74546" y="54552"/>
                                  <a:pt x="75412" y="54552"/>
                                </a:cubicBezTo>
                                <a:close/>
                                <a:moveTo>
                                  <a:pt x="147283" y="74468"/>
                                </a:moveTo>
                                <a:cubicBezTo>
                                  <a:pt x="148148" y="83127"/>
                                  <a:pt x="147283" y="90920"/>
                                  <a:pt x="146417" y="99580"/>
                                </a:cubicBezTo>
                                <a:cubicBezTo>
                                  <a:pt x="146417" y="102177"/>
                                  <a:pt x="145551" y="103909"/>
                                  <a:pt x="142953" y="103909"/>
                                </a:cubicBezTo>
                                <a:cubicBezTo>
                                  <a:pt x="139489" y="104775"/>
                                  <a:pt x="136892" y="103909"/>
                                  <a:pt x="132562" y="103909"/>
                                </a:cubicBezTo>
                                <a:cubicBezTo>
                                  <a:pt x="129099" y="103909"/>
                                  <a:pt x="126501" y="103909"/>
                                  <a:pt x="123037" y="103909"/>
                                </a:cubicBezTo>
                                <a:cubicBezTo>
                                  <a:pt x="120440" y="103909"/>
                                  <a:pt x="117842" y="103909"/>
                                  <a:pt x="115244" y="103909"/>
                                </a:cubicBezTo>
                                <a:cubicBezTo>
                                  <a:pt x="112646" y="103909"/>
                                  <a:pt x="110915" y="103043"/>
                                  <a:pt x="108317" y="102177"/>
                                </a:cubicBezTo>
                                <a:cubicBezTo>
                                  <a:pt x="106585" y="102177"/>
                                  <a:pt x="104853" y="102177"/>
                                  <a:pt x="103121" y="100446"/>
                                </a:cubicBezTo>
                                <a:cubicBezTo>
                                  <a:pt x="103121" y="100446"/>
                                  <a:pt x="102255" y="99580"/>
                                  <a:pt x="102255" y="98714"/>
                                </a:cubicBezTo>
                                <a:cubicBezTo>
                                  <a:pt x="102255" y="97848"/>
                                  <a:pt x="102255" y="97848"/>
                                  <a:pt x="103121" y="97848"/>
                                </a:cubicBezTo>
                                <a:lnTo>
                                  <a:pt x="103987" y="97848"/>
                                </a:lnTo>
                                <a:cubicBezTo>
                                  <a:pt x="104853" y="97848"/>
                                  <a:pt x="105719" y="97848"/>
                                  <a:pt x="106585" y="97848"/>
                                </a:cubicBezTo>
                                <a:cubicBezTo>
                                  <a:pt x="117842" y="102177"/>
                                  <a:pt x="131696" y="99580"/>
                                  <a:pt x="142953" y="99580"/>
                                </a:cubicBezTo>
                                <a:cubicBezTo>
                                  <a:pt x="143819" y="95250"/>
                                  <a:pt x="143819" y="90920"/>
                                  <a:pt x="143819" y="86591"/>
                                </a:cubicBezTo>
                                <a:cubicBezTo>
                                  <a:pt x="143819" y="79664"/>
                                  <a:pt x="144685" y="74468"/>
                                  <a:pt x="143819" y="67541"/>
                                </a:cubicBezTo>
                                <a:cubicBezTo>
                                  <a:pt x="143819" y="65809"/>
                                  <a:pt x="142953" y="63211"/>
                                  <a:pt x="142087" y="60614"/>
                                </a:cubicBezTo>
                                <a:lnTo>
                                  <a:pt x="142087" y="59748"/>
                                </a:lnTo>
                                <a:cubicBezTo>
                                  <a:pt x="142087" y="55418"/>
                                  <a:pt x="141221" y="51089"/>
                                  <a:pt x="139489" y="47625"/>
                                </a:cubicBezTo>
                                <a:lnTo>
                                  <a:pt x="138623" y="45893"/>
                                </a:lnTo>
                                <a:cubicBezTo>
                                  <a:pt x="138623" y="45027"/>
                                  <a:pt x="138623" y="45027"/>
                                  <a:pt x="139489" y="45893"/>
                                </a:cubicBezTo>
                                <a:cubicBezTo>
                                  <a:pt x="141221" y="50223"/>
                                  <a:pt x="142953" y="53686"/>
                                  <a:pt x="143819" y="58016"/>
                                </a:cubicBezTo>
                                <a:cubicBezTo>
                                  <a:pt x="144685" y="64077"/>
                                  <a:pt x="146417" y="68407"/>
                                  <a:pt x="147283" y="74468"/>
                                </a:cubicBezTo>
                                <a:close/>
                              </a:path>
                            </a:pathLst>
                          </a:custGeom>
                          <a:solidFill>
                            <a:srgbClr val="000000"/>
                          </a:solidFill>
                          <a:ln w="8653" cap="flat">
                            <a:noFill/>
                            <a:prstDash val="solid"/>
                            <a:miter/>
                          </a:ln>
                        </wps:spPr>
                        <wps:bodyPr rtlCol="0" anchor="ctr"/>
                      </wps:wsp>
                      <wps:wsp>
                        <wps:cNvPr id="829263748" name="Freeform 829263748">
                          <a:extLst>
                            <a:ext uri="{FF2B5EF4-FFF2-40B4-BE49-F238E27FC236}">
                              <a16:creationId xmlns:a16="http://schemas.microsoft.com/office/drawing/2014/main" id="{0A1820C1-2B66-B15D-5A25-5F3CFA757745}"/>
                            </a:ext>
                          </a:extLst>
                        </wps:cNvPr>
                        <wps:cNvSpPr/>
                        <wps:spPr>
                          <a:xfrm>
                            <a:off x="4529749" y="1073859"/>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2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2 h 269898"/>
                              <a:gd name="connsiteX25" fmla="*/ 52491 w 158131"/>
                              <a:gd name="connsiteY25" fmla="*/ 92029 h 269898"/>
                              <a:gd name="connsiteX26" fmla="*/ 53357 w 158131"/>
                              <a:gd name="connsiteY26" fmla="*/ 60856 h 269898"/>
                              <a:gd name="connsiteX27" fmla="*/ 53357 w 158131"/>
                              <a:gd name="connsiteY27" fmla="*/ 44404 h 269898"/>
                              <a:gd name="connsiteX28" fmla="*/ 25648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8 h 269898"/>
                              <a:gd name="connsiteX33" fmla="*/ 114836 w 158131"/>
                              <a:gd name="connsiteY33" fmla="*/ 1108 h 269898"/>
                              <a:gd name="connsiteX34" fmla="*/ 141679 w 158131"/>
                              <a:gd name="connsiteY34" fmla="*/ 1108 h 269898"/>
                              <a:gd name="connsiteX35" fmla="*/ 145143 w 158131"/>
                              <a:gd name="connsiteY35" fmla="*/ 242 h 269898"/>
                              <a:gd name="connsiteX36" fmla="*/ 149472 w 158131"/>
                              <a:gd name="connsiteY36" fmla="*/ 12365 h 269898"/>
                              <a:gd name="connsiteX37" fmla="*/ 147741 w 158131"/>
                              <a:gd name="connsiteY37" fmla="*/ 25354 h 269898"/>
                              <a:gd name="connsiteX38" fmla="*/ 140813 w 158131"/>
                              <a:gd name="connsiteY38" fmla="*/ 2840 h 269898"/>
                              <a:gd name="connsiteX39" fmla="*/ 84529 w 158131"/>
                              <a:gd name="connsiteY39" fmla="*/ 2840 h 269898"/>
                              <a:gd name="connsiteX40" fmla="*/ 13525 w 158131"/>
                              <a:gd name="connsiteY40" fmla="*/ 1108 h 269898"/>
                              <a:gd name="connsiteX41" fmla="*/ 4000 w 158131"/>
                              <a:gd name="connsiteY41" fmla="*/ 1108 h 269898"/>
                              <a:gd name="connsiteX42" fmla="*/ 536 w 158131"/>
                              <a:gd name="connsiteY42" fmla="*/ 21024 h 269898"/>
                              <a:gd name="connsiteX43" fmla="*/ 3134 w 158131"/>
                              <a:gd name="connsiteY43" fmla="*/ 38342 h 269898"/>
                              <a:gd name="connsiteX44" fmla="*/ 40368 w 158131"/>
                              <a:gd name="connsiteY44" fmla="*/ 38342 h 269898"/>
                              <a:gd name="connsiteX45" fmla="*/ 51625 w 158131"/>
                              <a:gd name="connsiteY45" fmla="*/ 40074 h 269898"/>
                              <a:gd name="connsiteX46" fmla="*/ 53357 w 158131"/>
                              <a:gd name="connsiteY46" fmla="*/ 53929 h 269898"/>
                              <a:gd name="connsiteX47" fmla="*/ 51625 w 158131"/>
                              <a:gd name="connsiteY47" fmla="*/ 95492 h 269898"/>
                              <a:gd name="connsiteX48" fmla="*/ 53357 w 158131"/>
                              <a:gd name="connsiteY48" fmla="*/ 153508 h 269898"/>
                              <a:gd name="connsiteX49" fmla="*/ 52491 w 158131"/>
                              <a:gd name="connsiteY49" fmla="*/ 182949 h 269898"/>
                              <a:gd name="connsiteX50" fmla="*/ 51625 w 158131"/>
                              <a:gd name="connsiteY50" fmla="*/ 211524 h 269898"/>
                              <a:gd name="connsiteX51" fmla="*/ 51625 w 158131"/>
                              <a:gd name="connsiteY51" fmla="*/ 243563 h 269898"/>
                              <a:gd name="connsiteX52" fmla="*/ 51625 w 158131"/>
                              <a:gd name="connsiteY52" fmla="*/ 249624 h 269898"/>
                              <a:gd name="connsiteX53" fmla="*/ 69809 w 158131"/>
                              <a:gd name="connsiteY53" fmla="*/ 252222 h 269898"/>
                              <a:gd name="connsiteX54" fmla="*/ 88859 w 158131"/>
                              <a:gd name="connsiteY54" fmla="*/ 250490 h 269898"/>
                              <a:gd name="connsiteX55" fmla="*/ 90591 w 158131"/>
                              <a:gd name="connsiteY55" fmla="*/ 229708 h 269898"/>
                              <a:gd name="connsiteX56" fmla="*/ 91457 w 158131"/>
                              <a:gd name="connsiteY56" fmla="*/ 178620 h 269898"/>
                              <a:gd name="connsiteX57" fmla="*/ 91457 w 158131"/>
                              <a:gd name="connsiteY57" fmla="*/ 156106 h 269898"/>
                              <a:gd name="connsiteX58" fmla="*/ 91457 w 158131"/>
                              <a:gd name="connsiteY58" fmla="*/ 137056 h 269898"/>
                              <a:gd name="connsiteX59" fmla="*/ 90591 w 158131"/>
                              <a:gd name="connsiteY59" fmla="*/ 128397 h 269898"/>
                              <a:gd name="connsiteX60" fmla="*/ 90591 w 158131"/>
                              <a:gd name="connsiteY60" fmla="*/ 111079 h 269898"/>
                              <a:gd name="connsiteX61" fmla="*/ 91457 w 158131"/>
                              <a:gd name="connsiteY61" fmla="*/ 97224 h 269898"/>
                              <a:gd name="connsiteX62" fmla="*/ 90591 w 158131"/>
                              <a:gd name="connsiteY62" fmla="*/ 82504 h 269898"/>
                              <a:gd name="connsiteX63" fmla="*/ 91457 w 158131"/>
                              <a:gd name="connsiteY63" fmla="*/ 39208 h 269898"/>
                              <a:gd name="connsiteX64" fmla="*/ 139082 w 158131"/>
                              <a:gd name="connsiteY64" fmla="*/ 40074 h 269898"/>
                              <a:gd name="connsiteX65" fmla="*/ 140813 w 158131"/>
                              <a:gd name="connsiteY65" fmla="*/ 2840 h 269898"/>
                              <a:gd name="connsiteX66" fmla="*/ 11793 w 158131"/>
                              <a:gd name="connsiteY66" fmla="*/ 51331 h 269898"/>
                              <a:gd name="connsiteX67" fmla="*/ 13525 w 158131"/>
                              <a:gd name="connsiteY67" fmla="*/ 49599 h 269898"/>
                              <a:gd name="connsiteX68" fmla="*/ 16123 w 158131"/>
                              <a:gd name="connsiteY68" fmla="*/ 51331 h 269898"/>
                              <a:gd name="connsiteX69" fmla="*/ 16123 w 158131"/>
                              <a:gd name="connsiteY69" fmla="*/ 51331 h 269898"/>
                              <a:gd name="connsiteX70" fmla="*/ 42100 w 158131"/>
                              <a:gd name="connsiteY70" fmla="*/ 51331 h 269898"/>
                              <a:gd name="connsiteX71" fmla="*/ 43832 w 158131"/>
                              <a:gd name="connsiteY71" fmla="*/ 53063 h 269898"/>
                              <a:gd name="connsiteX72" fmla="*/ 42100 w 158131"/>
                              <a:gd name="connsiteY72" fmla="*/ 54795 h 269898"/>
                              <a:gd name="connsiteX73" fmla="*/ 36039 w 158131"/>
                              <a:gd name="connsiteY73" fmla="*/ 54795 h 269898"/>
                              <a:gd name="connsiteX74" fmla="*/ 23916 w 158131"/>
                              <a:gd name="connsiteY74" fmla="*/ 53929 h 269898"/>
                              <a:gd name="connsiteX75" fmla="*/ 14391 w 158131"/>
                              <a:gd name="connsiteY75" fmla="*/ 53063 h 269898"/>
                              <a:gd name="connsiteX76" fmla="*/ 11793 w 158131"/>
                              <a:gd name="connsiteY76" fmla="*/ 51331 h 269898"/>
                              <a:gd name="connsiteX77" fmla="*/ 11793 w 158131"/>
                              <a:gd name="connsiteY77" fmla="*/ 51331 h 269898"/>
                              <a:gd name="connsiteX78" fmla="*/ 153802 w 158131"/>
                              <a:gd name="connsiteY78" fmla="*/ 50465 h 269898"/>
                              <a:gd name="connsiteX79" fmla="*/ 155534 w 158131"/>
                              <a:gd name="connsiteY79" fmla="*/ 44404 h 269898"/>
                              <a:gd name="connsiteX80" fmla="*/ 155534 w 158131"/>
                              <a:gd name="connsiteY80" fmla="*/ 38342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2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7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1 h 269898"/>
                              <a:gd name="connsiteX98" fmla="*/ 105311 w 158131"/>
                              <a:gd name="connsiteY98" fmla="*/ 208061 h 269898"/>
                              <a:gd name="connsiteX99" fmla="*/ 105311 w 158131"/>
                              <a:gd name="connsiteY99" fmla="*/ 228843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7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3 h 269898"/>
                              <a:gd name="connsiteX113" fmla="*/ 91457 w 158131"/>
                              <a:gd name="connsiteY113" fmla="*/ 266943 h 269898"/>
                              <a:gd name="connsiteX114" fmla="*/ 94054 w 158131"/>
                              <a:gd name="connsiteY114" fmla="*/ 266943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7 w 158131"/>
                              <a:gd name="connsiteY118" fmla="*/ 194206 h 269898"/>
                              <a:gd name="connsiteX119" fmla="*/ 101847 w 158131"/>
                              <a:gd name="connsiteY119" fmla="*/ 171693 h 269898"/>
                              <a:gd name="connsiteX120" fmla="*/ 101847 w 158131"/>
                              <a:gd name="connsiteY120" fmla="*/ 152642 h 269898"/>
                              <a:gd name="connsiteX121" fmla="*/ 100982 w 158131"/>
                              <a:gd name="connsiteY121" fmla="*/ 98956 h 269898"/>
                              <a:gd name="connsiteX122" fmla="*/ 100982 w 158131"/>
                              <a:gd name="connsiteY122" fmla="*/ 71247 h 269898"/>
                              <a:gd name="connsiteX123" fmla="*/ 114836 w 158131"/>
                              <a:gd name="connsiteY123" fmla="*/ 56527 h 269898"/>
                              <a:gd name="connsiteX124" fmla="*/ 118300 w 158131"/>
                              <a:gd name="connsiteY124" fmla="*/ 56527 h 269898"/>
                              <a:gd name="connsiteX125" fmla="*/ 131289 w 158131"/>
                              <a:gd name="connsiteY125" fmla="*/ 56527 h 269898"/>
                              <a:gd name="connsiteX126" fmla="*/ 142545 w 158131"/>
                              <a:gd name="connsiteY126" fmla="*/ 56527 h 269898"/>
                              <a:gd name="connsiteX127" fmla="*/ 145143 w 158131"/>
                              <a:gd name="connsiteY127" fmla="*/ 56527 h 269898"/>
                              <a:gd name="connsiteX128" fmla="*/ 150338 w 158131"/>
                              <a:gd name="connsiteY128" fmla="*/ 56527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7"/>
                                  <a:pt x="142545" y="43538"/>
                                </a:cubicBezTo>
                                <a:cubicBezTo>
                                  <a:pt x="140813" y="44404"/>
                                  <a:pt x="139082" y="43538"/>
                                  <a:pt x="137350" y="43538"/>
                                </a:cubicBezTo>
                                <a:cubicBezTo>
                                  <a:pt x="131289"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3"/>
                                  <a:pt x="94054" y="81638"/>
                                  <a:pt x="94054" y="87699"/>
                                </a:cubicBezTo>
                                <a:cubicBezTo>
                                  <a:pt x="94054" y="92029"/>
                                  <a:pt x="94920" y="96358"/>
                                  <a:pt x="94920" y="99822"/>
                                </a:cubicBezTo>
                                <a:cubicBezTo>
                                  <a:pt x="94920" y="106749"/>
                                  <a:pt x="94054" y="112811"/>
                                  <a:pt x="94054" y="118006"/>
                                </a:cubicBezTo>
                                <a:cubicBezTo>
                                  <a:pt x="95786" y="122336"/>
                                  <a:pt x="94054" y="126665"/>
                                  <a:pt x="94920" y="130995"/>
                                </a:cubicBezTo>
                                <a:cubicBezTo>
                                  <a:pt x="94920" y="131861"/>
                                  <a:pt x="95786" y="132727"/>
                                  <a:pt x="95786" y="133592"/>
                                </a:cubicBezTo>
                                <a:cubicBezTo>
                                  <a:pt x="96652" y="140520"/>
                                  <a:pt x="95786" y="148313"/>
                                  <a:pt x="95786" y="155240"/>
                                </a:cubicBezTo>
                                <a:cubicBezTo>
                                  <a:pt x="95786" y="162167"/>
                                  <a:pt x="95786" y="169961"/>
                                  <a:pt x="95786" y="176888"/>
                                </a:cubicBezTo>
                                <a:cubicBezTo>
                                  <a:pt x="95786" y="182949"/>
                                  <a:pt x="95786" y="189011"/>
                                  <a:pt x="95786" y="195938"/>
                                </a:cubicBezTo>
                                <a:cubicBezTo>
                                  <a:pt x="95786" y="202865"/>
                                  <a:pt x="95786" y="209792"/>
                                  <a:pt x="95786" y="216720"/>
                                </a:cubicBezTo>
                                <a:cubicBezTo>
                                  <a:pt x="95786" y="229708"/>
                                  <a:pt x="94054" y="240965"/>
                                  <a:pt x="94054" y="253954"/>
                                </a:cubicBezTo>
                                <a:cubicBezTo>
                                  <a:pt x="88859" y="253954"/>
                                  <a:pt x="83664" y="255686"/>
                                  <a:pt x="78468" y="255686"/>
                                </a:cubicBezTo>
                                <a:cubicBezTo>
                                  <a:pt x="78468" y="255686"/>
                                  <a:pt x="77602" y="255686"/>
                                  <a:pt x="77602" y="255686"/>
                                </a:cubicBezTo>
                                <a:cubicBezTo>
                                  <a:pt x="73273" y="256552"/>
                                  <a:pt x="68077" y="255686"/>
                                  <a:pt x="62882" y="254820"/>
                                </a:cubicBezTo>
                                <a:cubicBezTo>
                                  <a:pt x="58552" y="254820"/>
                                  <a:pt x="54222" y="253954"/>
                                  <a:pt x="50759" y="251356"/>
                                </a:cubicBezTo>
                                <a:cubicBezTo>
                                  <a:pt x="51625" y="238367"/>
                                  <a:pt x="50759" y="226245"/>
                                  <a:pt x="50759" y="212390"/>
                                </a:cubicBezTo>
                                <a:cubicBezTo>
                                  <a:pt x="50759" y="200267"/>
                                  <a:pt x="52491" y="188145"/>
                                  <a:pt x="52491" y="175156"/>
                                </a:cubicBezTo>
                                <a:cubicBezTo>
                                  <a:pt x="52491" y="161302"/>
                                  <a:pt x="52491" y="147447"/>
                                  <a:pt x="52491" y="133592"/>
                                </a:cubicBezTo>
                                <a:cubicBezTo>
                                  <a:pt x="52491" y="119738"/>
                                  <a:pt x="50759" y="105883"/>
                                  <a:pt x="52491" y="92029"/>
                                </a:cubicBezTo>
                                <a:cubicBezTo>
                                  <a:pt x="53357" y="80772"/>
                                  <a:pt x="52491" y="72113"/>
                                  <a:pt x="53357" y="60856"/>
                                </a:cubicBezTo>
                                <a:cubicBezTo>
                                  <a:pt x="53357" y="53929"/>
                                  <a:pt x="55088" y="51331"/>
                                  <a:pt x="53357" y="44404"/>
                                </a:cubicBezTo>
                                <a:cubicBezTo>
                                  <a:pt x="44698" y="44404"/>
                                  <a:pt x="35173" y="44404"/>
                                  <a:pt x="25648"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8"/>
                                  <a:pt x="33441" y="1108"/>
                                </a:cubicBezTo>
                                <a:cubicBezTo>
                                  <a:pt x="59418" y="1108"/>
                                  <a:pt x="87993" y="242"/>
                                  <a:pt x="114836" y="1108"/>
                                </a:cubicBezTo>
                                <a:cubicBezTo>
                                  <a:pt x="124361" y="1974"/>
                                  <a:pt x="133020" y="1974"/>
                                  <a:pt x="141679" y="1108"/>
                                </a:cubicBezTo>
                                <a:cubicBezTo>
                                  <a:pt x="142545" y="1108"/>
                                  <a:pt x="143411" y="-623"/>
                                  <a:pt x="145143" y="242"/>
                                </a:cubicBezTo>
                                <a:cubicBezTo>
                                  <a:pt x="146875" y="242"/>
                                  <a:pt x="149472" y="10633"/>
                                  <a:pt x="149472" y="12365"/>
                                </a:cubicBezTo>
                                <a:cubicBezTo>
                                  <a:pt x="146875" y="15829"/>
                                  <a:pt x="147741" y="21024"/>
                                  <a:pt x="147741" y="25354"/>
                                </a:cubicBezTo>
                                <a:close/>
                                <a:moveTo>
                                  <a:pt x="140813" y="2840"/>
                                </a:moveTo>
                                <a:cubicBezTo>
                                  <a:pt x="121764" y="1974"/>
                                  <a:pt x="101847" y="3706"/>
                                  <a:pt x="84529" y="2840"/>
                                </a:cubicBezTo>
                                <a:cubicBezTo>
                                  <a:pt x="60284" y="1974"/>
                                  <a:pt x="36904" y="2840"/>
                                  <a:pt x="13525" y="1108"/>
                                </a:cubicBezTo>
                                <a:cubicBezTo>
                                  <a:pt x="10061" y="1108"/>
                                  <a:pt x="7463" y="1108"/>
                                  <a:pt x="4000" y="1108"/>
                                </a:cubicBezTo>
                                <a:cubicBezTo>
                                  <a:pt x="2268" y="7170"/>
                                  <a:pt x="1402" y="13231"/>
                                  <a:pt x="536" y="21024"/>
                                </a:cubicBezTo>
                                <a:cubicBezTo>
                                  <a:pt x="536" y="27952"/>
                                  <a:pt x="536" y="34013"/>
                                  <a:pt x="3134" y="38342"/>
                                </a:cubicBezTo>
                                <a:cubicBezTo>
                                  <a:pt x="14391" y="38342"/>
                                  <a:pt x="27379" y="38342"/>
                                  <a:pt x="40368" y="38342"/>
                                </a:cubicBezTo>
                                <a:cubicBezTo>
                                  <a:pt x="42966" y="38342"/>
                                  <a:pt x="50759" y="38342"/>
                                  <a:pt x="51625" y="40074"/>
                                </a:cubicBezTo>
                                <a:cubicBezTo>
                                  <a:pt x="53357" y="41806"/>
                                  <a:pt x="53357" y="50465"/>
                                  <a:pt x="53357" y="53929"/>
                                </a:cubicBezTo>
                                <a:cubicBezTo>
                                  <a:pt x="52491" y="66051"/>
                                  <a:pt x="52491" y="81638"/>
                                  <a:pt x="51625" y="95492"/>
                                </a:cubicBezTo>
                                <a:cubicBezTo>
                                  <a:pt x="52491" y="114542"/>
                                  <a:pt x="51625" y="134458"/>
                                  <a:pt x="53357" y="153508"/>
                                </a:cubicBezTo>
                                <a:cubicBezTo>
                                  <a:pt x="53357" y="163899"/>
                                  <a:pt x="52491" y="172558"/>
                                  <a:pt x="52491" y="182949"/>
                                </a:cubicBezTo>
                                <a:cubicBezTo>
                                  <a:pt x="52491" y="191608"/>
                                  <a:pt x="51625" y="201133"/>
                                  <a:pt x="51625" y="211524"/>
                                </a:cubicBezTo>
                                <a:cubicBezTo>
                                  <a:pt x="51625" y="222781"/>
                                  <a:pt x="52491" y="234904"/>
                                  <a:pt x="51625" y="243563"/>
                                </a:cubicBezTo>
                                <a:cubicBezTo>
                                  <a:pt x="52491" y="243563"/>
                                  <a:pt x="51625" y="247892"/>
                                  <a:pt x="51625" y="249624"/>
                                </a:cubicBezTo>
                                <a:cubicBezTo>
                                  <a:pt x="56820" y="252222"/>
                                  <a:pt x="63748" y="251356"/>
                                  <a:pt x="69809" y="252222"/>
                                </a:cubicBezTo>
                                <a:cubicBezTo>
                                  <a:pt x="76736" y="253088"/>
                                  <a:pt x="82798" y="252222"/>
                                  <a:pt x="88859" y="250490"/>
                                </a:cubicBezTo>
                                <a:cubicBezTo>
                                  <a:pt x="88859" y="243563"/>
                                  <a:pt x="90591" y="237502"/>
                                  <a:pt x="90591" y="229708"/>
                                </a:cubicBezTo>
                                <a:cubicBezTo>
                                  <a:pt x="91457" y="213256"/>
                                  <a:pt x="90591" y="195938"/>
                                  <a:pt x="91457" y="178620"/>
                                </a:cubicBezTo>
                                <a:cubicBezTo>
                                  <a:pt x="91457" y="169961"/>
                                  <a:pt x="91457" y="163033"/>
                                  <a:pt x="91457" y="156106"/>
                                </a:cubicBezTo>
                                <a:cubicBezTo>
                                  <a:pt x="91457" y="149179"/>
                                  <a:pt x="92323" y="142252"/>
                                  <a:pt x="91457" y="137056"/>
                                </a:cubicBezTo>
                                <a:cubicBezTo>
                                  <a:pt x="91457" y="134458"/>
                                  <a:pt x="90591" y="130995"/>
                                  <a:pt x="90591" y="128397"/>
                                </a:cubicBezTo>
                                <a:cubicBezTo>
                                  <a:pt x="90591" y="122336"/>
                                  <a:pt x="90591" y="116274"/>
                                  <a:pt x="90591" y="111079"/>
                                </a:cubicBezTo>
                                <a:cubicBezTo>
                                  <a:pt x="90591" y="106749"/>
                                  <a:pt x="91457" y="102420"/>
                                  <a:pt x="91457" y="97224"/>
                                </a:cubicBezTo>
                                <a:cubicBezTo>
                                  <a:pt x="91457" y="92029"/>
                                  <a:pt x="90591" y="88565"/>
                                  <a:pt x="90591" y="82504"/>
                                </a:cubicBezTo>
                                <a:cubicBezTo>
                                  <a:pt x="90591" y="66051"/>
                                  <a:pt x="90591" y="53929"/>
                                  <a:pt x="91457" y="39208"/>
                                </a:cubicBezTo>
                                <a:cubicBezTo>
                                  <a:pt x="106177" y="40074"/>
                                  <a:pt x="123495" y="38342"/>
                                  <a:pt x="139082" y="40074"/>
                                </a:cubicBezTo>
                                <a:cubicBezTo>
                                  <a:pt x="145143" y="31415"/>
                                  <a:pt x="144277" y="13231"/>
                                  <a:pt x="140813" y="2840"/>
                                </a:cubicBezTo>
                                <a:close/>
                                <a:moveTo>
                                  <a:pt x="11793" y="51331"/>
                                </a:moveTo>
                                <a:cubicBezTo>
                                  <a:pt x="11793" y="50465"/>
                                  <a:pt x="11793" y="49599"/>
                                  <a:pt x="13525" y="49599"/>
                                </a:cubicBezTo>
                                <a:cubicBezTo>
                                  <a:pt x="14391" y="49599"/>
                                  <a:pt x="15257" y="50465"/>
                                  <a:pt x="16123" y="51331"/>
                                </a:cubicBezTo>
                                <a:lnTo>
                                  <a:pt x="16123" y="51331"/>
                                </a:lnTo>
                                <a:cubicBezTo>
                                  <a:pt x="24782" y="51331"/>
                                  <a:pt x="32575" y="51331"/>
                                  <a:pt x="42100" y="51331"/>
                                </a:cubicBezTo>
                                <a:cubicBezTo>
                                  <a:pt x="42966" y="51331"/>
                                  <a:pt x="43832" y="52197"/>
                                  <a:pt x="43832" y="53063"/>
                                </a:cubicBezTo>
                                <a:cubicBezTo>
                                  <a:pt x="43832" y="53929"/>
                                  <a:pt x="42966" y="54795"/>
                                  <a:pt x="42100" y="54795"/>
                                </a:cubicBezTo>
                                <a:lnTo>
                                  <a:pt x="36039" y="54795"/>
                                </a:lnTo>
                                <a:cubicBezTo>
                                  <a:pt x="31709" y="54795"/>
                                  <a:pt x="27379" y="53929"/>
                                  <a:pt x="23916" y="53929"/>
                                </a:cubicBezTo>
                                <a:cubicBezTo>
                                  <a:pt x="20452" y="53929"/>
                                  <a:pt x="17854" y="53929"/>
                                  <a:pt x="14391" y="53063"/>
                                </a:cubicBezTo>
                                <a:cubicBezTo>
                                  <a:pt x="13525" y="53929"/>
                                  <a:pt x="12659" y="53063"/>
                                  <a:pt x="11793" y="51331"/>
                                </a:cubicBezTo>
                                <a:lnTo>
                                  <a:pt x="11793" y="51331"/>
                                </a:lnTo>
                                <a:close/>
                                <a:moveTo>
                                  <a:pt x="153802" y="50465"/>
                                </a:moveTo>
                                <a:cubicBezTo>
                                  <a:pt x="154668" y="48733"/>
                                  <a:pt x="155534" y="46136"/>
                                  <a:pt x="155534" y="44404"/>
                                </a:cubicBezTo>
                                <a:lnTo>
                                  <a:pt x="155534" y="38342"/>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6"/>
                                  <a:pt x="158132" y="54795"/>
                                  <a:pt x="149472" y="55661"/>
                                </a:cubicBezTo>
                                <a:cubicBezTo>
                                  <a:pt x="146875" y="55661"/>
                                  <a:pt x="145143" y="55661"/>
                                  <a:pt x="145143" y="55661"/>
                                </a:cubicBezTo>
                                <a:cubicBezTo>
                                  <a:pt x="145143" y="55661"/>
                                  <a:pt x="143411" y="55661"/>
                                  <a:pt x="141679" y="55661"/>
                                </a:cubicBezTo>
                                <a:cubicBezTo>
                                  <a:pt x="139082" y="55661"/>
                                  <a:pt x="137350" y="55661"/>
                                  <a:pt x="135618" y="55661"/>
                                </a:cubicBezTo>
                                <a:lnTo>
                                  <a:pt x="129557" y="55661"/>
                                </a:lnTo>
                                <a:cubicBezTo>
                                  <a:pt x="125227" y="55661"/>
                                  <a:pt x="121764" y="55661"/>
                                  <a:pt x="117434" y="55661"/>
                                </a:cubicBezTo>
                                <a:lnTo>
                                  <a:pt x="114836" y="55661"/>
                                </a:lnTo>
                                <a:cubicBezTo>
                                  <a:pt x="109641" y="53929"/>
                                  <a:pt x="104445" y="59124"/>
                                  <a:pt x="105311" y="64320"/>
                                </a:cubicBezTo>
                                <a:cubicBezTo>
                                  <a:pt x="105311" y="66051"/>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1"/>
                                </a:cubicBezTo>
                                <a:cubicBezTo>
                                  <a:pt x="105311" y="195072"/>
                                  <a:pt x="105311" y="201133"/>
                                  <a:pt x="105311" y="208061"/>
                                </a:cubicBezTo>
                                <a:cubicBezTo>
                                  <a:pt x="105311" y="214988"/>
                                  <a:pt x="105311" y="221915"/>
                                  <a:pt x="105311" y="228843"/>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8" y="270406"/>
                                  <a:pt x="77602" y="269540"/>
                                  <a:pt x="72407"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3"/>
                                  <a:pt x="75005" y="266077"/>
                                  <a:pt x="81066" y="266943"/>
                                </a:cubicBezTo>
                                <a:cubicBezTo>
                                  <a:pt x="84529" y="267808"/>
                                  <a:pt x="87993" y="266943"/>
                                  <a:pt x="91457" y="266943"/>
                                </a:cubicBezTo>
                                <a:cubicBezTo>
                                  <a:pt x="93188" y="266943"/>
                                  <a:pt x="94054" y="266943"/>
                                  <a:pt x="94054" y="266943"/>
                                </a:cubicBezTo>
                                <a:cubicBezTo>
                                  <a:pt x="101847" y="266943"/>
                                  <a:pt x="100116" y="258283"/>
                                  <a:pt x="100982" y="252222"/>
                                </a:cubicBezTo>
                                <a:cubicBezTo>
                                  <a:pt x="100982" y="252222"/>
                                  <a:pt x="100982" y="250490"/>
                                  <a:pt x="100982" y="248758"/>
                                </a:cubicBezTo>
                                <a:cubicBezTo>
                                  <a:pt x="100982" y="248758"/>
                                  <a:pt x="100982" y="247026"/>
                                  <a:pt x="100982" y="245295"/>
                                </a:cubicBezTo>
                                <a:cubicBezTo>
                                  <a:pt x="101847" y="228843"/>
                                  <a:pt x="100982" y="211524"/>
                                  <a:pt x="101847" y="194206"/>
                                </a:cubicBezTo>
                                <a:cubicBezTo>
                                  <a:pt x="101847" y="185547"/>
                                  <a:pt x="101847" y="178620"/>
                                  <a:pt x="101847" y="171693"/>
                                </a:cubicBezTo>
                                <a:cubicBezTo>
                                  <a:pt x="101847" y="164765"/>
                                  <a:pt x="102713" y="157838"/>
                                  <a:pt x="101847" y="152642"/>
                                </a:cubicBezTo>
                                <a:cubicBezTo>
                                  <a:pt x="101847" y="135324"/>
                                  <a:pt x="100982" y="117140"/>
                                  <a:pt x="100982" y="98956"/>
                                </a:cubicBezTo>
                                <a:lnTo>
                                  <a:pt x="100982" y="71247"/>
                                </a:lnTo>
                                <a:cubicBezTo>
                                  <a:pt x="99250" y="60856"/>
                                  <a:pt x="104445" y="53929"/>
                                  <a:pt x="114836" y="56527"/>
                                </a:cubicBezTo>
                                <a:lnTo>
                                  <a:pt x="118300" y="56527"/>
                                </a:lnTo>
                                <a:cubicBezTo>
                                  <a:pt x="122630" y="56527"/>
                                  <a:pt x="126959" y="56527"/>
                                  <a:pt x="131289" y="56527"/>
                                </a:cubicBezTo>
                                <a:lnTo>
                                  <a:pt x="142545" y="56527"/>
                                </a:lnTo>
                                <a:cubicBezTo>
                                  <a:pt x="143411" y="56527"/>
                                  <a:pt x="144277" y="56527"/>
                                  <a:pt x="145143" y="56527"/>
                                </a:cubicBezTo>
                                <a:lnTo>
                                  <a:pt x="150338" y="56527"/>
                                </a:lnTo>
                                <a:lnTo>
                                  <a:pt x="153802" y="50465"/>
                                </a:lnTo>
                                <a:close/>
                              </a:path>
                            </a:pathLst>
                          </a:custGeom>
                          <a:solidFill>
                            <a:srgbClr val="000000"/>
                          </a:solidFill>
                          <a:ln w="8653" cap="flat">
                            <a:noFill/>
                            <a:prstDash val="solid"/>
                            <a:miter/>
                          </a:ln>
                        </wps:spPr>
                        <wps:bodyPr rtlCol="0" anchor="ctr"/>
                      </wps:wsp>
                      <wps:wsp>
                        <wps:cNvPr id="1349976157" name="Freeform 1349976157">
                          <a:extLst>
                            <a:ext uri="{FF2B5EF4-FFF2-40B4-BE49-F238E27FC236}">
                              <a16:creationId xmlns:a16="http://schemas.microsoft.com/office/drawing/2014/main" id="{07008A08-C33F-5F73-6F7A-9D08CB1FF2FD}"/>
                            </a:ext>
                          </a:extLst>
                        </wps:cNvPr>
                        <wps:cNvSpPr/>
                        <wps:spPr>
                          <a:xfrm>
                            <a:off x="3474742" y="1078431"/>
                            <a:ext cx="129906" cy="246783"/>
                          </a:xfrm>
                          <a:custGeom>
                            <a:avLst/>
                            <a:gdLst>
                              <a:gd name="connsiteX0" fmla="*/ 129886 w 129906"/>
                              <a:gd name="connsiteY0" fmla="*/ 167120 h 246783"/>
                              <a:gd name="connsiteX1" fmla="*/ 129021 w 129906"/>
                              <a:gd name="connsiteY1" fmla="*/ 151534 h 246783"/>
                              <a:gd name="connsiteX2" fmla="*/ 129886 w 129906"/>
                              <a:gd name="connsiteY2" fmla="*/ 144607 h 246783"/>
                              <a:gd name="connsiteX3" fmla="*/ 129886 w 129906"/>
                              <a:gd name="connsiteY3" fmla="*/ 138545 h 246783"/>
                              <a:gd name="connsiteX4" fmla="*/ 129886 w 129906"/>
                              <a:gd name="connsiteY4" fmla="*/ 112568 h 246783"/>
                              <a:gd name="connsiteX5" fmla="*/ 129886 w 129906"/>
                              <a:gd name="connsiteY5" fmla="*/ 106507 h 246783"/>
                              <a:gd name="connsiteX6" fmla="*/ 129021 w 129906"/>
                              <a:gd name="connsiteY6" fmla="*/ 81395 h 246783"/>
                              <a:gd name="connsiteX7" fmla="*/ 129021 w 129906"/>
                              <a:gd name="connsiteY7" fmla="*/ 60614 h 246783"/>
                              <a:gd name="connsiteX8" fmla="*/ 128155 w 129906"/>
                              <a:gd name="connsiteY8" fmla="*/ 51089 h 246783"/>
                              <a:gd name="connsiteX9" fmla="*/ 99580 w 129906"/>
                              <a:gd name="connsiteY9" fmla="*/ 8659 h 246783"/>
                              <a:gd name="connsiteX10" fmla="*/ 90055 w 129906"/>
                              <a:gd name="connsiteY10" fmla="*/ 4330 h 246783"/>
                              <a:gd name="connsiteX11" fmla="*/ 23380 w 129906"/>
                              <a:gd name="connsiteY11" fmla="*/ 0 h 246783"/>
                              <a:gd name="connsiteX12" fmla="*/ 0 w 129906"/>
                              <a:gd name="connsiteY12" fmla="*/ 866 h 246783"/>
                              <a:gd name="connsiteX13" fmla="*/ 0 w 129906"/>
                              <a:gd name="connsiteY13" fmla="*/ 26843 h 246783"/>
                              <a:gd name="connsiteX14" fmla="*/ 866 w 129906"/>
                              <a:gd name="connsiteY14" fmla="*/ 66675 h 246783"/>
                              <a:gd name="connsiteX15" fmla="*/ 0 w 129906"/>
                              <a:gd name="connsiteY15" fmla="*/ 82261 h 246783"/>
                              <a:gd name="connsiteX16" fmla="*/ 866 w 129906"/>
                              <a:gd name="connsiteY16" fmla="*/ 106507 h 246783"/>
                              <a:gd name="connsiteX17" fmla="*/ 866 w 129906"/>
                              <a:gd name="connsiteY17" fmla="*/ 118630 h 246783"/>
                              <a:gd name="connsiteX18" fmla="*/ 866 w 129906"/>
                              <a:gd name="connsiteY18" fmla="*/ 129020 h 246783"/>
                              <a:gd name="connsiteX19" fmla="*/ 866 w 129906"/>
                              <a:gd name="connsiteY19" fmla="*/ 129020 h 246783"/>
                              <a:gd name="connsiteX20" fmla="*/ 866 w 129906"/>
                              <a:gd name="connsiteY20" fmla="*/ 142875 h 246783"/>
                              <a:gd name="connsiteX21" fmla="*/ 866 w 129906"/>
                              <a:gd name="connsiteY21" fmla="*/ 154998 h 246783"/>
                              <a:gd name="connsiteX22" fmla="*/ 866 w 129906"/>
                              <a:gd name="connsiteY22" fmla="*/ 174914 h 246783"/>
                              <a:gd name="connsiteX23" fmla="*/ 0 w 129906"/>
                              <a:gd name="connsiteY23" fmla="*/ 213014 h 246783"/>
                              <a:gd name="connsiteX24" fmla="*/ 1732 w 129906"/>
                              <a:gd name="connsiteY24" fmla="*/ 246784 h 246783"/>
                              <a:gd name="connsiteX25" fmla="*/ 19916 w 129906"/>
                              <a:gd name="connsiteY25" fmla="*/ 246784 h 246783"/>
                              <a:gd name="connsiteX26" fmla="*/ 121227 w 129906"/>
                              <a:gd name="connsiteY26" fmla="*/ 215611 h 246783"/>
                              <a:gd name="connsiteX27" fmla="*/ 129886 w 129906"/>
                              <a:gd name="connsiteY27" fmla="*/ 167120 h 246783"/>
                              <a:gd name="connsiteX28" fmla="*/ 88323 w 129906"/>
                              <a:gd name="connsiteY28" fmla="*/ 199159 h 246783"/>
                              <a:gd name="connsiteX29" fmla="*/ 88323 w 129906"/>
                              <a:gd name="connsiteY29" fmla="*/ 199159 h 246783"/>
                              <a:gd name="connsiteX30" fmla="*/ 58882 w 129906"/>
                              <a:gd name="connsiteY30" fmla="*/ 209550 h 246783"/>
                              <a:gd name="connsiteX31" fmla="*/ 41564 w 129906"/>
                              <a:gd name="connsiteY31" fmla="*/ 207818 h 246783"/>
                              <a:gd name="connsiteX32" fmla="*/ 41564 w 129906"/>
                              <a:gd name="connsiteY32" fmla="*/ 206952 h 246783"/>
                              <a:gd name="connsiteX33" fmla="*/ 41564 w 129906"/>
                              <a:gd name="connsiteY33" fmla="*/ 206086 h 246783"/>
                              <a:gd name="connsiteX34" fmla="*/ 41564 w 129906"/>
                              <a:gd name="connsiteY34" fmla="*/ 204354 h 246783"/>
                              <a:gd name="connsiteX35" fmla="*/ 41564 w 129906"/>
                              <a:gd name="connsiteY35" fmla="*/ 193964 h 246783"/>
                              <a:gd name="connsiteX36" fmla="*/ 40698 w 129906"/>
                              <a:gd name="connsiteY36" fmla="*/ 176645 h 246783"/>
                              <a:gd name="connsiteX37" fmla="*/ 40698 w 129906"/>
                              <a:gd name="connsiteY37" fmla="*/ 164523 h 246783"/>
                              <a:gd name="connsiteX38" fmla="*/ 39832 w 129906"/>
                              <a:gd name="connsiteY38" fmla="*/ 139411 h 246783"/>
                              <a:gd name="connsiteX39" fmla="*/ 39832 w 129906"/>
                              <a:gd name="connsiteY39" fmla="*/ 128155 h 246783"/>
                              <a:gd name="connsiteX40" fmla="*/ 39832 w 129906"/>
                              <a:gd name="connsiteY40" fmla="*/ 103043 h 246783"/>
                              <a:gd name="connsiteX41" fmla="*/ 40698 w 129906"/>
                              <a:gd name="connsiteY41" fmla="*/ 70139 h 246783"/>
                              <a:gd name="connsiteX42" fmla="*/ 40698 w 129906"/>
                              <a:gd name="connsiteY42" fmla="*/ 39832 h 246783"/>
                              <a:gd name="connsiteX43" fmla="*/ 51955 w 129906"/>
                              <a:gd name="connsiteY43" fmla="*/ 34636 h 246783"/>
                              <a:gd name="connsiteX44" fmla="*/ 62345 w 129906"/>
                              <a:gd name="connsiteY44" fmla="*/ 33770 h 246783"/>
                              <a:gd name="connsiteX45" fmla="*/ 64077 w 129906"/>
                              <a:gd name="connsiteY45" fmla="*/ 33770 h 246783"/>
                              <a:gd name="connsiteX46" fmla="*/ 90920 w 129906"/>
                              <a:gd name="connsiteY46" fmla="*/ 60614 h 246783"/>
                              <a:gd name="connsiteX47" fmla="*/ 90055 w 129906"/>
                              <a:gd name="connsiteY47" fmla="*/ 95250 h 246783"/>
                              <a:gd name="connsiteX48" fmla="*/ 90920 w 129906"/>
                              <a:gd name="connsiteY48" fmla="*/ 131618 h 246783"/>
                              <a:gd name="connsiteX49" fmla="*/ 91786 w 129906"/>
                              <a:gd name="connsiteY49" fmla="*/ 175780 h 246783"/>
                              <a:gd name="connsiteX50" fmla="*/ 88323 w 129906"/>
                              <a:gd name="connsiteY50" fmla="*/ 199159 h 246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3">
                                <a:moveTo>
                                  <a:pt x="129886" y="167120"/>
                                </a:moveTo>
                                <a:cubicBezTo>
                                  <a:pt x="129886" y="161925"/>
                                  <a:pt x="129021" y="156729"/>
                                  <a:pt x="129021" y="151534"/>
                                </a:cubicBezTo>
                                <a:cubicBezTo>
                                  <a:pt x="129021" y="148936"/>
                                  <a:pt x="129886" y="146339"/>
                                  <a:pt x="129886" y="144607"/>
                                </a:cubicBezTo>
                                <a:lnTo>
                                  <a:pt x="129886" y="138545"/>
                                </a:lnTo>
                                <a:cubicBezTo>
                                  <a:pt x="129886" y="129886"/>
                                  <a:pt x="129886" y="121227"/>
                                  <a:pt x="129886" y="112568"/>
                                </a:cubicBezTo>
                                <a:cubicBezTo>
                                  <a:pt x="129886" y="109970"/>
                                  <a:pt x="129021" y="107373"/>
                                  <a:pt x="129886" y="106507"/>
                                </a:cubicBezTo>
                                <a:cubicBezTo>
                                  <a:pt x="129021" y="97848"/>
                                  <a:pt x="129021" y="90054"/>
                                  <a:pt x="129021" y="81395"/>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4"/>
                                </a:cubicBezTo>
                                <a:cubicBezTo>
                                  <a:pt x="866" y="187902"/>
                                  <a:pt x="0" y="200025"/>
                                  <a:pt x="0" y="213014"/>
                                </a:cubicBezTo>
                                <a:cubicBezTo>
                                  <a:pt x="0" y="224271"/>
                                  <a:pt x="0" y="235527"/>
                                  <a:pt x="1732" y="246784"/>
                                </a:cubicBezTo>
                                <a:cubicBezTo>
                                  <a:pt x="7793" y="246784"/>
                                  <a:pt x="13855" y="246784"/>
                                  <a:pt x="19916" y="246784"/>
                                </a:cubicBezTo>
                                <a:cubicBezTo>
                                  <a:pt x="103043" y="246784"/>
                                  <a:pt x="110836" y="236393"/>
                                  <a:pt x="121227" y="215611"/>
                                </a:cubicBezTo>
                                <a:cubicBezTo>
                                  <a:pt x="130752" y="202623"/>
                                  <a:pt x="129886" y="183573"/>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0"/>
                                  <a:pt x="41564" y="204354"/>
                                </a:cubicBezTo>
                                <a:cubicBezTo>
                                  <a:pt x="41564" y="201757"/>
                                  <a:pt x="41564" y="197427"/>
                                  <a:pt x="41564" y="193964"/>
                                </a:cubicBezTo>
                                <a:cubicBezTo>
                                  <a:pt x="41564" y="187902"/>
                                  <a:pt x="40698" y="182707"/>
                                  <a:pt x="40698" y="176645"/>
                                </a:cubicBezTo>
                                <a:cubicBezTo>
                                  <a:pt x="40698" y="172316"/>
                                  <a:pt x="40698" y="168852"/>
                                  <a:pt x="40698" y="164523"/>
                                </a:cubicBezTo>
                                <a:cubicBezTo>
                                  <a:pt x="40698" y="155864"/>
                                  <a:pt x="39832" y="148070"/>
                                  <a:pt x="39832" y="139411"/>
                                </a:cubicBezTo>
                                <a:cubicBezTo>
                                  <a:pt x="39832" y="135082"/>
                                  <a:pt x="39832" y="131618"/>
                                  <a:pt x="39832" y="128155"/>
                                </a:cubicBezTo>
                                <a:cubicBezTo>
                                  <a:pt x="39832" y="119495"/>
                                  <a:pt x="39832" y="111702"/>
                                  <a:pt x="39832" y="103043"/>
                                </a:cubicBezTo>
                                <a:cubicBezTo>
                                  <a:pt x="39832" y="96116"/>
                                  <a:pt x="40698" y="83127"/>
                                  <a:pt x="40698" y="70139"/>
                                </a:cubicBezTo>
                                <a:lnTo>
                                  <a:pt x="40698" y="39832"/>
                                </a:lnTo>
                                <a:cubicBezTo>
                                  <a:pt x="40698" y="32905"/>
                                  <a:pt x="46759" y="34636"/>
                                  <a:pt x="51955" y="34636"/>
                                </a:cubicBezTo>
                                <a:lnTo>
                                  <a:pt x="62345" y="33770"/>
                                </a:lnTo>
                                <a:lnTo>
                                  <a:pt x="64077" y="33770"/>
                                </a:lnTo>
                                <a:cubicBezTo>
                                  <a:pt x="80530" y="33770"/>
                                  <a:pt x="90920" y="43295"/>
                                  <a:pt x="90920" y="60614"/>
                                </a:cubicBezTo>
                                <a:cubicBezTo>
                                  <a:pt x="90920" y="71870"/>
                                  <a:pt x="90055" y="83993"/>
                                  <a:pt x="90055" y="95250"/>
                                </a:cubicBezTo>
                                <a:cubicBezTo>
                                  <a:pt x="90055" y="107373"/>
                                  <a:pt x="90055" y="119495"/>
                                  <a:pt x="90920" y="131618"/>
                                </a:cubicBezTo>
                                <a:cubicBezTo>
                                  <a:pt x="90920" y="147205"/>
                                  <a:pt x="91786" y="158461"/>
                                  <a:pt x="91786" y="175780"/>
                                </a:cubicBezTo>
                                <a:cubicBezTo>
                                  <a:pt x="91786" y="183573"/>
                                  <a:pt x="88323" y="193098"/>
                                  <a:pt x="88323" y="199159"/>
                                </a:cubicBezTo>
                                <a:close/>
                              </a:path>
                            </a:pathLst>
                          </a:custGeom>
                          <a:solidFill>
                            <a:srgbClr val="FFFFFF"/>
                          </a:solidFill>
                          <a:ln w="8653" cap="flat">
                            <a:noFill/>
                            <a:prstDash val="solid"/>
                            <a:miter/>
                          </a:ln>
                        </wps:spPr>
                        <wps:bodyPr rtlCol="0" anchor="ctr"/>
                      </wps:wsp>
                      <wps:wsp>
                        <wps:cNvPr id="991401151" name="Freeform 991401151">
                          <a:extLst>
                            <a:ext uri="{FF2B5EF4-FFF2-40B4-BE49-F238E27FC236}">
                              <a16:creationId xmlns:a16="http://schemas.microsoft.com/office/drawing/2014/main" id="{0DA814ED-619F-A8D5-D05B-CD37BDE5D28F}"/>
                            </a:ext>
                          </a:extLst>
                        </wps:cNvPr>
                        <wps:cNvSpPr/>
                        <wps:spPr>
                          <a:xfrm>
                            <a:off x="3639888" y="1074102"/>
                            <a:ext cx="129780" cy="253204"/>
                          </a:xfrm>
                          <a:custGeom>
                            <a:avLst/>
                            <a:gdLst>
                              <a:gd name="connsiteX0" fmla="*/ 129263 w 129780"/>
                              <a:gd name="connsiteY0" fmla="*/ 148936 h 253204"/>
                              <a:gd name="connsiteX1" fmla="*/ 129263 w 129780"/>
                              <a:gd name="connsiteY1" fmla="*/ 137680 h 253204"/>
                              <a:gd name="connsiteX2" fmla="*/ 129263 w 129780"/>
                              <a:gd name="connsiteY2" fmla="*/ 115166 h 253204"/>
                              <a:gd name="connsiteX3" fmla="*/ 129263 w 129780"/>
                              <a:gd name="connsiteY3" fmla="*/ 97848 h 253204"/>
                              <a:gd name="connsiteX4" fmla="*/ 126665 w 129780"/>
                              <a:gd name="connsiteY4" fmla="*/ 45027 h 253204"/>
                              <a:gd name="connsiteX5" fmla="*/ 117140 w 129780"/>
                              <a:gd name="connsiteY5" fmla="*/ 24245 h 253204"/>
                              <a:gd name="connsiteX6" fmla="*/ 112811 w 129780"/>
                              <a:gd name="connsiteY6" fmla="*/ 18184 h 253204"/>
                              <a:gd name="connsiteX7" fmla="*/ 106749 w 129780"/>
                              <a:gd name="connsiteY7" fmla="*/ 13854 h 253204"/>
                              <a:gd name="connsiteX8" fmla="*/ 98090 w 129780"/>
                              <a:gd name="connsiteY8" fmla="*/ 8659 h 253204"/>
                              <a:gd name="connsiteX9" fmla="*/ 82504 w 129780"/>
                              <a:gd name="connsiteY9" fmla="*/ 1732 h 253204"/>
                              <a:gd name="connsiteX10" fmla="*/ 66917 w 129780"/>
                              <a:gd name="connsiteY10" fmla="*/ 0 h 253204"/>
                              <a:gd name="connsiteX11" fmla="*/ 44404 w 129780"/>
                              <a:gd name="connsiteY11" fmla="*/ 3464 h 253204"/>
                              <a:gd name="connsiteX12" fmla="*/ 35745 w 129780"/>
                              <a:gd name="connsiteY12" fmla="*/ 7793 h 253204"/>
                              <a:gd name="connsiteX13" fmla="*/ 15829 w 129780"/>
                              <a:gd name="connsiteY13" fmla="*/ 19916 h 253204"/>
                              <a:gd name="connsiteX14" fmla="*/ 4572 w 129780"/>
                              <a:gd name="connsiteY14" fmla="*/ 36368 h 253204"/>
                              <a:gd name="connsiteX15" fmla="*/ 2840 w 129780"/>
                              <a:gd name="connsiteY15" fmla="*/ 43295 h 253204"/>
                              <a:gd name="connsiteX16" fmla="*/ 1974 w 129780"/>
                              <a:gd name="connsiteY16" fmla="*/ 58016 h 253204"/>
                              <a:gd name="connsiteX17" fmla="*/ 1974 w 129780"/>
                              <a:gd name="connsiteY17" fmla="*/ 62345 h 253204"/>
                              <a:gd name="connsiteX18" fmla="*/ 1974 w 129780"/>
                              <a:gd name="connsiteY18" fmla="*/ 103909 h 253204"/>
                              <a:gd name="connsiteX19" fmla="*/ 1108 w 129780"/>
                              <a:gd name="connsiteY19" fmla="*/ 124691 h 253204"/>
                              <a:gd name="connsiteX20" fmla="*/ 1108 w 129780"/>
                              <a:gd name="connsiteY20" fmla="*/ 144607 h 253204"/>
                              <a:gd name="connsiteX21" fmla="*/ 1108 w 129780"/>
                              <a:gd name="connsiteY21" fmla="*/ 150668 h 253204"/>
                              <a:gd name="connsiteX22" fmla="*/ 1108 w 129780"/>
                              <a:gd name="connsiteY22" fmla="*/ 162791 h 253204"/>
                              <a:gd name="connsiteX23" fmla="*/ 242 w 129780"/>
                              <a:gd name="connsiteY23" fmla="*/ 181841 h 253204"/>
                              <a:gd name="connsiteX24" fmla="*/ 1108 w 129780"/>
                              <a:gd name="connsiteY24" fmla="*/ 193098 h 253204"/>
                              <a:gd name="connsiteX25" fmla="*/ 1108 w 129780"/>
                              <a:gd name="connsiteY25" fmla="*/ 199159 h 253204"/>
                              <a:gd name="connsiteX26" fmla="*/ 7170 w 129780"/>
                              <a:gd name="connsiteY26" fmla="*/ 219075 h 253204"/>
                              <a:gd name="connsiteX27" fmla="*/ 34879 w 129780"/>
                              <a:gd name="connsiteY27" fmla="*/ 245918 h 253204"/>
                              <a:gd name="connsiteX28" fmla="*/ 47002 w 129780"/>
                              <a:gd name="connsiteY28" fmla="*/ 251979 h 253204"/>
                              <a:gd name="connsiteX29" fmla="*/ 52197 w 129780"/>
                              <a:gd name="connsiteY29" fmla="*/ 251979 h 253204"/>
                              <a:gd name="connsiteX30" fmla="*/ 57392 w 129780"/>
                              <a:gd name="connsiteY30" fmla="*/ 252845 h 253204"/>
                              <a:gd name="connsiteX31" fmla="*/ 72979 w 129780"/>
                              <a:gd name="connsiteY31" fmla="*/ 251979 h 253204"/>
                              <a:gd name="connsiteX32" fmla="*/ 78174 w 129780"/>
                              <a:gd name="connsiteY32" fmla="*/ 251114 h 253204"/>
                              <a:gd name="connsiteX33" fmla="*/ 95492 w 129780"/>
                              <a:gd name="connsiteY33" fmla="*/ 245052 h 253204"/>
                              <a:gd name="connsiteX34" fmla="*/ 103286 w 129780"/>
                              <a:gd name="connsiteY34" fmla="*/ 239857 h 253204"/>
                              <a:gd name="connsiteX35" fmla="*/ 111079 w 129780"/>
                              <a:gd name="connsiteY35" fmla="*/ 234661 h 253204"/>
                              <a:gd name="connsiteX36" fmla="*/ 124068 w 129780"/>
                              <a:gd name="connsiteY36" fmla="*/ 215611 h 253204"/>
                              <a:gd name="connsiteX37" fmla="*/ 127531 w 129780"/>
                              <a:gd name="connsiteY37" fmla="*/ 195695 h 253204"/>
                              <a:gd name="connsiteX38" fmla="*/ 129263 w 129780"/>
                              <a:gd name="connsiteY38" fmla="*/ 148936 h 253204"/>
                              <a:gd name="connsiteX39" fmla="*/ 91163 w 129780"/>
                              <a:gd name="connsiteY39" fmla="*/ 180109 h 253204"/>
                              <a:gd name="connsiteX40" fmla="*/ 90297 w 129780"/>
                              <a:gd name="connsiteY40" fmla="*/ 183573 h 253204"/>
                              <a:gd name="connsiteX41" fmla="*/ 88565 w 129780"/>
                              <a:gd name="connsiteY41" fmla="*/ 199159 h 253204"/>
                              <a:gd name="connsiteX42" fmla="*/ 85968 w 129780"/>
                              <a:gd name="connsiteY42" fmla="*/ 203489 h 253204"/>
                              <a:gd name="connsiteX43" fmla="*/ 84236 w 129780"/>
                              <a:gd name="connsiteY43" fmla="*/ 206086 h 253204"/>
                              <a:gd name="connsiteX44" fmla="*/ 65186 w 129780"/>
                              <a:gd name="connsiteY44" fmla="*/ 214745 h 253204"/>
                              <a:gd name="connsiteX45" fmla="*/ 52197 w 129780"/>
                              <a:gd name="connsiteY45" fmla="*/ 213014 h 253204"/>
                              <a:gd name="connsiteX46" fmla="*/ 42672 w 129780"/>
                              <a:gd name="connsiteY46" fmla="*/ 204354 h 253204"/>
                              <a:gd name="connsiteX47" fmla="*/ 41806 w 129780"/>
                              <a:gd name="connsiteY47" fmla="*/ 201757 h 253204"/>
                              <a:gd name="connsiteX48" fmla="*/ 41806 w 129780"/>
                              <a:gd name="connsiteY48" fmla="*/ 200025 h 253204"/>
                              <a:gd name="connsiteX49" fmla="*/ 39208 w 129780"/>
                              <a:gd name="connsiteY49" fmla="*/ 193098 h 253204"/>
                              <a:gd name="connsiteX50" fmla="*/ 38342 w 129780"/>
                              <a:gd name="connsiteY50" fmla="*/ 180109 h 253204"/>
                              <a:gd name="connsiteX51" fmla="*/ 38342 w 129780"/>
                              <a:gd name="connsiteY51" fmla="*/ 165389 h 253204"/>
                              <a:gd name="connsiteX52" fmla="*/ 38342 w 129780"/>
                              <a:gd name="connsiteY52" fmla="*/ 106507 h 253204"/>
                              <a:gd name="connsiteX53" fmla="*/ 38342 w 129780"/>
                              <a:gd name="connsiteY53" fmla="*/ 58882 h 253204"/>
                              <a:gd name="connsiteX54" fmla="*/ 40074 w 129780"/>
                              <a:gd name="connsiteY54" fmla="*/ 51955 h 253204"/>
                              <a:gd name="connsiteX55" fmla="*/ 42672 w 129780"/>
                              <a:gd name="connsiteY55" fmla="*/ 49357 h 253204"/>
                              <a:gd name="connsiteX56" fmla="*/ 47002 w 129780"/>
                              <a:gd name="connsiteY56" fmla="*/ 45027 h 253204"/>
                              <a:gd name="connsiteX57" fmla="*/ 66917 w 129780"/>
                              <a:gd name="connsiteY57" fmla="*/ 40698 h 253204"/>
                              <a:gd name="connsiteX58" fmla="*/ 74711 w 129780"/>
                              <a:gd name="connsiteY58" fmla="*/ 42429 h 253204"/>
                              <a:gd name="connsiteX59" fmla="*/ 79040 w 129780"/>
                              <a:gd name="connsiteY59" fmla="*/ 45027 h 253204"/>
                              <a:gd name="connsiteX60" fmla="*/ 82504 w 129780"/>
                              <a:gd name="connsiteY60" fmla="*/ 45893 h 253204"/>
                              <a:gd name="connsiteX61" fmla="*/ 90297 w 129780"/>
                              <a:gd name="connsiteY61" fmla="*/ 57150 h 253204"/>
                              <a:gd name="connsiteX62" fmla="*/ 90297 w 129780"/>
                              <a:gd name="connsiteY62" fmla="*/ 76200 h 253204"/>
                              <a:gd name="connsiteX63" fmla="*/ 90297 w 129780"/>
                              <a:gd name="connsiteY63" fmla="*/ 92652 h 253204"/>
                              <a:gd name="connsiteX64" fmla="*/ 90297 w 129780"/>
                              <a:gd name="connsiteY64" fmla="*/ 120361 h 253204"/>
                              <a:gd name="connsiteX65" fmla="*/ 92029 w 129780"/>
                              <a:gd name="connsiteY65" fmla="*/ 150668 h 253204"/>
                              <a:gd name="connsiteX66" fmla="*/ 91163 w 129780"/>
                              <a:gd name="connsiteY66" fmla="*/ 180109 h 253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29780" h="253204">
                                <a:moveTo>
                                  <a:pt x="129263" y="148936"/>
                                </a:moveTo>
                                <a:lnTo>
                                  <a:pt x="129263" y="137680"/>
                                </a:lnTo>
                                <a:cubicBezTo>
                                  <a:pt x="129263" y="130752"/>
                                  <a:pt x="128397" y="122959"/>
                                  <a:pt x="129263" y="115166"/>
                                </a:cubicBezTo>
                                <a:cubicBezTo>
                                  <a:pt x="129263" y="109104"/>
                                  <a:pt x="129263" y="103909"/>
                                  <a:pt x="129263" y="97848"/>
                                </a:cubicBezTo>
                                <a:cubicBezTo>
                                  <a:pt x="128397" y="79664"/>
                                  <a:pt x="129263" y="61479"/>
                                  <a:pt x="126665" y="45027"/>
                                </a:cubicBezTo>
                                <a:cubicBezTo>
                                  <a:pt x="124068" y="38100"/>
                                  <a:pt x="120604" y="30307"/>
                                  <a:pt x="117140" y="24245"/>
                                </a:cubicBezTo>
                                <a:cubicBezTo>
                                  <a:pt x="115408" y="21648"/>
                                  <a:pt x="114542" y="19916"/>
                                  <a:pt x="112811" y="18184"/>
                                </a:cubicBezTo>
                                <a:cubicBezTo>
                                  <a:pt x="111079" y="16452"/>
                                  <a:pt x="109347" y="15586"/>
                                  <a:pt x="106749" y="13854"/>
                                </a:cubicBezTo>
                                <a:cubicBezTo>
                                  <a:pt x="104151" y="12123"/>
                                  <a:pt x="101554" y="10391"/>
                                  <a:pt x="98090" y="8659"/>
                                </a:cubicBezTo>
                                <a:cubicBezTo>
                                  <a:pt x="92895" y="6061"/>
                                  <a:pt x="87699" y="3464"/>
                                  <a:pt x="82504" y="1732"/>
                                </a:cubicBezTo>
                                <a:cubicBezTo>
                                  <a:pt x="78174" y="0"/>
                                  <a:pt x="72113" y="0"/>
                                  <a:pt x="66917" y="0"/>
                                </a:cubicBezTo>
                                <a:cubicBezTo>
                                  <a:pt x="58258" y="866"/>
                                  <a:pt x="51331" y="866"/>
                                  <a:pt x="44404" y="3464"/>
                                </a:cubicBezTo>
                                <a:cubicBezTo>
                                  <a:pt x="40940" y="4330"/>
                                  <a:pt x="38342" y="6061"/>
                                  <a:pt x="35745" y="7793"/>
                                </a:cubicBezTo>
                                <a:cubicBezTo>
                                  <a:pt x="27086" y="12123"/>
                                  <a:pt x="21024" y="13854"/>
                                  <a:pt x="15829" y="19916"/>
                                </a:cubicBezTo>
                                <a:cubicBezTo>
                                  <a:pt x="11499" y="25111"/>
                                  <a:pt x="7170" y="28575"/>
                                  <a:pt x="4572" y="36368"/>
                                </a:cubicBezTo>
                                <a:lnTo>
                                  <a:pt x="2840" y="43295"/>
                                </a:lnTo>
                                <a:cubicBezTo>
                                  <a:pt x="1974" y="47625"/>
                                  <a:pt x="1974" y="53686"/>
                                  <a:pt x="1974" y="58016"/>
                                </a:cubicBezTo>
                                <a:cubicBezTo>
                                  <a:pt x="1974" y="58882"/>
                                  <a:pt x="1974" y="60614"/>
                                  <a:pt x="1974" y="62345"/>
                                </a:cubicBezTo>
                                <a:cubicBezTo>
                                  <a:pt x="1974" y="75334"/>
                                  <a:pt x="242" y="89189"/>
                                  <a:pt x="1974" y="103909"/>
                                </a:cubicBezTo>
                                <a:cubicBezTo>
                                  <a:pt x="1974" y="110836"/>
                                  <a:pt x="1974" y="117764"/>
                                  <a:pt x="1108" y="124691"/>
                                </a:cubicBezTo>
                                <a:cubicBezTo>
                                  <a:pt x="1108" y="131618"/>
                                  <a:pt x="1108" y="137680"/>
                                  <a:pt x="1108" y="144607"/>
                                </a:cubicBezTo>
                                <a:cubicBezTo>
                                  <a:pt x="1108" y="147205"/>
                                  <a:pt x="1108" y="148936"/>
                                  <a:pt x="1108" y="150668"/>
                                </a:cubicBezTo>
                                <a:cubicBezTo>
                                  <a:pt x="1108" y="154998"/>
                                  <a:pt x="1108" y="158461"/>
                                  <a:pt x="1108" y="162791"/>
                                </a:cubicBezTo>
                                <a:cubicBezTo>
                                  <a:pt x="1108" y="168852"/>
                                  <a:pt x="-623" y="174914"/>
                                  <a:pt x="242" y="181841"/>
                                </a:cubicBezTo>
                                <a:cubicBezTo>
                                  <a:pt x="242" y="186170"/>
                                  <a:pt x="1108" y="189634"/>
                                  <a:pt x="1108" y="193098"/>
                                </a:cubicBezTo>
                                <a:cubicBezTo>
                                  <a:pt x="1108" y="195695"/>
                                  <a:pt x="1108" y="197427"/>
                                  <a:pt x="1108" y="199159"/>
                                </a:cubicBezTo>
                                <a:cubicBezTo>
                                  <a:pt x="1108" y="207818"/>
                                  <a:pt x="4572" y="213880"/>
                                  <a:pt x="7170" y="219075"/>
                                </a:cubicBezTo>
                                <a:cubicBezTo>
                                  <a:pt x="14097" y="231198"/>
                                  <a:pt x="23622" y="238991"/>
                                  <a:pt x="34879" y="245918"/>
                                </a:cubicBezTo>
                                <a:cubicBezTo>
                                  <a:pt x="39208" y="248516"/>
                                  <a:pt x="43538" y="250248"/>
                                  <a:pt x="47002" y="251979"/>
                                </a:cubicBezTo>
                                <a:cubicBezTo>
                                  <a:pt x="48733" y="251979"/>
                                  <a:pt x="50465" y="251979"/>
                                  <a:pt x="52197" y="251979"/>
                                </a:cubicBezTo>
                                <a:lnTo>
                                  <a:pt x="57392" y="252845"/>
                                </a:lnTo>
                                <a:cubicBezTo>
                                  <a:pt x="63454" y="253711"/>
                                  <a:pt x="68649" y="252845"/>
                                  <a:pt x="72979" y="251979"/>
                                </a:cubicBezTo>
                                <a:lnTo>
                                  <a:pt x="78174" y="251114"/>
                                </a:lnTo>
                                <a:cubicBezTo>
                                  <a:pt x="85968" y="248516"/>
                                  <a:pt x="90297" y="246784"/>
                                  <a:pt x="95492" y="245052"/>
                                </a:cubicBezTo>
                                <a:cubicBezTo>
                                  <a:pt x="98090" y="243320"/>
                                  <a:pt x="100688" y="241589"/>
                                  <a:pt x="103286" y="239857"/>
                                </a:cubicBezTo>
                                <a:cubicBezTo>
                                  <a:pt x="105883" y="238125"/>
                                  <a:pt x="108481" y="237259"/>
                                  <a:pt x="111079" y="234661"/>
                                </a:cubicBezTo>
                                <a:cubicBezTo>
                                  <a:pt x="117140" y="229466"/>
                                  <a:pt x="121470" y="223405"/>
                                  <a:pt x="124068" y="215611"/>
                                </a:cubicBezTo>
                                <a:cubicBezTo>
                                  <a:pt x="124933" y="209550"/>
                                  <a:pt x="125799" y="203489"/>
                                  <a:pt x="127531" y="195695"/>
                                </a:cubicBezTo>
                                <a:cubicBezTo>
                                  <a:pt x="130129" y="179243"/>
                                  <a:pt x="130129" y="164523"/>
                                  <a:pt x="129263" y="148936"/>
                                </a:cubicBezTo>
                                <a:close/>
                                <a:moveTo>
                                  <a:pt x="91163" y="180109"/>
                                </a:moveTo>
                                <a:cubicBezTo>
                                  <a:pt x="91163" y="180975"/>
                                  <a:pt x="91163" y="181841"/>
                                  <a:pt x="90297" y="183573"/>
                                </a:cubicBezTo>
                                <a:cubicBezTo>
                                  <a:pt x="91163" y="188768"/>
                                  <a:pt x="90297" y="194830"/>
                                  <a:pt x="88565" y="199159"/>
                                </a:cubicBezTo>
                                <a:lnTo>
                                  <a:pt x="85968" y="203489"/>
                                </a:lnTo>
                                <a:cubicBezTo>
                                  <a:pt x="85102" y="204354"/>
                                  <a:pt x="85968" y="204354"/>
                                  <a:pt x="84236" y="206086"/>
                                </a:cubicBezTo>
                                <a:cubicBezTo>
                                  <a:pt x="79906" y="210416"/>
                                  <a:pt x="73845" y="213880"/>
                                  <a:pt x="65186" y="214745"/>
                                </a:cubicBezTo>
                                <a:cubicBezTo>
                                  <a:pt x="60856" y="214745"/>
                                  <a:pt x="55661" y="214745"/>
                                  <a:pt x="52197" y="213014"/>
                                </a:cubicBezTo>
                                <a:cubicBezTo>
                                  <a:pt x="47867" y="211282"/>
                                  <a:pt x="46136" y="206952"/>
                                  <a:pt x="42672" y="204354"/>
                                </a:cubicBezTo>
                                <a:cubicBezTo>
                                  <a:pt x="42672" y="203489"/>
                                  <a:pt x="41806" y="202623"/>
                                  <a:pt x="41806" y="201757"/>
                                </a:cubicBezTo>
                                <a:cubicBezTo>
                                  <a:pt x="41806" y="201757"/>
                                  <a:pt x="41806" y="200891"/>
                                  <a:pt x="41806" y="200025"/>
                                </a:cubicBezTo>
                                <a:cubicBezTo>
                                  <a:pt x="41806" y="198293"/>
                                  <a:pt x="40074" y="195695"/>
                                  <a:pt x="39208" y="193098"/>
                                </a:cubicBezTo>
                                <a:cubicBezTo>
                                  <a:pt x="38342" y="188768"/>
                                  <a:pt x="38342" y="184439"/>
                                  <a:pt x="38342" y="180109"/>
                                </a:cubicBezTo>
                                <a:cubicBezTo>
                                  <a:pt x="38342" y="174914"/>
                                  <a:pt x="38342" y="170584"/>
                                  <a:pt x="38342" y="165389"/>
                                </a:cubicBezTo>
                                <a:cubicBezTo>
                                  <a:pt x="37477" y="147205"/>
                                  <a:pt x="37477" y="123825"/>
                                  <a:pt x="38342" y="106507"/>
                                </a:cubicBezTo>
                                <a:cubicBezTo>
                                  <a:pt x="38342" y="90054"/>
                                  <a:pt x="40074" y="73602"/>
                                  <a:pt x="38342" y="58882"/>
                                </a:cubicBezTo>
                                <a:cubicBezTo>
                                  <a:pt x="40074" y="56284"/>
                                  <a:pt x="39208" y="54552"/>
                                  <a:pt x="40074" y="51955"/>
                                </a:cubicBezTo>
                                <a:lnTo>
                                  <a:pt x="42672" y="49357"/>
                                </a:lnTo>
                                <a:lnTo>
                                  <a:pt x="47002" y="45027"/>
                                </a:lnTo>
                                <a:cubicBezTo>
                                  <a:pt x="53929" y="42429"/>
                                  <a:pt x="59124" y="40698"/>
                                  <a:pt x="66917" y="40698"/>
                                </a:cubicBezTo>
                                <a:cubicBezTo>
                                  <a:pt x="68649" y="40698"/>
                                  <a:pt x="72113" y="41564"/>
                                  <a:pt x="74711" y="42429"/>
                                </a:cubicBezTo>
                                <a:lnTo>
                                  <a:pt x="79040" y="45027"/>
                                </a:lnTo>
                                <a:cubicBezTo>
                                  <a:pt x="79906" y="45893"/>
                                  <a:pt x="81638" y="45893"/>
                                  <a:pt x="82504" y="45893"/>
                                </a:cubicBezTo>
                                <a:cubicBezTo>
                                  <a:pt x="85102" y="48491"/>
                                  <a:pt x="88565" y="52820"/>
                                  <a:pt x="90297" y="57150"/>
                                </a:cubicBezTo>
                                <a:cubicBezTo>
                                  <a:pt x="92029" y="62345"/>
                                  <a:pt x="90297" y="70139"/>
                                  <a:pt x="90297" y="76200"/>
                                </a:cubicBezTo>
                                <a:cubicBezTo>
                                  <a:pt x="90297" y="82261"/>
                                  <a:pt x="90297" y="87457"/>
                                  <a:pt x="90297" y="92652"/>
                                </a:cubicBezTo>
                                <a:cubicBezTo>
                                  <a:pt x="90297" y="102177"/>
                                  <a:pt x="90297" y="111702"/>
                                  <a:pt x="90297" y="120361"/>
                                </a:cubicBezTo>
                                <a:lnTo>
                                  <a:pt x="92029" y="150668"/>
                                </a:lnTo>
                                <a:cubicBezTo>
                                  <a:pt x="92895" y="160193"/>
                                  <a:pt x="92895" y="171450"/>
                                  <a:pt x="91163" y="180109"/>
                                </a:cubicBezTo>
                                <a:close/>
                              </a:path>
                            </a:pathLst>
                          </a:custGeom>
                          <a:solidFill>
                            <a:srgbClr val="FFFFFF"/>
                          </a:solidFill>
                          <a:ln w="8653" cap="flat">
                            <a:noFill/>
                            <a:prstDash val="solid"/>
                            <a:miter/>
                          </a:ln>
                        </wps:spPr>
                        <wps:bodyPr rtlCol="0" anchor="ctr"/>
                      </wps:wsp>
                      <wps:wsp>
                        <wps:cNvPr id="263756293" name="Freeform 263756293">
                          <a:extLst>
                            <a:ext uri="{FF2B5EF4-FFF2-40B4-BE49-F238E27FC236}">
                              <a16:creationId xmlns:a16="http://schemas.microsoft.com/office/drawing/2014/main" id="{48B0A239-05C5-BBA4-D0D9-0A31EA00B400}"/>
                            </a:ext>
                          </a:extLst>
                        </wps:cNvPr>
                        <wps:cNvSpPr/>
                        <wps:spPr>
                          <a:xfrm>
                            <a:off x="3938003" y="1078431"/>
                            <a:ext cx="129020" cy="248515"/>
                          </a:xfrm>
                          <a:custGeom>
                            <a:avLst/>
                            <a:gdLst>
                              <a:gd name="connsiteX0" fmla="*/ 1732 w 129020"/>
                              <a:gd name="connsiteY0" fmla="*/ 12123 h 248515"/>
                              <a:gd name="connsiteX1" fmla="*/ 1732 w 129020"/>
                              <a:gd name="connsiteY1" fmla="*/ 31173 h 248515"/>
                              <a:gd name="connsiteX2" fmla="*/ 1732 w 129020"/>
                              <a:gd name="connsiteY2" fmla="*/ 45893 h 248515"/>
                              <a:gd name="connsiteX3" fmla="*/ 866 w 129020"/>
                              <a:gd name="connsiteY3" fmla="*/ 74468 h 248515"/>
                              <a:gd name="connsiteX4" fmla="*/ 2598 w 129020"/>
                              <a:gd name="connsiteY4" fmla="*/ 160193 h 248515"/>
                              <a:gd name="connsiteX5" fmla="*/ 866 w 129020"/>
                              <a:gd name="connsiteY5" fmla="*/ 188768 h 248515"/>
                              <a:gd name="connsiteX6" fmla="*/ 1732 w 129020"/>
                              <a:gd name="connsiteY6" fmla="*/ 198293 h 248515"/>
                              <a:gd name="connsiteX7" fmla="*/ 0 w 129020"/>
                              <a:gd name="connsiteY7" fmla="*/ 207818 h 248515"/>
                              <a:gd name="connsiteX8" fmla="*/ 1732 w 129020"/>
                              <a:gd name="connsiteY8" fmla="*/ 228600 h 248515"/>
                              <a:gd name="connsiteX9" fmla="*/ 866 w 129020"/>
                              <a:gd name="connsiteY9" fmla="*/ 246784 h 248515"/>
                              <a:gd name="connsiteX10" fmla="*/ 18184 w 129020"/>
                              <a:gd name="connsiteY10" fmla="*/ 248516 h 248515"/>
                              <a:gd name="connsiteX11" fmla="*/ 38966 w 129020"/>
                              <a:gd name="connsiteY11" fmla="*/ 246784 h 248515"/>
                              <a:gd name="connsiteX12" fmla="*/ 39832 w 129020"/>
                              <a:gd name="connsiteY12" fmla="*/ 216477 h 248515"/>
                              <a:gd name="connsiteX13" fmla="*/ 38966 w 129020"/>
                              <a:gd name="connsiteY13" fmla="*/ 182707 h 248515"/>
                              <a:gd name="connsiteX14" fmla="*/ 54552 w 129020"/>
                              <a:gd name="connsiteY14" fmla="*/ 139411 h 248515"/>
                              <a:gd name="connsiteX15" fmla="*/ 73602 w 129020"/>
                              <a:gd name="connsiteY15" fmla="*/ 139411 h 248515"/>
                              <a:gd name="connsiteX16" fmla="*/ 92652 w 129020"/>
                              <a:gd name="connsiteY16" fmla="*/ 139411 h 248515"/>
                              <a:gd name="connsiteX17" fmla="*/ 109104 w 129020"/>
                              <a:gd name="connsiteY17" fmla="*/ 140277 h 248515"/>
                              <a:gd name="connsiteX18" fmla="*/ 110836 w 129020"/>
                              <a:gd name="connsiteY18" fmla="*/ 118630 h 248515"/>
                              <a:gd name="connsiteX19" fmla="*/ 109104 w 129020"/>
                              <a:gd name="connsiteY19" fmla="*/ 105641 h 248515"/>
                              <a:gd name="connsiteX20" fmla="*/ 105641 w 129020"/>
                              <a:gd name="connsiteY20" fmla="*/ 105641 h 248515"/>
                              <a:gd name="connsiteX21" fmla="*/ 96982 w 129020"/>
                              <a:gd name="connsiteY21" fmla="*/ 105641 h 248515"/>
                              <a:gd name="connsiteX22" fmla="*/ 92652 w 129020"/>
                              <a:gd name="connsiteY22" fmla="*/ 105641 h 248515"/>
                              <a:gd name="connsiteX23" fmla="*/ 57150 w 129020"/>
                              <a:gd name="connsiteY23" fmla="*/ 104775 h 248515"/>
                              <a:gd name="connsiteX24" fmla="*/ 42429 w 129020"/>
                              <a:gd name="connsiteY24" fmla="*/ 104775 h 248515"/>
                              <a:gd name="connsiteX25" fmla="*/ 40698 w 129020"/>
                              <a:gd name="connsiteY25" fmla="*/ 102177 h 248515"/>
                              <a:gd name="connsiteX26" fmla="*/ 40698 w 129020"/>
                              <a:gd name="connsiteY26" fmla="*/ 94384 h 248515"/>
                              <a:gd name="connsiteX27" fmla="*/ 38966 w 129020"/>
                              <a:gd name="connsiteY27" fmla="*/ 58016 h 248515"/>
                              <a:gd name="connsiteX28" fmla="*/ 42429 w 129020"/>
                              <a:gd name="connsiteY28" fmla="*/ 37234 h 248515"/>
                              <a:gd name="connsiteX29" fmla="*/ 46759 w 129020"/>
                              <a:gd name="connsiteY29" fmla="*/ 38100 h 248515"/>
                              <a:gd name="connsiteX30" fmla="*/ 62345 w 129020"/>
                              <a:gd name="connsiteY30" fmla="*/ 37234 h 248515"/>
                              <a:gd name="connsiteX31" fmla="*/ 74468 w 129020"/>
                              <a:gd name="connsiteY31" fmla="*/ 38100 h 248515"/>
                              <a:gd name="connsiteX32" fmla="*/ 80529 w 129020"/>
                              <a:gd name="connsiteY32" fmla="*/ 38100 h 248515"/>
                              <a:gd name="connsiteX33" fmla="*/ 83127 w 129020"/>
                              <a:gd name="connsiteY33" fmla="*/ 38966 h 248515"/>
                              <a:gd name="connsiteX34" fmla="*/ 84859 w 129020"/>
                              <a:gd name="connsiteY34" fmla="*/ 38100 h 248515"/>
                              <a:gd name="connsiteX35" fmla="*/ 87457 w 129020"/>
                              <a:gd name="connsiteY35" fmla="*/ 38100 h 248515"/>
                              <a:gd name="connsiteX36" fmla="*/ 96116 w 129020"/>
                              <a:gd name="connsiteY36" fmla="*/ 38100 h 248515"/>
                              <a:gd name="connsiteX37" fmla="*/ 127288 w 129020"/>
                              <a:gd name="connsiteY37" fmla="*/ 38966 h 248515"/>
                              <a:gd name="connsiteX38" fmla="*/ 129020 w 129020"/>
                              <a:gd name="connsiteY38" fmla="*/ 18184 h 248515"/>
                              <a:gd name="connsiteX39" fmla="*/ 128154 w 129020"/>
                              <a:gd name="connsiteY39" fmla="*/ 866 h 248515"/>
                              <a:gd name="connsiteX40" fmla="*/ 88323 w 129020"/>
                              <a:gd name="connsiteY40" fmla="*/ 0 h 248515"/>
                              <a:gd name="connsiteX41" fmla="*/ 65809 w 129020"/>
                              <a:gd name="connsiteY41" fmla="*/ 866 h 248515"/>
                              <a:gd name="connsiteX42" fmla="*/ 2598 w 129020"/>
                              <a:gd name="connsiteY42" fmla="*/ 0 h 248515"/>
                              <a:gd name="connsiteX43" fmla="*/ 2598 w 129020"/>
                              <a:gd name="connsiteY43" fmla="*/ 866 h 248515"/>
                              <a:gd name="connsiteX44" fmla="*/ 1732 w 129020"/>
                              <a:gd name="connsiteY44" fmla="*/ 12123 h 248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29020" h="248515">
                                <a:moveTo>
                                  <a:pt x="1732" y="12123"/>
                                </a:moveTo>
                                <a:cubicBezTo>
                                  <a:pt x="1732" y="18184"/>
                                  <a:pt x="1732" y="24245"/>
                                  <a:pt x="1732" y="31173"/>
                                </a:cubicBezTo>
                                <a:lnTo>
                                  <a:pt x="1732" y="45893"/>
                                </a:lnTo>
                                <a:cubicBezTo>
                                  <a:pt x="1732" y="55418"/>
                                  <a:pt x="866" y="64943"/>
                                  <a:pt x="866" y="74468"/>
                                </a:cubicBezTo>
                                <a:cubicBezTo>
                                  <a:pt x="866" y="99580"/>
                                  <a:pt x="2598" y="129886"/>
                                  <a:pt x="2598" y="160193"/>
                                </a:cubicBezTo>
                                <a:cubicBezTo>
                                  <a:pt x="2598" y="171450"/>
                                  <a:pt x="866" y="180975"/>
                                  <a:pt x="866" y="188768"/>
                                </a:cubicBezTo>
                                <a:cubicBezTo>
                                  <a:pt x="866" y="192232"/>
                                  <a:pt x="866" y="194830"/>
                                  <a:pt x="1732" y="198293"/>
                                </a:cubicBezTo>
                                <a:cubicBezTo>
                                  <a:pt x="866" y="200891"/>
                                  <a:pt x="0" y="204354"/>
                                  <a:pt x="0" y="207818"/>
                                </a:cubicBezTo>
                                <a:cubicBezTo>
                                  <a:pt x="0" y="214745"/>
                                  <a:pt x="1732" y="221673"/>
                                  <a:pt x="1732" y="228600"/>
                                </a:cubicBezTo>
                                <a:cubicBezTo>
                                  <a:pt x="1732" y="234661"/>
                                  <a:pt x="866" y="240723"/>
                                  <a:pt x="866" y="246784"/>
                                </a:cubicBezTo>
                                <a:cubicBezTo>
                                  <a:pt x="6927" y="248516"/>
                                  <a:pt x="12123" y="248516"/>
                                  <a:pt x="18184" y="248516"/>
                                </a:cubicBezTo>
                                <a:cubicBezTo>
                                  <a:pt x="25111" y="248516"/>
                                  <a:pt x="32038" y="247650"/>
                                  <a:pt x="38966" y="246784"/>
                                </a:cubicBezTo>
                                <a:cubicBezTo>
                                  <a:pt x="38966" y="237259"/>
                                  <a:pt x="39832" y="226002"/>
                                  <a:pt x="39832" y="216477"/>
                                </a:cubicBezTo>
                                <a:cubicBezTo>
                                  <a:pt x="39832" y="207818"/>
                                  <a:pt x="38966" y="195695"/>
                                  <a:pt x="38966" y="182707"/>
                                </a:cubicBezTo>
                                <a:cubicBezTo>
                                  <a:pt x="38966" y="133350"/>
                                  <a:pt x="39832" y="139411"/>
                                  <a:pt x="54552" y="139411"/>
                                </a:cubicBezTo>
                                <a:cubicBezTo>
                                  <a:pt x="61479" y="139411"/>
                                  <a:pt x="66675" y="139411"/>
                                  <a:pt x="73602" y="139411"/>
                                </a:cubicBezTo>
                                <a:cubicBezTo>
                                  <a:pt x="78798" y="139411"/>
                                  <a:pt x="85725" y="139411"/>
                                  <a:pt x="92652" y="139411"/>
                                </a:cubicBezTo>
                                <a:cubicBezTo>
                                  <a:pt x="97848" y="139411"/>
                                  <a:pt x="103043" y="139411"/>
                                  <a:pt x="109104" y="140277"/>
                                </a:cubicBezTo>
                                <a:cubicBezTo>
                                  <a:pt x="109970" y="133350"/>
                                  <a:pt x="110836" y="125557"/>
                                  <a:pt x="110836" y="118630"/>
                                </a:cubicBezTo>
                                <a:cubicBezTo>
                                  <a:pt x="110836" y="114300"/>
                                  <a:pt x="110836" y="109970"/>
                                  <a:pt x="109104" y="105641"/>
                                </a:cubicBezTo>
                                <a:cubicBezTo>
                                  <a:pt x="108239" y="105641"/>
                                  <a:pt x="106507" y="105641"/>
                                  <a:pt x="105641" y="105641"/>
                                </a:cubicBezTo>
                                <a:cubicBezTo>
                                  <a:pt x="103043" y="105641"/>
                                  <a:pt x="99580" y="105641"/>
                                  <a:pt x="96982" y="105641"/>
                                </a:cubicBezTo>
                                <a:cubicBezTo>
                                  <a:pt x="95250" y="105641"/>
                                  <a:pt x="94384" y="105641"/>
                                  <a:pt x="92652" y="105641"/>
                                </a:cubicBezTo>
                                <a:cubicBezTo>
                                  <a:pt x="81395" y="105641"/>
                                  <a:pt x="70138" y="104775"/>
                                  <a:pt x="57150" y="104775"/>
                                </a:cubicBezTo>
                                <a:cubicBezTo>
                                  <a:pt x="51955" y="104775"/>
                                  <a:pt x="47625" y="104775"/>
                                  <a:pt x="42429" y="104775"/>
                                </a:cubicBezTo>
                                <a:cubicBezTo>
                                  <a:pt x="42429" y="103043"/>
                                  <a:pt x="41564" y="103043"/>
                                  <a:pt x="40698" y="102177"/>
                                </a:cubicBezTo>
                                <a:lnTo>
                                  <a:pt x="40698" y="94384"/>
                                </a:lnTo>
                                <a:cubicBezTo>
                                  <a:pt x="40698" y="82261"/>
                                  <a:pt x="38966" y="69273"/>
                                  <a:pt x="38966" y="58016"/>
                                </a:cubicBezTo>
                                <a:cubicBezTo>
                                  <a:pt x="38966" y="51089"/>
                                  <a:pt x="38966" y="39832"/>
                                  <a:pt x="42429" y="37234"/>
                                </a:cubicBezTo>
                                <a:cubicBezTo>
                                  <a:pt x="44161" y="38100"/>
                                  <a:pt x="44161" y="38100"/>
                                  <a:pt x="46759" y="38100"/>
                                </a:cubicBezTo>
                                <a:cubicBezTo>
                                  <a:pt x="51089" y="38100"/>
                                  <a:pt x="56284" y="37234"/>
                                  <a:pt x="62345" y="37234"/>
                                </a:cubicBezTo>
                                <a:cubicBezTo>
                                  <a:pt x="66675" y="37234"/>
                                  <a:pt x="70138" y="38100"/>
                                  <a:pt x="74468" y="38100"/>
                                </a:cubicBezTo>
                                <a:lnTo>
                                  <a:pt x="80529" y="38100"/>
                                </a:lnTo>
                                <a:cubicBezTo>
                                  <a:pt x="81395" y="38100"/>
                                  <a:pt x="82261" y="38100"/>
                                  <a:pt x="83127" y="38966"/>
                                </a:cubicBezTo>
                                <a:cubicBezTo>
                                  <a:pt x="83127" y="38966"/>
                                  <a:pt x="83993" y="38100"/>
                                  <a:pt x="84859" y="38100"/>
                                </a:cubicBezTo>
                                <a:lnTo>
                                  <a:pt x="87457" y="38100"/>
                                </a:lnTo>
                                <a:cubicBezTo>
                                  <a:pt x="90920" y="38100"/>
                                  <a:pt x="93518" y="38100"/>
                                  <a:pt x="96116" y="38100"/>
                                </a:cubicBezTo>
                                <a:cubicBezTo>
                                  <a:pt x="109104" y="38100"/>
                                  <a:pt x="116032" y="38966"/>
                                  <a:pt x="127288" y="38966"/>
                                </a:cubicBezTo>
                                <a:cubicBezTo>
                                  <a:pt x="128154" y="31173"/>
                                  <a:pt x="129020" y="25111"/>
                                  <a:pt x="129020" y="18184"/>
                                </a:cubicBezTo>
                                <a:cubicBezTo>
                                  <a:pt x="129020" y="12989"/>
                                  <a:pt x="129020" y="6927"/>
                                  <a:pt x="128154" y="866"/>
                                </a:cubicBezTo>
                                <a:cubicBezTo>
                                  <a:pt x="114300" y="866"/>
                                  <a:pt x="101311" y="0"/>
                                  <a:pt x="88323" y="0"/>
                                </a:cubicBezTo>
                                <a:cubicBezTo>
                                  <a:pt x="81395" y="0"/>
                                  <a:pt x="73602" y="866"/>
                                  <a:pt x="65809" y="866"/>
                                </a:cubicBezTo>
                                <a:cubicBezTo>
                                  <a:pt x="44161" y="866"/>
                                  <a:pt x="24245" y="866"/>
                                  <a:pt x="2598" y="0"/>
                                </a:cubicBezTo>
                                <a:cubicBezTo>
                                  <a:pt x="2598" y="0"/>
                                  <a:pt x="2598" y="0"/>
                                  <a:pt x="2598" y="866"/>
                                </a:cubicBezTo>
                                <a:cubicBezTo>
                                  <a:pt x="1732" y="2598"/>
                                  <a:pt x="1732" y="7793"/>
                                  <a:pt x="1732" y="12123"/>
                                </a:cubicBezTo>
                                <a:close/>
                              </a:path>
                            </a:pathLst>
                          </a:custGeom>
                          <a:solidFill>
                            <a:srgbClr val="FFFFFF"/>
                          </a:solidFill>
                          <a:ln w="8653" cap="flat">
                            <a:noFill/>
                            <a:prstDash val="solid"/>
                            <a:miter/>
                          </a:ln>
                        </wps:spPr>
                        <wps:bodyPr rtlCol="0" anchor="ctr"/>
                      </wps:wsp>
                      <wps:wsp>
                        <wps:cNvPr id="379571977" name="Freeform 379571977">
                          <a:extLst>
                            <a:ext uri="{FF2B5EF4-FFF2-40B4-BE49-F238E27FC236}">
                              <a16:creationId xmlns:a16="http://schemas.microsoft.com/office/drawing/2014/main" id="{0B4399D5-7ACF-629C-0FED-8B3E2A5A0959}"/>
                            </a:ext>
                          </a:extLst>
                        </wps:cNvPr>
                        <wps:cNvSpPr/>
                        <wps:spPr>
                          <a:xfrm>
                            <a:off x="4111666" y="1078046"/>
                            <a:ext cx="39763" cy="248277"/>
                          </a:xfrm>
                          <a:custGeom>
                            <a:avLst/>
                            <a:gdLst>
                              <a:gd name="connsiteX0" fmla="*/ 385 w 39763"/>
                              <a:gd name="connsiteY0" fmla="*/ 11642 h 248277"/>
                              <a:gd name="connsiteX1" fmla="*/ 385 w 39763"/>
                              <a:gd name="connsiteY1" fmla="*/ 37619 h 248277"/>
                              <a:gd name="connsiteX2" fmla="*/ 385 w 39763"/>
                              <a:gd name="connsiteY2" fmla="*/ 63596 h 248277"/>
                              <a:gd name="connsiteX3" fmla="*/ 385 w 39763"/>
                              <a:gd name="connsiteY3" fmla="*/ 140662 h 248277"/>
                              <a:gd name="connsiteX4" fmla="*/ 1251 w 39763"/>
                              <a:gd name="connsiteY4" fmla="*/ 164908 h 248277"/>
                              <a:gd name="connsiteX5" fmla="*/ 1251 w 39763"/>
                              <a:gd name="connsiteY5" fmla="*/ 201276 h 248277"/>
                              <a:gd name="connsiteX6" fmla="*/ 385 w 39763"/>
                              <a:gd name="connsiteY6" fmla="*/ 213398 h 248277"/>
                              <a:gd name="connsiteX7" fmla="*/ 1251 w 39763"/>
                              <a:gd name="connsiteY7" fmla="*/ 247169 h 248277"/>
                              <a:gd name="connsiteX8" fmla="*/ 20301 w 39763"/>
                              <a:gd name="connsiteY8" fmla="*/ 248035 h 248277"/>
                              <a:gd name="connsiteX9" fmla="*/ 35021 w 39763"/>
                              <a:gd name="connsiteY9" fmla="*/ 247169 h 248277"/>
                              <a:gd name="connsiteX10" fmla="*/ 39351 w 39763"/>
                              <a:gd name="connsiteY10" fmla="*/ 248035 h 248277"/>
                              <a:gd name="connsiteX11" fmla="*/ 37619 w 39763"/>
                              <a:gd name="connsiteY11" fmla="*/ 151919 h 248277"/>
                              <a:gd name="connsiteX12" fmla="*/ 37619 w 39763"/>
                              <a:gd name="connsiteY12" fmla="*/ 131137 h 248277"/>
                              <a:gd name="connsiteX13" fmla="*/ 37619 w 39763"/>
                              <a:gd name="connsiteY13" fmla="*/ 106026 h 248277"/>
                              <a:gd name="connsiteX14" fmla="*/ 37619 w 39763"/>
                              <a:gd name="connsiteY14" fmla="*/ 91305 h 248277"/>
                              <a:gd name="connsiteX15" fmla="*/ 37619 w 39763"/>
                              <a:gd name="connsiteY15" fmla="*/ 60999 h 248277"/>
                              <a:gd name="connsiteX16" fmla="*/ 37619 w 39763"/>
                              <a:gd name="connsiteY16" fmla="*/ 385 h 248277"/>
                              <a:gd name="connsiteX17" fmla="*/ 33289 w 39763"/>
                              <a:gd name="connsiteY17" fmla="*/ 385 h 248277"/>
                              <a:gd name="connsiteX18" fmla="*/ 385 w 39763"/>
                              <a:gd name="connsiteY18" fmla="*/ 1251 h 248277"/>
                              <a:gd name="connsiteX19" fmla="*/ 385 w 39763"/>
                              <a:gd name="connsiteY19" fmla="*/ 11642 h 24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63" h="248277">
                                <a:moveTo>
                                  <a:pt x="385" y="11642"/>
                                </a:moveTo>
                                <a:cubicBezTo>
                                  <a:pt x="385" y="20301"/>
                                  <a:pt x="385" y="28960"/>
                                  <a:pt x="385" y="37619"/>
                                </a:cubicBezTo>
                                <a:cubicBezTo>
                                  <a:pt x="385" y="46278"/>
                                  <a:pt x="1251" y="54937"/>
                                  <a:pt x="385" y="63596"/>
                                </a:cubicBezTo>
                                <a:cubicBezTo>
                                  <a:pt x="385" y="89574"/>
                                  <a:pt x="-481" y="114685"/>
                                  <a:pt x="385" y="140662"/>
                                </a:cubicBezTo>
                                <a:cubicBezTo>
                                  <a:pt x="385" y="149321"/>
                                  <a:pt x="385" y="156249"/>
                                  <a:pt x="1251" y="164908"/>
                                </a:cubicBezTo>
                                <a:cubicBezTo>
                                  <a:pt x="2117" y="177030"/>
                                  <a:pt x="1251" y="190019"/>
                                  <a:pt x="1251" y="201276"/>
                                </a:cubicBezTo>
                                <a:cubicBezTo>
                                  <a:pt x="1251" y="205605"/>
                                  <a:pt x="385" y="209069"/>
                                  <a:pt x="385" y="213398"/>
                                </a:cubicBezTo>
                                <a:cubicBezTo>
                                  <a:pt x="385" y="225521"/>
                                  <a:pt x="1251" y="236778"/>
                                  <a:pt x="1251" y="247169"/>
                                </a:cubicBezTo>
                                <a:cubicBezTo>
                                  <a:pt x="8178" y="247169"/>
                                  <a:pt x="14239" y="248901"/>
                                  <a:pt x="20301" y="248035"/>
                                </a:cubicBezTo>
                                <a:cubicBezTo>
                                  <a:pt x="25496" y="248035"/>
                                  <a:pt x="30692" y="247169"/>
                                  <a:pt x="35021" y="247169"/>
                                </a:cubicBezTo>
                                <a:cubicBezTo>
                                  <a:pt x="36753" y="247169"/>
                                  <a:pt x="38485" y="247169"/>
                                  <a:pt x="39351" y="248035"/>
                                </a:cubicBezTo>
                                <a:cubicBezTo>
                                  <a:pt x="41083" y="216862"/>
                                  <a:pt x="36753" y="184824"/>
                                  <a:pt x="37619" y="151919"/>
                                </a:cubicBezTo>
                                <a:cubicBezTo>
                                  <a:pt x="37619" y="144992"/>
                                  <a:pt x="37619" y="138064"/>
                                  <a:pt x="37619" y="131137"/>
                                </a:cubicBezTo>
                                <a:cubicBezTo>
                                  <a:pt x="37619" y="122478"/>
                                  <a:pt x="38485" y="114685"/>
                                  <a:pt x="37619" y="106026"/>
                                </a:cubicBezTo>
                                <a:lnTo>
                                  <a:pt x="37619" y="91305"/>
                                </a:lnTo>
                                <a:cubicBezTo>
                                  <a:pt x="37619" y="80914"/>
                                  <a:pt x="37619" y="70523"/>
                                  <a:pt x="37619" y="60999"/>
                                </a:cubicBezTo>
                                <a:cubicBezTo>
                                  <a:pt x="36753" y="39351"/>
                                  <a:pt x="38485" y="19435"/>
                                  <a:pt x="37619" y="385"/>
                                </a:cubicBezTo>
                                <a:cubicBezTo>
                                  <a:pt x="36753" y="-481"/>
                                  <a:pt x="34155" y="385"/>
                                  <a:pt x="33289" y="385"/>
                                </a:cubicBezTo>
                                <a:cubicBezTo>
                                  <a:pt x="21167" y="385"/>
                                  <a:pt x="12508" y="385"/>
                                  <a:pt x="385" y="1251"/>
                                </a:cubicBezTo>
                                <a:cubicBezTo>
                                  <a:pt x="1251" y="2983"/>
                                  <a:pt x="385" y="9044"/>
                                  <a:pt x="385" y="11642"/>
                                </a:cubicBezTo>
                                <a:close/>
                              </a:path>
                            </a:pathLst>
                          </a:custGeom>
                          <a:solidFill>
                            <a:srgbClr val="FFFFFF"/>
                          </a:solidFill>
                          <a:ln w="8653" cap="flat">
                            <a:noFill/>
                            <a:prstDash val="solid"/>
                            <a:miter/>
                          </a:ln>
                        </wps:spPr>
                        <wps:bodyPr rtlCol="0" anchor="ctr"/>
                      </wps:wsp>
                      <wps:wsp>
                        <wps:cNvPr id="58893374" name="Freeform 58893374">
                          <a:extLst>
                            <a:ext uri="{FF2B5EF4-FFF2-40B4-BE49-F238E27FC236}">
                              <a16:creationId xmlns:a16="http://schemas.microsoft.com/office/drawing/2014/main" id="{DA324511-1208-88FA-D3D0-93C637E406A2}"/>
                            </a:ext>
                          </a:extLst>
                        </wps:cNvPr>
                        <wps:cNvSpPr/>
                        <wps:spPr>
                          <a:xfrm>
                            <a:off x="4203658" y="1076700"/>
                            <a:ext cx="130065" cy="248245"/>
                          </a:xfrm>
                          <a:custGeom>
                            <a:avLst/>
                            <a:gdLst>
                              <a:gd name="connsiteX0" fmla="*/ 115345 w 130065"/>
                              <a:gd name="connsiteY0" fmla="*/ 206952 h 248245"/>
                              <a:gd name="connsiteX1" fmla="*/ 101491 w 130065"/>
                              <a:gd name="connsiteY1" fmla="*/ 167120 h 248245"/>
                              <a:gd name="connsiteX2" fmla="*/ 98893 w 130065"/>
                              <a:gd name="connsiteY2" fmla="*/ 160193 h 248245"/>
                              <a:gd name="connsiteX3" fmla="*/ 92832 w 130065"/>
                              <a:gd name="connsiteY3" fmla="*/ 140277 h 248245"/>
                              <a:gd name="connsiteX4" fmla="*/ 99759 w 130065"/>
                              <a:gd name="connsiteY4" fmla="*/ 134216 h 248245"/>
                              <a:gd name="connsiteX5" fmla="*/ 105820 w 130065"/>
                              <a:gd name="connsiteY5" fmla="*/ 129020 h 248245"/>
                              <a:gd name="connsiteX6" fmla="*/ 125736 w 130065"/>
                              <a:gd name="connsiteY6" fmla="*/ 87457 h 248245"/>
                              <a:gd name="connsiteX7" fmla="*/ 126602 w 130065"/>
                              <a:gd name="connsiteY7" fmla="*/ 57150 h 248245"/>
                              <a:gd name="connsiteX8" fmla="*/ 126602 w 130065"/>
                              <a:gd name="connsiteY8" fmla="*/ 48491 h 248245"/>
                              <a:gd name="connsiteX9" fmla="*/ 124870 w 130065"/>
                              <a:gd name="connsiteY9" fmla="*/ 42429 h 248245"/>
                              <a:gd name="connsiteX10" fmla="*/ 117077 w 130065"/>
                              <a:gd name="connsiteY10" fmla="*/ 25977 h 248245"/>
                              <a:gd name="connsiteX11" fmla="*/ 106686 w 130065"/>
                              <a:gd name="connsiteY11" fmla="*/ 12989 h 248245"/>
                              <a:gd name="connsiteX12" fmla="*/ 96295 w 130065"/>
                              <a:gd name="connsiteY12" fmla="*/ 7793 h 248245"/>
                              <a:gd name="connsiteX13" fmla="*/ 72050 w 130065"/>
                              <a:gd name="connsiteY13" fmla="*/ 2598 h 248245"/>
                              <a:gd name="connsiteX14" fmla="*/ 59927 w 130065"/>
                              <a:gd name="connsiteY14" fmla="*/ 866 h 248245"/>
                              <a:gd name="connsiteX15" fmla="*/ 43475 w 130065"/>
                              <a:gd name="connsiteY15" fmla="*/ 866 h 248245"/>
                              <a:gd name="connsiteX16" fmla="*/ 27023 w 130065"/>
                              <a:gd name="connsiteY16" fmla="*/ 866 h 248245"/>
                              <a:gd name="connsiteX17" fmla="*/ 10570 w 130065"/>
                              <a:gd name="connsiteY17" fmla="*/ 866 h 248245"/>
                              <a:gd name="connsiteX18" fmla="*/ 1911 w 130065"/>
                              <a:gd name="connsiteY18" fmla="*/ 866 h 248245"/>
                              <a:gd name="connsiteX19" fmla="*/ 1911 w 130065"/>
                              <a:gd name="connsiteY19" fmla="*/ 0 h 248245"/>
                              <a:gd name="connsiteX20" fmla="*/ 1911 w 130065"/>
                              <a:gd name="connsiteY20" fmla="*/ 866 h 248245"/>
                              <a:gd name="connsiteX21" fmla="*/ 1045 w 130065"/>
                              <a:gd name="connsiteY21" fmla="*/ 6061 h 248245"/>
                              <a:gd name="connsiteX22" fmla="*/ 1911 w 130065"/>
                              <a:gd name="connsiteY22" fmla="*/ 14720 h 248245"/>
                              <a:gd name="connsiteX23" fmla="*/ 1911 w 130065"/>
                              <a:gd name="connsiteY23" fmla="*/ 24245 h 248245"/>
                              <a:gd name="connsiteX24" fmla="*/ 1911 w 130065"/>
                              <a:gd name="connsiteY24" fmla="*/ 66675 h 248245"/>
                              <a:gd name="connsiteX25" fmla="*/ 1045 w 130065"/>
                              <a:gd name="connsiteY25" fmla="*/ 102177 h 248245"/>
                              <a:gd name="connsiteX26" fmla="*/ 1045 w 130065"/>
                              <a:gd name="connsiteY26" fmla="*/ 142009 h 248245"/>
                              <a:gd name="connsiteX27" fmla="*/ 179 w 130065"/>
                              <a:gd name="connsiteY27" fmla="*/ 148936 h 248245"/>
                              <a:gd name="connsiteX28" fmla="*/ 1045 w 130065"/>
                              <a:gd name="connsiteY28" fmla="*/ 203489 h 248245"/>
                              <a:gd name="connsiteX29" fmla="*/ 179 w 130065"/>
                              <a:gd name="connsiteY29" fmla="*/ 244186 h 248245"/>
                              <a:gd name="connsiteX30" fmla="*/ 37414 w 130065"/>
                              <a:gd name="connsiteY30" fmla="*/ 246784 h 248245"/>
                              <a:gd name="connsiteX31" fmla="*/ 39145 w 130065"/>
                              <a:gd name="connsiteY31" fmla="*/ 145473 h 248245"/>
                              <a:gd name="connsiteX32" fmla="*/ 47804 w 130065"/>
                              <a:gd name="connsiteY32" fmla="*/ 145473 h 248245"/>
                              <a:gd name="connsiteX33" fmla="*/ 59927 w 130065"/>
                              <a:gd name="connsiteY33" fmla="*/ 145473 h 248245"/>
                              <a:gd name="connsiteX34" fmla="*/ 65123 w 130065"/>
                              <a:gd name="connsiteY34" fmla="*/ 161925 h 248245"/>
                              <a:gd name="connsiteX35" fmla="*/ 78977 w 130065"/>
                              <a:gd name="connsiteY35" fmla="*/ 204354 h 248245"/>
                              <a:gd name="connsiteX36" fmla="*/ 81575 w 130065"/>
                              <a:gd name="connsiteY36" fmla="*/ 214745 h 248245"/>
                              <a:gd name="connsiteX37" fmla="*/ 91966 w 130065"/>
                              <a:gd name="connsiteY37" fmla="*/ 244186 h 248245"/>
                              <a:gd name="connsiteX38" fmla="*/ 130066 w 130065"/>
                              <a:gd name="connsiteY38" fmla="*/ 246784 h 248245"/>
                              <a:gd name="connsiteX39" fmla="*/ 115345 w 130065"/>
                              <a:gd name="connsiteY39" fmla="*/ 206952 h 248245"/>
                              <a:gd name="connsiteX40" fmla="*/ 88502 w 130065"/>
                              <a:gd name="connsiteY40" fmla="*/ 75334 h 248245"/>
                              <a:gd name="connsiteX41" fmla="*/ 88502 w 130065"/>
                              <a:gd name="connsiteY41" fmla="*/ 84859 h 248245"/>
                              <a:gd name="connsiteX42" fmla="*/ 87636 w 130065"/>
                              <a:gd name="connsiteY42" fmla="*/ 89189 h 248245"/>
                              <a:gd name="connsiteX43" fmla="*/ 87636 w 130065"/>
                              <a:gd name="connsiteY43" fmla="*/ 93518 h 248245"/>
                              <a:gd name="connsiteX44" fmla="*/ 83307 w 130065"/>
                              <a:gd name="connsiteY44" fmla="*/ 100445 h 248245"/>
                              <a:gd name="connsiteX45" fmla="*/ 70318 w 130065"/>
                              <a:gd name="connsiteY45" fmla="*/ 106507 h 248245"/>
                              <a:gd name="connsiteX46" fmla="*/ 58195 w 130065"/>
                              <a:gd name="connsiteY46" fmla="*/ 107373 h 248245"/>
                              <a:gd name="connsiteX47" fmla="*/ 40877 w 130065"/>
                              <a:gd name="connsiteY47" fmla="*/ 107373 h 248245"/>
                              <a:gd name="connsiteX48" fmla="*/ 39145 w 130065"/>
                              <a:gd name="connsiteY48" fmla="*/ 83993 h 248245"/>
                              <a:gd name="connsiteX49" fmla="*/ 39145 w 130065"/>
                              <a:gd name="connsiteY49" fmla="*/ 40698 h 248245"/>
                              <a:gd name="connsiteX50" fmla="*/ 42609 w 130065"/>
                              <a:gd name="connsiteY50" fmla="*/ 38966 h 248245"/>
                              <a:gd name="connsiteX51" fmla="*/ 71184 w 130065"/>
                              <a:gd name="connsiteY51" fmla="*/ 38966 h 248245"/>
                              <a:gd name="connsiteX52" fmla="*/ 87636 w 130065"/>
                              <a:gd name="connsiteY52" fmla="*/ 49357 h 248245"/>
                              <a:gd name="connsiteX53" fmla="*/ 88502 w 130065"/>
                              <a:gd name="connsiteY53" fmla="*/ 75334 h 24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30065" h="248245">
                                <a:moveTo>
                                  <a:pt x="115345" y="206952"/>
                                </a:moveTo>
                                <a:cubicBezTo>
                                  <a:pt x="110150" y="193964"/>
                                  <a:pt x="106686" y="180109"/>
                                  <a:pt x="101491" y="167120"/>
                                </a:cubicBezTo>
                                <a:lnTo>
                                  <a:pt x="98893" y="160193"/>
                                </a:lnTo>
                                <a:cubicBezTo>
                                  <a:pt x="97161" y="154132"/>
                                  <a:pt x="94563" y="147205"/>
                                  <a:pt x="92832" y="140277"/>
                                </a:cubicBezTo>
                                <a:cubicBezTo>
                                  <a:pt x="95429" y="138545"/>
                                  <a:pt x="97161" y="136814"/>
                                  <a:pt x="99759" y="134216"/>
                                </a:cubicBezTo>
                                <a:cubicBezTo>
                                  <a:pt x="102357" y="131618"/>
                                  <a:pt x="104088" y="130752"/>
                                  <a:pt x="105820" y="129020"/>
                                </a:cubicBezTo>
                                <a:cubicBezTo>
                                  <a:pt x="117077" y="118630"/>
                                  <a:pt x="124005" y="105641"/>
                                  <a:pt x="125736" y="87457"/>
                                </a:cubicBezTo>
                                <a:cubicBezTo>
                                  <a:pt x="126602" y="77066"/>
                                  <a:pt x="126602" y="67541"/>
                                  <a:pt x="126602" y="57150"/>
                                </a:cubicBezTo>
                                <a:cubicBezTo>
                                  <a:pt x="126602" y="54552"/>
                                  <a:pt x="127468" y="51089"/>
                                  <a:pt x="126602" y="48491"/>
                                </a:cubicBezTo>
                                <a:cubicBezTo>
                                  <a:pt x="126602" y="45893"/>
                                  <a:pt x="124005" y="44161"/>
                                  <a:pt x="124870" y="42429"/>
                                </a:cubicBezTo>
                                <a:cubicBezTo>
                                  <a:pt x="120541" y="37234"/>
                                  <a:pt x="119675" y="31173"/>
                                  <a:pt x="117077" y="25977"/>
                                </a:cubicBezTo>
                                <a:cubicBezTo>
                                  <a:pt x="114479" y="20782"/>
                                  <a:pt x="110150" y="17318"/>
                                  <a:pt x="106686" y="12989"/>
                                </a:cubicBezTo>
                                <a:cubicBezTo>
                                  <a:pt x="102357" y="11257"/>
                                  <a:pt x="100625" y="9525"/>
                                  <a:pt x="96295" y="7793"/>
                                </a:cubicBezTo>
                                <a:cubicBezTo>
                                  <a:pt x="89368" y="4330"/>
                                  <a:pt x="80709" y="3464"/>
                                  <a:pt x="72050" y="2598"/>
                                </a:cubicBezTo>
                                <a:cubicBezTo>
                                  <a:pt x="67720" y="2598"/>
                                  <a:pt x="63391" y="866"/>
                                  <a:pt x="59927" y="866"/>
                                </a:cubicBezTo>
                                <a:cubicBezTo>
                                  <a:pt x="54732" y="866"/>
                                  <a:pt x="48670" y="866"/>
                                  <a:pt x="43475" y="866"/>
                                </a:cubicBezTo>
                                <a:cubicBezTo>
                                  <a:pt x="38279" y="866"/>
                                  <a:pt x="33084" y="866"/>
                                  <a:pt x="27023" y="866"/>
                                </a:cubicBezTo>
                                <a:cubicBezTo>
                                  <a:pt x="20961" y="866"/>
                                  <a:pt x="15766" y="866"/>
                                  <a:pt x="10570" y="866"/>
                                </a:cubicBezTo>
                                <a:cubicBezTo>
                                  <a:pt x="6241" y="866"/>
                                  <a:pt x="3643" y="0"/>
                                  <a:pt x="1911" y="866"/>
                                </a:cubicBezTo>
                                <a:cubicBezTo>
                                  <a:pt x="1911" y="866"/>
                                  <a:pt x="1911" y="0"/>
                                  <a:pt x="1911" y="0"/>
                                </a:cubicBezTo>
                                <a:cubicBezTo>
                                  <a:pt x="1911" y="866"/>
                                  <a:pt x="179" y="866"/>
                                  <a:pt x="1911" y="866"/>
                                </a:cubicBezTo>
                                <a:cubicBezTo>
                                  <a:pt x="1045" y="2598"/>
                                  <a:pt x="1911" y="6061"/>
                                  <a:pt x="1045" y="6061"/>
                                </a:cubicBezTo>
                                <a:cubicBezTo>
                                  <a:pt x="2777" y="7793"/>
                                  <a:pt x="1911" y="12123"/>
                                  <a:pt x="1911" y="14720"/>
                                </a:cubicBezTo>
                                <a:cubicBezTo>
                                  <a:pt x="1911" y="18184"/>
                                  <a:pt x="1911" y="20782"/>
                                  <a:pt x="1911" y="24245"/>
                                </a:cubicBezTo>
                                <a:cubicBezTo>
                                  <a:pt x="1911" y="39832"/>
                                  <a:pt x="1911" y="53686"/>
                                  <a:pt x="1911" y="66675"/>
                                </a:cubicBezTo>
                                <a:cubicBezTo>
                                  <a:pt x="179" y="79664"/>
                                  <a:pt x="1911" y="90920"/>
                                  <a:pt x="1045" y="102177"/>
                                </a:cubicBezTo>
                                <a:cubicBezTo>
                                  <a:pt x="179" y="114300"/>
                                  <a:pt x="1045" y="128154"/>
                                  <a:pt x="1045" y="142009"/>
                                </a:cubicBezTo>
                                <a:cubicBezTo>
                                  <a:pt x="179" y="143741"/>
                                  <a:pt x="1045" y="147205"/>
                                  <a:pt x="179" y="148936"/>
                                </a:cubicBezTo>
                                <a:cubicBezTo>
                                  <a:pt x="1911" y="165389"/>
                                  <a:pt x="-687" y="186170"/>
                                  <a:pt x="1045" y="203489"/>
                                </a:cubicBezTo>
                                <a:cubicBezTo>
                                  <a:pt x="1911" y="215611"/>
                                  <a:pt x="-687" y="228600"/>
                                  <a:pt x="179" y="244186"/>
                                </a:cubicBezTo>
                                <a:cubicBezTo>
                                  <a:pt x="11436" y="248516"/>
                                  <a:pt x="25291" y="249382"/>
                                  <a:pt x="37414" y="246784"/>
                                </a:cubicBezTo>
                                <a:cubicBezTo>
                                  <a:pt x="38279" y="216477"/>
                                  <a:pt x="36548" y="173182"/>
                                  <a:pt x="39145" y="145473"/>
                                </a:cubicBezTo>
                                <a:cubicBezTo>
                                  <a:pt x="41743" y="143741"/>
                                  <a:pt x="44341" y="145473"/>
                                  <a:pt x="47804" y="145473"/>
                                </a:cubicBezTo>
                                <a:cubicBezTo>
                                  <a:pt x="52134" y="145473"/>
                                  <a:pt x="56463" y="145473"/>
                                  <a:pt x="59927" y="145473"/>
                                </a:cubicBezTo>
                                <a:cubicBezTo>
                                  <a:pt x="59927" y="152400"/>
                                  <a:pt x="64257" y="155864"/>
                                  <a:pt x="65123" y="161925"/>
                                </a:cubicBezTo>
                                <a:cubicBezTo>
                                  <a:pt x="71184" y="174914"/>
                                  <a:pt x="74648" y="189634"/>
                                  <a:pt x="78977" y="204354"/>
                                </a:cubicBezTo>
                                <a:cubicBezTo>
                                  <a:pt x="79843" y="208684"/>
                                  <a:pt x="80709" y="212148"/>
                                  <a:pt x="81575" y="214745"/>
                                </a:cubicBezTo>
                                <a:cubicBezTo>
                                  <a:pt x="85039" y="225136"/>
                                  <a:pt x="87636" y="234661"/>
                                  <a:pt x="91966" y="244186"/>
                                </a:cubicBezTo>
                                <a:cubicBezTo>
                                  <a:pt x="104088" y="247650"/>
                                  <a:pt x="116211" y="249382"/>
                                  <a:pt x="130066" y="246784"/>
                                </a:cubicBezTo>
                                <a:cubicBezTo>
                                  <a:pt x="124005" y="233795"/>
                                  <a:pt x="120541" y="219941"/>
                                  <a:pt x="115345" y="206952"/>
                                </a:cubicBezTo>
                                <a:close/>
                                <a:moveTo>
                                  <a:pt x="88502" y="75334"/>
                                </a:moveTo>
                                <a:cubicBezTo>
                                  <a:pt x="88502" y="77932"/>
                                  <a:pt x="88502" y="81395"/>
                                  <a:pt x="88502" y="84859"/>
                                </a:cubicBezTo>
                                <a:cubicBezTo>
                                  <a:pt x="88502" y="86591"/>
                                  <a:pt x="87636" y="87457"/>
                                  <a:pt x="87636" y="89189"/>
                                </a:cubicBezTo>
                                <a:cubicBezTo>
                                  <a:pt x="87636" y="91786"/>
                                  <a:pt x="87636" y="92652"/>
                                  <a:pt x="87636" y="93518"/>
                                </a:cubicBezTo>
                                <a:cubicBezTo>
                                  <a:pt x="87636" y="95250"/>
                                  <a:pt x="85039" y="99580"/>
                                  <a:pt x="83307" y="100445"/>
                                </a:cubicBezTo>
                                <a:cubicBezTo>
                                  <a:pt x="80709" y="103043"/>
                                  <a:pt x="73782" y="104775"/>
                                  <a:pt x="70318" y="106507"/>
                                </a:cubicBezTo>
                                <a:cubicBezTo>
                                  <a:pt x="65988" y="107373"/>
                                  <a:pt x="60793" y="107373"/>
                                  <a:pt x="58195" y="107373"/>
                                </a:cubicBezTo>
                                <a:cubicBezTo>
                                  <a:pt x="51268" y="107373"/>
                                  <a:pt x="45207" y="107373"/>
                                  <a:pt x="40877" y="107373"/>
                                </a:cubicBezTo>
                                <a:cubicBezTo>
                                  <a:pt x="38279" y="102177"/>
                                  <a:pt x="39145" y="91786"/>
                                  <a:pt x="39145" y="83993"/>
                                </a:cubicBezTo>
                                <a:cubicBezTo>
                                  <a:pt x="39145" y="70139"/>
                                  <a:pt x="39145" y="55418"/>
                                  <a:pt x="39145" y="40698"/>
                                </a:cubicBezTo>
                                <a:cubicBezTo>
                                  <a:pt x="40011" y="39832"/>
                                  <a:pt x="41743" y="40698"/>
                                  <a:pt x="42609" y="38966"/>
                                </a:cubicBezTo>
                                <a:cubicBezTo>
                                  <a:pt x="53000" y="38966"/>
                                  <a:pt x="60793" y="37234"/>
                                  <a:pt x="71184" y="38966"/>
                                </a:cubicBezTo>
                                <a:cubicBezTo>
                                  <a:pt x="78111" y="40698"/>
                                  <a:pt x="85039" y="43295"/>
                                  <a:pt x="87636" y="49357"/>
                                </a:cubicBezTo>
                                <a:cubicBezTo>
                                  <a:pt x="90234" y="55418"/>
                                  <a:pt x="88502" y="67541"/>
                                  <a:pt x="88502" y="75334"/>
                                </a:cubicBezTo>
                                <a:close/>
                              </a:path>
                            </a:pathLst>
                          </a:custGeom>
                          <a:solidFill>
                            <a:srgbClr val="FFFFFF"/>
                          </a:solidFill>
                          <a:ln w="8653" cap="flat">
                            <a:noFill/>
                            <a:prstDash val="solid"/>
                            <a:miter/>
                          </a:ln>
                        </wps:spPr>
                        <wps:bodyPr rtlCol="0" anchor="ctr"/>
                      </wps:wsp>
                      <wps:wsp>
                        <wps:cNvPr id="1577498746" name="Freeform 1577498746">
                          <a:extLst>
                            <a:ext uri="{FF2B5EF4-FFF2-40B4-BE49-F238E27FC236}">
                              <a16:creationId xmlns:a16="http://schemas.microsoft.com/office/drawing/2014/main" id="{EACCA165-D174-615A-8002-A6A5FC21BB82}"/>
                            </a:ext>
                          </a:extLst>
                        </wps:cNvPr>
                        <wps:cNvSpPr/>
                        <wps:spPr>
                          <a:xfrm>
                            <a:off x="4368871" y="1078648"/>
                            <a:ext cx="131323" cy="246952"/>
                          </a:xfrm>
                          <a:custGeom>
                            <a:avLst/>
                            <a:gdLst>
                              <a:gd name="connsiteX0" fmla="*/ 28064 w 131323"/>
                              <a:gd name="connsiteY0" fmla="*/ 240506 h 246952"/>
                              <a:gd name="connsiteX1" fmla="*/ 34125 w 131323"/>
                              <a:gd name="connsiteY1" fmla="*/ 243970 h 246952"/>
                              <a:gd name="connsiteX2" fmla="*/ 44516 w 131323"/>
                              <a:gd name="connsiteY2" fmla="*/ 246568 h 246952"/>
                              <a:gd name="connsiteX3" fmla="*/ 60968 w 131323"/>
                              <a:gd name="connsiteY3" fmla="*/ 246568 h 246952"/>
                              <a:gd name="connsiteX4" fmla="*/ 68761 w 131323"/>
                              <a:gd name="connsiteY4" fmla="*/ 246568 h 246952"/>
                              <a:gd name="connsiteX5" fmla="*/ 77421 w 131323"/>
                              <a:gd name="connsiteY5" fmla="*/ 245702 h 246952"/>
                              <a:gd name="connsiteX6" fmla="*/ 88677 w 131323"/>
                              <a:gd name="connsiteY6" fmla="*/ 244836 h 246952"/>
                              <a:gd name="connsiteX7" fmla="*/ 97337 w 131323"/>
                              <a:gd name="connsiteY7" fmla="*/ 242238 h 246952"/>
                              <a:gd name="connsiteX8" fmla="*/ 101666 w 131323"/>
                              <a:gd name="connsiteY8" fmla="*/ 239640 h 246952"/>
                              <a:gd name="connsiteX9" fmla="*/ 107727 w 131323"/>
                              <a:gd name="connsiteY9" fmla="*/ 237043 h 246952"/>
                              <a:gd name="connsiteX10" fmla="*/ 115520 w 131323"/>
                              <a:gd name="connsiteY10" fmla="*/ 228384 h 246952"/>
                              <a:gd name="connsiteX11" fmla="*/ 124180 w 131323"/>
                              <a:gd name="connsiteY11" fmla="*/ 217993 h 246952"/>
                              <a:gd name="connsiteX12" fmla="*/ 127643 w 131323"/>
                              <a:gd name="connsiteY12" fmla="*/ 207602 h 246952"/>
                              <a:gd name="connsiteX13" fmla="*/ 130241 w 131323"/>
                              <a:gd name="connsiteY13" fmla="*/ 195479 h 246952"/>
                              <a:gd name="connsiteX14" fmla="*/ 130241 w 131323"/>
                              <a:gd name="connsiteY14" fmla="*/ 176429 h 246952"/>
                              <a:gd name="connsiteX15" fmla="*/ 128509 w 131323"/>
                              <a:gd name="connsiteY15" fmla="*/ 175563 h 246952"/>
                              <a:gd name="connsiteX16" fmla="*/ 122448 w 131323"/>
                              <a:gd name="connsiteY16" fmla="*/ 156513 h 246952"/>
                              <a:gd name="connsiteX17" fmla="*/ 116386 w 131323"/>
                              <a:gd name="connsiteY17" fmla="*/ 146122 h 246952"/>
                              <a:gd name="connsiteX18" fmla="*/ 105996 w 131323"/>
                              <a:gd name="connsiteY18" fmla="*/ 133999 h 246952"/>
                              <a:gd name="connsiteX19" fmla="*/ 105130 w 131323"/>
                              <a:gd name="connsiteY19" fmla="*/ 133133 h 246952"/>
                              <a:gd name="connsiteX20" fmla="*/ 100800 w 131323"/>
                              <a:gd name="connsiteY20" fmla="*/ 129670 h 246952"/>
                              <a:gd name="connsiteX21" fmla="*/ 97337 w 131323"/>
                              <a:gd name="connsiteY21" fmla="*/ 125340 h 246952"/>
                              <a:gd name="connsiteX22" fmla="*/ 85214 w 131323"/>
                              <a:gd name="connsiteY22" fmla="*/ 114949 h 246952"/>
                              <a:gd name="connsiteX23" fmla="*/ 71359 w 131323"/>
                              <a:gd name="connsiteY23" fmla="*/ 105424 h 246952"/>
                              <a:gd name="connsiteX24" fmla="*/ 65298 w 131323"/>
                              <a:gd name="connsiteY24" fmla="*/ 100229 h 246952"/>
                              <a:gd name="connsiteX25" fmla="*/ 59236 w 131323"/>
                              <a:gd name="connsiteY25" fmla="*/ 95034 h 246952"/>
                              <a:gd name="connsiteX26" fmla="*/ 47980 w 131323"/>
                              <a:gd name="connsiteY26" fmla="*/ 79447 h 246952"/>
                              <a:gd name="connsiteX27" fmla="*/ 46248 w 131323"/>
                              <a:gd name="connsiteY27" fmla="*/ 75984 h 246952"/>
                              <a:gd name="connsiteX28" fmla="*/ 43650 w 131323"/>
                              <a:gd name="connsiteY28" fmla="*/ 68190 h 246952"/>
                              <a:gd name="connsiteX29" fmla="*/ 46248 w 131323"/>
                              <a:gd name="connsiteY29" fmla="*/ 44811 h 246952"/>
                              <a:gd name="connsiteX30" fmla="*/ 49712 w 131323"/>
                              <a:gd name="connsiteY30" fmla="*/ 42213 h 246952"/>
                              <a:gd name="connsiteX31" fmla="*/ 54907 w 131323"/>
                              <a:gd name="connsiteY31" fmla="*/ 38749 h 246952"/>
                              <a:gd name="connsiteX32" fmla="*/ 72225 w 131323"/>
                              <a:gd name="connsiteY32" fmla="*/ 37883 h 246952"/>
                              <a:gd name="connsiteX33" fmla="*/ 77421 w 131323"/>
                              <a:gd name="connsiteY33" fmla="*/ 39615 h 246952"/>
                              <a:gd name="connsiteX34" fmla="*/ 81750 w 131323"/>
                              <a:gd name="connsiteY34" fmla="*/ 40481 h 246952"/>
                              <a:gd name="connsiteX35" fmla="*/ 87812 w 131323"/>
                              <a:gd name="connsiteY35" fmla="*/ 46543 h 246952"/>
                              <a:gd name="connsiteX36" fmla="*/ 92141 w 131323"/>
                              <a:gd name="connsiteY36" fmla="*/ 82045 h 246952"/>
                              <a:gd name="connsiteX37" fmla="*/ 130241 w 131323"/>
                              <a:gd name="connsiteY37" fmla="*/ 83777 h 246952"/>
                              <a:gd name="connsiteX38" fmla="*/ 131107 w 131323"/>
                              <a:gd name="connsiteY38" fmla="*/ 70788 h 246952"/>
                              <a:gd name="connsiteX39" fmla="*/ 130241 w 131323"/>
                              <a:gd name="connsiteY39" fmla="*/ 50872 h 246952"/>
                              <a:gd name="connsiteX40" fmla="*/ 128509 w 131323"/>
                              <a:gd name="connsiteY40" fmla="*/ 45677 h 246952"/>
                              <a:gd name="connsiteX41" fmla="*/ 123314 w 131323"/>
                              <a:gd name="connsiteY41" fmla="*/ 30956 h 246952"/>
                              <a:gd name="connsiteX42" fmla="*/ 118984 w 131323"/>
                              <a:gd name="connsiteY42" fmla="*/ 24895 h 246952"/>
                              <a:gd name="connsiteX43" fmla="*/ 108593 w 131323"/>
                              <a:gd name="connsiteY43" fmla="*/ 13638 h 246952"/>
                              <a:gd name="connsiteX44" fmla="*/ 104264 w 131323"/>
                              <a:gd name="connsiteY44" fmla="*/ 11040 h 246952"/>
                              <a:gd name="connsiteX45" fmla="*/ 97337 w 131323"/>
                              <a:gd name="connsiteY45" fmla="*/ 6711 h 246952"/>
                              <a:gd name="connsiteX46" fmla="*/ 86946 w 131323"/>
                              <a:gd name="connsiteY46" fmla="*/ 2381 h 246952"/>
                              <a:gd name="connsiteX47" fmla="*/ 84348 w 131323"/>
                              <a:gd name="connsiteY47" fmla="*/ 2381 h 246952"/>
                              <a:gd name="connsiteX48" fmla="*/ 83482 w 131323"/>
                              <a:gd name="connsiteY48" fmla="*/ 649 h 246952"/>
                              <a:gd name="connsiteX49" fmla="*/ 56639 w 131323"/>
                              <a:gd name="connsiteY49" fmla="*/ 649 h 246952"/>
                              <a:gd name="connsiteX50" fmla="*/ 39321 w 131323"/>
                              <a:gd name="connsiteY50" fmla="*/ 5845 h 246952"/>
                              <a:gd name="connsiteX51" fmla="*/ 17673 w 131323"/>
                              <a:gd name="connsiteY51" fmla="*/ 19699 h 246952"/>
                              <a:gd name="connsiteX52" fmla="*/ 11611 w 131323"/>
                              <a:gd name="connsiteY52" fmla="*/ 25761 h 246952"/>
                              <a:gd name="connsiteX53" fmla="*/ 5550 w 131323"/>
                              <a:gd name="connsiteY53" fmla="*/ 37018 h 246952"/>
                              <a:gd name="connsiteX54" fmla="*/ 1221 w 131323"/>
                              <a:gd name="connsiteY54" fmla="*/ 67324 h 246952"/>
                              <a:gd name="connsiteX55" fmla="*/ 3818 w 131323"/>
                              <a:gd name="connsiteY55" fmla="*/ 88106 h 246952"/>
                              <a:gd name="connsiteX56" fmla="*/ 14209 w 131323"/>
                              <a:gd name="connsiteY56" fmla="*/ 103693 h 246952"/>
                              <a:gd name="connsiteX57" fmla="*/ 23734 w 131323"/>
                              <a:gd name="connsiteY57" fmla="*/ 113218 h 246952"/>
                              <a:gd name="connsiteX58" fmla="*/ 26332 w 131323"/>
                              <a:gd name="connsiteY58" fmla="*/ 115815 h 246952"/>
                              <a:gd name="connsiteX59" fmla="*/ 56639 w 131323"/>
                              <a:gd name="connsiteY59" fmla="*/ 142659 h 246952"/>
                              <a:gd name="connsiteX60" fmla="*/ 60968 w 131323"/>
                              <a:gd name="connsiteY60" fmla="*/ 146122 h 246952"/>
                              <a:gd name="connsiteX61" fmla="*/ 66164 w 131323"/>
                              <a:gd name="connsiteY61" fmla="*/ 152183 h 246952"/>
                              <a:gd name="connsiteX62" fmla="*/ 77421 w 131323"/>
                              <a:gd name="connsiteY62" fmla="*/ 159977 h 246952"/>
                              <a:gd name="connsiteX63" fmla="*/ 85214 w 131323"/>
                              <a:gd name="connsiteY63" fmla="*/ 169502 h 246952"/>
                              <a:gd name="connsiteX64" fmla="*/ 86080 w 131323"/>
                              <a:gd name="connsiteY64" fmla="*/ 170368 h 246952"/>
                              <a:gd name="connsiteX65" fmla="*/ 88677 w 131323"/>
                              <a:gd name="connsiteY65" fmla="*/ 177295 h 246952"/>
                              <a:gd name="connsiteX66" fmla="*/ 90409 w 131323"/>
                              <a:gd name="connsiteY66" fmla="*/ 191149 h 246952"/>
                              <a:gd name="connsiteX67" fmla="*/ 90409 w 131323"/>
                              <a:gd name="connsiteY67" fmla="*/ 199808 h 246952"/>
                              <a:gd name="connsiteX68" fmla="*/ 86080 w 131323"/>
                              <a:gd name="connsiteY68" fmla="*/ 204138 h 246952"/>
                              <a:gd name="connsiteX69" fmla="*/ 77421 w 131323"/>
                              <a:gd name="connsiteY69" fmla="*/ 211931 h 246952"/>
                              <a:gd name="connsiteX70" fmla="*/ 56639 w 131323"/>
                              <a:gd name="connsiteY70" fmla="*/ 213663 h 246952"/>
                              <a:gd name="connsiteX71" fmla="*/ 46248 w 131323"/>
                              <a:gd name="connsiteY71" fmla="*/ 209334 h 246952"/>
                              <a:gd name="connsiteX72" fmla="*/ 46248 w 131323"/>
                              <a:gd name="connsiteY72" fmla="*/ 208468 h 246952"/>
                              <a:gd name="connsiteX73" fmla="*/ 41918 w 131323"/>
                              <a:gd name="connsiteY73" fmla="*/ 203272 h 246952"/>
                              <a:gd name="connsiteX74" fmla="*/ 39321 w 131323"/>
                              <a:gd name="connsiteY74" fmla="*/ 167770 h 246952"/>
                              <a:gd name="connsiteX75" fmla="*/ 1221 w 131323"/>
                              <a:gd name="connsiteY75" fmla="*/ 167770 h 246952"/>
                              <a:gd name="connsiteX76" fmla="*/ 4684 w 131323"/>
                              <a:gd name="connsiteY76" fmla="*/ 212797 h 246952"/>
                              <a:gd name="connsiteX77" fmla="*/ 15075 w 131323"/>
                              <a:gd name="connsiteY77" fmla="*/ 232713 h 246952"/>
                              <a:gd name="connsiteX78" fmla="*/ 22002 w 131323"/>
                              <a:gd name="connsiteY78" fmla="*/ 238774 h 246952"/>
                              <a:gd name="connsiteX79" fmla="*/ 28064 w 131323"/>
                              <a:gd name="connsiteY79" fmla="*/ 240506 h 24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31323" h="246952">
                                <a:moveTo>
                                  <a:pt x="28064" y="240506"/>
                                </a:moveTo>
                                <a:cubicBezTo>
                                  <a:pt x="30661" y="241372"/>
                                  <a:pt x="32393" y="242238"/>
                                  <a:pt x="34125" y="243970"/>
                                </a:cubicBezTo>
                                <a:lnTo>
                                  <a:pt x="44516" y="246568"/>
                                </a:lnTo>
                                <a:cubicBezTo>
                                  <a:pt x="48846" y="247433"/>
                                  <a:pt x="54907" y="246568"/>
                                  <a:pt x="60968" y="246568"/>
                                </a:cubicBezTo>
                                <a:cubicBezTo>
                                  <a:pt x="63566" y="246568"/>
                                  <a:pt x="66164" y="246568"/>
                                  <a:pt x="68761" y="246568"/>
                                </a:cubicBezTo>
                                <a:lnTo>
                                  <a:pt x="77421" y="245702"/>
                                </a:lnTo>
                                <a:cubicBezTo>
                                  <a:pt x="81750" y="244836"/>
                                  <a:pt x="86080" y="245702"/>
                                  <a:pt x="88677" y="244836"/>
                                </a:cubicBezTo>
                                <a:cubicBezTo>
                                  <a:pt x="91275" y="243970"/>
                                  <a:pt x="94739" y="243104"/>
                                  <a:pt x="97337" y="242238"/>
                                </a:cubicBezTo>
                                <a:lnTo>
                                  <a:pt x="101666" y="239640"/>
                                </a:lnTo>
                                <a:cubicBezTo>
                                  <a:pt x="104264" y="237908"/>
                                  <a:pt x="105996" y="237908"/>
                                  <a:pt x="107727" y="237043"/>
                                </a:cubicBezTo>
                                <a:cubicBezTo>
                                  <a:pt x="111191" y="234445"/>
                                  <a:pt x="112923" y="230981"/>
                                  <a:pt x="115520" y="228384"/>
                                </a:cubicBezTo>
                                <a:cubicBezTo>
                                  <a:pt x="118118" y="224920"/>
                                  <a:pt x="121582" y="221456"/>
                                  <a:pt x="124180" y="217993"/>
                                </a:cubicBezTo>
                                <a:cubicBezTo>
                                  <a:pt x="125911" y="214529"/>
                                  <a:pt x="125911" y="211931"/>
                                  <a:pt x="127643" y="207602"/>
                                </a:cubicBezTo>
                                <a:lnTo>
                                  <a:pt x="130241" y="195479"/>
                                </a:lnTo>
                                <a:cubicBezTo>
                                  <a:pt x="131107" y="189418"/>
                                  <a:pt x="131107" y="183356"/>
                                  <a:pt x="130241" y="176429"/>
                                </a:cubicBezTo>
                                <a:cubicBezTo>
                                  <a:pt x="130241" y="175563"/>
                                  <a:pt x="129375" y="176429"/>
                                  <a:pt x="128509" y="175563"/>
                                </a:cubicBezTo>
                                <a:cubicBezTo>
                                  <a:pt x="127643" y="168636"/>
                                  <a:pt x="125046" y="161709"/>
                                  <a:pt x="122448" y="156513"/>
                                </a:cubicBezTo>
                                <a:cubicBezTo>
                                  <a:pt x="120716" y="152183"/>
                                  <a:pt x="118118" y="150452"/>
                                  <a:pt x="116386" y="146122"/>
                                </a:cubicBezTo>
                                <a:cubicBezTo>
                                  <a:pt x="112057" y="141793"/>
                                  <a:pt x="109459" y="137463"/>
                                  <a:pt x="105996" y="133999"/>
                                </a:cubicBezTo>
                                <a:lnTo>
                                  <a:pt x="105130" y="133133"/>
                                </a:lnTo>
                                <a:cubicBezTo>
                                  <a:pt x="103398" y="131402"/>
                                  <a:pt x="101666" y="130536"/>
                                  <a:pt x="100800" y="129670"/>
                                </a:cubicBezTo>
                                <a:cubicBezTo>
                                  <a:pt x="99068" y="127938"/>
                                  <a:pt x="98202" y="127072"/>
                                  <a:pt x="97337" y="125340"/>
                                </a:cubicBezTo>
                                <a:cubicBezTo>
                                  <a:pt x="93007" y="121011"/>
                                  <a:pt x="88677" y="118413"/>
                                  <a:pt x="85214" y="114949"/>
                                </a:cubicBezTo>
                                <a:cubicBezTo>
                                  <a:pt x="80018" y="112352"/>
                                  <a:pt x="76555" y="108022"/>
                                  <a:pt x="71359" y="105424"/>
                                </a:cubicBezTo>
                                <a:cubicBezTo>
                                  <a:pt x="69627" y="102827"/>
                                  <a:pt x="67030" y="101961"/>
                                  <a:pt x="65298" y="100229"/>
                                </a:cubicBezTo>
                                <a:cubicBezTo>
                                  <a:pt x="63566" y="98497"/>
                                  <a:pt x="61834" y="95899"/>
                                  <a:pt x="59236" y="95034"/>
                                </a:cubicBezTo>
                                <a:cubicBezTo>
                                  <a:pt x="55773" y="88972"/>
                                  <a:pt x="50577" y="85508"/>
                                  <a:pt x="47980" y="79447"/>
                                </a:cubicBezTo>
                                <a:cubicBezTo>
                                  <a:pt x="47114" y="78581"/>
                                  <a:pt x="47114" y="77715"/>
                                  <a:pt x="46248" y="75984"/>
                                </a:cubicBezTo>
                                <a:lnTo>
                                  <a:pt x="43650" y="68190"/>
                                </a:lnTo>
                                <a:cubicBezTo>
                                  <a:pt x="41052" y="60397"/>
                                  <a:pt x="41918" y="50872"/>
                                  <a:pt x="46248" y="44811"/>
                                </a:cubicBezTo>
                                <a:lnTo>
                                  <a:pt x="49712" y="42213"/>
                                </a:lnTo>
                                <a:cubicBezTo>
                                  <a:pt x="51443" y="40481"/>
                                  <a:pt x="53175" y="39615"/>
                                  <a:pt x="54907" y="38749"/>
                                </a:cubicBezTo>
                                <a:cubicBezTo>
                                  <a:pt x="59236" y="36152"/>
                                  <a:pt x="67030" y="37018"/>
                                  <a:pt x="72225" y="37883"/>
                                </a:cubicBezTo>
                                <a:cubicBezTo>
                                  <a:pt x="73957" y="37883"/>
                                  <a:pt x="75689" y="39615"/>
                                  <a:pt x="77421" y="39615"/>
                                </a:cubicBezTo>
                                <a:cubicBezTo>
                                  <a:pt x="78286" y="39615"/>
                                  <a:pt x="80018" y="39615"/>
                                  <a:pt x="81750" y="40481"/>
                                </a:cubicBezTo>
                                <a:cubicBezTo>
                                  <a:pt x="83482" y="43079"/>
                                  <a:pt x="86080" y="43945"/>
                                  <a:pt x="87812" y="46543"/>
                                </a:cubicBezTo>
                                <a:cubicBezTo>
                                  <a:pt x="94739" y="56068"/>
                                  <a:pt x="92141" y="70788"/>
                                  <a:pt x="92141" y="82045"/>
                                </a:cubicBezTo>
                                <a:cubicBezTo>
                                  <a:pt x="103398" y="86374"/>
                                  <a:pt x="118118" y="83777"/>
                                  <a:pt x="130241" y="83777"/>
                                </a:cubicBezTo>
                                <a:cubicBezTo>
                                  <a:pt x="131107" y="79447"/>
                                  <a:pt x="131107" y="75118"/>
                                  <a:pt x="131107" y="70788"/>
                                </a:cubicBezTo>
                                <a:cubicBezTo>
                                  <a:pt x="131107" y="63861"/>
                                  <a:pt x="131973" y="57799"/>
                                  <a:pt x="130241" y="50872"/>
                                </a:cubicBezTo>
                                <a:cubicBezTo>
                                  <a:pt x="130241" y="49140"/>
                                  <a:pt x="128509" y="47409"/>
                                  <a:pt x="128509" y="45677"/>
                                </a:cubicBezTo>
                                <a:cubicBezTo>
                                  <a:pt x="126777" y="39615"/>
                                  <a:pt x="125911" y="35286"/>
                                  <a:pt x="123314" y="30956"/>
                                </a:cubicBezTo>
                                <a:cubicBezTo>
                                  <a:pt x="122448" y="29224"/>
                                  <a:pt x="120716" y="26627"/>
                                  <a:pt x="118984" y="24895"/>
                                </a:cubicBezTo>
                                <a:cubicBezTo>
                                  <a:pt x="115520" y="20565"/>
                                  <a:pt x="112923" y="17968"/>
                                  <a:pt x="108593" y="13638"/>
                                </a:cubicBezTo>
                                <a:cubicBezTo>
                                  <a:pt x="107727" y="12772"/>
                                  <a:pt x="105996" y="11906"/>
                                  <a:pt x="104264" y="11040"/>
                                </a:cubicBezTo>
                                <a:cubicBezTo>
                                  <a:pt x="101666" y="9308"/>
                                  <a:pt x="99934" y="8443"/>
                                  <a:pt x="97337" y="6711"/>
                                </a:cubicBezTo>
                                <a:cubicBezTo>
                                  <a:pt x="93873" y="4979"/>
                                  <a:pt x="91275" y="3247"/>
                                  <a:pt x="86946" y="2381"/>
                                </a:cubicBezTo>
                                <a:cubicBezTo>
                                  <a:pt x="86080" y="2381"/>
                                  <a:pt x="85214" y="2381"/>
                                  <a:pt x="84348" y="2381"/>
                                </a:cubicBezTo>
                                <a:cubicBezTo>
                                  <a:pt x="84348" y="1515"/>
                                  <a:pt x="83482" y="2381"/>
                                  <a:pt x="83482" y="649"/>
                                </a:cubicBezTo>
                                <a:cubicBezTo>
                                  <a:pt x="74823" y="-216"/>
                                  <a:pt x="66164" y="-216"/>
                                  <a:pt x="56639" y="649"/>
                                </a:cubicBezTo>
                                <a:cubicBezTo>
                                  <a:pt x="49712" y="1515"/>
                                  <a:pt x="44516" y="3247"/>
                                  <a:pt x="39321" y="5845"/>
                                </a:cubicBezTo>
                                <a:cubicBezTo>
                                  <a:pt x="30661" y="9308"/>
                                  <a:pt x="23734" y="12772"/>
                                  <a:pt x="17673" y="19699"/>
                                </a:cubicBezTo>
                                <a:cubicBezTo>
                                  <a:pt x="15075" y="22297"/>
                                  <a:pt x="13343" y="24029"/>
                                  <a:pt x="11611" y="25761"/>
                                </a:cubicBezTo>
                                <a:cubicBezTo>
                                  <a:pt x="9014" y="29224"/>
                                  <a:pt x="8148" y="33554"/>
                                  <a:pt x="5550" y="37018"/>
                                </a:cubicBezTo>
                                <a:cubicBezTo>
                                  <a:pt x="3818" y="48274"/>
                                  <a:pt x="355" y="54336"/>
                                  <a:pt x="1221" y="67324"/>
                                </a:cubicBezTo>
                                <a:cubicBezTo>
                                  <a:pt x="1221" y="74252"/>
                                  <a:pt x="2087" y="81179"/>
                                  <a:pt x="3818" y="88106"/>
                                </a:cubicBezTo>
                                <a:cubicBezTo>
                                  <a:pt x="6416" y="94168"/>
                                  <a:pt x="9880" y="99363"/>
                                  <a:pt x="14209" y="103693"/>
                                </a:cubicBezTo>
                                <a:cubicBezTo>
                                  <a:pt x="16807" y="107156"/>
                                  <a:pt x="20270" y="110620"/>
                                  <a:pt x="23734" y="113218"/>
                                </a:cubicBezTo>
                                <a:lnTo>
                                  <a:pt x="26332" y="115815"/>
                                </a:lnTo>
                                <a:cubicBezTo>
                                  <a:pt x="36723" y="124474"/>
                                  <a:pt x="46248" y="134865"/>
                                  <a:pt x="56639" y="142659"/>
                                </a:cubicBezTo>
                                <a:cubicBezTo>
                                  <a:pt x="58371" y="144390"/>
                                  <a:pt x="60102" y="145256"/>
                                  <a:pt x="60968" y="146122"/>
                                </a:cubicBezTo>
                                <a:cubicBezTo>
                                  <a:pt x="62700" y="148720"/>
                                  <a:pt x="65298" y="149586"/>
                                  <a:pt x="66164" y="152183"/>
                                </a:cubicBezTo>
                                <a:cubicBezTo>
                                  <a:pt x="70493" y="153915"/>
                                  <a:pt x="73091" y="157379"/>
                                  <a:pt x="77421" y="159977"/>
                                </a:cubicBezTo>
                                <a:cubicBezTo>
                                  <a:pt x="80018" y="164306"/>
                                  <a:pt x="82616" y="166038"/>
                                  <a:pt x="85214" y="169502"/>
                                </a:cubicBezTo>
                                <a:cubicBezTo>
                                  <a:pt x="85214" y="169502"/>
                                  <a:pt x="86080" y="170368"/>
                                  <a:pt x="86080" y="170368"/>
                                </a:cubicBezTo>
                                <a:cubicBezTo>
                                  <a:pt x="86080" y="172965"/>
                                  <a:pt x="87812" y="174697"/>
                                  <a:pt x="88677" y="177295"/>
                                </a:cubicBezTo>
                                <a:cubicBezTo>
                                  <a:pt x="89543" y="181624"/>
                                  <a:pt x="90409" y="186820"/>
                                  <a:pt x="90409" y="191149"/>
                                </a:cubicBezTo>
                                <a:cubicBezTo>
                                  <a:pt x="90409" y="193747"/>
                                  <a:pt x="91275" y="197211"/>
                                  <a:pt x="90409" y="199808"/>
                                </a:cubicBezTo>
                                <a:cubicBezTo>
                                  <a:pt x="89543" y="201540"/>
                                  <a:pt x="87812" y="203272"/>
                                  <a:pt x="86080" y="204138"/>
                                </a:cubicBezTo>
                                <a:cubicBezTo>
                                  <a:pt x="83482" y="206736"/>
                                  <a:pt x="80018" y="209334"/>
                                  <a:pt x="77421" y="211931"/>
                                </a:cubicBezTo>
                                <a:cubicBezTo>
                                  <a:pt x="71359" y="216261"/>
                                  <a:pt x="64432" y="216261"/>
                                  <a:pt x="56639" y="213663"/>
                                </a:cubicBezTo>
                                <a:cubicBezTo>
                                  <a:pt x="53175" y="212797"/>
                                  <a:pt x="47980" y="211065"/>
                                  <a:pt x="46248" y="209334"/>
                                </a:cubicBezTo>
                                <a:lnTo>
                                  <a:pt x="46248" y="208468"/>
                                </a:lnTo>
                                <a:cubicBezTo>
                                  <a:pt x="44516" y="208468"/>
                                  <a:pt x="43650" y="205870"/>
                                  <a:pt x="41918" y="203272"/>
                                </a:cubicBezTo>
                                <a:cubicBezTo>
                                  <a:pt x="37589" y="193747"/>
                                  <a:pt x="39321" y="180758"/>
                                  <a:pt x="39321" y="167770"/>
                                </a:cubicBezTo>
                                <a:cubicBezTo>
                                  <a:pt x="28064" y="167770"/>
                                  <a:pt x="14209" y="164306"/>
                                  <a:pt x="1221" y="167770"/>
                                </a:cubicBezTo>
                                <a:cubicBezTo>
                                  <a:pt x="-1377" y="181624"/>
                                  <a:pt x="355" y="198943"/>
                                  <a:pt x="4684" y="212797"/>
                                </a:cubicBezTo>
                                <a:cubicBezTo>
                                  <a:pt x="7282" y="221456"/>
                                  <a:pt x="10746" y="227518"/>
                                  <a:pt x="15075" y="232713"/>
                                </a:cubicBezTo>
                                <a:cubicBezTo>
                                  <a:pt x="17673" y="234445"/>
                                  <a:pt x="19405" y="236177"/>
                                  <a:pt x="22002" y="238774"/>
                                </a:cubicBezTo>
                                <a:cubicBezTo>
                                  <a:pt x="22002" y="237908"/>
                                  <a:pt x="27198" y="239640"/>
                                  <a:pt x="28064" y="240506"/>
                                </a:cubicBezTo>
                                <a:close/>
                              </a:path>
                            </a:pathLst>
                          </a:custGeom>
                          <a:solidFill>
                            <a:srgbClr val="FFFFFF"/>
                          </a:solidFill>
                          <a:ln w="8653" cap="flat">
                            <a:noFill/>
                            <a:prstDash val="solid"/>
                            <a:miter/>
                          </a:ln>
                        </wps:spPr>
                        <wps:bodyPr rtlCol="0" anchor="ctr"/>
                      </wps:wsp>
                      <wps:wsp>
                        <wps:cNvPr id="1227485035" name="Freeform 1227485035">
                          <a:extLst>
                            <a:ext uri="{FF2B5EF4-FFF2-40B4-BE49-F238E27FC236}">
                              <a16:creationId xmlns:a16="http://schemas.microsoft.com/office/drawing/2014/main" id="{83C0913E-FE55-FABD-61F4-9586F91CA942}"/>
                            </a:ext>
                          </a:extLst>
                        </wps:cNvPr>
                        <wps:cNvSpPr/>
                        <wps:spPr>
                          <a:xfrm>
                            <a:off x="4530285" y="1074968"/>
                            <a:ext cx="142990" cy="251453"/>
                          </a:xfrm>
                          <a:custGeom>
                            <a:avLst/>
                            <a:gdLst>
                              <a:gd name="connsiteX0" fmla="*/ 140277 w 142990"/>
                              <a:gd name="connsiteY0" fmla="*/ 1732 h 251453"/>
                              <a:gd name="connsiteX1" fmla="*/ 83993 w 142990"/>
                              <a:gd name="connsiteY1" fmla="*/ 1732 h 251453"/>
                              <a:gd name="connsiteX2" fmla="*/ 12989 w 142990"/>
                              <a:gd name="connsiteY2" fmla="*/ 0 h 251453"/>
                              <a:gd name="connsiteX3" fmla="*/ 3464 w 142990"/>
                              <a:gd name="connsiteY3" fmla="*/ 0 h 251453"/>
                              <a:gd name="connsiteX4" fmla="*/ 0 w 142990"/>
                              <a:gd name="connsiteY4" fmla="*/ 19916 h 251453"/>
                              <a:gd name="connsiteX5" fmla="*/ 2598 w 142990"/>
                              <a:gd name="connsiteY5" fmla="*/ 37234 h 251453"/>
                              <a:gd name="connsiteX6" fmla="*/ 39832 w 142990"/>
                              <a:gd name="connsiteY6" fmla="*/ 37234 h 251453"/>
                              <a:gd name="connsiteX7" fmla="*/ 51089 w 142990"/>
                              <a:gd name="connsiteY7" fmla="*/ 38966 h 251453"/>
                              <a:gd name="connsiteX8" fmla="*/ 52821 w 142990"/>
                              <a:gd name="connsiteY8" fmla="*/ 52821 h 251453"/>
                              <a:gd name="connsiteX9" fmla="*/ 51089 w 142990"/>
                              <a:gd name="connsiteY9" fmla="*/ 94384 h 251453"/>
                              <a:gd name="connsiteX10" fmla="*/ 52821 w 142990"/>
                              <a:gd name="connsiteY10" fmla="*/ 152400 h 251453"/>
                              <a:gd name="connsiteX11" fmla="*/ 51955 w 142990"/>
                              <a:gd name="connsiteY11" fmla="*/ 181841 h 251453"/>
                              <a:gd name="connsiteX12" fmla="*/ 51089 w 142990"/>
                              <a:gd name="connsiteY12" fmla="*/ 210416 h 251453"/>
                              <a:gd name="connsiteX13" fmla="*/ 51089 w 142990"/>
                              <a:gd name="connsiteY13" fmla="*/ 242455 h 251453"/>
                              <a:gd name="connsiteX14" fmla="*/ 51089 w 142990"/>
                              <a:gd name="connsiteY14" fmla="*/ 248516 h 251453"/>
                              <a:gd name="connsiteX15" fmla="*/ 69273 w 142990"/>
                              <a:gd name="connsiteY15" fmla="*/ 251114 h 251453"/>
                              <a:gd name="connsiteX16" fmla="*/ 88323 w 142990"/>
                              <a:gd name="connsiteY16" fmla="*/ 249382 h 251453"/>
                              <a:gd name="connsiteX17" fmla="*/ 90055 w 142990"/>
                              <a:gd name="connsiteY17" fmla="*/ 228600 h 251453"/>
                              <a:gd name="connsiteX18" fmla="*/ 90920 w 142990"/>
                              <a:gd name="connsiteY18" fmla="*/ 177511 h 251453"/>
                              <a:gd name="connsiteX19" fmla="*/ 90920 w 142990"/>
                              <a:gd name="connsiteY19" fmla="*/ 154998 h 251453"/>
                              <a:gd name="connsiteX20" fmla="*/ 90920 w 142990"/>
                              <a:gd name="connsiteY20" fmla="*/ 135948 h 251453"/>
                              <a:gd name="connsiteX21" fmla="*/ 90055 w 142990"/>
                              <a:gd name="connsiteY21" fmla="*/ 127289 h 251453"/>
                              <a:gd name="connsiteX22" fmla="*/ 90055 w 142990"/>
                              <a:gd name="connsiteY22" fmla="*/ 109971 h 251453"/>
                              <a:gd name="connsiteX23" fmla="*/ 90920 w 142990"/>
                              <a:gd name="connsiteY23" fmla="*/ 96116 h 251453"/>
                              <a:gd name="connsiteX24" fmla="*/ 90055 w 142990"/>
                              <a:gd name="connsiteY24" fmla="*/ 81396 h 251453"/>
                              <a:gd name="connsiteX25" fmla="*/ 90920 w 142990"/>
                              <a:gd name="connsiteY25" fmla="*/ 38100 h 251453"/>
                              <a:gd name="connsiteX26" fmla="*/ 138545 w 142990"/>
                              <a:gd name="connsiteY26" fmla="*/ 38966 h 251453"/>
                              <a:gd name="connsiteX27" fmla="*/ 140277 w 142990"/>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990"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5"/>
                                  <a:pt x="2598" y="37234"/>
                                </a:cubicBezTo>
                                <a:cubicBezTo>
                                  <a:pt x="13855" y="37234"/>
                                  <a:pt x="26843" y="37234"/>
                                  <a:pt x="39832" y="37234"/>
                                </a:cubicBezTo>
                                <a:cubicBezTo>
                                  <a:pt x="42429" y="37234"/>
                                  <a:pt x="50223" y="37234"/>
                                  <a:pt x="51089" y="38966"/>
                                </a:cubicBezTo>
                                <a:cubicBezTo>
                                  <a:pt x="52821" y="40698"/>
                                  <a:pt x="52821" y="49357"/>
                                  <a:pt x="52821" y="52821"/>
                                </a:cubicBezTo>
                                <a:cubicBezTo>
                                  <a:pt x="51955" y="64943"/>
                                  <a:pt x="51955" y="80530"/>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1" y="250248"/>
                                  <a:pt x="69273" y="251114"/>
                                </a:cubicBezTo>
                                <a:cubicBezTo>
                                  <a:pt x="76200" y="251980"/>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1"/>
                                  <a:pt x="91786" y="141143"/>
                                  <a:pt x="90920" y="135948"/>
                                </a:cubicBezTo>
                                <a:cubicBezTo>
                                  <a:pt x="90920" y="133350"/>
                                  <a:pt x="90055" y="129886"/>
                                  <a:pt x="90055" y="127289"/>
                                </a:cubicBezTo>
                                <a:cubicBezTo>
                                  <a:pt x="90055" y="121227"/>
                                  <a:pt x="90055" y="115166"/>
                                  <a:pt x="90055" y="109971"/>
                                </a:cubicBezTo>
                                <a:cubicBezTo>
                                  <a:pt x="90055" y="105641"/>
                                  <a:pt x="90920" y="101311"/>
                                  <a:pt x="90920" y="96116"/>
                                </a:cubicBezTo>
                                <a:cubicBezTo>
                                  <a:pt x="90920" y="90920"/>
                                  <a:pt x="90055" y="87457"/>
                                  <a:pt x="90055" y="81396"/>
                                </a:cubicBezTo>
                                <a:cubicBezTo>
                                  <a:pt x="90055" y="64943"/>
                                  <a:pt x="90055" y="52821"/>
                                  <a:pt x="90920" y="38100"/>
                                </a:cubicBezTo>
                                <a:cubicBezTo>
                                  <a:pt x="105641" y="38966"/>
                                  <a:pt x="122959" y="37234"/>
                                  <a:pt x="138545" y="38966"/>
                                </a:cubicBezTo>
                                <a:cubicBezTo>
                                  <a:pt x="144607" y="30307"/>
                                  <a:pt x="143741" y="12123"/>
                                  <a:pt x="140277" y="1732"/>
                                </a:cubicBezTo>
                                <a:close/>
                              </a:path>
                            </a:pathLst>
                          </a:custGeom>
                          <a:solidFill>
                            <a:srgbClr val="FFFFFF"/>
                          </a:solidFill>
                          <a:ln w="8653" cap="flat">
                            <a:noFill/>
                            <a:prstDash val="solid"/>
                            <a:miter/>
                          </a:ln>
                        </wps:spPr>
                        <wps:bodyPr rtlCol="0" anchor="ctr"/>
                      </wps:wsp>
                    </wpg:wgp>
                  </a:graphicData>
                </a:graphic>
              </wp:anchor>
            </w:drawing>
          </mc:Choice>
          <mc:Fallback>
            <w:pict>
              <v:group w14:anchorId="02003780" id="Group 18" o:spid="_x0000_s1026" style="position:absolute;margin-left:288.15pt;margin-top:76.1pt;width:133.1pt;height:29.9pt;rotation:90;z-index:-251647488" coordorigin="34721,10706" coordsize="12157,2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">
                <v:shape id="Freeform 1330270807" o:spid="_x0000_s1027" style="position:absolute;left:34721;top:10731;width:1472;height:2677;visibility:visible;mso-wrap-style:square;v-text-anchor:middle" coordsize="147204,26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" path="m135082,129091v,11257,,20782,,30307c135082,176716,135082,186241,135082,190571v-866,30307,-19916,60613,-52821,60613l36368,253782v-9525,,-17318,,-25111,l6927,253782v-2597,,-1731,-1732,-3463,-1732l2598,252050c1732,245123,866,238196,866,231268v,-866,,-1731,,-3463c866,225207,866,221743,866,219146v,-12989,866,-25112,866,-37234c1732,172387,866,161130,866,150739v,-2598,866,-6062,866,-8659c1732,139482,866,136884,866,134287v,-866,,-2598,,-4330c866,125627,866,121298,866,116968v,-2597,,-4329,,-6927c866,102248,866,94455,866,85796r,-18184c866,60684,866,53757,,46830l,36439c,28646,866,19987,866,12193v,-2597,,-6061,,-8659c1732,-795,19050,71,25977,71v10391,,19916,,29441,1731c64077,2668,71870,2668,80530,3534v3463,,6927,1732,9525,1732l97848,7864v4329,2598,8659,4329,10391,4329c116898,17389,120361,19121,124691,26914r4330,6061c133350,44232,135948,58087,135948,69343v,6062,,11257,,17319c135948,96187,136814,105712,136814,116103r,12988l135082,129091xm132484,143812v,-8659,,-17319,,-25978c132484,115237,131618,112639,132484,111773v-866,-8659,-866,-16452,-866,-25111c131618,78868,131618,72807,131618,65880v,-3464,,-6062,-866,-9525c123825,31243,121227,23450,102177,13925,93518,9596,92652,9596,92652,9596,71005,6998,50223,5266,25977,5266v-8659,,-15586,,-23379,866l2598,32109v,13855,866,26844,866,39832c3464,77137,2598,82332,2598,87528v,8659,866,16452,866,24245c3464,116103,3464,120432,3464,123896v,3463,,7793,,10391l3464,134287v,2597,,8659,,13854l3464,160264v,6927,,12988,,19916c3464,193168,2598,205291,2598,218280v,11257,,22513,1732,33770c10391,252050,16452,252050,22514,252050v83127,,90920,-10391,101311,-31172c133350,209621,132484,190571,132484,173252v,-5195,-866,-10390,-866,-15586c131618,155068,132484,152471,132484,150739r,-6927xm144607,155934v,-8659,,-17318,,-25977c144607,127359,143741,124762,144607,123896v-866,-8659,-866,-16453,-866,-25112c143741,90991,143741,84930,143741,78002v,-3463,,-6061,-866,-9524c142009,65880,141143,62416,140277,59818v-866,-5195,-1732,-10391,-2597,-15586c137680,44232,138545,43366,138545,44232v866,866,1732,2598,1732,4330c144607,59818,146339,71075,146339,83198v,6061,,11257,,17318c146339,110041,147205,119566,147205,129957r,12989c147205,154203,147205,163728,147205,173252r,12123c147205,190571,146339,195766,146339,201828v,30306,-14721,61479,-51955,63211l48491,267637v-9525,,-17318,,-25111,l19050,267637v-2598,,-1732,-866,-2598,-866c15586,265905,14721,265905,14721,265039r,-866c14721,263307,14721,262441,15586,262441v866,,1732,,1732,1732c17318,264173,17318,265039,17318,265039v6062,,12123,,18184,c118630,265039,126423,254648,136814,233866v7793,-12123,6927,-30307,8659,-47625c145473,179314,145473,170655,145473,163728r,-7794l144607,155934xm94384,181912v,7793,-3464,16452,-3464,22513l90920,205291v-6061,7793,-19050,10391,-29440,10391c58016,215682,44161,215682,44161,213950r,-866c44161,213084,44161,213084,44161,212219v,,,-866,,-1732c44161,207889,44161,203559,44161,200096v,-6062,-866,-11257,-866,-17318c43295,178448,43295,174984,43295,170655v,-8659,-865,-16452,-865,-25112c42430,141214,42430,137750,42430,134287v,-8660,,-16453,,-25112c42430,102248,43295,89259,43295,76271r,-30307c43295,39037,49357,40768,54552,40768r10391,-865l66675,39903v16452,,26843,9524,26843,26843c93518,78002,92652,90125,92652,101382v,12123,,24245,866,36368c93518,153337,94384,163728,94384,181912xm90920,194034v,-4329,866,-7793,866,-12122c91786,175850,91786,169789,90920,164593v,-865,,-2597,,-6061c90920,154203,90920,150739,90055,146409v,-3463,,-6061,,-8659c90055,132555,90055,129091,90055,123896v,-3464,,-6062,,-9525c90055,107443,90055,101382,90055,94455v,-7793,865,-16453,865,-25112c90920,58087,90055,47696,78798,43366l75334,41634v-2598,-866,-4329,-866,-6927,-866c62346,40768,57150,41634,51089,41634v-1732,,-3464,,-4330,c46759,46830,46759,51159,46759,56355r,19916c46759,80600,46759,83198,46759,86662v,2597,,6061,,8659c46759,103114,45893,110907,45893,118700v,18184,866,33771,866,51955l46759,197498v,4330,,8659,,12123c52821,210487,58882,209621,63211,210487v10391,,22514,-3464,25112,-9525l90920,194034xm56284,57221v,-6928,6062,-5196,11257,-5196l75334,51159v1732,,2598,,3464,1732c79664,52891,79664,54623,78798,54623v-5196,,-9525,866,-14721,866c62346,55489,60614,55489,59748,55489v,5195,,9525,,14720l59748,90125v,4330,,6927,,10391c59748,103114,59748,106578,59748,109175v,7793,-866,15587,-866,23380c58882,150739,59748,166325,59748,184509r,19050c59748,204425,58882,205291,58016,205291v-866,,-1732,,-1732,-1732c56284,200962,56284,197498,56284,194900v,-4329,,-7793,,-12122c56284,174118,55418,166325,55418,157666v,-4329,,-7793,,-11257c55418,137750,55418,129957,55418,121298v,-6927,866,-19916,866,-32905l56284,57221xe" fillcolor="black" stroked="f" strokeweight=".24036mm">
                  <v:stroke joinstyle="miter"/>
                  <v:path arrowok="t" o:connecttype="custom" o:connectlocs="135082,129091;135082,159398;135082,190571;82261,251184;36368,253782;11257,253782;6927,253782;3464,252050;2598,252050;866,231268;866,227805;866,219146;1732,181912;866,150739;1732,142080;866,134287;866,129957;866,116968;866,110041;866,85796;866,67612;0,46830;0,36439;866,12193;866,3534;25977,71;55418,1802;80530,3534;90055,5266;97848,7864;108239,12193;124691,26914;129021,32975;135948,69343;135948,86662;136814,116103;136814,129091;132484,143812;132484,117834;132484,111773;131618,86662;131618,65880;130752,56355;102177,13925;92652,9596;25977,5266;2598,6132;2598,32109;3464,71941;2598,87528;3464,111773;3464,123896;3464,134287;3464,134287;3464,148141;3464,160264;3464,180180;2598,218280;4330,252050;22514,252050;123825,220878;132484,173252;131618,157666;132484,150739;132484,143812;144607,155934;144607,129957;144607,123896;143741,98784;143741,78002;142875,68478;140277,59818;137680,44232;138545,44232;140277,48562;146339,83198;146339,100516;147205,129957;147205,142946;147205,173252;147205,185375;146339,201828;94384,265039;48491,267637;23380,267637;19050,267637;16452,266771;14721,265039;14721,264173;15586,262441;17318,264173;17318,265039;35502,265039;136814,233866;145473,186241;145473,163728;145473,155934;94384,181912;90920,204425;90920,205291;61480,215682;44161,213950;44161,213084;44161,212219;44161,210487;44161,200096;43295,182778;43295,170655;42430,145543;42430,134287;42430,109175;43295,76271;43295,45964;54552,40768;64943,39903;66675,39903;93518,66746;92652,101382;93518,137750;94384,181912;90920,194034;91786,181912;90920,164593;90920,158532;90055,146409;90055,137750;90055,123896;90055,114371;90055,94455;90920,69343;78798,43366;75334,41634;68407,40768;51089,41634;46759,41634;46759,56355;46759,76271;46759,86662;46759,95321;45893,118700;46759,170655;46759,197498;46759,209621;63211,210487;88323,200962;90920,194034;56284,57221;67541,52025;75334,51159;78798,52891;78798,54623;64077,55489;59748,55489;59748,70209;59748,90125;59748,100516;59748,109175;58882,132555;59748,184509;59748,203559;58016,205291;56284,203559;56284,194900;56284,182778;55418,157666;55418,146409;55418,121298;56284,88393;56284,57221" o:connectangles="0,0,0,0,0,0,0,0,0,0,0,0,0,0,0,0,0,0,0,0,0,0,0,0,0,0,0,0,0,0,0,0,0,0,0,0,0,0,0,0,0,0,0,0,0,0,0,0,0,0,0,0,0,0,0,0,0,0,0,0,0,0,0,0,0,0,0,0,0,0,0,0,0,0,0,0,0,0,0,0,0,0,0,0,0,0,0,0,0,0,0,0,0,0,0,0,0,0,0,0,0,0,0,0,0,0,0,0,0,0,0,0,0,0,0,0,0,0,0,0,0,0,0,0,0,0,0,0,0,0,0,0,0,0,0,0,0,0,0,0,0,0,0,0,0,0,0,0,0,0,0,0,0,0,0,0,0,0,0,0,0,0,0,0,0,0,0,0,0"/>
                </v:shape>
                <v:shape id="Freeform 520018392" o:spid="_x0000_s1028" style="position:absolute;left:36364;top:10712;width:1493;height:2713;visibility:visible;mso-wrap-style:square;v-text-anchor:middle" coordsize="149254,271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" path="m129197,224503v-2598,4330,-4329,6062,-6927,9526c119672,237492,116208,239224,112745,242688r-3464,2597c106684,247017,104952,247883,102354,249615v-5195,2598,-10391,5195,-16452,6061c78974,257408,72913,259140,65986,259140v-2598,,-5196,-1732,-8659,-1732c52997,257408,51265,257408,47802,256542r-7793,-3463c37411,251347,35679,250481,33081,248749r-6061,-4329c22690,240956,20093,237492,15763,234029r-4329,-6062c8836,223637,6238,219308,4506,214113,2774,208917,1909,203722,1909,196794v,-7793,-2598,-14720,-1732,-22513c177,171683,177,169951,177,169951v,-3463,,-10391,,-12988c177,155231,177,154365,177,153499v,-15586,,-31173,,-47625l177,81628v,-10390,,-19050,866,-29440c1043,48724,1043,46126,1909,41797v,-866,865,-1732,1731,-3464c4506,34003,5372,31406,7970,28808v1732,-2598,3464,-3464,5195,-5195c17495,19283,21824,14088,27886,11490,33947,8026,40875,7160,46936,2831,58193,1099,70315,-1499,82438,1099v4330,866,8659,4330,12989,5195l98025,7160v6927,2598,12122,7793,18183,10391c123136,25344,126599,34003,130063,42663v4330,8659,4330,20781,4330,31172l135259,111069v,5196,,11257,,16453c136125,146572,138722,204588,129197,224503xm132661,151767r,-11257c132661,133583,131795,125790,132661,117997v,-6062,,-11257,,-17318c131795,82494,132661,64310,130063,47858v-2598,-6927,-6061,-14720,-9525,-20782c118806,24479,117940,22747,116208,21015v-1731,-1732,-3463,-2598,-6061,-4330c107549,14953,104952,13222,101488,11490,96293,8892,91097,6294,85902,4563,81572,2831,75511,2831,70315,2831,61656,3697,54729,3697,47802,6294v-3464,866,-6062,2598,-8659,4330c30484,14953,24422,16685,19227,22747,14897,27942,10568,31406,7970,39199l6238,46126v-866,4330,-866,10391,-866,14721c5372,61713,5372,63444,5372,65176v,12989,-1732,26843,,41564c5372,113667,5372,120594,4506,127522v,6927,,12988,,19916c4506,150035,4506,151767,4506,153499v,4329,,7793,,12123c4506,171683,2774,177744,3640,184672v,4329,866,7793,866,11257c4506,198526,4506,200258,4506,201990v,8659,3464,14720,6062,19916c17495,234029,27020,241822,38277,248749v4329,2598,8659,4330,12122,6061c52131,254810,53863,254810,55595,254810r5195,866c66852,256542,72047,255676,76377,254810r5195,-866c89365,251347,93695,249615,98890,247883v2598,-1732,5196,-3463,7794,-5195c109281,240956,111879,240090,114477,237492v6061,-5195,10391,-11257,12988,-19050c128331,212381,129197,206319,130929,198526v2598,-16452,2598,-31172,1732,-46759xm93695,121460r1732,30307c96293,163024,96293,173415,95427,182940v,866,,1732,-866,3464c95427,191599,94561,197660,92829,201990r-2598,4329c89365,207185,90231,207185,88500,208917v-4330,4330,-10391,7793,-19051,8659c65120,217576,59924,217576,56461,215844v-4330,-1731,-6062,-6061,-9525,-8659c46936,206319,46070,205453,46070,204588v,,,-866,,-1732c46070,201124,44338,198526,43472,195929v-866,-4330,-866,-8660,-866,-12989c42606,177744,42606,173415,42606,168219v-866,-18184,-866,-41563,,-58881c42606,92885,44338,76433,42606,61713v1732,-2598,866,-4330,1732,-6928l46936,52188r4329,-4330c58193,45260,63388,43528,71181,43528v1732,,5196,866,7793,1732l83304,47858v866,866,2598,866,3464,866c89365,51322,92829,55651,94561,59981v1732,5195,,12988,,19050c94561,85092,94561,90288,94561,95483v-866,7793,-866,17318,-866,25977xm92829,166488v,-6928,,-12989,,-17319c92829,144840,91963,141376,92829,137913v-2598,-6928,-1732,-16453,-1732,-25112c91097,105874,91963,97215,91097,90288v,-5196,,-12989,,-19916c91097,66908,91097,64310,91097,60847,90231,56517,87634,52188,85036,49590r-2598,-866c81572,47858,81572,46992,80706,46992v,,-1732,,-1732,l78109,46126v-1732,-866,-4330,-1732,-6928,-1732c65986,44394,57327,46126,52997,49590v-1732,866,-4329,5195,-5195,6927c46070,60847,46936,63444,46936,68640v,27709,-1732,51954,-866,78798c46070,157828,47802,168219,46936,178610v,10391,,20782,6061,27709c52997,207185,52997,208051,52997,208051r4330,4330c72047,214978,86768,213247,91963,197660v,-866,866,-1731,866,-2597c93695,190733,92829,186404,92829,182940v,-6062,,-11257,,-16452xm144784,163890v,-18184,-866,-25977,,-33771c144784,124058,144784,118863,144784,112801v-866,-18184,,-36368,-2598,-52820c142186,59981,141320,59115,141320,58249v,-3464,,-6061,-1732,-9525c139588,48724,140454,47858,140454,48724r2598,5195c147381,62578,147381,74701,147381,85092r866,37234c148247,127522,148247,133583,148247,138779v,6927,866,14720,866,24245c149113,180342,150845,220174,142186,237492v-2598,4330,-4330,6062,-6927,9525c132661,251347,129197,252213,125734,255676r-866,c123136,257408,120538,259140,118806,260006r-4329,1732c109281,264335,104086,266933,98025,267799v-6928,1732,-12989,3463,-19916,3463c72913,270397,65986,270397,60790,268665r-6927,-3464l52131,264335v,,,,,-866l54729,263469v2598,,4330,866,6927,1732c61656,265201,62522,265201,63388,265201v8659,1732,17318,3464,26843,866l95427,265201v7793,-2598,12122,-4329,17318,-6061c115343,257408,117940,255676,120538,253944v2598,-1731,5196,-2597,7793,-5195c134393,243554,138722,237492,141320,229699v866,-2598,1732,-6062,1732,-9525c143918,215844,144784,211515,145650,205453v865,-12122,865,-26843,-866,-41563xm76377,54785v866,,866,,,l77243,54785v,,,,866,l78974,55651v,,,,,c73779,56517,66852,57383,63388,60847v-1732,866,-4329,5195,-5195,6927c56461,72104,57327,74701,57327,79897v,27709,-1732,51954,-866,78797c56461,169085,58193,179476,57327,189867v,3464,,6062,,8659c57327,200258,56461,200258,55595,199392v,,,-866,,-866c54729,195929,54729,194197,54729,191599v,-4330,,-7793,,-12989c53863,160426,53863,137047,54729,119729v,-15587,866,-30307,866,-44162c55595,72969,55595,71238,56461,68640v866,-3464,1732,-5196,3463,-6062l59924,62578r1732,-1731c62522,59981,64254,58249,67718,57383v1731,-866,6061,-2598,8659,-2598xe" fillcolor="black" stroked="f" strokeweight=".24036mm">
                  <v:stroke joinstyle="miter"/>
                  <v:path arrowok="t" o:connecttype="custom" o:connectlocs="129197,224503;122270,234029;112745,242688;109281,245285;102354,249615;85902,255676;65986,259140;57327,257408;47802,256542;40009,253079;33081,248749;27020,244420;15763,234029;11434,227967;4506,214113;1909,196794;177,174281;177,169951;177,156963;177,153499;177,105874;177,81628;1043,52188;1909,41797;3640,38333;7970,28808;13165,23613;27886,11490;46936,2831;82438,1099;95427,6294;98025,7160;116208,17551;130063,42663;134393,73835;135259,111069;135259,127522;129197,224503;132661,151767;132661,140510;132661,117997;132661,100679;130063,47858;120538,27076;116208,21015;110147,16685;101488,11490;85902,4563;70315,2831;47802,6294;39143,10624;19227,22747;7970,39199;6238,46126;5372,60847;5372,65176;5372,106740;4506,127522;4506,147438;4506,153499;4506,165622;3640,184672;4506,195929;4506,201990;10568,221906;38277,248749;50399,254810;55595,254810;60790,255676;76377,254810;81572,253944;98890,247883;106684,242688;114477,237492;127465,218442;130929,198526;132661,151767;93695,121460;95427,151767;95427,182940;94561,186404;92829,201990;90231,206319;88500,208917;69449,217576;56461,215844;46936,207185;46070,204588;46070,202856;43472,195929;42606,182940;42606,168219;42606,109338;42606,61713;44338,54785;46936,52188;51265,47858;71181,43528;78974,45260;83304,47858;86768,48724;94561,59981;94561,79031;94561,95483;93695,121460;92829,166488;92829,149169;92829,137913;91097,112801;91097,90288;91097,70372;91097,60847;85036,49590;82438,48724;80706,46992;78974,46992;78109,46126;71181,44394;52997,49590;47802,56517;46936,68640;46070,147438;46936,178610;52997,206319;52997,208051;57327,212381;91963,197660;92829,195063;92829,182940;92829,166488;144784,163890;144784,130119;144784,112801;142186,59981;141320,58249;139588,48724;140454,48724;143052,53919;147381,85092;148247,122326;148247,138779;149113,163024;142186,237492;135259,247017;125734,255676;124868,255676;118806,260006;114477,261738;98025,267799;78109,271262;60790,268665;53863,265201;52131,264335;52131,263469;54729,263469;61656,265201;63388,265201;90231,266067;95427,265201;112745,259140;120538,253944;128331,248749;141320,229699;143052,220174;145650,205453;144784,163890;76377,54785;76377,54785;77243,54785;78109,54785;78974,55651;78974,55651;63388,60847;58193,67774;57327,79897;56461,158694;57327,189867;57327,198526;55595,199392;55595,198526;54729,191599;54729,178610;54729,119729;55595,75567;56461,68640;59924,62578;59924,62578;61656,60847;67718,57383;76377,54785" o:connectangles="0,0,0,0,0,0,0,0,0,0,0,0,0,0,0,0,0,0,0,0,0,0,0,0,0,0,0,0,0,0,0,0,0,0,0,0,0,0,0,0,0,0,0,0,0,0,0,0,0,0,0,0,0,0,0,0,0,0,0,0,0,0,0,0,0,0,0,0,0,0,0,0,0,0,0,0,0,0,0,0,0,0,0,0,0,0,0,0,0,0,0,0,0,0,0,0,0,0,0,0,0,0,0,0,0,0,0,0,0,0,0,0,0,0,0,0,0,0,0,0,0,0,0,0,0,0,0,0,0,0,0,0,0,0,0,0,0,0,0,0,0,0,0,0,0,0,0,0,0,0,0,0,0,0,0,0,0,0,0,0,0,0,0,0,0,0,0,0,0,0,0,0,0,0,0,0,0,0,0,0,0,0,0,0,0,0,0,0,0,0"/>
                </v:shape>
                <v:shape id="Freeform 1138438902" o:spid="_x0000_s1029" style="position:absolute;left:39362;top:10726;width:1464;height:2682;visibility:visible;mso-wrap-style:square;v-text-anchor:middle" coordsize="146338,26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" path="m134216,24811v,2598,-866,4329,-866,6061c133350,32604,134216,33470,134216,36068v,4329,-866,6061,-866,8659c120361,44727,108239,43861,94384,43861v-6061,,-10391,,-15586,c72736,43861,67541,43861,62346,43861v-5196,,-11257,,-16453,866c45027,49056,45027,54252,45027,58581v,12123,1732,25112,1732,37234c46759,99279,46759,101877,46759,104475v2598,,6062,,8659,c68407,104475,83993,106206,96116,106206v6061,,10391,-865,14720,-865c116898,105341,116898,116597,116898,121793v,8659,-1732,16452,-2598,25111c104775,146038,95250,146038,86591,146038v-12123,,-25111,866,-39832,866c45027,152966,45027,158161,45027,164222v,19916,866,41564,866,58882c45893,231763,44161,241288,44161,252545v-6927,1732,-14720,2598,-22513,2598c12989,255143,,256009,,245618v,-5196,866,-9525,866,-14721c866,225702,,220506,,215311,,197993,1732,177211,1732,158161v,-12123,,-22514,,-33770l1732,101877c1732,89754,866,77631,866,66375v,-10391,866,-20782,866,-32905c1732,22213,1732,11822,1732,1431v,-866,1732,,1732,-866l3464,565v12122,,23379,,36368,l54552,565v1732,,3464,,5196,c61480,565,63211,565,65809,1431,76200,565,87457,565,99580,565v12122,,27709,-1731,36368,866c133350,9225,134216,17018,134216,24811xm3464,17884v,6061,,12122,,19050l3464,51654v,9525,-866,19050,-866,28575c2598,105341,4330,135647,4330,165954v,11257,-1732,20782,-1732,28575c2598,197993,2598,200591,3464,204054v-866,2598,-1732,6061,-1732,9525c1732,220506,3464,227434,3464,234361v,6061,-866,12123,-866,18184c8659,254277,13855,254277,19916,254277v6927,,13854,-866,20782,-1732c40698,243020,41564,231763,41564,222238v,-8659,-866,-20782,-866,-33770c40698,139111,41564,145172,56284,145172v6927,,12123,,19050,c80529,145172,87457,145172,94384,145172v5196,,10391,,16452,866c111702,139111,112568,131318,112568,124391v,-4330,,-8660,-1732,-12989c109971,111402,108239,111402,107373,111402v-2598,,-6062,,-8659,c96982,111402,96116,111402,94384,111402v-11257,,-22514,-866,-35502,-866c53686,110536,49357,110536,44161,110536v,-1732,-866,-1732,-1732,-2598l42429,100145v,-12123,-1731,-25111,-1731,-36368c40698,56850,40698,45593,44161,42995v1732,866,1732,866,4330,866c52821,43861,58016,42995,64077,42995v4330,,7793,866,12123,866l82261,43861v866,,1732,,2598,866c84859,44727,85725,43861,86591,43861r2598,c92652,43861,95250,43861,97848,43861v12988,,19916,866,31172,866c129886,36934,130752,30872,130752,23945v,-5195,,-11257,-866,-17318c116032,6627,103043,5761,90055,5761v-6928,,-14721,866,-22514,866c45893,6627,25977,6627,4330,5761v,,,,,866c3464,8359,3464,13554,3464,17884xm29441,268131v-6061,,-12989,,-16452,-4329c12123,262936,12989,262936,13855,262936v1731,,2597,,2597,c21648,263802,26843,264668,32904,264668v6928,,13855,-866,20782,-1732c53686,253411,54552,242154,54552,232629v,-8659,-866,-20782,-866,-33770c53686,149502,54552,155563,69273,155563v6927,,12122,,19050,c93518,155563,100446,155563,107373,155563v5195,,10391,,16452,866c124691,149502,125557,141709,125557,134781v,-4329,,-8659,-1732,-12122c123825,122659,123825,120927,123825,120061v,-866,,-1732,1732,-866c129886,121793,129886,129586,129886,134781v,6928,-1732,14721,-2597,21648c127289,159027,125557,159893,122959,159893v-8659,,-16452,-866,-24245,-866c86591,159027,73602,159893,58882,159893v-1732,6061,-1732,11257,-1732,17318c57150,197127,58016,218775,58016,236093v,7793,-1732,16452,-1732,25977c56284,264668,55418,266400,52821,266400v-5196,866,-10392,1731,-15587,1731l29441,268131xm146339,37800v,2597,-866,4329,-866,6061c145473,45593,146339,46459,146339,49056v,866,,2598,-866,5196c145473,56850,143741,57716,141143,57716v-12123,,-22513,-866,-35502,-866c99580,56850,95250,56850,90055,56850v-6062,,-11257,,-16453,c68407,56850,62346,56850,57150,57716v-866,4329,-866,9524,-866,13854c56284,80229,57150,88022,57150,95815v,866,-866,1732,-1732,1732c54552,97547,53686,96681,53686,95815v,-6927,-865,-14720,-865,-21647c52821,68106,52821,58581,54552,54252v,-866,866,-866,2598,-866c57150,53386,58016,53386,59748,53386v4329,,9525,-866,15586,-866c79664,52520,83127,53386,87457,53386r6061,c94384,53386,95250,53386,96116,54252v,,866,-866,1732,-866l100446,53386v3463,,6061,,8659,c122093,53386,129020,54252,140277,54252v866,-7793,1732,-13855,1732,-20782c142009,28275,142009,22213,141143,16152v,,-866,,-866,-866c140277,15286,140277,14420,140277,14420v,-866,,-1732,1732,-1732c142009,12688,142009,12688,142875,12688v1732,,1732,866,2598,2598c146339,23079,146339,30006,146339,37800xe" fillcolor="black" stroked="f" strokeweight=".24036mm">
                  <v:stroke joinstyle="miter"/>
                  <v:path arrowok="t" o:connecttype="custom" o:connectlocs="134216,24811;133350,30872;134216,36068;133350,44727;94384,43861;78798,43861;62346,43861;45893,44727;45027,58581;46759,95815;46759,104475;55418,104475;96116,106206;110836,105341;116898,121793;114300,146904;86591,146038;46759,146904;45027,164222;45893,223104;44161,252545;21648,255143;0,245618;866,230897;0,215311;1732,158161;1732,124391;1732,101877;866,66375;1732,33470;1732,1431;3464,565;3464,565;39832,565;54552,565;59748,565;65809,1431;99580,565;135948,1431;134216,24811;3464,17884;3464,36934;3464,51654;2598,80229;4330,165954;2598,194529;3464,204054;1732,213579;3464,234361;2598,252545;19916,254277;40698,252545;41564,222238;40698,188468;56284,145172;75334,145172;94384,145172;110836,146038;112568,124391;110836,111402;107373,111402;98714,111402;94384,111402;58882,110536;44161,110536;42429,107938;42429,100145;40698,63777;44161,42995;48491,43861;64077,42995;76200,43861;82261,43861;84859,44727;86591,43861;89189,43861;97848,43861;129020,44727;130752,23945;129886,6627;90055,5761;67541,6627;4330,5761;4330,6627;3464,17884;29441,268131;12989,263802;13855,262936;16452,262936;32904,264668;53686,262936;54552,232629;53686,198859;69273,155563;88323,155563;107373,155563;123825,156429;125557,134781;123825,122659;123825,120061;125557,119195;129886,134781;127289,156429;122959,159893;98714,159027;58882,159893;57150,177211;58016,236093;56284,262070;52821,266400;37234,268131;29441,268131;146339,37800;145473,43861;146339,49056;145473,54252;141143,57716;105641,56850;90055,56850;73602,56850;57150,57716;56284,71570;57150,95815;55418,97547;53686,95815;52821,74168;54552,54252;57150,53386;59748,53386;75334,52520;87457,53386;93518,53386;96116,54252;97848,53386;100446,53386;109105,53386;140277,54252;142009,33470;141143,16152;140277,15286;140277,14420;142009,12688;142875,12688;145473,15286;146339,37800" o:connectangles="0,0,0,0,0,0,0,0,0,0,0,0,0,0,0,0,0,0,0,0,0,0,0,0,0,0,0,0,0,0,0,0,0,0,0,0,0,0,0,0,0,0,0,0,0,0,0,0,0,0,0,0,0,0,0,0,0,0,0,0,0,0,0,0,0,0,0,0,0,0,0,0,0,0,0,0,0,0,0,0,0,0,0,0,0,0,0,0,0,0,0,0,0,0,0,0,0,0,0,0,0,0,0,0,0,0,0,0,0,0,0,0,0,0,0,0,0,0,0,0,0,0,0,0,0,0,0,0,0,0,0,0,0,0,0,0,0,0,0,0,0,0,0,0,0"/>
                </v:shape>
                <v:shape id="Freeform 12866265" o:spid="_x0000_s1030" style="position:absolute;left:41093;top:10741;width:579;height:2685;visibility:visible;mso-wrap-style:square;v-text-anchor:middle" coordsize="57933,268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" path="m134,65809v,-22514,,-43295,,-62345c1866,3464,1866,2598,1866,1732,10525,866,20050,,31307,v4329,,9525,,12122,1732c45161,17318,44295,33770,44295,51089v,12122,,25111,,39831c44295,95250,43429,101311,44295,104775v866,2598,866,3464,866,7793l45161,116898v,4329,,7793,,10391c45161,129020,44295,129886,44295,131618v,4330,,9525,,12123c44295,159327,42563,175780,43429,193098r1732,14720c46027,223405,46027,238125,45161,253711v-3463,2598,-6927,1732,-11257,1732c26977,256309,19184,257175,11391,255443v-4330,,-7793,,-10391,-1732c-732,231198,134,209550,1000,189634v,-19050,-866,-40698,-866,-62345c134,104775,134,83127,134,65809xm2732,15586v,8659,,17319,,25978c2732,50223,3598,58882,2732,67541v,25977,-866,51089,,77066c2732,153266,2732,160193,3598,168852v866,12123,,25112,,36368c3598,209550,2732,213014,2732,217343v,12123,866,23380,866,33771c10525,251114,16586,252845,22648,251979v5195,,10390,-865,14720,-865c39100,251114,40832,251114,41698,251979v1731,-31172,-2598,-63211,-1732,-96115c39966,148936,39966,142009,39966,135082v,-8659,866,-16452,,-25112l39966,95250v,-10391,,-20782,,-30307c39100,43295,40832,23380,39966,4330v-866,-866,-3464,,-4330,c23514,4330,14855,4330,2732,5195v866,1732,,7794,,10391xm14855,262370r,c16586,262370,16586,262370,16586,264102v6928,,12989,1732,19050,866c40832,264968,46027,264102,50357,264102v866,,1732,,2597,l54686,263236v866,-31172,-2597,-61479,-1732,-94384c52954,161925,52954,154998,52954,148070v,-12988,,-25977,,-40697c52954,96982,52954,86591,52954,77066v-865,-21648,866,-41564,,-60614c52954,16452,52954,16452,52089,16452v-866,,-1732,,-1732,-1732c50357,13854,50357,12989,52089,12989v,,865,,865,c54686,12989,54686,14720,55552,16452v866,15587,,29441,,46759c55552,75334,55552,88323,55552,103043v,12989,866,25977,866,40698l56418,143741v,4329,,9525,,12123c56418,171450,54686,187902,57284,219941v866,13854,866,27709,,41564c57284,264968,56418,265834,53820,266700v-2597,866,-5195,,-8659,866c38234,268432,30441,269298,22648,267566v-4330,,-6928,,-9525,-866c12257,265834,12257,264968,12257,264102v1732,-1732,1732,-1732,2598,-1732xe" fillcolor="black" stroked="f" strokeweight=".24036mm">
                  <v:stroke joinstyle="miter"/>
                  <v:path arrowok="t" o:connecttype="custom" o:connectlocs="134,65809;134,3464;1866,1732;31307,0;43429,1732;44295,51089;44295,90920;44295,104775;45161,112568;45161,116898;45161,127289;44295,131618;44295,143741;43429,193098;45161,207818;45161,253711;33904,255443;11391,255443;1000,253711;1000,189634;134,127289;134,65809;2732,15586;2732,41564;2732,67541;2732,144607;3598,168852;3598,205220;2732,217343;3598,251114;22648,251979;37368,251114;41698,251979;39966,155864;39966,135082;39966,109970;39966,95250;39966,64943;39966,4330;35636,4330;2732,5195;2732,15586;14855,262370;14855,262370;16586,264102;35636,264968;50357,264102;52954,264102;54686,263236;52954,168852;52954,148070;52954,107373;52954,77066;52954,16452;52089,16452;50357,14720;52089,12989;52954,12989;55552,16452;55552,63211;55552,103043;56418,143741;56418,143741;56418,155864;57284,219941;57284,261505;53820,266700;45161,267566;22648,267566;13123,266700;12257,264102;14855,262370" o:connectangles="0,0,0,0,0,0,0,0,0,0,0,0,0,0,0,0,0,0,0,0,0,0,0,0,0,0,0,0,0,0,0,0,0,0,0,0,0,0,0,0,0,0,0,0,0,0,0,0,0,0,0,0,0,0,0,0,0,0,0,0,0,0,0,0,0,0,0,0,0,0,0,0"/>
                </v:shape>
                <v:shape id="Freeform 1415220861" o:spid="_x0000_s1031" style="position:absolute;left:41986;top:10723;width:1498;height:2698;visibility:visible;mso-wrap-style:square;v-text-anchor:middle" coordsize="149802,26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" path="m,251114v,-6928,,-14721,,-25978c,218209,1732,212148,,205220v,-2597,,-6061,,-8659c,188768,,180975,,173182,,158461,866,142009,,122959,,114300,866,106507,866,97848v,-6928,,-12123,,-19916c866,68407,1732,57150,1732,45027v,-15586,-866,-26843,,-40697c1732,3464,3464,2598,2598,866,11257,,20782,,29441,,51089,,73602,866,92652,5195v5196,1732,8659,1732,12123,4330c104775,10391,105641,8659,106507,9525v8659,5195,14720,12989,19050,21648c126423,35502,128155,38966,129886,41564v866,4329,1732,6927,2598,10391c134216,58016,132484,64943,132484,71870v,3464,866,6062,,9525c132484,89189,130752,96116,129021,103043v-1732,6061,-3464,11257,-6062,16452c118630,126423,112568,131618,106507,137680v-2598,2597,-4330,5195,-7793,6061c101311,152400,103043,161925,107373,168852v1732,6927,4329,12989,6061,19916l120362,208684v4329,9525,6927,19916,10390,30307c132484,243321,135082,247650,133350,251980v-7793,2597,-19050,3463,-29441,865c98714,251980,94384,250248,90055,250248,86591,239857,83993,230332,79664,219075v-2598,-6927,-4330,-14721,-6062,-21648c69273,185305,65809,173182,61480,160193v-866,-2598,-2598,-4329,-2598,-8659c55418,152400,48491,152400,44161,151534v-866,16452,-1731,35502,-1731,52820c42430,206086,42430,206952,42430,208684v,9525,865,19050,,27709l42430,245918v,2598,-1732,3464,-1732,6062c33771,254577,25112,254577,15587,253711v-4330,866,-9526,,-15587,-2597xm3464,248516v11257,4329,25111,5195,37234,2598c41564,220807,39832,177511,42430,149802v2597,-1732,5195,,8659,c55418,149802,59748,149802,63212,149802v,6927,4329,10391,5195,16453c74468,179243,77932,193964,82261,208684v866,4330,1732,7793,2598,10391c88323,229466,90920,238991,95250,248516v12123,3464,24246,5195,38100,2598c128155,238125,124691,224270,119496,210416v-5196,-12989,-8659,-26843,-13855,-39832l103043,163657v-1732,-6062,-4329,-12989,-6061,-19916c99580,142009,101311,140277,103909,137680v2598,-2598,4330,-3464,6062,-5196c121227,122093,128155,109104,129886,90920v866,-10391,866,-19915,866,-30306c130752,58016,131618,54552,130752,51955v,-2598,-2597,-4330,-1731,-6062c124691,40698,123825,34636,121227,29441v-2597,-5196,-6927,-8659,-10390,-12989c106507,14720,104775,12989,100446,11257,93518,7793,84859,6927,76200,6061v-4329,,-8659,-1731,-12123,-1731c58882,4330,52821,4330,47625,4330v-5195,,-10391,,-16452,c25112,4330,19916,4330,14721,4330v-4330,,-6928,-866,-8660,c6061,4330,6061,3464,6061,3464v,866,-1731,866,,866c5196,6061,6061,9525,5196,9525v1731,1732,865,6061,865,8659c6061,21648,6061,24245,6061,27709v,15586,,29441,,42430c4330,83127,6061,94384,5196,105641v-866,12123,,25977,,39832c4330,147205,5196,150668,4330,152400v1731,16452,-866,37234,866,54552c6061,220807,2598,232930,3464,248516xm6061,4330r,l6061,4330r,xm17318,262370v2598,,4330,,6062,866c32905,264968,42430,264968,53686,263236v866,-30306,-865,-72736,1732,-100445c55418,162791,55418,162791,55418,161925r866,866l57150,165389v866,1731,866,4329,866,6927c57150,187902,56284,202623,57150,218209v,1732,,2598,,4329c57150,232064,58016,241589,57150,250248r,9525c57150,259773,57150,260639,56284,262370v-866,2598,-2598,4330,-4329,4330c46759,268432,38966,268432,29441,267566v-6927,-866,-11257,-1732,-17318,-4330c12123,263236,11257,262370,11257,262370v,-866,,-866,866,-866l17318,262370r,xm45027,110836c42430,105641,43295,95250,43295,87457v,-13855,,-28575,,-43296c44161,43295,45893,44161,46759,42429v10391,,18184,-1731,28575,c82261,44161,89189,46759,91786,52820v3464,6928,1732,19050,1732,26844c93518,82261,93518,85725,93518,89189v,1731,-866,2597,-866,4329c92652,96116,92652,96982,92652,97848v,1732,-2597,6061,-4329,6927c85725,107373,78798,109104,75334,110836v-4329,866,-9525,866,-12122,866c55418,110836,49357,110836,45027,110836xm47625,107373v15587,,29441,,38966,-6062c89189,98714,88323,96116,90055,91786v865,-6061,865,-10391,865,-16452c90920,67541,91786,58882,89189,53686v-866,-2597,-3464,-4329,-6928,-6061c77066,45027,68407,45027,61480,45893v-4330,,-9525,,-14721,c46759,58882,46759,77066,46759,91786v,5196,-866,11257,866,15587xm77066,54552v1732,,3464,,4330,1732c82261,57150,81396,58016,80530,58016v-2598,,-4330,,-6062,c70139,58016,64943,58016,59748,58016v,12123,,26843,,39832c59748,98714,58882,99580,58016,99580v-866,,-1732,-866,-1732,-1732c56284,84859,56284,71005,56284,57150v,-866,,-1732,866,-1732l58882,55418v1732,,1732,-866,1732,-866c66675,55418,71871,54552,77066,54552xm106507,262370v4330,866,6927,866,11257,1732c126423,265834,135948,266700,147205,264968r-1732,-6061c144607,257175,144607,255443,144607,251980v,-4330,-1732,-6928,-3464,-10391l137680,234661v-2598,-10391,-6928,-19916,-8659,-26843l122959,188768v-2597,-6927,-6061,-13854,-7793,-20782c113434,165389,114300,162791,113434,160193v-866,-1732,,-4329,1732,-5195l118630,151534v2597,-2598,4329,-3464,6061,-5195c135948,135948,142875,122959,144607,104775v866,-10391,866,-19916,866,-30307c145473,72736,145473,71005,145473,69273v,-2598,-866,-4330,-1732,-6928c142875,61479,142875,60614,143741,58882v,,-866,-866,-866,-1732c142875,54552,142875,52820,142875,51955v,,,-866,866,c143741,51955,143741,51955,143741,52820r2598,6928c147205,62345,147205,64077,148071,66675v1731,6061,,12989,,19916c148071,90054,148936,92652,148071,96116v,7793,-1732,14720,-3464,21648c142875,123825,141143,129020,138545,134216v-4329,6927,-10390,12123,-16452,18184c119496,154998,117764,157595,114300,158461v2598,7794,4330,15587,6927,22514l123825,187902v1732,5196,2598,10391,5196,16452l135948,224270v4329,9525,7793,19916,11257,30307c148936,258907,149802,260639,149802,264102v,1732,-866,3464,-4329,4330c138545,270163,129021,270163,119496,268432v-4330,-866,-8659,-1732,-12123,-2598c106507,265834,105641,264968,105641,264102v,-1732,,-1732,866,-1732xe" fillcolor="black" stroked="f" strokeweight=".24036mm">
                  <v:stroke joinstyle="miter"/>
                  <v:path arrowok="t" o:connecttype="custom" o:connectlocs="0,251114;0,225136;0,205220;0,196561;0,173182;0,122959;866,97848;866,77932;1732,45027;1732,4330;2598,866;29441,0;92652,5195;104775,9525;106507,9525;125557,31173;129886,41564;132484,51955;132484,71870;132484,81395;129021,103043;122959,119495;106507,137680;98714,143741;107373,168852;113434,188768;120362,208684;130752,238991;133350,251980;103909,252845;90055,250248;79664,219075;73602,197427;61480,160193;58882,151534;44161,151534;42430,204354;42430,208684;42430,236393;42430,245918;40698,251980;15587,253711;0,251114;3464,248516;40698,251114;42430,149802;51089,149802;63212,149802;68407,166255;82261,208684;84859,219075;95250,248516;133350,251114;119496,210416;105641,170584;103043,163657;96982,143741;103909,137680;109971,132484;129886,90920;130752,60614;130752,51955;129021,45893;121227,29441;110837,16452;100446,11257;76200,6061;64077,4330;47625,4330;31173,4330;14721,4330;6061,4330;6061,3464;6061,4330;5196,9525;6061,18184;6061,27709;6061,70139;5196,105641;5196,145473;4330,152400;5196,206952;3464,248516;6061,4330;6061,4330;6061,4330;6061,4330;17318,262370;23380,263236;53686,263236;55418,162791;55418,161925;56284,162791;57150,165389;58016,172316;57150,218209;57150,222538;57150,250248;57150,259773;56284,262370;51955,266700;29441,267566;12123,263236;11257,262370;12123,261504;17318,262370;17318,262370;45027,110836;43295,87457;43295,44161;46759,42429;75334,42429;91786,52820;93518,79664;93518,89189;92652,93518;92652,97848;88323,104775;75334,110836;63212,111702;45027,110836;47625,107373;86591,101311;90055,91786;90920,75334;89189,53686;82261,47625;61480,45893;46759,45893;46759,91786;47625,107373;77066,54552;81396,56284;80530,58016;74468,58016;59748,58016;59748,97848;58016,99580;56284,97848;56284,57150;57150,55418;58882,55418;60614,54552;77066,54552;106507,262370;117764,264102;147205,264968;145473,258907;144607,251980;141143,241589;137680,234661;129021,207818;122959,188768;115166,167986;113434,160193;115166,154998;118630,151534;124691,146339;144607,104775;145473,74468;145473,69273;143741,62345;143741,58882;142875,57150;142875,51955;143741,51955;143741,52820;146339,59748;148071,66675;148071,86591;148071,96116;144607,117764;138545,134216;122093,152400;114300,158461;121227,180975;123825,187902;129021,204354;135948,224270;147205,254577;149802,264102;145473,268432;119496,268432;107373,265834;105641,264102;106507,262370" o:connectangles="0,0,0,0,0,0,0,0,0,0,0,0,0,0,0,0,0,0,0,0,0,0,0,0,0,0,0,0,0,0,0,0,0,0,0,0,0,0,0,0,0,0,0,0,0,0,0,0,0,0,0,0,0,0,0,0,0,0,0,0,0,0,0,0,0,0,0,0,0,0,0,0,0,0,0,0,0,0,0,0,0,0,0,0,0,0,0,0,0,0,0,0,0,0,0,0,0,0,0,0,0,0,0,0,0,0,0,0,0,0,0,0,0,0,0,0,0,0,0,0,0,0,0,0,0,0,0,0,0,0,0,0,0,0,0,0,0,0,0,0,0,0,0,0,0,0,0,0,0,0,0,0,0,0,0,0,0,0,0,0,0,0,0,0,0,0,0,0,0,0,0,0,0,0,0,0,0,0,0,0,0,0,0,0,0,0"/>
                </v:shape>
                <v:shape id="Freeform 88804520" o:spid="_x0000_s1032" style="position:absolute;left:43674;top:10706;width:1476;height:2705;visibility:visible;mso-wrap-style:square;v-text-anchor:middle" coordsize="147641,270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" path="m134294,61480v866,8659,-866,19050,-866,28575c129099,91786,123903,91786,119574,91786v-3464,,-6062,,-9525,c106585,91786,103987,91786,101389,91786v-866,,-866,-866,-1731,-866c95328,90055,92730,90920,90133,88323v,-6062,865,-12989,,-19916c89267,63211,88401,58016,85803,53686,84071,50223,81474,48491,79742,47625v-866,,-1732,,-3464,c72815,46759,70217,45027,66753,45893v-866,,-2598,866,-6061,1732c56362,49357,53764,49357,51167,51955v-2598,1731,-2598,4329,-4330,6061c45971,63211,46837,69273,48569,76200v2598,6927,6927,12123,11257,17318c61558,95250,62424,96982,64155,98714v866,1732,2598,1732,4330,3463c72815,105641,76278,109105,79742,111702v6061,4330,11256,8659,15586,12989c98792,125557,99658,129021,102255,130752v4330,4330,6928,6062,10391,10391c116976,145473,120440,149802,123037,154998v3464,2598,4330,8659,6927,12988c130830,170584,131696,171450,132562,173182v,1732,,3464,,5195c132562,180109,133428,180975,133428,182707v,2598,,4329,,6927c134294,202623,131696,211282,129099,219941v-866,3464,-1732,6927,-3464,9525c124769,231198,123037,232930,121305,234661r-1731,2598l117842,238991v-866,866,,1732,-1732,2598l114378,242455v-2598,2597,-4329,5195,-8659,6061c103121,250248,101389,251114,99658,252846v-1732,,-1732,866,-3464,866c89267,257175,84071,256309,76278,258041v-866,,-866,866,-1732,866c73680,258907,71949,258041,71083,258907v-4330,,-10391,,-15587,c53764,258907,51167,259773,50301,258907v-866,,-1732,,-2598,c41642,256309,35580,255443,30385,251980v-4330,,-12123,-10391,-12989,-10391c13067,238991,12201,233795,7871,229466v,-866,,-866,,-1732c2676,219075,2676,208684,944,198293v,-866,,-866,,-1732c-788,187902,78,178377,1810,171450v12989,-4330,27709,-866,41563,-866c44239,171450,44239,172316,45105,172316v,14720,-1732,32905,6928,40698c58094,214746,64155,218209,71083,217343v8659,-1732,12988,-7793,18184,-12122c93596,194830,89267,182707,84937,174914,78010,164523,65887,159327,58094,149802v-866,,,,-1732,-866c54630,146339,51167,144607,49435,142875v-1732,,-2598,-866,-2598,-2598c45105,139411,42508,137680,41642,135082v-4330,-866,-5196,-4330,-7793,-6061c32117,127289,30385,127289,29519,124691r-3464,-2598c23458,119495,19994,117764,17396,114300r-3463,-2598c11335,109105,10469,105641,7871,103043,3542,94384,944,86591,1810,74468v,-866,-866,-1732,-866,-3463c944,68407,944,64943,944,62346,1810,56284,2676,50223,5273,44161v,-4329,1732,-6927,3464,-11256c9603,31173,10469,29441,11335,27709v2598,-3464,5195,-5195,6927,-8659l21726,16452c26921,12123,34714,7793,42508,5196l52033,1732c56362,866,60692,,64155,v2598,,6062,,8660,l86669,866v5195,,8659,1732,12123,3464c100523,6927,103987,7793,106585,8659v6061,3464,9525,8659,14720,12123c126501,27709,131696,35502,134294,45893v-1732,5196,,10391,,15587xm29519,248516v2598,866,4330,1732,6061,3464l45971,254577v4330,866,10391,,16453,c65021,254577,67619,254577,70217,254577r8659,-865c83205,252846,87535,253712,90133,252846v2597,-866,6061,-1732,8659,-2598l103121,247650v2598,-1732,4330,-1732,6062,-2598c112646,242455,114378,238991,116976,236393v2598,-3463,6061,-6927,8659,-10391c127367,222539,127367,219941,129099,215611r2597,-12122c132562,197427,132562,191366,131696,184439v,-866,-866,,-1732,-866c129099,176646,126501,169718,123903,164523v-1732,-4330,-4329,-6062,-6061,-10391c113512,149802,110915,145473,107451,142009r-866,-866c104853,139411,103121,138545,102255,137680v-1732,-1732,-2597,-2598,-3463,-4330c94462,129021,90133,126423,86669,122959v-5195,-2598,-8659,-6927,-13854,-9525c71083,110836,68485,109971,66753,108239v-1732,-1732,-3464,-4330,-6061,-5196c57228,96982,52033,93518,49435,87457v-866,-866,-866,-1732,-1732,-3464l45105,76200c42508,68407,43373,58882,47703,52821r3464,-2598c52898,48491,54630,47625,56362,46759v4330,-2598,12123,-1732,17318,-866c75412,45893,77144,47625,78876,47625v866,,2598,,4329,866c84937,51089,87535,51955,89267,54552v6927,9525,4329,24246,4329,35503c104853,94384,119574,91786,131696,91786v866,-4329,866,-8659,866,-12988c132562,71870,133428,65809,131696,58882v,-1732,-1732,-3464,-1732,-5196c128233,47625,127367,43295,124769,38966v-866,-1732,-2598,-4330,-4329,-6061c116976,28575,114378,25977,110049,21648v-866,-866,-2598,-1732,-4330,-2598c103121,17318,101389,16452,98792,14721,95328,12989,92730,11257,88401,10391v-866,,-1732,,-2598,c85803,9525,84937,10391,84937,8659v-8659,-866,-17318,-866,-26843,c51167,9525,45971,11257,40776,13855,32117,17318,25190,20782,19128,27709v-2598,2598,-4329,4330,-6061,6062c10469,37234,9603,41564,7005,45027,5273,56284,1810,62346,2676,75334v,6927,866,13855,2597,20782c7871,102177,11335,107373,15664,111702v2598,3464,6062,6928,9526,9525l27787,123825v10391,8659,19916,19050,30307,26843c59826,152400,61558,153266,62424,154132v1731,2598,4329,3464,5195,6061c71949,161925,74546,165389,78876,167986v2598,4330,5195,6062,7793,9525c86669,177511,87535,178377,87535,178377v,2598,1732,4330,2598,6928c90998,189634,91864,194830,91864,199159v,2598,866,6062,,8659c90998,209550,89267,211282,87535,212148v-2598,2598,-6061,5195,-8659,7793c72815,224270,65887,224270,58094,221673v-3464,-866,-8659,-2598,-10391,-4330l47703,216477v-1732,,-2598,-2597,-4330,-5195c39044,201757,40776,188768,40776,175780v-11257,,-25112,-3464,-38100,c78,189634,1810,206952,6139,220807v2598,8659,6062,14720,10391,19916c19128,242455,20860,244186,23458,246784v,-866,5195,866,6061,1732xm142953,214746v866,-10391,,-20782,-2598,-31173c140355,183573,140355,181841,140355,180975v,-866,,-1732,,-1732c140355,177511,139489,177511,139489,176646v,,,-866,,-1732l139489,174914v,,,,,c140355,176646,141221,179243,142087,180109v866,2598,1732,3464,2598,5196l144685,187036r1732,6928l146417,193964v,2597,,4329,,6927c147283,213880,144685,222539,142087,231198v-866,3463,-1732,6927,-3464,9525c137758,242455,136026,244186,134294,245918r-1732,2598l130830,250248v-866,866,,1732,-1731,2598l127367,253712v-2598,2597,-4330,5195,-8659,6061c116976,260639,116110,261505,114378,262371v-1732,865,-3463,2597,-5195,2597l108317,264968v-6928,3464,-12123,2598,-19916,4330c87535,269298,87535,270164,86669,270164v-2598,,-4330,,-6927,c75412,270164,71083,270164,67619,270164v-1732,,-4330,866,-5195,c61558,270164,60692,270164,59826,270164v-4330,-1732,-10391,-1732,-12989,-4330c46837,265834,46837,265834,46837,264968v866,,1732,,1732,c49435,264968,49435,264968,50301,264968v2597,,4329,,4329,l60692,266700v4329,866,10391,,16452,c79742,266700,82339,266700,84937,266700r8659,-866c97926,264968,102255,265834,104853,264968v2598,-866,6062,-1732,8659,-2597l117842,259773v2598,-1732,4329,-1732,6061,-2598c127367,254577,129099,251114,131696,248516v2598,-3464,6062,-6927,8659,-10391c142087,234661,142087,232064,143819,227734r-866,-12988xm56362,206952v,866,,866,-866,866c55496,207818,54630,207818,53764,206952v,,,,,-866c53764,206086,52898,204355,52898,202623v,-5196,,-11257,,-16453l52033,186170v-866,,-1732,,-1732,-1731c50301,183573,50301,182707,52033,182707r865,c53764,182707,54630,182707,54630,183573v,866,866,866,866,1732c56362,193098,55496,200025,56362,206952xm75412,54552v866,,1732,,2598,866l78876,56284v,,,,,866l78876,57150r-866,c77144,57150,75412,58016,71949,58882v-2598,866,-4330,866,-6928,1732c62424,61480,60692,63211,59826,64943v-866,1732,-866,2598,-1732,4330c58094,71870,57228,73602,57228,76200v,,-866,866,-1732,c54630,73602,53764,71870,54630,70139v,-2598,1732,-5196,3464,-7793l61558,59748r1731,-1732c65021,56284,67619,55418,69351,55418v2598,,5195,-866,6061,-866xm147283,74468v865,8659,,16452,-866,25112c146417,102177,145551,103909,142953,103909v-3464,866,-6061,,-10391,c129099,103909,126501,103909,123037,103909v-2597,,-5195,,-7793,c112646,103909,110915,103043,108317,102177v-1732,,-3464,,-5196,-1731c103121,100446,102255,99580,102255,98714v,-866,,-866,866,-866l103987,97848v866,,1732,,2598,c117842,102177,131696,99580,142953,99580v866,-4330,866,-8660,866,-12989c143819,79664,144685,74468,143819,67541v,-1732,-866,-4330,-1732,-6927l142087,59748v,-4330,-866,-8659,-2598,-12123l138623,45893v,-866,,-866,866,c141221,50223,142953,53686,143819,58016v866,6061,2598,10391,3464,16452xe" fillcolor="black" stroked="f" strokeweight=".24036mm">
                  <v:stroke joinstyle="miter"/>
                  <v:path arrowok="t" o:connecttype="custom" o:connectlocs="134294,61480;133428,90055;119574,91786;110049,91786;101389,91786;99658,90920;90133,88323;90133,68407;85803,53686;79742,47625;76278,47625;66753,45893;60692,47625;51167,51955;46837,58016;48569,76200;59826,93518;64155,98714;68485,102177;79742,111702;95328,124691;102255,130752;112646,141143;123037,154998;129964,167986;132562,173182;132562,178377;133428,182707;133428,189634;129099,219941;125635,229466;121305,234661;119574,237259;117842,238991;116110,241589;114378,242455;105719,248516;99658,252846;96194,253712;76278,258041;74546,258907;71083,258907;55496,258907;50301,258907;47703,258907;30385,251980;17396,241589;7871,229466;7871,227734;944,198293;944,196561;1810,171450;43373,170584;45105,172316;52033,213014;71083,217343;89267,205221;84937,174914;58094,149802;56362,148936;49435,142875;46837,140277;41642,135082;33849,129021;29519,124691;26055,122093;17396,114300;13933,111702;7871,103043;1810,74468;944,71005;944,62346;5273,44161;8737,32905;11335,27709;18262,19050;21726,16452;42508,5196;52033,1732;64155,0;72815,0;86669,866;98792,4330;106585,8659;121305,20782;134294,45893;134294,61480;29519,248516;35580,251980;45971,254577;62424,254577;70217,254577;78876,253712;90133,252846;98792,250248;103121,247650;109183,245052;116976,236393;125635,226002;129099,215611;131696,203489;131696,184439;129964,183573;123903,164523;117842,154132;107451,142009;106585,141143;102255,137680;98792,133350;86669,122959;72815,113434;66753,108239;60692,103043;49435,87457;47703,83993;45105,76200;47703,52821;51167,50223;56362,46759;73680,45893;78876,47625;83205,48491;89267,54552;93596,90055;131696,91786;132562,78798;131696,58882;129964,53686;124769,38966;120440,32905;110049,21648;105719,19050;98792,14721;88401,10391;85803,10391;84937,8659;58094,8659;40776,13855;19128,27709;13067,33771;7005,45027;2676,75334;5273,96116;15664,111702;25190,121227;27787,123825;58094,150668;62424,154132;67619,160193;78876,167986;86669,177511;87535,178377;90133,185305;91864,199159;91864,207818;87535,212148;78876,219941;58094,221673;47703,217343;47703,216477;43373,211282;40776,175780;2676,175780;6139,220807;16530,240723;23458,246784;29519,248516;142953,214746;140355,183573;140355,180975;140355,179243;139489,176646;139489,174914;139489,174914;139489,174914;142087,180109;144685,185305;144685,187036;146417,193964;146417,193964;146417,200891;142087,231198;138623,240723;134294,245918;132562,248516;130830,250248;129099,252846;127367,253712;118708,259773;114378,262371;109183,264968;108317,264968;88401,269298;86669,270164;79742,270164;67619,270164;62424,270164;59826,270164;46837,265834;46837,264968;48569,264968;50301,264968;54630,264968;60692,266700;77144,266700;84937,266700;93596,265834;104853,264968;113512,262371;117842,259773;123903,257175;131696,248516;140355,238125;143819,227734;142953,214746;56362,206952;55496,207818;53764,206952;53764,206086;52898,202623;52898,186170;52033,186170;50301,184439;52033,182707;52898,182707;54630,183573;55496,185305;56362,206952;75412,54552;78010,55418;78876,56284;78876,57150;78876,57150;78010,57150;71949,58882;65021,60614;59826,64943;58094,69273;57228,76200;55496,76200;54630,70139;58094,62346;61558,59748;63289,58016;69351,55418;75412,54552;147283,74468;146417,99580;142953,103909;132562,103909;123037,103909;115244,103909;108317,102177;103121,100446;102255,98714;103121,97848;103987,97848;106585,97848;142953,99580;143819,86591;143819,67541;142087,60614;142087,59748;139489,47625;138623,45893;139489,45893;143819,58016;147283,7446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829263748" o:spid="_x0000_s1033" style="position:absolute;left:45297;top:10738;width:1581;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" path="m147741,25354v,7793,-2598,12123,-5196,18184c140813,44404,139082,43538,137350,43538v-6061,-866,-12123,,-19050,c113970,43538,108775,43538,103579,43538r-5195,c96652,43538,96652,41806,94920,43538v-1732,9525,-866,18184,,27709c94920,76443,94054,81638,94054,87699v,4330,866,8659,866,12123c94920,106749,94054,112811,94054,118006v1732,4330,,8659,866,12989c94920,131861,95786,132727,95786,133592v866,6928,,14721,,21648c95786,162167,95786,169961,95786,176888v,6061,,12123,,19050c95786,202865,95786,209792,95786,216720v,12988,-1732,24245,-1732,37234c88859,253954,83664,255686,78468,255686v,,-866,,-866,c73273,256552,68077,255686,62882,254820v-4330,,-8660,-866,-12123,-3464c51625,238367,50759,226245,50759,212390v,-12123,1732,-24245,1732,-37234c52491,161302,52491,147447,52491,133592v,-13854,-1732,-27709,,-41563c53357,80772,52491,72113,53357,60856v,-6927,1731,-9525,,-16452c44698,44404,35173,44404,25648,44404v-4330,,-8660,-866,-12123,-866c9195,43538,5732,43538,2268,41806,-2062,29683,536,11499,4000,242v8659,-865,19050,866,29441,866c59418,1108,87993,242,114836,1108v9525,866,18184,866,26843,c142545,1108,143411,-623,145143,242v1732,,4329,10391,4329,12123c146875,15829,147741,21024,147741,25354xm140813,2840v-19049,-866,-38966,866,-56284,c60284,1974,36904,2840,13525,1108v-3464,,-6062,,-9525,c2268,7170,1402,13231,536,21024v,6928,,12989,2598,17318c14391,38342,27379,38342,40368,38342v2598,,10391,,11257,1732c53357,41806,53357,50465,53357,53929v-866,12122,-866,27709,-1732,41563c52491,114542,51625,134458,53357,153508v,10391,-866,19050,-866,29441c52491,191608,51625,201133,51625,211524v,11257,866,23380,,32039c52491,243563,51625,247892,51625,249624v5195,2598,12123,1732,18184,2598c76736,253088,82798,252222,88859,250490v,-6927,1732,-12988,1732,-20782c91457,213256,90591,195938,91457,178620v,-8659,,-15587,,-22514c91457,149179,92323,142252,91457,137056v,-2598,-866,-6061,-866,-8659c90591,122336,90591,116274,90591,111079v,-4330,866,-8659,866,-13855c91457,92029,90591,88565,90591,82504v,-16453,,-28575,866,-43296c106177,40074,123495,38342,139082,40074v6061,-8659,5195,-26843,1731,-37234xm11793,51331v,-866,,-1732,1732,-1732c14391,49599,15257,50465,16123,51331r,c24782,51331,32575,51331,42100,51331v866,,1732,866,1732,1732c43832,53929,42966,54795,42100,54795r-6061,c31709,54795,27379,53929,23916,53929v-3464,,-6062,,-9525,-866c13525,53929,12659,53063,11793,51331r,xm153802,50465v866,-1732,1732,-4329,1732,-6061l155534,38342v,-7793,,-14720,-1732,-22513c153802,14097,154668,11499,155534,13231r866,2598c157266,22756,158132,27952,158132,34879r,4329c158132,46136,158132,54795,149472,55661v-2597,,-4329,,-4329,c145143,55661,143411,55661,141679,55661v-2597,,-4329,,-6061,l129557,55661v-4330,,-7793,,-12123,l114836,55661v-5195,-1732,-10391,3463,-9525,8659c105311,66051,105311,67783,105311,68649v,4330,866,9525,,14721c105311,111079,105311,138788,105311,167363v,6927,,14720,,21648c105311,195072,105311,201133,105311,208061v,6927,,13854,,20782c105311,234904,105311,240965,104445,246161r,3463c103579,256552,104445,268674,94054,268674r-2597,866l87993,269540v,,-866,,-866,c82798,270406,77602,269540,72407,268674v-4330,,-7794,-866,-11257,-2597c60284,266077,60284,265211,60284,264345v,-866,,-866,866,-866l62016,263479v866,,866,,866,866c68077,266943,75005,266077,81066,266943v3463,865,6927,,10391,c93188,266943,94054,266943,94054,266943v7793,,6062,-8660,6928,-14721c100982,252222,100982,250490,100982,248758v,,,-1732,,-3463c101847,228843,100982,211524,101847,194206v,-8659,,-15586,,-22513c101847,164765,102713,157838,101847,152642v,-17318,-865,-35502,-865,-53686l100982,71247c99250,60856,104445,53929,114836,56527r3464,c122630,56527,126959,56527,131289,56527r11256,c143411,56527,144277,56527,145143,56527r5195,l153802,50465xe" fillcolor="black" stroked="f" strokeweight=".24036mm">
                  <v:stroke joinstyle="miter"/>
                  <v:path arrowok="t" o:connecttype="custom" o:connectlocs="147741,25354;142545,43538;137350,43538;118300,43538;103579,43538;98384,43538;94920,43538;94920,71247;94054,87699;94920,99822;94054,118006;94920,130995;95786,133592;95786,155240;95786,176888;95786,195938;95786,216720;94054,253954;78468,255686;77602,255686;62882,254820;50759,251356;50759,212390;52491,175156;52491,133592;52491,92029;53357,60856;53357,44404;25648,44404;13525,43538;2268,41806;4000,242;33441,1108;114836,1108;141679,1108;145143,242;149472,12365;147741,25354;140813,2840;84529,2840;13525,1108;4000,1108;536,21024;3134,38342;40368,38342;51625,40074;53357,53929;51625,95492;53357,153508;52491,182949;51625,211524;51625,243563;51625,249624;69809,252222;88859,250490;90591,229708;91457,178620;91457,156106;91457,137056;90591,128397;90591,111079;91457,97224;90591,82504;91457,39208;139082,40074;140813,2840;11793,51331;13525,49599;16123,51331;16123,51331;42100,51331;43832,53063;42100,54795;36039,54795;23916,53929;14391,53063;11793,51331;11793,51331;153802,50465;155534,44404;155534,38342;153802,15829;155534,13231;156400,15829;158132,34879;158132,39208;149472,55661;145143,55661;141679,55661;135618,55661;129557,55661;117434,55661;114836,55661;105311,64320;105311,68649;105311,83370;105311,167363;105311,189011;105311,208061;105311,228843;104445,246161;104445,249624;94054,268674;91457,269540;87993,269540;87127,269540;72407,268674;61150,266077;60284,264345;61150,263479;62016,263479;62882,264345;81066,266943;91457,266943;94054,266943;100982,252222;100982,248758;100982,245295;101847,194206;101847,171693;101847,152642;100982,98956;100982,71247;114836,56527;118300,56527;131289,56527;142545,56527;145143,56527;150338,56527;153802,50465" o:connectangles="0,0,0,0,0,0,0,0,0,0,0,0,0,0,0,0,0,0,0,0,0,0,0,0,0,0,0,0,0,0,0,0,0,0,0,0,0,0,0,0,0,0,0,0,0,0,0,0,0,0,0,0,0,0,0,0,0,0,0,0,0,0,0,0,0,0,0,0,0,0,0,0,0,0,0,0,0,0,0,0,0,0,0,0,0,0,0,0,0,0,0,0,0,0,0,0,0,0,0,0,0,0,0,0,0,0,0,0,0,0,0,0,0,0,0,0,0,0,0,0,0,0,0,0,0,0,0,0,0,0"/>
                </v:shape>
                <v:shape id="Freeform 1349976157" o:spid="_x0000_s1034" style="position:absolute;left:34747;top:10784;width:1299;height:2468;visibility:visible;mso-wrap-style:square;v-text-anchor:middle" coordsize="129906,246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" path="m129886,167120v,-5195,-865,-10391,-865,-15586c129021,148936,129886,146339,129886,144607r,-6062c129886,129886,129886,121227,129886,112568v,-2598,-865,-5195,,-6061c129021,97848,129021,90054,129021,81395v,-7793,,-13854,,-20781c129021,57150,129021,54552,128155,51089,121227,25977,118630,18184,99580,8659,90920,4330,90055,4330,90055,4330,68407,1732,47625,,23380,,14720,,7793,,,866l,26843c,40698,866,53686,866,66675,866,71870,,77066,,82261v,8659,866,16453,866,24246c866,110836,866,115166,866,118630v,3463,,7793,,10390l866,129020v,2598,,8660,,13855l866,154998v,6927,,12988,,19916c866,187902,,200025,,213014v,11257,,22513,1732,33770c7793,246784,13855,246784,19916,246784v83127,,90920,-10391,101311,-31173c130752,202623,129886,183573,129886,167120xm88323,199159r,c82261,207818,69273,209550,58882,209550v-3464,,-17318,,-17318,-1732l41564,206952v,,,,,-866c41564,206086,41564,205220,41564,204354v,-2597,,-6927,,-10390c41564,187902,40698,182707,40698,176645v,-4329,,-7793,,-12122c40698,155864,39832,148070,39832,139411v,-4329,,-7793,,-11256c39832,119495,39832,111702,39832,103043v,-6927,866,-19916,866,-32904l40698,39832v,-6927,6061,-5196,11257,-5196l62345,33770r1732,c80530,33770,90920,43295,90920,60614v,11256,-865,23379,-865,34636c90055,107373,90055,119495,90920,131618v,15587,866,26843,866,44162c91786,183573,88323,193098,88323,199159xe" stroked="f" strokeweight=".24036mm">
                  <v:stroke joinstyle="miter"/>
                  <v:path arrowok="t" o:connecttype="custom" o:connectlocs="129886,167120;129021,151534;129886,144607;129886,138545;129886,112568;129886,106507;129021,81395;129021,60614;128155,51089;99580,8659;90055,4330;23380,0;0,866;0,26843;866,66675;0,82261;866,106507;866,118630;866,129020;866,129020;866,142875;866,154998;866,174914;0,213014;1732,246784;19916,246784;121227,215611;129886,167120;88323,199159;88323,199159;58882,209550;41564,207818;41564,206952;41564,206086;41564,204354;41564,193964;40698,176645;40698,164523;39832,139411;39832,128155;39832,103043;40698,70139;40698,39832;51955,34636;62345,33770;64077,33770;90920,60614;90055,95250;90920,131618;91786,175780;88323,199159" o:connectangles="0,0,0,0,0,0,0,0,0,0,0,0,0,0,0,0,0,0,0,0,0,0,0,0,0,0,0,0,0,0,0,0,0,0,0,0,0,0,0,0,0,0,0,0,0,0,0,0,0,0,0"/>
                </v:shape>
                <v:shape id="Freeform 991401151" o:spid="_x0000_s1035" style="position:absolute;left:36398;top:10741;width:1298;height:2532;visibility:visible;mso-wrap-style:square;v-text-anchor:middle" coordsize="129780,253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" path="m129263,148936r,-11256c129263,130752,128397,122959,129263,115166v,-6062,,-11257,,-17318c128397,79664,129263,61479,126665,45027v-2597,-6927,-6061,-14720,-9525,-20782c115408,21648,114542,19916,112811,18184v-1732,-1732,-3464,-2598,-6062,-4330c104151,12123,101554,10391,98090,8659,92895,6061,87699,3464,82504,1732,78174,,72113,,66917,,58258,866,51331,866,44404,3464v-3464,866,-6062,2597,-8659,4329c27086,12123,21024,13854,15829,19916,11499,25111,7170,28575,4572,36368l2840,43295v-866,4330,-866,10391,-866,14721c1974,58882,1974,60614,1974,62345v,12989,-1732,26844,,41564c1974,110836,1974,117764,1108,124691v,6927,,12989,,19916c1108,147205,1108,148936,1108,150668v,4330,,7793,,12123c1108,168852,-623,174914,242,181841v,4329,866,7793,866,11257c1108,195695,1108,197427,1108,199159v,8659,3464,14721,6062,19916c14097,231198,23622,238991,34879,245918v4329,2598,8659,4330,12123,6061c48733,251979,50465,251979,52197,251979r5195,866c63454,253711,68649,252845,72979,251979r5195,-865c85968,248516,90297,246784,95492,245052v2598,-1732,5196,-3463,7794,-5195c105883,238125,108481,237259,111079,234661v6061,-5195,10391,-11256,12989,-19050c124933,209550,125799,203489,127531,195695v2598,-16452,2598,-31172,1732,-46759xm91163,180109v,866,,1732,-866,3464c91163,188768,90297,194830,88565,199159r-2597,4330c85102,204354,85968,204354,84236,206086v-4330,4330,-10391,7794,-19050,8659c60856,214745,55661,214745,52197,213014v-4330,-1732,-6061,-6062,-9525,-8660c42672,203489,41806,202623,41806,201757v,,,-866,,-1732c41806,198293,40074,195695,39208,193098v-866,-4330,-866,-8659,-866,-12989c38342,174914,38342,170584,38342,165389v-865,-18184,-865,-41564,,-58882c38342,90054,40074,73602,38342,58882v1732,-2598,866,-4330,1732,-6927l42672,49357r4330,-4330c53929,42429,59124,40698,66917,40698v1732,,5196,866,7794,1731l79040,45027v866,866,2598,866,3464,866c85102,48491,88565,52820,90297,57150v1732,5195,,12989,,19050c90297,82261,90297,87457,90297,92652v,9525,,19050,,27709l92029,150668v866,9525,866,20782,-866,29441xe" stroked="f" strokeweight=".24036mm">
                  <v:stroke joinstyle="miter"/>
                  <v:path arrowok="t" o:connecttype="custom" o:connectlocs="129263,148936;129263,137680;129263,115166;129263,97848;126665,45027;117140,24245;112811,18184;106749,13854;98090,8659;82504,1732;66917,0;44404,3464;35745,7793;15829,19916;4572,36368;2840,43295;1974,58016;1974,62345;1974,103909;1108,124691;1108,144607;1108,150668;1108,162791;242,181841;1108,193098;1108,199159;7170,219075;34879,245918;47002,251979;52197,251979;57392,252845;72979,251979;78174,251114;95492,245052;103286,239857;111079,234661;124068,215611;127531,195695;129263,148936;91163,180109;90297,183573;88565,199159;85968,203489;84236,206086;65186,214745;52197,213014;42672,204354;41806,201757;41806,200025;39208,193098;38342,180109;38342,165389;38342,106507;38342,58882;40074,51955;42672,49357;47002,45027;66917,40698;74711,42429;79040,45027;82504,45893;90297,57150;90297,76200;90297,92652;90297,120361;92029,150668;91163,180109" o:connectangles="0,0,0,0,0,0,0,0,0,0,0,0,0,0,0,0,0,0,0,0,0,0,0,0,0,0,0,0,0,0,0,0,0,0,0,0,0,0,0,0,0,0,0,0,0,0,0,0,0,0,0,0,0,0,0,0,0,0,0,0,0,0,0,0,0,0,0"/>
                </v:shape>
                <v:shape id="Freeform 263756293" o:spid="_x0000_s1036" style="position:absolute;left:39380;top:10784;width:1290;height:2485;visibility:visible;mso-wrap-style:square;v-text-anchor:middle" coordsize="129020,248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" path="m1732,12123v,6061,,12122,,19050l1732,45893v,9525,-866,19050,-866,28575c866,99580,2598,129886,2598,160193v,11257,-1732,20782,-1732,28575c866,192232,866,194830,1732,198293,866,200891,,204354,,207818v,6927,1732,13855,1732,20782c1732,234661,866,240723,866,246784v6061,1732,11257,1732,17318,1732c25111,248516,32038,247650,38966,246784v,-9525,866,-20782,866,-30307c39832,207818,38966,195695,38966,182707v,-49357,866,-43296,15586,-43296c61479,139411,66675,139411,73602,139411v5196,,12123,,19050,c97848,139411,103043,139411,109104,140277v866,-6927,1732,-14720,1732,-21647c110836,114300,110836,109970,109104,105641v-865,,-2597,,-3463,c103043,105641,99580,105641,96982,105641v-1732,,-2598,,-4330,c81395,105641,70138,104775,57150,104775v-5195,,-9525,,-14721,c42429,103043,41564,103043,40698,102177r,-7793c40698,82261,38966,69273,38966,58016v,-6927,,-18184,3463,-20782c44161,38100,44161,38100,46759,38100v4330,,9525,-866,15586,-866c66675,37234,70138,38100,74468,38100r6061,c81395,38100,82261,38100,83127,38966v,,866,-866,1732,-866l87457,38100v3463,,6061,,8659,c109104,38100,116032,38966,127288,38966v866,-7793,1732,-13855,1732,-20782c129020,12989,129020,6927,128154,866,114300,866,101311,,88323,,81395,,73602,866,65809,866,44161,866,24245,866,2598,v,,,,,866c1732,2598,1732,7793,1732,12123xe" stroked="f" strokeweight=".24036mm">
                  <v:stroke joinstyle="miter"/>
                  <v:path arrowok="t" o:connecttype="custom" o:connectlocs="1732,12123;1732,31173;1732,45893;866,74468;2598,160193;866,188768;1732,198293;0,207818;1732,228600;866,246784;18184,248516;38966,246784;39832,216477;38966,182707;54552,139411;73602,139411;92652,139411;109104,140277;110836,118630;109104,105641;105641,105641;96982,105641;92652,105641;57150,104775;42429,104775;40698,102177;40698,94384;38966,58016;42429,37234;46759,38100;62345,37234;74468,38100;80529,38100;83127,38966;84859,38100;87457,38100;96116,38100;127288,38966;129020,18184;128154,866;88323,0;65809,866;2598,0;2598,866;1732,12123" o:connectangles="0,0,0,0,0,0,0,0,0,0,0,0,0,0,0,0,0,0,0,0,0,0,0,0,0,0,0,0,0,0,0,0,0,0,0,0,0,0,0,0,0,0,0,0,0"/>
                </v:shape>
                <v:shape id="Freeform 379571977" o:spid="_x0000_s1037" style="position:absolute;left:41116;top:10780;width:398;height:2483;visibility:visible;mso-wrap-style:square;v-text-anchor:middle" coordsize="39763,248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" path="m385,11642v,8659,,17318,,25977c385,46278,1251,54937,385,63596v,25978,-866,51089,,77066c385,149321,385,156249,1251,164908v866,12122,,25111,,36368c1251,205605,385,209069,385,213398v,12123,866,23380,866,33771c8178,247169,14239,248901,20301,248035v5195,,10391,-866,14720,-866c36753,247169,38485,247169,39351,248035v1732,-31173,-2598,-63211,-1732,-96116c37619,144992,37619,138064,37619,131137v,-8659,866,-16452,,-25111l37619,91305v,-10391,,-20782,,-30306c36753,39351,38485,19435,37619,385v-866,-866,-3464,,-4330,c21167,385,12508,385,385,1251v866,1732,,7793,,10391xe" stroked="f" strokeweight=".24036mm">
                  <v:stroke joinstyle="miter"/>
                  <v:path arrowok="t" o:connecttype="custom" o:connectlocs="385,11642;385,37619;385,63596;385,140662;1251,164908;1251,201276;385,213398;1251,247169;20301,248035;35021,247169;39351,248035;37619,151919;37619,131137;37619,106026;37619,91305;37619,60999;37619,385;33289,385;385,1251;385,11642" o:connectangles="0,0,0,0,0,0,0,0,0,0,0,0,0,0,0,0,0,0,0,0"/>
                </v:shape>
                <v:shape id="Freeform 58893374" o:spid="_x0000_s1038" style="position:absolute;left:42036;top:10767;width:1301;height:2482;visibility:visible;mso-wrap-style:square;v-text-anchor:middle" coordsize="130065,248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" path="m115345,206952v-5195,-12988,-8659,-26843,-13854,-39832l98893,160193v-1732,-6061,-4330,-12988,-6061,-19916c95429,138545,97161,136814,99759,134216v2598,-2598,4329,-3464,6061,-5196c117077,118630,124005,105641,125736,87457v866,-10391,866,-19916,866,-30307c126602,54552,127468,51089,126602,48491v,-2598,-2597,-4330,-1732,-6062c120541,37234,119675,31173,117077,25977v-2598,-5195,-6927,-8659,-10391,-12988c102357,11257,100625,9525,96295,7793,89368,4330,80709,3464,72050,2598,67720,2598,63391,866,59927,866v-5195,,-11257,,-16452,c38279,866,33084,866,27023,866v-6062,,-11257,,-16453,c6241,866,3643,,1911,866v,,,-866,,-866c1911,866,179,866,1911,866v-866,1732,,5195,-866,5195c2777,7793,1911,12123,1911,14720v,3464,,6062,,9525c1911,39832,1911,53686,1911,66675v-1732,12989,,24245,-866,35502c179,114300,1045,128154,1045,142009v-866,1732,,5196,-866,6927c1911,165389,-687,186170,1045,203489v866,12122,-1732,25111,-866,40697c11436,248516,25291,249382,37414,246784v865,-30307,-866,-73602,1731,-101311c41743,143741,44341,145473,47804,145473v4330,,8659,,12123,c59927,152400,64257,155864,65123,161925v6061,12989,9525,27709,13854,42429c79843,208684,80709,212148,81575,214745v3464,10391,6061,19916,10391,29441c104088,247650,116211,249382,130066,246784v-6061,-12989,-9525,-26843,-14721,-39832xm88502,75334v,2598,,6061,,9525c88502,86591,87636,87457,87636,89189v,2597,,3463,,4329c87636,95250,85039,99580,83307,100445v-2598,2598,-9525,4330,-12989,6062c65988,107373,60793,107373,58195,107373v-6927,,-12988,,-17318,c38279,102177,39145,91786,39145,83993v,-13854,,-28575,,-43295c40011,39832,41743,40698,42609,38966v10391,,18184,-1732,28575,c78111,40698,85039,43295,87636,49357v2598,6061,866,18184,866,25977xe" stroked="f" strokeweight=".24036mm">
                  <v:stroke joinstyle="miter"/>
                  <v:path arrowok="t" o:connecttype="custom" o:connectlocs="115345,206952;101491,167120;98893,160193;92832,140277;99759,134216;105820,129020;125736,87457;126602,57150;126602,48491;124870,42429;117077,25977;106686,12989;96295,7793;72050,2598;59927,866;43475,866;27023,866;10570,866;1911,866;1911,0;1911,866;1045,6061;1911,14720;1911,24245;1911,66675;1045,102177;1045,142009;179,148936;1045,203489;179,244186;37414,246784;39145,145473;47804,145473;59927,145473;65123,161925;78977,204354;81575,214745;91966,244186;130066,246784;115345,206952;88502,75334;88502,84859;87636,89189;87636,93518;83307,100445;70318,106507;58195,107373;40877,107373;39145,83993;39145,40698;42609,38966;71184,38966;87636,49357;88502,75334" o:connectangles="0,0,0,0,0,0,0,0,0,0,0,0,0,0,0,0,0,0,0,0,0,0,0,0,0,0,0,0,0,0,0,0,0,0,0,0,0,0,0,0,0,0,0,0,0,0,0,0,0,0,0,0,0,0"/>
                </v:shape>
                <v:shape id="Freeform 1577498746" o:spid="_x0000_s1039" style="position:absolute;left:43688;top:10786;width:1313;height:2470;visibility:visible;mso-wrap-style:square;v-text-anchor:middle" coordsize="131323,2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" path="m28064,240506v2597,866,4329,1732,6061,3464l44516,246568v4330,865,10391,,16452,c63566,246568,66164,246568,68761,246568r8660,-866c81750,244836,86080,245702,88677,244836v2598,-866,6062,-1732,8660,-2598l101666,239640v2598,-1732,4330,-1732,6061,-2597c111191,234445,112923,230981,115520,228384v2598,-3464,6062,-6928,8660,-10391c125911,214529,125911,211931,127643,207602r2598,-12123c131107,189418,131107,183356,130241,176429v,-866,-866,,-1732,-866c127643,168636,125046,161709,122448,156513v-1732,-4330,-4330,-6061,-6062,-10391c112057,141793,109459,137463,105996,133999r-866,-866c103398,131402,101666,130536,100800,129670v-1732,-1732,-2598,-2598,-3463,-4330c93007,121011,88677,118413,85214,114949v-5196,-2597,-8659,-6927,-13855,-9525c69627,102827,67030,101961,65298,100229,63566,98497,61834,95899,59236,95034,55773,88972,50577,85508,47980,79447v-866,-866,-866,-1732,-1732,-3463l43650,68190c41052,60397,41918,50872,46248,44811r3464,-2598c51443,40481,53175,39615,54907,38749v4329,-2597,12123,-1731,17318,-866c73957,37883,75689,39615,77421,39615v865,,2597,,4329,866c83482,43079,86080,43945,87812,46543v6927,9525,4329,24245,4329,35502c103398,86374,118118,83777,130241,83777v866,-4330,866,-8659,866,-12989c131107,63861,131973,57799,130241,50872v,-1732,-1732,-3463,-1732,-5195c126777,39615,125911,35286,123314,30956v-866,-1732,-2598,-4329,-4330,-6061c115520,20565,112923,17968,108593,13638v-866,-866,-2597,-1732,-4329,-2598c101666,9308,99934,8443,97337,6711,93873,4979,91275,3247,86946,2381v-866,,-1732,,-2598,c84348,1515,83482,2381,83482,649v-8659,-865,-17318,-865,-26843,c49712,1515,44516,3247,39321,5845,30661,9308,23734,12772,17673,19699v-2598,2598,-4330,4330,-6062,6062c9014,29224,8148,33554,5550,37018,3818,48274,355,54336,1221,67324v,6928,866,13855,2597,20782c6416,94168,9880,99363,14209,103693v2598,3463,6061,6927,9525,9525l26332,115815v10391,8659,19916,19050,30307,26844c58371,144390,60102,145256,60968,146122v1732,2598,4330,3464,5196,6061c70493,153915,73091,157379,77421,159977v2597,4329,5195,6061,7793,9525c85214,169502,86080,170368,86080,170368v,2597,1732,4329,2597,6927c89543,181624,90409,186820,90409,191149v,2598,866,6062,,8659c89543,201540,87812,203272,86080,204138v-2598,2598,-6062,5196,-8659,7793c71359,216261,64432,216261,56639,213663v-3464,-866,-8659,-2598,-10391,-4329l46248,208468v-1732,,-2598,-2598,-4330,-5196c37589,193747,39321,180758,39321,167770v-11257,,-25112,-3464,-38100,c-1377,181624,355,198943,4684,212797v2598,8659,6062,14721,10391,19916c17673,234445,19405,236177,22002,238774v,-866,5196,866,6062,1732xe" stroked="f" strokeweight=".24036mm">
                  <v:stroke joinstyle="miter"/>
                  <v:path arrowok="t" o:connecttype="custom" o:connectlocs="28064,240506;34125,243970;44516,246568;60968,246568;68761,246568;77421,245702;88677,244836;97337,242238;101666,239640;107727,237043;115520,228384;124180,217993;127643,207602;130241,195479;130241,176429;128509,175563;122448,156513;116386,146122;105996,133999;105130,133133;100800,129670;97337,125340;85214,114949;71359,105424;65298,100229;59236,95034;47980,79447;46248,75984;43650,68190;46248,44811;49712,42213;54907,38749;72225,37883;77421,39615;81750,40481;87812,46543;92141,82045;130241,83777;131107,70788;130241,50872;128509,45677;123314,30956;118984,24895;108593,13638;104264,11040;97337,6711;86946,2381;84348,2381;83482,649;56639,649;39321,5845;17673,19699;11611,25761;5550,37018;1221,67324;3818,88106;14209,103693;23734,113218;26332,115815;56639,142659;60968,146122;66164,152183;77421,159977;85214,169502;86080,170368;88677,177295;90409,191149;90409,199808;86080,204138;77421,211931;56639,213663;46248,209334;46248,208468;41918,203272;39321,167770;1221,167770;4684,212797;15075,232713;22002,238774;28064,240506" o:connectangles="0,0,0,0,0,0,0,0,0,0,0,0,0,0,0,0,0,0,0,0,0,0,0,0,0,0,0,0,0,0,0,0,0,0,0,0,0,0,0,0,0,0,0,0,0,0,0,0,0,0,0,0,0,0,0,0,0,0,0,0,0,0,0,0,0,0,0,0,0,0,0,0,0,0,0,0,0,0,0,0"/>
                </v:shape>
                <v:shape id="Freeform 1227485035" o:spid="_x0000_s1040" style="position:absolute;left:45302;top:10749;width:1430;height:2515;visibility:visible;mso-wrap-style:square;v-text-anchor:middle" coordsize="142990,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" path="m140277,1732v-19050,-866,-38966,866,-56284,c59748,866,36368,1732,12989,,9525,,6927,,3464,,1732,6061,866,12123,,19916v,6927,,12989,2598,17318c13855,37234,26843,37234,39832,37234v2597,,10391,,11257,1732c52821,40698,52821,49357,52821,52821v-866,12122,-866,27709,-1732,41563c51955,113434,51089,133350,52821,152400v,10391,-866,19050,-866,29441c51955,190500,51089,200025,51089,210416v,11257,866,23379,,32039c51955,242455,51089,246784,51089,248516v5195,2598,12122,1732,18184,2598c76200,251980,82261,251114,88323,249382v,-6927,1732,-12989,1732,-20782c90920,212148,90055,194830,90920,177511v,-8659,,-15586,,-22513c90920,148071,91786,141143,90920,135948v,-2598,-865,-6062,-865,-8659c90055,121227,90055,115166,90055,109971v,-4330,865,-8660,865,-13855c90920,90920,90055,87457,90055,81396v,-16453,,-28575,865,-43296c105641,38966,122959,37234,138545,38966v6062,-8659,5196,-26843,1732,-37234xe" stroked="f" strokeweight=".24036mm">
                  <v:stroke joinstyle="miter"/>
                  <v:path arrowok="t" o:connecttype="custom" o:connectlocs="140277,1732;83993,1732;12989,0;3464,0;0,19916;2598,37234;39832,37234;51089,38966;52821,52821;51089,94384;52821,152400;51955,181841;51089,210416;51089,242455;51089,248516;69273,251114;88323,249382;90055,228600;90920,177511;90920,154998;90920,135948;90055,127289;90055,109971;90920,96116;90055,81396;90920,38100;138545,38966;140277,1732" o:connectangles="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46464" behindDoc="1" locked="0" layoutInCell="1" allowOverlap="1" wp14:anchorId="259768E9" wp14:editId="7AF4024F">
                <wp:simplePos x="0" y="0"/>
                <wp:positionH relativeFrom="column">
                  <wp:posOffset>8057845</wp:posOffset>
                </wp:positionH>
                <wp:positionV relativeFrom="paragraph">
                  <wp:posOffset>1056933</wp:posOffset>
                </wp:positionV>
                <wp:extent cx="1867318" cy="375623"/>
                <wp:effectExtent l="0" t="3493" r="0" b="0"/>
                <wp:wrapNone/>
                <wp:docPr id="1420755261" name="Group 19">
                  <a:extLst xmlns:a="http://schemas.openxmlformats.org/drawingml/2006/main">
                    <a:ext uri="{FF2B5EF4-FFF2-40B4-BE49-F238E27FC236}">
                      <a16:creationId xmlns:a16="http://schemas.microsoft.com/office/drawing/2014/main" id="{4E4726A6-625A-3DE6-070D-71C571399FD0}"/>
                    </a:ext>
                  </a:extLst>
                </wp:docPr>
                <wp:cNvGraphicFramePr/>
                <a:graphic xmlns:a="http://schemas.openxmlformats.org/drawingml/2006/main">
                  <a:graphicData uri="http://schemas.microsoft.com/office/word/2010/wordprocessingGroup">
                    <wpg:wgp>
                      <wpg:cNvGrpSpPr/>
                      <wpg:grpSpPr>
                        <a:xfrm rot="5400000">
                          <a:off x="0" y="0"/>
                          <a:ext cx="1867318" cy="375623"/>
                          <a:chOff x="7642308" y="1156537"/>
                          <a:chExt cx="1343103" cy="270163"/>
                        </a:xfrm>
                      </wpg:grpSpPr>
                      <wps:wsp>
                        <wps:cNvPr id="170634375" name="Freeform 170634375">
                          <a:extLst>
                            <a:ext uri="{FF2B5EF4-FFF2-40B4-BE49-F238E27FC236}">
                              <a16:creationId xmlns:a16="http://schemas.microsoft.com/office/drawing/2014/main" id="{5F19A584-4A89-D0B5-F8BE-1AF381A8BB35}"/>
                            </a:ext>
                          </a:extLst>
                        </wps:cNvPr>
                        <wps:cNvSpPr/>
                        <wps:spPr>
                          <a:xfrm>
                            <a:off x="7642308" y="1156537"/>
                            <a:ext cx="147641" cy="269682"/>
                          </a:xfrm>
                          <a:custGeom>
                            <a:avLst/>
                            <a:gdLst>
                              <a:gd name="connsiteX0" fmla="*/ 134294 w 147641"/>
                              <a:gd name="connsiteY0" fmla="*/ 61480 h 269682"/>
                              <a:gd name="connsiteX1" fmla="*/ 133428 w 147641"/>
                              <a:gd name="connsiteY1" fmla="*/ 90055 h 269682"/>
                              <a:gd name="connsiteX2" fmla="*/ 119573 w 147641"/>
                              <a:gd name="connsiteY2" fmla="*/ 91786 h 269682"/>
                              <a:gd name="connsiteX3" fmla="*/ 110049 w 147641"/>
                              <a:gd name="connsiteY3" fmla="*/ 91786 h 269682"/>
                              <a:gd name="connsiteX4" fmla="*/ 101389 w 147641"/>
                              <a:gd name="connsiteY4" fmla="*/ 91786 h 269682"/>
                              <a:gd name="connsiteX5" fmla="*/ 99658 w 147641"/>
                              <a:gd name="connsiteY5" fmla="*/ 90920 h 269682"/>
                              <a:gd name="connsiteX6" fmla="*/ 90133 w 147641"/>
                              <a:gd name="connsiteY6" fmla="*/ 88323 h 269682"/>
                              <a:gd name="connsiteX7" fmla="*/ 90133 w 147641"/>
                              <a:gd name="connsiteY7" fmla="*/ 68407 h 269682"/>
                              <a:gd name="connsiteX8" fmla="*/ 85803 w 147641"/>
                              <a:gd name="connsiteY8" fmla="*/ 53686 h 269682"/>
                              <a:gd name="connsiteX9" fmla="*/ 79742 w 147641"/>
                              <a:gd name="connsiteY9" fmla="*/ 47625 h 269682"/>
                              <a:gd name="connsiteX10" fmla="*/ 76278 w 147641"/>
                              <a:gd name="connsiteY10" fmla="*/ 47625 h 269682"/>
                              <a:gd name="connsiteX11" fmla="*/ 66753 w 147641"/>
                              <a:gd name="connsiteY11" fmla="*/ 45893 h 269682"/>
                              <a:gd name="connsiteX12" fmla="*/ 60692 w 147641"/>
                              <a:gd name="connsiteY12" fmla="*/ 47625 h 269682"/>
                              <a:gd name="connsiteX13" fmla="*/ 51167 w 147641"/>
                              <a:gd name="connsiteY13" fmla="*/ 51955 h 269682"/>
                              <a:gd name="connsiteX14" fmla="*/ 46837 w 147641"/>
                              <a:gd name="connsiteY14" fmla="*/ 58016 h 269682"/>
                              <a:gd name="connsiteX15" fmla="*/ 48569 w 147641"/>
                              <a:gd name="connsiteY15" fmla="*/ 76200 h 269682"/>
                              <a:gd name="connsiteX16" fmla="*/ 59826 w 147641"/>
                              <a:gd name="connsiteY16" fmla="*/ 93518 h 269682"/>
                              <a:gd name="connsiteX17" fmla="*/ 64155 w 147641"/>
                              <a:gd name="connsiteY17" fmla="*/ 98714 h 269682"/>
                              <a:gd name="connsiteX18" fmla="*/ 68485 w 147641"/>
                              <a:gd name="connsiteY18" fmla="*/ 102177 h 269682"/>
                              <a:gd name="connsiteX19" fmla="*/ 79742 w 147641"/>
                              <a:gd name="connsiteY19" fmla="*/ 111702 h 269682"/>
                              <a:gd name="connsiteX20" fmla="*/ 95328 w 147641"/>
                              <a:gd name="connsiteY20" fmla="*/ 124691 h 269682"/>
                              <a:gd name="connsiteX21" fmla="*/ 102255 w 147641"/>
                              <a:gd name="connsiteY21" fmla="*/ 130752 h 269682"/>
                              <a:gd name="connsiteX22" fmla="*/ 112646 w 147641"/>
                              <a:gd name="connsiteY22" fmla="*/ 141143 h 269682"/>
                              <a:gd name="connsiteX23" fmla="*/ 123037 w 147641"/>
                              <a:gd name="connsiteY23" fmla="*/ 154998 h 269682"/>
                              <a:gd name="connsiteX24" fmla="*/ 129964 w 147641"/>
                              <a:gd name="connsiteY24" fmla="*/ 167987 h 269682"/>
                              <a:gd name="connsiteX25" fmla="*/ 132562 w 147641"/>
                              <a:gd name="connsiteY25" fmla="*/ 173182 h 269682"/>
                              <a:gd name="connsiteX26" fmla="*/ 132562 w 147641"/>
                              <a:gd name="connsiteY26" fmla="*/ 178377 h 269682"/>
                              <a:gd name="connsiteX27" fmla="*/ 133428 w 147641"/>
                              <a:gd name="connsiteY27" fmla="*/ 182707 h 269682"/>
                              <a:gd name="connsiteX28" fmla="*/ 133428 w 147641"/>
                              <a:gd name="connsiteY28" fmla="*/ 189634 h 269682"/>
                              <a:gd name="connsiteX29" fmla="*/ 129099 w 147641"/>
                              <a:gd name="connsiteY29" fmla="*/ 219941 h 269682"/>
                              <a:gd name="connsiteX30" fmla="*/ 125635 w 147641"/>
                              <a:gd name="connsiteY30" fmla="*/ 229466 h 269682"/>
                              <a:gd name="connsiteX31" fmla="*/ 121305 w 147641"/>
                              <a:gd name="connsiteY31" fmla="*/ 234661 h 269682"/>
                              <a:gd name="connsiteX32" fmla="*/ 119573 w 147641"/>
                              <a:gd name="connsiteY32" fmla="*/ 237259 h 269682"/>
                              <a:gd name="connsiteX33" fmla="*/ 117842 w 147641"/>
                              <a:gd name="connsiteY33" fmla="*/ 238991 h 269682"/>
                              <a:gd name="connsiteX34" fmla="*/ 116110 w 147641"/>
                              <a:gd name="connsiteY34" fmla="*/ 241589 h 269682"/>
                              <a:gd name="connsiteX35" fmla="*/ 114378 w 147641"/>
                              <a:gd name="connsiteY35" fmla="*/ 242455 h 269682"/>
                              <a:gd name="connsiteX36" fmla="*/ 105719 w 147641"/>
                              <a:gd name="connsiteY36" fmla="*/ 248516 h 269682"/>
                              <a:gd name="connsiteX37" fmla="*/ 99658 w 147641"/>
                              <a:gd name="connsiteY37" fmla="*/ 252846 h 269682"/>
                              <a:gd name="connsiteX38" fmla="*/ 96194 w 147641"/>
                              <a:gd name="connsiteY38" fmla="*/ 253712 h 269682"/>
                              <a:gd name="connsiteX39" fmla="*/ 76278 w 147641"/>
                              <a:gd name="connsiteY39" fmla="*/ 258041 h 269682"/>
                              <a:gd name="connsiteX40" fmla="*/ 74546 w 147641"/>
                              <a:gd name="connsiteY40" fmla="*/ 258907 h 269682"/>
                              <a:gd name="connsiteX41" fmla="*/ 71083 w 147641"/>
                              <a:gd name="connsiteY41" fmla="*/ 258907 h 269682"/>
                              <a:gd name="connsiteX42" fmla="*/ 55496 w 147641"/>
                              <a:gd name="connsiteY42" fmla="*/ 258907 h 269682"/>
                              <a:gd name="connsiteX43" fmla="*/ 50301 w 147641"/>
                              <a:gd name="connsiteY43" fmla="*/ 258907 h 269682"/>
                              <a:gd name="connsiteX44" fmla="*/ 47703 w 147641"/>
                              <a:gd name="connsiteY44" fmla="*/ 258907 h 269682"/>
                              <a:gd name="connsiteX45" fmla="*/ 30385 w 147641"/>
                              <a:gd name="connsiteY45" fmla="*/ 251980 h 269682"/>
                              <a:gd name="connsiteX46" fmla="*/ 17396 w 147641"/>
                              <a:gd name="connsiteY46" fmla="*/ 241589 h 269682"/>
                              <a:gd name="connsiteX47" fmla="*/ 7871 w 147641"/>
                              <a:gd name="connsiteY47" fmla="*/ 229466 h 269682"/>
                              <a:gd name="connsiteX48" fmla="*/ 7871 w 147641"/>
                              <a:gd name="connsiteY48" fmla="*/ 227734 h 269682"/>
                              <a:gd name="connsiteX49" fmla="*/ 944 w 147641"/>
                              <a:gd name="connsiteY49" fmla="*/ 198293 h 269682"/>
                              <a:gd name="connsiteX50" fmla="*/ 944 w 147641"/>
                              <a:gd name="connsiteY50" fmla="*/ 196561 h 269682"/>
                              <a:gd name="connsiteX51" fmla="*/ 1810 w 147641"/>
                              <a:gd name="connsiteY51" fmla="*/ 171450 h 269682"/>
                              <a:gd name="connsiteX52" fmla="*/ 43374 w 147641"/>
                              <a:gd name="connsiteY52" fmla="*/ 170584 h 269682"/>
                              <a:gd name="connsiteX53" fmla="*/ 45105 w 147641"/>
                              <a:gd name="connsiteY53" fmla="*/ 172316 h 269682"/>
                              <a:gd name="connsiteX54" fmla="*/ 52033 w 147641"/>
                              <a:gd name="connsiteY54" fmla="*/ 213014 h 269682"/>
                              <a:gd name="connsiteX55" fmla="*/ 71083 w 147641"/>
                              <a:gd name="connsiteY55" fmla="*/ 217343 h 269682"/>
                              <a:gd name="connsiteX56" fmla="*/ 89267 w 147641"/>
                              <a:gd name="connsiteY56" fmla="*/ 205221 h 269682"/>
                              <a:gd name="connsiteX57" fmla="*/ 84937 w 147641"/>
                              <a:gd name="connsiteY57" fmla="*/ 174914 h 269682"/>
                              <a:gd name="connsiteX58" fmla="*/ 58094 w 147641"/>
                              <a:gd name="connsiteY58" fmla="*/ 149802 h 269682"/>
                              <a:gd name="connsiteX59" fmla="*/ 56362 w 147641"/>
                              <a:gd name="connsiteY59" fmla="*/ 148936 h 269682"/>
                              <a:gd name="connsiteX60" fmla="*/ 49435 w 147641"/>
                              <a:gd name="connsiteY60" fmla="*/ 142875 h 269682"/>
                              <a:gd name="connsiteX61" fmla="*/ 46837 w 147641"/>
                              <a:gd name="connsiteY61" fmla="*/ 140277 h 269682"/>
                              <a:gd name="connsiteX62" fmla="*/ 41642 w 147641"/>
                              <a:gd name="connsiteY62" fmla="*/ 135082 h 269682"/>
                              <a:gd name="connsiteX63" fmla="*/ 33849 w 147641"/>
                              <a:gd name="connsiteY63" fmla="*/ 129021 h 269682"/>
                              <a:gd name="connsiteX64" fmla="*/ 29519 w 147641"/>
                              <a:gd name="connsiteY64" fmla="*/ 124691 h 269682"/>
                              <a:gd name="connsiteX65" fmla="*/ 26055 w 147641"/>
                              <a:gd name="connsiteY65" fmla="*/ 122093 h 269682"/>
                              <a:gd name="connsiteX66" fmla="*/ 17396 w 147641"/>
                              <a:gd name="connsiteY66" fmla="*/ 114300 h 269682"/>
                              <a:gd name="connsiteX67" fmla="*/ 13933 w 147641"/>
                              <a:gd name="connsiteY67" fmla="*/ 111702 h 269682"/>
                              <a:gd name="connsiteX68" fmla="*/ 7871 w 147641"/>
                              <a:gd name="connsiteY68" fmla="*/ 103043 h 269682"/>
                              <a:gd name="connsiteX69" fmla="*/ 1810 w 147641"/>
                              <a:gd name="connsiteY69" fmla="*/ 74468 h 269682"/>
                              <a:gd name="connsiteX70" fmla="*/ 944 w 147641"/>
                              <a:gd name="connsiteY70" fmla="*/ 71005 h 269682"/>
                              <a:gd name="connsiteX71" fmla="*/ 944 w 147641"/>
                              <a:gd name="connsiteY71" fmla="*/ 62346 h 269682"/>
                              <a:gd name="connsiteX72" fmla="*/ 5273 w 147641"/>
                              <a:gd name="connsiteY72" fmla="*/ 44161 h 269682"/>
                              <a:gd name="connsiteX73" fmla="*/ 8737 w 147641"/>
                              <a:gd name="connsiteY73" fmla="*/ 32905 h 269682"/>
                              <a:gd name="connsiteX74" fmla="*/ 11335 w 147641"/>
                              <a:gd name="connsiteY74" fmla="*/ 27709 h 269682"/>
                              <a:gd name="connsiteX75" fmla="*/ 18262 w 147641"/>
                              <a:gd name="connsiteY75" fmla="*/ 19050 h 269682"/>
                              <a:gd name="connsiteX76" fmla="*/ 21726 w 147641"/>
                              <a:gd name="connsiteY76" fmla="*/ 16452 h 269682"/>
                              <a:gd name="connsiteX77" fmla="*/ 42508 w 147641"/>
                              <a:gd name="connsiteY77" fmla="*/ 5196 h 269682"/>
                              <a:gd name="connsiteX78" fmla="*/ 52033 w 147641"/>
                              <a:gd name="connsiteY78" fmla="*/ 1732 h 269682"/>
                              <a:gd name="connsiteX79" fmla="*/ 64155 w 147641"/>
                              <a:gd name="connsiteY79" fmla="*/ 0 h 269682"/>
                              <a:gd name="connsiteX80" fmla="*/ 72814 w 147641"/>
                              <a:gd name="connsiteY80" fmla="*/ 0 h 269682"/>
                              <a:gd name="connsiteX81" fmla="*/ 86669 w 147641"/>
                              <a:gd name="connsiteY81" fmla="*/ 866 h 269682"/>
                              <a:gd name="connsiteX82" fmla="*/ 98792 w 147641"/>
                              <a:gd name="connsiteY82" fmla="*/ 4330 h 269682"/>
                              <a:gd name="connsiteX83" fmla="*/ 106585 w 147641"/>
                              <a:gd name="connsiteY83" fmla="*/ 8659 h 269682"/>
                              <a:gd name="connsiteX84" fmla="*/ 121305 w 147641"/>
                              <a:gd name="connsiteY84" fmla="*/ 20782 h 269682"/>
                              <a:gd name="connsiteX85" fmla="*/ 134294 w 147641"/>
                              <a:gd name="connsiteY85" fmla="*/ 45893 h 269682"/>
                              <a:gd name="connsiteX86" fmla="*/ 134294 w 147641"/>
                              <a:gd name="connsiteY86" fmla="*/ 61480 h 269682"/>
                              <a:gd name="connsiteX87" fmla="*/ 29519 w 147641"/>
                              <a:gd name="connsiteY87" fmla="*/ 248516 h 269682"/>
                              <a:gd name="connsiteX88" fmla="*/ 35580 w 147641"/>
                              <a:gd name="connsiteY88" fmla="*/ 251980 h 269682"/>
                              <a:gd name="connsiteX89" fmla="*/ 45971 w 147641"/>
                              <a:gd name="connsiteY89" fmla="*/ 254577 h 269682"/>
                              <a:gd name="connsiteX90" fmla="*/ 62424 w 147641"/>
                              <a:gd name="connsiteY90" fmla="*/ 254577 h 269682"/>
                              <a:gd name="connsiteX91" fmla="*/ 70217 w 147641"/>
                              <a:gd name="connsiteY91" fmla="*/ 254577 h 269682"/>
                              <a:gd name="connsiteX92" fmla="*/ 78876 w 147641"/>
                              <a:gd name="connsiteY92" fmla="*/ 253712 h 269682"/>
                              <a:gd name="connsiteX93" fmla="*/ 90133 w 147641"/>
                              <a:gd name="connsiteY93" fmla="*/ 252846 h 269682"/>
                              <a:gd name="connsiteX94" fmla="*/ 98792 w 147641"/>
                              <a:gd name="connsiteY94" fmla="*/ 250248 h 269682"/>
                              <a:gd name="connsiteX95" fmla="*/ 103121 w 147641"/>
                              <a:gd name="connsiteY95" fmla="*/ 247650 h 269682"/>
                              <a:gd name="connsiteX96" fmla="*/ 109183 w 147641"/>
                              <a:gd name="connsiteY96" fmla="*/ 245052 h 269682"/>
                              <a:gd name="connsiteX97" fmla="*/ 116976 w 147641"/>
                              <a:gd name="connsiteY97" fmla="*/ 236393 h 269682"/>
                              <a:gd name="connsiteX98" fmla="*/ 125635 w 147641"/>
                              <a:gd name="connsiteY98" fmla="*/ 226002 h 269682"/>
                              <a:gd name="connsiteX99" fmla="*/ 129099 w 147641"/>
                              <a:gd name="connsiteY99" fmla="*/ 215612 h 269682"/>
                              <a:gd name="connsiteX100" fmla="*/ 131696 w 147641"/>
                              <a:gd name="connsiteY100" fmla="*/ 203489 h 269682"/>
                              <a:gd name="connsiteX101" fmla="*/ 131696 w 147641"/>
                              <a:gd name="connsiteY101" fmla="*/ 184439 h 269682"/>
                              <a:gd name="connsiteX102" fmla="*/ 129964 w 147641"/>
                              <a:gd name="connsiteY102" fmla="*/ 183573 h 269682"/>
                              <a:gd name="connsiteX103" fmla="*/ 123903 w 147641"/>
                              <a:gd name="connsiteY103" fmla="*/ 164523 h 269682"/>
                              <a:gd name="connsiteX104" fmla="*/ 117842 w 147641"/>
                              <a:gd name="connsiteY104" fmla="*/ 154132 h 269682"/>
                              <a:gd name="connsiteX105" fmla="*/ 107451 w 147641"/>
                              <a:gd name="connsiteY105" fmla="*/ 142009 h 269682"/>
                              <a:gd name="connsiteX106" fmla="*/ 106585 w 147641"/>
                              <a:gd name="connsiteY106" fmla="*/ 141143 h 269682"/>
                              <a:gd name="connsiteX107" fmla="*/ 102255 w 147641"/>
                              <a:gd name="connsiteY107" fmla="*/ 137680 h 269682"/>
                              <a:gd name="connsiteX108" fmla="*/ 98792 w 147641"/>
                              <a:gd name="connsiteY108" fmla="*/ 133350 h 269682"/>
                              <a:gd name="connsiteX109" fmla="*/ 86669 w 147641"/>
                              <a:gd name="connsiteY109" fmla="*/ 122959 h 269682"/>
                              <a:gd name="connsiteX110" fmla="*/ 72814 w 147641"/>
                              <a:gd name="connsiteY110" fmla="*/ 113434 h 269682"/>
                              <a:gd name="connsiteX111" fmla="*/ 66753 w 147641"/>
                              <a:gd name="connsiteY111" fmla="*/ 108239 h 269682"/>
                              <a:gd name="connsiteX112" fmla="*/ 60692 w 147641"/>
                              <a:gd name="connsiteY112" fmla="*/ 103043 h 269682"/>
                              <a:gd name="connsiteX113" fmla="*/ 49435 w 147641"/>
                              <a:gd name="connsiteY113" fmla="*/ 87457 h 269682"/>
                              <a:gd name="connsiteX114" fmla="*/ 47703 w 147641"/>
                              <a:gd name="connsiteY114" fmla="*/ 83993 h 269682"/>
                              <a:gd name="connsiteX115" fmla="*/ 45105 w 147641"/>
                              <a:gd name="connsiteY115" fmla="*/ 76200 h 269682"/>
                              <a:gd name="connsiteX116" fmla="*/ 47703 w 147641"/>
                              <a:gd name="connsiteY116" fmla="*/ 52821 h 269682"/>
                              <a:gd name="connsiteX117" fmla="*/ 51167 w 147641"/>
                              <a:gd name="connsiteY117" fmla="*/ 50223 h 269682"/>
                              <a:gd name="connsiteX118" fmla="*/ 56362 w 147641"/>
                              <a:gd name="connsiteY118" fmla="*/ 46759 h 269682"/>
                              <a:gd name="connsiteX119" fmla="*/ 73680 w 147641"/>
                              <a:gd name="connsiteY119" fmla="*/ 45893 h 269682"/>
                              <a:gd name="connsiteX120" fmla="*/ 78876 w 147641"/>
                              <a:gd name="connsiteY120" fmla="*/ 47625 h 269682"/>
                              <a:gd name="connsiteX121" fmla="*/ 83205 w 147641"/>
                              <a:gd name="connsiteY121" fmla="*/ 48491 h 269682"/>
                              <a:gd name="connsiteX122" fmla="*/ 89267 w 147641"/>
                              <a:gd name="connsiteY122" fmla="*/ 54552 h 269682"/>
                              <a:gd name="connsiteX123" fmla="*/ 93596 w 147641"/>
                              <a:gd name="connsiteY123" fmla="*/ 90055 h 269682"/>
                              <a:gd name="connsiteX124" fmla="*/ 131696 w 147641"/>
                              <a:gd name="connsiteY124" fmla="*/ 91786 h 269682"/>
                              <a:gd name="connsiteX125" fmla="*/ 132562 w 147641"/>
                              <a:gd name="connsiteY125" fmla="*/ 78798 h 269682"/>
                              <a:gd name="connsiteX126" fmla="*/ 131696 w 147641"/>
                              <a:gd name="connsiteY126" fmla="*/ 58882 h 269682"/>
                              <a:gd name="connsiteX127" fmla="*/ 129964 w 147641"/>
                              <a:gd name="connsiteY127" fmla="*/ 53686 h 269682"/>
                              <a:gd name="connsiteX128" fmla="*/ 124769 w 147641"/>
                              <a:gd name="connsiteY128" fmla="*/ 38966 h 269682"/>
                              <a:gd name="connsiteX129" fmla="*/ 120439 w 147641"/>
                              <a:gd name="connsiteY129" fmla="*/ 32905 h 269682"/>
                              <a:gd name="connsiteX130" fmla="*/ 110049 w 147641"/>
                              <a:gd name="connsiteY130" fmla="*/ 21648 h 269682"/>
                              <a:gd name="connsiteX131" fmla="*/ 105719 w 147641"/>
                              <a:gd name="connsiteY131" fmla="*/ 19050 h 269682"/>
                              <a:gd name="connsiteX132" fmla="*/ 98792 w 147641"/>
                              <a:gd name="connsiteY132" fmla="*/ 14721 h 269682"/>
                              <a:gd name="connsiteX133" fmla="*/ 88401 w 147641"/>
                              <a:gd name="connsiteY133" fmla="*/ 10391 h 269682"/>
                              <a:gd name="connsiteX134" fmla="*/ 85803 w 147641"/>
                              <a:gd name="connsiteY134" fmla="*/ 10391 h 269682"/>
                              <a:gd name="connsiteX135" fmla="*/ 84937 w 147641"/>
                              <a:gd name="connsiteY135" fmla="*/ 8659 h 269682"/>
                              <a:gd name="connsiteX136" fmla="*/ 58094 w 147641"/>
                              <a:gd name="connsiteY136" fmla="*/ 8659 h 269682"/>
                              <a:gd name="connsiteX137" fmla="*/ 40776 w 147641"/>
                              <a:gd name="connsiteY137" fmla="*/ 13855 h 269682"/>
                              <a:gd name="connsiteX138" fmla="*/ 19128 w 147641"/>
                              <a:gd name="connsiteY138" fmla="*/ 27709 h 269682"/>
                              <a:gd name="connsiteX139" fmla="*/ 13067 w 147641"/>
                              <a:gd name="connsiteY139" fmla="*/ 33771 h 269682"/>
                              <a:gd name="connsiteX140" fmla="*/ 7005 w 147641"/>
                              <a:gd name="connsiteY140" fmla="*/ 45027 h 269682"/>
                              <a:gd name="connsiteX141" fmla="*/ 2676 w 147641"/>
                              <a:gd name="connsiteY141" fmla="*/ 75334 h 269682"/>
                              <a:gd name="connsiteX142" fmla="*/ 5273 w 147641"/>
                              <a:gd name="connsiteY142" fmla="*/ 96116 h 269682"/>
                              <a:gd name="connsiteX143" fmla="*/ 15664 w 147641"/>
                              <a:gd name="connsiteY143" fmla="*/ 111702 h 269682"/>
                              <a:gd name="connsiteX144" fmla="*/ 25189 w 147641"/>
                              <a:gd name="connsiteY144" fmla="*/ 121227 h 269682"/>
                              <a:gd name="connsiteX145" fmla="*/ 27787 w 147641"/>
                              <a:gd name="connsiteY145" fmla="*/ 123825 h 269682"/>
                              <a:gd name="connsiteX146" fmla="*/ 58094 w 147641"/>
                              <a:gd name="connsiteY146" fmla="*/ 150668 h 269682"/>
                              <a:gd name="connsiteX147" fmla="*/ 62424 w 147641"/>
                              <a:gd name="connsiteY147" fmla="*/ 154132 h 269682"/>
                              <a:gd name="connsiteX148" fmla="*/ 67619 w 147641"/>
                              <a:gd name="connsiteY148" fmla="*/ 160193 h 269682"/>
                              <a:gd name="connsiteX149" fmla="*/ 78876 w 147641"/>
                              <a:gd name="connsiteY149" fmla="*/ 167987 h 269682"/>
                              <a:gd name="connsiteX150" fmla="*/ 86669 w 147641"/>
                              <a:gd name="connsiteY150" fmla="*/ 177511 h 269682"/>
                              <a:gd name="connsiteX151" fmla="*/ 87535 w 147641"/>
                              <a:gd name="connsiteY151" fmla="*/ 178377 h 269682"/>
                              <a:gd name="connsiteX152" fmla="*/ 90133 w 147641"/>
                              <a:gd name="connsiteY152" fmla="*/ 185305 h 269682"/>
                              <a:gd name="connsiteX153" fmla="*/ 91864 w 147641"/>
                              <a:gd name="connsiteY153" fmla="*/ 199159 h 269682"/>
                              <a:gd name="connsiteX154" fmla="*/ 91864 w 147641"/>
                              <a:gd name="connsiteY154" fmla="*/ 207818 h 269682"/>
                              <a:gd name="connsiteX155" fmla="*/ 87535 w 147641"/>
                              <a:gd name="connsiteY155" fmla="*/ 212148 h 269682"/>
                              <a:gd name="connsiteX156" fmla="*/ 78876 w 147641"/>
                              <a:gd name="connsiteY156" fmla="*/ 219941 h 269682"/>
                              <a:gd name="connsiteX157" fmla="*/ 58094 w 147641"/>
                              <a:gd name="connsiteY157" fmla="*/ 221673 h 269682"/>
                              <a:gd name="connsiteX158" fmla="*/ 47703 w 147641"/>
                              <a:gd name="connsiteY158" fmla="*/ 217343 h 269682"/>
                              <a:gd name="connsiteX159" fmla="*/ 47703 w 147641"/>
                              <a:gd name="connsiteY159" fmla="*/ 216477 h 269682"/>
                              <a:gd name="connsiteX160" fmla="*/ 43374 w 147641"/>
                              <a:gd name="connsiteY160" fmla="*/ 211282 h 269682"/>
                              <a:gd name="connsiteX161" fmla="*/ 40776 w 147641"/>
                              <a:gd name="connsiteY161" fmla="*/ 175780 h 269682"/>
                              <a:gd name="connsiteX162" fmla="*/ 2676 w 147641"/>
                              <a:gd name="connsiteY162" fmla="*/ 175780 h 269682"/>
                              <a:gd name="connsiteX163" fmla="*/ 6139 w 147641"/>
                              <a:gd name="connsiteY163" fmla="*/ 220807 h 269682"/>
                              <a:gd name="connsiteX164" fmla="*/ 16530 w 147641"/>
                              <a:gd name="connsiteY164" fmla="*/ 240723 h 269682"/>
                              <a:gd name="connsiteX165" fmla="*/ 23458 w 147641"/>
                              <a:gd name="connsiteY165" fmla="*/ 246784 h 269682"/>
                              <a:gd name="connsiteX166" fmla="*/ 29519 w 147641"/>
                              <a:gd name="connsiteY166" fmla="*/ 248516 h 269682"/>
                              <a:gd name="connsiteX167" fmla="*/ 142953 w 147641"/>
                              <a:gd name="connsiteY167" fmla="*/ 213880 h 269682"/>
                              <a:gd name="connsiteX168" fmla="*/ 140355 w 147641"/>
                              <a:gd name="connsiteY168" fmla="*/ 182707 h 269682"/>
                              <a:gd name="connsiteX169" fmla="*/ 140355 w 147641"/>
                              <a:gd name="connsiteY169" fmla="*/ 180109 h 269682"/>
                              <a:gd name="connsiteX170" fmla="*/ 140355 w 147641"/>
                              <a:gd name="connsiteY170" fmla="*/ 178377 h 269682"/>
                              <a:gd name="connsiteX171" fmla="*/ 139489 w 147641"/>
                              <a:gd name="connsiteY171" fmla="*/ 175780 h 269682"/>
                              <a:gd name="connsiteX172" fmla="*/ 139489 w 147641"/>
                              <a:gd name="connsiteY172" fmla="*/ 174048 h 269682"/>
                              <a:gd name="connsiteX173" fmla="*/ 139489 w 147641"/>
                              <a:gd name="connsiteY173" fmla="*/ 174048 h 269682"/>
                              <a:gd name="connsiteX174" fmla="*/ 139489 w 147641"/>
                              <a:gd name="connsiteY174" fmla="*/ 174048 h 269682"/>
                              <a:gd name="connsiteX175" fmla="*/ 142087 w 147641"/>
                              <a:gd name="connsiteY175" fmla="*/ 179243 h 269682"/>
                              <a:gd name="connsiteX176" fmla="*/ 144685 w 147641"/>
                              <a:gd name="connsiteY176" fmla="*/ 184439 h 269682"/>
                              <a:gd name="connsiteX177" fmla="*/ 144685 w 147641"/>
                              <a:gd name="connsiteY177" fmla="*/ 186170 h 269682"/>
                              <a:gd name="connsiteX178" fmla="*/ 146417 w 147641"/>
                              <a:gd name="connsiteY178" fmla="*/ 193098 h 269682"/>
                              <a:gd name="connsiteX179" fmla="*/ 146417 w 147641"/>
                              <a:gd name="connsiteY179" fmla="*/ 193098 h 269682"/>
                              <a:gd name="connsiteX180" fmla="*/ 146417 w 147641"/>
                              <a:gd name="connsiteY180" fmla="*/ 200025 h 269682"/>
                              <a:gd name="connsiteX181" fmla="*/ 142087 w 147641"/>
                              <a:gd name="connsiteY181" fmla="*/ 230332 h 269682"/>
                              <a:gd name="connsiteX182" fmla="*/ 138624 w 147641"/>
                              <a:gd name="connsiteY182" fmla="*/ 239857 h 269682"/>
                              <a:gd name="connsiteX183" fmla="*/ 134294 w 147641"/>
                              <a:gd name="connsiteY183" fmla="*/ 245052 h 269682"/>
                              <a:gd name="connsiteX184" fmla="*/ 132562 w 147641"/>
                              <a:gd name="connsiteY184" fmla="*/ 247650 h 269682"/>
                              <a:gd name="connsiteX185" fmla="*/ 130830 w 147641"/>
                              <a:gd name="connsiteY185" fmla="*/ 249382 h 269682"/>
                              <a:gd name="connsiteX186" fmla="*/ 129099 w 147641"/>
                              <a:gd name="connsiteY186" fmla="*/ 251980 h 269682"/>
                              <a:gd name="connsiteX187" fmla="*/ 127367 w 147641"/>
                              <a:gd name="connsiteY187" fmla="*/ 252846 h 269682"/>
                              <a:gd name="connsiteX188" fmla="*/ 118708 w 147641"/>
                              <a:gd name="connsiteY188" fmla="*/ 258907 h 269682"/>
                              <a:gd name="connsiteX189" fmla="*/ 114378 w 147641"/>
                              <a:gd name="connsiteY189" fmla="*/ 261505 h 269682"/>
                              <a:gd name="connsiteX190" fmla="*/ 109183 w 147641"/>
                              <a:gd name="connsiteY190" fmla="*/ 264102 h 269682"/>
                              <a:gd name="connsiteX191" fmla="*/ 107451 w 147641"/>
                              <a:gd name="connsiteY191" fmla="*/ 264102 h 269682"/>
                              <a:gd name="connsiteX192" fmla="*/ 87535 w 147641"/>
                              <a:gd name="connsiteY192" fmla="*/ 268432 h 269682"/>
                              <a:gd name="connsiteX193" fmla="*/ 85803 w 147641"/>
                              <a:gd name="connsiteY193" fmla="*/ 269298 h 269682"/>
                              <a:gd name="connsiteX194" fmla="*/ 78876 w 147641"/>
                              <a:gd name="connsiteY194" fmla="*/ 269298 h 269682"/>
                              <a:gd name="connsiteX195" fmla="*/ 66753 w 147641"/>
                              <a:gd name="connsiteY195" fmla="*/ 269298 h 269682"/>
                              <a:gd name="connsiteX196" fmla="*/ 61558 w 147641"/>
                              <a:gd name="connsiteY196" fmla="*/ 269298 h 269682"/>
                              <a:gd name="connsiteX197" fmla="*/ 58960 w 147641"/>
                              <a:gd name="connsiteY197" fmla="*/ 269298 h 269682"/>
                              <a:gd name="connsiteX198" fmla="*/ 45971 w 147641"/>
                              <a:gd name="connsiteY198" fmla="*/ 264968 h 269682"/>
                              <a:gd name="connsiteX199" fmla="*/ 45971 w 147641"/>
                              <a:gd name="connsiteY199" fmla="*/ 264102 h 269682"/>
                              <a:gd name="connsiteX200" fmla="*/ 47703 w 147641"/>
                              <a:gd name="connsiteY200" fmla="*/ 264102 h 269682"/>
                              <a:gd name="connsiteX201" fmla="*/ 49435 w 147641"/>
                              <a:gd name="connsiteY201" fmla="*/ 264102 h 269682"/>
                              <a:gd name="connsiteX202" fmla="*/ 53764 w 147641"/>
                              <a:gd name="connsiteY202" fmla="*/ 264102 h 269682"/>
                              <a:gd name="connsiteX203" fmla="*/ 59826 w 147641"/>
                              <a:gd name="connsiteY203" fmla="*/ 265834 h 269682"/>
                              <a:gd name="connsiteX204" fmla="*/ 76278 w 147641"/>
                              <a:gd name="connsiteY204" fmla="*/ 265834 h 269682"/>
                              <a:gd name="connsiteX205" fmla="*/ 84071 w 147641"/>
                              <a:gd name="connsiteY205" fmla="*/ 265834 h 269682"/>
                              <a:gd name="connsiteX206" fmla="*/ 92730 w 147641"/>
                              <a:gd name="connsiteY206" fmla="*/ 264968 h 269682"/>
                              <a:gd name="connsiteX207" fmla="*/ 103987 w 147641"/>
                              <a:gd name="connsiteY207" fmla="*/ 264102 h 269682"/>
                              <a:gd name="connsiteX208" fmla="*/ 112646 w 147641"/>
                              <a:gd name="connsiteY208" fmla="*/ 261505 h 269682"/>
                              <a:gd name="connsiteX209" fmla="*/ 116976 w 147641"/>
                              <a:gd name="connsiteY209" fmla="*/ 258907 h 269682"/>
                              <a:gd name="connsiteX210" fmla="*/ 123037 w 147641"/>
                              <a:gd name="connsiteY210" fmla="*/ 256309 h 269682"/>
                              <a:gd name="connsiteX211" fmla="*/ 130830 w 147641"/>
                              <a:gd name="connsiteY211" fmla="*/ 247650 h 269682"/>
                              <a:gd name="connsiteX212" fmla="*/ 139489 w 147641"/>
                              <a:gd name="connsiteY212" fmla="*/ 237259 h 269682"/>
                              <a:gd name="connsiteX213" fmla="*/ 142953 w 147641"/>
                              <a:gd name="connsiteY213" fmla="*/ 226868 h 269682"/>
                              <a:gd name="connsiteX214" fmla="*/ 142953 w 147641"/>
                              <a:gd name="connsiteY214" fmla="*/ 213880 h 269682"/>
                              <a:gd name="connsiteX215" fmla="*/ 56362 w 147641"/>
                              <a:gd name="connsiteY215" fmla="*/ 206952 h 269682"/>
                              <a:gd name="connsiteX216" fmla="*/ 55496 w 147641"/>
                              <a:gd name="connsiteY216" fmla="*/ 207818 h 269682"/>
                              <a:gd name="connsiteX217" fmla="*/ 53764 w 147641"/>
                              <a:gd name="connsiteY217" fmla="*/ 206952 h 269682"/>
                              <a:gd name="connsiteX218" fmla="*/ 53764 w 147641"/>
                              <a:gd name="connsiteY218" fmla="*/ 206087 h 269682"/>
                              <a:gd name="connsiteX219" fmla="*/ 52899 w 147641"/>
                              <a:gd name="connsiteY219" fmla="*/ 202623 h 269682"/>
                              <a:gd name="connsiteX220" fmla="*/ 52899 w 147641"/>
                              <a:gd name="connsiteY220" fmla="*/ 186170 h 269682"/>
                              <a:gd name="connsiteX221" fmla="*/ 52033 w 147641"/>
                              <a:gd name="connsiteY221" fmla="*/ 186170 h 269682"/>
                              <a:gd name="connsiteX222" fmla="*/ 50301 w 147641"/>
                              <a:gd name="connsiteY222" fmla="*/ 184439 h 269682"/>
                              <a:gd name="connsiteX223" fmla="*/ 52033 w 147641"/>
                              <a:gd name="connsiteY223" fmla="*/ 182707 h 269682"/>
                              <a:gd name="connsiteX224" fmla="*/ 52899 w 147641"/>
                              <a:gd name="connsiteY224" fmla="*/ 182707 h 269682"/>
                              <a:gd name="connsiteX225" fmla="*/ 54630 w 147641"/>
                              <a:gd name="connsiteY225" fmla="*/ 183573 h 269682"/>
                              <a:gd name="connsiteX226" fmla="*/ 55496 w 147641"/>
                              <a:gd name="connsiteY226" fmla="*/ 185305 h 269682"/>
                              <a:gd name="connsiteX227" fmla="*/ 56362 w 147641"/>
                              <a:gd name="connsiteY227" fmla="*/ 206952 h 269682"/>
                              <a:gd name="connsiteX228" fmla="*/ 75412 w 147641"/>
                              <a:gd name="connsiteY228" fmla="*/ 54552 h 269682"/>
                              <a:gd name="connsiteX229" fmla="*/ 78010 w 147641"/>
                              <a:gd name="connsiteY229" fmla="*/ 55418 h 269682"/>
                              <a:gd name="connsiteX230" fmla="*/ 78876 w 147641"/>
                              <a:gd name="connsiteY230" fmla="*/ 56284 h 269682"/>
                              <a:gd name="connsiteX231" fmla="*/ 78876 w 147641"/>
                              <a:gd name="connsiteY231" fmla="*/ 57150 h 269682"/>
                              <a:gd name="connsiteX232" fmla="*/ 78876 w 147641"/>
                              <a:gd name="connsiteY232" fmla="*/ 57150 h 269682"/>
                              <a:gd name="connsiteX233" fmla="*/ 78010 w 147641"/>
                              <a:gd name="connsiteY233" fmla="*/ 57150 h 269682"/>
                              <a:gd name="connsiteX234" fmla="*/ 71948 w 147641"/>
                              <a:gd name="connsiteY234" fmla="*/ 58882 h 269682"/>
                              <a:gd name="connsiteX235" fmla="*/ 65021 w 147641"/>
                              <a:gd name="connsiteY235" fmla="*/ 60614 h 269682"/>
                              <a:gd name="connsiteX236" fmla="*/ 59826 w 147641"/>
                              <a:gd name="connsiteY236" fmla="*/ 64943 h 269682"/>
                              <a:gd name="connsiteX237" fmla="*/ 58094 w 147641"/>
                              <a:gd name="connsiteY237" fmla="*/ 69273 h 269682"/>
                              <a:gd name="connsiteX238" fmla="*/ 57228 w 147641"/>
                              <a:gd name="connsiteY238" fmla="*/ 76200 h 269682"/>
                              <a:gd name="connsiteX239" fmla="*/ 55496 w 147641"/>
                              <a:gd name="connsiteY239" fmla="*/ 76200 h 269682"/>
                              <a:gd name="connsiteX240" fmla="*/ 54630 w 147641"/>
                              <a:gd name="connsiteY240" fmla="*/ 70139 h 269682"/>
                              <a:gd name="connsiteX241" fmla="*/ 58094 w 147641"/>
                              <a:gd name="connsiteY241" fmla="*/ 62346 h 269682"/>
                              <a:gd name="connsiteX242" fmla="*/ 61558 w 147641"/>
                              <a:gd name="connsiteY242" fmla="*/ 59748 h 269682"/>
                              <a:gd name="connsiteX243" fmla="*/ 63289 w 147641"/>
                              <a:gd name="connsiteY243" fmla="*/ 58016 h 269682"/>
                              <a:gd name="connsiteX244" fmla="*/ 69351 w 147641"/>
                              <a:gd name="connsiteY244" fmla="*/ 55418 h 269682"/>
                              <a:gd name="connsiteX245" fmla="*/ 75412 w 147641"/>
                              <a:gd name="connsiteY245" fmla="*/ 54552 h 269682"/>
                              <a:gd name="connsiteX246" fmla="*/ 147283 w 147641"/>
                              <a:gd name="connsiteY246" fmla="*/ 73602 h 269682"/>
                              <a:gd name="connsiteX247" fmla="*/ 146417 w 147641"/>
                              <a:gd name="connsiteY247" fmla="*/ 98714 h 269682"/>
                              <a:gd name="connsiteX248" fmla="*/ 142953 w 147641"/>
                              <a:gd name="connsiteY248" fmla="*/ 103043 h 269682"/>
                              <a:gd name="connsiteX249" fmla="*/ 132562 w 147641"/>
                              <a:gd name="connsiteY249" fmla="*/ 103043 h 269682"/>
                              <a:gd name="connsiteX250" fmla="*/ 123037 w 147641"/>
                              <a:gd name="connsiteY250" fmla="*/ 103043 h 269682"/>
                              <a:gd name="connsiteX251" fmla="*/ 115244 w 147641"/>
                              <a:gd name="connsiteY251" fmla="*/ 103043 h 269682"/>
                              <a:gd name="connsiteX252" fmla="*/ 108317 w 147641"/>
                              <a:gd name="connsiteY252" fmla="*/ 101311 h 269682"/>
                              <a:gd name="connsiteX253" fmla="*/ 103121 w 147641"/>
                              <a:gd name="connsiteY253" fmla="*/ 99580 h 269682"/>
                              <a:gd name="connsiteX254" fmla="*/ 102255 w 147641"/>
                              <a:gd name="connsiteY254" fmla="*/ 97848 h 269682"/>
                              <a:gd name="connsiteX255" fmla="*/ 103121 w 147641"/>
                              <a:gd name="connsiteY255" fmla="*/ 96982 h 269682"/>
                              <a:gd name="connsiteX256" fmla="*/ 103987 w 147641"/>
                              <a:gd name="connsiteY256" fmla="*/ 96982 h 269682"/>
                              <a:gd name="connsiteX257" fmla="*/ 106585 w 147641"/>
                              <a:gd name="connsiteY257" fmla="*/ 96982 h 269682"/>
                              <a:gd name="connsiteX258" fmla="*/ 142953 w 147641"/>
                              <a:gd name="connsiteY258" fmla="*/ 98714 h 269682"/>
                              <a:gd name="connsiteX259" fmla="*/ 143819 w 147641"/>
                              <a:gd name="connsiteY259" fmla="*/ 85725 h 269682"/>
                              <a:gd name="connsiteX260" fmla="*/ 143819 w 147641"/>
                              <a:gd name="connsiteY260" fmla="*/ 66675 h 269682"/>
                              <a:gd name="connsiteX261" fmla="*/ 142087 w 147641"/>
                              <a:gd name="connsiteY261" fmla="*/ 59748 h 269682"/>
                              <a:gd name="connsiteX262" fmla="*/ 142087 w 147641"/>
                              <a:gd name="connsiteY262" fmla="*/ 58882 h 269682"/>
                              <a:gd name="connsiteX263" fmla="*/ 139489 w 147641"/>
                              <a:gd name="connsiteY263" fmla="*/ 46759 h 269682"/>
                              <a:gd name="connsiteX264" fmla="*/ 138624 w 147641"/>
                              <a:gd name="connsiteY264" fmla="*/ 45027 h 269682"/>
                              <a:gd name="connsiteX265" fmla="*/ 139489 w 147641"/>
                              <a:gd name="connsiteY265" fmla="*/ 45027 h 269682"/>
                              <a:gd name="connsiteX266" fmla="*/ 143819 w 147641"/>
                              <a:gd name="connsiteY266" fmla="*/ 57150 h 269682"/>
                              <a:gd name="connsiteX267" fmla="*/ 147283 w 147641"/>
                              <a:gd name="connsiteY267" fmla="*/ 73602 h 26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Lst>
                            <a:rect l="l" t="t" r="r" b="b"/>
                            <a:pathLst>
                              <a:path w="147641" h="269682">
                                <a:moveTo>
                                  <a:pt x="134294" y="61480"/>
                                </a:moveTo>
                                <a:cubicBezTo>
                                  <a:pt x="135160" y="70139"/>
                                  <a:pt x="133428" y="80530"/>
                                  <a:pt x="133428" y="90055"/>
                                </a:cubicBezTo>
                                <a:cubicBezTo>
                                  <a:pt x="129099" y="91786"/>
                                  <a:pt x="123903" y="91786"/>
                                  <a:pt x="119573" y="91786"/>
                                </a:cubicBezTo>
                                <a:cubicBezTo>
                                  <a:pt x="116110" y="91786"/>
                                  <a:pt x="113512" y="91786"/>
                                  <a:pt x="110049" y="91786"/>
                                </a:cubicBezTo>
                                <a:cubicBezTo>
                                  <a:pt x="106585" y="91786"/>
                                  <a:pt x="103987" y="91786"/>
                                  <a:pt x="101389" y="91786"/>
                                </a:cubicBezTo>
                                <a:cubicBezTo>
                                  <a:pt x="100524" y="91786"/>
                                  <a:pt x="100524" y="90920"/>
                                  <a:pt x="99658" y="90920"/>
                                </a:cubicBezTo>
                                <a:cubicBezTo>
                                  <a:pt x="95328" y="90055"/>
                                  <a:pt x="92730" y="90920"/>
                                  <a:pt x="90133" y="88323"/>
                                </a:cubicBezTo>
                                <a:cubicBezTo>
                                  <a:pt x="90133" y="82261"/>
                                  <a:pt x="90999" y="75334"/>
                                  <a:pt x="90133" y="68407"/>
                                </a:cubicBezTo>
                                <a:cubicBezTo>
                                  <a:pt x="89267" y="63212"/>
                                  <a:pt x="88401" y="58016"/>
                                  <a:pt x="85803" y="53686"/>
                                </a:cubicBezTo>
                                <a:cubicBezTo>
                                  <a:pt x="84071" y="50223"/>
                                  <a:pt x="81474" y="48491"/>
                                  <a:pt x="79742" y="47625"/>
                                </a:cubicBezTo>
                                <a:cubicBezTo>
                                  <a:pt x="78876" y="47625"/>
                                  <a:pt x="78010" y="47625"/>
                                  <a:pt x="76278" y="47625"/>
                                </a:cubicBezTo>
                                <a:cubicBezTo>
                                  <a:pt x="72814" y="46759"/>
                                  <a:pt x="70217" y="45027"/>
                                  <a:pt x="66753" y="45893"/>
                                </a:cubicBezTo>
                                <a:cubicBezTo>
                                  <a:pt x="65887" y="45893"/>
                                  <a:pt x="64155" y="46759"/>
                                  <a:pt x="60692" y="47625"/>
                                </a:cubicBezTo>
                                <a:cubicBezTo>
                                  <a:pt x="56362" y="49357"/>
                                  <a:pt x="53764" y="49357"/>
                                  <a:pt x="51167" y="51955"/>
                                </a:cubicBezTo>
                                <a:cubicBezTo>
                                  <a:pt x="48569" y="53686"/>
                                  <a:pt x="48569" y="56284"/>
                                  <a:pt x="46837" y="58016"/>
                                </a:cubicBezTo>
                                <a:cubicBezTo>
                                  <a:pt x="45971" y="63212"/>
                                  <a:pt x="46837" y="69273"/>
                                  <a:pt x="48569" y="76200"/>
                                </a:cubicBezTo>
                                <a:cubicBezTo>
                                  <a:pt x="51167" y="83127"/>
                                  <a:pt x="55496" y="88323"/>
                                  <a:pt x="59826" y="93518"/>
                                </a:cubicBezTo>
                                <a:cubicBezTo>
                                  <a:pt x="61558" y="95250"/>
                                  <a:pt x="62424" y="96982"/>
                                  <a:pt x="64155" y="98714"/>
                                </a:cubicBezTo>
                                <a:cubicBezTo>
                                  <a:pt x="65021" y="100446"/>
                                  <a:pt x="66753" y="100446"/>
                                  <a:pt x="68485" y="102177"/>
                                </a:cubicBezTo>
                                <a:cubicBezTo>
                                  <a:pt x="72814" y="105641"/>
                                  <a:pt x="76278" y="109105"/>
                                  <a:pt x="79742" y="111702"/>
                                </a:cubicBezTo>
                                <a:cubicBezTo>
                                  <a:pt x="85803" y="116032"/>
                                  <a:pt x="90999" y="120362"/>
                                  <a:pt x="95328" y="124691"/>
                                </a:cubicBezTo>
                                <a:cubicBezTo>
                                  <a:pt x="98792" y="125557"/>
                                  <a:pt x="99658" y="129021"/>
                                  <a:pt x="102255" y="130752"/>
                                </a:cubicBezTo>
                                <a:cubicBezTo>
                                  <a:pt x="106585" y="135082"/>
                                  <a:pt x="109183" y="136814"/>
                                  <a:pt x="112646" y="141143"/>
                                </a:cubicBezTo>
                                <a:cubicBezTo>
                                  <a:pt x="116976" y="145473"/>
                                  <a:pt x="120439" y="149802"/>
                                  <a:pt x="123037" y="154998"/>
                                </a:cubicBezTo>
                                <a:cubicBezTo>
                                  <a:pt x="126501" y="157596"/>
                                  <a:pt x="127367" y="163657"/>
                                  <a:pt x="129964" y="167987"/>
                                </a:cubicBezTo>
                                <a:cubicBezTo>
                                  <a:pt x="130830" y="170584"/>
                                  <a:pt x="131696" y="171450"/>
                                  <a:pt x="132562" y="173182"/>
                                </a:cubicBezTo>
                                <a:cubicBezTo>
                                  <a:pt x="132562" y="174914"/>
                                  <a:pt x="132562" y="176646"/>
                                  <a:pt x="132562" y="178377"/>
                                </a:cubicBezTo>
                                <a:cubicBezTo>
                                  <a:pt x="132562" y="180109"/>
                                  <a:pt x="133428" y="180975"/>
                                  <a:pt x="133428" y="182707"/>
                                </a:cubicBezTo>
                                <a:cubicBezTo>
                                  <a:pt x="133428" y="185305"/>
                                  <a:pt x="133428" y="187036"/>
                                  <a:pt x="133428" y="189634"/>
                                </a:cubicBezTo>
                                <a:cubicBezTo>
                                  <a:pt x="134294" y="202623"/>
                                  <a:pt x="131696" y="211282"/>
                                  <a:pt x="129099" y="219941"/>
                                </a:cubicBezTo>
                                <a:cubicBezTo>
                                  <a:pt x="128233" y="223405"/>
                                  <a:pt x="127367" y="226868"/>
                                  <a:pt x="125635" y="229466"/>
                                </a:cubicBezTo>
                                <a:cubicBezTo>
                                  <a:pt x="124769" y="231198"/>
                                  <a:pt x="123037" y="232930"/>
                                  <a:pt x="121305" y="234661"/>
                                </a:cubicBezTo>
                                <a:lnTo>
                                  <a:pt x="119573" y="237259"/>
                                </a:lnTo>
                                <a:lnTo>
                                  <a:pt x="117842" y="238991"/>
                                </a:lnTo>
                                <a:cubicBezTo>
                                  <a:pt x="116976" y="239857"/>
                                  <a:pt x="117842" y="240723"/>
                                  <a:pt x="116110" y="241589"/>
                                </a:cubicBezTo>
                                <a:lnTo>
                                  <a:pt x="114378" y="242455"/>
                                </a:lnTo>
                                <a:cubicBezTo>
                                  <a:pt x="111780" y="245052"/>
                                  <a:pt x="110049" y="247650"/>
                                  <a:pt x="105719" y="248516"/>
                                </a:cubicBezTo>
                                <a:cubicBezTo>
                                  <a:pt x="103121" y="250248"/>
                                  <a:pt x="101389" y="251114"/>
                                  <a:pt x="99658" y="252846"/>
                                </a:cubicBezTo>
                                <a:cubicBezTo>
                                  <a:pt x="97926" y="252846"/>
                                  <a:pt x="97926" y="253712"/>
                                  <a:pt x="96194" y="253712"/>
                                </a:cubicBezTo>
                                <a:cubicBezTo>
                                  <a:pt x="89267" y="257175"/>
                                  <a:pt x="84071" y="256309"/>
                                  <a:pt x="76278" y="258041"/>
                                </a:cubicBezTo>
                                <a:cubicBezTo>
                                  <a:pt x="75412" y="258041"/>
                                  <a:pt x="75412" y="258907"/>
                                  <a:pt x="74546" y="258907"/>
                                </a:cubicBezTo>
                                <a:cubicBezTo>
                                  <a:pt x="73680" y="258907"/>
                                  <a:pt x="71948" y="258041"/>
                                  <a:pt x="71083" y="258907"/>
                                </a:cubicBezTo>
                                <a:cubicBezTo>
                                  <a:pt x="66753" y="258907"/>
                                  <a:pt x="60692" y="258907"/>
                                  <a:pt x="55496" y="258907"/>
                                </a:cubicBezTo>
                                <a:cubicBezTo>
                                  <a:pt x="53764" y="258907"/>
                                  <a:pt x="51167" y="259773"/>
                                  <a:pt x="50301" y="258907"/>
                                </a:cubicBezTo>
                                <a:cubicBezTo>
                                  <a:pt x="49435" y="258907"/>
                                  <a:pt x="48569" y="258907"/>
                                  <a:pt x="47703" y="258907"/>
                                </a:cubicBezTo>
                                <a:cubicBezTo>
                                  <a:pt x="41642" y="256309"/>
                                  <a:pt x="35580" y="255443"/>
                                  <a:pt x="30385" y="251980"/>
                                </a:cubicBezTo>
                                <a:cubicBezTo>
                                  <a:pt x="26055" y="251980"/>
                                  <a:pt x="18262" y="241589"/>
                                  <a:pt x="17396" y="241589"/>
                                </a:cubicBezTo>
                                <a:cubicBezTo>
                                  <a:pt x="13067" y="238991"/>
                                  <a:pt x="12201" y="233795"/>
                                  <a:pt x="7871" y="229466"/>
                                </a:cubicBezTo>
                                <a:cubicBezTo>
                                  <a:pt x="7871" y="228600"/>
                                  <a:pt x="7871" y="228600"/>
                                  <a:pt x="7871" y="227734"/>
                                </a:cubicBezTo>
                                <a:cubicBezTo>
                                  <a:pt x="2676" y="219075"/>
                                  <a:pt x="2676" y="208684"/>
                                  <a:pt x="944" y="198293"/>
                                </a:cubicBezTo>
                                <a:cubicBezTo>
                                  <a:pt x="944" y="197427"/>
                                  <a:pt x="944" y="197427"/>
                                  <a:pt x="944" y="196561"/>
                                </a:cubicBezTo>
                                <a:cubicBezTo>
                                  <a:pt x="-788" y="187902"/>
                                  <a:pt x="78" y="178377"/>
                                  <a:pt x="1810" y="171450"/>
                                </a:cubicBezTo>
                                <a:cubicBezTo>
                                  <a:pt x="14799" y="167121"/>
                                  <a:pt x="29519" y="170584"/>
                                  <a:pt x="43374" y="170584"/>
                                </a:cubicBezTo>
                                <a:cubicBezTo>
                                  <a:pt x="44239" y="171450"/>
                                  <a:pt x="44239" y="172316"/>
                                  <a:pt x="45105" y="172316"/>
                                </a:cubicBezTo>
                                <a:cubicBezTo>
                                  <a:pt x="45105" y="187036"/>
                                  <a:pt x="43374" y="205221"/>
                                  <a:pt x="52033" y="213014"/>
                                </a:cubicBezTo>
                                <a:cubicBezTo>
                                  <a:pt x="58094" y="214746"/>
                                  <a:pt x="64155" y="218209"/>
                                  <a:pt x="71083" y="217343"/>
                                </a:cubicBezTo>
                                <a:cubicBezTo>
                                  <a:pt x="79742" y="215612"/>
                                  <a:pt x="84071" y="209550"/>
                                  <a:pt x="89267" y="205221"/>
                                </a:cubicBezTo>
                                <a:cubicBezTo>
                                  <a:pt x="93596" y="194830"/>
                                  <a:pt x="89267" y="182707"/>
                                  <a:pt x="84937" y="174914"/>
                                </a:cubicBezTo>
                                <a:cubicBezTo>
                                  <a:pt x="78010" y="164523"/>
                                  <a:pt x="65887" y="159327"/>
                                  <a:pt x="58094" y="149802"/>
                                </a:cubicBezTo>
                                <a:cubicBezTo>
                                  <a:pt x="57228" y="149802"/>
                                  <a:pt x="58094" y="149802"/>
                                  <a:pt x="56362" y="148936"/>
                                </a:cubicBezTo>
                                <a:cubicBezTo>
                                  <a:pt x="54630" y="146339"/>
                                  <a:pt x="51167" y="144607"/>
                                  <a:pt x="49435" y="142875"/>
                                </a:cubicBezTo>
                                <a:cubicBezTo>
                                  <a:pt x="47703" y="142875"/>
                                  <a:pt x="46837" y="142009"/>
                                  <a:pt x="46837" y="140277"/>
                                </a:cubicBezTo>
                                <a:cubicBezTo>
                                  <a:pt x="45105" y="139411"/>
                                  <a:pt x="42508" y="137680"/>
                                  <a:pt x="41642" y="135082"/>
                                </a:cubicBezTo>
                                <a:cubicBezTo>
                                  <a:pt x="37312" y="134216"/>
                                  <a:pt x="36446" y="130752"/>
                                  <a:pt x="33849" y="129021"/>
                                </a:cubicBezTo>
                                <a:cubicBezTo>
                                  <a:pt x="32117" y="127289"/>
                                  <a:pt x="30385" y="127289"/>
                                  <a:pt x="29519" y="124691"/>
                                </a:cubicBezTo>
                                <a:lnTo>
                                  <a:pt x="26055" y="122093"/>
                                </a:lnTo>
                                <a:cubicBezTo>
                                  <a:pt x="23458" y="119496"/>
                                  <a:pt x="19994" y="117764"/>
                                  <a:pt x="17396" y="114300"/>
                                </a:cubicBezTo>
                                <a:lnTo>
                                  <a:pt x="13933" y="111702"/>
                                </a:lnTo>
                                <a:cubicBezTo>
                                  <a:pt x="11335" y="109105"/>
                                  <a:pt x="10469" y="105641"/>
                                  <a:pt x="7871" y="103043"/>
                                </a:cubicBezTo>
                                <a:cubicBezTo>
                                  <a:pt x="3542" y="94384"/>
                                  <a:pt x="944" y="86591"/>
                                  <a:pt x="1810" y="74468"/>
                                </a:cubicBezTo>
                                <a:cubicBezTo>
                                  <a:pt x="1810" y="73602"/>
                                  <a:pt x="944" y="72737"/>
                                  <a:pt x="944" y="71005"/>
                                </a:cubicBezTo>
                                <a:cubicBezTo>
                                  <a:pt x="944" y="68407"/>
                                  <a:pt x="944" y="64943"/>
                                  <a:pt x="944" y="62346"/>
                                </a:cubicBezTo>
                                <a:cubicBezTo>
                                  <a:pt x="1810" y="56284"/>
                                  <a:pt x="2676" y="50223"/>
                                  <a:pt x="5273" y="44161"/>
                                </a:cubicBezTo>
                                <a:cubicBezTo>
                                  <a:pt x="5273" y="39832"/>
                                  <a:pt x="7005" y="37234"/>
                                  <a:pt x="8737" y="32905"/>
                                </a:cubicBezTo>
                                <a:cubicBezTo>
                                  <a:pt x="9603" y="31173"/>
                                  <a:pt x="10469" y="29441"/>
                                  <a:pt x="11335" y="27709"/>
                                </a:cubicBezTo>
                                <a:cubicBezTo>
                                  <a:pt x="13933" y="24246"/>
                                  <a:pt x="16530" y="22514"/>
                                  <a:pt x="18262" y="19050"/>
                                </a:cubicBezTo>
                                <a:lnTo>
                                  <a:pt x="21726" y="16452"/>
                                </a:lnTo>
                                <a:cubicBezTo>
                                  <a:pt x="26921" y="12123"/>
                                  <a:pt x="34714" y="7793"/>
                                  <a:pt x="42508" y="5196"/>
                                </a:cubicBezTo>
                                <a:lnTo>
                                  <a:pt x="52033" y="1732"/>
                                </a:lnTo>
                                <a:cubicBezTo>
                                  <a:pt x="56362" y="866"/>
                                  <a:pt x="60692" y="0"/>
                                  <a:pt x="64155" y="0"/>
                                </a:cubicBezTo>
                                <a:cubicBezTo>
                                  <a:pt x="66753" y="0"/>
                                  <a:pt x="70217" y="0"/>
                                  <a:pt x="72814" y="0"/>
                                </a:cubicBezTo>
                                <a:lnTo>
                                  <a:pt x="86669" y="866"/>
                                </a:lnTo>
                                <a:cubicBezTo>
                                  <a:pt x="91864" y="866"/>
                                  <a:pt x="95328" y="2598"/>
                                  <a:pt x="98792" y="4330"/>
                                </a:cubicBezTo>
                                <a:cubicBezTo>
                                  <a:pt x="100524" y="6927"/>
                                  <a:pt x="103987" y="7793"/>
                                  <a:pt x="106585" y="8659"/>
                                </a:cubicBezTo>
                                <a:cubicBezTo>
                                  <a:pt x="112646" y="12123"/>
                                  <a:pt x="116110" y="17318"/>
                                  <a:pt x="121305" y="20782"/>
                                </a:cubicBezTo>
                                <a:cubicBezTo>
                                  <a:pt x="126501" y="27709"/>
                                  <a:pt x="131696" y="35502"/>
                                  <a:pt x="134294" y="45893"/>
                                </a:cubicBezTo>
                                <a:cubicBezTo>
                                  <a:pt x="132562" y="51089"/>
                                  <a:pt x="134294" y="55418"/>
                                  <a:pt x="134294" y="61480"/>
                                </a:cubicBezTo>
                                <a:close/>
                                <a:moveTo>
                                  <a:pt x="29519" y="248516"/>
                                </a:moveTo>
                                <a:cubicBezTo>
                                  <a:pt x="32117" y="249382"/>
                                  <a:pt x="33849" y="250248"/>
                                  <a:pt x="35580" y="251980"/>
                                </a:cubicBezTo>
                                <a:lnTo>
                                  <a:pt x="45971" y="254577"/>
                                </a:lnTo>
                                <a:cubicBezTo>
                                  <a:pt x="50301" y="255443"/>
                                  <a:pt x="56362" y="254577"/>
                                  <a:pt x="62424" y="254577"/>
                                </a:cubicBezTo>
                                <a:cubicBezTo>
                                  <a:pt x="65021" y="254577"/>
                                  <a:pt x="67619" y="254577"/>
                                  <a:pt x="70217" y="254577"/>
                                </a:cubicBezTo>
                                <a:lnTo>
                                  <a:pt x="78876" y="253712"/>
                                </a:lnTo>
                                <a:cubicBezTo>
                                  <a:pt x="83205" y="252846"/>
                                  <a:pt x="87535" y="253712"/>
                                  <a:pt x="90133" y="252846"/>
                                </a:cubicBezTo>
                                <a:cubicBezTo>
                                  <a:pt x="92730" y="251980"/>
                                  <a:pt x="96194" y="251114"/>
                                  <a:pt x="98792" y="250248"/>
                                </a:cubicBezTo>
                                <a:lnTo>
                                  <a:pt x="103121" y="247650"/>
                                </a:lnTo>
                                <a:cubicBezTo>
                                  <a:pt x="105719" y="245918"/>
                                  <a:pt x="107451" y="245918"/>
                                  <a:pt x="109183" y="245052"/>
                                </a:cubicBezTo>
                                <a:cubicBezTo>
                                  <a:pt x="112646" y="242455"/>
                                  <a:pt x="114378" y="238991"/>
                                  <a:pt x="116976" y="236393"/>
                                </a:cubicBezTo>
                                <a:cubicBezTo>
                                  <a:pt x="119573" y="232930"/>
                                  <a:pt x="123037" y="229466"/>
                                  <a:pt x="125635" y="226002"/>
                                </a:cubicBezTo>
                                <a:cubicBezTo>
                                  <a:pt x="127367" y="222539"/>
                                  <a:pt x="127367" y="219941"/>
                                  <a:pt x="129099" y="215612"/>
                                </a:cubicBezTo>
                                <a:lnTo>
                                  <a:pt x="131696" y="203489"/>
                                </a:lnTo>
                                <a:cubicBezTo>
                                  <a:pt x="132562" y="197427"/>
                                  <a:pt x="132562" y="191366"/>
                                  <a:pt x="131696" y="184439"/>
                                </a:cubicBezTo>
                                <a:cubicBezTo>
                                  <a:pt x="131696" y="183573"/>
                                  <a:pt x="130830" y="184439"/>
                                  <a:pt x="129964" y="183573"/>
                                </a:cubicBezTo>
                                <a:cubicBezTo>
                                  <a:pt x="129099" y="176646"/>
                                  <a:pt x="126501" y="169718"/>
                                  <a:pt x="123903" y="164523"/>
                                </a:cubicBezTo>
                                <a:cubicBezTo>
                                  <a:pt x="122171" y="160193"/>
                                  <a:pt x="119573" y="158462"/>
                                  <a:pt x="117842" y="154132"/>
                                </a:cubicBezTo>
                                <a:cubicBezTo>
                                  <a:pt x="113512" y="149802"/>
                                  <a:pt x="110914" y="145473"/>
                                  <a:pt x="107451" y="142009"/>
                                </a:cubicBezTo>
                                <a:lnTo>
                                  <a:pt x="106585" y="141143"/>
                                </a:lnTo>
                                <a:cubicBezTo>
                                  <a:pt x="104853" y="139411"/>
                                  <a:pt x="103121" y="138545"/>
                                  <a:pt x="102255" y="137680"/>
                                </a:cubicBezTo>
                                <a:cubicBezTo>
                                  <a:pt x="100524" y="135948"/>
                                  <a:pt x="99658" y="135082"/>
                                  <a:pt x="98792" y="133350"/>
                                </a:cubicBezTo>
                                <a:cubicBezTo>
                                  <a:pt x="94462" y="129021"/>
                                  <a:pt x="90133" y="126423"/>
                                  <a:pt x="86669" y="122959"/>
                                </a:cubicBezTo>
                                <a:cubicBezTo>
                                  <a:pt x="81474" y="120362"/>
                                  <a:pt x="78010" y="116032"/>
                                  <a:pt x="72814" y="113434"/>
                                </a:cubicBezTo>
                                <a:cubicBezTo>
                                  <a:pt x="71083" y="110837"/>
                                  <a:pt x="68485" y="109971"/>
                                  <a:pt x="66753" y="108239"/>
                                </a:cubicBezTo>
                                <a:cubicBezTo>
                                  <a:pt x="65021" y="106507"/>
                                  <a:pt x="63289" y="103909"/>
                                  <a:pt x="60692" y="103043"/>
                                </a:cubicBezTo>
                                <a:cubicBezTo>
                                  <a:pt x="57228" y="96982"/>
                                  <a:pt x="52033" y="93518"/>
                                  <a:pt x="49435" y="87457"/>
                                </a:cubicBezTo>
                                <a:cubicBezTo>
                                  <a:pt x="48569" y="86591"/>
                                  <a:pt x="48569" y="85725"/>
                                  <a:pt x="47703" y="83993"/>
                                </a:cubicBezTo>
                                <a:lnTo>
                                  <a:pt x="45105" y="76200"/>
                                </a:lnTo>
                                <a:cubicBezTo>
                                  <a:pt x="42508" y="68407"/>
                                  <a:pt x="43374" y="58882"/>
                                  <a:pt x="47703" y="52821"/>
                                </a:cubicBezTo>
                                <a:lnTo>
                                  <a:pt x="51167" y="50223"/>
                                </a:lnTo>
                                <a:cubicBezTo>
                                  <a:pt x="52899" y="48491"/>
                                  <a:pt x="54630" y="47625"/>
                                  <a:pt x="56362" y="46759"/>
                                </a:cubicBezTo>
                                <a:cubicBezTo>
                                  <a:pt x="60692" y="44161"/>
                                  <a:pt x="68485" y="45027"/>
                                  <a:pt x="73680" y="45893"/>
                                </a:cubicBezTo>
                                <a:cubicBezTo>
                                  <a:pt x="75412" y="45893"/>
                                  <a:pt x="77144" y="47625"/>
                                  <a:pt x="78876" y="47625"/>
                                </a:cubicBezTo>
                                <a:cubicBezTo>
                                  <a:pt x="79742" y="47625"/>
                                  <a:pt x="81474" y="47625"/>
                                  <a:pt x="83205" y="48491"/>
                                </a:cubicBezTo>
                                <a:cubicBezTo>
                                  <a:pt x="84937" y="51089"/>
                                  <a:pt x="87535" y="51955"/>
                                  <a:pt x="89267" y="54552"/>
                                </a:cubicBezTo>
                                <a:cubicBezTo>
                                  <a:pt x="96194" y="64077"/>
                                  <a:pt x="93596" y="78798"/>
                                  <a:pt x="93596" y="90055"/>
                                </a:cubicBezTo>
                                <a:cubicBezTo>
                                  <a:pt x="104853" y="94384"/>
                                  <a:pt x="119573" y="91786"/>
                                  <a:pt x="131696" y="91786"/>
                                </a:cubicBezTo>
                                <a:cubicBezTo>
                                  <a:pt x="132562" y="87457"/>
                                  <a:pt x="132562" y="83127"/>
                                  <a:pt x="132562" y="78798"/>
                                </a:cubicBezTo>
                                <a:cubicBezTo>
                                  <a:pt x="132562" y="71871"/>
                                  <a:pt x="133428" y="65809"/>
                                  <a:pt x="131696" y="58882"/>
                                </a:cubicBezTo>
                                <a:cubicBezTo>
                                  <a:pt x="131696" y="57150"/>
                                  <a:pt x="129964" y="55418"/>
                                  <a:pt x="129964" y="53686"/>
                                </a:cubicBezTo>
                                <a:cubicBezTo>
                                  <a:pt x="128233" y="47625"/>
                                  <a:pt x="127367" y="43295"/>
                                  <a:pt x="124769" y="38966"/>
                                </a:cubicBezTo>
                                <a:cubicBezTo>
                                  <a:pt x="123903" y="37234"/>
                                  <a:pt x="122171" y="34636"/>
                                  <a:pt x="120439" y="32905"/>
                                </a:cubicBezTo>
                                <a:cubicBezTo>
                                  <a:pt x="116976" y="28575"/>
                                  <a:pt x="114378" y="25977"/>
                                  <a:pt x="110049" y="21648"/>
                                </a:cubicBezTo>
                                <a:cubicBezTo>
                                  <a:pt x="109183" y="20782"/>
                                  <a:pt x="107451" y="19916"/>
                                  <a:pt x="105719" y="19050"/>
                                </a:cubicBezTo>
                                <a:cubicBezTo>
                                  <a:pt x="103121" y="17318"/>
                                  <a:pt x="101389" y="16452"/>
                                  <a:pt x="98792" y="14721"/>
                                </a:cubicBezTo>
                                <a:cubicBezTo>
                                  <a:pt x="95328" y="12989"/>
                                  <a:pt x="92730" y="11257"/>
                                  <a:pt x="88401" y="10391"/>
                                </a:cubicBezTo>
                                <a:cubicBezTo>
                                  <a:pt x="87535" y="10391"/>
                                  <a:pt x="86669" y="10391"/>
                                  <a:pt x="85803" y="10391"/>
                                </a:cubicBezTo>
                                <a:cubicBezTo>
                                  <a:pt x="85803" y="9525"/>
                                  <a:pt x="84937" y="10391"/>
                                  <a:pt x="84937" y="8659"/>
                                </a:cubicBezTo>
                                <a:cubicBezTo>
                                  <a:pt x="76278" y="7793"/>
                                  <a:pt x="67619" y="7793"/>
                                  <a:pt x="58094" y="8659"/>
                                </a:cubicBezTo>
                                <a:cubicBezTo>
                                  <a:pt x="51167" y="9525"/>
                                  <a:pt x="45971" y="11257"/>
                                  <a:pt x="40776" y="13855"/>
                                </a:cubicBezTo>
                                <a:cubicBezTo>
                                  <a:pt x="32117" y="17318"/>
                                  <a:pt x="25189" y="20782"/>
                                  <a:pt x="19128" y="27709"/>
                                </a:cubicBezTo>
                                <a:cubicBezTo>
                                  <a:pt x="16530" y="30307"/>
                                  <a:pt x="14799" y="32039"/>
                                  <a:pt x="13067" y="33771"/>
                                </a:cubicBezTo>
                                <a:cubicBezTo>
                                  <a:pt x="10469" y="37234"/>
                                  <a:pt x="9603" y="41564"/>
                                  <a:pt x="7005" y="45027"/>
                                </a:cubicBezTo>
                                <a:cubicBezTo>
                                  <a:pt x="5273" y="56284"/>
                                  <a:pt x="1810" y="62346"/>
                                  <a:pt x="2676" y="75334"/>
                                </a:cubicBezTo>
                                <a:cubicBezTo>
                                  <a:pt x="2676" y="82261"/>
                                  <a:pt x="3542" y="89189"/>
                                  <a:pt x="5273" y="96116"/>
                                </a:cubicBezTo>
                                <a:cubicBezTo>
                                  <a:pt x="7871" y="102177"/>
                                  <a:pt x="11335" y="107373"/>
                                  <a:pt x="15664" y="111702"/>
                                </a:cubicBezTo>
                                <a:cubicBezTo>
                                  <a:pt x="18262" y="115166"/>
                                  <a:pt x="21726" y="118630"/>
                                  <a:pt x="25189" y="121227"/>
                                </a:cubicBezTo>
                                <a:lnTo>
                                  <a:pt x="27787" y="123825"/>
                                </a:lnTo>
                                <a:cubicBezTo>
                                  <a:pt x="38178" y="132484"/>
                                  <a:pt x="47703" y="142875"/>
                                  <a:pt x="58094" y="150668"/>
                                </a:cubicBezTo>
                                <a:cubicBezTo>
                                  <a:pt x="59826" y="152400"/>
                                  <a:pt x="61558" y="153266"/>
                                  <a:pt x="62424" y="154132"/>
                                </a:cubicBezTo>
                                <a:cubicBezTo>
                                  <a:pt x="64155" y="156730"/>
                                  <a:pt x="66753" y="157596"/>
                                  <a:pt x="67619" y="160193"/>
                                </a:cubicBezTo>
                                <a:cubicBezTo>
                                  <a:pt x="71948" y="161925"/>
                                  <a:pt x="74546" y="165389"/>
                                  <a:pt x="78876" y="167987"/>
                                </a:cubicBezTo>
                                <a:cubicBezTo>
                                  <a:pt x="81474" y="172316"/>
                                  <a:pt x="84071" y="174048"/>
                                  <a:pt x="86669" y="177511"/>
                                </a:cubicBezTo>
                                <a:cubicBezTo>
                                  <a:pt x="86669" y="177511"/>
                                  <a:pt x="87535" y="178377"/>
                                  <a:pt x="87535" y="178377"/>
                                </a:cubicBezTo>
                                <a:cubicBezTo>
                                  <a:pt x="87535" y="180975"/>
                                  <a:pt x="89267" y="182707"/>
                                  <a:pt x="90133" y="185305"/>
                                </a:cubicBezTo>
                                <a:cubicBezTo>
                                  <a:pt x="90999" y="189634"/>
                                  <a:pt x="91864" y="194830"/>
                                  <a:pt x="91864" y="199159"/>
                                </a:cubicBezTo>
                                <a:cubicBezTo>
                                  <a:pt x="91864" y="201757"/>
                                  <a:pt x="92730" y="205221"/>
                                  <a:pt x="91864" y="207818"/>
                                </a:cubicBezTo>
                                <a:cubicBezTo>
                                  <a:pt x="90999" y="209550"/>
                                  <a:pt x="89267" y="211282"/>
                                  <a:pt x="87535" y="212148"/>
                                </a:cubicBezTo>
                                <a:cubicBezTo>
                                  <a:pt x="84937" y="214746"/>
                                  <a:pt x="81474" y="217343"/>
                                  <a:pt x="78876" y="219941"/>
                                </a:cubicBezTo>
                                <a:cubicBezTo>
                                  <a:pt x="72814" y="224271"/>
                                  <a:pt x="65887" y="224271"/>
                                  <a:pt x="58094" y="221673"/>
                                </a:cubicBezTo>
                                <a:cubicBezTo>
                                  <a:pt x="54630" y="220807"/>
                                  <a:pt x="49435" y="219075"/>
                                  <a:pt x="47703" y="217343"/>
                                </a:cubicBezTo>
                                <a:lnTo>
                                  <a:pt x="47703" y="216477"/>
                                </a:lnTo>
                                <a:cubicBezTo>
                                  <a:pt x="45971" y="216477"/>
                                  <a:pt x="45105" y="213880"/>
                                  <a:pt x="43374" y="211282"/>
                                </a:cubicBezTo>
                                <a:cubicBezTo>
                                  <a:pt x="39044" y="201757"/>
                                  <a:pt x="40776" y="188768"/>
                                  <a:pt x="40776" y="175780"/>
                                </a:cubicBezTo>
                                <a:cubicBezTo>
                                  <a:pt x="29519" y="175780"/>
                                  <a:pt x="15664" y="172316"/>
                                  <a:pt x="2676" y="175780"/>
                                </a:cubicBezTo>
                                <a:cubicBezTo>
                                  <a:pt x="78" y="189634"/>
                                  <a:pt x="1810" y="206952"/>
                                  <a:pt x="6139" y="220807"/>
                                </a:cubicBezTo>
                                <a:cubicBezTo>
                                  <a:pt x="8737" y="229466"/>
                                  <a:pt x="12201" y="235527"/>
                                  <a:pt x="16530" y="240723"/>
                                </a:cubicBezTo>
                                <a:cubicBezTo>
                                  <a:pt x="19128" y="242455"/>
                                  <a:pt x="20860" y="244186"/>
                                  <a:pt x="23458" y="246784"/>
                                </a:cubicBezTo>
                                <a:cubicBezTo>
                                  <a:pt x="23458" y="245918"/>
                                  <a:pt x="28653" y="246784"/>
                                  <a:pt x="29519" y="248516"/>
                                </a:cubicBezTo>
                                <a:close/>
                                <a:moveTo>
                                  <a:pt x="142953" y="213880"/>
                                </a:moveTo>
                                <a:cubicBezTo>
                                  <a:pt x="143819" y="203489"/>
                                  <a:pt x="142953" y="193098"/>
                                  <a:pt x="140355" y="182707"/>
                                </a:cubicBezTo>
                                <a:cubicBezTo>
                                  <a:pt x="140355" y="182707"/>
                                  <a:pt x="140355" y="180975"/>
                                  <a:pt x="140355" y="180109"/>
                                </a:cubicBezTo>
                                <a:cubicBezTo>
                                  <a:pt x="140355" y="179243"/>
                                  <a:pt x="140355" y="178377"/>
                                  <a:pt x="140355" y="178377"/>
                                </a:cubicBezTo>
                                <a:cubicBezTo>
                                  <a:pt x="140355" y="176646"/>
                                  <a:pt x="139489" y="176646"/>
                                  <a:pt x="139489" y="175780"/>
                                </a:cubicBezTo>
                                <a:cubicBezTo>
                                  <a:pt x="139489" y="175780"/>
                                  <a:pt x="139489" y="174914"/>
                                  <a:pt x="139489" y="174048"/>
                                </a:cubicBezTo>
                                <a:lnTo>
                                  <a:pt x="139489" y="174048"/>
                                </a:lnTo>
                                <a:cubicBezTo>
                                  <a:pt x="139489" y="174048"/>
                                  <a:pt x="139489" y="174048"/>
                                  <a:pt x="139489" y="174048"/>
                                </a:cubicBezTo>
                                <a:cubicBezTo>
                                  <a:pt x="140355" y="175780"/>
                                  <a:pt x="141221" y="178377"/>
                                  <a:pt x="142087" y="179243"/>
                                </a:cubicBezTo>
                                <a:cubicBezTo>
                                  <a:pt x="142953" y="181841"/>
                                  <a:pt x="143819" y="182707"/>
                                  <a:pt x="144685" y="184439"/>
                                </a:cubicBezTo>
                                <a:lnTo>
                                  <a:pt x="144685" y="186170"/>
                                </a:lnTo>
                                <a:lnTo>
                                  <a:pt x="146417" y="193098"/>
                                </a:lnTo>
                                <a:lnTo>
                                  <a:pt x="146417" y="193098"/>
                                </a:lnTo>
                                <a:cubicBezTo>
                                  <a:pt x="146417" y="195696"/>
                                  <a:pt x="146417" y="197427"/>
                                  <a:pt x="146417" y="200025"/>
                                </a:cubicBezTo>
                                <a:cubicBezTo>
                                  <a:pt x="147283" y="213014"/>
                                  <a:pt x="144685" y="221673"/>
                                  <a:pt x="142087" y="230332"/>
                                </a:cubicBezTo>
                                <a:cubicBezTo>
                                  <a:pt x="141221" y="233795"/>
                                  <a:pt x="140355" y="237259"/>
                                  <a:pt x="138624" y="239857"/>
                                </a:cubicBezTo>
                                <a:cubicBezTo>
                                  <a:pt x="137758" y="241589"/>
                                  <a:pt x="136026" y="243321"/>
                                  <a:pt x="134294" y="245052"/>
                                </a:cubicBezTo>
                                <a:lnTo>
                                  <a:pt x="132562" y="247650"/>
                                </a:lnTo>
                                <a:lnTo>
                                  <a:pt x="130830" y="249382"/>
                                </a:lnTo>
                                <a:cubicBezTo>
                                  <a:pt x="129964" y="250248"/>
                                  <a:pt x="130830" y="251114"/>
                                  <a:pt x="129099" y="251980"/>
                                </a:cubicBezTo>
                                <a:lnTo>
                                  <a:pt x="127367" y="252846"/>
                                </a:lnTo>
                                <a:cubicBezTo>
                                  <a:pt x="124769" y="255443"/>
                                  <a:pt x="123037" y="258041"/>
                                  <a:pt x="118708" y="258907"/>
                                </a:cubicBezTo>
                                <a:cubicBezTo>
                                  <a:pt x="116976" y="259773"/>
                                  <a:pt x="116110" y="260639"/>
                                  <a:pt x="114378" y="261505"/>
                                </a:cubicBezTo>
                                <a:cubicBezTo>
                                  <a:pt x="112646" y="262371"/>
                                  <a:pt x="110914" y="264102"/>
                                  <a:pt x="109183" y="264102"/>
                                </a:cubicBezTo>
                                <a:lnTo>
                                  <a:pt x="107451" y="264102"/>
                                </a:lnTo>
                                <a:cubicBezTo>
                                  <a:pt x="100524" y="267566"/>
                                  <a:pt x="95328" y="266700"/>
                                  <a:pt x="87535" y="268432"/>
                                </a:cubicBezTo>
                                <a:cubicBezTo>
                                  <a:pt x="86669" y="268432"/>
                                  <a:pt x="86669" y="269298"/>
                                  <a:pt x="85803" y="269298"/>
                                </a:cubicBezTo>
                                <a:cubicBezTo>
                                  <a:pt x="83205" y="269298"/>
                                  <a:pt x="81474" y="269298"/>
                                  <a:pt x="78876" y="269298"/>
                                </a:cubicBezTo>
                                <a:cubicBezTo>
                                  <a:pt x="74546" y="269298"/>
                                  <a:pt x="70217" y="269298"/>
                                  <a:pt x="66753" y="269298"/>
                                </a:cubicBezTo>
                                <a:cubicBezTo>
                                  <a:pt x="65021" y="269298"/>
                                  <a:pt x="62424" y="270164"/>
                                  <a:pt x="61558" y="269298"/>
                                </a:cubicBezTo>
                                <a:cubicBezTo>
                                  <a:pt x="60692" y="269298"/>
                                  <a:pt x="59826" y="269298"/>
                                  <a:pt x="58960" y="269298"/>
                                </a:cubicBezTo>
                                <a:cubicBezTo>
                                  <a:pt x="54630" y="267566"/>
                                  <a:pt x="48569" y="267566"/>
                                  <a:pt x="45971" y="264968"/>
                                </a:cubicBezTo>
                                <a:cubicBezTo>
                                  <a:pt x="45971" y="264968"/>
                                  <a:pt x="45971" y="264968"/>
                                  <a:pt x="45971" y="264102"/>
                                </a:cubicBezTo>
                                <a:cubicBezTo>
                                  <a:pt x="46837" y="264102"/>
                                  <a:pt x="47703" y="264102"/>
                                  <a:pt x="47703" y="264102"/>
                                </a:cubicBezTo>
                                <a:cubicBezTo>
                                  <a:pt x="48569" y="264102"/>
                                  <a:pt x="48569" y="264102"/>
                                  <a:pt x="49435" y="264102"/>
                                </a:cubicBezTo>
                                <a:cubicBezTo>
                                  <a:pt x="52033" y="264102"/>
                                  <a:pt x="53764" y="264102"/>
                                  <a:pt x="53764" y="264102"/>
                                </a:cubicBezTo>
                                <a:lnTo>
                                  <a:pt x="59826" y="265834"/>
                                </a:lnTo>
                                <a:cubicBezTo>
                                  <a:pt x="64155" y="266700"/>
                                  <a:pt x="70217" y="265834"/>
                                  <a:pt x="76278" y="265834"/>
                                </a:cubicBezTo>
                                <a:cubicBezTo>
                                  <a:pt x="78876" y="265834"/>
                                  <a:pt x="81474" y="265834"/>
                                  <a:pt x="84071" y="265834"/>
                                </a:cubicBezTo>
                                <a:lnTo>
                                  <a:pt x="92730" y="264968"/>
                                </a:lnTo>
                                <a:cubicBezTo>
                                  <a:pt x="97060" y="264102"/>
                                  <a:pt x="101389" y="264968"/>
                                  <a:pt x="103987" y="264102"/>
                                </a:cubicBezTo>
                                <a:cubicBezTo>
                                  <a:pt x="106585" y="263237"/>
                                  <a:pt x="110049" y="262371"/>
                                  <a:pt x="112646" y="261505"/>
                                </a:cubicBezTo>
                                <a:lnTo>
                                  <a:pt x="116976" y="258907"/>
                                </a:lnTo>
                                <a:cubicBezTo>
                                  <a:pt x="119573" y="257175"/>
                                  <a:pt x="121305" y="257175"/>
                                  <a:pt x="123037" y="256309"/>
                                </a:cubicBezTo>
                                <a:cubicBezTo>
                                  <a:pt x="126501" y="253712"/>
                                  <a:pt x="128233" y="250248"/>
                                  <a:pt x="130830" y="247650"/>
                                </a:cubicBezTo>
                                <a:cubicBezTo>
                                  <a:pt x="133428" y="244186"/>
                                  <a:pt x="136892" y="240723"/>
                                  <a:pt x="139489" y="237259"/>
                                </a:cubicBezTo>
                                <a:cubicBezTo>
                                  <a:pt x="141221" y="233795"/>
                                  <a:pt x="141221" y="231198"/>
                                  <a:pt x="142953" y="226868"/>
                                </a:cubicBezTo>
                                <a:lnTo>
                                  <a:pt x="142953" y="213880"/>
                                </a:lnTo>
                                <a:close/>
                                <a:moveTo>
                                  <a:pt x="56362" y="206952"/>
                                </a:moveTo>
                                <a:cubicBezTo>
                                  <a:pt x="56362" y="207818"/>
                                  <a:pt x="56362" y="207818"/>
                                  <a:pt x="55496" y="207818"/>
                                </a:cubicBezTo>
                                <a:cubicBezTo>
                                  <a:pt x="55496" y="207818"/>
                                  <a:pt x="54630" y="207818"/>
                                  <a:pt x="53764" y="206952"/>
                                </a:cubicBezTo>
                                <a:cubicBezTo>
                                  <a:pt x="53764" y="206952"/>
                                  <a:pt x="53764" y="206952"/>
                                  <a:pt x="53764" y="206087"/>
                                </a:cubicBezTo>
                                <a:cubicBezTo>
                                  <a:pt x="53764" y="206087"/>
                                  <a:pt x="52899" y="204355"/>
                                  <a:pt x="52899" y="202623"/>
                                </a:cubicBezTo>
                                <a:cubicBezTo>
                                  <a:pt x="52899" y="197427"/>
                                  <a:pt x="52899" y="191366"/>
                                  <a:pt x="52899" y="186170"/>
                                </a:cubicBezTo>
                                <a:lnTo>
                                  <a:pt x="52033" y="186170"/>
                                </a:lnTo>
                                <a:cubicBezTo>
                                  <a:pt x="51167" y="186170"/>
                                  <a:pt x="50301" y="186170"/>
                                  <a:pt x="50301" y="184439"/>
                                </a:cubicBezTo>
                                <a:cubicBezTo>
                                  <a:pt x="50301" y="183573"/>
                                  <a:pt x="50301" y="182707"/>
                                  <a:pt x="52033" y="182707"/>
                                </a:cubicBezTo>
                                <a:lnTo>
                                  <a:pt x="52899" y="182707"/>
                                </a:lnTo>
                                <a:cubicBezTo>
                                  <a:pt x="53764" y="182707"/>
                                  <a:pt x="54630" y="182707"/>
                                  <a:pt x="54630" y="183573"/>
                                </a:cubicBezTo>
                                <a:cubicBezTo>
                                  <a:pt x="54630" y="184439"/>
                                  <a:pt x="55496" y="184439"/>
                                  <a:pt x="55496" y="185305"/>
                                </a:cubicBezTo>
                                <a:cubicBezTo>
                                  <a:pt x="56362" y="193098"/>
                                  <a:pt x="55496" y="200025"/>
                                  <a:pt x="56362" y="206952"/>
                                </a:cubicBezTo>
                                <a:close/>
                                <a:moveTo>
                                  <a:pt x="75412" y="54552"/>
                                </a:moveTo>
                                <a:cubicBezTo>
                                  <a:pt x="76278" y="54552"/>
                                  <a:pt x="77144" y="54552"/>
                                  <a:pt x="78010" y="55418"/>
                                </a:cubicBezTo>
                                <a:lnTo>
                                  <a:pt x="78876" y="56284"/>
                                </a:lnTo>
                                <a:cubicBezTo>
                                  <a:pt x="78876" y="56284"/>
                                  <a:pt x="78876" y="56284"/>
                                  <a:pt x="78876" y="57150"/>
                                </a:cubicBezTo>
                                <a:lnTo>
                                  <a:pt x="78876" y="57150"/>
                                </a:lnTo>
                                <a:lnTo>
                                  <a:pt x="78010" y="57150"/>
                                </a:lnTo>
                                <a:cubicBezTo>
                                  <a:pt x="77144" y="57150"/>
                                  <a:pt x="75412" y="58016"/>
                                  <a:pt x="71948" y="58882"/>
                                </a:cubicBezTo>
                                <a:cubicBezTo>
                                  <a:pt x="69351" y="59748"/>
                                  <a:pt x="67619" y="59748"/>
                                  <a:pt x="65021" y="60614"/>
                                </a:cubicBezTo>
                                <a:cubicBezTo>
                                  <a:pt x="62424" y="61480"/>
                                  <a:pt x="60692" y="63212"/>
                                  <a:pt x="59826" y="64943"/>
                                </a:cubicBezTo>
                                <a:cubicBezTo>
                                  <a:pt x="58960" y="66675"/>
                                  <a:pt x="58960" y="67541"/>
                                  <a:pt x="58094" y="69273"/>
                                </a:cubicBezTo>
                                <a:cubicBezTo>
                                  <a:pt x="58094" y="71871"/>
                                  <a:pt x="57228" y="73602"/>
                                  <a:pt x="57228" y="76200"/>
                                </a:cubicBezTo>
                                <a:cubicBezTo>
                                  <a:pt x="57228" y="76200"/>
                                  <a:pt x="56362" y="77066"/>
                                  <a:pt x="55496" y="76200"/>
                                </a:cubicBezTo>
                                <a:cubicBezTo>
                                  <a:pt x="54630" y="73602"/>
                                  <a:pt x="53764" y="71871"/>
                                  <a:pt x="54630" y="70139"/>
                                </a:cubicBezTo>
                                <a:cubicBezTo>
                                  <a:pt x="54630" y="67541"/>
                                  <a:pt x="56362" y="64943"/>
                                  <a:pt x="58094" y="62346"/>
                                </a:cubicBezTo>
                                <a:lnTo>
                                  <a:pt x="61558" y="59748"/>
                                </a:lnTo>
                                <a:lnTo>
                                  <a:pt x="63289" y="58016"/>
                                </a:lnTo>
                                <a:cubicBezTo>
                                  <a:pt x="65021" y="56284"/>
                                  <a:pt x="67619" y="55418"/>
                                  <a:pt x="69351" y="55418"/>
                                </a:cubicBezTo>
                                <a:cubicBezTo>
                                  <a:pt x="72814" y="54552"/>
                                  <a:pt x="74546" y="54552"/>
                                  <a:pt x="75412" y="54552"/>
                                </a:cubicBezTo>
                                <a:close/>
                                <a:moveTo>
                                  <a:pt x="147283" y="73602"/>
                                </a:moveTo>
                                <a:cubicBezTo>
                                  <a:pt x="148149" y="82261"/>
                                  <a:pt x="147283" y="90055"/>
                                  <a:pt x="146417" y="98714"/>
                                </a:cubicBezTo>
                                <a:cubicBezTo>
                                  <a:pt x="146417" y="101311"/>
                                  <a:pt x="145551" y="103043"/>
                                  <a:pt x="142953" y="103043"/>
                                </a:cubicBezTo>
                                <a:cubicBezTo>
                                  <a:pt x="139489" y="103909"/>
                                  <a:pt x="136892" y="103043"/>
                                  <a:pt x="132562" y="103043"/>
                                </a:cubicBezTo>
                                <a:cubicBezTo>
                                  <a:pt x="129099" y="103043"/>
                                  <a:pt x="126501" y="103043"/>
                                  <a:pt x="123037" y="103043"/>
                                </a:cubicBezTo>
                                <a:cubicBezTo>
                                  <a:pt x="120439" y="103043"/>
                                  <a:pt x="117842" y="103043"/>
                                  <a:pt x="115244" y="103043"/>
                                </a:cubicBezTo>
                                <a:cubicBezTo>
                                  <a:pt x="112646" y="103043"/>
                                  <a:pt x="110914" y="102177"/>
                                  <a:pt x="108317" y="101311"/>
                                </a:cubicBezTo>
                                <a:cubicBezTo>
                                  <a:pt x="106585" y="101311"/>
                                  <a:pt x="104853" y="101311"/>
                                  <a:pt x="103121" y="99580"/>
                                </a:cubicBezTo>
                                <a:cubicBezTo>
                                  <a:pt x="103121" y="99580"/>
                                  <a:pt x="102255" y="98714"/>
                                  <a:pt x="102255" y="97848"/>
                                </a:cubicBezTo>
                                <a:cubicBezTo>
                                  <a:pt x="102255" y="96982"/>
                                  <a:pt x="102255" y="96982"/>
                                  <a:pt x="103121" y="96982"/>
                                </a:cubicBezTo>
                                <a:lnTo>
                                  <a:pt x="103987" y="96982"/>
                                </a:lnTo>
                                <a:cubicBezTo>
                                  <a:pt x="104853" y="96982"/>
                                  <a:pt x="105719" y="96982"/>
                                  <a:pt x="106585" y="96982"/>
                                </a:cubicBezTo>
                                <a:cubicBezTo>
                                  <a:pt x="117842" y="101311"/>
                                  <a:pt x="131696" y="98714"/>
                                  <a:pt x="142953" y="98714"/>
                                </a:cubicBezTo>
                                <a:cubicBezTo>
                                  <a:pt x="143819" y="94384"/>
                                  <a:pt x="143819" y="90055"/>
                                  <a:pt x="143819" y="85725"/>
                                </a:cubicBezTo>
                                <a:cubicBezTo>
                                  <a:pt x="143819" y="78798"/>
                                  <a:pt x="144685" y="73602"/>
                                  <a:pt x="143819" y="66675"/>
                                </a:cubicBezTo>
                                <a:cubicBezTo>
                                  <a:pt x="143819" y="64943"/>
                                  <a:pt x="142953" y="62346"/>
                                  <a:pt x="142087" y="59748"/>
                                </a:cubicBezTo>
                                <a:lnTo>
                                  <a:pt x="142087" y="58882"/>
                                </a:lnTo>
                                <a:cubicBezTo>
                                  <a:pt x="142087" y="54552"/>
                                  <a:pt x="141221" y="50223"/>
                                  <a:pt x="139489" y="46759"/>
                                </a:cubicBezTo>
                                <a:lnTo>
                                  <a:pt x="138624" y="45027"/>
                                </a:lnTo>
                                <a:cubicBezTo>
                                  <a:pt x="138624" y="44161"/>
                                  <a:pt x="138624" y="44161"/>
                                  <a:pt x="139489" y="45027"/>
                                </a:cubicBezTo>
                                <a:cubicBezTo>
                                  <a:pt x="141221" y="49357"/>
                                  <a:pt x="142953" y="52821"/>
                                  <a:pt x="143819" y="57150"/>
                                </a:cubicBezTo>
                                <a:cubicBezTo>
                                  <a:pt x="144685" y="63212"/>
                                  <a:pt x="146417" y="68407"/>
                                  <a:pt x="147283" y="73602"/>
                                </a:cubicBezTo>
                                <a:close/>
                              </a:path>
                            </a:pathLst>
                          </a:custGeom>
                          <a:solidFill>
                            <a:srgbClr val="000000"/>
                          </a:solidFill>
                          <a:ln w="8653" cap="flat">
                            <a:noFill/>
                            <a:prstDash val="solid"/>
                            <a:miter/>
                          </a:ln>
                        </wps:spPr>
                        <wps:bodyPr rtlCol="0" anchor="ctr"/>
                      </wps:wsp>
                      <wps:wsp>
                        <wps:cNvPr id="2101330009" name="Freeform 2101330009">
                          <a:extLst>
                            <a:ext uri="{FF2B5EF4-FFF2-40B4-BE49-F238E27FC236}">
                              <a16:creationId xmlns:a16="http://schemas.microsoft.com/office/drawing/2014/main" id="{C440CC64-6BCC-209B-25CA-01F0FB058A01}"/>
                            </a:ext>
                          </a:extLst>
                        </wps:cNvPr>
                        <wps:cNvSpPr/>
                        <wps:spPr>
                          <a:xfrm>
                            <a:off x="7806909" y="1158776"/>
                            <a:ext cx="148936" cy="267924"/>
                          </a:xfrm>
                          <a:custGeom>
                            <a:avLst/>
                            <a:gdLst>
                              <a:gd name="connsiteX0" fmla="*/ 135948 w 148936"/>
                              <a:gd name="connsiteY0" fmla="*/ 181334 h 267924"/>
                              <a:gd name="connsiteX1" fmla="*/ 135948 w 148936"/>
                              <a:gd name="connsiteY1" fmla="*/ 191725 h 267924"/>
                              <a:gd name="connsiteX2" fmla="*/ 135082 w 148936"/>
                              <a:gd name="connsiteY2" fmla="*/ 201249 h 267924"/>
                              <a:gd name="connsiteX3" fmla="*/ 130752 w 148936"/>
                              <a:gd name="connsiteY3" fmla="*/ 218568 h 267924"/>
                              <a:gd name="connsiteX4" fmla="*/ 124691 w 148936"/>
                              <a:gd name="connsiteY4" fmla="*/ 229825 h 267924"/>
                              <a:gd name="connsiteX5" fmla="*/ 107373 w 148936"/>
                              <a:gd name="connsiteY5" fmla="*/ 245411 h 267924"/>
                              <a:gd name="connsiteX6" fmla="*/ 94384 w 148936"/>
                              <a:gd name="connsiteY6" fmla="*/ 251472 h 267924"/>
                              <a:gd name="connsiteX7" fmla="*/ 79663 w 148936"/>
                              <a:gd name="connsiteY7" fmla="*/ 254936 h 267924"/>
                              <a:gd name="connsiteX8" fmla="*/ 70139 w 148936"/>
                              <a:gd name="connsiteY8" fmla="*/ 255802 h 267924"/>
                              <a:gd name="connsiteX9" fmla="*/ 51955 w 148936"/>
                              <a:gd name="connsiteY9" fmla="*/ 254070 h 267924"/>
                              <a:gd name="connsiteX10" fmla="*/ 42429 w 148936"/>
                              <a:gd name="connsiteY10" fmla="*/ 253204 h 267924"/>
                              <a:gd name="connsiteX11" fmla="*/ 26843 w 148936"/>
                              <a:gd name="connsiteY11" fmla="*/ 246277 h 267924"/>
                              <a:gd name="connsiteX12" fmla="*/ 21648 w 148936"/>
                              <a:gd name="connsiteY12" fmla="*/ 241947 h 267924"/>
                              <a:gd name="connsiteX13" fmla="*/ 11257 w 148936"/>
                              <a:gd name="connsiteY13" fmla="*/ 229825 h 267924"/>
                              <a:gd name="connsiteX14" fmla="*/ 6061 w 148936"/>
                              <a:gd name="connsiteY14" fmla="*/ 220300 h 267924"/>
                              <a:gd name="connsiteX15" fmla="*/ 4330 w 148936"/>
                              <a:gd name="connsiteY15" fmla="*/ 215104 h 267924"/>
                              <a:gd name="connsiteX16" fmla="*/ 2598 w 148936"/>
                              <a:gd name="connsiteY16" fmla="*/ 209909 h 267924"/>
                              <a:gd name="connsiteX17" fmla="*/ 1732 w 148936"/>
                              <a:gd name="connsiteY17" fmla="*/ 199518 h 267924"/>
                              <a:gd name="connsiteX18" fmla="*/ 866 w 148936"/>
                              <a:gd name="connsiteY18" fmla="*/ 188261 h 267924"/>
                              <a:gd name="connsiteX19" fmla="*/ 866 w 148936"/>
                              <a:gd name="connsiteY19" fmla="*/ 177004 h 267924"/>
                              <a:gd name="connsiteX20" fmla="*/ 866 w 148936"/>
                              <a:gd name="connsiteY20" fmla="*/ 164881 h 267924"/>
                              <a:gd name="connsiteX21" fmla="*/ 1732 w 148936"/>
                              <a:gd name="connsiteY21" fmla="*/ 142368 h 267924"/>
                              <a:gd name="connsiteX22" fmla="*/ 0 w 148936"/>
                              <a:gd name="connsiteY22" fmla="*/ 114659 h 267924"/>
                              <a:gd name="connsiteX23" fmla="*/ 0 w 148936"/>
                              <a:gd name="connsiteY23" fmla="*/ 108597 h 267924"/>
                              <a:gd name="connsiteX24" fmla="*/ 0 w 148936"/>
                              <a:gd name="connsiteY24" fmla="*/ 105999 h 267924"/>
                              <a:gd name="connsiteX25" fmla="*/ 866 w 148936"/>
                              <a:gd name="connsiteY25" fmla="*/ 103402 h 267924"/>
                              <a:gd name="connsiteX26" fmla="*/ 866 w 148936"/>
                              <a:gd name="connsiteY26" fmla="*/ 97340 h 267924"/>
                              <a:gd name="connsiteX27" fmla="*/ 1732 w 148936"/>
                              <a:gd name="connsiteY27" fmla="*/ 69631 h 267924"/>
                              <a:gd name="connsiteX28" fmla="*/ 2598 w 148936"/>
                              <a:gd name="connsiteY28" fmla="*/ 54045 h 267924"/>
                              <a:gd name="connsiteX29" fmla="*/ 6061 w 148936"/>
                              <a:gd name="connsiteY29" fmla="*/ 39325 h 267924"/>
                              <a:gd name="connsiteX30" fmla="*/ 13854 w 148936"/>
                              <a:gd name="connsiteY30" fmla="*/ 22872 h 267924"/>
                              <a:gd name="connsiteX31" fmla="*/ 25977 w 148936"/>
                              <a:gd name="connsiteY31" fmla="*/ 12481 h 267924"/>
                              <a:gd name="connsiteX32" fmla="*/ 38100 w 148936"/>
                              <a:gd name="connsiteY32" fmla="*/ 5554 h 267924"/>
                              <a:gd name="connsiteX33" fmla="*/ 51089 w 148936"/>
                              <a:gd name="connsiteY33" fmla="*/ 359 h 267924"/>
                              <a:gd name="connsiteX34" fmla="*/ 58016 w 148936"/>
                              <a:gd name="connsiteY34" fmla="*/ 359 h 267924"/>
                              <a:gd name="connsiteX35" fmla="*/ 83127 w 148936"/>
                              <a:gd name="connsiteY35" fmla="*/ 1225 h 267924"/>
                              <a:gd name="connsiteX36" fmla="*/ 95250 w 148936"/>
                              <a:gd name="connsiteY36" fmla="*/ 2956 h 267924"/>
                              <a:gd name="connsiteX37" fmla="*/ 104775 w 148936"/>
                              <a:gd name="connsiteY37" fmla="*/ 6420 h 267924"/>
                              <a:gd name="connsiteX38" fmla="*/ 111702 w 148936"/>
                              <a:gd name="connsiteY38" fmla="*/ 11615 h 267924"/>
                              <a:gd name="connsiteX39" fmla="*/ 113434 w 148936"/>
                              <a:gd name="connsiteY39" fmla="*/ 13347 h 267924"/>
                              <a:gd name="connsiteX40" fmla="*/ 116032 w 148936"/>
                              <a:gd name="connsiteY40" fmla="*/ 15079 h 267924"/>
                              <a:gd name="connsiteX41" fmla="*/ 118629 w 148936"/>
                              <a:gd name="connsiteY41" fmla="*/ 18543 h 267924"/>
                              <a:gd name="connsiteX42" fmla="*/ 121227 w 148936"/>
                              <a:gd name="connsiteY42" fmla="*/ 22006 h 267924"/>
                              <a:gd name="connsiteX43" fmla="*/ 129020 w 148936"/>
                              <a:gd name="connsiteY43" fmla="*/ 32397 h 267924"/>
                              <a:gd name="connsiteX44" fmla="*/ 135082 w 148936"/>
                              <a:gd name="connsiteY44" fmla="*/ 86084 h 267924"/>
                              <a:gd name="connsiteX45" fmla="*/ 129020 w 148936"/>
                              <a:gd name="connsiteY45" fmla="*/ 86950 h 267924"/>
                              <a:gd name="connsiteX46" fmla="*/ 112568 w 148936"/>
                              <a:gd name="connsiteY46" fmla="*/ 88681 h 267924"/>
                              <a:gd name="connsiteX47" fmla="*/ 100446 w 148936"/>
                              <a:gd name="connsiteY47" fmla="*/ 87816 h 267924"/>
                              <a:gd name="connsiteX48" fmla="*/ 91786 w 148936"/>
                              <a:gd name="connsiteY48" fmla="*/ 85218 h 267924"/>
                              <a:gd name="connsiteX49" fmla="*/ 90055 w 148936"/>
                              <a:gd name="connsiteY49" fmla="*/ 55777 h 267924"/>
                              <a:gd name="connsiteX50" fmla="*/ 88323 w 148936"/>
                              <a:gd name="connsiteY50" fmla="*/ 51447 h 267924"/>
                              <a:gd name="connsiteX51" fmla="*/ 63211 w 148936"/>
                              <a:gd name="connsiteY51" fmla="*/ 43654 h 267924"/>
                              <a:gd name="connsiteX52" fmla="*/ 54552 w 148936"/>
                              <a:gd name="connsiteY52" fmla="*/ 46252 h 267924"/>
                              <a:gd name="connsiteX53" fmla="*/ 48491 w 148936"/>
                              <a:gd name="connsiteY53" fmla="*/ 51447 h 267924"/>
                              <a:gd name="connsiteX54" fmla="*/ 46759 w 148936"/>
                              <a:gd name="connsiteY54" fmla="*/ 88681 h 267924"/>
                              <a:gd name="connsiteX55" fmla="*/ 45893 w 148936"/>
                              <a:gd name="connsiteY55" fmla="*/ 150161 h 267924"/>
                              <a:gd name="connsiteX56" fmla="*/ 46759 w 148936"/>
                              <a:gd name="connsiteY56" fmla="*/ 173541 h 267924"/>
                              <a:gd name="connsiteX57" fmla="*/ 47625 w 148936"/>
                              <a:gd name="connsiteY57" fmla="*/ 196920 h 267924"/>
                              <a:gd name="connsiteX58" fmla="*/ 58882 w 148936"/>
                              <a:gd name="connsiteY58" fmla="*/ 209909 h 267924"/>
                              <a:gd name="connsiteX59" fmla="*/ 76200 w 148936"/>
                              <a:gd name="connsiteY59" fmla="*/ 210775 h 267924"/>
                              <a:gd name="connsiteX60" fmla="*/ 81395 w 148936"/>
                              <a:gd name="connsiteY60" fmla="*/ 207311 h 267924"/>
                              <a:gd name="connsiteX61" fmla="*/ 90920 w 148936"/>
                              <a:gd name="connsiteY61" fmla="*/ 201249 h 267924"/>
                              <a:gd name="connsiteX62" fmla="*/ 92652 w 148936"/>
                              <a:gd name="connsiteY62" fmla="*/ 196054 h 267924"/>
                              <a:gd name="connsiteX63" fmla="*/ 93518 w 148936"/>
                              <a:gd name="connsiteY63" fmla="*/ 170943 h 267924"/>
                              <a:gd name="connsiteX64" fmla="*/ 94384 w 148936"/>
                              <a:gd name="connsiteY64" fmla="*/ 167479 h 267924"/>
                              <a:gd name="connsiteX65" fmla="*/ 122959 w 148936"/>
                              <a:gd name="connsiteY65" fmla="*/ 164015 h 267924"/>
                              <a:gd name="connsiteX66" fmla="*/ 131618 w 148936"/>
                              <a:gd name="connsiteY66" fmla="*/ 165747 h 267924"/>
                              <a:gd name="connsiteX67" fmla="*/ 137680 w 148936"/>
                              <a:gd name="connsiteY67" fmla="*/ 166613 h 267924"/>
                              <a:gd name="connsiteX68" fmla="*/ 135948 w 148936"/>
                              <a:gd name="connsiteY68" fmla="*/ 181334 h 267924"/>
                              <a:gd name="connsiteX69" fmla="*/ 133350 w 148936"/>
                              <a:gd name="connsiteY69" fmla="*/ 169211 h 267924"/>
                              <a:gd name="connsiteX70" fmla="*/ 95250 w 148936"/>
                              <a:gd name="connsiteY70" fmla="*/ 170077 h 267924"/>
                              <a:gd name="connsiteX71" fmla="*/ 96116 w 148936"/>
                              <a:gd name="connsiteY71" fmla="*/ 183931 h 267924"/>
                              <a:gd name="connsiteX72" fmla="*/ 94384 w 148936"/>
                              <a:gd name="connsiteY72" fmla="*/ 191725 h 267924"/>
                              <a:gd name="connsiteX73" fmla="*/ 94384 w 148936"/>
                              <a:gd name="connsiteY73" fmla="*/ 194322 h 267924"/>
                              <a:gd name="connsiteX74" fmla="*/ 91786 w 148936"/>
                              <a:gd name="connsiteY74" fmla="*/ 200384 h 267924"/>
                              <a:gd name="connsiteX75" fmla="*/ 90055 w 148936"/>
                              <a:gd name="connsiteY75" fmla="*/ 204713 h 267924"/>
                              <a:gd name="connsiteX76" fmla="*/ 87457 w 148936"/>
                              <a:gd name="connsiteY76" fmla="*/ 206445 h 267924"/>
                              <a:gd name="connsiteX77" fmla="*/ 81395 w 148936"/>
                              <a:gd name="connsiteY77" fmla="*/ 209909 h 267924"/>
                              <a:gd name="connsiteX78" fmla="*/ 61479 w 148936"/>
                              <a:gd name="connsiteY78" fmla="*/ 211640 h 267924"/>
                              <a:gd name="connsiteX79" fmla="*/ 52820 w 148936"/>
                              <a:gd name="connsiteY79" fmla="*/ 209043 h 267924"/>
                              <a:gd name="connsiteX80" fmla="*/ 43295 w 148936"/>
                              <a:gd name="connsiteY80" fmla="*/ 194322 h 267924"/>
                              <a:gd name="connsiteX81" fmla="*/ 41564 w 148936"/>
                              <a:gd name="connsiteY81" fmla="*/ 185663 h 267924"/>
                              <a:gd name="connsiteX82" fmla="*/ 42429 w 148936"/>
                              <a:gd name="connsiteY82" fmla="*/ 166613 h 267924"/>
                              <a:gd name="connsiteX83" fmla="*/ 41564 w 148936"/>
                              <a:gd name="connsiteY83" fmla="*/ 151027 h 267924"/>
                              <a:gd name="connsiteX84" fmla="*/ 41564 w 148936"/>
                              <a:gd name="connsiteY84" fmla="*/ 146697 h 267924"/>
                              <a:gd name="connsiteX85" fmla="*/ 41564 w 148936"/>
                              <a:gd name="connsiteY85" fmla="*/ 137172 h 267924"/>
                              <a:gd name="connsiteX86" fmla="*/ 42429 w 148936"/>
                              <a:gd name="connsiteY86" fmla="*/ 119854 h 267924"/>
                              <a:gd name="connsiteX87" fmla="*/ 42429 w 148936"/>
                              <a:gd name="connsiteY87" fmla="*/ 101670 h 267924"/>
                              <a:gd name="connsiteX88" fmla="*/ 42429 w 148936"/>
                              <a:gd name="connsiteY88" fmla="*/ 85218 h 267924"/>
                              <a:gd name="connsiteX89" fmla="*/ 44161 w 148936"/>
                              <a:gd name="connsiteY89" fmla="*/ 48850 h 267924"/>
                              <a:gd name="connsiteX90" fmla="*/ 67541 w 148936"/>
                              <a:gd name="connsiteY90" fmla="*/ 37593 h 267924"/>
                              <a:gd name="connsiteX91" fmla="*/ 83127 w 148936"/>
                              <a:gd name="connsiteY91" fmla="*/ 41056 h 267924"/>
                              <a:gd name="connsiteX92" fmla="*/ 92652 w 148936"/>
                              <a:gd name="connsiteY92" fmla="*/ 80888 h 267924"/>
                              <a:gd name="connsiteX93" fmla="*/ 129886 w 148936"/>
                              <a:gd name="connsiteY93" fmla="*/ 80888 h 267924"/>
                              <a:gd name="connsiteX94" fmla="*/ 129020 w 148936"/>
                              <a:gd name="connsiteY94" fmla="*/ 49715 h 267924"/>
                              <a:gd name="connsiteX95" fmla="*/ 122959 w 148936"/>
                              <a:gd name="connsiteY95" fmla="*/ 29800 h 267924"/>
                              <a:gd name="connsiteX96" fmla="*/ 115166 w 148936"/>
                              <a:gd name="connsiteY96" fmla="*/ 18543 h 267924"/>
                              <a:gd name="connsiteX97" fmla="*/ 104775 w 148936"/>
                              <a:gd name="connsiteY97" fmla="*/ 9018 h 267924"/>
                              <a:gd name="connsiteX98" fmla="*/ 100446 w 148936"/>
                              <a:gd name="connsiteY98" fmla="*/ 5554 h 267924"/>
                              <a:gd name="connsiteX99" fmla="*/ 94384 w 148936"/>
                              <a:gd name="connsiteY99" fmla="*/ 3822 h 267924"/>
                              <a:gd name="connsiteX100" fmla="*/ 80529 w 148936"/>
                              <a:gd name="connsiteY100" fmla="*/ 1225 h 267924"/>
                              <a:gd name="connsiteX101" fmla="*/ 64077 w 148936"/>
                              <a:gd name="connsiteY101" fmla="*/ 359 h 267924"/>
                              <a:gd name="connsiteX102" fmla="*/ 45893 w 148936"/>
                              <a:gd name="connsiteY102" fmla="*/ 1225 h 267924"/>
                              <a:gd name="connsiteX103" fmla="*/ 32904 w 148936"/>
                              <a:gd name="connsiteY103" fmla="*/ 7286 h 267924"/>
                              <a:gd name="connsiteX104" fmla="*/ 23380 w 148936"/>
                              <a:gd name="connsiteY104" fmla="*/ 11615 h 267924"/>
                              <a:gd name="connsiteX105" fmla="*/ 14720 w 148936"/>
                              <a:gd name="connsiteY105" fmla="*/ 17677 h 267924"/>
                              <a:gd name="connsiteX106" fmla="*/ 14720 w 148936"/>
                              <a:gd name="connsiteY106" fmla="*/ 19409 h 267924"/>
                              <a:gd name="connsiteX107" fmla="*/ 12989 w 148936"/>
                              <a:gd name="connsiteY107" fmla="*/ 21140 h 267924"/>
                              <a:gd name="connsiteX108" fmla="*/ 6927 w 148936"/>
                              <a:gd name="connsiteY108" fmla="*/ 34995 h 267924"/>
                              <a:gd name="connsiteX109" fmla="*/ 4330 w 148936"/>
                              <a:gd name="connsiteY109" fmla="*/ 46252 h 267924"/>
                              <a:gd name="connsiteX110" fmla="*/ 2598 w 148936"/>
                              <a:gd name="connsiteY110" fmla="*/ 72229 h 267924"/>
                              <a:gd name="connsiteX111" fmla="*/ 1732 w 148936"/>
                              <a:gd name="connsiteY111" fmla="*/ 98206 h 267924"/>
                              <a:gd name="connsiteX112" fmla="*/ 1732 w 148936"/>
                              <a:gd name="connsiteY112" fmla="*/ 127647 h 267924"/>
                              <a:gd name="connsiteX113" fmla="*/ 3464 w 148936"/>
                              <a:gd name="connsiteY113" fmla="*/ 144965 h 267924"/>
                              <a:gd name="connsiteX114" fmla="*/ 3464 w 148936"/>
                              <a:gd name="connsiteY114" fmla="*/ 197786 h 267924"/>
                              <a:gd name="connsiteX115" fmla="*/ 12989 w 148936"/>
                              <a:gd name="connsiteY115" fmla="*/ 224629 h 267924"/>
                              <a:gd name="connsiteX116" fmla="*/ 17318 w 148936"/>
                              <a:gd name="connsiteY116" fmla="*/ 229825 h 267924"/>
                              <a:gd name="connsiteX117" fmla="*/ 19050 w 148936"/>
                              <a:gd name="connsiteY117" fmla="*/ 229825 h 267924"/>
                              <a:gd name="connsiteX118" fmla="*/ 20782 w 148936"/>
                              <a:gd name="connsiteY118" fmla="*/ 233288 h 267924"/>
                              <a:gd name="connsiteX119" fmla="*/ 25977 w 148936"/>
                              <a:gd name="connsiteY119" fmla="*/ 237618 h 267924"/>
                              <a:gd name="connsiteX120" fmla="*/ 25977 w 148936"/>
                              <a:gd name="connsiteY120" fmla="*/ 239350 h 267924"/>
                              <a:gd name="connsiteX121" fmla="*/ 53686 w 148936"/>
                              <a:gd name="connsiteY121" fmla="*/ 249740 h 267924"/>
                              <a:gd name="connsiteX122" fmla="*/ 59748 w 148936"/>
                              <a:gd name="connsiteY122" fmla="*/ 249740 h 267924"/>
                              <a:gd name="connsiteX123" fmla="*/ 78798 w 148936"/>
                              <a:gd name="connsiteY123" fmla="*/ 250606 h 267924"/>
                              <a:gd name="connsiteX124" fmla="*/ 97848 w 148936"/>
                              <a:gd name="connsiteY124" fmla="*/ 246277 h 267924"/>
                              <a:gd name="connsiteX125" fmla="*/ 109105 w 148936"/>
                              <a:gd name="connsiteY125" fmla="*/ 237618 h 267924"/>
                              <a:gd name="connsiteX126" fmla="*/ 120361 w 148936"/>
                              <a:gd name="connsiteY126" fmla="*/ 228959 h 267924"/>
                              <a:gd name="connsiteX127" fmla="*/ 126423 w 148936"/>
                              <a:gd name="connsiteY127" fmla="*/ 219434 h 267924"/>
                              <a:gd name="connsiteX128" fmla="*/ 132484 w 148936"/>
                              <a:gd name="connsiteY128" fmla="*/ 202981 h 267924"/>
                              <a:gd name="connsiteX129" fmla="*/ 133350 w 148936"/>
                              <a:gd name="connsiteY129" fmla="*/ 169211 h 267924"/>
                              <a:gd name="connsiteX130" fmla="*/ 146339 w 148936"/>
                              <a:gd name="connsiteY130" fmla="*/ 201249 h 267924"/>
                              <a:gd name="connsiteX131" fmla="*/ 146339 w 148936"/>
                              <a:gd name="connsiteY131" fmla="*/ 181334 h 267924"/>
                              <a:gd name="connsiteX132" fmla="*/ 144607 w 148936"/>
                              <a:gd name="connsiteY132" fmla="*/ 181334 h 267924"/>
                              <a:gd name="connsiteX133" fmla="*/ 142875 w 148936"/>
                              <a:gd name="connsiteY133" fmla="*/ 179602 h 267924"/>
                              <a:gd name="connsiteX134" fmla="*/ 144607 w 148936"/>
                              <a:gd name="connsiteY134" fmla="*/ 177870 h 267924"/>
                              <a:gd name="connsiteX135" fmla="*/ 146339 w 148936"/>
                              <a:gd name="connsiteY135" fmla="*/ 177870 h 267924"/>
                              <a:gd name="connsiteX136" fmla="*/ 148936 w 148936"/>
                              <a:gd name="connsiteY136" fmla="*/ 182200 h 267924"/>
                              <a:gd name="connsiteX137" fmla="*/ 148936 w 148936"/>
                              <a:gd name="connsiteY137" fmla="*/ 193456 h 267924"/>
                              <a:gd name="connsiteX138" fmla="*/ 148936 w 148936"/>
                              <a:gd name="connsiteY138" fmla="*/ 203847 h 267924"/>
                              <a:gd name="connsiteX139" fmla="*/ 143741 w 148936"/>
                              <a:gd name="connsiteY139" fmla="*/ 230691 h 267924"/>
                              <a:gd name="connsiteX140" fmla="*/ 137680 w 148936"/>
                              <a:gd name="connsiteY140" fmla="*/ 241947 h 267924"/>
                              <a:gd name="connsiteX141" fmla="*/ 120361 w 148936"/>
                              <a:gd name="connsiteY141" fmla="*/ 257534 h 267924"/>
                              <a:gd name="connsiteX142" fmla="*/ 85725 w 148936"/>
                              <a:gd name="connsiteY142" fmla="*/ 267925 h 267924"/>
                              <a:gd name="connsiteX143" fmla="*/ 78798 w 148936"/>
                              <a:gd name="connsiteY143" fmla="*/ 267925 h 267924"/>
                              <a:gd name="connsiteX144" fmla="*/ 64077 w 148936"/>
                              <a:gd name="connsiteY144" fmla="*/ 267059 h 267924"/>
                              <a:gd name="connsiteX145" fmla="*/ 45027 w 148936"/>
                              <a:gd name="connsiteY145" fmla="*/ 261863 h 267924"/>
                              <a:gd name="connsiteX146" fmla="*/ 45027 w 148936"/>
                              <a:gd name="connsiteY146" fmla="*/ 260997 h 267924"/>
                              <a:gd name="connsiteX147" fmla="*/ 49357 w 148936"/>
                              <a:gd name="connsiteY147" fmla="*/ 261863 h 267924"/>
                              <a:gd name="connsiteX148" fmla="*/ 51955 w 148936"/>
                              <a:gd name="connsiteY148" fmla="*/ 261863 h 267924"/>
                              <a:gd name="connsiteX149" fmla="*/ 67541 w 148936"/>
                              <a:gd name="connsiteY149" fmla="*/ 264461 h 267924"/>
                              <a:gd name="connsiteX150" fmla="*/ 71870 w 148936"/>
                              <a:gd name="connsiteY150" fmla="*/ 264461 h 267924"/>
                              <a:gd name="connsiteX151" fmla="*/ 85725 w 148936"/>
                              <a:gd name="connsiteY151" fmla="*/ 265327 h 267924"/>
                              <a:gd name="connsiteX152" fmla="*/ 109970 w 148936"/>
                              <a:gd name="connsiteY152" fmla="*/ 260131 h 267924"/>
                              <a:gd name="connsiteX153" fmla="*/ 143741 w 148936"/>
                              <a:gd name="connsiteY153" fmla="*/ 220300 h 267924"/>
                              <a:gd name="connsiteX154" fmla="*/ 144607 w 148936"/>
                              <a:gd name="connsiteY154" fmla="*/ 213372 h 267924"/>
                              <a:gd name="connsiteX155" fmla="*/ 146339 w 148936"/>
                              <a:gd name="connsiteY155" fmla="*/ 201249 h 267924"/>
                              <a:gd name="connsiteX156" fmla="*/ 58016 w 148936"/>
                              <a:gd name="connsiteY156" fmla="*/ 198652 h 267924"/>
                              <a:gd name="connsiteX157" fmla="*/ 56284 w 148936"/>
                              <a:gd name="connsiteY157" fmla="*/ 199518 h 267924"/>
                              <a:gd name="connsiteX158" fmla="*/ 54552 w 148936"/>
                              <a:gd name="connsiteY158" fmla="*/ 195188 h 267924"/>
                              <a:gd name="connsiteX159" fmla="*/ 54552 w 148936"/>
                              <a:gd name="connsiteY159" fmla="*/ 188261 h 267924"/>
                              <a:gd name="connsiteX160" fmla="*/ 55418 w 148936"/>
                              <a:gd name="connsiteY160" fmla="*/ 181334 h 267924"/>
                              <a:gd name="connsiteX161" fmla="*/ 54552 w 148936"/>
                              <a:gd name="connsiteY161" fmla="*/ 162284 h 267924"/>
                              <a:gd name="connsiteX162" fmla="*/ 54552 w 148936"/>
                              <a:gd name="connsiteY162" fmla="*/ 161418 h 267924"/>
                              <a:gd name="connsiteX163" fmla="*/ 54552 w 148936"/>
                              <a:gd name="connsiteY163" fmla="*/ 151893 h 267924"/>
                              <a:gd name="connsiteX164" fmla="*/ 55418 w 148936"/>
                              <a:gd name="connsiteY164" fmla="*/ 134575 h 267924"/>
                              <a:gd name="connsiteX165" fmla="*/ 55418 w 148936"/>
                              <a:gd name="connsiteY165" fmla="*/ 119854 h 267924"/>
                              <a:gd name="connsiteX166" fmla="*/ 55418 w 148936"/>
                              <a:gd name="connsiteY166" fmla="*/ 103402 h 267924"/>
                              <a:gd name="connsiteX167" fmla="*/ 54552 w 148936"/>
                              <a:gd name="connsiteY167" fmla="*/ 82620 h 267924"/>
                              <a:gd name="connsiteX168" fmla="*/ 77932 w 148936"/>
                              <a:gd name="connsiteY168" fmla="*/ 52313 h 267924"/>
                              <a:gd name="connsiteX169" fmla="*/ 81395 w 148936"/>
                              <a:gd name="connsiteY169" fmla="*/ 53179 h 267924"/>
                              <a:gd name="connsiteX170" fmla="*/ 80529 w 148936"/>
                              <a:gd name="connsiteY170" fmla="*/ 54911 h 267924"/>
                              <a:gd name="connsiteX171" fmla="*/ 58016 w 148936"/>
                              <a:gd name="connsiteY171" fmla="*/ 79156 h 267924"/>
                              <a:gd name="connsiteX172" fmla="*/ 58882 w 148936"/>
                              <a:gd name="connsiteY172" fmla="*/ 101670 h 267924"/>
                              <a:gd name="connsiteX173" fmla="*/ 58016 w 148936"/>
                              <a:gd name="connsiteY173" fmla="*/ 154490 h 267924"/>
                              <a:gd name="connsiteX174" fmla="*/ 58882 w 148936"/>
                              <a:gd name="connsiteY174" fmla="*/ 186529 h 267924"/>
                              <a:gd name="connsiteX175" fmla="*/ 58882 w 148936"/>
                              <a:gd name="connsiteY175" fmla="*/ 196920 h 267924"/>
                              <a:gd name="connsiteX176" fmla="*/ 58882 w 148936"/>
                              <a:gd name="connsiteY176" fmla="*/ 198652 h 267924"/>
                              <a:gd name="connsiteX177" fmla="*/ 103909 w 148936"/>
                              <a:gd name="connsiteY177" fmla="*/ 96475 h 267924"/>
                              <a:gd name="connsiteX178" fmla="*/ 103043 w 148936"/>
                              <a:gd name="connsiteY178" fmla="*/ 94743 h 267924"/>
                              <a:gd name="connsiteX179" fmla="*/ 103909 w 148936"/>
                              <a:gd name="connsiteY179" fmla="*/ 93877 h 267924"/>
                              <a:gd name="connsiteX180" fmla="*/ 105641 w 148936"/>
                              <a:gd name="connsiteY180" fmla="*/ 93877 h 267924"/>
                              <a:gd name="connsiteX181" fmla="*/ 106507 w 148936"/>
                              <a:gd name="connsiteY181" fmla="*/ 94743 h 267924"/>
                              <a:gd name="connsiteX182" fmla="*/ 122093 w 148936"/>
                              <a:gd name="connsiteY182" fmla="*/ 96475 h 267924"/>
                              <a:gd name="connsiteX183" fmla="*/ 143741 w 148936"/>
                              <a:gd name="connsiteY183" fmla="*/ 94743 h 267924"/>
                              <a:gd name="connsiteX184" fmla="*/ 143741 w 148936"/>
                              <a:gd name="connsiteY184" fmla="*/ 83486 h 267924"/>
                              <a:gd name="connsiteX185" fmla="*/ 142875 w 148936"/>
                              <a:gd name="connsiteY185" fmla="*/ 63570 h 267924"/>
                              <a:gd name="connsiteX186" fmla="*/ 139411 w 148936"/>
                              <a:gd name="connsiteY186" fmla="*/ 47118 h 267924"/>
                              <a:gd name="connsiteX187" fmla="*/ 140277 w 148936"/>
                              <a:gd name="connsiteY187" fmla="*/ 47118 h 267924"/>
                              <a:gd name="connsiteX188" fmla="*/ 146339 w 148936"/>
                              <a:gd name="connsiteY188" fmla="*/ 84352 h 267924"/>
                              <a:gd name="connsiteX189" fmla="*/ 146339 w 148936"/>
                              <a:gd name="connsiteY189" fmla="*/ 94743 h 267924"/>
                              <a:gd name="connsiteX190" fmla="*/ 142009 w 148936"/>
                              <a:gd name="connsiteY190" fmla="*/ 99072 h 267924"/>
                              <a:gd name="connsiteX191" fmla="*/ 117764 w 148936"/>
                              <a:gd name="connsiteY191" fmla="*/ 100804 h 267924"/>
                              <a:gd name="connsiteX192" fmla="*/ 103909 w 148936"/>
                              <a:gd name="connsiteY192" fmla="*/ 96475 h 26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148936" h="267924">
                                <a:moveTo>
                                  <a:pt x="135948" y="181334"/>
                                </a:moveTo>
                                <a:cubicBezTo>
                                  <a:pt x="135948" y="184797"/>
                                  <a:pt x="135948" y="188261"/>
                                  <a:pt x="135948" y="191725"/>
                                </a:cubicBezTo>
                                <a:cubicBezTo>
                                  <a:pt x="135948" y="195188"/>
                                  <a:pt x="135082" y="197786"/>
                                  <a:pt x="135082" y="201249"/>
                                </a:cubicBezTo>
                                <a:cubicBezTo>
                                  <a:pt x="135082" y="207311"/>
                                  <a:pt x="133350" y="213372"/>
                                  <a:pt x="130752" y="218568"/>
                                </a:cubicBezTo>
                                <a:lnTo>
                                  <a:pt x="124691" y="229825"/>
                                </a:lnTo>
                                <a:cubicBezTo>
                                  <a:pt x="120361" y="236752"/>
                                  <a:pt x="114300" y="240215"/>
                                  <a:pt x="107373" y="245411"/>
                                </a:cubicBezTo>
                                <a:cubicBezTo>
                                  <a:pt x="103043" y="248009"/>
                                  <a:pt x="99580" y="250606"/>
                                  <a:pt x="94384" y="251472"/>
                                </a:cubicBezTo>
                                <a:cubicBezTo>
                                  <a:pt x="90055" y="252338"/>
                                  <a:pt x="84859" y="254070"/>
                                  <a:pt x="79663" y="254936"/>
                                </a:cubicBezTo>
                                <a:cubicBezTo>
                                  <a:pt x="75334" y="254936"/>
                                  <a:pt x="73602" y="254936"/>
                                  <a:pt x="70139" y="255802"/>
                                </a:cubicBezTo>
                                <a:cubicBezTo>
                                  <a:pt x="64077" y="254936"/>
                                  <a:pt x="58016" y="255802"/>
                                  <a:pt x="51955" y="254070"/>
                                </a:cubicBezTo>
                                <a:cubicBezTo>
                                  <a:pt x="49357" y="254070"/>
                                  <a:pt x="45893" y="254070"/>
                                  <a:pt x="42429" y="253204"/>
                                </a:cubicBezTo>
                                <a:cubicBezTo>
                                  <a:pt x="37234" y="251472"/>
                                  <a:pt x="31173" y="249740"/>
                                  <a:pt x="26843" y="246277"/>
                                </a:cubicBezTo>
                                <a:cubicBezTo>
                                  <a:pt x="25111" y="244545"/>
                                  <a:pt x="24245" y="243679"/>
                                  <a:pt x="21648" y="241947"/>
                                </a:cubicBezTo>
                                <a:cubicBezTo>
                                  <a:pt x="18184" y="237618"/>
                                  <a:pt x="15586" y="234154"/>
                                  <a:pt x="11257" y="229825"/>
                                </a:cubicBezTo>
                                <a:cubicBezTo>
                                  <a:pt x="10391" y="225495"/>
                                  <a:pt x="7793" y="223763"/>
                                  <a:pt x="6061" y="220300"/>
                                </a:cubicBezTo>
                                <a:cubicBezTo>
                                  <a:pt x="5195" y="218568"/>
                                  <a:pt x="4330" y="216836"/>
                                  <a:pt x="4330" y="215104"/>
                                </a:cubicBezTo>
                                <a:cubicBezTo>
                                  <a:pt x="3464" y="213372"/>
                                  <a:pt x="2598" y="211640"/>
                                  <a:pt x="2598" y="209909"/>
                                </a:cubicBezTo>
                                <a:cubicBezTo>
                                  <a:pt x="1732" y="207311"/>
                                  <a:pt x="1732" y="203847"/>
                                  <a:pt x="1732" y="199518"/>
                                </a:cubicBezTo>
                                <a:cubicBezTo>
                                  <a:pt x="1732" y="195188"/>
                                  <a:pt x="866" y="191725"/>
                                  <a:pt x="866" y="188261"/>
                                </a:cubicBezTo>
                                <a:cubicBezTo>
                                  <a:pt x="866" y="183931"/>
                                  <a:pt x="866" y="180468"/>
                                  <a:pt x="866" y="177004"/>
                                </a:cubicBezTo>
                                <a:cubicBezTo>
                                  <a:pt x="866" y="172675"/>
                                  <a:pt x="866" y="169211"/>
                                  <a:pt x="866" y="164881"/>
                                </a:cubicBezTo>
                                <a:cubicBezTo>
                                  <a:pt x="0" y="158820"/>
                                  <a:pt x="1732" y="148429"/>
                                  <a:pt x="1732" y="142368"/>
                                </a:cubicBezTo>
                                <a:cubicBezTo>
                                  <a:pt x="1732" y="132843"/>
                                  <a:pt x="0" y="123318"/>
                                  <a:pt x="0" y="114659"/>
                                </a:cubicBezTo>
                                <a:cubicBezTo>
                                  <a:pt x="0" y="112061"/>
                                  <a:pt x="0" y="110329"/>
                                  <a:pt x="0" y="108597"/>
                                </a:cubicBezTo>
                                <a:lnTo>
                                  <a:pt x="0" y="105999"/>
                                </a:lnTo>
                                <a:cubicBezTo>
                                  <a:pt x="0" y="105134"/>
                                  <a:pt x="866" y="104268"/>
                                  <a:pt x="866" y="103402"/>
                                </a:cubicBezTo>
                                <a:cubicBezTo>
                                  <a:pt x="866" y="100804"/>
                                  <a:pt x="866" y="99072"/>
                                  <a:pt x="866" y="97340"/>
                                </a:cubicBezTo>
                                <a:cubicBezTo>
                                  <a:pt x="866" y="88681"/>
                                  <a:pt x="866" y="78291"/>
                                  <a:pt x="1732" y="69631"/>
                                </a:cubicBezTo>
                                <a:cubicBezTo>
                                  <a:pt x="1732" y="64436"/>
                                  <a:pt x="1732" y="59240"/>
                                  <a:pt x="2598" y="54045"/>
                                </a:cubicBezTo>
                                <a:cubicBezTo>
                                  <a:pt x="3464" y="49715"/>
                                  <a:pt x="4330" y="43654"/>
                                  <a:pt x="6061" y="39325"/>
                                </a:cubicBezTo>
                                <a:cubicBezTo>
                                  <a:pt x="7793" y="32397"/>
                                  <a:pt x="9525" y="27202"/>
                                  <a:pt x="13854" y="22872"/>
                                </a:cubicBezTo>
                                <a:cubicBezTo>
                                  <a:pt x="14720" y="17677"/>
                                  <a:pt x="19916" y="15079"/>
                                  <a:pt x="25977" y="12481"/>
                                </a:cubicBezTo>
                                <a:lnTo>
                                  <a:pt x="38100" y="5554"/>
                                </a:lnTo>
                                <a:cubicBezTo>
                                  <a:pt x="42429" y="3822"/>
                                  <a:pt x="45893" y="1225"/>
                                  <a:pt x="51089" y="359"/>
                                </a:cubicBezTo>
                                <a:cubicBezTo>
                                  <a:pt x="53686" y="359"/>
                                  <a:pt x="55418" y="359"/>
                                  <a:pt x="58016" y="359"/>
                                </a:cubicBezTo>
                                <a:cubicBezTo>
                                  <a:pt x="66675" y="-507"/>
                                  <a:pt x="75334" y="359"/>
                                  <a:pt x="83127" y="1225"/>
                                </a:cubicBezTo>
                                <a:cubicBezTo>
                                  <a:pt x="87457" y="2090"/>
                                  <a:pt x="90920" y="1225"/>
                                  <a:pt x="95250" y="2956"/>
                                </a:cubicBezTo>
                                <a:cubicBezTo>
                                  <a:pt x="98714" y="3822"/>
                                  <a:pt x="101311" y="6420"/>
                                  <a:pt x="104775" y="6420"/>
                                </a:cubicBezTo>
                                <a:cubicBezTo>
                                  <a:pt x="106507" y="9018"/>
                                  <a:pt x="109105" y="9884"/>
                                  <a:pt x="111702" y="11615"/>
                                </a:cubicBezTo>
                                <a:cubicBezTo>
                                  <a:pt x="111702" y="11615"/>
                                  <a:pt x="111702" y="12481"/>
                                  <a:pt x="113434" y="13347"/>
                                </a:cubicBezTo>
                                <a:cubicBezTo>
                                  <a:pt x="114300" y="14213"/>
                                  <a:pt x="115166" y="13347"/>
                                  <a:pt x="116032" y="15079"/>
                                </a:cubicBezTo>
                                <a:lnTo>
                                  <a:pt x="118629" y="18543"/>
                                </a:lnTo>
                                <a:lnTo>
                                  <a:pt x="121227" y="22006"/>
                                </a:lnTo>
                                <a:cubicBezTo>
                                  <a:pt x="123825" y="25470"/>
                                  <a:pt x="126423" y="28068"/>
                                  <a:pt x="129020" y="32397"/>
                                </a:cubicBezTo>
                                <a:cubicBezTo>
                                  <a:pt x="135948" y="46252"/>
                                  <a:pt x="136814" y="66168"/>
                                  <a:pt x="135082" y="86084"/>
                                </a:cubicBezTo>
                                <a:cubicBezTo>
                                  <a:pt x="133350" y="86950"/>
                                  <a:pt x="131618" y="86950"/>
                                  <a:pt x="129020" y="86950"/>
                                </a:cubicBezTo>
                                <a:cubicBezTo>
                                  <a:pt x="123825" y="86950"/>
                                  <a:pt x="118629" y="88681"/>
                                  <a:pt x="112568" y="88681"/>
                                </a:cubicBezTo>
                                <a:cubicBezTo>
                                  <a:pt x="108239" y="88681"/>
                                  <a:pt x="106507" y="88681"/>
                                  <a:pt x="100446" y="87816"/>
                                </a:cubicBezTo>
                                <a:cubicBezTo>
                                  <a:pt x="96116" y="86950"/>
                                  <a:pt x="94384" y="86950"/>
                                  <a:pt x="91786" y="85218"/>
                                </a:cubicBezTo>
                                <a:cubicBezTo>
                                  <a:pt x="91786" y="74827"/>
                                  <a:pt x="93518" y="63570"/>
                                  <a:pt x="90055" y="55777"/>
                                </a:cubicBezTo>
                                <a:cubicBezTo>
                                  <a:pt x="89189" y="54045"/>
                                  <a:pt x="89189" y="52313"/>
                                  <a:pt x="88323" y="51447"/>
                                </a:cubicBezTo>
                                <a:cubicBezTo>
                                  <a:pt x="84859" y="45386"/>
                                  <a:pt x="72736" y="41922"/>
                                  <a:pt x="63211" y="43654"/>
                                </a:cubicBezTo>
                                <a:cubicBezTo>
                                  <a:pt x="59748" y="43654"/>
                                  <a:pt x="57150" y="45386"/>
                                  <a:pt x="54552" y="46252"/>
                                </a:cubicBezTo>
                                <a:cubicBezTo>
                                  <a:pt x="51955" y="47984"/>
                                  <a:pt x="51089" y="50581"/>
                                  <a:pt x="48491" y="51447"/>
                                </a:cubicBezTo>
                                <a:cubicBezTo>
                                  <a:pt x="42429" y="61838"/>
                                  <a:pt x="46759" y="74827"/>
                                  <a:pt x="46759" y="88681"/>
                                </a:cubicBezTo>
                                <a:cubicBezTo>
                                  <a:pt x="46759" y="110329"/>
                                  <a:pt x="45893" y="130245"/>
                                  <a:pt x="45893" y="150161"/>
                                </a:cubicBezTo>
                                <a:cubicBezTo>
                                  <a:pt x="45893" y="158820"/>
                                  <a:pt x="46759" y="165747"/>
                                  <a:pt x="46759" y="173541"/>
                                </a:cubicBezTo>
                                <a:cubicBezTo>
                                  <a:pt x="46759" y="182200"/>
                                  <a:pt x="45893" y="189127"/>
                                  <a:pt x="47625" y="196920"/>
                                </a:cubicBezTo>
                                <a:cubicBezTo>
                                  <a:pt x="49357" y="203847"/>
                                  <a:pt x="52820" y="207311"/>
                                  <a:pt x="58882" y="209909"/>
                                </a:cubicBezTo>
                                <a:cubicBezTo>
                                  <a:pt x="64943" y="210775"/>
                                  <a:pt x="70139" y="213372"/>
                                  <a:pt x="76200" y="210775"/>
                                </a:cubicBezTo>
                                <a:cubicBezTo>
                                  <a:pt x="77932" y="210775"/>
                                  <a:pt x="79663" y="209043"/>
                                  <a:pt x="81395" y="207311"/>
                                </a:cubicBezTo>
                                <a:cubicBezTo>
                                  <a:pt x="83993" y="205579"/>
                                  <a:pt x="89189" y="203847"/>
                                  <a:pt x="90920" y="201249"/>
                                </a:cubicBezTo>
                                <a:cubicBezTo>
                                  <a:pt x="91786" y="199518"/>
                                  <a:pt x="90920" y="197786"/>
                                  <a:pt x="92652" y="196054"/>
                                </a:cubicBezTo>
                                <a:cubicBezTo>
                                  <a:pt x="91786" y="189127"/>
                                  <a:pt x="96116" y="180468"/>
                                  <a:pt x="93518" y="170943"/>
                                </a:cubicBezTo>
                                <a:cubicBezTo>
                                  <a:pt x="93518" y="169211"/>
                                  <a:pt x="94384" y="167479"/>
                                  <a:pt x="94384" y="167479"/>
                                </a:cubicBezTo>
                                <a:cubicBezTo>
                                  <a:pt x="102177" y="164015"/>
                                  <a:pt x="111702" y="163150"/>
                                  <a:pt x="122959" y="164015"/>
                                </a:cubicBezTo>
                                <a:cubicBezTo>
                                  <a:pt x="125557" y="164015"/>
                                  <a:pt x="129020" y="165747"/>
                                  <a:pt x="131618" y="165747"/>
                                </a:cubicBezTo>
                                <a:cubicBezTo>
                                  <a:pt x="134216" y="165747"/>
                                  <a:pt x="135948" y="165747"/>
                                  <a:pt x="137680" y="166613"/>
                                </a:cubicBezTo>
                                <a:cubicBezTo>
                                  <a:pt x="135948" y="171809"/>
                                  <a:pt x="135948" y="176138"/>
                                  <a:pt x="135948" y="181334"/>
                                </a:cubicBezTo>
                                <a:close/>
                                <a:moveTo>
                                  <a:pt x="133350" y="169211"/>
                                </a:moveTo>
                                <a:cubicBezTo>
                                  <a:pt x="121227" y="167479"/>
                                  <a:pt x="106507" y="165747"/>
                                  <a:pt x="95250" y="170077"/>
                                </a:cubicBezTo>
                                <a:cubicBezTo>
                                  <a:pt x="95250" y="174406"/>
                                  <a:pt x="96116" y="178736"/>
                                  <a:pt x="96116" y="183931"/>
                                </a:cubicBezTo>
                                <a:lnTo>
                                  <a:pt x="94384" y="191725"/>
                                </a:lnTo>
                                <a:cubicBezTo>
                                  <a:pt x="94384" y="192590"/>
                                  <a:pt x="95250" y="193456"/>
                                  <a:pt x="94384" y="194322"/>
                                </a:cubicBezTo>
                                <a:cubicBezTo>
                                  <a:pt x="94384" y="196920"/>
                                  <a:pt x="92652" y="198652"/>
                                  <a:pt x="91786" y="200384"/>
                                </a:cubicBezTo>
                                <a:cubicBezTo>
                                  <a:pt x="90920" y="202115"/>
                                  <a:pt x="91786" y="203847"/>
                                  <a:pt x="90055" y="204713"/>
                                </a:cubicBezTo>
                                <a:lnTo>
                                  <a:pt x="87457" y="206445"/>
                                </a:lnTo>
                                <a:lnTo>
                                  <a:pt x="81395" y="209909"/>
                                </a:lnTo>
                                <a:cubicBezTo>
                                  <a:pt x="74468" y="212506"/>
                                  <a:pt x="68407" y="213372"/>
                                  <a:pt x="61479" y="211640"/>
                                </a:cubicBezTo>
                                <a:cubicBezTo>
                                  <a:pt x="58016" y="210775"/>
                                  <a:pt x="55418" y="209909"/>
                                  <a:pt x="52820" y="209043"/>
                                </a:cubicBezTo>
                                <a:cubicBezTo>
                                  <a:pt x="47625" y="205579"/>
                                  <a:pt x="44161" y="201249"/>
                                  <a:pt x="43295" y="194322"/>
                                </a:cubicBezTo>
                                <a:cubicBezTo>
                                  <a:pt x="41564" y="192590"/>
                                  <a:pt x="41564" y="189993"/>
                                  <a:pt x="41564" y="185663"/>
                                </a:cubicBezTo>
                                <a:cubicBezTo>
                                  <a:pt x="42429" y="178736"/>
                                  <a:pt x="41564" y="170943"/>
                                  <a:pt x="42429" y="166613"/>
                                </a:cubicBezTo>
                                <a:cubicBezTo>
                                  <a:pt x="41564" y="161418"/>
                                  <a:pt x="42429" y="156222"/>
                                  <a:pt x="41564" y="151027"/>
                                </a:cubicBezTo>
                                <a:cubicBezTo>
                                  <a:pt x="41564" y="149295"/>
                                  <a:pt x="40698" y="148429"/>
                                  <a:pt x="41564" y="146697"/>
                                </a:cubicBezTo>
                                <a:cubicBezTo>
                                  <a:pt x="41564" y="142368"/>
                                  <a:pt x="41564" y="141502"/>
                                  <a:pt x="41564" y="137172"/>
                                </a:cubicBezTo>
                                <a:cubicBezTo>
                                  <a:pt x="41564" y="131977"/>
                                  <a:pt x="42429" y="125916"/>
                                  <a:pt x="42429" y="119854"/>
                                </a:cubicBezTo>
                                <a:cubicBezTo>
                                  <a:pt x="42429" y="113793"/>
                                  <a:pt x="41564" y="107731"/>
                                  <a:pt x="42429" y="101670"/>
                                </a:cubicBezTo>
                                <a:cubicBezTo>
                                  <a:pt x="42429" y="95609"/>
                                  <a:pt x="43295" y="90413"/>
                                  <a:pt x="42429" y="85218"/>
                                </a:cubicBezTo>
                                <a:cubicBezTo>
                                  <a:pt x="41564" y="73095"/>
                                  <a:pt x="39832" y="58374"/>
                                  <a:pt x="44161" y="48850"/>
                                </a:cubicBezTo>
                                <a:cubicBezTo>
                                  <a:pt x="49357" y="41922"/>
                                  <a:pt x="57150" y="37593"/>
                                  <a:pt x="67541" y="37593"/>
                                </a:cubicBezTo>
                                <a:cubicBezTo>
                                  <a:pt x="73602" y="37593"/>
                                  <a:pt x="79663" y="38459"/>
                                  <a:pt x="83127" y="41056"/>
                                </a:cubicBezTo>
                                <a:cubicBezTo>
                                  <a:pt x="94384" y="47984"/>
                                  <a:pt x="93518" y="64436"/>
                                  <a:pt x="92652" y="80888"/>
                                </a:cubicBezTo>
                                <a:cubicBezTo>
                                  <a:pt x="104775" y="83486"/>
                                  <a:pt x="116032" y="82620"/>
                                  <a:pt x="129886" y="80888"/>
                                </a:cubicBezTo>
                                <a:cubicBezTo>
                                  <a:pt x="129886" y="70497"/>
                                  <a:pt x="129886" y="60106"/>
                                  <a:pt x="129020" y="49715"/>
                                </a:cubicBezTo>
                                <a:cubicBezTo>
                                  <a:pt x="128154" y="41922"/>
                                  <a:pt x="125557" y="34995"/>
                                  <a:pt x="122959" y="29800"/>
                                </a:cubicBezTo>
                                <a:cubicBezTo>
                                  <a:pt x="120361" y="25470"/>
                                  <a:pt x="117764" y="22872"/>
                                  <a:pt x="115166" y="18543"/>
                                </a:cubicBezTo>
                                <a:lnTo>
                                  <a:pt x="104775" y="9018"/>
                                </a:lnTo>
                                <a:lnTo>
                                  <a:pt x="100446" y="5554"/>
                                </a:lnTo>
                                <a:lnTo>
                                  <a:pt x="94384" y="3822"/>
                                </a:lnTo>
                                <a:cubicBezTo>
                                  <a:pt x="90055" y="2090"/>
                                  <a:pt x="85725" y="2090"/>
                                  <a:pt x="80529" y="1225"/>
                                </a:cubicBezTo>
                                <a:cubicBezTo>
                                  <a:pt x="74468" y="359"/>
                                  <a:pt x="69273" y="359"/>
                                  <a:pt x="64077" y="359"/>
                                </a:cubicBezTo>
                                <a:cubicBezTo>
                                  <a:pt x="58016" y="359"/>
                                  <a:pt x="51955" y="-507"/>
                                  <a:pt x="45893" y="1225"/>
                                </a:cubicBezTo>
                                <a:cubicBezTo>
                                  <a:pt x="41564" y="2090"/>
                                  <a:pt x="36368" y="5554"/>
                                  <a:pt x="32904" y="7286"/>
                                </a:cubicBezTo>
                                <a:cubicBezTo>
                                  <a:pt x="30307" y="9018"/>
                                  <a:pt x="26843" y="9884"/>
                                  <a:pt x="23380" y="11615"/>
                                </a:cubicBezTo>
                                <a:cubicBezTo>
                                  <a:pt x="20782" y="13347"/>
                                  <a:pt x="16452" y="15945"/>
                                  <a:pt x="14720" y="17677"/>
                                </a:cubicBezTo>
                                <a:cubicBezTo>
                                  <a:pt x="14720" y="18543"/>
                                  <a:pt x="14720" y="19409"/>
                                  <a:pt x="14720" y="19409"/>
                                </a:cubicBezTo>
                                <a:cubicBezTo>
                                  <a:pt x="12989" y="19409"/>
                                  <a:pt x="13854" y="20274"/>
                                  <a:pt x="12989" y="21140"/>
                                </a:cubicBezTo>
                                <a:cubicBezTo>
                                  <a:pt x="10391" y="25470"/>
                                  <a:pt x="8659" y="29800"/>
                                  <a:pt x="6927" y="34995"/>
                                </a:cubicBezTo>
                                <a:lnTo>
                                  <a:pt x="4330" y="46252"/>
                                </a:lnTo>
                                <a:cubicBezTo>
                                  <a:pt x="2598" y="54911"/>
                                  <a:pt x="2598" y="63570"/>
                                  <a:pt x="2598" y="72229"/>
                                </a:cubicBezTo>
                                <a:lnTo>
                                  <a:pt x="1732" y="98206"/>
                                </a:lnTo>
                                <a:cubicBezTo>
                                  <a:pt x="1732" y="107731"/>
                                  <a:pt x="866" y="117256"/>
                                  <a:pt x="1732" y="127647"/>
                                </a:cubicBezTo>
                                <a:cubicBezTo>
                                  <a:pt x="1732" y="132843"/>
                                  <a:pt x="3464" y="138904"/>
                                  <a:pt x="3464" y="144965"/>
                                </a:cubicBezTo>
                                <a:cubicBezTo>
                                  <a:pt x="2598" y="162284"/>
                                  <a:pt x="2598" y="180468"/>
                                  <a:pt x="3464" y="197786"/>
                                </a:cubicBezTo>
                                <a:cubicBezTo>
                                  <a:pt x="4330" y="209043"/>
                                  <a:pt x="7793" y="216836"/>
                                  <a:pt x="12989" y="224629"/>
                                </a:cubicBezTo>
                                <a:cubicBezTo>
                                  <a:pt x="14720" y="227227"/>
                                  <a:pt x="14720" y="228959"/>
                                  <a:pt x="17318" y="229825"/>
                                </a:cubicBezTo>
                                <a:cubicBezTo>
                                  <a:pt x="18184" y="229825"/>
                                  <a:pt x="17318" y="228959"/>
                                  <a:pt x="19050" y="229825"/>
                                </a:cubicBezTo>
                                <a:cubicBezTo>
                                  <a:pt x="19916" y="229825"/>
                                  <a:pt x="19916" y="231556"/>
                                  <a:pt x="20782" y="233288"/>
                                </a:cubicBezTo>
                                <a:cubicBezTo>
                                  <a:pt x="22514" y="235020"/>
                                  <a:pt x="23380" y="235886"/>
                                  <a:pt x="25977" y="237618"/>
                                </a:cubicBezTo>
                                <a:cubicBezTo>
                                  <a:pt x="25977" y="237618"/>
                                  <a:pt x="25111" y="238484"/>
                                  <a:pt x="25977" y="239350"/>
                                </a:cubicBezTo>
                                <a:cubicBezTo>
                                  <a:pt x="32904" y="245411"/>
                                  <a:pt x="42429" y="248009"/>
                                  <a:pt x="53686" y="249740"/>
                                </a:cubicBezTo>
                                <a:cubicBezTo>
                                  <a:pt x="56284" y="249740"/>
                                  <a:pt x="57150" y="249740"/>
                                  <a:pt x="59748" y="249740"/>
                                </a:cubicBezTo>
                                <a:cubicBezTo>
                                  <a:pt x="65809" y="249740"/>
                                  <a:pt x="71870" y="251472"/>
                                  <a:pt x="78798" y="250606"/>
                                </a:cubicBezTo>
                                <a:cubicBezTo>
                                  <a:pt x="85725" y="249740"/>
                                  <a:pt x="91786" y="247143"/>
                                  <a:pt x="97848" y="246277"/>
                                </a:cubicBezTo>
                                <a:cubicBezTo>
                                  <a:pt x="102177" y="243679"/>
                                  <a:pt x="105641" y="240215"/>
                                  <a:pt x="109105" y="237618"/>
                                </a:cubicBezTo>
                                <a:cubicBezTo>
                                  <a:pt x="113434" y="235020"/>
                                  <a:pt x="117764" y="233288"/>
                                  <a:pt x="120361" y="228959"/>
                                </a:cubicBezTo>
                                <a:cubicBezTo>
                                  <a:pt x="122959" y="226361"/>
                                  <a:pt x="124691" y="222897"/>
                                  <a:pt x="126423" y="219434"/>
                                </a:cubicBezTo>
                                <a:cubicBezTo>
                                  <a:pt x="129886" y="213372"/>
                                  <a:pt x="131618" y="209043"/>
                                  <a:pt x="132484" y="202981"/>
                                </a:cubicBezTo>
                                <a:cubicBezTo>
                                  <a:pt x="134216" y="190859"/>
                                  <a:pt x="133350" y="180468"/>
                                  <a:pt x="133350" y="169211"/>
                                </a:cubicBezTo>
                                <a:close/>
                                <a:moveTo>
                                  <a:pt x="146339" y="201249"/>
                                </a:moveTo>
                                <a:lnTo>
                                  <a:pt x="146339" y="181334"/>
                                </a:lnTo>
                                <a:lnTo>
                                  <a:pt x="144607" y="181334"/>
                                </a:lnTo>
                                <a:cubicBezTo>
                                  <a:pt x="143741" y="181334"/>
                                  <a:pt x="142875" y="180468"/>
                                  <a:pt x="142875" y="179602"/>
                                </a:cubicBezTo>
                                <a:cubicBezTo>
                                  <a:pt x="142875" y="178736"/>
                                  <a:pt x="142875" y="177870"/>
                                  <a:pt x="144607" y="177870"/>
                                </a:cubicBezTo>
                                <a:cubicBezTo>
                                  <a:pt x="145473" y="177870"/>
                                  <a:pt x="145473" y="177870"/>
                                  <a:pt x="146339" y="177870"/>
                                </a:cubicBezTo>
                                <a:cubicBezTo>
                                  <a:pt x="148071" y="177870"/>
                                  <a:pt x="148936" y="179602"/>
                                  <a:pt x="148936" y="182200"/>
                                </a:cubicBezTo>
                                <a:lnTo>
                                  <a:pt x="148936" y="193456"/>
                                </a:lnTo>
                                <a:cubicBezTo>
                                  <a:pt x="148936" y="196920"/>
                                  <a:pt x="148936" y="200384"/>
                                  <a:pt x="148936" y="203847"/>
                                </a:cubicBezTo>
                                <a:cubicBezTo>
                                  <a:pt x="148936" y="212506"/>
                                  <a:pt x="148071" y="222897"/>
                                  <a:pt x="143741" y="230691"/>
                                </a:cubicBezTo>
                                <a:lnTo>
                                  <a:pt x="137680" y="241947"/>
                                </a:lnTo>
                                <a:cubicBezTo>
                                  <a:pt x="133350" y="248874"/>
                                  <a:pt x="127288" y="252338"/>
                                  <a:pt x="120361" y="257534"/>
                                </a:cubicBezTo>
                                <a:cubicBezTo>
                                  <a:pt x="109970" y="265327"/>
                                  <a:pt x="96982" y="267925"/>
                                  <a:pt x="85725" y="267925"/>
                                </a:cubicBezTo>
                                <a:cubicBezTo>
                                  <a:pt x="83127" y="267925"/>
                                  <a:pt x="81395" y="267925"/>
                                  <a:pt x="78798" y="267925"/>
                                </a:cubicBezTo>
                                <a:cubicBezTo>
                                  <a:pt x="74468" y="267925"/>
                                  <a:pt x="69273" y="267925"/>
                                  <a:pt x="64077" y="267059"/>
                                </a:cubicBezTo>
                                <a:cubicBezTo>
                                  <a:pt x="56284" y="266193"/>
                                  <a:pt x="50223" y="264461"/>
                                  <a:pt x="45027" y="261863"/>
                                </a:cubicBezTo>
                                <a:cubicBezTo>
                                  <a:pt x="44161" y="261863"/>
                                  <a:pt x="44161" y="260997"/>
                                  <a:pt x="45027" y="260997"/>
                                </a:cubicBezTo>
                                <a:cubicBezTo>
                                  <a:pt x="47625" y="260997"/>
                                  <a:pt x="49357" y="261863"/>
                                  <a:pt x="49357" y="261863"/>
                                </a:cubicBezTo>
                                <a:cubicBezTo>
                                  <a:pt x="50223" y="261863"/>
                                  <a:pt x="51089" y="261863"/>
                                  <a:pt x="51955" y="261863"/>
                                </a:cubicBezTo>
                                <a:cubicBezTo>
                                  <a:pt x="57150" y="263595"/>
                                  <a:pt x="62345" y="264461"/>
                                  <a:pt x="67541" y="264461"/>
                                </a:cubicBezTo>
                                <a:cubicBezTo>
                                  <a:pt x="68407" y="264461"/>
                                  <a:pt x="69273" y="264461"/>
                                  <a:pt x="71870" y="264461"/>
                                </a:cubicBezTo>
                                <a:cubicBezTo>
                                  <a:pt x="76200" y="264461"/>
                                  <a:pt x="80529" y="265327"/>
                                  <a:pt x="85725" y="265327"/>
                                </a:cubicBezTo>
                                <a:cubicBezTo>
                                  <a:pt x="94384" y="265327"/>
                                  <a:pt x="102177" y="261863"/>
                                  <a:pt x="109970" y="260131"/>
                                </a:cubicBezTo>
                                <a:cubicBezTo>
                                  <a:pt x="120361" y="254070"/>
                                  <a:pt x="138545" y="244545"/>
                                  <a:pt x="143741" y="220300"/>
                                </a:cubicBezTo>
                                <a:cubicBezTo>
                                  <a:pt x="144607" y="217702"/>
                                  <a:pt x="144607" y="215970"/>
                                  <a:pt x="144607" y="213372"/>
                                </a:cubicBezTo>
                                <a:cubicBezTo>
                                  <a:pt x="146339" y="209043"/>
                                  <a:pt x="146339" y="204713"/>
                                  <a:pt x="146339" y="201249"/>
                                </a:cubicBezTo>
                                <a:close/>
                                <a:moveTo>
                                  <a:pt x="58016" y="198652"/>
                                </a:moveTo>
                                <a:cubicBezTo>
                                  <a:pt x="58016" y="199518"/>
                                  <a:pt x="57150" y="200384"/>
                                  <a:pt x="56284" y="199518"/>
                                </a:cubicBezTo>
                                <a:cubicBezTo>
                                  <a:pt x="55418" y="198652"/>
                                  <a:pt x="54552" y="196920"/>
                                  <a:pt x="54552" y="195188"/>
                                </a:cubicBezTo>
                                <a:lnTo>
                                  <a:pt x="54552" y="188261"/>
                                </a:lnTo>
                                <a:cubicBezTo>
                                  <a:pt x="54552" y="185663"/>
                                  <a:pt x="54552" y="183066"/>
                                  <a:pt x="55418" y="181334"/>
                                </a:cubicBezTo>
                                <a:cubicBezTo>
                                  <a:pt x="54552" y="175272"/>
                                  <a:pt x="54552" y="168345"/>
                                  <a:pt x="54552" y="162284"/>
                                </a:cubicBezTo>
                                <a:lnTo>
                                  <a:pt x="54552" y="161418"/>
                                </a:lnTo>
                                <a:cubicBezTo>
                                  <a:pt x="54552" y="157088"/>
                                  <a:pt x="54552" y="156222"/>
                                  <a:pt x="54552" y="151893"/>
                                </a:cubicBezTo>
                                <a:cubicBezTo>
                                  <a:pt x="54552" y="146697"/>
                                  <a:pt x="55418" y="140636"/>
                                  <a:pt x="55418" y="134575"/>
                                </a:cubicBezTo>
                                <a:cubicBezTo>
                                  <a:pt x="55418" y="130245"/>
                                  <a:pt x="55418" y="125916"/>
                                  <a:pt x="55418" y="119854"/>
                                </a:cubicBezTo>
                                <a:cubicBezTo>
                                  <a:pt x="55418" y="113793"/>
                                  <a:pt x="55418" y="108597"/>
                                  <a:pt x="55418" y="103402"/>
                                </a:cubicBezTo>
                                <a:cubicBezTo>
                                  <a:pt x="55418" y="96475"/>
                                  <a:pt x="54552" y="89547"/>
                                  <a:pt x="54552" y="82620"/>
                                </a:cubicBezTo>
                                <a:cubicBezTo>
                                  <a:pt x="54552" y="64436"/>
                                  <a:pt x="62345" y="54045"/>
                                  <a:pt x="77932" y="52313"/>
                                </a:cubicBezTo>
                                <a:cubicBezTo>
                                  <a:pt x="78798" y="52313"/>
                                  <a:pt x="79663" y="52313"/>
                                  <a:pt x="81395" y="53179"/>
                                </a:cubicBezTo>
                                <a:cubicBezTo>
                                  <a:pt x="81395" y="54045"/>
                                  <a:pt x="81395" y="54911"/>
                                  <a:pt x="80529" y="54911"/>
                                </a:cubicBezTo>
                                <a:cubicBezTo>
                                  <a:pt x="61479" y="54911"/>
                                  <a:pt x="58016" y="67034"/>
                                  <a:pt x="58016" y="79156"/>
                                </a:cubicBezTo>
                                <a:cubicBezTo>
                                  <a:pt x="58016" y="86084"/>
                                  <a:pt x="58882" y="93011"/>
                                  <a:pt x="58882" y="101670"/>
                                </a:cubicBezTo>
                                <a:cubicBezTo>
                                  <a:pt x="58882" y="119854"/>
                                  <a:pt x="58016" y="138038"/>
                                  <a:pt x="58016" y="154490"/>
                                </a:cubicBezTo>
                                <a:cubicBezTo>
                                  <a:pt x="58016" y="165747"/>
                                  <a:pt x="58882" y="176138"/>
                                  <a:pt x="58882" y="186529"/>
                                </a:cubicBezTo>
                                <a:cubicBezTo>
                                  <a:pt x="58882" y="190859"/>
                                  <a:pt x="58882" y="193456"/>
                                  <a:pt x="58882" y="196920"/>
                                </a:cubicBezTo>
                                <a:lnTo>
                                  <a:pt x="58882" y="198652"/>
                                </a:lnTo>
                                <a:close/>
                                <a:moveTo>
                                  <a:pt x="103909" y="96475"/>
                                </a:moveTo>
                                <a:cubicBezTo>
                                  <a:pt x="103909" y="96475"/>
                                  <a:pt x="103043" y="95609"/>
                                  <a:pt x="103043" y="94743"/>
                                </a:cubicBezTo>
                                <a:cubicBezTo>
                                  <a:pt x="103043" y="93877"/>
                                  <a:pt x="103043" y="93877"/>
                                  <a:pt x="103909" y="93877"/>
                                </a:cubicBezTo>
                                <a:lnTo>
                                  <a:pt x="105641" y="93877"/>
                                </a:lnTo>
                                <a:cubicBezTo>
                                  <a:pt x="105641" y="93877"/>
                                  <a:pt x="106507" y="93877"/>
                                  <a:pt x="106507" y="94743"/>
                                </a:cubicBezTo>
                                <a:cubicBezTo>
                                  <a:pt x="111702" y="96475"/>
                                  <a:pt x="116898" y="96475"/>
                                  <a:pt x="122093" y="96475"/>
                                </a:cubicBezTo>
                                <a:cubicBezTo>
                                  <a:pt x="129020" y="96475"/>
                                  <a:pt x="135082" y="95609"/>
                                  <a:pt x="143741" y="94743"/>
                                </a:cubicBezTo>
                                <a:cubicBezTo>
                                  <a:pt x="143741" y="90413"/>
                                  <a:pt x="143741" y="86950"/>
                                  <a:pt x="143741" y="83486"/>
                                </a:cubicBezTo>
                                <a:cubicBezTo>
                                  <a:pt x="143741" y="74827"/>
                                  <a:pt x="143741" y="68765"/>
                                  <a:pt x="142875" y="63570"/>
                                </a:cubicBezTo>
                                <a:cubicBezTo>
                                  <a:pt x="142875" y="57509"/>
                                  <a:pt x="141143" y="52313"/>
                                  <a:pt x="139411" y="47118"/>
                                </a:cubicBezTo>
                                <a:cubicBezTo>
                                  <a:pt x="139411" y="46252"/>
                                  <a:pt x="140277" y="45386"/>
                                  <a:pt x="140277" y="47118"/>
                                </a:cubicBezTo>
                                <a:cubicBezTo>
                                  <a:pt x="145473" y="57509"/>
                                  <a:pt x="147205" y="68765"/>
                                  <a:pt x="146339" y="84352"/>
                                </a:cubicBezTo>
                                <a:lnTo>
                                  <a:pt x="146339" y="94743"/>
                                </a:lnTo>
                                <a:cubicBezTo>
                                  <a:pt x="146339" y="97340"/>
                                  <a:pt x="144607" y="99072"/>
                                  <a:pt x="142009" y="99072"/>
                                </a:cubicBezTo>
                                <a:cubicBezTo>
                                  <a:pt x="136814" y="99938"/>
                                  <a:pt x="127288" y="100804"/>
                                  <a:pt x="117764" y="100804"/>
                                </a:cubicBezTo>
                                <a:cubicBezTo>
                                  <a:pt x="116032" y="99938"/>
                                  <a:pt x="106507" y="99072"/>
                                  <a:pt x="103909" y="96475"/>
                                </a:cubicBezTo>
                                <a:close/>
                              </a:path>
                            </a:pathLst>
                          </a:custGeom>
                          <a:solidFill>
                            <a:srgbClr val="000000"/>
                          </a:solidFill>
                          <a:ln w="8653" cap="flat">
                            <a:noFill/>
                            <a:prstDash val="solid"/>
                            <a:miter/>
                          </a:ln>
                        </wps:spPr>
                        <wps:bodyPr rtlCol="0" anchor="ctr"/>
                      </wps:wsp>
                      <wps:wsp>
                        <wps:cNvPr id="1492800520" name="Freeform 1492800520">
                          <a:extLst>
                            <a:ext uri="{FF2B5EF4-FFF2-40B4-BE49-F238E27FC236}">
                              <a16:creationId xmlns:a16="http://schemas.microsoft.com/office/drawing/2014/main" id="{F8F72143-F877-71A7-91A5-4511588F9D7F}"/>
                            </a:ext>
                          </a:extLst>
                        </wps:cNvPr>
                        <wps:cNvSpPr/>
                        <wps:spPr>
                          <a:xfrm>
                            <a:off x="7979224" y="1157403"/>
                            <a:ext cx="156729" cy="267565"/>
                          </a:xfrm>
                          <a:custGeom>
                            <a:avLst/>
                            <a:gdLst>
                              <a:gd name="connsiteX0" fmla="*/ 44161 w 156729"/>
                              <a:gd name="connsiteY0" fmla="*/ 38100 h 267565"/>
                              <a:gd name="connsiteX1" fmla="*/ 45893 w 156729"/>
                              <a:gd name="connsiteY1" fmla="*/ 96116 h 267565"/>
                              <a:gd name="connsiteX2" fmla="*/ 45893 w 156729"/>
                              <a:gd name="connsiteY2" fmla="*/ 108239 h 267565"/>
                              <a:gd name="connsiteX3" fmla="*/ 67541 w 156729"/>
                              <a:gd name="connsiteY3" fmla="*/ 107373 h 267565"/>
                              <a:gd name="connsiteX4" fmla="*/ 96982 w 156729"/>
                              <a:gd name="connsiteY4" fmla="*/ 107373 h 267565"/>
                              <a:gd name="connsiteX5" fmla="*/ 98714 w 156729"/>
                              <a:gd name="connsiteY5" fmla="*/ 40698 h 267565"/>
                              <a:gd name="connsiteX6" fmla="*/ 98714 w 156729"/>
                              <a:gd name="connsiteY6" fmla="*/ 5196 h 267565"/>
                              <a:gd name="connsiteX7" fmla="*/ 119495 w 156729"/>
                              <a:gd name="connsiteY7" fmla="*/ 2598 h 267565"/>
                              <a:gd name="connsiteX8" fmla="*/ 142009 w 156729"/>
                              <a:gd name="connsiteY8" fmla="*/ 6927 h 267565"/>
                              <a:gd name="connsiteX9" fmla="*/ 141143 w 156729"/>
                              <a:gd name="connsiteY9" fmla="*/ 10391 h 267565"/>
                              <a:gd name="connsiteX10" fmla="*/ 141143 w 156729"/>
                              <a:gd name="connsiteY10" fmla="*/ 20782 h 267565"/>
                              <a:gd name="connsiteX11" fmla="*/ 141143 w 156729"/>
                              <a:gd name="connsiteY11" fmla="*/ 42429 h 267565"/>
                              <a:gd name="connsiteX12" fmla="*/ 142875 w 156729"/>
                              <a:gd name="connsiteY12" fmla="*/ 131618 h 267565"/>
                              <a:gd name="connsiteX13" fmla="*/ 142875 w 156729"/>
                              <a:gd name="connsiteY13" fmla="*/ 158462 h 267565"/>
                              <a:gd name="connsiteX14" fmla="*/ 142875 w 156729"/>
                              <a:gd name="connsiteY14" fmla="*/ 171450 h 267565"/>
                              <a:gd name="connsiteX15" fmla="*/ 142875 w 156729"/>
                              <a:gd name="connsiteY15" fmla="*/ 183573 h 267565"/>
                              <a:gd name="connsiteX16" fmla="*/ 144607 w 156729"/>
                              <a:gd name="connsiteY16" fmla="*/ 206087 h 267565"/>
                              <a:gd name="connsiteX17" fmla="*/ 144607 w 156729"/>
                              <a:gd name="connsiteY17" fmla="*/ 232930 h 267565"/>
                              <a:gd name="connsiteX18" fmla="*/ 144607 w 156729"/>
                              <a:gd name="connsiteY18" fmla="*/ 247650 h 267565"/>
                              <a:gd name="connsiteX19" fmla="*/ 140277 w 156729"/>
                              <a:gd name="connsiteY19" fmla="*/ 256309 h 267565"/>
                              <a:gd name="connsiteX20" fmla="*/ 134216 w 156729"/>
                              <a:gd name="connsiteY20" fmla="*/ 255443 h 267565"/>
                              <a:gd name="connsiteX21" fmla="*/ 113434 w 156729"/>
                              <a:gd name="connsiteY21" fmla="*/ 255443 h 267565"/>
                              <a:gd name="connsiteX22" fmla="*/ 98714 w 156729"/>
                              <a:gd name="connsiteY22" fmla="*/ 246784 h 267565"/>
                              <a:gd name="connsiteX23" fmla="*/ 98714 w 156729"/>
                              <a:gd name="connsiteY23" fmla="*/ 234661 h 267565"/>
                              <a:gd name="connsiteX24" fmla="*/ 98714 w 156729"/>
                              <a:gd name="connsiteY24" fmla="*/ 220807 h 267565"/>
                              <a:gd name="connsiteX25" fmla="*/ 98714 w 156729"/>
                              <a:gd name="connsiteY25" fmla="*/ 191366 h 267565"/>
                              <a:gd name="connsiteX26" fmla="*/ 98714 w 156729"/>
                              <a:gd name="connsiteY26" fmla="*/ 151534 h 267565"/>
                              <a:gd name="connsiteX27" fmla="*/ 84859 w 156729"/>
                              <a:gd name="connsiteY27" fmla="*/ 151534 h 267565"/>
                              <a:gd name="connsiteX28" fmla="*/ 48491 w 156729"/>
                              <a:gd name="connsiteY28" fmla="*/ 150668 h 267565"/>
                              <a:gd name="connsiteX29" fmla="*/ 46759 w 156729"/>
                              <a:gd name="connsiteY29" fmla="*/ 173182 h 267565"/>
                              <a:gd name="connsiteX30" fmla="*/ 46759 w 156729"/>
                              <a:gd name="connsiteY30" fmla="*/ 208684 h 267565"/>
                              <a:gd name="connsiteX31" fmla="*/ 46759 w 156729"/>
                              <a:gd name="connsiteY31" fmla="*/ 243321 h 267565"/>
                              <a:gd name="connsiteX32" fmla="*/ 46759 w 156729"/>
                              <a:gd name="connsiteY32" fmla="*/ 251114 h 267565"/>
                              <a:gd name="connsiteX33" fmla="*/ 24245 w 156729"/>
                              <a:gd name="connsiteY33" fmla="*/ 255443 h 267565"/>
                              <a:gd name="connsiteX34" fmla="*/ 3464 w 156729"/>
                              <a:gd name="connsiteY34" fmla="*/ 254577 h 267565"/>
                              <a:gd name="connsiteX35" fmla="*/ 1732 w 156729"/>
                              <a:gd name="connsiteY35" fmla="*/ 252846 h 267565"/>
                              <a:gd name="connsiteX36" fmla="*/ 0 w 156729"/>
                              <a:gd name="connsiteY36" fmla="*/ 203489 h 267565"/>
                              <a:gd name="connsiteX37" fmla="*/ 1732 w 156729"/>
                              <a:gd name="connsiteY37" fmla="*/ 174048 h 267565"/>
                              <a:gd name="connsiteX38" fmla="*/ 1732 w 156729"/>
                              <a:gd name="connsiteY38" fmla="*/ 160193 h 267565"/>
                              <a:gd name="connsiteX39" fmla="*/ 2598 w 156729"/>
                              <a:gd name="connsiteY39" fmla="*/ 150668 h 267565"/>
                              <a:gd name="connsiteX40" fmla="*/ 2598 w 156729"/>
                              <a:gd name="connsiteY40" fmla="*/ 133350 h 267565"/>
                              <a:gd name="connsiteX41" fmla="*/ 2598 w 156729"/>
                              <a:gd name="connsiteY41" fmla="*/ 112568 h 267565"/>
                              <a:gd name="connsiteX42" fmla="*/ 1732 w 156729"/>
                              <a:gd name="connsiteY42" fmla="*/ 80530 h 267565"/>
                              <a:gd name="connsiteX43" fmla="*/ 2598 w 156729"/>
                              <a:gd name="connsiteY43" fmla="*/ 58016 h 267565"/>
                              <a:gd name="connsiteX44" fmla="*/ 2598 w 156729"/>
                              <a:gd name="connsiteY44" fmla="*/ 41564 h 267565"/>
                              <a:gd name="connsiteX45" fmla="*/ 3464 w 156729"/>
                              <a:gd name="connsiteY45" fmla="*/ 29441 h 267565"/>
                              <a:gd name="connsiteX46" fmla="*/ 3464 w 156729"/>
                              <a:gd name="connsiteY46" fmla="*/ 13855 h 267565"/>
                              <a:gd name="connsiteX47" fmla="*/ 2598 w 156729"/>
                              <a:gd name="connsiteY47" fmla="*/ 1732 h 267565"/>
                              <a:gd name="connsiteX48" fmla="*/ 8659 w 156729"/>
                              <a:gd name="connsiteY48" fmla="*/ 866 h 267565"/>
                              <a:gd name="connsiteX49" fmla="*/ 8659 w 156729"/>
                              <a:gd name="connsiteY49" fmla="*/ 866 h 267565"/>
                              <a:gd name="connsiteX50" fmla="*/ 22514 w 156729"/>
                              <a:gd name="connsiteY50" fmla="*/ 0 h 267565"/>
                              <a:gd name="connsiteX51" fmla="*/ 45027 w 156729"/>
                              <a:gd name="connsiteY51" fmla="*/ 3464 h 267565"/>
                              <a:gd name="connsiteX52" fmla="*/ 44161 w 156729"/>
                              <a:gd name="connsiteY52" fmla="*/ 38100 h 267565"/>
                              <a:gd name="connsiteX53" fmla="*/ 6061 w 156729"/>
                              <a:gd name="connsiteY53" fmla="*/ 14721 h 267565"/>
                              <a:gd name="connsiteX54" fmla="*/ 6061 w 156729"/>
                              <a:gd name="connsiteY54" fmla="*/ 25111 h 267565"/>
                              <a:gd name="connsiteX55" fmla="*/ 6927 w 156729"/>
                              <a:gd name="connsiteY55" fmla="*/ 35502 h 267565"/>
                              <a:gd name="connsiteX56" fmla="*/ 6061 w 156729"/>
                              <a:gd name="connsiteY56" fmla="*/ 44161 h 267565"/>
                              <a:gd name="connsiteX57" fmla="*/ 6061 w 156729"/>
                              <a:gd name="connsiteY57" fmla="*/ 58882 h 267565"/>
                              <a:gd name="connsiteX58" fmla="*/ 5196 w 156729"/>
                              <a:gd name="connsiteY58" fmla="*/ 71005 h 267565"/>
                              <a:gd name="connsiteX59" fmla="*/ 5196 w 156729"/>
                              <a:gd name="connsiteY59" fmla="*/ 81395 h 267565"/>
                              <a:gd name="connsiteX60" fmla="*/ 5196 w 156729"/>
                              <a:gd name="connsiteY60" fmla="*/ 90054 h 267565"/>
                              <a:gd name="connsiteX61" fmla="*/ 6061 w 156729"/>
                              <a:gd name="connsiteY61" fmla="*/ 122959 h 267565"/>
                              <a:gd name="connsiteX62" fmla="*/ 6061 w 156729"/>
                              <a:gd name="connsiteY62" fmla="*/ 145473 h 267565"/>
                              <a:gd name="connsiteX63" fmla="*/ 6061 w 156729"/>
                              <a:gd name="connsiteY63" fmla="*/ 154998 h 267565"/>
                              <a:gd name="connsiteX64" fmla="*/ 4330 w 156729"/>
                              <a:gd name="connsiteY64" fmla="*/ 200891 h 267565"/>
                              <a:gd name="connsiteX65" fmla="*/ 6061 w 156729"/>
                              <a:gd name="connsiteY65" fmla="*/ 251114 h 267565"/>
                              <a:gd name="connsiteX66" fmla="*/ 27709 w 156729"/>
                              <a:gd name="connsiteY66" fmla="*/ 251980 h 267565"/>
                              <a:gd name="connsiteX67" fmla="*/ 43295 w 156729"/>
                              <a:gd name="connsiteY67" fmla="*/ 251114 h 267565"/>
                              <a:gd name="connsiteX68" fmla="*/ 43295 w 156729"/>
                              <a:gd name="connsiteY68" fmla="*/ 245052 h 267565"/>
                              <a:gd name="connsiteX69" fmla="*/ 43295 w 156729"/>
                              <a:gd name="connsiteY69" fmla="*/ 243321 h 267565"/>
                              <a:gd name="connsiteX70" fmla="*/ 43295 w 156729"/>
                              <a:gd name="connsiteY70" fmla="*/ 243321 h 267565"/>
                              <a:gd name="connsiteX71" fmla="*/ 43295 w 156729"/>
                              <a:gd name="connsiteY71" fmla="*/ 232930 h 267565"/>
                              <a:gd name="connsiteX72" fmla="*/ 43295 w 156729"/>
                              <a:gd name="connsiteY72" fmla="*/ 213880 h 267565"/>
                              <a:gd name="connsiteX73" fmla="*/ 43295 w 156729"/>
                              <a:gd name="connsiteY73" fmla="*/ 191366 h 267565"/>
                              <a:gd name="connsiteX74" fmla="*/ 45027 w 156729"/>
                              <a:gd name="connsiteY74" fmla="*/ 148936 h 267565"/>
                              <a:gd name="connsiteX75" fmla="*/ 58016 w 156729"/>
                              <a:gd name="connsiteY75" fmla="*/ 148071 h 267565"/>
                              <a:gd name="connsiteX76" fmla="*/ 75334 w 156729"/>
                              <a:gd name="connsiteY76" fmla="*/ 148936 h 267565"/>
                              <a:gd name="connsiteX77" fmla="*/ 85725 w 156729"/>
                              <a:gd name="connsiteY77" fmla="*/ 148071 h 267565"/>
                              <a:gd name="connsiteX78" fmla="*/ 100446 w 156729"/>
                              <a:gd name="connsiteY78" fmla="*/ 149802 h 267565"/>
                              <a:gd name="connsiteX79" fmla="*/ 101311 w 156729"/>
                              <a:gd name="connsiteY79" fmla="*/ 183573 h 267565"/>
                              <a:gd name="connsiteX80" fmla="*/ 101311 w 156729"/>
                              <a:gd name="connsiteY80" fmla="*/ 251980 h 267565"/>
                              <a:gd name="connsiteX81" fmla="*/ 139411 w 156729"/>
                              <a:gd name="connsiteY81" fmla="*/ 251980 h 267565"/>
                              <a:gd name="connsiteX82" fmla="*/ 139411 w 156729"/>
                              <a:gd name="connsiteY82" fmla="*/ 208684 h 267565"/>
                              <a:gd name="connsiteX83" fmla="*/ 138545 w 156729"/>
                              <a:gd name="connsiteY83" fmla="*/ 173182 h 267565"/>
                              <a:gd name="connsiteX84" fmla="*/ 138545 w 156729"/>
                              <a:gd name="connsiteY84" fmla="*/ 128155 h 267565"/>
                              <a:gd name="connsiteX85" fmla="*/ 137680 w 156729"/>
                              <a:gd name="connsiteY85" fmla="*/ 93518 h 267565"/>
                              <a:gd name="connsiteX86" fmla="*/ 137680 w 156729"/>
                              <a:gd name="connsiteY86" fmla="*/ 75334 h 267565"/>
                              <a:gd name="connsiteX87" fmla="*/ 137680 w 156729"/>
                              <a:gd name="connsiteY87" fmla="*/ 66675 h 267565"/>
                              <a:gd name="connsiteX88" fmla="*/ 135948 w 156729"/>
                              <a:gd name="connsiteY88" fmla="*/ 22514 h 267565"/>
                              <a:gd name="connsiteX89" fmla="*/ 136814 w 156729"/>
                              <a:gd name="connsiteY89" fmla="*/ 6927 h 267565"/>
                              <a:gd name="connsiteX90" fmla="*/ 118630 w 156729"/>
                              <a:gd name="connsiteY90" fmla="*/ 5196 h 267565"/>
                              <a:gd name="connsiteX91" fmla="*/ 100446 w 156729"/>
                              <a:gd name="connsiteY91" fmla="*/ 6927 h 267565"/>
                              <a:gd name="connsiteX92" fmla="*/ 100446 w 156729"/>
                              <a:gd name="connsiteY92" fmla="*/ 38966 h 267565"/>
                              <a:gd name="connsiteX93" fmla="*/ 100446 w 156729"/>
                              <a:gd name="connsiteY93" fmla="*/ 64943 h 267565"/>
                              <a:gd name="connsiteX94" fmla="*/ 100446 w 156729"/>
                              <a:gd name="connsiteY94" fmla="*/ 78798 h 267565"/>
                              <a:gd name="connsiteX95" fmla="*/ 99580 w 156729"/>
                              <a:gd name="connsiteY95" fmla="*/ 88323 h 267565"/>
                              <a:gd name="connsiteX96" fmla="*/ 99580 w 156729"/>
                              <a:gd name="connsiteY96" fmla="*/ 95250 h 267565"/>
                              <a:gd name="connsiteX97" fmla="*/ 97848 w 156729"/>
                              <a:gd name="connsiteY97" fmla="*/ 105641 h 267565"/>
                              <a:gd name="connsiteX98" fmla="*/ 97848 w 156729"/>
                              <a:gd name="connsiteY98" fmla="*/ 108239 h 267565"/>
                              <a:gd name="connsiteX99" fmla="*/ 97848 w 156729"/>
                              <a:gd name="connsiteY99" fmla="*/ 109105 h 267565"/>
                              <a:gd name="connsiteX100" fmla="*/ 65809 w 156729"/>
                              <a:gd name="connsiteY100" fmla="*/ 109105 h 267565"/>
                              <a:gd name="connsiteX101" fmla="*/ 41564 w 156729"/>
                              <a:gd name="connsiteY101" fmla="*/ 109971 h 267565"/>
                              <a:gd name="connsiteX102" fmla="*/ 39832 w 156729"/>
                              <a:gd name="connsiteY102" fmla="*/ 107373 h 267565"/>
                              <a:gd name="connsiteX103" fmla="*/ 38100 w 156729"/>
                              <a:gd name="connsiteY103" fmla="*/ 36368 h 267565"/>
                              <a:gd name="connsiteX104" fmla="*/ 39832 w 156729"/>
                              <a:gd name="connsiteY104" fmla="*/ 6061 h 267565"/>
                              <a:gd name="connsiteX105" fmla="*/ 19916 w 156729"/>
                              <a:gd name="connsiteY105" fmla="*/ 4330 h 267565"/>
                              <a:gd name="connsiteX106" fmla="*/ 3464 w 156729"/>
                              <a:gd name="connsiteY106" fmla="*/ 6061 h 267565"/>
                              <a:gd name="connsiteX107" fmla="*/ 6061 w 156729"/>
                              <a:gd name="connsiteY107" fmla="*/ 14721 h 267565"/>
                              <a:gd name="connsiteX108" fmla="*/ 14721 w 156729"/>
                              <a:gd name="connsiteY108" fmla="*/ 265834 h 267565"/>
                              <a:gd name="connsiteX109" fmla="*/ 16452 w 156729"/>
                              <a:gd name="connsiteY109" fmla="*/ 264102 h 267565"/>
                              <a:gd name="connsiteX110" fmla="*/ 16452 w 156729"/>
                              <a:gd name="connsiteY110" fmla="*/ 264102 h 267565"/>
                              <a:gd name="connsiteX111" fmla="*/ 18184 w 156729"/>
                              <a:gd name="connsiteY111" fmla="*/ 265834 h 267565"/>
                              <a:gd name="connsiteX112" fmla="*/ 55418 w 156729"/>
                              <a:gd name="connsiteY112" fmla="*/ 265834 h 267565"/>
                              <a:gd name="connsiteX113" fmla="*/ 55418 w 156729"/>
                              <a:gd name="connsiteY113" fmla="*/ 257175 h 267565"/>
                              <a:gd name="connsiteX114" fmla="*/ 55418 w 156729"/>
                              <a:gd name="connsiteY114" fmla="*/ 255443 h 267565"/>
                              <a:gd name="connsiteX115" fmla="*/ 55418 w 156729"/>
                              <a:gd name="connsiteY115" fmla="*/ 226002 h 267565"/>
                              <a:gd name="connsiteX116" fmla="*/ 57150 w 156729"/>
                              <a:gd name="connsiteY116" fmla="*/ 164523 h 267565"/>
                              <a:gd name="connsiteX117" fmla="*/ 61480 w 156729"/>
                              <a:gd name="connsiteY117" fmla="*/ 160193 h 267565"/>
                              <a:gd name="connsiteX118" fmla="*/ 84859 w 156729"/>
                              <a:gd name="connsiteY118" fmla="*/ 160193 h 267565"/>
                              <a:gd name="connsiteX119" fmla="*/ 90055 w 156729"/>
                              <a:gd name="connsiteY119" fmla="*/ 160193 h 267565"/>
                              <a:gd name="connsiteX120" fmla="*/ 91786 w 156729"/>
                              <a:gd name="connsiteY120" fmla="*/ 161925 h 267565"/>
                              <a:gd name="connsiteX121" fmla="*/ 90055 w 156729"/>
                              <a:gd name="connsiteY121" fmla="*/ 163657 h 267565"/>
                              <a:gd name="connsiteX122" fmla="*/ 60614 w 156729"/>
                              <a:gd name="connsiteY122" fmla="*/ 162791 h 267565"/>
                              <a:gd name="connsiteX123" fmla="*/ 58882 w 156729"/>
                              <a:gd name="connsiteY123" fmla="*/ 185305 h 267565"/>
                              <a:gd name="connsiteX124" fmla="*/ 58882 w 156729"/>
                              <a:gd name="connsiteY124" fmla="*/ 220807 h 267565"/>
                              <a:gd name="connsiteX125" fmla="*/ 58016 w 156729"/>
                              <a:gd name="connsiteY125" fmla="*/ 246784 h 267565"/>
                              <a:gd name="connsiteX126" fmla="*/ 58882 w 156729"/>
                              <a:gd name="connsiteY126" fmla="*/ 264102 h 267565"/>
                              <a:gd name="connsiteX127" fmla="*/ 58016 w 156729"/>
                              <a:gd name="connsiteY127" fmla="*/ 265834 h 267565"/>
                              <a:gd name="connsiteX128" fmla="*/ 56284 w 156729"/>
                              <a:gd name="connsiteY128" fmla="*/ 266700 h 267565"/>
                              <a:gd name="connsiteX129" fmla="*/ 17318 w 156729"/>
                              <a:gd name="connsiteY129" fmla="*/ 266700 h 267565"/>
                              <a:gd name="connsiteX130" fmla="*/ 15586 w 156729"/>
                              <a:gd name="connsiteY130" fmla="*/ 265834 h 267565"/>
                              <a:gd name="connsiteX131" fmla="*/ 14721 w 156729"/>
                              <a:gd name="connsiteY131" fmla="*/ 265834 h 267565"/>
                              <a:gd name="connsiteX132" fmla="*/ 14721 w 156729"/>
                              <a:gd name="connsiteY132" fmla="*/ 265834 h 267565"/>
                              <a:gd name="connsiteX133" fmla="*/ 57150 w 156729"/>
                              <a:gd name="connsiteY133" fmla="*/ 53686 h 267565"/>
                              <a:gd name="connsiteX134" fmla="*/ 58016 w 156729"/>
                              <a:gd name="connsiteY134" fmla="*/ 89189 h 267565"/>
                              <a:gd name="connsiteX135" fmla="*/ 58882 w 156729"/>
                              <a:gd name="connsiteY135" fmla="*/ 98714 h 267565"/>
                              <a:gd name="connsiteX136" fmla="*/ 57150 w 156729"/>
                              <a:gd name="connsiteY136" fmla="*/ 100446 h 267565"/>
                              <a:gd name="connsiteX137" fmla="*/ 55418 w 156729"/>
                              <a:gd name="connsiteY137" fmla="*/ 98714 h 267565"/>
                              <a:gd name="connsiteX138" fmla="*/ 54552 w 156729"/>
                              <a:gd name="connsiteY138" fmla="*/ 58016 h 267565"/>
                              <a:gd name="connsiteX139" fmla="*/ 55418 w 156729"/>
                              <a:gd name="connsiteY139" fmla="*/ 20782 h 267565"/>
                              <a:gd name="connsiteX140" fmla="*/ 53686 w 156729"/>
                              <a:gd name="connsiteY140" fmla="*/ 20782 h 267565"/>
                              <a:gd name="connsiteX141" fmla="*/ 51955 w 156729"/>
                              <a:gd name="connsiteY141" fmla="*/ 19050 h 267565"/>
                              <a:gd name="connsiteX142" fmla="*/ 53686 w 156729"/>
                              <a:gd name="connsiteY142" fmla="*/ 17318 h 267565"/>
                              <a:gd name="connsiteX143" fmla="*/ 54552 w 156729"/>
                              <a:gd name="connsiteY143" fmla="*/ 17318 h 267565"/>
                              <a:gd name="connsiteX144" fmla="*/ 57150 w 156729"/>
                              <a:gd name="connsiteY144" fmla="*/ 21648 h 267565"/>
                              <a:gd name="connsiteX145" fmla="*/ 57150 w 156729"/>
                              <a:gd name="connsiteY145" fmla="*/ 53686 h 267565"/>
                              <a:gd name="connsiteX146" fmla="*/ 110836 w 156729"/>
                              <a:gd name="connsiteY146" fmla="*/ 264968 h 267565"/>
                              <a:gd name="connsiteX147" fmla="*/ 111702 w 156729"/>
                              <a:gd name="connsiteY147" fmla="*/ 263236 h 267565"/>
                              <a:gd name="connsiteX148" fmla="*/ 112568 w 156729"/>
                              <a:gd name="connsiteY148" fmla="*/ 263236 h 267565"/>
                              <a:gd name="connsiteX149" fmla="*/ 114300 w 156729"/>
                              <a:gd name="connsiteY149" fmla="*/ 264102 h 267565"/>
                              <a:gd name="connsiteX150" fmla="*/ 114300 w 156729"/>
                              <a:gd name="connsiteY150" fmla="*/ 264102 h 267565"/>
                              <a:gd name="connsiteX151" fmla="*/ 152400 w 156729"/>
                              <a:gd name="connsiteY151" fmla="*/ 264102 h 267565"/>
                              <a:gd name="connsiteX152" fmla="*/ 152400 w 156729"/>
                              <a:gd name="connsiteY152" fmla="*/ 226868 h 267565"/>
                              <a:gd name="connsiteX153" fmla="*/ 151534 w 156729"/>
                              <a:gd name="connsiteY153" fmla="*/ 186170 h 267565"/>
                              <a:gd name="connsiteX154" fmla="*/ 151534 w 156729"/>
                              <a:gd name="connsiteY154" fmla="*/ 106507 h 267565"/>
                              <a:gd name="connsiteX155" fmla="*/ 151534 w 156729"/>
                              <a:gd name="connsiteY155" fmla="*/ 88323 h 267565"/>
                              <a:gd name="connsiteX156" fmla="*/ 151534 w 156729"/>
                              <a:gd name="connsiteY156" fmla="*/ 19050 h 267565"/>
                              <a:gd name="connsiteX157" fmla="*/ 150668 w 156729"/>
                              <a:gd name="connsiteY157" fmla="*/ 19050 h 267565"/>
                              <a:gd name="connsiteX158" fmla="*/ 148936 w 156729"/>
                              <a:gd name="connsiteY158" fmla="*/ 17318 h 267565"/>
                              <a:gd name="connsiteX159" fmla="*/ 150668 w 156729"/>
                              <a:gd name="connsiteY159" fmla="*/ 15587 h 267565"/>
                              <a:gd name="connsiteX160" fmla="*/ 152400 w 156729"/>
                              <a:gd name="connsiteY160" fmla="*/ 15587 h 267565"/>
                              <a:gd name="connsiteX161" fmla="*/ 154132 w 156729"/>
                              <a:gd name="connsiteY161" fmla="*/ 19050 h 267565"/>
                              <a:gd name="connsiteX162" fmla="*/ 154132 w 156729"/>
                              <a:gd name="connsiteY162" fmla="*/ 21648 h 267565"/>
                              <a:gd name="connsiteX163" fmla="*/ 154132 w 156729"/>
                              <a:gd name="connsiteY163" fmla="*/ 64943 h 267565"/>
                              <a:gd name="connsiteX164" fmla="*/ 154998 w 156729"/>
                              <a:gd name="connsiteY164" fmla="*/ 143741 h 267565"/>
                              <a:gd name="connsiteX165" fmla="*/ 154998 w 156729"/>
                              <a:gd name="connsiteY165" fmla="*/ 170584 h 267565"/>
                              <a:gd name="connsiteX166" fmla="*/ 154998 w 156729"/>
                              <a:gd name="connsiteY166" fmla="*/ 183573 h 267565"/>
                              <a:gd name="connsiteX167" fmla="*/ 154998 w 156729"/>
                              <a:gd name="connsiteY167" fmla="*/ 195696 h 267565"/>
                              <a:gd name="connsiteX168" fmla="*/ 156730 w 156729"/>
                              <a:gd name="connsiteY168" fmla="*/ 210416 h 267565"/>
                              <a:gd name="connsiteX169" fmla="*/ 156730 w 156729"/>
                              <a:gd name="connsiteY169" fmla="*/ 217343 h 267565"/>
                              <a:gd name="connsiteX170" fmla="*/ 156730 w 156729"/>
                              <a:gd name="connsiteY170" fmla="*/ 244186 h 267565"/>
                              <a:gd name="connsiteX171" fmla="*/ 156730 w 156729"/>
                              <a:gd name="connsiteY171" fmla="*/ 263236 h 267565"/>
                              <a:gd name="connsiteX172" fmla="*/ 154132 w 156729"/>
                              <a:gd name="connsiteY172" fmla="*/ 267566 h 267565"/>
                              <a:gd name="connsiteX173" fmla="*/ 146339 w 156729"/>
                              <a:gd name="connsiteY173" fmla="*/ 266700 h 267565"/>
                              <a:gd name="connsiteX174" fmla="*/ 116032 w 156729"/>
                              <a:gd name="connsiteY174" fmla="*/ 266700 h 267565"/>
                              <a:gd name="connsiteX175" fmla="*/ 113434 w 156729"/>
                              <a:gd name="connsiteY175" fmla="*/ 264968 h 267565"/>
                              <a:gd name="connsiteX176" fmla="*/ 113434 w 156729"/>
                              <a:gd name="connsiteY176" fmla="*/ 264102 h 267565"/>
                              <a:gd name="connsiteX177" fmla="*/ 110836 w 156729"/>
                              <a:gd name="connsiteY177" fmla="*/ 264968 h 267565"/>
                              <a:gd name="connsiteX178" fmla="*/ 110836 w 156729"/>
                              <a:gd name="connsiteY178" fmla="*/ 264968 h 2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Lst>
                            <a:rect l="l" t="t" r="r" b="b"/>
                            <a:pathLst>
                              <a:path w="156729" h="267565">
                                <a:moveTo>
                                  <a:pt x="44161" y="38100"/>
                                </a:moveTo>
                                <a:cubicBezTo>
                                  <a:pt x="44161" y="53686"/>
                                  <a:pt x="45893" y="74468"/>
                                  <a:pt x="45893" y="96116"/>
                                </a:cubicBezTo>
                                <a:lnTo>
                                  <a:pt x="45893" y="108239"/>
                                </a:lnTo>
                                <a:cubicBezTo>
                                  <a:pt x="53686" y="108239"/>
                                  <a:pt x="60614" y="107373"/>
                                  <a:pt x="67541" y="107373"/>
                                </a:cubicBezTo>
                                <a:cubicBezTo>
                                  <a:pt x="77066" y="107373"/>
                                  <a:pt x="86591" y="107373"/>
                                  <a:pt x="96982" y="107373"/>
                                </a:cubicBezTo>
                                <a:cubicBezTo>
                                  <a:pt x="97848" y="85725"/>
                                  <a:pt x="98714" y="64077"/>
                                  <a:pt x="98714" y="40698"/>
                                </a:cubicBezTo>
                                <a:cubicBezTo>
                                  <a:pt x="98714" y="29441"/>
                                  <a:pt x="98714" y="17318"/>
                                  <a:pt x="98714" y="5196"/>
                                </a:cubicBezTo>
                                <a:cubicBezTo>
                                  <a:pt x="104775" y="2598"/>
                                  <a:pt x="111702" y="2598"/>
                                  <a:pt x="119495" y="2598"/>
                                </a:cubicBezTo>
                                <a:cubicBezTo>
                                  <a:pt x="126423" y="2598"/>
                                  <a:pt x="142009" y="2598"/>
                                  <a:pt x="142009" y="6927"/>
                                </a:cubicBezTo>
                                <a:cubicBezTo>
                                  <a:pt x="142009" y="7793"/>
                                  <a:pt x="142009" y="8659"/>
                                  <a:pt x="141143" y="10391"/>
                                </a:cubicBezTo>
                                <a:cubicBezTo>
                                  <a:pt x="141143" y="14721"/>
                                  <a:pt x="141143" y="17318"/>
                                  <a:pt x="141143" y="20782"/>
                                </a:cubicBezTo>
                                <a:cubicBezTo>
                                  <a:pt x="141143" y="27709"/>
                                  <a:pt x="141143" y="34636"/>
                                  <a:pt x="141143" y="42429"/>
                                </a:cubicBezTo>
                                <a:cubicBezTo>
                                  <a:pt x="141143" y="69273"/>
                                  <a:pt x="142875" y="100446"/>
                                  <a:pt x="142875" y="131618"/>
                                </a:cubicBezTo>
                                <a:lnTo>
                                  <a:pt x="142875" y="158462"/>
                                </a:lnTo>
                                <a:cubicBezTo>
                                  <a:pt x="142875" y="162791"/>
                                  <a:pt x="142875" y="167121"/>
                                  <a:pt x="142875" y="171450"/>
                                </a:cubicBezTo>
                                <a:lnTo>
                                  <a:pt x="142875" y="183573"/>
                                </a:lnTo>
                                <a:cubicBezTo>
                                  <a:pt x="142875" y="188768"/>
                                  <a:pt x="142875" y="194830"/>
                                  <a:pt x="144607" y="206087"/>
                                </a:cubicBezTo>
                                <a:cubicBezTo>
                                  <a:pt x="144607" y="214746"/>
                                  <a:pt x="144607" y="224270"/>
                                  <a:pt x="144607" y="232930"/>
                                </a:cubicBezTo>
                                <a:lnTo>
                                  <a:pt x="144607" y="247650"/>
                                </a:lnTo>
                                <a:cubicBezTo>
                                  <a:pt x="144607" y="251980"/>
                                  <a:pt x="145473" y="256309"/>
                                  <a:pt x="140277" y="256309"/>
                                </a:cubicBezTo>
                                <a:cubicBezTo>
                                  <a:pt x="137680" y="256309"/>
                                  <a:pt x="135948" y="255443"/>
                                  <a:pt x="134216" y="255443"/>
                                </a:cubicBezTo>
                                <a:cubicBezTo>
                                  <a:pt x="127289" y="255443"/>
                                  <a:pt x="121227" y="255443"/>
                                  <a:pt x="113434" y="255443"/>
                                </a:cubicBezTo>
                                <a:cubicBezTo>
                                  <a:pt x="106507" y="255443"/>
                                  <a:pt x="98714" y="257175"/>
                                  <a:pt x="98714" y="246784"/>
                                </a:cubicBezTo>
                                <a:cubicBezTo>
                                  <a:pt x="98714" y="242455"/>
                                  <a:pt x="98714" y="238125"/>
                                  <a:pt x="98714" y="234661"/>
                                </a:cubicBezTo>
                                <a:lnTo>
                                  <a:pt x="98714" y="220807"/>
                                </a:lnTo>
                                <a:cubicBezTo>
                                  <a:pt x="98714" y="211282"/>
                                  <a:pt x="98714" y="200891"/>
                                  <a:pt x="98714" y="191366"/>
                                </a:cubicBezTo>
                                <a:cubicBezTo>
                                  <a:pt x="98714" y="178377"/>
                                  <a:pt x="98714" y="165389"/>
                                  <a:pt x="98714" y="151534"/>
                                </a:cubicBezTo>
                                <a:cubicBezTo>
                                  <a:pt x="94384" y="151534"/>
                                  <a:pt x="89189" y="151534"/>
                                  <a:pt x="84859" y="151534"/>
                                </a:cubicBezTo>
                                <a:cubicBezTo>
                                  <a:pt x="73602" y="151534"/>
                                  <a:pt x="61480" y="151534"/>
                                  <a:pt x="48491" y="150668"/>
                                </a:cubicBezTo>
                                <a:cubicBezTo>
                                  <a:pt x="47625" y="157596"/>
                                  <a:pt x="48491" y="166255"/>
                                  <a:pt x="46759" y="173182"/>
                                </a:cubicBezTo>
                                <a:cubicBezTo>
                                  <a:pt x="46759" y="183573"/>
                                  <a:pt x="46759" y="194830"/>
                                  <a:pt x="46759" y="208684"/>
                                </a:cubicBezTo>
                                <a:cubicBezTo>
                                  <a:pt x="46759" y="219941"/>
                                  <a:pt x="46759" y="231198"/>
                                  <a:pt x="46759" y="243321"/>
                                </a:cubicBezTo>
                                <a:cubicBezTo>
                                  <a:pt x="46759" y="247650"/>
                                  <a:pt x="46759" y="246784"/>
                                  <a:pt x="46759" y="251114"/>
                                </a:cubicBezTo>
                                <a:cubicBezTo>
                                  <a:pt x="46759" y="256309"/>
                                  <a:pt x="30307" y="255443"/>
                                  <a:pt x="24245" y="255443"/>
                                </a:cubicBezTo>
                                <a:cubicBezTo>
                                  <a:pt x="17318" y="255443"/>
                                  <a:pt x="10391" y="255443"/>
                                  <a:pt x="3464" y="254577"/>
                                </a:cubicBezTo>
                                <a:cubicBezTo>
                                  <a:pt x="3464" y="253712"/>
                                  <a:pt x="2598" y="252846"/>
                                  <a:pt x="1732" y="252846"/>
                                </a:cubicBezTo>
                                <a:cubicBezTo>
                                  <a:pt x="866" y="235527"/>
                                  <a:pt x="0" y="219941"/>
                                  <a:pt x="0" y="203489"/>
                                </a:cubicBezTo>
                                <a:cubicBezTo>
                                  <a:pt x="0" y="193964"/>
                                  <a:pt x="1732" y="184439"/>
                                  <a:pt x="1732" y="174048"/>
                                </a:cubicBezTo>
                                <a:cubicBezTo>
                                  <a:pt x="1732" y="169718"/>
                                  <a:pt x="1732" y="164523"/>
                                  <a:pt x="1732" y="160193"/>
                                </a:cubicBezTo>
                                <a:cubicBezTo>
                                  <a:pt x="1732" y="156730"/>
                                  <a:pt x="2598" y="153266"/>
                                  <a:pt x="2598" y="150668"/>
                                </a:cubicBezTo>
                                <a:cubicBezTo>
                                  <a:pt x="2598" y="144607"/>
                                  <a:pt x="2598" y="139411"/>
                                  <a:pt x="2598" y="133350"/>
                                </a:cubicBezTo>
                                <a:lnTo>
                                  <a:pt x="2598" y="112568"/>
                                </a:lnTo>
                                <a:cubicBezTo>
                                  <a:pt x="2598" y="101311"/>
                                  <a:pt x="1732" y="90920"/>
                                  <a:pt x="1732" y="80530"/>
                                </a:cubicBezTo>
                                <a:cubicBezTo>
                                  <a:pt x="1732" y="73602"/>
                                  <a:pt x="2598" y="65809"/>
                                  <a:pt x="2598" y="58016"/>
                                </a:cubicBezTo>
                                <a:cubicBezTo>
                                  <a:pt x="2598" y="51955"/>
                                  <a:pt x="2598" y="47625"/>
                                  <a:pt x="2598" y="41564"/>
                                </a:cubicBezTo>
                                <a:cubicBezTo>
                                  <a:pt x="2598" y="37234"/>
                                  <a:pt x="3464" y="32905"/>
                                  <a:pt x="3464" y="29441"/>
                                </a:cubicBezTo>
                                <a:lnTo>
                                  <a:pt x="3464" y="13855"/>
                                </a:lnTo>
                                <a:cubicBezTo>
                                  <a:pt x="3464" y="9525"/>
                                  <a:pt x="3464" y="6061"/>
                                  <a:pt x="2598" y="1732"/>
                                </a:cubicBezTo>
                                <a:cubicBezTo>
                                  <a:pt x="5196" y="1732"/>
                                  <a:pt x="6927" y="866"/>
                                  <a:pt x="8659" y="866"/>
                                </a:cubicBezTo>
                                <a:lnTo>
                                  <a:pt x="8659" y="866"/>
                                </a:lnTo>
                                <a:cubicBezTo>
                                  <a:pt x="8659" y="866"/>
                                  <a:pt x="16452" y="0"/>
                                  <a:pt x="22514" y="0"/>
                                </a:cubicBezTo>
                                <a:cubicBezTo>
                                  <a:pt x="28575" y="0"/>
                                  <a:pt x="39832" y="0"/>
                                  <a:pt x="45027" y="3464"/>
                                </a:cubicBezTo>
                                <a:cubicBezTo>
                                  <a:pt x="45027" y="16452"/>
                                  <a:pt x="44161" y="26843"/>
                                  <a:pt x="44161" y="38100"/>
                                </a:cubicBezTo>
                                <a:close/>
                                <a:moveTo>
                                  <a:pt x="6061" y="14721"/>
                                </a:moveTo>
                                <a:cubicBezTo>
                                  <a:pt x="6061" y="18184"/>
                                  <a:pt x="6061" y="20782"/>
                                  <a:pt x="6061" y="25111"/>
                                </a:cubicBezTo>
                                <a:cubicBezTo>
                                  <a:pt x="6061" y="29441"/>
                                  <a:pt x="6927" y="32905"/>
                                  <a:pt x="6927" y="35502"/>
                                </a:cubicBezTo>
                                <a:cubicBezTo>
                                  <a:pt x="6061" y="42429"/>
                                  <a:pt x="6061" y="41564"/>
                                  <a:pt x="6061" y="44161"/>
                                </a:cubicBezTo>
                                <a:cubicBezTo>
                                  <a:pt x="6061" y="49357"/>
                                  <a:pt x="6061" y="53686"/>
                                  <a:pt x="6061" y="58882"/>
                                </a:cubicBezTo>
                                <a:cubicBezTo>
                                  <a:pt x="6061" y="63212"/>
                                  <a:pt x="6061" y="67541"/>
                                  <a:pt x="5196" y="71005"/>
                                </a:cubicBezTo>
                                <a:cubicBezTo>
                                  <a:pt x="5196" y="74468"/>
                                  <a:pt x="5196" y="77932"/>
                                  <a:pt x="5196" y="81395"/>
                                </a:cubicBezTo>
                                <a:cubicBezTo>
                                  <a:pt x="5196" y="83993"/>
                                  <a:pt x="5196" y="87457"/>
                                  <a:pt x="5196" y="90054"/>
                                </a:cubicBezTo>
                                <a:cubicBezTo>
                                  <a:pt x="6061" y="101311"/>
                                  <a:pt x="6061" y="111702"/>
                                  <a:pt x="6061" y="122959"/>
                                </a:cubicBezTo>
                                <a:lnTo>
                                  <a:pt x="6061" y="145473"/>
                                </a:lnTo>
                                <a:cubicBezTo>
                                  <a:pt x="6061" y="148936"/>
                                  <a:pt x="6061" y="151534"/>
                                  <a:pt x="6061" y="154998"/>
                                </a:cubicBezTo>
                                <a:cubicBezTo>
                                  <a:pt x="4330" y="168852"/>
                                  <a:pt x="4330" y="183573"/>
                                  <a:pt x="4330" y="200891"/>
                                </a:cubicBezTo>
                                <a:cubicBezTo>
                                  <a:pt x="4330" y="218209"/>
                                  <a:pt x="6061" y="236393"/>
                                  <a:pt x="6061" y="251114"/>
                                </a:cubicBezTo>
                                <a:cubicBezTo>
                                  <a:pt x="14721" y="251114"/>
                                  <a:pt x="20782" y="251980"/>
                                  <a:pt x="27709" y="251980"/>
                                </a:cubicBezTo>
                                <a:cubicBezTo>
                                  <a:pt x="32039" y="251980"/>
                                  <a:pt x="37234" y="251980"/>
                                  <a:pt x="43295" y="251114"/>
                                </a:cubicBezTo>
                                <a:cubicBezTo>
                                  <a:pt x="43295" y="250248"/>
                                  <a:pt x="43295" y="247650"/>
                                  <a:pt x="43295" y="245052"/>
                                </a:cubicBezTo>
                                <a:cubicBezTo>
                                  <a:pt x="43295" y="244186"/>
                                  <a:pt x="43295" y="243321"/>
                                  <a:pt x="43295" y="243321"/>
                                </a:cubicBezTo>
                                <a:lnTo>
                                  <a:pt x="43295" y="243321"/>
                                </a:lnTo>
                                <a:cubicBezTo>
                                  <a:pt x="43295" y="238991"/>
                                  <a:pt x="43295" y="236393"/>
                                  <a:pt x="43295" y="232930"/>
                                </a:cubicBezTo>
                                <a:cubicBezTo>
                                  <a:pt x="43295" y="226002"/>
                                  <a:pt x="43295" y="220807"/>
                                  <a:pt x="43295" y="213880"/>
                                </a:cubicBezTo>
                                <a:lnTo>
                                  <a:pt x="43295" y="191366"/>
                                </a:lnTo>
                                <a:cubicBezTo>
                                  <a:pt x="43295" y="177511"/>
                                  <a:pt x="43295" y="163657"/>
                                  <a:pt x="45027" y="148936"/>
                                </a:cubicBezTo>
                                <a:cubicBezTo>
                                  <a:pt x="49357" y="148936"/>
                                  <a:pt x="53686" y="148071"/>
                                  <a:pt x="58016" y="148071"/>
                                </a:cubicBezTo>
                                <a:cubicBezTo>
                                  <a:pt x="64077" y="148071"/>
                                  <a:pt x="70139" y="148936"/>
                                  <a:pt x="75334" y="148936"/>
                                </a:cubicBezTo>
                                <a:cubicBezTo>
                                  <a:pt x="79664" y="148936"/>
                                  <a:pt x="82261" y="148936"/>
                                  <a:pt x="85725" y="148071"/>
                                </a:cubicBezTo>
                                <a:cubicBezTo>
                                  <a:pt x="90920" y="148071"/>
                                  <a:pt x="96116" y="148071"/>
                                  <a:pt x="100446" y="149802"/>
                                </a:cubicBezTo>
                                <a:cubicBezTo>
                                  <a:pt x="100446" y="172316"/>
                                  <a:pt x="101311" y="180975"/>
                                  <a:pt x="101311" y="183573"/>
                                </a:cubicBezTo>
                                <a:cubicBezTo>
                                  <a:pt x="101311" y="187902"/>
                                  <a:pt x="99580" y="251980"/>
                                  <a:pt x="101311" y="251980"/>
                                </a:cubicBezTo>
                                <a:cubicBezTo>
                                  <a:pt x="114300" y="251980"/>
                                  <a:pt x="129020" y="251980"/>
                                  <a:pt x="139411" y="251980"/>
                                </a:cubicBezTo>
                                <a:lnTo>
                                  <a:pt x="139411" y="208684"/>
                                </a:lnTo>
                                <a:cubicBezTo>
                                  <a:pt x="139411" y="196561"/>
                                  <a:pt x="138545" y="186170"/>
                                  <a:pt x="138545" y="173182"/>
                                </a:cubicBezTo>
                                <a:cubicBezTo>
                                  <a:pt x="138545" y="157596"/>
                                  <a:pt x="138545" y="143741"/>
                                  <a:pt x="138545" y="128155"/>
                                </a:cubicBezTo>
                                <a:cubicBezTo>
                                  <a:pt x="138545" y="116898"/>
                                  <a:pt x="137680" y="105641"/>
                                  <a:pt x="137680" y="93518"/>
                                </a:cubicBezTo>
                                <a:lnTo>
                                  <a:pt x="137680" y="75334"/>
                                </a:lnTo>
                                <a:cubicBezTo>
                                  <a:pt x="137680" y="72736"/>
                                  <a:pt x="137680" y="69273"/>
                                  <a:pt x="137680" y="66675"/>
                                </a:cubicBezTo>
                                <a:cubicBezTo>
                                  <a:pt x="137680" y="53686"/>
                                  <a:pt x="135948" y="37234"/>
                                  <a:pt x="135948" y="22514"/>
                                </a:cubicBezTo>
                                <a:cubicBezTo>
                                  <a:pt x="135948" y="17318"/>
                                  <a:pt x="135948" y="12123"/>
                                  <a:pt x="136814" y="6927"/>
                                </a:cubicBezTo>
                                <a:cubicBezTo>
                                  <a:pt x="129886" y="6927"/>
                                  <a:pt x="125557" y="5196"/>
                                  <a:pt x="118630" y="5196"/>
                                </a:cubicBezTo>
                                <a:cubicBezTo>
                                  <a:pt x="112568" y="5196"/>
                                  <a:pt x="106507" y="6061"/>
                                  <a:pt x="100446" y="6927"/>
                                </a:cubicBezTo>
                                <a:cubicBezTo>
                                  <a:pt x="100446" y="18184"/>
                                  <a:pt x="100446" y="28575"/>
                                  <a:pt x="100446" y="38966"/>
                                </a:cubicBezTo>
                                <a:cubicBezTo>
                                  <a:pt x="100446" y="47625"/>
                                  <a:pt x="100446" y="56284"/>
                                  <a:pt x="100446" y="64943"/>
                                </a:cubicBezTo>
                                <a:lnTo>
                                  <a:pt x="100446" y="78798"/>
                                </a:lnTo>
                                <a:cubicBezTo>
                                  <a:pt x="100446" y="83127"/>
                                  <a:pt x="99580" y="84859"/>
                                  <a:pt x="99580" y="88323"/>
                                </a:cubicBezTo>
                                <a:cubicBezTo>
                                  <a:pt x="99580" y="90920"/>
                                  <a:pt x="99580" y="92652"/>
                                  <a:pt x="99580" y="95250"/>
                                </a:cubicBezTo>
                                <a:cubicBezTo>
                                  <a:pt x="99580" y="99580"/>
                                  <a:pt x="97848" y="102177"/>
                                  <a:pt x="97848" y="105641"/>
                                </a:cubicBezTo>
                                <a:cubicBezTo>
                                  <a:pt x="97848" y="106507"/>
                                  <a:pt x="97848" y="107373"/>
                                  <a:pt x="97848" y="108239"/>
                                </a:cubicBezTo>
                                <a:cubicBezTo>
                                  <a:pt x="97848" y="108239"/>
                                  <a:pt x="97848" y="109105"/>
                                  <a:pt x="97848" y="109105"/>
                                </a:cubicBezTo>
                                <a:cubicBezTo>
                                  <a:pt x="86591" y="109105"/>
                                  <a:pt x="76200" y="109105"/>
                                  <a:pt x="65809" y="109105"/>
                                </a:cubicBezTo>
                                <a:cubicBezTo>
                                  <a:pt x="58016" y="109105"/>
                                  <a:pt x="50223" y="109105"/>
                                  <a:pt x="41564" y="109971"/>
                                </a:cubicBezTo>
                                <a:cubicBezTo>
                                  <a:pt x="41564" y="109105"/>
                                  <a:pt x="41564" y="108239"/>
                                  <a:pt x="39832" y="107373"/>
                                </a:cubicBezTo>
                                <a:cubicBezTo>
                                  <a:pt x="39832" y="81395"/>
                                  <a:pt x="38100" y="59748"/>
                                  <a:pt x="38100" y="36368"/>
                                </a:cubicBezTo>
                                <a:cubicBezTo>
                                  <a:pt x="38100" y="25977"/>
                                  <a:pt x="38100" y="16452"/>
                                  <a:pt x="39832" y="6061"/>
                                </a:cubicBezTo>
                                <a:cubicBezTo>
                                  <a:pt x="33770" y="4330"/>
                                  <a:pt x="26843" y="4330"/>
                                  <a:pt x="19916" y="4330"/>
                                </a:cubicBezTo>
                                <a:cubicBezTo>
                                  <a:pt x="14721" y="4330"/>
                                  <a:pt x="8659" y="5196"/>
                                  <a:pt x="3464" y="6061"/>
                                </a:cubicBezTo>
                                <a:cubicBezTo>
                                  <a:pt x="6061" y="9525"/>
                                  <a:pt x="6061" y="12123"/>
                                  <a:pt x="6061" y="14721"/>
                                </a:cubicBezTo>
                                <a:close/>
                                <a:moveTo>
                                  <a:pt x="14721" y="265834"/>
                                </a:moveTo>
                                <a:cubicBezTo>
                                  <a:pt x="14721" y="264968"/>
                                  <a:pt x="14721" y="264102"/>
                                  <a:pt x="16452" y="264102"/>
                                </a:cubicBezTo>
                                <a:lnTo>
                                  <a:pt x="16452" y="264102"/>
                                </a:lnTo>
                                <a:cubicBezTo>
                                  <a:pt x="17318" y="264102"/>
                                  <a:pt x="18184" y="264102"/>
                                  <a:pt x="18184" y="265834"/>
                                </a:cubicBezTo>
                                <a:cubicBezTo>
                                  <a:pt x="32039" y="265834"/>
                                  <a:pt x="40698" y="266700"/>
                                  <a:pt x="55418" y="265834"/>
                                </a:cubicBezTo>
                                <a:cubicBezTo>
                                  <a:pt x="55418" y="264102"/>
                                  <a:pt x="54552" y="259773"/>
                                  <a:pt x="55418" y="257175"/>
                                </a:cubicBezTo>
                                <a:lnTo>
                                  <a:pt x="55418" y="255443"/>
                                </a:lnTo>
                                <a:cubicBezTo>
                                  <a:pt x="54552" y="244186"/>
                                  <a:pt x="55418" y="235527"/>
                                  <a:pt x="55418" y="226002"/>
                                </a:cubicBezTo>
                                <a:cubicBezTo>
                                  <a:pt x="55418" y="206952"/>
                                  <a:pt x="54552" y="186170"/>
                                  <a:pt x="57150" y="164523"/>
                                </a:cubicBezTo>
                                <a:cubicBezTo>
                                  <a:pt x="57150" y="161925"/>
                                  <a:pt x="58882" y="160193"/>
                                  <a:pt x="61480" y="160193"/>
                                </a:cubicBezTo>
                                <a:cubicBezTo>
                                  <a:pt x="69273" y="159327"/>
                                  <a:pt x="77066" y="159327"/>
                                  <a:pt x="84859" y="160193"/>
                                </a:cubicBezTo>
                                <a:cubicBezTo>
                                  <a:pt x="85725" y="160193"/>
                                  <a:pt x="87457" y="160193"/>
                                  <a:pt x="90055" y="160193"/>
                                </a:cubicBezTo>
                                <a:cubicBezTo>
                                  <a:pt x="90920" y="160193"/>
                                  <a:pt x="91786" y="161059"/>
                                  <a:pt x="91786" y="161925"/>
                                </a:cubicBezTo>
                                <a:cubicBezTo>
                                  <a:pt x="91786" y="162791"/>
                                  <a:pt x="91786" y="163657"/>
                                  <a:pt x="90055" y="163657"/>
                                </a:cubicBezTo>
                                <a:cubicBezTo>
                                  <a:pt x="80529" y="163657"/>
                                  <a:pt x="70139" y="163657"/>
                                  <a:pt x="60614" y="162791"/>
                                </a:cubicBezTo>
                                <a:cubicBezTo>
                                  <a:pt x="59748" y="169718"/>
                                  <a:pt x="60614" y="178377"/>
                                  <a:pt x="58882" y="185305"/>
                                </a:cubicBezTo>
                                <a:cubicBezTo>
                                  <a:pt x="58882" y="195696"/>
                                  <a:pt x="58882" y="206952"/>
                                  <a:pt x="58882" y="220807"/>
                                </a:cubicBezTo>
                                <a:cubicBezTo>
                                  <a:pt x="58882" y="229466"/>
                                  <a:pt x="58016" y="238991"/>
                                  <a:pt x="58016" y="246784"/>
                                </a:cubicBezTo>
                                <a:cubicBezTo>
                                  <a:pt x="58882" y="252846"/>
                                  <a:pt x="59748" y="258041"/>
                                  <a:pt x="58882" y="264102"/>
                                </a:cubicBezTo>
                                <a:cubicBezTo>
                                  <a:pt x="58882" y="264968"/>
                                  <a:pt x="58882" y="264968"/>
                                  <a:pt x="58016" y="265834"/>
                                </a:cubicBezTo>
                                <a:cubicBezTo>
                                  <a:pt x="57150" y="265834"/>
                                  <a:pt x="57150" y="266700"/>
                                  <a:pt x="56284" y="266700"/>
                                </a:cubicBezTo>
                                <a:cubicBezTo>
                                  <a:pt x="44161" y="267566"/>
                                  <a:pt x="31173" y="267566"/>
                                  <a:pt x="17318" y="266700"/>
                                </a:cubicBezTo>
                                <a:cubicBezTo>
                                  <a:pt x="16452" y="266700"/>
                                  <a:pt x="16452" y="266700"/>
                                  <a:pt x="15586" y="265834"/>
                                </a:cubicBezTo>
                                <a:cubicBezTo>
                                  <a:pt x="15586" y="266700"/>
                                  <a:pt x="14721" y="266700"/>
                                  <a:pt x="14721" y="265834"/>
                                </a:cubicBezTo>
                                <a:lnTo>
                                  <a:pt x="14721" y="265834"/>
                                </a:lnTo>
                                <a:close/>
                                <a:moveTo>
                                  <a:pt x="57150" y="53686"/>
                                </a:moveTo>
                                <a:cubicBezTo>
                                  <a:pt x="57150" y="63212"/>
                                  <a:pt x="57150" y="76200"/>
                                  <a:pt x="58016" y="89189"/>
                                </a:cubicBezTo>
                                <a:cubicBezTo>
                                  <a:pt x="58016" y="91786"/>
                                  <a:pt x="58882" y="95250"/>
                                  <a:pt x="58882" y="98714"/>
                                </a:cubicBezTo>
                                <a:cubicBezTo>
                                  <a:pt x="58882" y="99580"/>
                                  <a:pt x="58016" y="100446"/>
                                  <a:pt x="57150" y="100446"/>
                                </a:cubicBezTo>
                                <a:cubicBezTo>
                                  <a:pt x="56284" y="100446"/>
                                  <a:pt x="55418" y="99580"/>
                                  <a:pt x="55418" y="98714"/>
                                </a:cubicBezTo>
                                <a:lnTo>
                                  <a:pt x="54552" y="58016"/>
                                </a:lnTo>
                                <a:cubicBezTo>
                                  <a:pt x="53686" y="45893"/>
                                  <a:pt x="54552" y="32905"/>
                                  <a:pt x="55418" y="20782"/>
                                </a:cubicBezTo>
                                <a:lnTo>
                                  <a:pt x="53686" y="20782"/>
                                </a:lnTo>
                                <a:cubicBezTo>
                                  <a:pt x="52821" y="20782"/>
                                  <a:pt x="51955" y="19916"/>
                                  <a:pt x="51955" y="19050"/>
                                </a:cubicBezTo>
                                <a:cubicBezTo>
                                  <a:pt x="51955" y="18184"/>
                                  <a:pt x="52821" y="17318"/>
                                  <a:pt x="53686" y="17318"/>
                                </a:cubicBezTo>
                                <a:cubicBezTo>
                                  <a:pt x="53686" y="17318"/>
                                  <a:pt x="54552" y="17318"/>
                                  <a:pt x="54552" y="17318"/>
                                </a:cubicBezTo>
                                <a:cubicBezTo>
                                  <a:pt x="56284" y="18184"/>
                                  <a:pt x="57150" y="19050"/>
                                  <a:pt x="57150" y="21648"/>
                                </a:cubicBezTo>
                                <a:cubicBezTo>
                                  <a:pt x="56284" y="32039"/>
                                  <a:pt x="57150" y="41564"/>
                                  <a:pt x="57150" y="53686"/>
                                </a:cubicBezTo>
                                <a:close/>
                                <a:moveTo>
                                  <a:pt x="110836" y="264968"/>
                                </a:moveTo>
                                <a:cubicBezTo>
                                  <a:pt x="110836" y="264102"/>
                                  <a:pt x="110836" y="263236"/>
                                  <a:pt x="111702" y="263236"/>
                                </a:cubicBezTo>
                                <a:lnTo>
                                  <a:pt x="112568" y="263236"/>
                                </a:lnTo>
                                <a:cubicBezTo>
                                  <a:pt x="112568" y="263236"/>
                                  <a:pt x="113434" y="263236"/>
                                  <a:pt x="114300" y="264102"/>
                                </a:cubicBezTo>
                                <a:cubicBezTo>
                                  <a:pt x="114300" y="264102"/>
                                  <a:pt x="114300" y="264102"/>
                                  <a:pt x="114300" y="264102"/>
                                </a:cubicBezTo>
                                <a:cubicBezTo>
                                  <a:pt x="127289" y="264102"/>
                                  <a:pt x="142009" y="264102"/>
                                  <a:pt x="152400" y="264102"/>
                                </a:cubicBezTo>
                                <a:cubicBezTo>
                                  <a:pt x="152400" y="252846"/>
                                  <a:pt x="152400" y="238991"/>
                                  <a:pt x="152400" y="226868"/>
                                </a:cubicBezTo>
                                <a:cubicBezTo>
                                  <a:pt x="152400" y="213014"/>
                                  <a:pt x="151534" y="200025"/>
                                  <a:pt x="151534" y="186170"/>
                                </a:cubicBezTo>
                                <a:cubicBezTo>
                                  <a:pt x="151534" y="159327"/>
                                  <a:pt x="152400" y="135082"/>
                                  <a:pt x="151534" y="106507"/>
                                </a:cubicBezTo>
                                <a:lnTo>
                                  <a:pt x="151534" y="88323"/>
                                </a:lnTo>
                                <a:cubicBezTo>
                                  <a:pt x="152400" y="69273"/>
                                  <a:pt x="149802" y="40698"/>
                                  <a:pt x="151534" y="19050"/>
                                </a:cubicBezTo>
                                <a:lnTo>
                                  <a:pt x="150668" y="19050"/>
                                </a:lnTo>
                                <a:cubicBezTo>
                                  <a:pt x="149802" y="19050"/>
                                  <a:pt x="148936" y="18184"/>
                                  <a:pt x="148936" y="17318"/>
                                </a:cubicBezTo>
                                <a:cubicBezTo>
                                  <a:pt x="148936" y="16452"/>
                                  <a:pt x="149802" y="15587"/>
                                  <a:pt x="150668" y="15587"/>
                                </a:cubicBezTo>
                                <a:lnTo>
                                  <a:pt x="152400" y="15587"/>
                                </a:lnTo>
                                <a:cubicBezTo>
                                  <a:pt x="154132" y="15587"/>
                                  <a:pt x="154998" y="17318"/>
                                  <a:pt x="154132" y="19050"/>
                                </a:cubicBezTo>
                                <a:cubicBezTo>
                                  <a:pt x="154132" y="19916"/>
                                  <a:pt x="154998" y="20782"/>
                                  <a:pt x="154132" y="21648"/>
                                </a:cubicBezTo>
                                <a:cubicBezTo>
                                  <a:pt x="154998" y="35502"/>
                                  <a:pt x="153266" y="50223"/>
                                  <a:pt x="154132" y="64943"/>
                                </a:cubicBezTo>
                                <a:cubicBezTo>
                                  <a:pt x="154998" y="89189"/>
                                  <a:pt x="154998" y="116898"/>
                                  <a:pt x="154998" y="143741"/>
                                </a:cubicBezTo>
                                <a:lnTo>
                                  <a:pt x="154998" y="170584"/>
                                </a:lnTo>
                                <a:cubicBezTo>
                                  <a:pt x="154998" y="174914"/>
                                  <a:pt x="154998" y="179243"/>
                                  <a:pt x="154998" y="183573"/>
                                </a:cubicBezTo>
                                <a:cubicBezTo>
                                  <a:pt x="154998" y="187902"/>
                                  <a:pt x="154998" y="192232"/>
                                  <a:pt x="154998" y="195696"/>
                                </a:cubicBezTo>
                                <a:cubicBezTo>
                                  <a:pt x="154998" y="198293"/>
                                  <a:pt x="154998" y="200891"/>
                                  <a:pt x="156730" y="210416"/>
                                </a:cubicBezTo>
                                <a:cubicBezTo>
                                  <a:pt x="156730" y="213014"/>
                                  <a:pt x="156730" y="214746"/>
                                  <a:pt x="156730" y="217343"/>
                                </a:cubicBezTo>
                                <a:cubicBezTo>
                                  <a:pt x="156730" y="226002"/>
                                  <a:pt x="156730" y="235527"/>
                                  <a:pt x="156730" y="244186"/>
                                </a:cubicBezTo>
                                <a:cubicBezTo>
                                  <a:pt x="156730" y="251114"/>
                                  <a:pt x="156730" y="257175"/>
                                  <a:pt x="156730" y="263236"/>
                                </a:cubicBezTo>
                                <a:cubicBezTo>
                                  <a:pt x="156730" y="265834"/>
                                  <a:pt x="155864" y="267566"/>
                                  <a:pt x="154132" y="267566"/>
                                </a:cubicBezTo>
                                <a:cubicBezTo>
                                  <a:pt x="151534" y="267566"/>
                                  <a:pt x="148936" y="266700"/>
                                  <a:pt x="146339" y="266700"/>
                                </a:cubicBezTo>
                                <a:cubicBezTo>
                                  <a:pt x="136814" y="266700"/>
                                  <a:pt x="127289" y="267566"/>
                                  <a:pt x="116032" y="266700"/>
                                </a:cubicBezTo>
                                <a:cubicBezTo>
                                  <a:pt x="115166" y="266700"/>
                                  <a:pt x="114300" y="266700"/>
                                  <a:pt x="113434" y="264968"/>
                                </a:cubicBezTo>
                                <a:cubicBezTo>
                                  <a:pt x="113434" y="264968"/>
                                  <a:pt x="113434" y="264968"/>
                                  <a:pt x="113434" y="264102"/>
                                </a:cubicBezTo>
                                <a:lnTo>
                                  <a:pt x="110836" y="264968"/>
                                </a:lnTo>
                                <a:lnTo>
                                  <a:pt x="110836" y="264968"/>
                                </a:lnTo>
                                <a:close/>
                              </a:path>
                            </a:pathLst>
                          </a:custGeom>
                          <a:solidFill>
                            <a:srgbClr val="000000"/>
                          </a:solidFill>
                          <a:ln w="8653" cap="flat">
                            <a:noFill/>
                            <a:prstDash val="solid"/>
                            <a:miter/>
                          </a:ln>
                        </wps:spPr>
                        <wps:bodyPr rtlCol="0" anchor="ctr"/>
                      </wps:wsp>
                      <wps:wsp>
                        <wps:cNvPr id="100563645" name="Freeform 100563645">
                          <a:extLst>
                            <a:ext uri="{FF2B5EF4-FFF2-40B4-BE49-F238E27FC236}">
                              <a16:creationId xmlns:a16="http://schemas.microsoft.com/office/drawing/2014/main" id="{1EB4DB31-AA10-B422-F2B1-21DF76E370EA}"/>
                            </a:ext>
                          </a:extLst>
                        </wps:cNvPr>
                        <wps:cNvSpPr/>
                        <wps:spPr>
                          <a:xfrm>
                            <a:off x="8164529" y="1157991"/>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4 h 268059"/>
                              <a:gd name="connsiteX4" fmla="*/ 131618 w 151534"/>
                              <a:gd name="connsiteY4" fmla="*/ 253123 h 268059"/>
                              <a:gd name="connsiteX5" fmla="*/ 87457 w 151534"/>
                              <a:gd name="connsiteY5" fmla="*/ 252257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9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1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8 h 268059"/>
                              <a:gd name="connsiteX64" fmla="*/ 63212 w 151534"/>
                              <a:gd name="connsiteY64" fmla="*/ 146616 h 268059"/>
                              <a:gd name="connsiteX65" fmla="*/ 68407 w 151534"/>
                              <a:gd name="connsiteY65" fmla="*/ 146616 h 268059"/>
                              <a:gd name="connsiteX66" fmla="*/ 69273 w 151534"/>
                              <a:gd name="connsiteY66" fmla="*/ 145750 h 268059"/>
                              <a:gd name="connsiteX67" fmla="*/ 79664 w 151534"/>
                              <a:gd name="connsiteY67" fmla="*/ 146616 h 268059"/>
                              <a:gd name="connsiteX68" fmla="*/ 96982 w 151534"/>
                              <a:gd name="connsiteY68" fmla="*/ 145750 h 268059"/>
                              <a:gd name="connsiteX69" fmla="*/ 110837 w 151534"/>
                              <a:gd name="connsiteY69" fmla="*/ 145750 h 268059"/>
                              <a:gd name="connsiteX70" fmla="*/ 114300 w 151534"/>
                              <a:gd name="connsiteY70" fmla="*/ 131895 h 268059"/>
                              <a:gd name="connsiteX71" fmla="*/ 112568 w 151534"/>
                              <a:gd name="connsiteY71" fmla="*/ 109382 h 268059"/>
                              <a:gd name="connsiteX72" fmla="*/ 103909 w 151534"/>
                              <a:gd name="connsiteY72" fmla="*/ 109382 h 268059"/>
                              <a:gd name="connsiteX73" fmla="*/ 90055 w 151534"/>
                              <a:gd name="connsiteY73" fmla="*/ 109382 h 268059"/>
                              <a:gd name="connsiteX74" fmla="*/ 81395 w 151534"/>
                              <a:gd name="connsiteY74" fmla="*/ 108516 h 268059"/>
                              <a:gd name="connsiteX75" fmla="*/ 63212 w 151534"/>
                              <a:gd name="connsiteY75" fmla="*/ 109382 h 268059"/>
                              <a:gd name="connsiteX76" fmla="*/ 44161 w 151534"/>
                              <a:gd name="connsiteY76" fmla="*/ 109382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9 h 268059"/>
                              <a:gd name="connsiteX86" fmla="*/ 135948 w 151534"/>
                              <a:gd name="connsiteY86" fmla="*/ 21925 h 268059"/>
                              <a:gd name="connsiteX87" fmla="*/ 134216 w 151534"/>
                              <a:gd name="connsiteY87" fmla="*/ 4607 h 268059"/>
                              <a:gd name="connsiteX88" fmla="*/ 52821 w 151534"/>
                              <a:gd name="connsiteY88" fmla="*/ 4607 h 268059"/>
                              <a:gd name="connsiteX89" fmla="*/ 32039 w 151534"/>
                              <a:gd name="connsiteY89" fmla="*/ 3741 h 268059"/>
                              <a:gd name="connsiteX90" fmla="*/ 5196 w 151534"/>
                              <a:gd name="connsiteY90" fmla="*/ 4607 h 268059"/>
                              <a:gd name="connsiteX91" fmla="*/ 5196 w 151534"/>
                              <a:gd name="connsiteY91" fmla="*/ 30584 h 268059"/>
                              <a:gd name="connsiteX92" fmla="*/ 5196 w 151534"/>
                              <a:gd name="connsiteY92" fmla="*/ 57427 h 268059"/>
                              <a:gd name="connsiteX93" fmla="*/ 5196 w 151534"/>
                              <a:gd name="connsiteY93" fmla="*/ 85136 h 268059"/>
                              <a:gd name="connsiteX94" fmla="*/ 4330 w 151534"/>
                              <a:gd name="connsiteY94" fmla="*/ 114577 h 268059"/>
                              <a:gd name="connsiteX95" fmla="*/ 5196 w 151534"/>
                              <a:gd name="connsiteY95" fmla="*/ 140555 h 268059"/>
                              <a:gd name="connsiteX96" fmla="*/ 4330 w 151534"/>
                              <a:gd name="connsiteY96" fmla="*/ 169995 h 268059"/>
                              <a:gd name="connsiteX97" fmla="*/ 5196 w 151534"/>
                              <a:gd name="connsiteY97" fmla="*/ 242732 h 268059"/>
                              <a:gd name="connsiteX98" fmla="*/ 5196 w 151534"/>
                              <a:gd name="connsiteY98" fmla="*/ 251391 h 268059"/>
                              <a:gd name="connsiteX99" fmla="*/ 22514 w 151534"/>
                              <a:gd name="connsiteY99" fmla="*/ 251391 h 268059"/>
                              <a:gd name="connsiteX100" fmla="*/ 35502 w 151534"/>
                              <a:gd name="connsiteY100" fmla="*/ 251391 h 268059"/>
                              <a:gd name="connsiteX101" fmla="*/ 81395 w 151534"/>
                              <a:gd name="connsiteY101" fmla="*/ 248793 h 268059"/>
                              <a:gd name="connsiteX102" fmla="*/ 132484 w 151534"/>
                              <a:gd name="connsiteY102" fmla="*/ 249659 h 268059"/>
                              <a:gd name="connsiteX103" fmla="*/ 135082 w 151534"/>
                              <a:gd name="connsiteY103" fmla="*/ 226279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8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7 w 151534"/>
                              <a:gd name="connsiteY118" fmla="*/ 266977 h 268059"/>
                              <a:gd name="connsiteX119" fmla="*/ 13855 w 151534"/>
                              <a:gd name="connsiteY119" fmla="*/ 264379 h 268059"/>
                              <a:gd name="connsiteX120" fmla="*/ 15587 w 151534"/>
                              <a:gd name="connsiteY120" fmla="*/ 262647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7 h 268059"/>
                              <a:gd name="connsiteX127" fmla="*/ 148071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9 w 151534"/>
                              <a:gd name="connsiteY135" fmla="*/ 55695 h 268059"/>
                              <a:gd name="connsiteX136" fmla="*/ 96982 w 151534"/>
                              <a:gd name="connsiteY136" fmla="*/ 55695 h 268059"/>
                              <a:gd name="connsiteX137" fmla="*/ 119496 w 151534"/>
                              <a:gd name="connsiteY137" fmla="*/ 55695 h 268059"/>
                              <a:gd name="connsiteX138" fmla="*/ 127289 w 151534"/>
                              <a:gd name="connsiteY138" fmla="*/ 55695 h 268059"/>
                              <a:gd name="connsiteX139" fmla="*/ 145473 w 151534"/>
                              <a:gd name="connsiteY139" fmla="*/ 56561 h 268059"/>
                              <a:gd name="connsiteX140" fmla="*/ 148071 w 151534"/>
                              <a:gd name="connsiteY140" fmla="*/ 34048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2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6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8 h 268059"/>
                              <a:gd name="connsiteX162" fmla="*/ 82261 w 151534"/>
                              <a:gd name="connsiteY162" fmla="*/ 158738 h 268059"/>
                              <a:gd name="connsiteX163" fmla="*/ 83127 w 151534"/>
                              <a:gd name="connsiteY163" fmla="*/ 157873 h 268059"/>
                              <a:gd name="connsiteX164" fmla="*/ 93518 w 151534"/>
                              <a:gd name="connsiteY164" fmla="*/ 158738 h 268059"/>
                              <a:gd name="connsiteX165" fmla="*/ 110837 w 151534"/>
                              <a:gd name="connsiteY165" fmla="*/ 157873 h 268059"/>
                              <a:gd name="connsiteX166" fmla="*/ 124691 w 151534"/>
                              <a:gd name="connsiteY166" fmla="*/ 157873 h 268059"/>
                              <a:gd name="connsiteX167" fmla="*/ 128155 w 151534"/>
                              <a:gd name="connsiteY167" fmla="*/ 144018 h 268059"/>
                              <a:gd name="connsiteX168" fmla="*/ 126423 w 151534"/>
                              <a:gd name="connsiteY168" fmla="*/ 121504 h 268059"/>
                              <a:gd name="connsiteX169" fmla="*/ 125557 w 151534"/>
                              <a:gd name="connsiteY169" fmla="*/ 120638 h 268059"/>
                              <a:gd name="connsiteX170" fmla="*/ 125557 w 151534"/>
                              <a:gd name="connsiteY170" fmla="*/ 119772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4"/>
                                  <a:pt x="133350" y="254854"/>
                                </a:cubicBezTo>
                                <a:cubicBezTo>
                                  <a:pt x="132484" y="254854"/>
                                  <a:pt x="131618" y="254854"/>
                                  <a:pt x="131618" y="253123"/>
                                </a:cubicBezTo>
                                <a:lnTo>
                                  <a:pt x="87457" y="252257"/>
                                </a:lnTo>
                                <a:cubicBezTo>
                                  <a:pt x="70139" y="252257"/>
                                  <a:pt x="50223" y="254854"/>
                                  <a:pt x="29441" y="254854"/>
                                </a:cubicBezTo>
                                <a:cubicBezTo>
                                  <a:pt x="21648" y="254854"/>
                                  <a:pt x="5196" y="256586"/>
                                  <a:pt x="1732" y="253123"/>
                                </a:cubicBezTo>
                                <a:cubicBezTo>
                                  <a:pt x="866" y="237536"/>
                                  <a:pt x="866" y="221950"/>
                                  <a:pt x="866" y="206363"/>
                                </a:cubicBezTo>
                                <a:lnTo>
                                  <a:pt x="866" y="194241"/>
                                </a:lnTo>
                                <a:cubicBezTo>
                                  <a:pt x="866" y="187314"/>
                                  <a:pt x="0" y="180386"/>
                                  <a:pt x="0" y="173459"/>
                                </a:cubicBezTo>
                                <a:cubicBezTo>
                                  <a:pt x="0" y="166532"/>
                                  <a:pt x="0" y="146616"/>
                                  <a:pt x="1732" y="144884"/>
                                </a:cubicBezTo>
                                <a:cubicBezTo>
                                  <a:pt x="1732" y="144884"/>
                                  <a:pt x="1732" y="144018"/>
                                  <a:pt x="1732" y="143152"/>
                                </a:cubicBezTo>
                                <a:cubicBezTo>
                                  <a:pt x="1732" y="142286"/>
                                  <a:pt x="1732" y="141420"/>
                                  <a:pt x="1732" y="139689"/>
                                </a:cubicBezTo>
                                <a:cubicBezTo>
                                  <a:pt x="1732" y="129298"/>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5"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7"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6"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4" y="214157"/>
                                  <a:pt x="109971" y="214157"/>
                                </a:cubicBezTo>
                                <a:cubicBezTo>
                                  <a:pt x="88323" y="214157"/>
                                  <a:pt x="70139" y="212425"/>
                                  <a:pt x="45893" y="212425"/>
                                </a:cubicBezTo>
                                <a:cubicBezTo>
                                  <a:pt x="41564" y="208095"/>
                                  <a:pt x="42429" y="193375"/>
                                  <a:pt x="42429" y="186448"/>
                                </a:cubicBezTo>
                                <a:cubicBezTo>
                                  <a:pt x="42429" y="173459"/>
                                  <a:pt x="43295" y="161336"/>
                                  <a:pt x="44161" y="148348"/>
                                </a:cubicBezTo>
                                <a:cubicBezTo>
                                  <a:pt x="52821" y="146616"/>
                                  <a:pt x="56284" y="146616"/>
                                  <a:pt x="63212" y="146616"/>
                                </a:cubicBezTo>
                                <a:cubicBezTo>
                                  <a:pt x="64943" y="146616"/>
                                  <a:pt x="66675" y="146616"/>
                                  <a:pt x="68407" y="146616"/>
                                </a:cubicBezTo>
                                <a:cubicBezTo>
                                  <a:pt x="68407" y="146616"/>
                                  <a:pt x="69273" y="145750"/>
                                  <a:pt x="69273" y="145750"/>
                                </a:cubicBezTo>
                                <a:cubicBezTo>
                                  <a:pt x="74468" y="145750"/>
                                  <a:pt x="77066" y="145750"/>
                                  <a:pt x="79664" y="146616"/>
                                </a:cubicBezTo>
                                <a:cubicBezTo>
                                  <a:pt x="85725" y="146616"/>
                                  <a:pt x="90920" y="145750"/>
                                  <a:pt x="96982" y="145750"/>
                                </a:cubicBezTo>
                                <a:cubicBezTo>
                                  <a:pt x="102177" y="145750"/>
                                  <a:pt x="106507" y="145750"/>
                                  <a:pt x="110837" y="145750"/>
                                </a:cubicBezTo>
                                <a:cubicBezTo>
                                  <a:pt x="115166" y="145750"/>
                                  <a:pt x="114300" y="135359"/>
                                  <a:pt x="114300" y="131895"/>
                                </a:cubicBezTo>
                                <a:cubicBezTo>
                                  <a:pt x="114300" y="124102"/>
                                  <a:pt x="114300" y="117175"/>
                                  <a:pt x="112568" y="109382"/>
                                </a:cubicBezTo>
                                <a:cubicBezTo>
                                  <a:pt x="109105" y="109382"/>
                                  <a:pt x="106507" y="109382"/>
                                  <a:pt x="103909" y="109382"/>
                                </a:cubicBezTo>
                                <a:cubicBezTo>
                                  <a:pt x="99580" y="109382"/>
                                  <a:pt x="95250" y="109382"/>
                                  <a:pt x="90055" y="109382"/>
                                </a:cubicBezTo>
                                <a:cubicBezTo>
                                  <a:pt x="87457" y="109382"/>
                                  <a:pt x="83993" y="109382"/>
                                  <a:pt x="81395" y="108516"/>
                                </a:cubicBezTo>
                                <a:cubicBezTo>
                                  <a:pt x="74468" y="109382"/>
                                  <a:pt x="69273" y="109382"/>
                                  <a:pt x="63212" y="109382"/>
                                </a:cubicBezTo>
                                <a:cubicBezTo>
                                  <a:pt x="57150" y="109382"/>
                                  <a:pt x="51089" y="109382"/>
                                  <a:pt x="44161" y="109382"/>
                                </a:cubicBezTo>
                                <a:cubicBezTo>
                                  <a:pt x="41564" y="100723"/>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6" y="43573"/>
                                  <a:pt x="107373" y="43573"/>
                                </a:cubicBezTo>
                                <a:lnTo>
                                  <a:pt x="115166" y="43573"/>
                                </a:lnTo>
                                <a:cubicBezTo>
                                  <a:pt x="122093" y="43573"/>
                                  <a:pt x="127289" y="44439"/>
                                  <a:pt x="133350" y="44439"/>
                                </a:cubicBezTo>
                                <a:cubicBezTo>
                                  <a:pt x="135082" y="35779"/>
                                  <a:pt x="135948" y="28852"/>
                                  <a:pt x="135948" y="21925"/>
                                </a:cubicBezTo>
                                <a:cubicBezTo>
                                  <a:pt x="135948" y="15863"/>
                                  <a:pt x="135082" y="10668"/>
                                  <a:pt x="134216" y="4607"/>
                                </a:cubicBezTo>
                                <a:lnTo>
                                  <a:pt x="52821" y="4607"/>
                                </a:lnTo>
                                <a:cubicBezTo>
                                  <a:pt x="45893" y="4607"/>
                                  <a:pt x="37234" y="4607"/>
                                  <a:pt x="32039" y="3741"/>
                                </a:cubicBezTo>
                                <a:cubicBezTo>
                                  <a:pt x="23380" y="4607"/>
                                  <a:pt x="13855" y="4607"/>
                                  <a:pt x="5196" y="4607"/>
                                </a:cubicBezTo>
                                <a:cubicBezTo>
                                  <a:pt x="5196" y="13266"/>
                                  <a:pt x="5196" y="21925"/>
                                  <a:pt x="5196" y="30584"/>
                                </a:cubicBezTo>
                                <a:cubicBezTo>
                                  <a:pt x="5196" y="39243"/>
                                  <a:pt x="5196" y="47902"/>
                                  <a:pt x="5196" y="57427"/>
                                </a:cubicBezTo>
                                <a:cubicBezTo>
                                  <a:pt x="5196" y="66086"/>
                                  <a:pt x="5196" y="75611"/>
                                  <a:pt x="5196" y="85136"/>
                                </a:cubicBezTo>
                                <a:cubicBezTo>
                                  <a:pt x="5196" y="95527"/>
                                  <a:pt x="4330" y="105052"/>
                                  <a:pt x="4330" y="114577"/>
                                </a:cubicBezTo>
                                <a:cubicBezTo>
                                  <a:pt x="4330" y="123236"/>
                                  <a:pt x="5196" y="131029"/>
                                  <a:pt x="5196" y="140555"/>
                                </a:cubicBezTo>
                                <a:cubicBezTo>
                                  <a:pt x="5196" y="150079"/>
                                  <a:pt x="4330" y="159604"/>
                                  <a:pt x="4330" y="169995"/>
                                </a:cubicBezTo>
                                <a:cubicBezTo>
                                  <a:pt x="4330" y="195973"/>
                                  <a:pt x="5196" y="220218"/>
                                  <a:pt x="5196" y="242732"/>
                                </a:cubicBezTo>
                                <a:lnTo>
                                  <a:pt x="5196" y="251391"/>
                                </a:lnTo>
                                <a:cubicBezTo>
                                  <a:pt x="11257" y="251391"/>
                                  <a:pt x="16452" y="251391"/>
                                  <a:pt x="22514" y="251391"/>
                                </a:cubicBezTo>
                                <a:lnTo>
                                  <a:pt x="35502" y="251391"/>
                                </a:lnTo>
                                <a:cubicBezTo>
                                  <a:pt x="51089" y="251391"/>
                                  <a:pt x="66675" y="248793"/>
                                  <a:pt x="81395" y="248793"/>
                                </a:cubicBezTo>
                                <a:cubicBezTo>
                                  <a:pt x="98714" y="248793"/>
                                  <a:pt x="115166" y="249659"/>
                                  <a:pt x="132484" y="249659"/>
                                </a:cubicBezTo>
                                <a:cubicBezTo>
                                  <a:pt x="134216" y="241866"/>
                                  <a:pt x="135082" y="234939"/>
                                  <a:pt x="135082" y="226279"/>
                                </a:cubicBezTo>
                                <a:close/>
                                <a:moveTo>
                                  <a:pt x="148071" y="239268"/>
                                </a:moveTo>
                                <a:cubicBezTo>
                                  <a:pt x="148071" y="234939"/>
                                  <a:pt x="148071" y="230609"/>
                                  <a:pt x="147205" y="226279"/>
                                </a:cubicBezTo>
                                <a:cubicBezTo>
                                  <a:pt x="147205" y="226279"/>
                                  <a:pt x="146339" y="226279"/>
                                  <a:pt x="146339" y="225413"/>
                                </a:cubicBezTo>
                                <a:cubicBezTo>
                                  <a:pt x="146339" y="224548"/>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8"/>
                                </a:cubicBezTo>
                                <a:cubicBezTo>
                                  <a:pt x="149802" y="254854"/>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2" y="267843"/>
                                  <a:pt x="42429" y="267843"/>
                                </a:cubicBezTo>
                                <a:cubicBezTo>
                                  <a:pt x="35502" y="267843"/>
                                  <a:pt x="21648" y="268709"/>
                                  <a:pt x="15587" y="266977"/>
                                </a:cubicBezTo>
                                <a:cubicBezTo>
                                  <a:pt x="14721" y="266111"/>
                                  <a:pt x="13855" y="265245"/>
                                  <a:pt x="13855" y="264379"/>
                                </a:cubicBezTo>
                                <a:cubicBezTo>
                                  <a:pt x="13855" y="263513"/>
                                  <a:pt x="13855" y="262647"/>
                                  <a:pt x="15587" y="262647"/>
                                </a:cubicBezTo>
                                <a:cubicBezTo>
                                  <a:pt x="16452" y="262647"/>
                                  <a:pt x="17318" y="263513"/>
                                  <a:pt x="17318" y="264379"/>
                                </a:cubicBezTo>
                                <a:lnTo>
                                  <a:pt x="17318" y="264379"/>
                                </a:lnTo>
                                <a:cubicBezTo>
                                  <a:pt x="23380" y="264379"/>
                                  <a:pt x="28575" y="264379"/>
                                  <a:pt x="34636" y="264379"/>
                                </a:cubicBezTo>
                                <a:lnTo>
                                  <a:pt x="47625" y="264379"/>
                                </a:lnTo>
                                <a:cubicBezTo>
                                  <a:pt x="63212" y="264379"/>
                                  <a:pt x="78798" y="261782"/>
                                  <a:pt x="93518" y="261782"/>
                                </a:cubicBezTo>
                                <a:cubicBezTo>
                                  <a:pt x="110837" y="261782"/>
                                  <a:pt x="127289" y="262647"/>
                                  <a:pt x="144607" y="262647"/>
                                </a:cubicBezTo>
                                <a:cubicBezTo>
                                  <a:pt x="146339" y="253988"/>
                                  <a:pt x="148071" y="247061"/>
                                  <a:pt x="148071" y="239268"/>
                                </a:cubicBezTo>
                                <a:close/>
                                <a:moveTo>
                                  <a:pt x="57150" y="98125"/>
                                </a:moveTo>
                                <a:cubicBezTo>
                                  <a:pt x="57150" y="98991"/>
                                  <a:pt x="56284" y="99857"/>
                                  <a:pt x="55418" y="99857"/>
                                </a:cubicBezTo>
                                <a:cubicBezTo>
                                  <a:pt x="54552" y="99857"/>
                                  <a:pt x="53686" y="99857"/>
                                  <a:pt x="53686" y="98125"/>
                                </a:cubicBezTo>
                                <a:lnTo>
                                  <a:pt x="53686" y="97259"/>
                                </a:lnTo>
                                <a:cubicBezTo>
                                  <a:pt x="53686" y="90332"/>
                                  <a:pt x="55418" y="57427"/>
                                  <a:pt x="56284" y="57427"/>
                                </a:cubicBezTo>
                                <a:cubicBezTo>
                                  <a:pt x="56284" y="57427"/>
                                  <a:pt x="56284" y="57427"/>
                                  <a:pt x="57150" y="57427"/>
                                </a:cubicBezTo>
                                <a:cubicBezTo>
                                  <a:pt x="57150" y="57427"/>
                                  <a:pt x="57150" y="55695"/>
                                  <a:pt x="58016" y="55695"/>
                                </a:cubicBezTo>
                                <a:cubicBezTo>
                                  <a:pt x="62346" y="55695"/>
                                  <a:pt x="65809" y="55695"/>
                                  <a:pt x="70139" y="55695"/>
                                </a:cubicBezTo>
                                <a:cubicBezTo>
                                  <a:pt x="78798" y="55695"/>
                                  <a:pt x="87457" y="55695"/>
                                  <a:pt x="96982" y="55695"/>
                                </a:cubicBezTo>
                                <a:cubicBezTo>
                                  <a:pt x="104775" y="55695"/>
                                  <a:pt x="112568" y="55695"/>
                                  <a:pt x="119496" y="55695"/>
                                </a:cubicBezTo>
                                <a:lnTo>
                                  <a:pt x="127289" y="55695"/>
                                </a:lnTo>
                                <a:cubicBezTo>
                                  <a:pt x="134216" y="55695"/>
                                  <a:pt x="139411" y="56561"/>
                                  <a:pt x="145473" y="56561"/>
                                </a:cubicBezTo>
                                <a:cubicBezTo>
                                  <a:pt x="147205" y="47902"/>
                                  <a:pt x="148071" y="40975"/>
                                  <a:pt x="148071" y="34048"/>
                                </a:cubicBezTo>
                                <a:cubicBezTo>
                                  <a:pt x="148071" y="27986"/>
                                  <a:pt x="147205" y="22791"/>
                                  <a:pt x="146339" y="16729"/>
                                </a:cubicBezTo>
                                <a:cubicBezTo>
                                  <a:pt x="146339" y="16729"/>
                                  <a:pt x="145473" y="16729"/>
                                  <a:pt x="145473" y="15863"/>
                                </a:cubicBezTo>
                                <a:lnTo>
                                  <a:pt x="145473" y="14998"/>
                                </a:lnTo>
                                <a:cubicBezTo>
                                  <a:pt x="145473" y="14132"/>
                                  <a:pt x="145473" y="13266"/>
                                  <a:pt x="147205" y="14132"/>
                                </a:cubicBezTo>
                                <a:cubicBezTo>
                                  <a:pt x="151534" y="16729"/>
                                  <a:pt x="151534" y="32316"/>
                                  <a:pt x="151534" y="36645"/>
                                </a:cubicBezTo>
                                <a:cubicBezTo>
                                  <a:pt x="151534" y="41841"/>
                                  <a:pt x="151534" y="60891"/>
                                  <a:pt x="144607" y="60891"/>
                                </a:cubicBezTo>
                                <a:cubicBezTo>
                                  <a:pt x="140277" y="60891"/>
                                  <a:pt x="135948" y="60891"/>
                                  <a:pt x="131618" y="60891"/>
                                </a:cubicBezTo>
                                <a:lnTo>
                                  <a:pt x="119496"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9748"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9436"/>
                                </a:lnTo>
                                <a:cubicBezTo>
                                  <a:pt x="55418" y="187314"/>
                                  <a:pt x="55418" y="176923"/>
                                  <a:pt x="57150" y="164800"/>
                                </a:cubicBezTo>
                                <a:cubicBezTo>
                                  <a:pt x="57150" y="162202"/>
                                  <a:pt x="58882" y="160470"/>
                                  <a:pt x="61480" y="160470"/>
                                </a:cubicBezTo>
                                <a:cubicBezTo>
                                  <a:pt x="67541" y="159604"/>
                                  <a:pt x="71005" y="158738"/>
                                  <a:pt x="77066" y="158738"/>
                                </a:cubicBezTo>
                                <a:cubicBezTo>
                                  <a:pt x="78798" y="158738"/>
                                  <a:pt x="80530" y="158738"/>
                                  <a:pt x="82261" y="158738"/>
                                </a:cubicBezTo>
                                <a:cubicBezTo>
                                  <a:pt x="82261" y="158738"/>
                                  <a:pt x="83127" y="157873"/>
                                  <a:pt x="83127" y="157873"/>
                                </a:cubicBezTo>
                                <a:cubicBezTo>
                                  <a:pt x="88323" y="157873"/>
                                  <a:pt x="90920" y="157873"/>
                                  <a:pt x="93518" y="158738"/>
                                </a:cubicBezTo>
                                <a:cubicBezTo>
                                  <a:pt x="99580" y="158738"/>
                                  <a:pt x="104775" y="157873"/>
                                  <a:pt x="110837" y="157873"/>
                                </a:cubicBezTo>
                                <a:cubicBezTo>
                                  <a:pt x="116032" y="157873"/>
                                  <a:pt x="120361" y="157873"/>
                                  <a:pt x="124691" y="157873"/>
                                </a:cubicBezTo>
                                <a:cubicBezTo>
                                  <a:pt x="129020" y="157873"/>
                                  <a:pt x="128155" y="147482"/>
                                  <a:pt x="128155" y="144018"/>
                                </a:cubicBezTo>
                                <a:cubicBezTo>
                                  <a:pt x="128155" y="136225"/>
                                  <a:pt x="128155" y="129298"/>
                                  <a:pt x="126423" y="121504"/>
                                </a:cubicBezTo>
                                <a:cubicBezTo>
                                  <a:pt x="126423" y="121504"/>
                                  <a:pt x="125557" y="121504"/>
                                  <a:pt x="125557" y="120638"/>
                                </a:cubicBezTo>
                                <a:lnTo>
                                  <a:pt x="125557" y="119772"/>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4"/>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8882" y="172593"/>
                                  <a:pt x="58882" y="187314"/>
                                  <a:pt x="58882" y="200302"/>
                                </a:cubicBezTo>
                                <a:close/>
                              </a:path>
                            </a:pathLst>
                          </a:custGeom>
                          <a:solidFill>
                            <a:srgbClr val="000000"/>
                          </a:solidFill>
                          <a:ln w="8653" cap="flat">
                            <a:noFill/>
                            <a:prstDash val="solid"/>
                            <a:miter/>
                          </a:ln>
                        </wps:spPr>
                        <wps:bodyPr rtlCol="0" anchor="ctr"/>
                      </wps:wsp>
                      <wps:wsp>
                        <wps:cNvPr id="2113049812" name="Freeform 2113049812">
                          <a:extLst>
                            <a:ext uri="{FF2B5EF4-FFF2-40B4-BE49-F238E27FC236}">
                              <a16:creationId xmlns:a16="http://schemas.microsoft.com/office/drawing/2014/main" id="{0F10B762-AD81-A451-9CA0-CEC1806FDE38}"/>
                            </a:ext>
                          </a:extLst>
                        </wps:cNvPr>
                        <wps:cNvSpPr/>
                        <wps:spPr>
                          <a:xfrm>
                            <a:off x="8342040" y="1158198"/>
                            <a:ext cx="147204" cy="268502"/>
                          </a:xfrm>
                          <a:custGeom>
                            <a:avLst/>
                            <a:gdLst>
                              <a:gd name="connsiteX0" fmla="*/ 135082 w 147204"/>
                              <a:gd name="connsiteY0" fmla="*/ 129091 h 268502"/>
                              <a:gd name="connsiteX1" fmla="*/ 135082 w 147204"/>
                              <a:gd name="connsiteY1" fmla="*/ 159398 h 268502"/>
                              <a:gd name="connsiteX2" fmla="*/ 135082 w 147204"/>
                              <a:gd name="connsiteY2" fmla="*/ 190571 h 268502"/>
                              <a:gd name="connsiteX3" fmla="*/ 82261 w 147204"/>
                              <a:gd name="connsiteY3" fmla="*/ 251184 h 268502"/>
                              <a:gd name="connsiteX4" fmla="*/ 36368 w 147204"/>
                              <a:gd name="connsiteY4" fmla="*/ 253782 h 268502"/>
                              <a:gd name="connsiteX5" fmla="*/ 11257 w 147204"/>
                              <a:gd name="connsiteY5" fmla="*/ 253782 h 268502"/>
                              <a:gd name="connsiteX6" fmla="*/ 6927 w 147204"/>
                              <a:gd name="connsiteY6" fmla="*/ 253782 h 268502"/>
                              <a:gd name="connsiteX7" fmla="*/ 3464 w 147204"/>
                              <a:gd name="connsiteY7" fmla="*/ 252050 h 268502"/>
                              <a:gd name="connsiteX8" fmla="*/ 2598 w 147204"/>
                              <a:gd name="connsiteY8" fmla="*/ 252050 h 268502"/>
                              <a:gd name="connsiteX9" fmla="*/ 866 w 147204"/>
                              <a:gd name="connsiteY9" fmla="*/ 231269 h 268502"/>
                              <a:gd name="connsiteX10" fmla="*/ 866 w 147204"/>
                              <a:gd name="connsiteY10" fmla="*/ 227805 h 268502"/>
                              <a:gd name="connsiteX11" fmla="*/ 866 w 147204"/>
                              <a:gd name="connsiteY11" fmla="*/ 219146 h 268502"/>
                              <a:gd name="connsiteX12" fmla="*/ 1732 w 147204"/>
                              <a:gd name="connsiteY12" fmla="*/ 181912 h 268502"/>
                              <a:gd name="connsiteX13" fmla="*/ 866 w 147204"/>
                              <a:gd name="connsiteY13" fmla="*/ 150739 h 268502"/>
                              <a:gd name="connsiteX14" fmla="*/ 1732 w 147204"/>
                              <a:gd name="connsiteY14" fmla="*/ 142080 h 268502"/>
                              <a:gd name="connsiteX15" fmla="*/ 866 w 147204"/>
                              <a:gd name="connsiteY15" fmla="*/ 134287 h 268502"/>
                              <a:gd name="connsiteX16" fmla="*/ 866 w 147204"/>
                              <a:gd name="connsiteY16" fmla="*/ 129957 h 268502"/>
                              <a:gd name="connsiteX17" fmla="*/ 866 w 147204"/>
                              <a:gd name="connsiteY17" fmla="*/ 116968 h 268502"/>
                              <a:gd name="connsiteX18" fmla="*/ 866 w 147204"/>
                              <a:gd name="connsiteY18" fmla="*/ 110041 h 268502"/>
                              <a:gd name="connsiteX19" fmla="*/ 866 w 147204"/>
                              <a:gd name="connsiteY19" fmla="*/ 85796 h 268502"/>
                              <a:gd name="connsiteX20" fmla="*/ 866 w 147204"/>
                              <a:gd name="connsiteY20" fmla="*/ 67612 h 268502"/>
                              <a:gd name="connsiteX21" fmla="*/ 0 w 147204"/>
                              <a:gd name="connsiteY21" fmla="*/ 46830 h 268502"/>
                              <a:gd name="connsiteX22" fmla="*/ 0 w 147204"/>
                              <a:gd name="connsiteY22" fmla="*/ 36439 h 268502"/>
                              <a:gd name="connsiteX23" fmla="*/ 866 w 147204"/>
                              <a:gd name="connsiteY23" fmla="*/ 12193 h 268502"/>
                              <a:gd name="connsiteX24" fmla="*/ 866 w 147204"/>
                              <a:gd name="connsiteY24" fmla="*/ 3534 h 268502"/>
                              <a:gd name="connsiteX25" fmla="*/ 25977 w 147204"/>
                              <a:gd name="connsiteY25" fmla="*/ 71 h 268502"/>
                              <a:gd name="connsiteX26" fmla="*/ 55418 w 147204"/>
                              <a:gd name="connsiteY26" fmla="*/ 1803 h 268502"/>
                              <a:gd name="connsiteX27" fmla="*/ 80530 w 147204"/>
                              <a:gd name="connsiteY27" fmla="*/ 3534 h 268502"/>
                              <a:gd name="connsiteX28" fmla="*/ 90055 w 147204"/>
                              <a:gd name="connsiteY28" fmla="*/ 5266 h 268502"/>
                              <a:gd name="connsiteX29" fmla="*/ 97848 w 147204"/>
                              <a:gd name="connsiteY29" fmla="*/ 7864 h 268502"/>
                              <a:gd name="connsiteX30" fmla="*/ 108239 w 147204"/>
                              <a:gd name="connsiteY30" fmla="*/ 12193 h 268502"/>
                              <a:gd name="connsiteX31" fmla="*/ 124691 w 147204"/>
                              <a:gd name="connsiteY31" fmla="*/ 26914 h 268502"/>
                              <a:gd name="connsiteX32" fmla="*/ 129020 w 147204"/>
                              <a:gd name="connsiteY32" fmla="*/ 32975 h 268502"/>
                              <a:gd name="connsiteX33" fmla="*/ 135948 w 147204"/>
                              <a:gd name="connsiteY33" fmla="*/ 69343 h 268502"/>
                              <a:gd name="connsiteX34" fmla="*/ 135948 w 147204"/>
                              <a:gd name="connsiteY34" fmla="*/ 86662 h 268502"/>
                              <a:gd name="connsiteX35" fmla="*/ 136814 w 147204"/>
                              <a:gd name="connsiteY35" fmla="*/ 116102 h 268502"/>
                              <a:gd name="connsiteX36" fmla="*/ 136814 w 147204"/>
                              <a:gd name="connsiteY36" fmla="*/ 129091 h 268502"/>
                              <a:gd name="connsiteX37" fmla="*/ 131618 w 147204"/>
                              <a:gd name="connsiteY37" fmla="*/ 143812 h 268502"/>
                              <a:gd name="connsiteX38" fmla="*/ 131618 w 147204"/>
                              <a:gd name="connsiteY38" fmla="*/ 117834 h 268502"/>
                              <a:gd name="connsiteX39" fmla="*/ 131618 w 147204"/>
                              <a:gd name="connsiteY39" fmla="*/ 111773 h 268502"/>
                              <a:gd name="connsiteX40" fmla="*/ 130752 w 147204"/>
                              <a:gd name="connsiteY40" fmla="*/ 86662 h 268502"/>
                              <a:gd name="connsiteX41" fmla="*/ 130752 w 147204"/>
                              <a:gd name="connsiteY41" fmla="*/ 65880 h 268502"/>
                              <a:gd name="connsiteX42" fmla="*/ 129886 w 147204"/>
                              <a:gd name="connsiteY42" fmla="*/ 56355 h 268502"/>
                              <a:gd name="connsiteX43" fmla="*/ 101311 w 147204"/>
                              <a:gd name="connsiteY43" fmla="*/ 13925 h 268502"/>
                              <a:gd name="connsiteX44" fmla="*/ 91786 w 147204"/>
                              <a:gd name="connsiteY44" fmla="*/ 9596 h 268502"/>
                              <a:gd name="connsiteX45" fmla="*/ 25111 w 147204"/>
                              <a:gd name="connsiteY45" fmla="*/ 5266 h 268502"/>
                              <a:gd name="connsiteX46" fmla="*/ 1732 w 147204"/>
                              <a:gd name="connsiteY46" fmla="*/ 6132 h 268502"/>
                              <a:gd name="connsiteX47" fmla="*/ 1732 w 147204"/>
                              <a:gd name="connsiteY47" fmla="*/ 32109 h 268502"/>
                              <a:gd name="connsiteX48" fmla="*/ 2598 w 147204"/>
                              <a:gd name="connsiteY48" fmla="*/ 71941 h 268502"/>
                              <a:gd name="connsiteX49" fmla="*/ 1732 w 147204"/>
                              <a:gd name="connsiteY49" fmla="*/ 87528 h 268502"/>
                              <a:gd name="connsiteX50" fmla="*/ 2598 w 147204"/>
                              <a:gd name="connsiteY50" fmla="*/ 111773 h 268502"/>
                              <a:gd name="connsiteX51" fmla="*/ 2598 w 147204"/>
                              <a:gd name="connsiteY51" fmla="*/ 123896 h 268502"/>
                              <a:gd name="connsiteX52" fmla="*/ 2598 w 147204"/>
                              <a:gd name="connsiteY52" fmla="*/ 134287 h 268502"/>
                              <a:gd name="connsiteX53" fmla="*/ 2598 w 147204"/>
                              <a:gd name="connsiteY53" fmla="*/ 134287 h 268502"/>
                              <a:gd name="connsiteX54" fmla="*/ 2598 w 147204"/>
                              <a:gd name="connsiteY54" fmla="*/ 148141 h 268502"/>
                              <a:gd name="connsiteX55" fmla="*/ 2598 w 147204"/>
                              <a:gd name="connsiteY55" fmla="*/ 160264 h 268502"/>
                              <a:gd name="connsiteX56" fmla="*/ 2598 w 147204"/>
                              <a:gd name="connsiteY56" fmla="*/ 180180 h 268502"/>
                              <a:gd name="connsiteX57" fmla="*/ 1732 w 147204"/>
                              <a:gd name="connsiteY57" fmla="*/ 218280 h 268502"/>
                              <a:gd name="connsiteX58" fmla="*/ 3464 w 147204"/>
                              <a:gd name="connsiteY58" fmla="*/ 252050 h 268502"/>
                              <a:gd name="connsiteX59" fmla="*/ 21648 w 147204"/>
                              <a:gd name="connsiteY59" fmla="*/ 252050 h 268502"/>
                              <a:gd name="connsiteX60" fmla="*/ 122959 w 147204"/>
                              <a:gd name="connsiteY60" fmla="*/ 220878 h 268502"/>
                              <a:gd name="connsiteX61" fmla="*/ 131618 w 147204"/>
                              <a:gd name="connsiteY61" fmla="*/ 173253 h 268502"/>
                              <a:gd name="connsiteX62" fmla="*/ 130752 w 147204"/>
                              <a:gd name="connsiteY62" fmla="*/ 157666 h 268502"/>
                              <a:gd name="connsiteX63" fmla="*/ 131618 w 147204"/>
                              <a:gd name="connsiteY63" fmla="*/ 150739 h 268502"/>
                              <a:gd name="connsiteX64" fmla="*/ 131618 w 147204"/>
                              <a:gd name="connsiteY64" fmla="*/ 143812 h 268502"/>
                              <a:gd name="connsiteX65" fmla="*/ 144607 w 147204"/>
                              <a:gd name="connsiteY65" fmla="*/ 156800 h 268502"/>
                              <a:gd name="connsiteX66" fmla="*/ 144607 w 147204"/>
                              <a:gd name="connsiteY66" fmla="*/ 130823 h 268502"/>
                              <a:gd name="connsiteX67" fmla="*/ 144607 w 147204"/>
                              <a:gd name="connsiteY67" fmla="*/ 124762 h 268502"/>
                              <a:gd name="connsiteX68" fmla="*/ 143741 w 147204"/>
                              <a:gd name="connsiteY68" fmla="*/ 99650 h 268502"/>
                              <a:gd name="connsiteX69" fmla="*/ 143741 w 147204"/>
                              <a:gd name="connsiteY69" fmla="*/ 78868 h 268502"/>
                              <a:gd name="connsiteX70" fmla="*/ 142875 w 147204"/>
                              <a:gd name="connsiteY70" fmla="*/ 69343 h 268502"/>
                              <a:gd name="connsiteX71" fmla="*/ 140277 w 147204"/>
                              <a:gd name="connsiteY71" fmla="*/ 60684 h 268502"/>
                              <a:gd name="connsiteX72" fmla="*/ 137680 w 147204"/>
                              <a:gd name="connsiteY72" fmla="*/ 45098 h 268502"/>
                              <a:gd name="connsiteX73" fmla="*/ 138545 w 147204"/>
                              <a:gd name="connsiteY73" fmla="*/ 45098 h 268502"/>
                              <a:gd name="connsiteX74" fmla="*/ 140277 w 147204"/>
                              <a:gd name="connsiteY74" fmla="*/ 49428 h 268502"/>
                              <a:gd name="connsiteX75" fmla="*/ 146339 w 147204"/>
                              <a:gd name="connsiteY75" fmla="*/ 84064 h 268502"/>
                              <a:gd name="connsiteX76" fmla="*/ 146339 w 147204"/>
                              <a:gd name="connsiteY76" fmla="*/ 101382 h 268502"/>
                              <a:gd name="connsiteX77" fmla="*/ 147205 w 147204"/>
                              <a:gd name="connsiteY77" fmla="*/ 130823 h 268502"/>
                              <a:gd name="connsiteX78" fmla="*/ 147205 w 147204"/>
                              <a:gd name="connsiteY78" fmla="*/ 143812 h 268502"/>
                              <a:gd name="connsiteX79" fmla="*/ 147205 w 147204"/>
                              <a:gd name="connsiteY79" fmla="*/ 174118 h 268502"/>
                              <a:gd name="connsiteX80" fmla="*/ 147205 w 147204"/>
                              <a:gd name="connsiteY80" fmla="*/ 186241 h 268502"/>
                              <a:gd name="connsiteX81" fmla="*/ 146339 w 147204"/>
                              <a:gd name="connsiteY81" fmla="*/ 202693 h 268502"/>
                              <a:gd name="connsiteX82" fmla="*/ 94384 w 147204"/>
                              <a:gd name="connsiteY82" fmla="*/ 265905 h 268502"/>
                              <a:gd name="connsiteX83" fmla="*/ 48491 w 147204"/>
                              <a:gd name="connsiteY83" fmla="*/ 268503 h 268502"/>
                              <a:gd name="connsiteX84" fmla="*/ 23380 w 147204"/>
                              <a:gd name="connsiteY84" fmla="*/ 268503 h 268502"/>
                              <a:gd name="connsiteX85" fmla="*/ 19050 w 147204"/>
                              <a:gd name="connsiteY85" fmla="*/ 268503 h 268502"/>
                              <a:gd name="connsiteX86" fmla="*/ 16452 w 147204"/>
                              <a:gd name="connsiteY86" fmla="*/ 267637 h 268502"/>
                              <a:gd name="connsiteX87" fmla="*/ 14721 w 147204"/>
                              <a:gd name="connsiteY87" fmla="*/ 265905 h 268502"/>
                              <a:gd name="connsiteX88" fmla="*/ 14721 w 147204"/>
                              <a:gd name="connsiteY88" fmla="*/ 265039 h 268502"/>
                              <a:gd name="connsiteX89" fmla="*/ 15587 w 147204"/>
                              <a:gd name="connsiteY89" fmla="*/ 263307 h 268502"/>
                              <a:gd name="connsiteX90" fmla="*/ 17318 w 147204"/>
                              <a:gd name="connsiteY90" fmla="*/ 265039 h 268502"/>
                              <a:gd name="connsiteX91" fmla="*/ 17318 w 147204"/>
                              <a:gd name="connsiteY91" fmla="*/ 265905 h 268502"/>
                              <a:gd name="connsiteX92" fmla="*/ 35502 w 147204"/>
                              <a:gd name="connsiteY92" fmla="*/ 265905 h 268502"/>
                              <a:gd name="connsiteX93" fmla="*/ 136814 w 147204"/>
                              <a:gd name="connsiteY93" fmla="*/ 234732 h 268502"/>
                              <a:gd name="connsiteX94" fmla="*/ 145473 w 147204"/>
                              <a:gd name="connsiteY94" fmla="*/ 187107 h 268502"/>
                              <a:gd name="connsiteX95" fmla="*/ 145473 w 147204"/>
                              <a:gd name="connsiteY95" fmla="*/ 163727 h 268502"/>
                              <a:gd name="connsiteX96" fmla="*/ 145473 w 147204"/>
                              <a:gd name="connsiteY96" fmla="*/ 156800 h 268502"/>
                              <a:gd name="connsiteX97" fmla="*/ 94384 w 147204"/>
                              <a:gd name="connsiteY97" fmla="*/ 181912 h 268502"/>
                              <a:gd name="connsiteX98" fmla="*/ 90920 w 147204"/>
                              <a:gd name="connsiteY98" fmla="*/ 204425 h 268502"/>
                              <a:gd name="connsiteX99" fmla="*/ 90920 w 147204"/>
                              <a:gd name="connsiteY99" fmla="*/ 205291 h 268502"/>
                              <a:gd name="connsiteX100" fmla="*/ 61480 w 147204"/>
                              <a:gd name="connsiteY100" fmla="*/ 215682 h 268502"/>
                              <a:gd name="connsiteX101" fmla="*/ 44161 w 147204"/>
                              <a:gd name="connsiteY101" fmla="*/ 213950 h 268502"/>
                              <a:gd name="connsiteX102" fmla="*/ 44161 w 147204"/>
                              <a:gd name="connsiteY102" fmla="*/ 213084 h 268502"/>
                              <a:gd name="connsiteX103" fmla="*/ 44161 w 147204"/>
                              <a:gd name="connsiteY103" fmla="*/ 212218 h 268502"/>
                              <a:gd name="connsiteX104" fmla="*/ 44161 w 147204"/>
                              <a:gd name="connsiteY104" fmla="*/ 210487 h 268502"/>
                              <a:gd name="connsiteX105" fmla="*/ 44161 w 147204"/>
                              <a:gd name="connsiteY105" fmla="*/ 200096 h 268502"/>
                              <a:gd name="connsiteX106" fmla="*/ 43295 w 147204"/>
                              <a:gd name="connsiteY106" fmla="*/ 182778 h 268502"/>
                              <a:gd name="connsiteX107" fmla="*/ 43295 w 147204"/>
                              <a:gd name="connsiteY107" fmla="*/ 170655 h 268502"/>
                              <a:gd name="connsiteX108" fmla="*/ 42429 w 147204"/>
                              <a:gd name="connsiteY108" fmla="*/ 145543 h 268502"/>
                              <a:gd name="connsiteX109" fmla="*/ 42429 w 147204"/>
                              <a:gd name="connsiteY109" fmla="*/ 134287 h 268502"/>
                              <a:gd name="connsiteX110" fmla="*/ 42429 w 147204"/>
                              <a:gd name="connsiteY110" fmla="*/ 109175 h 268502"/>
                              <a:gd name="connsiteX111" fmla="*/ 43295 w 147204"/>
                              <a:gd name="connsiteY111" fmla="*/ 76271 h 268502"/>
                              <a:gd name="connsiteX112" fmla="*/ 43295 w 147204"/>
                              <a:gd name="connsiteY112" fmla="*/ 45964 h 268502"/>
                              <a:gd name="connsiteX113" fmla="*/ 54552 w 147204"/>
                              <a:gd name="connsiteY113" fmla="*/ 40769 h 268502"/>
                              <a:gd name="connsiteX114" fmla="*/ 64943 w 147204"/>
                              <a:gd name="connsiteY114" fmla="*/ 39903 h 268502"/>
                              <a:gd name="connsiteX115" fmla="*/ 66675 w 147204"/>
                              <a:gd name="connsiteY115" fmla="*/ 39903 h 268502"/>
                              <a:gd name="connsiteX116" fmla="*/ 93518 w 147204"/>
                              <a:gd name="connsiteY116" fmla="*/ 66746 h 268502"/>
                              <a:gd name="connsiteX117" fmla="*/ 92652 w 147204"/>
                              <a:gd name="connsiteY117" fmla="*/ 101382 h 268502"/>
                              <a:gd name="connsiteX118" fmla="*/ 93518 w 147204"/>
                              <a:gd name="connsiteY118" fmla="*/ 137750 h 268502"/>
                              <a:gd name="connsiteX119" fmla="*/ 94384 w 147204"/>
                              <a:gd name="connsiteY119" fmla="*/ 181912 h 268502"/>
                              <a:gd name="connsiteX120" fmla="*/ 90920 w 147204"/>
                              <a:gd name="connsiteY120" fmla="*/ 194034 h 268502"/>
                              <a:gd name="connsiteX121" fmla="*/ 91786 w 147204"/>
                              <a:gd name="connsiteY121" fmla="*/ 181912 h 268502"/>
                              <a:gd name="connsiteX122" fmla="*/ 90920 w 147204"/>
                              <a:gd name="connsiteY122" fmla="*/ 164593 h 268502"/>
                              <a:gd name="connsiteX123" fmla="*/ 90920 w 147204"/>
                              <a:gd name="connsiteY123" fmla="*/ 158532 h 268502"/>
                              <a:gd name="connsiteX124" fmla="*/ 90055 w 147204"/>
                              <a:gd name="connsiteY124" fmla="*/ 146409 h 268502"/>
                              <a:gd name="connsiteX125" fmla="*/ 90055 w 147204"/>
                              <a:gd name="connsiteY125" fmla="*/ 137750 h 268502"/>
                              <a:gd name="connsiteX126" fmla="*/ 90055 w 147204"/>
                              <a:gd name="connsiteY126" fmla="*/ 123896 h 268502"/>
                              <a:gd name="connsiteX127" fmla="*/ 90055 w 147204"/>
                              <a:gd name="connsiteY127" fmla="*/ 114371 h 268502"/>
                              <a:gd name="connsiteX128" fmla="*/ 90055 w 147204"/>
                              <a:gd name="connsiteY128" fmla="*/ 94455 h 268502"/>
                              <a:gd name="connsiteX129" fmla="*/ 90920 w 147204"/>
                              <a:gd name="connsiteY129" fmla="*/ 69343 h 268502"/>
                              <a:gd name="connsiteX130" fmla="*/ 78798 w 147204"/>
                              <a:gd name="connsiteY130" fmla="*/ 43366 h 268502"/>
                              <a:gd name="connsiteX131" fmla="*/ 74468 w 147204"/>
                              <a:gd name="connsiteY131" fmla="*/ 43366 h 268502"/>
                              <a:gd name="connsiteX132" fmla="*/ 67541 w 147204"/>
                              <a:gd name="connsiteY132" fmla="*/ 42500 h 268502"/>
                              <a:gd name="connsiteX133" fmla="*/ 50223 w 147204"/>
                              <a:gd name="connsiteY133" fmla="*/ 43366 h 268502"/>
                              <a:gd name="connsiteX134" fmla="*/ 45893 w 147204"/>
                              <a:gd name="connsiteY134" fmla="*/ 43366 h 268502"/>
                              <a:gd name="connsiteX135" fmla="*/ 45893 w 147204"/>
                              <a:gd name="connsiteY135" fmla="*/ 58087 h 268502"/>
                              <a:gd name="connsiteX136" fmla="*/ 45893 w 147204"/>
                              <a:gd name="connsiteY136" fmla="*/ 78003 h 268502"/>
                              <a:gd name="connsiteX137" fmla="*/ 45893 w 147204"/>
                              <a:gd name="connsiteY137" fmla="*/ 88394 h 268502"/>
                              <a:gd name="connsiteX138" fmla="*/ 45893 w 147204"/>
                              <a:gd name="connsiteY138" fmla="*/ 97053 h 268502"/>
                              <a:gd name="connsiteX139" fmla="*/ 45027 w 147204"/>
                              <a:gd name="connsiteY139" fmla="*/ 120432 h 268502"/>
                              <a:gd name="connsiteX140" fmla="*/ 45893 w 147204"/>
                              <a:gd name="connsiteY140" fmla="*/ 172387 h 268502"/>
                              <a:gd name="connsiteX141" fmla="*/ 45893 w 147204"/>
                              <a:gd name="connsiteY141" fmla="*/ 199230 h 268502"/>
                              <a:gd name="connsiteX142" fmla="*/ 45893 w 147204"/>
                              <a:gd name="connsiteY142" fmla="*/ 211352 h 268502"/>
                              <a:gd name="connsiteX143" fmla="*/ 62346 w 147204"/>
                              <a:gd name="connsiteY143" fmla="*/ 212218 h 268502"/>
                              <a:gd name="connsiteX144" fmla="*/ 87457 w 147204"/>
                              <a:gd name="connsiteY144" fmla="*/ 202693 h 268502"/>
                              <a:gd name="connsiteX145" fmla="*/ 90920 w 147204"/>
                              <a:gd name="connsiteY145" fmla="*/ 194034 h 268502"/>
                              <a:gd name="connsiteX146" fmla="*/ 56284 w 147204"/>
                              <a:gd name="connsiteY146" fmla="*/ 58087 h 268502"/>
                              <a:gd name="connsiteX147" fmla="*/ 67541 w 147204"/>
                              <a:gd name="connsiteY147" fmla="*/ 52891 h 268502"/>
                              <a:gd name="connsiteX148" fmla="*/ 75334 w 147204"/>
                              <a:gd name="connsiteY148" fmla="*/ 52025 h 268502"/>
                              <a:gd name="connsiteX149" fmla="*/ 78798 w 147204"/>
                              <a:gd name="connsiteY149" fmla="*/ 53757 h 268502"/>
                              <a:gd name="connsiteX150" fmla="*/ 78798 w 147204"/>
                              <a:gd name="connsiteY150" fmla="*/ 55489 h 268502"/>
                              <a:gd name="connsiteX151" fmla="*/ 64077 w 147204"/>
                              <a:gd name="connsiteY151" fmla="*/ 56355 h 268502"/>
                              <a:gd name="connsiteX152" fmla="*/ 59748 w 147204"/>
                              <a:gd name="connsiteY152" fmla="*/ 56355 h 268502"/>
                              <a:gd name="connsiteX153" fmla="*/ 59748 w 147204"/>
                              <a:gd name="connsiteY153" fmla="*/ 71075 h 268502"/>
                              <a:gd name="connsiteX154" fmla="*/ 59748 w 147204"/>
                              <a:gd name="connsiteY154" fmla="*/ 90991 h 268502"/>
                              <a:gd name="connsiteX155" fmla="*/ 59748 w 147204"/>
                              <a:gd name="connsiteY155" fmla="*/ 101382 h 268502"/>
                              <a:gd name="connsiteX156" fmla="*/ 59748 w 147204"/>
                              <a:gd name="connsiteY156" fmla="*/ 110041 h 268502"/>
                              <a:gd name="connsiteX157" fmla="*/ 58882 w 147204"/>
                              <a:gd name="connsiteY157" fmla="*/ 133421 h 268502"/>
                              <a:gd name="connsiteX158" fmla="*/ 59748 w 147204"/>
                              <a:gd name="connsiteY158" fmla="*/ 185375 h 268502"/>
                              <a:gd name="connsiteX159" fmla="*/ 59748 w 147204"/>
                              <a:gd name="connsiteY159" fmla="*/ 204425 h 268502"/>
                              <a:gd name="connsiteX160" fmla="*/ 58016 w 147204"/>
                              <a:gd name="connsiteY160" fmla="*/ 206157 h 268502"/>
                              <a:gd name="connsiteX161" fmla="*/ 56284 w 147204"/>
                              <a:gd name="connsiteY161" fmla="*/ 204425 h 268502"/>
                              <a:gd name="connsiteX162" fmla="*/ 56284 w 147204"/>
                              <a:gd name="connsiteY162" fmla="*/ 195766 h 268502"/>
                              <a:gd name="connsiteX163" fmla="*/ 56284 w 147204"/>
                              <a:gd name="connsiteY163" fmla="*/ 183644 h 268502"/>
                              <a:gd name="connsiteX164" fmla="*/ 55418 w 147204"/>
                              <a:gd name="connsiteY164" fmla="*/ 158532 h 268502"/>
                              <a:gd name="connsiteX165" fmla="*/ 55418 w 147204"/>
                              <a:gd name="connsiteY165" fmla="*/ 147275 h 268502"/>
                              <a:gd name="connsiteX166" fmla="*/ 55418 w 147204"/>
                              <a:gd name="connsiteY166" fmla="*/ 122164 h 268502"/>
                              <a:gd name="connsiteX167" fmla="*/ 56284 w 147204"/>
                              <a:gd name="connsiteY167" fmla="*/ 89259 h 268502"/>
                              <a:gd name="connsiteX168" fmla="*/ 56284 w 147204"/>
                              <a:gd name="connsiteY168" fmla="*/ 58087 h 268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8502">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3"/>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8"/>
                                  <a:pt x="1732" y="142080"/>
                                </a:cubicBezTo>
                                <a:cubicBezTo>
                                  <a:pt x="1732" y="139482"/>
                                  <a:pt x="866" y="136884"/>
                                  <a:pt x="866" y="134287"/>
                                </a:cubicBezTo>
                                <a:cubicBezTo>
                                  <a:pt x="866" y="133421"/>
                                  <a:pt x="866" y="131689"/>
                                  <a:pt x="866" y="129957"/>
                                </a:cubicBezTo>
                                <a:cubicBezTo>
                                  <a:pt x="866" y="125628"/>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8"/>
                                  <a:pt x="71871"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0" y="32975"/>
                                </a:lnTo>
                                <a:cubicBezTo>
                                  <a:pt x="133350" y="44232"/>
                                  <a:pt x="135948" y="58087"/>
                                  <a:pt x="135948" y="69343"/>
                                </a:cubicBezTo>
                                <a:cubicBezTo>
                                  <a:pt x="135948" y="75405"/>
                                  <a:pt x="135948" y="80600"/>
                                  <a:pt x="135948" y="86662"/>
                                </a:cubicBezTo>
                                <a:cubicBezTo>
                                  <a:pt x="135948" y="96187"/>
                                  <a:pt x="136814" y="105712"/>
                                  <a:pt x="136814" y="116102"/>
                                </a:cubicBezTo>
                                <a:lnTo>
                                  <a:pt x="136814" y="129091"/>
                                </a:lnTo>
                                <a:close/>
                                <a:moveTo>
                                  <a:pt x="131618" y="143812"/>
                                </a:moveTo>
                                <a:cubicBezTo>
                                  <a:pt x="131618" y="135153"/>
                                  <a:pt x="131618" y="126493"/>
                                  <a:pt x="131618" y="117834"/>
                                </a:cubicBezTo>
                                <a:cubicBezTo>
                                  <a:pt x="131618" y="115237"/>
                                  <a:pt x="130752" y="112639"/>
                                  <a:pt x="131618" y="111773"/>
                                </a:cubicBezTo>
                                <a:cubicBezTo>
                                  <a:pt x="130752" y="103114"/>
                                  <a:pt x="130752" y="95321"/>
                                  <a:pt x="130752" y="86662"/>
                                </a:cubicBezTo>
                                <a:cubicBezTo>
                                  <a:pt x="130752" y="78868"/>
                                  <a:pt x="130752" y="72807"/>
                                  <a:pt x="130752" y="65880"/>
                                </a:cubicBezTo>
                                <a:cubicBezTo>
                                  <a:pt x="130752" y="62416"/>
                                  <a:pt x="130752" y="59818"/>
                                  <a:pt x="129886" y="56355"/>
                                </a:cubicBezTo>
                                <a:cubicBezTo>
                                  <a:pt x="122959" y="31243"/>
                                  <a:pt x="120361" y="23450"/>
                                  <a:pt x="101311" y="13925"/>
                                </a:cubicBezTo>
                                <a:cubicBezTo>
                                  <a:pt x="92652" y="9596"/>
                                  <a:pt x="91786" y="9596"/>
                                  <a:pt x="91786" y="9596"/>
                                </a:cubicBezTo>
                                <a:cubicBezTo>
                                  <a:pt x="70139" y="6998"/>
                                  <a:pt x="49357" y="5266"/>
                                  <a:pt x="25111" y="5266"/>
                                </a:cubicBezTo>
                                <a:cubicBezTo>
                                  <a:pt x="16452" y="5266"/>
                                  <a:pt x="9525" y="5266"/>
                                  <a:pt x="1732" y="6132"/>
                                </a:cubicBezTo>
                                <a:lnTo>
                                  <a:pt x="1732" y="32109"/>
                                </a:lnTo>
                                <a:cubicBezTo>
                                  <a:pt x="1732" y="45964"/>
                                  <a:pt x="2598" y="58952"/>
                                  <a:pt x="2598" y="71941"/>
                                </a:cubicBezTo>
                                <a:cubicBezTo>
                                  <a:pt x="2598" y="77137"/>
                                  <a:pt x="1732" y="82332"/>
                                  <a:pt x="1732" y="87528"/>
                                </a:cubicBezTo>
                                <a:cubicBezTo>
                                  <a:pt x="1732" y="96187"/>
                                  <a:pt x="2598" y="103980"/>
                                  <a:pt x="2598" y="111773"/>
                                </a:cubicBezTo>
                                <a:cubicBezTo>
                                  <a:pt x="2598" y="116102"/>
                                  <a:pt x="2598" y="120432"/>
                                  <a:pt x="2598" y="123896"/>
                                </a:cubicBezTo>
                                <a:cubicBezTo>
                                  <a:pt x="2598" y="128225"/>
                                  <a:pt x="2598" y="131689"/>
                                  <a:pt x="2598" y="134287"/>
                                </a:cubicBezTo>
                                <a:lnTo>
                                  <a:pt x="2598" y="134287"/>
                                </a:lnTo>
                                <a:cubicBezTo>
                                  <a:pt x="2598" y="136884"/>
                                  <a:pt x="2598" y="142946"/>
                                  <a:pt x="2598" y="148141"/>
                                </a:cubicBezTo>
                                <a:lnTo>
                                  <a:pt x="2598" y="160264"/>
                                </a:lnTo>
                                <a:cubicBezTo>
                                  <a:pt x="2598" y="167191"/>
                                  <a:pt x="2598" y="173253"/>
                                  <a:pt x="2598" y="180180"/>
                                </a:cubicBezTo>
                                <a:cubicBezTo>
                                  <a:pt x="2598" y="193168"/>
                                  <a:pt x="1732" y="205291"/>
                                  <a:pt x="1732" y="218280"/>
                                </a:cubicBezTo>
                                <a:cubicBezTo>
                                  <a:pt x="1732" y="229537"/>
                                  <a:pt x="1732" y="240793"/>
                                  <a:pt x="3464" y="252050"/>
                                </a:cubicBezTo>
                                <a:cubicBezTo>
                                  <a:pt x="9525" y="252050"/>
                                  <a:pt x="15587" y="252050"/>
                                  <a:pt x="21648" y="252050"/>
                                </a:cubicBezTo>
                                <a:cubicBezTo>
                                  <a:pt x="104775" y="252050"/>
                                  <a:pt x="112568" y="241659"/>
                                  <a:pt x="122959" y="220878"/>
                                </a:cubicBezTo>
                                <a:cubicBezTo>
                                  <a:pt x="132484" y="209621"/>
                                  <a:pt x="131618" y="190571"/>
                                  <a:pt x="131618" y="173253"/>
                                </a:cubicBezTo>
                                <a:cubicBezTo>
                                  <a:pt x="131618" y="168057"/>
                                  <a:pt x="130752" y="162862"/>
                                  <a:pt x="130752" y="157666"/>
                                </a:cubicBezTo>
                                <a:cubicBezTo>
                                  <a:pt x="130752" y="155068"/>
                                  <a:pt x="131618" y="152471"/>
                                  <a:pt x="131618" y="150739"/>
                                </a:cubicBezTo>
                                <a:lnTo>
                                  <a:pt x="131618" y="143812"/>
                                </a:lnTo>
                                <a:close/>
                                <a:moveTo>
                                  <a:pt x="144607" y="156800"/>
                                </a:moveTo>
                                <a:cubicBezTo>
                                  <a:pt x="144607" y="148141"/>
                                  <a:pt x="144607" y="139482"/>
                                  <a:pt x="144607" y="130823"/>
                                </a:cubicBezTo>
                                <a:cubicBezTo>
                                  <a:pt x="144607" y="128225"/>
                                  <a:pt x="143741" y="125628"/>
                                  <a:pt x="144607" y="124762"/>
                                </a:cubicBezTo>
                                <a:cubicBezTo>
                                  <a:pt x="143741" y="116102"/>
                                  <a:pt x="143741" y="108309"/>
                                  <a:pt x="143741" y="99650"/>
                                </a:cubicBezTo>
                                <a:cubicBezTo>
                                  <a:pt x="143741" y="91857"/>
                                  <a:pt x="143741" y="85796"/>
                                  <a:pt x="143741" y="78868"/>
                                </a:cubicBezTo>
                                <a:cubicBezTo>
                                  <a:pt x="143741" y="75405"/>
                                  <a:pt x="143741" y="72807"/>
                                  <a:pt x="142875" y="69343"/>
                                </a:cubicBezTo>
                                <a:cubicBezTo>
                                  <a:pt x="142009" y="66746"/>
                                  <a:pt x="141143" y="63282"/>
                                  <a:pt x="140277" y="60684"/>
                                </a:cubicBezTo>
                                <a:cubicBezTo>
                                  <a:pt x="139411" y="55489"/>
                                  <a:pt x="138545" y="50293"/>
                                  <a:pt x="137680" y="45098"/>
                                </a:cubicBezTo>
                                <a:cubicBezTo>
                                  <a:pt x="137680" y="45098"/>
                                  <a:pt x="138545" y="44232"/>
                                  <a:pt x="138545" y="45098"/>
                                </a:cubicBezTo>
                                <a:cubicBezTo>
                                  <a:pt x="139411" y="45964"/>
                                  <a:pt x="140277" y="47696"/>
                                  <a:pt x="140277" y="49428"/>
                                </a:cubicBezTo>
                                <a:cubicBezTo>
                                  <a:pt x="144607" y="60684"/>
                                  <a:pt x="146339" y="71941"/>
                                  <a:pt x="146339" y="84064"/>
                                </a:cubicBezTo>
                                <a:cubicBezTo>
                                  <a:pt x="146339" y="90125"/>
                                  <a:pt x="146339" y="95321"/>
                                  <a:pt x="146339" y="101382"/>
                                </a:cubicBezTo>
                                <a:cubicBezTo>
                                  <a:pt x="146339" y="110907"/>
                                  <a:pt x="147205" y="120432"/>
                                  <a:pt x="147205" y="130823"/>
                                </a:cubicBezTo>
                                <a:lnTo>
                                  <a:pt x="147205" y="143812"/>
                                </a:lnTo>
                                <a:cubicBezTo>
                                  <a:pt x="147205" y="155068"/>
                                  <a:pt x="147205" y="164593"/>
                                  <a:pt x="147205" y="174118"/>
                                </a:cubicBezTo>
                                <a:lnTo>
                                  <a:pt x="147205" y="186241"/>
                                </a:lnTo>
                                <a:cubicBezTo>
                                  <a:pt x="147205" y="191437"/>
                                  <a:pt x="146339" y="196632"/>
                                  <a:pt x="146339" y="202693"/>
                                </a:cubicBezTo>
                                <a:cubicBezTo>
                                  <a:pt x="146339" y="233000"/>
                                  <a:pt x="131618" y="264173"/>
                                  <a:pt x="94384" y="265905"/>
                                </a:cubicBezTo>
                                <a:lnTo>
                                  <a:pt x="48491" y="268503"/>
                                </a:lnTo>
                                <a:cubicBezTo>
                                  <a:pt x="38966" y="268503"/>
                                  <a:pt x="31173" y="268503"/>
                                  <a:pt x="23380" y="268503"/>
                                </a:cubicBezTo>
                                <a:lnTo>
                                  <a:pt x="19050" y="268503"/>
                                </a:lnTo>
                                <a:cubicBezTo>
                                  <a:pt x="16452" y="268503"/>
                                  <a:pt x="17318" y="267637"/>
                                  <a:pt x="16452" y="267637"/>
                                </a:cubicBezTo>
                                <a:cubicBezTo>
                                  <a:pt x="15587" y="266771"/>
                                  <a:pt x="14721" y="266771"/>
                                  <a:pt x="14721" y="265905"/>
                                </a:cubicBezTo>
                                <a:lnTo>
                                  <a:pt x="14721" y="265039"/>
                                </a:lnTo>
                                <a:cubicBezTo>
                                  <a:pt x="14721" y="264173"/>
                                  <a:pt x="14721" y="263307"/>
                                  <a:pt x="15587" y="263307"/>
                                </a:cubicBezTo>
                                <a:cubicBezTo>
                                  <a:pt x="16452" y="263307"/>
                                  <a:pt x="17318" y="263307"/>
                                  <a:pt x="17318" y="265039"/>
                                </a:cubicBezTo>
                                <a:cubicBezTo>
                                  <a:pt x="17318" y="265039"/>
                                  <a:pt x="17318" y="265905"/>
                                  <a:pt x="17318" y="265905"/>
                                </a:cubicBezTo>
                                <a:cubicBezTo>
                                  <a:pt x="23380" y="265905"/>
                                  <a:pt x="29441" y="265905"/>
                                  <a:pt x="35502" y="265905"/>
                                </a:cubicBezTo>
                                <a:cubicBezTo>
                                  <a:pt x="118630" y="265905"/>
                                  <a:pt x="126423" y="255514"/>
                                  <a:pt x="136814" y="234732"/>
                                </a:cubicBezTo>
                                <a:cubicBezTo>
                                  <a:pt x="144607" y="222609"/>
                                  <a:pt x="143741" y="204425"/>
                                  <a:pt x="145473" y="187107"/>
                                </a:cubicBezTo>
                                <a:cubicBezTo>
                                  <a:pt x="145473" y="180180"/>
                                  <a:pt x="145473" y="171521"/>
                                  <a:pt x="145473" y="163727"/>
                                </a:cubicBezTo>
                                <a:lnTo>
                                  <a:pt x="145473" y="156800"/>
                                </a:lnTo>
                                <a:close/>
                                <a:moveTo>
                                  <a:pt x="94384" y="181912"/>
                                </a:moveTo>
                                <a:cubicBezTo>
                                  <a:pt x="94384" y="189705"/>
                                  <a:pt x="90920" y="198364"/>
                                  <a:pt x="90920" y="204425"/>
                                </a:cubicBezTo>
                                <a:lnTo>
                                  <a:pt x="90920" y="205291"/>
                                </a:lnTo>
                                <a:cubicBezTo>
                                  <a:pt x="84859" y="213084"/>
                                  <a:pt x="71871"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29" y="154202"/>
                                  <a:pt x="42429" y="145543"/>
                                </a:cubicBezTo>
                                <a:cubicBezTo>
                                  <a:pt x="42429" y="141214"/>
                                  <a:pt x="42429" y="137750"/>
                                  <a:pt x="42429" y="134287"/>
                                </a:cubicBezTo>
                                <a:cubicBezTo>
                                  <a:pt x="42429" y="125628"/>
                                  <a:pt x="42429" y="117834"/>
                                  <a:pt x="42429" y="109175"/>
                                </a:cubicBezTo>
                                <a:cubicBezTo>
                                  <a:pt x="42429" y="102248"/>
                                  <a:pt x="43295" y="89259"/>
                                  <a:pt x="43295" y="76271"/>
                                </a:cubicBezTo>
                                <a:lnTo>
                                  <a:pt x="43295" y="45964"/>
                                </a:lnTo>
                                <a:cubicBezTo>
                                  <a:pt x="43295" y="39037"/>
                                  <a:pt x="49357" y="40769"/>
                                  <a:pt x="54552" y="40769"/>
                                </a:cubicBezTo>
                                <a:lnTo>
                                  <a:pt x="64943" y="39903"/>
                                </a:lnTo>
                                <a:lnTo>
                                  <a:pt x="66675" y="39903"/>
                                </a:lnTo>
                                <a:cubicBezTo>
                                  <a:pt x="83127" y="39903"/>
                                  <a:pt x="93518" y="49428"/>
                                  <a:pt x="93518" y="66746"/>
                                </a:cubicBezTo>
                                <a:cubicBezTo>
                                  <a:pt x="93518" y="78003"/>
                                  <a:pt x="92652" y="90125"/>
                                  <a:pt x="92652" y="101382"/>
                                </a:cubicBezTo>
                                <a:cubicBezTo>
                                  <a:pt x="92652" y="113505"/>
                                  <a:pt x="92652" y="125628"/>
                                  <a:pt x="93518" y="137750"/>
                                </a:cubicBezTo>
                                <a:cubicBezTo>
                                  <a:pt x="93518" y="153337"/>
                                  <a:pt x="94384" y="164593"/>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2"/>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4468" y="43366"/>
                                </a:lnTo>
                                <a:cubicBezTo>
                                  <a:pt x="71871" y="42500"/>
                                  <a:pt x="70139" y="42500"/>
                                  <a:pt x="67541" y="42500"/>
                                </a:cubicBezTo>
                                <a:cubicBezTo>
                                  <a:pt x="61480" y="42500"/>
                                  <a:pt x="56284" y="43366"/>
                                  <a:pt x="50223" y="43366"/>
                                </a:cubicBezTo>
                                <a:cubicBezTo>
                                  <a:pt x="48491" y="43366"/>
                                  <a:pt x="46759" y="43366"/>
                                  <a:pt x="45893" y="43366"/>
                                </a:cubicBezTo>
                                <a:cubicBezTo>
                                  <a:pt x="45893" y="48562"/>
                                  <a:pt x="45893" y="52891"/>
                                  <a:pt x="45893" y="58087"/>
                                </a:cubicBezTo>
                                <a:lnTo>
                                  <a:pt x="45893" y="78003"/>
                                </a:lnTo>
                                <a:cubicBezTo>
                                  <a:pt x="45893" y="82332"/>
                                  <a:pt x="45893" y="84930"/>
                                  <a:pt x="45893" y="88394"/>
                                </a:cubicBezTo>
                                <a:cubicBezTo>
                                  <a:pt x="45893" y="90991"/>
                                  <a:pt x="45893" y="94455"/>
                                  <a:pt x="45893" y="97053"/>
                                </a:cubicBezTo>
                                <a:cubicBezTo>
                                  <a:pt x="45893" y="104846"/>
                                  <a:pt x="45027" y="112639"/>
                                  <a:pt x="45027" y="120432"/>
                                </a:cubicBezTo>
                                <a:cubicBezTo>
                                  <a:pt x="45027" y="138616"/>
                                  <a:pt x="45893" y="154202"/>
                                  <a:pt x="45893" y="172387"/>
                                </a:cubicBezTo>
                                <a:lnTo>
                                  <a:pt x="45893" y="199230"/>
                                </a:lnTo>
                                <a:cubicBezTo>
                                  <a:pt x="45893" y="203559"/>
                                  <a:pt x="45893" y="207889"/>
                                  <a:pt x="45893" y="211352"/>
                                </a:cubicBezTo>
                                <a:cubicBezTo>
                                  <a:pt x="51955" y="212218"/>
                                  <a:pt x="58016" y="211352"/>
                                  <a:pt x="62346" y="212218"/>
                                </a:cubicBezTo>
                                <a:cubicBezTo>
                                  <a:pt x="72736" y="212218"/>
                                  <a:pt x="84859" y="208755"/>
                                  <a:pt x="87457" y="202693"/>
                                </a:cubicBezTo>
                                <a:lnTo>
                                  <a:pt x="90920" y="194034"/>
                                </a:lnTo>
                                <a:close/>
                                <a:moveTo>
                                  <a:pt x="56284" y="58087"/>
                                </a:moveTo>
                                <a:cubicBezTo>
                                  <a:pt x="56284" y="51159"/>
                                  <a:pt x="62346" y="52891"/>
                                  <a:pt x="67541" y="52891"/>
                                </a:cubicBezTo>
                                <a:lnTo>
                                  <a:pt x="75334" y="52025"/>
                                </a:lnTo>
                                <a:cubicBezTo>
                                  <a:pt x="77066" y="52025"/>
                                  <a:pt x="77932" y="52025"/>
                                  <a:pt x="78798" y="53757"/>
                                </a:cubicBezTo>
                                <a:cubicBezTo>
                                  <a:pt x="79664" y="53757"/>
                                  <a:pt x="79664" y="55489"/>
                                  <a:pt x="78798" y="55489"/>
                                </a:cubicBezTo>
                                <a:cubicBezTo>
                                  <a:pt x="73602" y="55489"/>
                                  <a:pt x="69273" y="56355"/>
                                  <a:pt x="64077" y="56355"/>
                                </a:cubicBezTo>
                                <a:cubicBezTo>
                                  <a:pt x="62346" y="56355"/>
                                  <a:pt x="60614" y="56355"/>
                                  <a:pt x="59748" y="56355"/>
                                </a:cubicBezTo>
                                <a:cubicBezTo>
                                  <a:pt x="59748" y="61550"/>
                                  <a:pt x="59748" y="65880"/>
                                  <a:pt x="59748" y="71075"/>
                                </a:cubicBezTo>
                                <a:lnTo>
                                  <a:pt x="59748" y="90991"/>
                                </a:lnTo>
                                <a:cubicBezTo>
                                  <a:pt x="59748" y="95321"/>
                                  <a:pt x="59748" y="97918"/>
                                  <a:pt x="59748" y="101382"/>
                                </a:cubicBezTo>
                                <a:cubicBezTo>
                                  <a:pt x="59748" y="103980"/>
                                  <a:pt x="59748" y="107443"/>
                                  <a:pt x="59748" y="110041"/>
                                </a:cubicBezTo>
                                <a:cubicBezTo>
                                  <a:pt x="59748" y="117834"/>
                                  <a:pt x="58882" y="125628"/>
                                  <a:pt x="58882" y="133421"/>
                                </a:cubicBezTo>
                                <a:cubicBezTo>
                                  <a:pt x="58882" y="151605"/>
                                  <a:pt x="59748" y="167191"/>
                                  <a:pt x="59748" y="185375"/>
                                </a:cubicBezTo>
                                <a:lnTo>
                                  <a:pt x="59748" y="204425"/>
                                </a:lnTo>
                                <a:cubicBezTo>
                                  <a:pt x="59748" y="205291"/>
                                  <a:pt x="58882" y="206157"/>
                                  <a:pt x="58016" y="206157"/>
                                </a:cubicBezTo>
                                <a:cubicBezTo>
                                  <a:pt x="57150" y="206157"/>
                                  <a:pt x="56284" y="206157"/>
                                  <a:pt x="56284" y="204425"/>
                                </a:cubicBezTo>
                                <a:cubicBezTo>
                                  <a:pt x="56284" y="201827"/>
                                  <a:pt x="56284" y="198364"/>
                                  <a:pt x="56284" y="195766"/>
                                </a:cubicBezTo>
                                <a:cubicBezTo>
                                  <a:pt x="56284" y="191437"/>
                                  <a:pt x="56284" y="187973"/>
                                  <a:pt x="56284" y="183644"/>
                                </a:cubicBezTo>
                                <a:cubicBezTo>
                                  <a:pt x="56284" y="174984"/>
                                  <a:pt x="55418" y="167191"/>
                                  <a:pt x="55418" y="158532"/>
                                </a:cubicBezTo>
                                <a:cubicBezTo>
                                  <a:pt x="55418" y="154202"/>
                                  <a:pt x="55418" y="150739"/>
                                  <a:pt x="55418" y="147275"/>
                                </a:cubicBezTo>
                                <a:cubicBezTo>
                                  <a:pt x="55418" y="138616"/>
                                  <a:pt x="55418" y="130823"/>
                                  <a:pt x="55418" y="122164"/>
                                </a:cubicBezTo>
                                <a:cubicBezTo>
                                  <a:pt x="55418" y="115237"/>
                                  <a:pt x="56284" y="102248"/>
                                  <a:pt x="56284" y="89259"/>
                                </a:cubicBezTo>
                                <a:lnTo>
                                  <a:pt x="56284" y="58087"/>
                                </a:lnTo>
                                <a:close/>
                              </a:path>
                            </a:pathLst>
                          </a:custGeom>
                          <a:solidFill>
                            <a:srgbClr val="000000"/>
                          </a:solidFill>
                          <a:ln w="8653" cap="flat">
                            <a:noFill/>
                            <a:prstDash val="solid"/>
                            <a:miter/>
                          </a:ln>
                        </wps:spPr>
                        <wps:bodyPr rtlCol="0" anchor="ctr"/>
                      </wps:wsp>
                      <wps:wsp>
                        <wps:cNvPr id="684058803" name="Freeform 684058803">
                          <a:extLst>
                            <a:ext uri="{FF2B5EF4-FFF2-40B4-BE49-F238E27FC236}">
                              <a16:creationId xmlns:a16="http://schemas.microsoft.com/office/drawing/2014/main" id="{55E3B478-A2AC-63F2-E3B7-1F6F160CB5EF}"/>
                            </a:ext>
                          </a:extLst>
                        </wps:cNvPr>
                        <wps:cNvSpPr/>
                        <wps:spPr>
                          <a:xfrm>
                            <a:off x="8504447" y="1157170"/>
                            <a:ext cx="152098" cy="266968"/>
                          </a:xfrm>
                          <a:custGeom>
                            <a:avLst/>
                            <a:gdLst>
                              <a:gd name="connsiteX0" fmla="*/ 90439 w 152098"/>
                              <a:gd name="connsiteY0" fmla="*/ 253945 h 266968"/>
                              <a:gd name="connsiteX1" fmla="*/ 56669 w 152098"/>
                              <a:gd name="connsiteY1" fmla="*/ 255676 h 266968"/>
                              <a:gd name="connsiteX2" fmla="*/ 43680 w 152098"/>
                              <a:gd name="connsiteY2" fmla="*/ 253079 h 266968"/>
                              <a:gd name="connsiteX3" fmla="*/ 35021 w 152098"/>
                              <a:gd name="connsiteY3" fmla="*/ 248749 h 266968"/>
                              <a:gd name="connsiteX4" fmla="*/ 26362 w 152098"/>
                              <a:gd name="connsiteY4" fmla="*/ 244419 h 266968"/>
                              <a:gd name="connsiteX5" fmla="*/ 17703 w 152098"/>
                              <a:gd name="connsiteY5" fmla="*/ 236626 h 266968"/>
                              <a:gd name="connsiteX6" fmla="*/ 4714 w 152098"/>
                              <a:gd name="connsiteY6" fmla="*/ 216710 h 266968"/>
                              <a:gd name="connsiteX7" fmla="*/ 2117 w 152098"/>
                              <a:gd name="connsiteY7" fmla="*/ 204588 h 266968"/>
                              <a:gd name="connsiteX8" fmla="*/ 385 w 152098"/>
                              <a:gd name="connsiteY8" fmla="*/ 177744 h 266968"/>
                              <a:gd name="connsiteX9" fmla="*/ 1251 w 152098"/>
                              <a:gd name="connsiteY9" fmla="*/ 165622 h 266968"/>
                              <a:gd name="connsiteX10" fmla="*/ 1251 w 152098"/>
                              <a:gd name="connsiteY10" fmla="*/ 147438 h 266968"/>
                              <a:gd name="connsiteX11" fmla="*/ 385 w 152098"/>
                              <a:gd name="connsiteY11" fmla="*/ 141376 h 266968"/>
                              <a:gd name="connsiteX12" fmla="*/ 385 w 152098"/>
                              <a:gd name="connsiteY12" fmla="*/ 87690 h 266968"/>
                              <a:gd name="connsiteX13" fmla="*/ 385 w 152098"/>
                              <a:gd name="connsiteY13" fmla="*/ 31406 h 266968"/>
                              <a:gd name="connsiteX14" fmla="*/ 385 w 152098"/>
                              <a:gd name="connsiteY14" fmla="*/ 5428 h 266968"/>
                              <a:gd name="connsiteX15" fmla="*/ 2117 w 152098"/>
                              <a:gd name="connsiteY15" fmla="*/ 2831 h 266968"/>
                              <a:gd name="connsiteX16" fmla="*/ 18569 w 152098"/>
                              <a:gd name="connsiteY16" fmla="*/ 233 h 266968"/>
                              <a:gd name="connsiteX17" fmla="*/ 44546 w 152098"/>
                              <a:gd name="connsiteY17" fmla="*/ 1965 h 266968"/>
                              <a:gd name="connsiteX18" fmla="*/ 46278 w 152098"/>
                              <a:gd name="connsiteY18" fmla="*/ 17551 h 266968"/>
                              <a:gd name="connsiteX19" fmla="*/ 45412 w 152098"/>
                              <a:gd name="connsiteY19" fmla="*/ 21881 h 266968"/>
                              <a:gd name="connsiteX20" fmla="*/ 46278 w 152098"/>
                              <a:gd name="connsiteY20" fmla="*/ 41797 h 266968"/>
                              <a:gd name="connsiteX21" fmla="*/ 46278 w 152098"/>
                              <a:gd name="connsiteY21" fmla="*/ 63445 h 266968"/>
                              <a:gd name="connsiteX22" fmla="*/ 46278 w 152098"/>
                              <a:gd name="connsiteY22" fmla="*/ 105874 h 266968"/>
                              <a:gd name="connsiteX23" fmla="*/ 45412 w 152098"/>
                              <a:gd name="connsiteY23" fmla="*/ 150035 h 266968"/>
                              <a:gd name="connsiteX24" fmla="*/ 46278 w 152098"/>
                              <a:gd name="connsiteY24" fmla="*/ 182074 h 266968"/>
                              <a:gd name="connsiteX25" fmla="*/ 48010 w 152098"/>
                              <a:gd name="connsiteY25" fmla="*/ 200258 h 266968"/>
                              <a:gd name="connsiteX26" fmla="*/ 61864 w 152098"/>
                              <a:gd name="connsiteY26" fmla="*/ 211515 h 266968"/>
                              <a:gd name="connsiteX27" fmla="*/ 71389 w 152098"/>
                              <a:gd name="connsiteY27" fmla="*/ 212381 h 266968"/>
                              <a:gd name="connsiteX28" fmla="*/ 74853 w 152098"/>
                              <a:gd name="connsiteY28" fmla="*/ 211515 h 266968"/>
                              <a:gd name="connsiteX29" fmla="*/ 78317 w 152098"/>
                              <a:gd name="connsiteY29" fmla="*/ 211515 h 266968"/>
                              <a:gd name="connsiteX30" fmla="*/ 90439 w 152098"/>
                              <a:gd name="connsiteY30" fmla="*/ 202856 h 266968"/>
                              <a:gd name="connsiteX31" fmla="*/ 91305 w 152098"/>
                              <a:gd name="connsiteY31" fmla="*/ 197660 h 266968"/>
                              <a:gd name="connsiteX32" fmla="*/ 91305 w 152098"/>
                              <a:gd name="connsiteY32" fmla="*/ 189001 h 266968"/>
                              <a:gd name="connsiteX33" fmla="*/ 91305 w 152098"/>
                              <a:gd name="connsiteY33" fmla="*/ 159560 h 266968"/>
                              <a:gd name="connsiteX34" fmla="*/ 91305 w 152098"/>
                              <a:gd name="connsiteY34" fmla="*/ 130985 h 266968"/>
                              <a:gd name="connsiteX35" fmla="*/ 91305 w 152098"/>
                              <a:gd name="connsiteY35" fmla="*/ 129253 h 266968"/>
                              <a:gd name="connsiteX36" fmla="*/ 92171 w 152098"/>
                              <a:gd name="connsiteY36" fmla="*/ 128388 h 266968"/>
                              <a:gd name="connsiteX37" fmla="*/ 93037 w 152098"/>
                              <a:gd name="connsiteY37" fmla="*/ 88556 h 266968"/>
                              <a:gd name="connsiteX38" fmla="*/ 93037 w 152098"/>
                              <a:gd name="connsiteY38" fmla="*/ 64310 h 266968"/>
                              <a:gd name="connsiteX39" fmla="*/ 93037 w 152098"/>
                              <a:gd name="connsiteY39" fmla="*/ 35735 h 266968"/>
                              <a:gd name="connsiteX40" fmla="*/ 93903 w 152098"/>
                              <a:gd name="connsiteY40" fmla="*/ 30540 h 266968"/>
                              <a:gd name="connsiteX41" fmla="*/ 93903 w 152098"/>
                              <a:gd name="connsiteY41" fmla="*/ 25344 h 266968"/>
                              <a:gd name="connsiteX42" fmla="*/ 94769 w 152098"/>
                              <a:gd name="connsiteY42" fmla="*/ 3697 h 266968"/>
                              <a:gd name="connsiteX43" fmla="*/ 104294 w 152098"/>
                              <a:gd name="connsiteY43" fmla="*/ 1965 h 266968"/>
                              <a:gd name="connsiteX44" fmla="*/ 113819 w 152098"/>
                              <a:gd name="connsiteY44" fmla="*/ 1099 h 266968"/>
                              <a:gd name="connsiteX45" fmla="*/ 138930 w 152098"/>
                              <a:gd name="connsiteY45" fmla="*/ 2831 h 266968"/>
                              <a:gd name="connsiteX46" fmla="*/ 139796 w 152098"/>
                              <a:gd name="connsiteY46" fmla="*/ 5428 h 266968"/>
                              <a:gd name="connsiteX47" fmla="*/ 138930 w 152098"/>
                              <a:gd name="connsiteY47" fmla="*/ 60847 h 266968"/>
                              <a:gd name="connsiteX48" fmla="*/ 138930 w 152098"/>
                              <a:gd name="connsiteY48" fmla="*/ 80763 h 266968"/>
                              <a:gd name="connsiteX49" fmla="*/ 138930 w 152098"/>
                              <a:gd name="connsiteY49" fmla="*/ 120594 h 266968"/>
                              <a:gd name="connsiteX50" fmla="*/ 138930 w 152098"/>
                              <a:gd name="connsiteY50" fmla="*/ 156097 h 266968"/>
                              <a:gd name="connsiteX51" fmla="*/ 138930 w 152098"/>
                              <a:gd name="connsiteY51" fmla="*/ 185537 h 266968"/>
                              <a:gd name="connsiteX52" fmla="*/ 139796 w 152098"/>
                              <a:gd name="connsiteY52" fmla="*/ 200258 h 266968"/>
                              <a:gd name="connsiteX53" fmla="*/ 138064 w 152098"/>
                              <a:gd name="connsiteY53" fmla="*/ 205454 h 266968"/>
                              <a:gd name="connsiteX54" fmla="*/ 135466 w 152098"/>
                              <a:gd name="connsiteY54" fmla="*/ 220174 h 266968"/>
                              <a:gd name="connsiteX55" fmla="*/ 134601 w 152098"/>
                              <a:gd name="connsiteY55" fmla="*/ 221906 h 266968"/>
                              <a:gd name="connsiteX56" fmla="*/ 134601 w 152098"/>
                              <a:gd name="connsiteY56" fmla="*/ 223638 h 266968"/>
                              <a:gd name="connsiteX57" fmla="*/ 132869 w 152098"/>
                              <a:gd name="connsiteY57" fmla="*/ 226235 h 266968"/>
                              <a:gd name="connsiteX58" fmla="*/ 125076 w 152098"/>
                              <a:gd name="connsiteY58" fmla="*/ 235760 h 266968"/>
                              <a:gd name="connsiteX59" fmla="*/ 118148 w 152098"/>
                              <a:gd name="connsiteY59" fmla="*/ 241822 h 266968"/>
                              <a:gd name="connsiteX60" fmla="*/ 113819 w 152098"/>
                              <a:gd name="connsiteY60" fmla="*/ 243553 h 266968"/>
                              <a:gd name="connsiteX61" fmla="*/ 110355 w 152098"/>
                              <a:gd name="connsiteY61" fmla="*/ 246151 h 266968"/>
                              <a:gd name="connsiteX62" fmla="*/ 106026 w 152098"/>
                              <a:gd name="connsiteY62" fmla="*/ 247883 h 266968"/>
                              <a:gd name="connsiteX63" fmla="*/ 101696 w 152098"/>
                              <a:gd name="connsiteY63" fmla="*/ 250481 h 266968"/>
                              <a:gd name="connsiteX64" fmla="*/ 90439 w 152098"/>
                              <a:gd name="connsiteY64" fmla="*/ 253945 h 266968"/>
                              <a:gd name="connsiteX65" fmla="*/ 60133 w 152098"/>
                              <a:gd name="connsiteY65" fmla="*/ 253079 h 266968"/>
                              <a:gd name="connsiteX66" fmla="*/ 76585 w 152098"/>
                              <a:gd name="connsiteY66" fmla="*/ 253079 h 266968"/>
                              <a:gd name="connsiteX67" fmla="*/ 84378 w 152098"/>
                              <a:gd name="connsiteY67" fmla="*/ 252213 h 266968"/>
                              <a:gd name="connsiteX68" fmla="*/ 100830 w 152098"/>
                              <a:gd name="connsiteY68" fmla="*/ 247017 h 266968"/>
                              <a:gd name="connsiteX69" fmla="*/ 108624 w 152098"/>
                              <a:gd name="connsiteY69" fmla="*/ 242688 h 266968"/>
                              <a:gd name="connsiteX70" fmla="*/ 112953 w 152098"/>
                              <a:gd name="connsiteY70" fmla="*/ 240090 h 266968"/>
                              <a:gd name="connsiteX71" fmla="*/ 117283 w 152098"/>
                              <a:gd name="connsiteY71" fmla="*/ 235760 h 266968"/>
                              <a:gd name="connsiteX72" fmla="*/ 118148 w 152098"/>
                              <a:gd name="connsiteY72" fmla="*/ 235760 h 266968"/>
                              <a:gd name="connsiteX73" fmla="*/ 128539 w 152098"/>
                              <a:gd name="connsiteY73" fmla="*/ 223638 h 266968"/>
                              <a:gd name="connsiteX74" fmla="*/ 134601 w 152098"/>
                              <a:gd name="connsiteY74" fmla="*/ 194197 h 266968"/>
                              <a:gd name="connsiteX75" fmla="*/ 133735 w 152098"/>
                              <a:gd name="connsiteY75" fmla="*/ 185537 h 266968"/>
                              <a:gd name="connsiteX76" fmla="*/ 133735 w 152098"/>
                              <a:gd name="connsiteY76" fmla="*/ 178610 h 266968"/>
                              <a:gd name="connsiteX77" fmla="*/ 134601 w 152098"/>
                              <a:gd name="connsiteY77" fmla="*/ 169951 h 266968"/>
                              <a:gd name="connsiteX78" fmla="*/ 133735 w 152098"/>
                              <a:gd name="connsiteY78" fmla="*/ 163890 h 266968"/>
                              <a:gd name="connsiteX79" fmla="*/ 134601 w 152098"/>
                              <a:gd name="connsiteY79" fmla="*/ 146572 h 266968"/>
                              <a:gd name="connsiteX80" fmla="*/ 134601 w 152098"/>
                              <a:gd name="connsiteY80" fmla="*/ 126656 h 266968"/>
                              <a:gd name="connsiteX81" fmla="*/ 134601 w 152098"/>
                              <a:gd name="connsiteY81" fmla="*/ 79897 h 266968"/>
                              <a:gd name="connsiteX82" fmla="*/ 134601 w 152098"/>
                              <a:gd name="connsiteY82" fmla="*/ 50456 h 266968"/>
                              <a:gd name="connsiteX83" fmla="*/ 136332 w 152098"/>
                              <a:gd name="connsiteY83" fmla="*/ 24479 h 266968"/>
                              <a:gd name="connsiteX84" fmla="*/ 136332 w 152098"/>
                              <a:gd name="connsiteY84" fmla="*/ 5428 h 266968"/>
                              <a:gd name="connsiteX85" fmla="*/ 97367 w 152098"/>
                              <a:gd name="connsiteY85" fmla="*/ 6294 h 266968"/>
                              <a:gd name="connsiteX86" fmla="*/ 97367 w 152098"/>
                              <a:gd name="connsiteY86" fmla="*/ 21015 h 266968"/>
                              <a:gd name="connsiteX87" fmla="*/ 96501 w 152098"/>
                              <a:gd name="connsiteY87" fmla="*/ 34003 h 266968"/>
                              <a:gd name="connsiteX88" fmla="*/ 96501 w 152098"/>
                              <a:gd name="connsiteY88" fmla="*/ 66908 h 266968"/>
                              <a:gd name="connsiteX89" fmla="*/ 96501 w 152098"/>
                              <a:gd name="connsiteY89" fmla="*/ 80763 h 266968"/>
                              <a:gd name="connsiteX90" fmla="*/ 96501 w 152098"/>
                              <a:gd name="connsiteY90" fmla="*/ 95483 h 266968"/>
                              <a:gd name="connsiteX91" fmla="*/ 94769 w 152098"/>
                              <a:gd name="connsiteY91" fmla="*/ 156963 h 266968"/>
                              <a:gd name="connsiteX92" fmla="*/ 95635 w 152098"/>
                              <a:gd name="connsiteY92" fmla="*/ 158695 h 266968"/>
                              <a:gd name="connsiteX93" fmla="*/ 95635 w 152098"/>
                              <a:gd name="connsiteY93" fmla="*/ 178610 h 266968"/>
                              <a:gd name="connsiteX94" fmla="*/ 95635 w 152098"/>
                              <a:gd name="connsiteY94" fmla="*/ 189001 h 266968"/>
                              <a:gd name="connsiteX95" fmla="*/ 95635 w 152098"/>
                              <a:gd name="connsiteY95" fmla="*/ 190733 h 266968"/>
                              <a:gd name="connsiteX96" fmla="*/ 95635 w 152098"/>
                              <a:gd name="connsiteY96" fmla="*/ 190733 h 266968"/>
                              <a:gd name="connsiteX97" fmla="*/ 95635 w 152098"/>
                              <a:gd name="connsiteY97" fmla="*/ 199392 h 266968"/>
                              <a:gd name="connsiteX98" fmla="*/ 94769 w 152098"/>
                              <a:gd name="connsiteY98" fmla="*/ 205454 h 266968"/>
                              <a:gd name="connsiteX99" fmla="*/ 86110 w 152098"/>
                              <a:gd name="connsiteY99" fmla="*/ 214113 h 266968"/>
                              <a:gd name="connsiteX100" fmla="*/ 58401 w 152098"/>
                              <a:gd name="connsiteY100" fmla="*/ 214979 h 266968"/>
                              <a:gd name="connsiteX101" fmla="*/ 46278 w 152098"/>
                              <a:gd name="connsiteY101" fmla="*/ 200258 h 266968"/>
                              <a:gd name="connsiteX102" fmla="*/ 46278 w 152098"/>
                              <a:gd name="connsiteY102" fmla="*/ 189001 h 266968"/>
                              <a:gd name="connsiteX103" fmla="*/ 46278 w 152098"/>
                              <a:gd name="connsiteY103" fmla="*/ 174281 h 266968"/>
                              <a:gd name="connsiteX104" fmla="*/ 46278 w 152098"/>
                              <a:gd name="connsiteY104" fmla="*/ 156963 h 266968"/>
                              <a:gd name="connsiteX105" fmla="*/ 46278 w 152098"/>
                              <a:gd name="connsiteY105" fmla="*/ 150901 h 266968"/>
                              <a:gd name="connsiteX106" fmla="*/ 46278 w 152098"/>
                              <a:gd name="connsiteY106" fmla="*/ 123192 h 266968"/>
                              <a:gd name="connsiteX107" fmla="*/ 46278 w 152098"/>
                              <a:gd name="connsiteY107" fmla="*/ 119729 h 266968"/>
                              <a:gd name="connsiteX108" fmla="*/ 46278 w 152098"/>
                              <a:gd name="connsiteY108" fmla="*/ 88556 h 266968"/>
                              <a:gd name="connsiteX109" fmla="*/ 46278 w 152098"/>
                              <a:gd name="connsiteY109" fmla="*/ 73835 h 266968"/>
                              <a:gd name="connsiteX110" fmla="*/ 46278 w 152098"/>
                              <a:gd name="connsiteY110" fmla="*/ 24479 h 266968"/>
                              <a:gd name="connsiteX111" fmla="*/ 47144 w 152098"/>
                              <a:gd name="connsiteY111" fmla="*/ 23613 h 266968"/>
                              <a:gd name="connsiteX112" fmla="*/ 46278 w 152098"/>
                              <a:gd name="connsiteY112" fmla="*/ 17551 h 266968"/>
                              <a:gd name="connsiteX113" fmla="*/ 47144 w 152098"/>
                              <a:gd name="connsiteY113" fmla="*/ 14088 h 266968"/>
                              <a:gd name="connsiteX114" fmla="*/ 47144 w 152098"/>
                              <a:gd name="connsiteY114" fmla="*/ 14088 h 266968"/>
                              <a:gd name="connsiteX115" fmla="*/ 47144 w 152098"/>
                              <a:gd name="connsiteY115" fmla="*/ 13222 h 266968"/>
                              <a:gd name="connsiteX116" fmla="*/ 47144 w 152098"/>
                              <a:gd name="connsiteY116" fmla="*/ 4563 h 266968"/>
                              <a:gd name="connsiteX117" fmla="*/ 44546 w 152098"/>
                              <a:gd name="connsiteY117" fmla="*/ 4563 h 266968"/>
                              <a:gd name="connsiteX118" fmla="*/ 40216 w 152098"/>
                              <a:gd name="connsiteY118" fmla="*/ 4563 h 266968"/>
                              <a:gd name="connsiteX119" fmla="*/ 37619 w 152098"/>
                              <a:gd name="connsiteY119" fmla="*/ 4563 h 266968"/>
                              <a:gd name="connsiteX120" fmla="*/ 9044 w 152098"/>
                              <a:gd name="connsiteY120" fmla="*/ 6294 h 266968"/>
                              <a:gd name="connsiteX121" fmla="*/ 8178 w 152098"/>
                              <a:gd name="connsiteY121" fmla="*/ 6294 h 266968"/>
                              <a:gd name="connsiteX122" fmla="*/ 9044 w 152098"/>
                              <a:gd name="connsiteY122" fmla="*/ 7160 h 266968"/>
                              <a:gd name="connsiteX123" fmla="*/ 9044 w 152098"/>
                              <a:gd name="connsiteY123" fmla="*/ 16685 h 266968"/>
                              <a:gd name="connsiteX124" fmla="*/ 6446 w 152098"/>
                              <a:gd name="connsiteY124" fmla="*/ 15819 h 266968"/>
                              <a:gd name="connsiteX125" fmla="*/ 9044 w 152098"/>
                              <a:gd name="connsiteY125" fmla="*/ 18417 h 266968"/>
                              <a:gd name="connsiteX126" fmla="*/ 9044 w 152098"/>
                              <a:gd name="connsiteY126" fmla="*/ 68640 h 266968"/>
                              <a:gd name="connsiteX127" fmla="*/ 8178 w 152098"/>
                              <a:gd name="connsiteY127" fmla="*/ 91153 h 266968"/>
                              <a:gd name="connsiteX128" fmla="*/ 8178 w 152098"/>
                              <a:gd name="connsiteY128" fmla="*/ 142242 h 266968"/>
                              <a:gd name="connsiteX129" fmla="*/ 7312 w 152098"/>
                              <a:gd name="connsiteY129" fmla="*/ 156097 h 266968"/>
                              <a:gd name="connsiteX130" fmla="*/ 8178 w 152098"/>
                              <a:gd name="connsiteY130" fmla="*/ 169951 h 266968"/>
                              <a:gd name="connsiteX131" fmla="*/ 8178 w 152098"/>
                              <a:gd name="connsiteY131" fmla="*/ 177744 h 266968"/>
                              <a:gd name="connsiteX132" fmla="*/ 8178 w 152098"/>
                              <a:gd name="connsiteY132" fmla="*/ 186403 h 266968"/>
                              <a:gd name="connsiteX133" fmla="*/ 9910 w 152098"/>
                              <a:gd name="connsiteY133" fmla="*/ 209783 h 266968"/>
                              <a:gd name="connsiteX134" fmla="*/ 13374 w 152098"/>
                              <a:gd name="connsiteY134" fmla="*/ 219308 h 266968"/>
                              <a:gd name="connsiteX135" fmla="*/ 15105 w 152098"/>
                              <a:gd name="connsiteY135" fmla="*/ 223638 h 266968"/>
                              <a:gd name="connsiteX136" fmla="*/ 22898 w 152098"/>
                              <a:gd name="connsiteY136" fmla="*/ 232297 h 266968"/>
                              <a:gd name="connsiteX137" fmla="*/ 31557 w 152098"/>
                              <a:gd name="connsiteY137" fmla="*/ 240956 h 266968"/>
                              <a:gd name="connsiteX138" fmla="*/ 39351 w 152098"/>
                              <a:gd name="connsiteY138" fmla="*/ 245285 h 266968"/>
                              <a:gd name="connsiteX139" fmla="*/ 48010 w 152098"/>
                              <a:gd name="connsiteY139" fmla="*/ 249615 h 266968"/>
                              <a:gd name="connsiteX140" fmla="*/ 60133 w 152098"/>
                              <a:gd name="connsiteY140" fmla="*/ 251347 h 266968"/>
                              <a:gd name="connsiteX141" fmla="*/ 60133 w 152098"/>
                              <a:gd name="connsiteY141" fmla="*/ 253079 h 266968"/>
                              <a:gd name="connsiteX142" fmla="*/ 2982 w 152098"/>
                              <a:gd name="connsiteY142" fmla="*/ 5428 h 266968"/>
                              <a:gd name="connsiteX143" fmla="*/ 4714 w 152098"/>
                              <a:gd name="connsiteY143" fmla="*/ 5428 h 266968"/>
                              <a:gd name="connsiteX144" fmla="*/ 2982 w 152098"/>
                              <a:gd name="connsiteY144" fmla="*/ 5428 h 266968"/>
                              <a:gd name="connsiteX145" fmla="*/ 73121 w 152098"/>
                              <a:gd name="connsiteY145" fmla="*/ 266067 h 266968"/>
                              <a:gd name="connsiteX146" fmla="*/ 89573 w 152098"/>
                              <a:gd name="connsiteY146" fmla="*/ 266067 h 266968"/>
                              <a:gd name="connsiteX147" fmla="*/ 93903 w 152098"/>
                              <a:gd name="connsiteY147" fmla="*/ 266067 h 266968"/>
                              <a:gd name="connsiteX148" fmla="*/ 100830 w 152098"/>
                              <a:gd name="connsiteY148" fmla="*/ 264335 h 266968"/>
                              <a:gd name="connsiteX149" fmla="*/ 112953 w 152098"/>
                              <a:gd name="connsiteY149" fmla="*/ 260006 h 266968"/>
                              <a:gd name="connsiteX150" fmla="*/ 120746 w 152098"/>
                              <a:gd name="connsiteY150" fmla="*/ 255676 h 266968"/>
                              <a:gd name="connsiteX151" fmla="*/ 125076 w 152098"/>
                              <a:gd name="connsiteY151" fmla="*/ 253079 h 266968"/>
                              <a:gd name="connsiteX152" fmla="*/ 126807 w 152098"/>
                              <a:gd name="connsiteY152" fmla="*/ 251347 h 266968"/>
                              <a:gd name="connsiteX153" fmla="*/ 132003 w 152098"/>
                              <a:gd name="connsiteY153" fmla="*/ 247017 h 266968"/>
                              <a:gd name="connsiteX154" fmla="*/ 140662 w 152098"/>
                              <a:gd name="connsiteY154" fmla="*/ 236626 h 266968"/>
                              <a:gd name="connsiteX155" fmla="*/ 146723 w 152098"/>
                              <a:gd name="connsiteY155" fmla="*/ 207185 h 266968"/>
                              <a:gd name="connsiteX156" fmla="*/ 145858 w 152098"/>
                              <a:gd name="connsiteY156" fmla="*/ 198526 h 266968"/>
                              <a:gd name="connsiteX157" fmla="*/ 145858 w 152098"/>
                              <a:gd name="connsiteY157" fmla="*/ 191599 h 266968"/>
                              <a:gd name="connsiteX158" fmla="*/ 146723 w 152098"/>
                              <a:gd name="connsiteY158" fmla="*/ 182940 h 266968"/>
                              <a:gd name="connsiteX159" fmla="*/ 145858 w 152098"/>
                              <a:gd name="connsiteY159" fmla="*/ 176878 h 266968"/>
                              <a:gd name="connsiteX160" fmla="*/ 146723 w 152098"/>
                              <a:gd name="connsiteY160" fmla="*/ 159560 h 266968"/>
                              <a:gd name="connsiteX161" fmla="*/ 146723 w 152098"/>
                              <a:gd name="connsiteY161" fmla="*/ 139644 h 266968"/>
                              <a:gd name="connsiteX162" fmla="*/ 146723 w 152098"/>
                              <a:gd name="connsiteY162" fmla="*/ 92885 h 266968"/>
                              <a:gd name="connsiteX163" fmla="*/ 146723 w 152098"/>
                              <a:gd name="connsiteY163" fmla="*/ 63445 h 266968"/>
                              <a:gd name="connsiteX164" fmla="*/ 148455 w 152098"/>
                              <a:gd name="connsiteY164" fmla="*/ 37467 h 266968"/>
                              <a:gd name="connsiteX165" fmla="*/ 148455 w 152098"/>
                              <a:gd name="connsiteY165" fmla="*/ 18417 h 266968"/>
                              <a:gd name="connsiteX166" fmla="*/ 147589 w 152098"/>
                              <a:gd name="connsiteY166" fmla="*/ 18417 h 266968"/>
                              <a:gd name="connsiteX167" fmla="*/ 145858 w 152098"/>
                              <a:gd name="connsiteY167" fmla="*/ 16685 h 266968"/>
                              <a:gd name="connsiteX168" fmla="*/ 147589 w 152098"/>
                              <a:gd name="connsiteY168" fmla="*/ 15819 h 266968"/>
                              <a:gd name="connsiteX169" fmla="*/ 149321 w 152098"/>
                              <a:gd name="connsiteY169" fmla="*/ 15819 h 266968"/>
                              <a:gd name="connsiteX170" fmla="*/ 151053 w 152098"/>
                              <a:gd name="connsiteY170" fmla="*/ 17551 h 266968"/>
                              <a:gd name="connsiteX171" fmla="*/ 151919 w 152098"/>
                              <a:gd name="connsiteY171" fmla="*/ 20149 h 266968"/>
                              <a:gd name="connsiteX172" fmla="*/ 151053 w 152098"/>
                              <a:gd name="connsiteY172" fmla="*/ 73835 h 266968"/>
                              <a:gd name="connsiteX173" fmla="*/ 151053 w 152098"/>
                              <a:gd name="connsiteY173" fmla="*/ 93751 h 266968"/>
                              <a:gd name="connsiteX174" fmla="*/ 151053 w 152098"/>
                              <a:gd name="connsiteY174" fmla="*/ 133583 h 266968"/>
                              <a:gd name="connsiteX175" fmla="*/ 151053 w 152098"/>
                              <a:gd name="connsiteY175" fmla="*/ 169085 h 266968"/>
                              <a:gd name="connsiteX176" fmla="*/ 151053 w 152098"/>
                              <a:gd name="connsiteY176" fmla="*/ 198526 h 266968"/>
                              <a:gd name="connsiteX177" fmla="*/ 151919 w 152098"/>
                              <a:gd name="connsiteY177" fmla="*/ 209783 h 266968"/>
                              <a:gd name="connsiteX178" fmla="*/ 151053 w 152098"/>
                              <a:gd name="connsiteY178" fmla="*/ 216710 h 266968"/>
                              <a:gd name="connsiteX179" fmla="*/ 150187 w 152098"/>
                              <a:gd name="connsiteY179" fmla="*/ 218442 h 266968"/>
                              <a:gd name="connsiteX180" fmla="*/ 147589 w 152098"/>
                              <a:gd name="connsiteY180" fmla="*/ 233162 h 266968"/>
                              <a:gd name="connsiteX181" fmla="*/ 146723 w 152098"/>
                              <a:gd name="connsiteY181" fmla="*/ 234028 h 266968"/>
                              <a:gd name="connsiteX182" fmla="*/ 145858 w 152098"/>
                              <a:gd name="connsiteY182" fmla="*/ 235760 h 266968"/>
                              <a:gd name="connsiteX183" fmla="*/ 144992 w 152098"/>
                              <a:gd name="connsiteY183" fmla="*/ 237492 h 266968"/>
                              <a:gd name="connsiteX184" fmla="*/ 143260 w 152098"/>
                              <a:gd name="connsiteY184" fmla="*/ 239224 h 266968"/>
                              <a:gd name="connsiteX185" fmla="*/ 135466 w 152098"/>
                              <a:gd name="connsiteY185" fmla="*/ 248749 h 266968"/>
                              <a:gd name="connsiteX186" fmla="*/ 128539 w 152098"/>
                              <a:gd name="connsiteY186" fmla="*/ 254810 h 266968"/>
                              <a:gd name="connsiteX187" fmla="*/ 124210 w 152098"/>
                              <a:gd name="connsiteY187" fmla="*/ 256542 h 266968"/>
                              <a:gd name="connsiteX188" fmla="*/ 123344 w 152098"/>
                              <a:gd name="connsiteY188" fmla="*/ 257408 h 266968"/>
                              <a:gd name="connsiteX189" fmla="*/ 117283 w 152098"/>
                              <a:gd name="connsiteY189" fmla="*/ 260872 h 266968"/>
                              <a:gd name="connsiteX190" fmla="*/ 116417 w 152098"/>
                              <a:gd name="connsiteY190" fmla="*/ 260872 h 266968"/>
                              <a:gd name="connsiteX191" fmla="*/ 114685 w 152098"/>
                              <a:gd name="connsiteY191" fmla="*/ 261738 h 266968"/>
                              <a:gd name="connsiteX192" fmla="*/ 108624 w 152098"/>
                              <a:gd name="connsiteY192" fmla="*/ 264335 h 266968"/>
                              <a:gd name="connsiteX193" fmla="*/ 106026 w 152098"/>
                              <a:gd name="connsiteY193" fmla="*/ 264335 h 266968"/>
                              <a:gd name="connsiteX194" fmla="*/ 72255 w 152098"/>
                              <a:gd name="connsiteY194" fmla="*/ 266067 h 266968"/>
                              <a:gd name="connsiteX195" fmla="*/ 59267 w 152098"/>
                              <a:gd name="connsiteY195" fmla="*/ 263469 h 266968"/>
                              <a:gd name="connsiteX196" fmla="*/ 54071 w 152098"/>
                              <a:gd name="connsiteY196" fmla="*/ 260872 h 266968"/>
                              <a:gd name="connsiteX197" fmla="*/ 54071 w 152098"/>
                              <a:gd name="connsiteY197" fmla="*/ 260006 h 266968"/>
                              <a:gd name="connsiteX198" fmla="*/ 62730 w 152098"/>
                              <a:gd name="connsiteY198" fmla="*/ 261738 h 266968"/>
                              <a:gd name="connsiteX199" fmla="*/ 67060 w 152098"/>
                              <a:gd name="connsiteY199" fmla="*/ 261738 h 266968"/>
                              <a:gd name="connsiteX200" fmla="*/ 73121 w 152098"/>
                              <a:gd name="connsiteY200" fmla="*/ 266067 h 266968"/>
                              <a:gd name="connsiteX201" fmla="*/ 73121 w 152098"/>
                              <a:gd name="connsiteY201" fmla="*/ 266067 h 266968"/>
                              <a:gd name="connsiteX202" fmla="*/ 59267 w 152098"/>
                              <a:gd name="connsiteY202" fmla="*/ 201124 h 266968"/>
                              <a:gd name="connsiteX203" fmla="*/ 57535 w 152098"/>
                              <a:gd name="connsiteY203" fmla="*/ 201990 h 266968"/>
                              <a:gd name="connsiteX204" fmla="*/ 56669 w 152098"/>
                              <a:gd name="connsiteY204" fmla="*/ 198526 h 266968"/>
                              <a:gd name="connsiteX205" fmla="*/ 56669 w 152098"/>
                              <a:gd name="connsiteY205" fmla="*/ 186403 h 266968"/>
                              <a:gd name="connsiteX206" fmla="*/ 56669 w 152098"/>
                              <a:gd name="connsiteY206" fmla="*/ 169085 h 266968"/>
                              <a:gd name="connsiteX207" fmla="*/ 56669 w 152098"/>
                              <a:gd name="connsiteY207" fmla="*/ 163024 h 266968"/>
                              <a:gd name="connsiteX208" fmla="*/ 56669 w 152098"/>
                              <a:gd name="connsiteY208" fmla="*/ 135315 h 266968"/>
                              <a:gd name="connsiteX209" fmla="*/ 56669 w 152098"/>
                              <a:gd name="connsiteY209" fmla="*/ 131851 h 266968"/>
                              <a:gd name="connsiteX210" fmla="*/ 56669 w 152098"/>
                              <a:gd name="connsiteY210" fmla="*/ 100678 h 266968"/>
                              <a:gd name="connsiteX211" fmla="*/ 56669 w 152098"/>
                              <a:gd name="connsiteY211" fmla="*/ 85958 h 266968"/>
                              <a:gd name="connsiteX212" fmla="*/ 56669 w 152098"/>
                              <a:gd name="connsiteY212" fmla="*/ 36601 h 266968"/>
                              <a:gd name="connsiteX213" fmla="*/ 57535 w 152098"/>
                              <a:gd name="connsiteY213" fmla="*/ 35735 h 266968"/>
                              <a:gd name="connsiteX214" fmla="*/ 56669 w 152098"/>
                              <a:gd name="connsiteY214" fmla="*/ 34003 h 266968"/>
                              <a:gd name="connsiteX215" fmla="*/ 57535 w 152098"/>
                              <a:gd name="connsiteY215" fmla="*/ 27076 h 266968"/>
                              <a:gd name="connsiteX216" fmla="*/ 57535 w 152098"/>
                              <a:gd name="connsiteY216" fmla="*/ 27076 h 266968"/>
                              <a:gd name="connsiteX217" fmla="*/ 57535 w 152098"/>
                              <a:gd name="connsiteY217" fmla="*/ 27076 h 266968"/>
                              <a:gd name="connsiteX218" fmla="*/ 57535 w 152098"/>
                              <a:gd name="connsiteY218" fmla="*/ 18417 h 266968"/>
                              <a:gd name="connsiteX219" fmla="*/ 54937 w 152098"/>
                              <a:gd name="connsiteY219" fmla="*/ 16685 h 266968"/>
                              <a:gd name="connsiteX220" fmla="*/ 56669 w 152098"/>
                              <a:gd name="connsiteY220" fmla="*/ 14954 h 266968"/>
                              <a:gd name="connsiteX221" fmla="*/ 56669 w 152098"/>
                              <a:gd name="connsiteY221" fmla="*/ 14954 h 266968"/>
                              <a:gd name="connsiteX222" fmla="*/ 60133 w 152098"/>
                              <a:gd name="connsiteY222" fmla="*/ 16685 h 266968"/>
                              <a:gd name="connsiteX223" fmla="*/ 60133 w 152098"/>
                              <a:gd name="connsiteY223" fmla="*/ 27076 h 266968"/>
                              <a:gd name="connsiteX224" fmla="*/ 60133 w 152098"/>
                              <a:gd name="connsiteY224" fmla="*/ 34003 h 266968"/>
                              <a:gd name="connsiteX225" fmla="*/ 60133 w 152098"/>
                              <a:gd name="connsiteY225" fmla="*/ 34003 h 266968"/>
                              <a:gd name="connsiteX226" fmla="*/ 60999 w 152098"/>
                              <a:gd name="connsiteY226" fmla="*/ 53919 h 266968"/>
                              <a:gd name="connsiteX227" fmla="*/ 60999 w 152098"/>
                              <a:gd name="connsiteY227" fmla="*/ 75567 h 266968"/>
                              <a:gd name="connsiteX228" fmla="*/ 60999 w 152098"/>
                              <a:gd name="connsiteY228" fmla="*/ 117997 h 266968"/>
                              <a:gd name="connsiteX229" fmla="*/ 60133 w 152098"/>
                              <a:gd name="connsiteY229" fmla="*/ 162158 h 266968"/>
                              <a:gd name="connsiteX230" fmla="*/ 60999 w 152098"/>
                              <a:gd name="connsiteY230" fmla="*/ 194197 h 266968"/>
                              <a:gd name="connsiteX231" fmla="*/ 59267 w 152098"/>
                              <a:gd name="connsiteY231" fmla="*/ 201124 h 26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Lst>
                            <a:rect l="l" t="t" r="r" b="b"/>
                            <a:pathLst>
                              <a:path w="152098" h="266968">
                                <a:moveTo>
                                  <a:pt x="90439" y="253945"/>
                                </a:moveTo>
                                <a:cubicBezTo>
                                  <a:pt x="80048" y="256542"/>
                                  <a:pt x="68792" y="257408"/>
                                  <a:pt x="56669" y="255676"/>
                                </a:cubicBezTo>
                                <a:cubicBezTo>
                                  <a:pt x="51473" y="255676"/>
                                  <a:pt x="48010" y="253945"/>
                                  <a:pt x="43680" y="253079"/>
                                </a:cubicBezTo>
                                <a:cubicBezTo>
                                  <a:pt x="41082" y="252213"/>
                                  <a:pt x="37619" y="250481"/>
                                  <a:pt x="35021" y="248749"/>
                                </a:cubicBezTo>
                                <a:cubicBezTo>
                                  <a:pt x="32423" y="247017"/>
                                  <a:pt x="28960" y="246151"/>
                                  <a:pt x="26362" y="244419"/>
                                </a:cubicBezTo>
                                <a:cubicBezTo>
                                  <a:pt x="22898" y="241822"/>
                                  <a:pt x="22033" y="239224"/>
                                  <a:pt x="17703" y="236626"/>
                                </a:cubicBezTo>
                                <a:cubicBezTo>
                                  <a:pt x="13374" y="229699"/>
                                  <a:pt x="7312" y="224503"/>
                                  <a:pt x="4714" y="216710"/>
                                </a:cubicBezTo>
                                <a:cubicBezTo>
                                  <a:pt x="3848" y="212381"/>
                                  <a:pt x="2117" y="208051"/>
                                  <a:pt x="2117" y="204588"/>
                                </a:cubicBezTo>
                                <a:cubicBezTo>
                                  <a:pt x="1251" y="195928"/>
                                  <a:pt x="385" y="186403"/>
                                  <a:pt x="385" y="177744"/>
                                </a:cubicBezTo>
                                <a:cubicBezTo>
                                  <a:pt x="385" y="173415"/>
                                  <a:pt x="1251" y="169085"/>
                                  <a:pt x="1251" y="165622"/>
                                </a:cubicBezTo>
                                <a:cubicBezTo>
                                  <a:pt x="1251" y="159560"/>
                                  <a:pt x="-1347" y="151767"/>
                                  <a:pt x="1251" y="147438"/>
                                </a:cubicBezTo>
                                <a:cubicBezTo>
                                  <a:pt x="-481" y="147438"/>
                                  <a:pt x="385" y="143974"/>
                                  <a:pt x="385" y="141376"/>
                                </a:cubicBezTo>
                                <a:cubicBezTo>
                                  <a:pt x="385" y="124058"/>
                                  <a:pt x="-481" y="109338"/>
                                  <a:pt x="385" y="87690"/>
                                </a:cubicBezTo>
                                <a:cubicBezTo>
                                  <a:pt x="1251" y="68640"/>
                                  <a:pt x="385" y="50456"/>
                                  <a:pt x="385" y="31406"/>
                                </a:cubicBezTo>
                                <a:cubicBezTo>
                                  <a:pt x="385" y="22747"/>
                                  <a:pt x="1251" y="13222"/>
                                  <a:pt x="385" y="5428"/>
                                </a:cubicBezTo>
                                <a:cubicBezTo>
                                  <a:pt x="385" y="4563"/>
                                  <a:pt x="2117" y="4563"/>
                                  <a:pt x="2117" y="2831"/>
                                </a:cubicBezTo>
                                <a:lnTo>
                                  <a:pt x="18569" y="233"/>
                                </a:lnTo>
                                <a:cubicBezTo>
                                  <a:pt x="27228" y="-633"/>
                                  <a:pt x="35887" y="1965"/>
                                  <a:pt x="44546" y="1965"/>
                                </a:cubicBezTo>
                                <a:cubicBezTo>
                                  <a:pt x="48010" y="5428"/>
                                  <a:pt x="44546" y="14088"/>
                                  <a:pt x="46278" y="17551"/>
                                </a:cubicBezTo>
                                <a:cubicBezTo>
                                  <a:pt x="44546" y="18417"/>
                                  <a:pt x="46278" y="20149"/>
                                  <a:pt x="45412" y="21881"/>
                                </a:cubicBezTo>
                                <a:cubicBezTo>
                                  <a:pt x="46278" y="27942"/>
                                  <a:pt x="45412" y="34869"/>
                                  <a:pt x="46278" y="41797"/>
                                </a:cubicBezTo>
                                <a:cubicBezTo>
                                  <a:pt x="46278" y="48724"/>
                                  <a:pt x="46278" y="56517"/>
                                  <a:pt x="46278" y="63445"/>
                                </a:cubicBezTo>
                                <a:cubicBezTo>
                                  <a:pt x="46278" y="75567"/>
                                  <a:pt x="46278" y="90287"/>
                                  <a:pt x="46278" y="105874"/>
                                </a:cubicBezTo>
                                <a:lnTo>
                                  <a:pt x="45412" y="150035"/>
                                </a:lnTo>
                                <a:cubicBezTo>
                                  <a:pt x="45412" y="161292"/>
                                  <a:pt x="45412" y="172549"/>
                                  <a:pt x="46278" y="182074"/>
                                </a:cubicBezTo>
                                <a:cubicBezTo>
                                  <a:pt x="46278" y="189001"/>
                                  <a:pt x="45412" y="194197"/>
                                  <a:pt x="48010" y="200258"/>
                                </a:cubicBezTo>
                                <a:cubicBezTo>
                                  <a:pt x="50607" y="206320"/>
                                  <a:pt x="54937" y="209783"/>
                                  <a:pt x="61864" y="211515"/>
                                </a:cubicBezTo>
                                <a:cubicBezTo>
                                  <a:pt x="64462" y="211515"/>
                                  <a:pt x="67926" y="213247"/>
                                  <a:pt x="71389" y="212381"/>
                                </a:cubicBezTo>
                                <a:cubicBezTo>
                                  <a:pt x="72255" y="212381"/>
                                  <a:pt x="73121" y="211515"/>
                                  <a:pt x="74853" y="211515"/>
                                </a:cubicBezTo>
                                <a:cubicBezTo>
                                  <a:pt x="75719" y="211515"/>
                                  <a:pt x="76585" y="211515"/>
                                  <a:pt x="78317" y="211515"/>
                                </a:cubicBezTo>
                                <a:cubicBezTo>
                                  <a:pt x="82646" y="210649"/>
                                  <a:pt x="89573" y="207185"/>
                                  <a:pt x="90439" y="202856"/>
                                </a:cubicBezTo>
                                <a:cubicBezTo>
                                  <a:pt x="91305" y="201124"/>
                                  <a:pt x="91305" y="199392"/>
                                  <a:pt x="91305" y="197660"/>
                                </a:cubicBezTo>
                                <a:cubicBezTo>
                                  <a:pt x="92171" y="194197"/>
                                  <a:pt x="92171" y="191599"/>
                                  <a:pt x="91305" y="189001"/>
                                </a:cubicBezTo>
                                <a:cubicBezTo>
                                  <a:pt x="92171" y="180342"/>
                                  <a:pt x="91305" y="169951"/>
                                  <a:pt x="91305" y="159560"/>
                                </a:cubicBezTo>
                                <a:cubicBezTo>
                                  <a:pt x="91305" y="150901"/>
                                  <a:pt x="91305" y="138778"/>
                                  <a:pt x="91305" y="130985"/>
                                </a:cubicBezTo>
                                <a:cubicBezTo>
                                  <a:pt x="91305" y="130985"/>
                                  <a:pt x="92171" y="129253"/>
                                  <a:pt x="91305" y="129253"/>
                                </a:cubicBezTo>
                                <a:cubicBezTo>
                                  <a:pt x="91305" y="128388"/>
                                  <a:pt x="92171" y="129253"/>
                                  <a:pt x="92171" y="128388"/>
                                </a:cubicBezTo>
                                <a:cubicBezTo>
                                  <a:pt x="92171" y="116265"/>
                                  <a:pt x="93037" y="102410"/>
                                  <a:pt x="93037" y="88556"/>
                                </a:cubicBezTo>
                                <a:lnTo>
                                  <a:pt x="93037" y="64310"/>
                                </a:lnTo>
                                <a:cubicBezTo>
                                  <a:pt x="93037" y="54785"/>
                                  <a:pt x="93037" y="46126"/>
                                  <a:pt x="93037" y="35735"/>
                                </a:cubicBezTo>
                                <a:cubicBezTo>
                                  <a:pt x="93037" y="34003"/>
                                  <a:pt x="93903" y="32272"/>
                                  <a:pt x="93903" y="30540"/>
                                </a:cubicBezTo>
                                <a:cubicBezTo>
                                  <a:pt x="93903" y="28808"/>
                                  <a:pt x="93903" y="27076"/>
                                  <a:pt x="93903" y="25344"/>
                                </a:cubicBezTo>
                                <a:lnTo>
                                  <a:pt x="94769" y="3697"/>
                                </a:lnTo>
                                <a:cubicBezTo>
                                  <a:pt x="97367" y="2831"/>
                                  <a:pt x="99964" y="1965"/>
                                  <a:pt x="104294" y="1965"/>
                                </a:cubicBezTo>
                                <a:cubicBezTo>
                                  <a:pt x="107758" y="1965"/>
                                  <a:pt x="111221" y="1099"/>
                                  <a:pt x="113819" y="1099"/>
                                </a:cubicBezTo>
                                <a:cubicBezTo>
                                  <a:pt x="122478" y="-1499"/>
                                  <a:pt x="131137" y="1099"/>
                                  <a:pt x="138930" y="2831"/>
                                </a:cubicBezTo>
                                <a:cubicBezTo>
                                  <a:pt x="138930" y="3697"/>
                                  <a:pt x="138930" y="4563"/>
                                  <a:pt x="139796" y="5428"/>
                                </a:cubicBezTo>
                                <a:cubicBezTo>
                                  <a:pt x="140662" y="25344"/>
                                  <a:pt x="138064" y="41797"/>
                                  <a:pt x="138930" y="60847"/>
                                </a:cubicBezTo>
                                <a:cubicBezTo>
                                  <a:pt x="138930" y="67774"/>
                                  <a:pt x="138930" y="73835"/>
                                  <a:pt x="138930" y="80763"/>
                                </a:cubicBezTo>
                                <a:cubicBezTo>
                                  <a:pt x="138930" y="94617"/>
                                  <a:pt x="138930" y="107606"/>
                                  <a:pt x="138930" y="120594"/>
                                </a:cubicBezTo>
                                <a:cubicBezTo>
                                  <a:pt x="138930" y="131851"/>
                                  <a:pt x="139796" y="143974"/>
                                  <a:pt x="138930" y="156097"/>
                                </a:cubicBezTo>
                                <a:cubicBezTo>
                                  <a:pt x="140662" y="164756"/>
                                  <a:pt x="138064" y="175147"/>
                                  <a:pt x="138930" y="185537"/>
                                </a:cubicBezTo>
                                <a:cubicBezTo>
                                  <a:pt x="138930" y="189867"/>
                                  <a:pt x="139796" y="195928"/>
                                  <a:pt x="139796" y="200258"/>
                                </a:cubicBezTo>
                                <a:cubicBezTo>
                                  <a:pt x="139796" y="201124"/>
                                  <a:pt x="138930" y="202856"/>
                                  <a:pt x="138064" y="205454"/>
                                </a:cubicBezTo>
                                <a:cubicBezTo>
                                  <a:pt x="137198" y="209783"/>
                                  <a:pt x="136332" y="215844"/>
                                  <a:pt x="135466" y="220174"/>
                                </a:cubicBezTo>
                                <a:cubicBezTo>
                                  <a:pt x="135466" y="221040"/>
                                  <a:pt x="134601" y="221040"/>
                                  <a:pt x="134601" y="221906"/>
                                </a:cubicBezTo>
                                <a:cubicBezTo>
                                  <a:pt x="134601" y="221906"/>
                                  <a:pt x="134601" y="222772"/>
                                  <a:pt x="134601" y="223638"/>
                                </a:cubicBezTo>
                                <a:lnTo>
                                  <a:pt x="132869" y="226235"/>
                                </a:lnTo>
                                <a:cubicBezTo>
                                  <a:pt x="130271" y="230565"/>
                                  <a:pt x="128539" y="232297"/>
                                  <a:pt x="125076" y="235760"/>
                                </a:cubicBezTo>
                                <a:cubicBezTo>
                                  <a:pt x="122478" y="238358"/>
                                  <a:pt x="120746" y="240090"/>
                                  <a:pt x="118148" y="241822"/>
                                </a:cubicBezTo>
                                <a:cubicBezTo>
                                  <a:pt x="117283" y="242688"/>
                                  <a:pt x="115551" y="242688"/>
                                  <a:pt x="113819" y="243553"/>
                                </a:cubicBezTo>
                                <a:cubicBezTo>
                                  <a:pt x="112953" y="244419"/>
                                  <a:pt x="112087" y="245285"/>
                                  <a:pt x="110355" y="246151"/>
                                </a:cubicBezTo>
                                <a:lnTo>
                                  <a:pt x="106026" y="247883"/>
                                </a:lnTo>
                                <a:lnTo>
                                  <a:pt x="101696" y="250481"/>
                                </a:lnTo>
                                <a:lnTo>
                                  <a:pt x="90439" y="253945"/>
                                </a:lnTo>
                                <a:close/>
                                <a:moveTo>
                                  <a:pt x="60133" y="253079"/>
                                </a:moveTo>
                                <a:cubicBezTo>
                                  <a:pt x="66194" y="253945"/>
                                  <a:pt x="70523" y="253079"/>
                                  <a:pt x="76585" y="253079"/>
                                </a:cubicBezTo>
                                <a:cubicBezTo>
                                  <a:pt x="79182" y="253079"/>
                                  <a:pt x="81780" y="253079"/>
                                  <a:pt x="84378" y="252213"/>
                                </a:cubicBezTo>
                                <a:cubicBezTo>
                                  <a:pt x="89573" y="251347"/>
                                  <a:pt x="96501" y="249615"/>
                                  <a:pt x="100830" y="247017"/>
                                </a:cubicBezTo>
                                <a:cubicBezTo>
                                  <a:pt x="104294" y="245285"/>
                                  <a:pt x="106026" y="244419"/>
                                  <a:pt x="108624" y="242688"/>
                                </a:cubicBezTo>
                                <a:cubicBezTo>
                                  <a:pt x="110355" y="241822"/>
                                  <a:pt x="112087" y="240956"/>
                                  <a:pt x="112953" y="240090"/>
                                </a:cubicBezTo>
                                <a:cubicBezTo>
                                  <a:pt x="114685" y="239224"/>
                                  <a:pt x="115551" y="237492"/>
                                  <a:pt x="117283" y="235760"/>
                                </a:cubicBezTo>
                                <a:cubicBezTo>
                                  <a:pt x="117283" y="235760"/>
                                  <a:pt x="118148" y="235760"/>
                                  <a:pt x="118148" y="235760"/>
                                </a:cubicBezTo>
                                <a:cubicBezTo>
                                  <a:pt x="122478" y="231431"/>
                                  <a:pt x="125076" y="227967"/>
                                  <a:pt x="128539" y="223638"/>
                                </a:cubicBezTo>
                                <a:cubicBezTo>
                                  <a:pt x="131137" y="214113"/>
                                  <a:pt x="133735" y="204588"/>
                                  <a:pt x="134601" y="194197"/>
                                </a:cubicBezTo>
                                <a:cubicBezTo>
                                  <a:pt x="134601" y="189867"/>
                                  <a:pt x="133735" y="188135"/>
                                  <a:pt x="133735" y="185537"/>
                                </a:cubicBezTo>
                                <a:lnTo>
                                  <a:pt x="133735" y="178610"/>
                                </a:lnTo>
                                <a:cubicBezTo>
                                  <a:pt x="133735" y="176013"/>
                                  <a:pt x="134601" y="172549"/>
                                  <a:pt x="134601" y="169951"/>
                                </a:cubicBezTo>
                                <a:cubicBezTo>
                                  <a:pt x="134601" y="168219"/>
                                  <a:pt x="133735" y="166488"/>
                                  <a:pt x="133735" y="163890"/>
                                </a:cubicBezTo>
                                <a:cubicBezTo>
                                  <a:pt x="133735" y="157829"/>
                                  <a:pt x="133735" y="152633"/>
                                  <a:pt x="134601" y="146572"/>
                                </a:cubicBezTo>
                                <a:cubicBezTo>
                                  <a:pt x="134601" y="139644"/>
                                  <a:pt x="133735" y="133583"/>
                                  <a:pt x="134601" y="126656"/>
                                </a:cubicBezTo>
                                <a:lnTo>
                                  <a:pt x="134601" y="79897"/>
                                </a:lnTo>
                                <a:cubicBezTo>
                                  <a:pt x="134601" y="70372"/>
                                  <a:pt x="134601" y="59981"/>
                                  <a:pt x="134601" y="50456"/>
                                </a:cubicBezTo>
                                <a:cubicBezTo>
                                  <a:pt x="134601" y="41797"/>
                                  <a:pt x="135466" y="33138"/>
                                  <a:pt x="136332" y="24479"/>
                                </a:cubicBezTo>
                                <a:cubicBezTo>
                                  <a:pt x="136332" y="18417"/>
                                  <a:pt x="135466" y="11490"/>
                                  <a:pt x="136332" y="5428"/>
                                </a:cubicBezTo>
                                <a:cubicBezTo>
                                  <a:pt x="124210" y="1099"/>
                                  <a:pt x="108624" y="3697"/>
                                  <a:pt x="97367" y="6294"/>
                                </a:cubicBezTo>
                                <a:cubicBezTo>
                                  <a:pt x="96501" y="11490"/>
                                  <a:pt x="97367" y="16685"/>
                                  <a:pt x="97367" y="21015"/>
                                </a:cubicBezTo>
                                <a:cubicBezTo>
                                  <a:pt x="97367" y="25344"/>
                                  <a:pt x="96501" y="30540"/>
                                  <a:pt x="96501" y="34003"/>
                                </a:cubicBezTo>
                                <a:cubicBezTo>
                                  <a:pt x="96501" y="45260"/>
                                  <a:pt x="96501" y="55651"/>
                                  <a:pt x="96501" y="66908"/>
                                </a:cubicBezTo>
                                <a:cubicBezTo>
                                  <a:pt x="96501" y="71238"/>
                                  <a:pt x="96501" y="75567"/>
                                  <a:pt x="96501" y="80763"/>
                                </a:cubicBezTo>
                                <a:lnTo>
                                  <a:pt x="96501" y="95483"/>
                                </a:lnTo>
                                <a:cubicBezTo>
                                  <a:pt x="94769" y="116265"/>
                                  <a:pt x="95635" y="135315"/>
                                  <a:pt x="94769" y="156963"/>
                                </a:cubicBezTo>
                                <a:cubicBezTo>
                                  <a:pt x="94769" y="157829"/>
                                  <a:pt x="95635" y="156963"/>
                                  <a:pt x="95635" y="158695"/>
                                </a:cubicBezTo>
                                <a:cubicBezTo>
                                  <a:pt x="95635" y="165622"/>
                                  <a:pt x="95635" y="171683"/>
                                  <a:pt x="95635" y="178610"/>
                                </a:cubicBezTo>
                                <a:cubicBezTo>
                                  <a:pt x="95635" y="182074"/>
                                  <a:pt x="95635" y="185537"/>
                                  <a:pt x="95635" y="189001"/>
                                </a:cubicBezTo>
                                <a:cubicBezTo>
                                  <a:pt x="95635" y="189001"/>
                                  <a:pt x="95635" y="189867"/>
                                  <a:pt x="95635" y="190733"/>
                                </a:cubicBezTo>
                                <a:cubicBezTo>
                                  <a:pt x="95635" y="190733"/>
                                  <a:pt x="95635" y="190733"/>
                                  <a:pt x="95635" y="190733"/>
                                </a:cubicBezTo>
                                <a:cubicBezTo>
                                  <a:pt x="95635" y="193331"/>
                                  <a:pt x="95635" y="195928"/>
                                  <a:pt x="95635" y="199392"/>
                                </a:cubicBezTo>
                                <a:cubicBezTo>
                                  <a:pt x="95635" y="201124"/>
                                  <a:pt x="95635" y="203722"/>
                                  <a:pt x="94769" y="205454"/>
                                </a:cubicBezTo>
                                <a:cubicBezTo>
                                  <a:pt x="93903" y="209783"/>
                                  <a:pt x="89573" y="211515"/>
                                  <a:pt x="86110" y="214113"/>
                                </a:cubicBezTo>
                                <a:cubicBezTo>
                                  <a:pt x="77451" y="218442"/>
                                  <a:pt x="67060" y="218442"/>
                                  <a:pt x="58401" y="214979"/>
                                </a:cubicBezTo>
                                <a:cubicBezTo>
                                  <a:pt x="52339" y="210649"/>
                                  <a:pt x="48010" y="207185"/>
                                  <a:pt x="46278" y="200258"/>
                                </a:cubicBezTo>
                                <a:cubicBezTo>
                                  <a:pt x="45412" y="195928"/>
                                  <a:pt x="45412" y="193331"/>
                                  <a:pt x="46278" y="189001"/>
                                </a:cubicBezTo>
                                <a:lnTo>
                                  <a:pt x="46278" y="174281"/>
                                </a:lnTo>
                                <a:cubicBezTo>
                                  <a:pt x="46278" y="168219"/>
                                  <a:pt x="44546" y="162158"/>
                                  <a:pt x="46278" y="156963"/>
                                </a:cubicBezTo>
                                <a:cubicBezTo>
                                  <a:pt x="45412" y="155231"/>
                                  <a:pt x="46278" y="152633"/>
                                  <a:pt x="46278" y="150901"/>
                                </a:cubicBezTo>
                                <a:cubicBezTo>
                                  <a:pt x="46278" y="141376"/>
                                  <a:pt x="45412" y="133583"/>
                                  <a:pt x="46278" y="123192"/>
                                </a:cubicBezTo>
                                <a:lnTo>
                                  <a:pt x="46278" y="119729"/>
                                </a:lnTo>
                                <a:cubicBezTo>
                                  <a:pt x="46278" y="109338"/>
                                  <a:pt x="47144" y="98947"/>
                                  <a:pt x="46278" y="88556"/>
                                </a:cubicBezTo>
                                <a:cubicBezTo>
                                  <a:pt x="46278" y="83360"/>
                                  <a:pt x="46278" y="79031"/>
                                  <a:pt x="46278" y="73835"/>
                                </a:cubicBezTo>
                                <a:cubicBezTo>
                                  <a:pt x="46278" y="56517"/>
                                  <a:pt x="46278" y="40065"/>
                                  <a:pt x="46278" y="24479"/>
                                </a:cubicBezTo>
                                <a:cubicBezTo>
                                  <a:pt x="46278" y="23613"/>
                                  <a:pt x="47144" y="24479"/>
                                  <a:pt x="47144" y="23613"/>
                                </a:cubicBezTo>
                                <a:cubicBezTo>
                                  <a:pt x="45412" y="22747"/>
                                  <a:pt x="46278" y="20149"/>
                                  <a:pt x="46278" y="17551"/>
                                </a:cubicBezTo>
                                <a:cubicBezTo>
                                  <a:pt x="46278" y="15819"/>
                                  <a:pt x="46278" y="14954"/>
                                  <a:pt x="47144" y="14088"/>
                                </a:cubicBezTo>
                                <a:cubicBezTo>
                                  <a:pt x="47144" y="14088"/>
                                  <a:pt x="47144" y="14088"/>
                                  <a:pt x="47144" y="14088"/>
                                </a:cubicBezTo>
                                <a:lnTo>
                                  <a:pt x="47144" y="13222"/>
                                </a:lnTo>
                                <a:cubicBezTo>
                                  <a:pt x="47144" y="10624"/>
                                  <a:pt x="47144" y="8892"/>
                                  <a:pt x="47144" y="4563"/>
                                </a:cubicBezTo>
                                <a:cubicBezTo>
                                  <a:pt x="45412" y="4563"/>
                                  <a:pt x="44546" y="4563"/>
                                  <a:pt x="44546" y="4563"/>
                                </a:cubicBezTo>
                                <a:lnTo>
                                  <a:pt x="40216" y="4563"/>
                                </a:lnTo>
                                <a:cubicBezTo>
                                  <a:pt x="39351" y="4563"/>
                                  <a:pt x="38485" y="4563"/>
                                  <a:pt x="37619" y="4563"/>
                                </a:cubicBezTo>
                                <a:cubicBezTo>
                                  <a:pt x="26362" y="3697"/>
                                  <a:pt x="16837" y="3697"/>
                                  <a:pt x="9044" y="6294"/>
                                </a:cubicBezTo>
                                <a:cubicBezTo>
                                  <a:pt x="9910" y="5428"/>
                                  <a:pt x="8178" y="5428"/>
                                  <a:pt x="8178" y="6294"/>
                                </a:cubicBezTo>
                                <a:cubicBezTo>
                                  <a:pt x="8178" y="7160"/>
                                  <a:pt x="9044" y="7160"/>
                                  <a:pt x="9044" y="7160"/>
                                </a:cubicBezTo>
                                <a:cubicBezTo>
                                  <a:pt x="9044" y="10624"/>
                                  <a:pt x="9044" y="13222"/>
                                  <a:pt x="9044" y="16685"/>
                                </a:cubicBezTo>
                                <a:cubicBezTo>
                                  <a:pt x="8178" y="17551"/>
                                  <a:pt x="7312" y="14954"/>
                                  <a:pt x="6446" y="15819"/>
                                </a:cubicBezTo>
                                <a:lnTo>
                                  <a:pt x="9044" y="18417"/>
                                </a:lnTo>
                                <a:lnTo>
                                  <a:pt x="9044" y="68640"/>
                                </a:lnTo>
                                <a:cubicBezTo>
                                  <a:pt x="9044" y="77299"/>
                                  <a:pt x="9044" y="85092"/>
                                  <a:pt x="8178" y="91153"/>
                                </a:cubicBezTo>
                                <a:cubicBezTo>
                                  <a:pt x="8178" y="106740"/>
                                  <a:pt x="8178" y="124924"/>
                                  <a:pt x="8178" y="142242"/>
                                </a:cubicBezTo>
                                <a:cubicBezTo>
                                  <a:pt x="8178" y="146572"/>
                                  <a:pt x="7312" y="151767"/>
                                  <a:pt x="7312" y="156097"/>
                                </a:cubicBezTo>
                                <a:cubicBezTo>
                                  <a:pt x="7312" y="160426"/>
                                  <a:pt x="8178" y="164756"/>
                                  <a:pt x="8178" y="169951"/>
                                </a:cubicBezTo>
                                <a:cubicBezTo>
                                  <a:pt x="8178" y="172549"/>
                                  <a:pt x="8178" y="175147"/>
                                  <a:pt x="8178" y="177744"/>
                                </a:cubicBezTo>
                                <a:cubicBezTo>
                                  <a:pt x="8178" y="180342"/>
                                  <a:pt x="8178" y="183806"/>
                                  <a:pt x="8178" y="186403"/>
                                </a:cubicBezTo>
                                <a:cubicBezTo>
                                  <a:pt x="8178" y="195063"/>
                                  <a:pt x="9044" y="202856"/>
                                  <a:pt x="9910" y="209783"/>
                                </a:cubicBezTo>
                                <a:cubicBezTo>
                                  <a:pt x="10776" y="214113"/>
                                  <a:pt x="11642" y="216710"/>
                                  <a:pt x="13374" y="219308"/>
                                </a:cubicBezTo>
                                <a:cubicBezTo>
                                  <a:pt x="14239" y="221040"/>
                                  <a:pt x="14239" y="222772"/>
                                  <a:pt x="15105" y="223638"/>
                                </a:cubicBezTo>
                                <a:cubicBezTo>
                                  <a:pt x="17703" y="227967"/>
                                  <a:pt x="20301" y="229699"/>
                                  <a:pt x="22898" y="232297"/>
                                </a:cubicBezTo>
                                <a:cubicBezTo>
                                  <a:pt x="25496" y="235760"/>
                                  <a:pt x="28094" y="238358"/>
                                  <a:pt x="31557" y="240956"/>
                                </a:cubicBezTo>
                                <a:lnTo>
                                  <a:pt x="39351" y="245285"/>
                                </a:lnTo>
                                <a:cubicBezTo>
                                  <a:pt x="41948" y="247017"/>
                                  <a:pt x="44546" y="248749"/>
                                  <a:pt x="48010" y="249615"/>
                                </a:cubicBezTo>
                                <a:cubicBezTo>
                                  <a:pt x="52339" y="251347"/>
                                  <a:pt x="55803" y="251347"/>
                                  <a:pt x="60133" y="251347"/>
                                </a:cubicBezTo>
                                <a:lnTo>
                                  <a:pt x="60133" y="253079"/>
                                </a:lnTo>
                                <a:close/>
                                <a:moveTo>
                                  <a:pt x="2982" y="5428"/>
                                </a:moveTo>
                                <a:cubicBezTo>
                                  <a:pt x="2982" y="5428"/>
                                  <a:pt x="3848" y="5428"/>
                                  <a:pt x="4714" y="5428"/>
                                </a:cubicBezTo>
                                <a:cubicBezTo>
                                  <a:pt x="3848" y="4563"/>
                                  <a:pt x="2982" y="4563"/>
                                  <a:pt x="2982" y="5428"/>
                                </a:cubicBezTo>
                                <a:close/>
                                <a:moveTo>
                                  <a:pt x="73121" y="266067"/>
                                </a:moveTo>
                                <a:cubicBezTo>
                                  <a:pt x="79182" y="266933"/>
                                  <a:pt x="83512" y="266067"/>
                                  <a:pt x="89573" y="266067"/>
                                </a:cubicBezTo>
                                <a:lnTo>
                                  <a:pt x="93903" y="266067"/>
                                </a:lnTo>
                                <a:cubicBezTo>
                                  <a:pt x="96501" y="266067"/>
                                  <a:pt x="98233" y="265201"/>
                                  <a:pt x="100830" y="264335"/>
                                </a:cubicBezTo>
                                <a:cubicBezTo>
                                  <a:pt x="105160" y="263469"/>
                                  <a:pt x="109489" y="262604"/>
                                  <a:pt x="112953" y="260006"/>
                                </a:cubicBezTo>
                                <a:cubicBezTo>
                                  <a:pt x="116417" y="258274"/>
                                  <a:pt x="118148" y="257408"/>
                                  <a:pt x="120746" y="255676"/>
                                </a:cubicBezTo>
                                <a:cubicBezTo>
                                  <a:pt x="122478" y="254810"/>
                                  <a:pt x="124210" y="253945"/>
                                  <a:pt x="125076" y="253079"/>
                                </a:cubicBezTo>
                                <a:cubicBezTo>
                                  <a:pt x="125076" y="253079"/>
                                  <a:pt x="125942" y="253079"/>
                                  <a:pt x="126807" y="251347"/>
                                </a:cubicBezTo>
                                <a:cubicBezTo>
                                  <a:pt x="128539" y="249615"/>
                                  <a:pt x="130271" y="248749"/>
                                  <a:pt x="132003" y="247017"/>
                                </a:cubicBezTo>
                                <a:cubicBezTo>
                                  <a:pt x="134601" y="244419"/>
                                  <a:pt x="138064" y="240956"/>
                                  <a:pt x="140662" y="236626"/>
                                </a:cubicBezTo>
                                <a:cubicBezTo>
                                  <a:pt x="143260" y="227101"/>
                                  <a:pt x="145858" y="217576"/>
                                  <a:pt x="146723" y="207185"/>
                                </a:cubicBezTo>
                                <a:cubicBezTo>
                                  <a:pt x="146723" y="202856"/>
                                  <a:pt x="145858" y="201124"/>
                                  <a:pt x="145858" y="198526"/>
                                </a:cubicBezTo>
                                <a:lnTo>
                                  <a:pt x="145858" y="191599"/>
                                </a:lnTo>
                                <a:cubicBezTo>
                                  <a:pt x="145858" y="189001"/>
                                  <a:pt x="146723" y="185537"/>
                                  <a:pt x="146723" y="182940"/>
                                </a:cubicBezTo>
                                <a:cubicBezTo>
                                  <a:pt x="146723" y="181208"/>
                                  <a:pt x="145858" y="179476"/>
                                  <a:pt x="145858" y="176878"/>
                                </a:cubicBezTo>
                                <a:cubicBezTo>
                                  <a:pt x="145858" y="170817"/>
                                  <a:pt x="145858" y="165622"/>
                                  <a:pt x="146723" y="159560"/>
                                </a:cubicBezTo>
                                <a:cubicBezTo>
                                  <a:pt x="146723" y="152633"/>
                                  <a:pt x="145858" y="146572"/>
                                  <a:pt x="146723" y="139644"/>
                                </a:cubicBezTo>
                                <a:lnTo>
                                  <a:pt x="146723" y="92885"/>
                                </a:lnTo>
                                <a:cubicBezTo>
                                  <a:pt x="146723" y="83360"/>
                                  <a:pt x="146723" y="72969"/>
                                  <a:pt x="146723" y="63445"/>
                                </a:cubicBezTo>
                                <a:cubicBezTo>
                                  <a:pt x="146723" y="54785"/>
                                  <a:pt x="147589" y="46126"/>
                                  <a:pt x="148455" y="37467"/>
                                </a:cubicBezTo>
                                <a:cubicBezTo>
                                  <a:pt x="148455" y="31406"/>
                                  <a:pt x="147589" y="24479"/>
                                  <a:pt x="148455" y="18417"/>
                                </a:cubicBezTo>
                                <a:cubicBezTo>
                                  <a:pt x="148455" y="18417"/>
                                  <a:pt x="147589" y="18417"/>
                                  <a:pt x="147589" y="18417"/>
                                </a:cubicBezTo>
                                <a:cubicBezTo>
                                  <a:pt x="146723" y="18417"/>
                                  <a:pt x="145858" y="17551"/>
                                  <a:pt x="145858" y="16685"/>
                                </a:cubicBezTo>
                                <a:cubicBezTo>
                                  <a:pt x="145858" y="15819"/>
                                  <a:pt x="145858" y="15819"/>
                                  <a:pt x="147589" y="15819"/>
                                </a:cubicBezTo>
                                <a:lnTo>
                                  <a:pt x="149321" y="15819"/>
                                </a:lnTo>
                                <a:cubicBezTo>
                                  <a:pt x="150187" y="15819"/>
                                  <a:pt x="151053" y="16685"/>
                                  <a:pt x="151053" y="17551"/>
                                </a:cubicBezTo>
                                <a:cubicBezTo>
                                  <a:pt x="151053" y="18417"/>
                                  <a:pt x="151919" y="19283"/>
                                  <a:pt x="151919" y="20149"/>
                                </a:cubicBezTo>
                                <a:cubicBezTo>
                                  <a:pt x="152785" y="39199"/>
                                  <a:pt x="150187" y="55651"/>
                                  <a:pt x="151053" y="73835"/>
                                </a:cubicBezTo>
                                <a:cubicBezTo>
                                  <a:pt x="151053" y="80763"/>
                                  <a:pt x="151053" y="86824"/>
                                  <a:pt x="151053" y="93751"/>
                                </a:cubicBezTo>
                                <a:cubicBezTo>
                                  <a:pt x="151053" y="107606"/>
                                  <a:pt x="151053" y="120594"/>
                                  <a:pt x="151053" y="133583"/>
                                </a:cubicBezTo>
                                <a:cubicBezTo>
                                  <a:pt x="151053" y="144840"/>
                                  <a:pt x="151919" y="156963"/>
                                  <a:pt x="151053" y="169085"/>
                                </a:cubicBezTo>
                                <a:cubicBezTo>
                                  <a:pt x="152785" y="177744"/>
                                  <a:pt x="150187" y="188135"/>
                                  <a:pt x="151053" y="198526"/>
                                </a:cubicBezTo>
                                <a:cubicBezTo>
                                  <a:pt x="151053" y="201990"/>
                                  <a:pt x="151919" y="205454"/>
                                  <a:pt x="151919" y="209783"/>
                                </a:cubicBezTo>
                                <a:cubicBezTo>
                                  <a:pt x="151919" y="212381"/>
                                  <a:pt x="151919" y="214113"/>
                                  <a:pt x="151053" y="216710"/>
                                </a:cubicBezTo>
                                <a:cubicBezTo>
                                  <a:pt x="151053" y="216710"/>
                                  <a:pt x="151053" y="217576"/>
                                  <a:pt x="150187" y="218442"/>
                                </a:cubicBezTo>
                                <a:cubicBezTo>
                                  <a:pt x="149321" y="222772"/>
                                  <a:pt x="148455" y="228833"/>
                                  <a:pt x="147589" y="233162"/>
                                </a:cubicBezTo>
                                <a:lnTo>
                                  <a:pt x="146723" y="234028"/>
                                </a:lnTo>
                                <a:cubicBezTo>
                                  <a:pt x="146723" y="235760"/>
                                  <a:pt x="145858" y="235760"/>
                                  <a:pt x="145858" y="235760"/>
                                </a:cubicBezTo>
                                <a:cubicBezTo>
                                  <a:pt x="145858" y="235760"/>
                                  <a:pt x="145858" y="236626"/>
                                  <a:pt x="144992" y="237492"/>
                                </a:cubicBezTo>
                                <a:lnTo>
                                  <a:pt x="143260" y="239224"/>
                                </a:lnTo>
                                <a:cubicBezTo>
                                  <a:pt x="140662" y="243553"/>
                                  <a:pt x="138930" y="245285"/>
                                  <a:pt x="135466" y="248749"/>
                                </a:cubicBezTo>
                                <a:cubicBezTo>
                                  <a:pt x="132869" y="251347"/>
                                  <a:pt x="131137" y="253079"/>
                                  <a:pt x="128539" y="254810"/>
                                </a:cubicBezTo>
                                <a:cubicBezTo>
                                  <a:pt x="127673" y="255676"/>
                                  <a:pt x="125942" y="255676"/>
                                  <a:pt x="124210" y="256542"/>
                                </a:cubicBezTo>
                                <a:lnTo>
                                  <a:pt x="123344" y="257408"/>
                                </a:lnTo>
                                <a:cubicBezTo>
                                  <a:pt x="121612" y="259140"/>
                                  <a:pt x="119880" y="259140"/>
                                  <a:pt x="117283" y="260872"/>
                                </a:cubicBezTo>
                                <a:lnTo>
                                  <a:pt x="116417" y="260872"/>
                                </a:lnTo>
                                <a:lnTo>
                                  <a:pt x="114685" y="261738"/>
                                </a:lnTo>
                                <a:cubicBezTo>
                                  <a:pt x="112953" y="262604"/>
                                  <a:pt x="110355" y="263469"/>
                                  <a:pt x="108624" y="264335"/>
                                </a:cubicBezTo>
                                <a:lnTo>
                                  <a:pt x="106026" y="264335"/>
                                </a:lnTo>
                                <a:cubicBezTo>
                                  <a:pt x="95635" y="266933"/>
                                  <a:pt x="84378" y="267799"/>
                                  <a:pt x="72255" y="266067"/>
                                </a:cubicBezTo>
                                <a:cubicBezTo>
                                  <a:pt x="67060" y="266067"/>
                                  <a:pt x="63596" y="264335"/>
                                  <a:pt x="59267" y="263469"/>
                                </a:cubicBezTo>
                                <a:cubicBezTo>
                                  <a:pt x="57535" y="262604"/>
                                  <a:pt x="55803" y="261738"/>
                                  <a:pt x="54071" y="260872"/>
                                </a:cubicBezTo>
                                <a:cubicBezTo>
                                  <a:pt x="53205" y="260872"/>
                                  <a:pt x="53205" y="260006"/>
                                  <a:pt x="54071" y="260006"/>
                                </a:cubicBezTo>
                                <a:lnTo>
                                  <a:pt x="62730" y="261738"/>
                                </a:lnTo>
                                <a:cubicBezTo>
                                  <a:pt x="63596" y="261738"/>
                                  <a:pt x="64462" y="261738"/>
                                  <a:pt x="67060" y="261738"/>
                                </a:cubicBezTo>
                                <a:cubicBezTo>
                                  <a:pt x="68792" y="265201"/>
                                  <a:pt x="70523" y="265201"/>
                                  <a:pt x="73121" y="266067"/>
                                </a:cubicBezTo>
                                <a:lnTo>
                                  <a:pt x="73121" y="266067"/>
                                </a:lnTo>
                                <a:close/>
                                <a:moveTo>
                                  <a:pt x="59267" y="201124"/>
                                </a:moveTo>
                                <a:cubicBezTo>
                                  <a:pt x="59267" y="201990"/>
                                  <a:pt x="58401" y="201990"/>
                                  <a:pt x="57535" y="201990"/>
                                </a:cubicBezTo>
                                <a:cubicBezTo>
                                  <a:pt x="56669" y="201990"/>
                                  <a:pt x="56669" y="200258"/>
                                  <a:pt x="56669" y="198526"/>
                                </a:cubicBezTo>
                                <a:lnTo>
                                  <a:pt x="56669" y="186403"/>
                                </a:lnTo>
                                <a:cubicBezTo>
                                  <a:pt x="56669" y="180342"/>
                                  <a:pt x="54937" y="174281"/>
                                  <a:pt x="56669" y="169085"/>
                                </a:cubicBezTo>
                                <a:cubicBezTo>
                                  <a:pt x="55803" y="167354"/>
                                  <a:pt x="56669" y="164756"/>
                                  <a:pt x="56669" y="163024"/>
                                </a:cubicBezTo>
                                <a:cubicBezTo>
                                  <a:pt x="56669" y="153499"/>
                                  <a:pt x="55803" y="145706"/>
                                  <a:pt x="56669" y="135315"/>
                                </a:cubicBezTo>
                                <a:lnTo>
                                  <a:pt x="56669" y="131851"/>
                                </a:lnTo>
                                <a:cubicBezTo>
                                  <a:pt x="56669" y="121460"/>
                                  <a:pt x="57535" y="111070"/>
                                  <a:pt x="56669" y="100678"/>
                                </a:cubicBezTo>
                                <a:cubicBezTo>
                                  <a:pt x="56669" y="95483"/>
                                  <a:pt x="56669" y="91153"/>
                                  <a:pt x="56669" y="85958"/>
                                </a:cubicBezTo>
                                <a:cubicBezTo>
                                  <a:pt x="56669" y="68640"/>
                                  <a:pt x="56669" y="52188"/>
                                  <a:pt x="56669" y="36601"/>
                                </a:cubicBezTo>
                                <a:cubicBezTo>
                                  <a:pt x="56669" y="35735"/>
                                  <a:pt x="57535" y="36601"/>
                                  <a:pt x="57535" y="35735"/>
                                </a:cubicBezTo>
                                <a:cubicBezTo>
                                  <a:pt x="56669" y="35735"/>
                                  <a:pt x="56669" y="34869"/>
                                  <a:pt x="56669" y="34003"/>
                                </a:cubicBezTo>
                                <a:cubicBezTo>
                                  <a:pt x="56669" y="31406"/>
                                  <a:pt x="56669" y="29674"/>
                                  <a:pt x="57535" y="27076"/>
                                </a:cubicBezTo>
                                <a:cubicBezTo>
                                  <a:pt x="57535" y="27076"/>
                                  <a:pt x="57535" y="27076"/>
                                  <a:pt x="57535" y="27076"/>
                                </a:cubicBezTo>
                                <a:lnTo>
                                  <a:pt x="57535" y="27076"/>
                                </a:lnTo>
                                <a:cubicBezTo>
                                  <a:pt x="57535" y="24479"/>
                                  <a:pt x="57535" y="22747"/>
                                  <a:pt x="57535" y="18417"/>
                                </a:cubicBezTo>
                                <a:cubicBezTo>
                                  <a:pt x="55803" y="18417"/>
                                  <a:pt x="55803" y="18417"/>
                                  <a:pt x="54937" y="16685"/>
                                </a:cubicBezTo>
                                <a:cubicBezTo>
                                  <a:pt x="54937" y="15819"/>
                                  <a:pt x="54937" y="14954"/>
                                  <a:pt x="56669" y="14954"/>
                                </a:cubicBezTo>
                                <a:lnTo>
                                  <a:pt x="56669" y="14954"/>
                                </a:lnTo>
                                <a:cubicBezTo>
                                  <a:pt x="58401" y="14954"/>
                                  <a:pt x="59267" y="15819"/>
                                  <a:pt x="60133" y="16685"/>
                                </a:cubicBezTo>
                                <a:cubicBezTo>
                                  <a:pt x="60999" y="19283"/>
                                  <a:pt x="60133" y="23613"/>
                                  <a:pt x="60133" y="27076"/>
                                </a:cubicBezTo>
                                <a:cubicBezTo>
                                  <a:pt x="60133" y="29674"/>
                                  <a:pt x="60999" y="31406"/>
                                  <a:pt x="60133" y="34003"/>
                                </a:cubicBezTo>
                                <a:lnTo>
                                  <a:pt x="60133" y="34003"/>
                                </a:lnTo>
                                <a:cubicBezTo>
                                  <a:pt x="60999" y="40065"/>
                                  <a:pt x="60133" y="46992"/>
                                  <a:pt x="60999" y="53919"/>
                                </a:cubicBezTo>
                                <a:cubicBezTo>
                                  <a:pt x="60999" y="60847"/>
                                  <a:pt x="60999" y="68640"/>
                                  <a:pt x="60999" y="75567"/>
                                </a:cubicBezTo>
                                <a:cubicBezTo>
                                  <a:pt x="60999" y="87690"/>
                                  <a:pt x="60999" y="102410"/>
                                  <a:pt x="60999" y="117997"/>
                                </a:cubicBezTo>
                                <a:lnTo>
                                  <a:pt x="60133" y="162158"/>
                                </a:lnTo>
                                <a:cubicBezTo>
                                  <a:pt x="60133" y="173415"/>
                                  <a:pt x="60133" y="184672"/>
                                  <a:pt x="60999" y="194197"/>
                                </a:cubicBezTo>
                                <a:cubicBezTo>
                                  <a:pt x="59267" y="197660"/>
                                  <a:pt x="59267" y="198526"/>
                                  <a:pt x="59267" y="201124"/>
                                </a:cubicBezTo>
                                <a:close/>
                              </a:path>
                            </a:pathLst>
                          </a:custGeom>
                          <a:solidFill>
                            <a:srgbClr val="000000"/>
                          </a:solidFill>
                          <a:ln w="8653" cap="flat">
                            <a:noFill/>
                            <a:prstDash val="solid"/>
                            <a:miter/>
                          </a:ln>
                        </wps:spPr>
                        <wps:bodyPr rtlCol="0" anchor="ctr"/>
                      </wps:wsp>
                      <wps:wsp>
                        <wps:cNvPr id="1301940372" name="Freeform 1301940372">
                          <a:extLst>
                            <a:ext uri="{FF2B5EF4-FFF2-40B4-BE49-F238E27FC236}">
                              <a16:creationId xmlns:a16="http://schemas.microsoft.com/office/drawing/2014/main" id="{5A010036-09B3-E338-42AD-026028571BF6}"/>
                            </a:ext>
                          </a:extLst>
                        </wps:cNvPr>
                        <wps:cNvSpPr/>
                        <wps:spPr>
                          <a:xfrm>
                            <a:off x="8677147" y="1157403"/>
                            <a:ext cx="135947" cy="268431"/>
                          </a:xfrm>
                          <a:custGeom>
                            <a:avLst/>
                            <a:gdLst>
                              <a:gd name="connsiteX0" fmla="*/ 122093 w 135947"/>
                              <a:gd name="connsiteY0" fmla="*/ 249382 h 268431"/>
                              <a:gd name="connsiteX1" fmla="*/ 118629 w 135947"/>
                              <a:gd name="connsiteY1" fmla="*/ 255443 h 268431"/>
                              <a:gd name="connsiteX2" fmla="*/ 110836 w 135947"/>
                              <a:gd name="connsiteY2" fmla="*/ 254577 h 268431"/>
                              <a:gd name="connsiteX3" fmla="*/ 91786 w 135947"/>
                              <a:gd name="connsiteY3" fmla="*/ 254577 h 268431"/>
                              <a:gd name="connsiteX4" fmla="*/ 78798 w 135947"/>
                              <a:gd name="connsiteY4" fmla="*/ 254577 h 268431"/>
                              <a:gd name="connsiteX5" fmla="*/ 53686 w 135947"/>
                              <a:gd name="connsiteY5" fmla="*/ 256309 h 268431"/>
                              <a:gd name="connsiteX6" fmla="*/ 3464 w 135947"/>
                              <a:gd name="connsiteY6" fmla="*/ 255443 h 268431"/>
                              <a:gd name="connsiteX7" fmla="*/ 3464 w 135947"/>
                              <a:gd name="connsiteY7" fmla="*/ 252846 h 268431"/>
                              <a:gd name="connsiteX8" fmla="*/ 2598 w 135947"/>
                              <a:gd name="connsiteY8" fmla="*/ 252846 h 268431"/>
                              <a:gd name="connsiteX9" fmla="*/ 866 w 135947"/>
                              <a:gd name="connsiteY9" fmla="*/ 252846 h 268431"/>
                              <a:gd name="connsiteX10" fmla="*/ 1732 w 135947"/>
                              <a:gd name="connsiteY10" fmla="*/ 205221 h 268431"/>
                              <a:gd name="connsiteX11" fmla="*/ 866 w 135947"/>
                              <a:gd name="connsiteY11" fmla="*/ 194830 h 268431"/>
                              <a:gd name="connsiteX12" fmla="*/ 1732 w 135947"/>
                              <a:gd name="connsiteY12" fmla="*/ 186170 h 268431"/>
                              <a:gd name="connsiteX13" fmla="*/ 1732 w 135947"/>
                              <a:gd name="connsiteY13" fmla="*/ 178377 h 268431"/>
                              <a:gd name="connsiteX14" fmla="*/ 0 w 135947"/>
                              <a:gd name="connsiteY14" fmla="*/ 163657 h 268431"/>
                              <a:gd name="connsiteX15" fmla="*/ 866 w 135947"/>
                              <a:gd name="connsiteY15" fmla="*/ 149802 h 268431"/>
                              <a:gd name="connsiteX16" fmla="*/ 866 w 135947"/>
                              <a:gd name="connsiteY16" fmla="*/ 122959 h 268431"/>
                              <a:gd name="connsiteX17" fmla="*/ 866 w 135947"/>
                              <a:gd name="connsiteY17" fmla="*/ 96116 h 268431"/>
                              <a:gd name="connsiteX18" fmla="*/ 866 w 135947"/>
                              <a:gd name="connsiteY18" fmla="*/ 41564 h 268431"/>
                              <a:gd name="connsiteX19" fmla="*/ 1732 w 135947"/>
                              <a:gd name="connsiteY19" fmla="*/ 3464 h 268431"/>
                              <a:gd name="connsiteX20" fmla="*/ 3464 w 135947"/>
                              <a:gd name="connsiteY20" fmla="*/ 1732 h 268431"/>
                              <a:gd name="connsiteX21" fmla="*/ 14720 w 135947"/>
                              <a:gd name="connsiteY21" fmla="*/ 0 h 268431"/>
                              <a:gd name="connsiteX22" fmla="*/ 38966 w 135947"/>
                              <a:gd name="connsiteY22" fmla="*/ 866 h 268431"/>
                              <a:gd name="connsiteX23" fmla="*/ 45027 w 135947"/>
                              <a:gd name="connsiteY23" fmla="*/ 2598 h 268431"/>
                              <a:gd name="connsiteX24" fmla="*/ 45027 w 135947"/>
                              <a:gd name="connsiteY24" fmla="*/ 6927 h 268431"/>
                              <a:gd name="connsiteX25" fmla="*/ 45027 w 135947"/>
                              <a:gd name="connsiteY25" fmla="*/ 41564 h 268431"/>
                              <a:gd name="connsiteX26" fmla="*/ 45027 w 135947"/>
                              <a:gd name="connsiteY26" fmla="*/ 65809 h 268431"/>
                              <a:gd name="connsiteX27" fmla="*/ 45027 w 135947"/>
                              <a:gd name="connsiteY27" fmla="*/ 77066 h 268431"/>
                              <a:gd name="connsiteX28" fmla="*/ 45893 w 135947"/>
                              <a:gd name="connsiteY28" fmla="*/ 104775 h 268431"/>
                              <a:gd name="connsiteX29" fmla="*/ 45893 w 135947"/>
                              <a:gd name="connsiteY29" fmla="*/ 119496 h 268431"/>
                              <a:gd name="connsiteX30" fmla="*/ 45893 w 135947"/>
                              <a:gd name="connsiteY30" fmla="*/ 133350 h 268431"/>
                              <a:gd name="connsiteX31" fmla="*/ 46759 w 135947"/>
                              <a:gd name="connsiteY31" fmla="*/ 142009 h 268431"/>
                              <a:gd name="connsiteX32" fmla="*/ 46759 w 135947"/>
                              <a:gd name="connsiteY32" fmla="*/ 151534 h 268431"/>
                              <a:gd name="connsiteX33" fmla="*/ 48491 w 135947"/>
                              <a:gd name="connsiteY33" fmla="*/ 162791 h 268431"/>
                              <a:gd name="connsiteX34" fmla="*/ 48491 w 135947"/>
                              <a:gd name="connsiteY34" fmla="*/ 167986 h 268431"/>
                              <a:gd name="connsiteX35" fmla="*/ 48491 w 135947"/>
                              <a:gd name="connsiteY35" fmla="*/ 213014 h 268431"/>
                              <a:gd name="connsiteX36" fmla="*/ 67541 w 135947"/>
                              <a:gd name="connsiteY36" fmla="*/ 213014 h 268431"/>
                              <a:gd name="connsiteX37" fmla="*/ 84859 w 135947"/>
                              <a:gd name="connsiteY37" fmla="*/ 213014 h 268431"/>
                              <a:gd name="connsiteX38" fmla="*/ 120361 w 135947"/>
                              <a:gd name="connsiteY38" fmla="*/ 213880 h 268431"/>
                              <a:gd name="connsiteX39" fmla="*/ 122959 w 135947"/>
                              <a:gd name="connsiteY39" fmla="*/ 236393 h 268431"/>
                              <a:gd name="connsiteX40" fmla="*/ 122093 w 135947"/>
                              <a:gd name="connsiteY40" fmla="*/ 249382 h 268431"/>
                              <a:gd name="connsiteX41" fmla="*/ 117764 w 135947"/>
                              <a:gd name="connsiteY41" fmla="*/ 216477 h 268431"/>
                              <a:gd name="connsiteX42" fmla="*/ 73602 w 135947"/>
                              <a:gd name="connsiteY42" fmla="*/ 215611 h 268431"/>
                              <a:gd name="connsiteX43" fmla="*/ 46759 w 135947"/>
                              <a:gd name="connsiteY43" fmla="*/ 215611 h 268431"/>
                              <a:gd name="connsiteX44" fmla="*/ 45027 w 135947"/>
                              <a:gd name="connsiteY44" fmla="*/ 203489 h 268431"/>
                              <a:gd name="connsiteX45" fmla="*/ 45027 w 135947"/>
                              <a:gd name="connsiteY45" fmla="*/ 187902 h 268431"/>
                              <a:gd name="connsiteX46" fmla="*/ 45893 w 135947"/>
                              <a:gd name="connsiteY46" fmla="*/ 173182 h 268431"/>
                              <a:gd name="connsiteX47" fmla="*/ 44161 w 135947"/>
                              <a:gd name="connsiteY47" fmla="*/ 151534 h 268431"/>
                              <a:gd name="connsiteX48" fmla="*/ 44161 w 135947"/>
                              <a:gd name="connsiteY48" fmla="*/ 133350 h 268431"/>
                              <a:gd name="connsiteX49" fmla="*/ 44161 w 135947"/>
                              <a:gd name="connsiteY49" fmla="*/ 116032 h 268431"/>
                              <a:gd name="connsiteX50" fmla="*/ 44161 w 135947"/>
                              <a:gd name="connsiteY50" fmla="*/ 58882 h 268431"/>
                              <a:gd name="connsiteX51" fmla="*/ 44161 w 135947"/>
                              <a:gd name="connsiteY51" fmla="*/ 4330 h 268431"/>
                              <a:gd name="connsiteX52" fmla="*/ 6927 w 135947"/>
                              <a:gd name="connsiteY52" fmla="*/ 5196 h 268431"/>
                              <a:gd name="connsiteX53" fmla="*/ 6927 w 135947"/>
                              <a:gd name="connsiteY53" fmla="*/ 59748 h 268431"/>
                              <a:gd name="connsiteX54" fmla="*/ 6061 w 135947"/>
                              <a:gd name="connsiteY54" fmla="*/ 77932 h 268431"/>
                              <a:gd name="connsiteX55" fmla="*/ 6061 w 135947"/>
                              <a:gd name="connsiteY55" fmla="*/ 96116 h 268431"/>
                              <a:gd name="connsiteX56" fmla="*/ 6061 w 135947"/>
                              <a:gd name="connsiteY56" fmla="*/ 135082 h 268431"/>
                              <a:gd name="connsiteX57" fmla="*/ 6927 w 135947"/>
                              <a:gd name="connsiteY57" fmla="*/ 150668 h 268431"/>
                              <a:gd name="connsiteX58" fmla="*/ 6061 w 135947"/>
                              <a:gd name="connsiteY58" fmla="*/ 164523 h 268431"/>
                              <a:gd name="connsiteX59" fmla="*/ 6927 w 135947"/>
                              <a:gd name="connsiteY59" fmla="*/ 180109 h 268431"/>
                              <a:gd name="connsiteX60" fmla="*/ 6927 w 135947"/>
                              <a:gd name="connsiteY60" fmla="*/ 194830 h 268431"/>
                              <a:gd name="connsiteX61" fmla="*/ 7793 w 135947"/>
                              <a:gd name="connsiteY61" fmla="*/ 209550 h 268431"/>
                              <a:gd name="connsiteX62" fmla="*/ 6927 w 135947"/>
                              <a:gd name="connsiteY62" fmla="*/ 252846 h 268431"/>
                              <a:gd name="connsiteX63" fmla="*/ 119495 w 135947"/>
                              <a:gd name="connsiteY63" fmla="*/ 252846 h 268431"/>
                              <a:gd name="connsiteX64" fmla="*/ 117764 w 135947"/>
                              <a:gd name="connsiteY64" fmla="*/ 216477 h 268431"/>
                              <a:gd name="connsiteX65" fmla="*/ 129886 w 135947"/>
                              <a:gd name="connsiteY65" fmla="*/ 229466 h 268431"/>
                              <a:gd name="connsiteX66" fmla="*/ 129886 w 135947"/>
                              <a:gd name="connsiteY66" fmla="*/ 227734 h 268431"/>
                              <a:gd name="connsiteX67" fmla="*/ 131618 w 135947"/>
                              <a:gd name="connsiteY67" fmla="*/ 226002 h 268431"/>
                              <a:gd name="connsiteX68" fmla="*/ 133350 w 135947"/>
                              <a:gd name="connsiteY68" fmla="*/ 227734 h 268431"/>
                              <a:gd name="connsiteX69" fmla="*/ 135948 w 135947"/>
                              <a:gd name="connsiteY69" fmla="*/ 248516 h 268431"/>
                              <a:gd name="connsiteX70" fmla="*/ 134216 w 135947"/>
                              <a:gd name="connsiteY70" fmla="*/ 261505 h 268431"/>
                              <a:gd name="connsiteX71" fmla="*/ 130752 w 135947"/>
                              <a:gd name="connsiteY71" fmla="*/ 267566 h 268431"/>
                              <a:gd name="connsiteX72" fmla="*/ 122959 w 135947"/>
                              <a:gd name="connsiteY72" fmla="*/ 266700 h 268431"/>
                              <a:gd name="connsiteX73" fmla="*/ 103909 w 135947"/>
                              <a:gd name="connsiteY73" fmla="*/ 266700 h 268431"/>
                              <a:gd name="connsiteX74" fmla="*/ 90920 w 135947"/>
                              <a:gd name="connsiteY74" fmla="*/ 266700 h 268431"/>
                              <a:gd name="connsiteX75" fmla="*/ 65809 w 135947"/>
                              <a:gd name="connsiteY75" fmla="*/ 268432 h 268431"/>
                              <a:gd name="connsiteX76" fmla="*/ 18184 w 135947"/>
                              <a:gd name="connsiteY76" fmla="*/ 267566 h 268431"/>
                              <a:gd name="connsiteX77" fmla="*/ 13855 w 135947"/>
                              <a:gd name="connsiteY77" fmla="*/ 263236 h 268431"/>
                              <a:gd name="connsiteX78" fmla="*/ 14720 w 135947"/>
                              <a:gd name="connsiteY78" fmla="*/ 262371 h 268431"/>
                              <a:gd name="connsiteX79" fmla="*/ 15586 w 135947"/>
                              <a:gd name="connsiteY79" fmla="*/ 262371 h 268431"/>
                              <a:gd name="connsiteX80" fmla="*/ 17318 w 135947"/>
                              <a:gd name="connsiteY80" fmla="*/ 264102 h 268431"/>
                              <a:gd name="connsiteX81" fmla="*/ 129886 w 135947"/>
                              <a:gd name="connsiteY81" fmla="*/ 264102 h 268431"/>
                              <a:gd name="connsiteX82" fmla="*/ 129886 w 135947"/>
                              <a:gd name="connsiteY82" fmla="*/ 229466 h 268431"/>
                              <a:gd name="connsiteX83" fmla="*/ 60614 w 135947"/>
                              <a:gd name="connsiteY83" fmla="*/ 204355 h 268431"/>
                              <a:gd name="connsiteX84" fmla="*/ 58882 w 135947"/>
                              <a:gd name="connsiteY84" fmla="*/ 206087 h 268431"/>
                              <a:gd name="connsiteX85" fmla="*/ 57150 w 135947"/>
                              <a:gd name="connsiteY85" fmla="*/ 204355 h 268431"/>
                              <a:gd name="connsiteX86" fmla="*/ 57150 w 135947"/>
                              <a:gd name="connsiteY86" fmla="*/ 200025 h 268431"/>
                              <a:gd name="connsiteX87" fmla="*/ 58016 w 135947"/>
                              <a:gd name="connsiteY87" fmla="*/ 185305 h 268431"/>
                              <a:gd name="connsiteX88" fmla="*/ 56284 w 135947"/>
                              <a:gd name="connsiteY88" fmla="*/ 163657 h 268431"/>
                              <a:gd name="connsiteX89" fmla="*/ 56284 w 135947"/>
                              <a:gd name="connsiteY89" fmla="*/ 145473 h 268431"/>
                              <a:gd name="connsiteX90" fmla="*/ 56284 w 135947"/>
                              <a:gd name="connsiteY90" fmla="*/ 128155 h 268431"/>
                              <a:gd name="connsiteX91" fmla="*/ 56284 w 135947"/>
                              <a:gd name="connsiteY91" fmla="*/ 71005 h 268431"/>
                              <a:gd name="connsiteX92" fmla="*/ 56284 w 135947"/>
                              <a:gd name="connsiteY92" fmla="*/ 16452 h 268431"/>
                              <a:gd name="connsiteX93" fmla="*/ 56284 w 135947"/>
                              <a:gd name="connsiteY93" fmla="*/ 16452 h 268431"/>
                              <a:gd name="connsiteX94" fmla="*/ 54552 w 135947"/>
                              <a:gd name="connsiteY94" fmla="*/ 14721 h 268431"/>
                              <a:gd name="connsiteX95" fmla="*/ 56284 w 135947"/>
                              <a:gd name="connsiteY95" fmla="*/ 12989 h 268431"/>
                              <a:gd name="connsiteX96" fmla="*/ 59748 w 135947"/>
                              <a:gd name="connsiteY96" fmla="*/ 14721 h 268431"/>
                              <a:gd name="connsiteX97" fmla="*/ 59748 w 135947"/>
                              <a:gd name="connsiteY97" fmla="*/ 19050 h 268431"/>
                              <a:gd name="connsiteX98" fmla="*/ 59748 w 135947"/>
                              <a:gd name="connsiteY98" fmla="*/ 53686 h 268431"/>
                              <a:gd name="connsiteX99" fmla="*/ 59748 w 135947"/>
                              <a:gd name="connsiteY99" fmla="*/ 77932 h 268431"/>
                              <a:gd name="connsiteX100" fmla="*/ 59748 w 135947"/>
                              <a:gd name="connsiteY100" fmla="*/ 89189 h 268431"/>
                              <a:gd name="connsiteX101" fmla="*/ 60614 w 135947"/>
                              <a:gd name="connsiteY101" fmla="*/ 116898 h 268431"/>
                              <a:gd name="connsiteX102" fmla="*/ 60614 w 135947"/>
                              <a:gd name="connsiteY102" fmla="*/ 131618 h 268431"/>
                              <a:gd name="connsiteX103" fmla="*/ 60614 w 135947"/>
                              <a:gd name="connsiteY103" fmla="*/ 145473 h 268431"/>
                              <a:gd name="connsiteX104" fmla="*/ 61480 w 135947"/>
                              <a:gd name="connsiteY104" fmla="*/ 154132 h 268431"/>
                              <a:gd name="connsiteX105" fmla="*/ 61480 w 135947"/>
                              <a:gd name="connsiteY105" fmla="*/ 163657 h 268431"/>
                              <a:gd name="connsiteX106" fmla="*/ 63211 w 135947"/>
                              <a:gd name="connsiteY106" fmla="*/ 174914 h 268431"/>
                              <a:gd name="connsiteX107" fmla="*/ 63211 w 135947"/>
                              <a:gd name="connsiteY107" fmla="*/ 180109 h 268431"/>
                              <a:gd name="connsiteX108" fmla="*/ 60614 w 135947"/>
                              <a:gd name="connsiteY108" fmla="*/ 204355 h 268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8431">
                                <a:moveTo>
                                  <a:pt x="122093" y="249382"/>
                                </a:moveTo>
                                <a:cubicBezTo>
                                  <a:pt x="121227" y="251980"/>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6"/>
                                </a:cubicBezTo>
                                <a:cubicBezTo>
                                  <a:pt x="3464" y="252846"/>
                                  <a:pt x="3464" y="252846"/>
                                  <a:pt x="2598" y="252846"/>
                                </a:cubicBezTo>
                                <a:cubicBezTo>
                                  <a:pt x="2598" y="252846"/>
                                  <a:pt x="1732" y="252846"/>
                                  <a:pt x="866" y="252846"/>
                                </a:cubicBezTo>
                                <a:cubicBezTo>
                                  <a:pt x="866" y="237259"/>
                                  <a:pt x="2598" y="220807"/>
                                  <a:pt x="1732" y="205221"/>
                                </a:cubicBezTo>
                                <a:cubicBezTo>
                                  <a:pt x="1732" y="201757"/>
                                  <a:pt x="866" y="197427"/>
                                  <a:pt x="866" y="194830"/>
                                </a:cubicBezTo>
                                <a:cubicBezTo>
                                  <a:pt x="866" y="192232"/>
                                  <a:pt x="1732" y="188768"/>
                                  <a:pt x="1732" y="186170"/>
                                </a:cubicBezTo>
                                <a:lnTo>
                                  <a:pt x="1732" y="178377"/>
                                </a:lnTo>
                                <a:lnTo>
                                  <a:pt x="0" y="163657"/>
                                </a:lnTo>
                                <a:cubicBezTo>
                                  <a:pt x="0" y="159327"/>
                                  <a:pt x="866" y="154998"/>
                                  <a:pt x="866" y="149802"/>
                                </a:cubicBezTo>
                                <a:cubicBezTo>
                                  <a:pt x="866" y="141143"/>
                                  <a:pt x="866" y="132484"/>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6"/>
                                  <a:pt x="45027" y="6927"/>
                                </a:cubicBezTo>
                                <a:cubicBezTo>
                                  <a:pt x="45027" y="17318"/>
                                  <a:pt x="45893" y="30307"/>
                                  <a:pt x="45027" y="41564"/>
                                </a:cubicBezTo>
                                <a:cubicBezTo>
                                  <a:pt x="45027" y="50223"/>
                                  <a:pt x="45027" y="57150"/>
                                  <a:pt x="45027" y="65809"/>
                                </a:cubicBezTo>
                                <a:cubicBezTo>
                                  <a:pt x="45027" y="70139"/>
                                  <a:pt x="45027" y="72736"/>
                                  <a:pt x="45027" y="77066"/>
                                </a:cubicBezTo>
                                <a:cubicBezTo>
                                  <a:pt x="45027" y="85725"/>
                                  <a:pt x="46759" y="95250"/>
                                  <a:pt x="45893" y="104775"/>
                                </a:cubicBezTo>
                                <a:cubicBezTo>
                                  <a:pt x="45893" y="109105"/>
                                  <a:pt x="45893" y="114300"/>
                                  <a:pt x="45893" y="119496"/>
                                </a:cubicBezTo>
                                <a:cubicBezTo>
                                  <a:pt x="45893" y="124691"/>
                                  <a:pt x="45893" y="129020"/>
                                  <a:pt x="45893" y="133350"/>
                                </a:cubicBezTo>
                                <a:lnTo>
                                  <a:pt x="46759" y="142009"/>
                                </a:lnTo>
                                <a:cubicBezTo>
                                  <a:pt x="46759" y="144607"/>
                                  <a:pt x="45893" y="148071"/>
                                  <a:pt x="46759" y="151534"/>
                                </a:cubicBezTo>
                                <a:cubicBezTo>
                                  <a:pt x="46759" y="155864"/>
                                  <a:pt x="48491" y="159327"/>
                                  <a:pt x="48491" y="162791"/>
                                </a:cubicBezTo>
                                <a:cubicBezTo>
                                  <a:pt x="48491" y="164523"/>
                                  <a:pt x="48491" y="166255"/>
                                  <a:pt x="48491" y="167986"/>
                                </a:cubicBezTo>
                                <a:cubicBezTo>
                                  <a:pt x="48491" y="180975"/>
                                  <a:pt x="46759" y="199159"/>
                                  <a:pt x="48491" y="213014"/>
                                </a:cubicBezTo>
                                <a:cubicBezTo>
                                  <a:pt x="54552" y="214746"/>
                                  <a:pt x="60614" y="213014"/>
                                  <a:pt x="67541" y="213014"/>
                                </a:cubicBezTo>
                                <a:cubicBezTo>
                                  <a:pt x="73602" y="213014"/>
                                  <a:pt x="79663" y="213014"/>
                                  <a:pt x="84859" y="213014"/>
                                </a:cubicBezTo>
                                <a:cubicBezTo>
                                  <a:pt x="96982" y="212148"/>
                                  <a:pt x="109970" y="213880"/>
                                  <a:pt x="120361" y="213880"/>
                                </a:cubicBezTo>
                                <a:cubicBezTo>
                                  <a:pt x="122093" y="221673"/>
                                  <a:pt x="122959" y="227734"/>
                                  <a:pt x="122959" y="236393"/>
                                </a:cubicBezTo>
                                <a:cubicBezTo>
                                  <a:pt x="123825" y="241589"/>
                                  <a:pt x="122959" y="245052"/>
                                  <a:pt x="122093" y="249382"/>
                                </a:cubicBezTo>
                                <a:close/>
                                <a:moveTo>
                                  <a:pt x="117764" y="216477"/>
                                </a:moveTo>
                                <a:cubicBezTo>
                                  <a:pt x="103909" y="214746"/>
                                  <a:pt x="89189" y="215611"/>
                                  <a:pt x="73602" y="215611"/>
                                </a:cubicBezTo>
                                <a:cubicBezTo>
                                  <a:pt x="64077" y="215611"/>
                                  <a:pt x="55418" y="216477"/>
                                  <a:pt x="46759" y="215611"/>
                                </a:cubicBezTo>
                                <a:cubicBezTo>
                                  <a:pt x="45027" y="212148"/>
                                  <a:pt x="45893" y="207818"/>
                                  <a:pt x="45027" y="203489"/>
                                </a:cubicBezTo>
                                <a:cubicBezTo>
                                  <a:pt x="45027" y="198293"/>
                                  <a:pt x="44161" y="193098"/>
                                  <a:pt x="45027" y="187902"/>
                                </a:cubicBezTo>
                                <a:cubicBezTo>
                                  <a:pt x="45027" y="182707"/>
                                  <a:pt x="45893" y="178377"/>
                                  <a:pt x="45893" y="173182"/>
                                </a:cubicBezTo>
                                <a:cubicBezTo>
                                  <a:pt x="45893" y="166255"/>
                                  <a:pt x="45027" y="158462"/>
                                  <a:pt x="44161" y="151534"/>
                                </a:cubicBezTo>
                                <a:cubicBezTo>
                                  <a:pt x="44161" y="145473"/>
                                  <a:pt x="44161" y="139411"/>
                                  <a:pt x="44161" y="133350"/>
                                </a:cubicBezTo>
                                <a:cubicBezTo>
                                  <a:pt x="44161" y="127289"/>
                                  <a:pt x="44161" y="122093"/>
                                  <a:pt x="44161" y="116032"/>
                                </a:cubicBezTo>
                                <a:cubicBezTo>
                                  <a:pt x="44161" y="96982"/>
                                  <a:pt x="44161" y="77932"/>
                                  <a:pt x="44161" y="58882"/>
                                </a:cubicBezTo>
                                <a:cubicBezTo>
                                  <a:pt x="44161" y="42429"/>
                                  <a:pt x="45027" y="22514"/>
                                  <a:pt x="44161" y="4330"/>
                                </a:cubicBezTo>
                                <a:cubicBezTo>
                                  <a:pt x="32904" y="4330"/>
                                  <a:pt x="18184" y="2598"/>
                                  <a:pt x="6927" y="5196"/>
                                </a:cubicBezTo>
                                <a:cubicBezTo>
                                  <a:pt x="6061" y="25111"/>
                                  <a:pt x="6927" y="41564"/>
                                  <a:pt x="6927" y="59748"/>
                                </a:cubicBezTo>
                                <a:cubicBezTo>
                                  <a:pt x="6927" y="65809"/>
                                  <a:pt x="6927" y="71871"/>
                                  <a:pt x="6061" y="77932"/>
                                </a:cubicBezTo>
                                <a:cubicBezTo>
                                  <a:pt x="6061" y="83993"/>
                                  <a:pt x="6061" y="90054"/>
                                  <a:pt x="6061" y="96116"/>
                                </a:cubicBezTo>
                                <a:cubicBezTo>
                                  <a:pt x="6061" y="108239"/>
                                  <a:pt x="6061" y="121227"/>
                                  <a:pt x="6061" y="135082"/>
                                </a:cubicBezTo>
                                <a:cubicBezTo>
                                  <a:pt x="6061" y="140277"/>
                                  <a:pt x="6927" y="145473"/>
                                  <a:pt x="6927" y="150668"/>
                                </a:cubicBezTo>
                                <a:cubicBezTo>
                                  <a:pt x="6927" y="154998"/>
                                  <a:pt x="6061" y="160193"/>
                                  <a:pt x="6061" y="164523"/>
                                </a:cubicBezTo>
                                <a:cubicBezTo>
                                  <a:pt x="6061" y="169718"/>
                                  <a:pt x="6927" y="174914"/>
                                  <a:pt x="6927" y="180109"/>
                                </a:cubicBezTo>
                                <a:cubicBezTo>
                                  <a:pt x="6927" y="184439"/>
                                  <a:pt x="6927" y="189634"/>
                                  <a:pt x="6927" y="194830"/>
                                </a:cubicBezTo>
                                <a:cubicBezTo>
                                  <a:pt x="6927" y="200025"/>
                                  <a:pt x="7793" y="204355"/>
                                  <a:pt x="7793" y="209550"/>
                                </a:cubicBezTo>
                                <a:cubicBezTo>
                                  <a:pt x="7793" y="224270"/>
                                  <a:pt x="6927" y="238125"/>
                                  <a:pt x="6927" y="252846"/>
                                </a:cubicBezTo>
                                <a:cubicBezTo>
                                  <a:pt x="45893" y="254577"/>
                                  <a:pt x="82261" y="250248"/>
                                  <a:pt x="119495" y="252846"/>
                                </a:cubicBezTo>
                                <a:cubicBezTo>
                                  <a:pt x="121227" y="241589"/>
                                  <a:pt x="120361" y="228600"/>
                                  <a:pt x="117764" y="216477"/>
                                </a:cubicBezTo>
                                <a:close/>
                                <a:moveTo>
                                  <a:pt x="129886" y="229466"/>
                                </a:moveTo>
                                <a:cubicBezTo>
                                  <a:pt x="129886" y="229466"/>
                                  <a:pt x="129886" y="228600"/>
                                  <a:pt x="129886" y="227734"/>
                                </a:cubicBezTo>
                                <a:cubicBezTo>
                                  <a:pt x="129886" y="226868"/>
                                  <a:pt x="129886" y="226002"/>
                                  <a:pt x="131618" y="226002"/>
                                </a:cubicBezTo>
                                <a:cubicBezTo>
                                  <a:pt x="132484" y="226002"/>
                                  <a:pt x="133350" y="226002"/>
                                  <a:pt x="133350" y="227734"/>
                                </a:cubicBezTo>
                                <a:cubicBezTo>
                                  <a:pt x="134216" y="234661"/>
                                  <a:pt x="135082" y="240723"/>
                                  <a:pt x="135948" y="248516"/>
                                </a:cubicBezTo>
                                <a:cubicBezTo>
                                  <a:pt x="135948" y="253712"/>
                                  <a:pt x="135948" y="258041"/>
                                  <a:pt x="134216" y="261505"/>
                                </a:cubicBezTo>
                                <a:cubicBezTo>
                                  <a:pt x="133350" y="264102"/>
                                  <a:pt x="133350" y="266700"/>
                                  <a:pt x="130752" y="267566"/>
                                </a:cubicBezTo>
                                <a:cubicBezTo>
                                  <a:pt x="129020" y="268432"/>
                                  <a:pt x="125557" y="267566"/>
                                  <a:pt x="122959" y="266700"/>
                                </a:cubicBezTo>
                                <a:cubicBezTo>
                                  <a:pt x="116898" y="266700"/>
                                  <a:pt x="110836" y="266700"/>
                                  <a:pt x="103909" y="266700"/>
                                </a:cubicBezTo>
                                <a:cubicBezTo>
                                  <a:pt x="99580" y="266700"/>
                                  <a:pt x="95250" y="266700"/>
                                  <a:pt x="90920" y="266700"/>
                                </a:cubicBezTo>
                                <a:cubicBezTo>
                                  <a:pt x="82261" y="266700"/>
                                  <a:pt x="73602" y="268432"/>
                                  <a:pt x="65809" y="268432"/>
                                </a:cubicBezTo>
                                <a:cubicBezTo>
                                  <a:pt x="50223" y="268432"/>
                                  <a:pt x="34636" y="268432"/>
                                  <a:pt x="18184" y="267566"/>
                                </a:cubicBezTo>
                                <a:cubicBezTo>
                                  <a:pt x="15586" y="267566"/>
                                  <a:pt x="13855" y="265834"/>
                                  <a:pt x="13855" y="263236"/>
                                </a:cubicBezTo>
                                <a:cubicBezTo>
                                  <a:pt x="13855" y="262371"/>
                                  <a:pt x="13855" y="262371"/>
                                  <a:pt x="14720" y="262371"/>
                                </a:cubicBezTo>
                                <a:lnTo>
                                  <a:pt x="15586" y="262371"/>
                                </a:lnTo>
                                <a:cubicBezTo>
                                  <a:pt x="16452" y="262371"/>
                                  <a:pt x="17318" y="263236"/>
                                  <a:pt x="17318" y="264102"/>
                                </a:cubicBezTo>
                                <a:cubicBezTo>
                                  <a:pt x="57150" y="265834"/>
                                  <a:pt x="93518" y="261505"/>
                                  <a:pt x="129886" y="264102"/>
                                </a:cubicBezTo>
                                <a:cubicBezTo>
                                  <a:pt x="133350" y="254577"/>
                                  <a:pt x="132484" y="241589"/>
                                  <a:pt x="129886" y="229466"/>
                                </a:cubicBezTo>
                                <a:close/>
                                <a:moveTo>
                                  <a:pt x="60614" y="204355"/>
                                </a:moveTo>
                                <a:cubicBezTo>
                                  <a:pt x="60614" y="206087"/>
                                  <a:pt x="59748" y="206087"/>
                                  <a:pt x="58882" y="206087"/>
                                </a:cubicBezTo>
                                <a:cubicBezTo>
                                  <a:pt x="58016" y="206087"/>
                                  <a:pt x="57150" y="205221"/>
                                  <a:pt x="57150" y="204355"/>
                                </a:cubicBezTo>
                                <a:cubicBezTo>
                                  <a:pt x="57150" y="202623"/>
                                  <a:pt x="57150" y="200891"/>
                                  <a:pt x="57150" y="200025"/>
                                </a:cubicBezTo>
                                <a:cubicBezTo>
                                  <a:pt x="57150" y="194830"/>
                                  <a:pt x="58016" y="190500"/>
                                  <a:pt x="58016" y="185305"/>
                                </a:cubicBezTo>
                                <a:cubicBezTo>
                                  <a:pt x="58016" y="178377"/>
                                  <a:pt x="57150" y="170584"/>
                                  <a:pt x="56284" y="163657"/>
                                </a:cubicBezTo>
                                <a:cubicBezTo>
                                  <a:pt x="56284" y="157596"/>
                                  <a:pt x="56284" y="151534"/>
                                  <a:pt x="56284" y="145473"/>
                                </a:cubicBezTo>
                                <a:cubicBezTo>
                                  <a:pt x="56284" y="139411"/>
                                  <a:pt x="56284" y="134216"/>
                                  <a:pt x="56284" y="128155"/>
                                </a:cubicBezTo>
                                <a:cubicBezTo>
                                  <a:pt x="56284" y="109105"/>
                                  <a:pt x="56284" y="90054"/>
                                  <a:pt x="56284" y="71005"/>
                                </a:cubicBezTo>
                                <a:cubicBezTo>
                                  <a:pt x="56284" y="54552"/>
                                  <a:pt x="57150" y="34636"/>
                                  <a:pt x="56284" y="16452"/>
                                </a:cubicBezTo>
                                <a:lnTo>
                                  <a:pt x="56284" y="16452"/>
                                </a:lnTo>
                                <a:cubicBezTo>
                                  <a:pt x="55418" y="16452"/>
                                  <a:pt x="54552" y="16452"/>
                                  <a:pt x="54552" y="14721"/>
                                </a:cubicBezTo>
                                <a:cubicBezTo>
                                  <a:pt x="54552" y="13855"/>
                                  <a:pt x="55418" y="12989"/>
                                  <a:pt x="56284" y="12989"/>
                                </a:cubicBezTo>
                                <a:cubicBezTo>
                                  <a:pt x="58016" y="12989"/>
                                  <a:pt x="58882" y="12989"/>
                                  <a:pt x="59748" y="14721"/>
                                </a:cubicBezTo>
                                <a:cubicBezTo>
                                  <a:pt x="60614" y="15587"/>
                                  <a:pt x="59748" y="17318"/>
                                  <a:pt x="59748" y="19050"/>
                                </a:cubicBezTo>
                                <a:cubicBezTo>
                                  <a:pt x="59748" y="29441"/>
                                  <a:pt x="60614" y="42429"/>
                                  <a:pt x="59748" y="53686"/>
                                </a:cubicBezTo>
                                <a:cubicBezTo>
                                  <a:pt x="59748" y="62346"/>
                                  <a:pt x="59748" y="69273"/>
                                  <a:pt x="59748" y="77932"/>
                                </a:cubicBezTo>
                                <a:cubicBezTo>
                                  <a:pt x="59748" y="82261"/>
                                  <a:pt x="59748" y="84859"/>
                                  <a:pt x="59748" y="89189"/>
                                </a:cubicBezTo>
                                <a:cubicBezTo>
                                  <a:pt x="59748" y="97848"/>
                                  <a:pt x="61480" y="107373"/>
                                  <a:pt x="60614" y="116898"/>
                                </a:cubicBezTo>
                                <a:cubicBezTo>
                                  <a:pt x="60614" y="121227"/>
                                  <a:pt x="60614" y="126423"/>
                                  <a:pt x="60614" y="131618"/>
                                </a:cubicBezTo>
                                <a:cubicBezTo>
                                  <a:pt x="60614" y="136814"/>
                                  <a:pt x="60614" y="141143"/>
                                  <a:pt x="60614" y="145473"/>
                                </a:cubicBezTo>
                                <a:lnTo>
                                  <a:pt x="61480" y="154132"/>
                                </a:lnTo>
                                <a:cubicBezTo>
                                  <a:pt x="61480" y="156730"/>
                                  <a:pt x="60614" y="160193"/>
                                  <a:pt x="61480" y="163657"/>
                                </a:cubicBezTo>
                                <a:cubicBezTo>
                                  <a:pt x="61480" y="167986"/>
                                  <a:pt x="63211" y="171450"/>
                                  <a:pt x="63211" y="174914"/>
                                </a:cubicBezTo>
                                <a:cubicBezTo>
                                  <a:pt x="63211" y="176645"/>
                                  <a:pt x="63211" y="178377"/>
                                  <a:pt x="63211" y="180109"/>
                                </a:cubicBezTo>
                                <a:cubicBezTo>
                                  <a:pt x="61480" y="187902"/>
                                  <a:pt x="60614" y="195696"/>
                                  <a:pt x="60614" y="204355"/>
                                </a:cubicBezTo>
                                <a:close/>
                              </a:path>
                            </a:pathLst>
                          </a:custGeom>
                          <a:solidFill>
                            <a:srgbClr val="000000"/>
                          </a:solidFill>
                          <a:ln w="8653" cap="flat">
                            <a:noFill/>
                            <a:prstDash val="solid"/>
                            <a:miter/>
                          </a:ln>
                        </wps:spPr>
                        <wps:bodyPr rtlCol="0" anchor="ctr"/>
                      </wps:wsp>
                      <wps:wsp>
                        <wps:cNvPr id="1982193039" name="Freeform 1982193039">
                          <a:extLst>
                            <a:ext uri="{FF2B5EF4-FFF2-40B4-BE49-F238E27FC236}">
                              <a16:creationId xmlns:a16="http://schemas.microsoft.com/office/drawing/2014/main" id="{35FADE56-D26D-E163-5C2B-F5626007874E}"/>
                            </a:ext>
                          </a:extLst>
                        </wps:cNvPr>
                        <wps:cNvSpPr/>
                        <wps:spPr>
                          <a:xfrm>
                            <a:off x="8833877" y="1157991"/>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4 h 268059"/>
                              <a:gd name="connsiteX4" fmla="*/ 131618 w 151534"/>
                              <a:gd name="connsiteY4" fmla="*/ 253123 h 268059"/>
                              <a:gd name="connsiteX5" fmla="*/ 87457 w 151534"/>
                              <a:gd name="connsiteY5" fmla="*/ 252257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9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8 h 268059"/>
                              <a:gd name="connsiteX64" fmla="*/ 63211 w 151534"/>
                              <a:gd name="connsiteY64" fmla="*/ 146616 h 268059"/>
                              <a:gd name="connsiteX65" fmla="*/ 68407 w 151534"/>
                              <a:gd name="connsiteY65" fmla="*/ 146616 h 268059"/>
                              <a:gd name="connsiteX66" fmla="*/ 69273 w 151534"/>
                              <a:gd name="connsiteY66" fmla="*/ 145750 h 268059"/>
                              <a:gd name="connsiteX67" fmla="*/ 79663 w 151534"/>
                              <a:gd name="connsiteY67" fmla="*/ 146616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2 h 268059"/>
                              <a:gd name="connsiteX72" fmla="*/ 103909 w 151534"/>
                              <a:gd name="connsiteY72" fmla="*/ 109382 h 268059"/>
                              <a:gd name="connsiteX73" fmla="*/ 90055 w 151534"/>
                              <a:gd name="connsiteY73" fmla="*/ 109382 h 268059"/>
                              <a:gd name="connsiteX74" fmla="*/ 81395 w 151534"/>
                              <a:gd name="connsiteY74" fmla="*/ 108516 h 268059"/>
                              <a:gd name="connsiteX75" fmla="*/ 63211 w 151534"/>
                              <a:gd name="connsiteY75" fmla="*/ 109382 h 268059"/>
                              <a:gd name="connsiteX76" fmla="*/ 44161 w 151534"/>
                              <a:gd name="connsiteY76" fmla="*/ 109382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9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1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3 h 268059"/>
                              <a:gd name="connsiteX107" fmla="*/ 145473 w 151534"/>
                              <a:gd name="connsiteY107" fmla="*/ 224548 h 268059"/>
                              <a:gd name="connsiteX108" fmla="*/ 146339 w 151534"/>
                              <a:gd name="connsiteY108" fmla="*/ 222816 h 268059"/>
                              <a:gd name="connsiteX109" fmla="*/ 147205 w 151534"/>
                              <a:gd name="connsiteY109" fmla="*/ 222816 h 268059"/>
                              <a:gd name="connsiteX110" fmla="*/ 148936 w 151534"/>
                              <a:gd name="connsiteY110" fmla="*/ 224548 h 268059"/>
                              <a:gd name="connsiteX111" fmla="*/ 150668 w 151534"/>
                              <a:gd name="connsiteY111" fmla="*/ 241866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7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7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8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2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016 w 151534"/>
                              <a:gd name="connsiteY155" fmla="*/ 200302 h 268059"/>
                              <a:gd name="connsiteX156" fmla="*/ 56284 w 151534"/>
                              <a:gd name="connsiteY156" fmla="*/ 202034 h 268059"/>
                              <a:gd name="connsiteX157" fmla="*/ 54552 w 151534"/>
                              <a:gd name="connsiteY157" fmla="*/ 200302 h 268059"/>
                              <a:gd name="connsiteX158" fmla="*/ 54552 w 151534"/>
                              <a:gd name="connsiteY158" fmla="*/ 199436 h 268059"/>
                              <a:gd name="connsiteX159" fmla="*/ 56284 w 151534"/>
                              <a:gd name="connsiteY159" fmla="*/ 164800 h 268059"/>
                              <a:gd name="connsiteX160" fmla="*/ 60614 w 151534"/>
                              <a:gd name="connsiteY160" fmla="*/ 160470 h 268059"/>
                              <a:gd name="connsiteX161" fmla="*/ 76200 w 151534"/>
                              <a:gd name="connsiteY161" fmla="*/ 158738 h 268059"/>
                              <a:gd name="connsiteX162" fmla="*/ 81395 w 151534"/>
                              <a:gd name="connsiteY162" fmla="*/ 158738 h 268059"/>
                              <a:gd name="connsiteX163" fmla="*/ 82261 w 151534"/>
                              <a:gd name="connsiteY163" fmla="*/ 157873 h 268059"/>
                              <a:gd name="connsiteX164" fmla="*/ 92652 w 151534"/>
                              <a:gd name="connsiteY164" fmla="*/ 158738 h 268059"/>
                              <a:gd name="connsiteX165" fmla="*/ 109970 w 151534"/>
                              <a:gd name="connsiteY165" fmla="*/ 157873 h 268059"/>
                              <a:gd name="connsiteX166" fmla="*/ 123825 w 151534"/>
                              <a:gd name="connsiteY166" fmla="*/ 157873 h 268059"/>
                              <a:gd name="connsiteX167" fmla="*/ 127288 w 151534"/>
                              <a:gd name="connsiteY167" fmla="*/ 144018 h 268059"/>
                              <a:gd name="connsiteX168" fmla="*/ 125557 w 151534"/>
                              <a:gd name="connsiteY168" fmla="*/ 121504 h 268059"/>
                              <a:gd name="connsiteX169" fmla="*/ 124691 w 151534"/>
                              <a:gd name="connsiteY169" fmla="*/ 120638 h 268059"/>
                              <a:gd name="connsiteX170" fmla="*/ 124691 w 151534"/>
                              <a:gd name="connsiteY170" fmla="*/ 119772 h 268059"/>
                              <a:gd name="connsiteX171" fmla="*/ 126423 w 151534"/>
                              <a:gd name="connsiteY171" fmla="*/ 118907 h 268059"/>
                              <a:gd name="connsiteX172" fmla="*/ 130752 w 151534"/>
                              <a:gd name="connsiteY172" fmla="*/ 142286 h 268059"/>
                              <a:gd name="connsiteX173" fmla="*/ 129886 w 151534"/>
                              <a:gd name="connsiteY173" fmla="*/ 157007 h 268059"/>
                              <a:gd name="connsiteX174" fmla="*/ 125557 w 151534"/>
                              <a:gd name="connsiteY174" fmla="*/ 161336 h 268059"/>
                              <a:gd name="connsiteX175" fmla="*/ 121227 w 151534"/>
                              <a:gd name="connsiteY175" fmla="*/ 161336 h 268059"/>
                              <a:gd name="connsiteX176" fmla="*/ 102177 w 151534"/>
                              <a:gd name="connsiteY176" fmla="*/ 161336 h 268059"/>
                              <a:gd name="connsiteX177" fmla="*/ 94384 w 151534"/>
                              <a:gd name="connsiteY177" fmla="*/ 162202 h 268059"/>
                              <a:gd name="connsiteX178" fmla="*/ 83127 w 151534"/>
                              <a:gd name="connsiteY178" fmla="*/ 161336 h 268059"/>
                              <a:gd name="connsiteX179" fmla="*/ 59748 w 151534"/>
                              <a:gd name="connsiteY179" fmla="*/ 161336 h 268059"/>
                              <a:gd name="connsiteX180" fmla="*/ 58016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4"/>
                                  <a:pt x="133350" y="254854"/>
                                </a:cubicBezTo>
                                <a:cubicBezTo>
                                  <a:pt x="132484" y="254854"/>
                                  <a:pt x="131618" y="254854"/>
                                  <a:pt x="131618" y="253123"/>
                                </a:cubicBezTo>
                                <a:lnTo>
                                  <a:pt x="87457" y="252257"/>
                                </a:lnTo>
                                <a:cubicBezTo>
                                  <a:pt x="70138" y="252257"/>
                                  <a:pt x="50223" y="254854"/>
                                  <a:pt x="29441" y="254854"/>
                                </a:cubicBezTo>
                                <a:cubicBezTo>
                                  <a:pt x="21648" y="254854"/>
                                  <a:pt x="5195" y="256586"/>
                                  <a:pt x="1732" y="253123"/>
                                </a:cubicBezTo>
                                <a:cubicBezTo>
                                  <a:pt x="866" y="237536"/>
                                  <a:pt x="866" y="221950"/>
                                  <a:pt x="866" y="206363"/>
                                </a:cubicBezTo>
                                <a:lnTo>
                                  <a:pt x="866" y="194241"/>
                                </a:lnTo>
                                <a:cubicBezTo>
                                  <a:pt x="866" y="187314"/>
                                  <a:pt x="0" y="180386"/>
                                  <a:pt x="0" y="173459"/>
                                </a:cubicBezTo>
                                <a:cubicBezTo>
                                  <a:pt x="0" y="166532"/>
                                  <a:pt x="0" y="146616"/>
                                  <a:pt x="1732" y="144884"/>
                                </a:cubicBezTo>
                                <a:cubicBezTo>
                                  <a:pt x="1732" y="144884"/>
                                  <a:pt x="1732" y="144018"/>
                                  <a:pt x="1732" y="143152"/>
                                </a:cubicBezTo>
                                <a:cubicBezTo>
                                  <a:pt x="1732" y="142286"/>
                                  <a:pt x="1732" y="141420"/>
                                  <a:pt x="1732" y="139689"/>
                                </a:cubicBezTo>
                                <a:cubicBezTo>
                                  <a:pt x="1732" y="129298"/>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6814"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8"/>
                                </a:cubicBezTo>
                                <a:cubicBezTo>
                                  <a:pt x="52820" y="146616"/>
                                  <a:pt x="56284" y="146616"/>
                                  <a:pt x="63211" y="146616"/>
                                </a:cubicBezTo>
                                <a:cubicBezTo>
                                  <a:pt x="64943" y="146616"/>
                                  <a:pt x="66675" y="146616"/>
                                  <a:pt x="68407" y="146616"/>
                                </a:cubicBezTo>
                                <a:cubicBezTo>
                                  <a:pt x="68407" y="146616"/>
                                  <a:pt x="69273" y="145750"/>
                                  <a:pt x="69273" y="145750"/>
                                </a:cubicBezTo>
                                <a:cubicBezTo>
                                  <a:pt x="74468" y="145750"/>
                                  <a:pt x="77066" y="145750"/>
                                  <a:pt x="79663" y="146616"/>
                                </a:cubicBezTo>
                                <a:cubicBezTo>
                                  <a:pt x="85725" y="146616"/>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2"/>
                                </a:cubicBezTo>
                                <a:cubicBezTo>
                                  <a:pt x="109104" y="109382"/>
                                  <a:pt x="106507" y="109382"/>
                                  <a:pt x="103909" y="109382"/>
                                </a:cubicBezTo>
                                <a:cubicBezTo>
                                  <a:pt x="99580" y="109382"/>
                                  <a:pt x="95250" y="109382"/>
                                  <a:pt x="90055" y="109382"/>
                                </a:cubicBezTo>
                                <a:cubicBezTo>
                                  <a:pt x="87457" y="109382"/>
                                  <a:pt x="83993" y="109382"/>
                                  <a:pt x="81395" y="108516"/>
                                </a:cubicBezTo>
                                <a:cubicBezTo>
                                  <a:pt x="74468" y="109382"/>
                                  <a:pt x="69273" y="109382"/>
                                  <a:pt x="63211" y="109382"/>
                                </a:cubicBezTo>
                                <a:cubicBezTo>
                                  <a:pt x="57150" y="109382"/>
                                  <a:pt x="51089" y="109382"/>
                                  <a:pt x="44161" y="109382"/>
                                </a:cubicBezTo>
                                <a:cubicBezTo>
                                  <a:pt x="41564" y="100723"/>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9"/>
                                  <a:pt x="133350" y="44439"/>
                                </a:cubicBezTo>
                                <a:cubicBezTo>
                                  <a:pt x="135082" y="35779"/>
                                  <a:pt x="135948" y="28852"/>
                                  <a:pt x="135948" y="21925"/>
                                </a:cubicBezTo>
                                <a:cubicBezTo>
                                  <a:pt x="135948" y="15863"/>
                                  <a:pt x="135082" y="10668"/>
                                  <a:pt x="134216" y="4607"/>
                                </a:cubicBezTo>
                                <a:lnTo>
                                  <a:pt x="53686" y="4607"/>
                                </a:lnTo>
                                <a:cubicBezTo>
                                  <a:pt x="46759" y="4607"/>
                                  <a:pt x="38100" y="4607"/>
                                  <a:pt x="32904" y="3741"/>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3"/>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6"/>
                                  <a:pt x="135082" y="234939"/>
                                  <a:pt x="135082" y="226279"/>
                                </a:cubicBezTo>
                                <a:close/>
                                <a:moveTo>
                                  <a:pt x="147205" y="239268"/>
                                </a:moveTo>
                                <a:cubicBezTo>
                                  <a:pt x="147205" y="234939"/>
                                  <a:pt x="147205" y="230609"/>
                                  <a:pt x="146339" y="226279"/>
                                </a:cubicBezTo>
                                <a:cubicBezTo>
                                  <a:pt x="146339" y="226279"/>
                                  <a:pt x="145473" y="226279"/>
                                  <a:pt x="145473" y="225413"/>
                                </a:cubicBezTo>
                                <a:cubicBezTo>
                                  <a:pt x="145473" y="224548"/>
                                  <a:pt x="145473" y="225413"/>
                                  <a:pt x="145473" y="224548"/>
                                </a:cubicBezTo>
                                <a:cubicBezTo>
                                  <a:pt x="145473" y="223682"/>
                                  <a:pt x="145473" y="222816"/>
                                  <a:pt x="146339" y="222816"/>
                                </a:cubicBezTo>
                                <a:cubicBezTo>
                                  <a:pt x="146339" y="222816"/>
                                  <a:pt x="146339" y="222816"/>
                                  <a:pt x="147205" y="222816"/>
                                </a:cubicBezTo>
                                <a:cubicBezTo>
                                  <a:pt x="148070" y="222816"/>
                                  <a:pt x="148936" y="222816"/>
                                  <a:pt x="148936" y="224548"/>
                                </a:cubicBezTo>
                                <a:cubicBezTo>
                                  <a:pt x="149802" y="230609"/>
                                  <a:pt x="150668" y="236670"/>
                                  <a:pt x="150668" y="241866"/>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7"/>
                                  <a:pt x="14720" y="262647"/>
                                </a:cubicBezTo>
                                <a:cubicBezTo>
                                  <a:pt x="15586" y="262647"/>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7"/>
                                  <a:pt x="143741" y="262647"/>
                                </a:cubicBezTo>
                                <a:cubicBezTo>
                                  <a:pt x="146339" y="253988"/>
                                  <a:pt x="147205" y="247061"/>
                                  <a:pt x="147205" y="239268"/>
                                </a:cubicBezTo>
                                <a:close/>
                                <a:moveTo>
                                  <a:pt x="57150" y="98125"/>
                                </a:moveTo>
                                <a:cubicBezTo>
                                  <a:pt x="57150" y="98991"/>
                                  <a:pt x="56284" y="99857"/>
                                  <a:pt x="55418" y="99857"/>
                                </a:cubicBezTo>
                                <a:cubicBezTo>
                                  <a:pt x="54552" y="99857"/>
                                  <a:pt x="53686" y="99857"/>
                                  <a:pt x="53686" y="98125"/>
                                </a:cubicBezTo>
                                <a:lnTo>
                                  <a:pt x="53686" y="97259"/>
                                </a:lnTo>
                                <a:cubicBezTo>
                                  <a:pt x="53686" y="90332"/>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8"/>
                                </a:cubicBezTo>
                                <a:cubicBezTo>
                                  <a:pt x="148070" y="27986"/>
                                  <a:pt x="147205" y="22791"/>
                                  <a:pt x="146339" y="16729"/>
                                </a:cubicBezTo>
                                <a:cubicBezTo>
                                  <a:pt x="146339" y="16729"/>
                                  <a:pt x="145473" y="16729"/>
                                  <a:pt x="145473" y="15863"/>
                                </a:cubicBezTo>
                                <a:lnTo>
                                  <a:pt x="145473" y="14998"/>
                                </a:lnTo>
                                <a:cubicBezTo>
                                  <a:pt x="145473" y="14132"/>
                                  <a:pt x="145473" y="13266"/>
                                  <a:pt x="147205" y="14132"/>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016" y="200302"/>
                                </a:moveTo>
                                <a:cubicBezTo>
                                  <a:pt x="58016" y="201168"/>
                                  <a:pt x="57150" y="202034"/>
                                  <a:pt x="56284" y="202034"/>
                                </a:cubicBezTo>
                                <a:cubicBezTo>
                                  <a:pt x="55418" y="202034"/>
                                  <a:pt x="54552" y="201168"/>
                                  <a:pt x="54552" y="200302"/>
                                </a:cubicBezTo>
                                <a:lnTo>
                                  <a:pt x="54552" y="199436"/>
                                </a:lnTo>
                                <a:cubicBezTo>
                                  <a:pt x="54552" y="187314"/>
                                  <a:pt x="54552" y="176923"/>
                                  <a:pt x="56284" y="164800"/>
                                </a:cubicBezTo>
                                <a:cubicBezTo>
                                  <a:pt x="56284" y="162202"/>
                                  <a:pt x="58016" y="160470"/>
                                  <a:pt x="60614" y="160470"/>
                                </a:cubicBezTo>
                                <a:cubicBezTo>
                                  <a:pt x="66675" y="159604"/>
                                  <a:pt x="70138" y="158738"/>
                                  <a:pt x="76200" y="158738"/>
                                </a:cubicBezTo>
                                <a:cubicBezTo>
                                  <a:pt x="77932" y="158738"/>
                                  <a:pt x="79663" y="158738"/>
                                  <a:pt x="81395" y="158738"/>
                                </a:cubicBezTo>
                                <a:cubicBezTo>
                                  <a:pt x="81395" y="158738"/>
                                  <a:pt x="82261" y="157873"/>
                                  <a:pt x="82261" y="157873"/>
                                </a:cubicBezTo>
                                <a:cubicBezTo>
                                  <a:pt x="87457" y="157873"/>
                                  <a:pt x="90055" y="157873"/>
                                  <a:pt x="92652" y="158738"/>
                                </a:cubicBezTo>
                                <a:cubicBezTo>
                                  <a:pt x="98714" y="158738"/>
                                  <a:pt x="103909" y="157873"/>
                                  <a:pt x="109970" y="157873"/>
                                </a:cubicBezTo>
                                <a:cubicBezTo>
                                  <a:pt x="115166" y="157873"/>
                                  <a:pt x="119495" y="157873"/>
                                  <a:pt x="123825" y="157873"/>
                                </a:cubicBezTo>
                                <a:cubicBezTo>
                                  <a:pt x="128154" y="157873"/>
                                  <a:pt x="127288" y="147482"/>
                                  <a:pt x="127288" y="144018"/>
                                </a:cubicBezTo>
                                <a:cubicBezTo>
                                  <a:pt x="127288" y="136225"/>
                                  <a:pt x="127288" y="129298"/>
                                  <a:pt x="125557" y="121504"/>
                                </a:cubicBezTo>
                                <a:cubicBezTo>
                                  <a:pt x="125557" y="121504"/>
                                  <a:pt x="124691" y="121504"/>
                                  <a:pt x="124691" y="120638"/>
                                </a:cubicBezTo>
                                <a:lnTo>
                                  <a:pt x="124691" y="119772"/>
                                </a:lnTo>
                                <a:cubicBezTo>
                                  <a:pt x="124691" y="118041"/>
                                  <a:pt x="124691" y="118041"/>
                                  <a:pt x="126423" y="118907"/>
                                </a:cubicBezTo>
                                <a:cubicBezTo>
                                  <a:pt x="130752" y="122370"/>
                                  <a:pt x="130752" y="133627"/>
                                  <a:pt x="130752" y="142286"/>
                                </a:cubicBezTo>
                                <a:cubicBezTo>
                                  <a:pt x="130752" y="146616"/>
                                  <a:pt x="130752" y="151811"/>
                                  <a:pt x="129886" y="157007"/>
                                </a:cubicBezTo>
                                <a:cubicBezTo>
                                  <a:pt x="129886" y="159604"/>
                                  <a:pt x="128154" y="161336"/>
                                  <a:pt x="125557" y="161336"/>
                                </a:cubicBezTo>
                                <a:lnTo>
                                  <a:pt x="121227" y="161336"/>
                                </a:lnTo>
                                <a:cubicBezTo>
                                  <a:pt x="114300" y="161336"/>
                                  <a:pt x="109104" y="161336"/>
                                  <a:pt x="102177" y="161336"/>
                                </a:cubicBezTo>
                                <a:cubicBezTo>
                                  <a:pt x="99580" y="161336"/>
                                  <a:pt x="96982" y="162202"/>
                                  <a:pt x="94384" y="162202"/>
                                </a:cubicBezTo>
                                <a:cubicBezTo>
                                  <a:pt x="90055" y="162202"/>
                                  <a:pt x="86591" y="161336"/>
                                  <a:pt x="83127" y="161336"/>
                                </a:cubicBezTo>
                                <a:cubicBezTo>
                                  <a:pt x="75334" y="161336"/>
                                  <a:pt x="67541" y="161336"/>
                                  <a:pt x="59748" y="161336"/>
                                </a:cubicBezTo>
                                <a:cubicBezTo>
                                  <a:pt x="58882" y="172593"/>
                                  <a:pt x="58016" y="187314"/>
                                  <a:pt x="58016" y="200302"/>
                                </a:cubicBezTo>
                                <a:close/>
                              </a:path>
                            </a:pathLst>
                          </a:custGeom>
                          <a:solidFill>
                            <a:srgbClr val="000000"/>
                          </a:solidFill>
                          <a:ln w="8653" cap="flat">
                            <a:noFill/>
                            <a:prstDash val="solid"/>
                            <a:miter/>
                          </a:ln>
                        </wps:spPr>
                        <wps:bodyPr rtlCol="0" anchor="ctr"/>
                      </wps:wsp>
                      <wps:wsp>
                        <wps:cNvPr id="198789493" name="Freeform 198789493">
                          <a:extLst>
                            <a:ext uri="{FF2B5EF4-FFF2-40B4-BE49-F238E27FC236}">
                              <a16:creationId xmlns:a16="http://schemas.microsoft.com/office/drawing/2014/main" id="{B617CBDA-64F7-4FA8-D095-B1AB50209F9E}"/>
                            </a:ext>
                          </a:extLst>
                        </wps:cNvPr>
                        <wps:cNvSpPr/>
                        <wps:spPr>
                          <a:xfrm>
                            <a:off x="8343772" y="1163464"/>
                            <a:ext cx="129994" cy="246784"/>
                          </a:xfrm>
                          <a:custGeom>
                            <a:avLst/>
                            <a:gdLst>
                              <a:gd name="connsiteX0" fmla="*/ 129886 w 129994"/>
                              <a:gd name="connsiteY0" fmla="*/ 167120 h 246784"/>
                              <a:gd name="connsiteX1" fmla="*/ 129020 w 129994"/>
                              <a:gd name="connsiteY1" fmla="*/ 151534 h 246784"/>
                              <a:gd name="connsiteX2" fmla="*/ 129886 w 129994"/>
                              <a:gd name="connsiteY2" fmla="*/ 144607 h 246784"/>
                              <a:gd name="connsiteX3" fmla="*/ 129886 w 129994"/>
                              <a:gd name="connsiteY3" fmla="*/ 138545 h 246784"/>
                              <a:gd name="connsiteX4" fmla="*/ 129886 w 129994"/>
                              <a:gd name="connsiteY4" fmla="*/ 112568 h 246784"/>
                              <a:gd name="connsiteX5" fmla="*/ 129886 w 129994"/>
                              <a:gd name="connsiteY5" fmla="*/ 106507 h 246784"/>
                              <a:gd name="connsiteX6" fmla="*/ 129020 w 129994"/>
                              <a:gd name="connsiteY6" fmla="*/ 81395 h 246784"/>
                              <a:gd name="connsiteX7" fmla="*/ 129020 w 129994"/>
                              <a:gd name="connsiteY7" fmla="*/ 60614 h 246784"/>
                              <a:gd name="connsiteX8" fmla="*/ 128154 w 129994"/>
                              <a:gd name="connsiteY8" fmla="*/ 51089 h 246784"/>
                              <a:gd name="connsiteX9" fmla="*/ 99580 w 129994"/>
                              <a:gd name="connsiteY9" fmla="*/ 8659 h 246784"/>
                              <a:gd name="connsiteX10" fmla="*/ 90055 w 129994"/>
                              <a:gd name="connsiteY10" fmla="*/ 4330 h 246784"/>
                              <a:gd name="connsiteX11" fmla="*/ 23379 w 129994"/>
                              <a:gd name="connsiteY11" fmla="*/ 0 h 246784"/>
                              <a:gd name="connsiteX12" fmla="*/ 0 w 129994"/>
                              <a:gd name="connsiteY12" fmla="*/ 866 h 246784"/>
                              <a:gd name="connsiteX13" fmla="*/ 0 w 129994"/>
                              <a:gd name="connsiteY13" fmla="*/ 26843 h 246784"/>
                              <a:gd name="connsiteX14" fmla="*/ 866 w 129994"/>
                              <a:gd name="connsiteY14" fmla="*/ 66675 h 246784"/>
                              <a:gd name="connsiteX15" fmla="*/ 0 w 129994"/>
                              <a:gd name="connsiteY15" fmla="*/ 82261 h 246784"/>
                              <a:gd name="connsiteX16" fmla="*/ 866 w 129994"/>
                              <a:gd name="connsiteY16" fmla="*/ 106507 h 246784"/>
                              <a:gd name="connsiteX17" fmla="*/ 866 w 129994"/>
                              <a:gd name="connsiteY17" fmla="*/ 118629 h 246784"/>
                              <a:gd name="connsiteX18" fmla="*/ 866 w 129994"/>
                              <a:gd name="connsiteY18" fmla="*/ 129020 h 246784"/>
                              <a:gd name="connsiteX19" fmla="*/ 866 w 129994"/>
                              <a:gd name="connsiteY19" fmla="*/ 129020 h 246784"/>
                              <a:gd name="connsiteX20" fmla="*/ 866 w 129994"/>
                              <a:gd name="connsiteY20" fmla="*/ 142875 h 246784"/>
                              <a:gd name="connsiteX21" fmla="*/ 866 w 129994"/>
                              <a:gd name="connsiteY21" fmla="*/ 154998 h 246784"/>
                              <a:gd name="connsiteX22" fmla="*/ 866 w 129994"/>
                              <a:gd name="connsiteY22" fmla="*/ 174913 h 246784"/>
                              <a:gd name="connsiteX23" fmla="*/ 0 w 129994"/>
                              <a:gd name="connsiteY23" fmla="*/ 213014 h 246784"/>
                              <a:gd name="connsiteX24" fmla="*/ 1732 w 129994"/>
                              <a:gd name="connsiteY24" fmla="*/ 246784 h 246784"/>
                              <a:gd name="connsiteX25" fmla="*/ 19916 w 129994"/>
                              <a:gd name="connsiteY25" fmla="*/ 246784 h 246784"/>
                              <a:gd name="connsiteX26" fmla="*/ 121227 w 129994"/>
                              <a:gd name="connsiteY26" fmla="*/ 215611 h 246784"/>
                              <a:gd name="connsiteX27" fmla="*/ 129886 w 129994"/>
                              <a:gd name="connsiteY27" fmla="*/ 167120 h 246784"/>
                              <a:gd name="connsiteX28" fmla="*/ 89189 w 129994"/>
                              <a:gd name="connsiteY28" fmla="*/ 199159 h 246784"/>
                              <a:gd name="connsiteX29" fmla="*/ 89189 w 129994"/>
                              <a:gd name="connsiteY29" fmla="*/ 199159 h 246784"/>
                              <a:gd name="connsiteX30" fmla="*/ 59748 w 129994"/>
                              <a:gd name="connsiteY30" fmla="*/ 209550 h 246784"/>
                              <a:gd name="connsiteX31" fmla="*/ 42429 w 129994"/>
                              <a:gd name="connsiteY31" fmla="*/ 207818 h 246784"/>
                              <a:gd name="connsiteX32" fmla="*/ 42429 w 129994"/>
                              <a:gd name="connsiteY32" fmla="*/ 206952 h 246784"/>
                              <a:gd name="connsiteX33" fmla="*/ 42429 w 129994"/>
                              <a:gd name="connsiteY33" fmla="*/ 206086 h 246784"/>
                              <a:gd name="connsiteX34" fmla="*/ 42429 w 129994"/>
                              <a:gd name="connsiteY34" fmla="*/ 204355 h 246784"/>
                              <a:gd name="connsiteX35" fmla="*/ 42429 w 129994"/>
                              <a:gd name="connsiteY35" fmla="*/ 193964 h 246784"/>
                              <a:gd name="connsiteX36" fmla="*/ 41564 w 129994"/>
                              <a:gd name="connsiteY36" fmla="*/ 176645 h 246784"/>
                              <a:gd name="connsiteX37" fmla="*/ 41564 w 129994"/>
                              <a:gd name="connsiteY37" fmla="*/ 164523 h 246784"/>
                              <a:gd name="connsiteX38" fmla="*/ 40698 w 129994"/>
                              <a:gd name="connsiteY38" fmla="*/ 139411 h 246784"/>
                              <a:gd name="connsiteX39" fmla="*/ 40698 w 129994"/>
                              <a:gd name="connsiteY39" fmla="*/ 128154 h 246784"/>
                              <a:gd name="connsiteX40" fmla="*/ 40698 w 129994"/>
                              <a:gd name="connsiteY40" fmla="*/ 103043 h 246784"/>
                              <a:gd name="connsiteX41" fmla="*/ 41564 w 129994"/>
                              <a:gd name="connsiteY41" fmla="*/ 70139 h 246784"/>
                              <a:gd name="connsiteX42" fmla="*/ 41564 w 129994"/>
                              <a:gd name="connsiteY42" fmla="*/ 39832 h 246784"/>
                              <a:gd name="connsiteX43" fmla="*/ 52821 w 129994"/>
                              <a:gd name="connsiteY43" fmla="*/ 34636 h 246784"/>
                              <a:gd name="connsiteX44" fmla="*/ 63211 w 129994"/>
                              <a:gd name="connsiteY44" fmla="*/ 33770 h 246784"/>
                              <a:gd name="connsiteX45" fmla="*/ 64943 w 129994"/>
                              <a:gd name="connsiteY45" fmla="*/ 33770 h 246784"/>
                              <a:gd name="connsiteX46" fmla="*/ 91786 w 129994"/>
                              <a:gd name="connsiteY46" fmla="*/ 60614 h 246784"/>
                              <a:gd name="connsiteX47" fmla="*/ 90920 w 129994"/>
                              <a:gd name="connsiteY47" fmla="*/ 95250 h 246784"/>
                              <a:gd name="connsiteX48" fmla="*/ 91786 w 129994"/>
                              <a:gd name="connsiteY48" fmla="*/ 131618 h 246784"/>
                              <a:gd name="connsiteX49" fmla="*/ 92652 w 129994"/>
                              <a:gd name="connsiteY49" fmla="*/ 175779 h 246784"/>
                              <a:gd name="connsiteX50" fmla="*/ 89189 w 129994"/>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94" h="246784">
                                <a:moveTo>
                                  <a:pt x="129886" y="167120"/>
                                </a:moveTo>
                                <a:cubicBezTo>
                                  <a:pt x="129886" y="161925"/>
                                  <a:pt x="129020" y="156730"/>
                                  <a:pt x="129020" y="151534"/>
                                </a:cubicBezTo>
                                <a:cubicBezTo>
                                  <a:pt x="129020" y="148936"/>
                                  <a:pt x="129886" y="146339"/>
                                  <a:pt x="129886" y="144607"/>
                                </a:cubicBezTo>
                                <a:lnTo>
                                  <a:pt x="129886" y="138545"/>
                                </a:lnTo>
                                <a:cubicBezTo>
                                  <a:pt x="129886" y="129886"/>
                                  <a:pt x="129886" y="121227"/>
                                  <a:pt x="129886" y="112568"/>
                                </a:cubicBezTo>
                                <a:cubicBezTo>
                                  <a:pt x="129886" y="109970"/>
                                  <a:pt x="129020" y="107373"/>
                                  <a:pt x="129886" y="106507"/>
                                </a:cubicBezTo>
                                <a:cubicBezTo>
                                  <a:pt x="129020" y="97848"/>
                                  <a:pt x="129020" y="90054"/>
                                  <a:pt x="129020" y="81395"/>
                                </a:cubicBezTo>
                                <a:cubicBezTo>
                                  <a:pt x="129020" y="73602"/>
                                  <a:pt x="129020" y="67541"/>
                                  <a:pt x="129020" y="60614"/>
                                </a:cubicBezTo>
                                <a:cubicBezTo>
                                  <a:pt x="129020" y="57150"/>
                                  <a:pt x="129020" y="54552"/>
                                  <a:pt x="128154" y="51089"/>
                                </a:cubicBezTo>
                                <a:cubicBezTo>
                                  <a:pt x="121227" y="25977"/>
                                  <a:pt x="118629" y="18184"/>
                                  <a:pt x="99580" y="8659"/>
                                </a:cubicBezTo>
                                <a:cubicBezTo>
                                  <a:pt x="90920" y="4330"/>
                                  <a:pt x="90055" y="4330"/>
                                  <a:pt x="90055" y="4330"/>
                                </a:cubicBezTo>
                                <a:cubicBezTo>
                                  <a:pt x="68407" y="1732"/>
                                  <a:pt x="47625" y="0"/>
                                  <a:pt x="23379"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29"/>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3"/>
                                </a:cubicBezTo>
                                <a:cubicBezTo>
                                  <a:pt x="866" y="187902"/>
                                  <a:pt x="0" y="200025"/>
                                  <a:pt x="0" y="213014"/>
                                </a:cubicBezTo>
                                <a:cubicBezTo>
                                  <a:pt x="0" y="224270"/>
                                  <a:pt x="0" y="235527"/>
                                  <a:pt x="1732" y="246784"/>
                                </a:cubicBezTo>
                                <a:cubicBezTo>
                                  <a:pt x="7793" y="246784"/>
                                  <a:pt x="13855" y="246784"/>
                                  <a:pt x="19916" y="246784"/>
                                </a:cubicBezTo>
                                <a:cubicBezTo>
                                  <a:pt x="103043" y="246784"/>
                                  <a:pt x="110836" y="236393"/>
                                  <a:pt x="121227" y="215611"/>
                                </a:cubicBezTo>
                                <a:cubicBezTo>
                                  <a:pt x="131618" y="203489"/>
                                  <a:pt x="129886" y="184439"/>
                                  <a:pt x="129886" y="167120"/>
                                </a:cubicBezTo>
                                <a:close/>
                                <a:moveTo>
                                  <a:pt x="89189" y="199159"/>
                                </a:moveTo>
                                <a:lnTo>
                                  <a:pt x="89189" y="199159"/>
                                </a:lnTo>
                                <a:cubicBezTo>
                                  <a:pt x="83127" y="207818"/>
                                  <a:pt x="70139" y="209550"/>
                                  <a:pt x="59748" y="209550"/>
                                </a:cubicBezTo>
                                <a:cubicBezTo>
                                  <a:pt x="56284" y="209550"/>
                                  <a:pt x="42429" y="209550"/>
                                  <a:pt x="42429" y="207818"/>
                                </a:cubicBezTo>
                                <a:lnTo>
                                  <a:pt x="42429" y="206952"/>
                                </a:lnTo>
                                <a:cubicBezTo>
                                  <a:pt x="42429" y="206952"/>
                                  <a:pt x="42429" y="206952"/>
                                  <a:pt x="42429" y="206086"/>
                                </a:cubicBezTo>
                                <a:cubicBezTo>
                                  <a:pt x="42429" y="206086"/>
                                  <a:pt x="42429" y="205220"/>
                                  <a:pt x="42429" y="204355"/>
                                </a:cubicBezTo>
                                <a:cubicBezTo>
                                  <a:pt x="42429" y="201757"/>
                                  <a:pt x="42429" y="197427"/>
                                  <a:pt x="42429" y="193964"/>
                                </a:cubicBezTo>
                                <a:cubicBezTo>
                                  <a:pt x="42429" y="187902"/>
                                  <a:pt x="41564" y="182707"/>
                                  <a:pt x="41564" y="176645"/>
                                </a:cubicBezTo>
                                <a:cubicBezTo>
                                  <a:pt x="41564" y="172316"/>
                                  <a:pt x="41564" y="168852"/>
                                  <a:pt x="41564" y="164523"/>
                                </a:cubicBezTo>
                                <a:cubicBezTo>
                                  <a:pt x="41564" y="155864"/>
                                  <a:pt x="40698" y="148071"/>
                                  <a:pt x="40698" y="139411"/>
                                </a:cubicBezTo>
                                <a:cubicBezTo>
                                  <a:pt x="40698" y="135082"/>
                                  <a:pt x="40698" y="131618"/>
                                  <a:pt x="40698" y="128154"/>
                                </a:cubicBezTo>
                                <a:cubicBezTo>
                                  <a:pt x="40698" y="119495"/>
                                  <a:pt x="40698" y="111702"/>
                                  <a:pt x="40698" y="103043"/>
                                </a:cubicBezTo>
                                <a:cubicBezTo>
                                  <a:pt x="40698" y="96116"/>
                                  <a:pt x="41564" y="83127"/>
                                  <a:pt x="41564" y="70139"/>
                                </a:cubicBezTo>
                                <a:lnTo>
                                  <a:pt x="41564" y="39832"/>
                                </a:lnTo>
                                <a:cubicBezTo>
                                  <a:pt x="41564" y="32904"/>
                                  <a:pt x="47625" y="34636"/>
                                  <a:pt x="52821" y="34636"/>
                                </a:cubicBezTo>
                                <a:lnTo>
                                  <a:pt x="63211" y="33770"/>
                                </a:lnTo>
                                <a:lnTo>
                                  <a:pt x="64943" y="33770"/>
                                </a:lnTo>
                                <a:cubicBezTo>
                                  <a:pt x="81395" y="33770"/>
                                  <a:pt x="91786" y="43295"/>
                                  <a:pt x="91786" y="60614"/>
                                </a:cubicBezTo>
                                <a:cubicBezTo>
                                  <a:pt x="91786" y="71870"/>
                                  <a:pt x="90920" y="83993"/>
                                  <a:pt x="90920" y="95250"/>
                                </a:cubicBezTo>
                                <a:cubicBezTo>
                                  <a:pt x="90920" y="107373"/>
                                  <a:pt x="90920" y="119495"/>
                                  <a:pt x="91786" y="131618"/>
                                </a:cubicBezTo>
                                <a:cubicBezTo>
                                  <a:pt x="91786" y="147205"/>
                                  <a:pt x="92652" y="158461"/>
                                  <a:pt x="92652" y="175779"/>
                                </a:cubicBezTo>
                                <a:cubicBezTo>
                                  <a:pt x="92652" y="184439"/>
                                  <a:pt x="89189" y="193964"/>
                                  <a:pt x="89189" y="199159"/>
                                </a:cubicBezTo>
                                <a:close/>
                              </a:path>
                            </a:pathLst>
                          </a:custGeom>
                          <a:solidFill>
                            <a:srgbClr val="FFFFFF"/>
                          </a:solidFill>
                          <a:ln w="8653" cap="flat">
                            <a:noFill/>
                            <a:prstDash val="solid"/>
                            <a:miter/>
                          </a:ln>
                        </wps:spPr>
                        <wps:bodyPr rtlCol="0" anchor="ctr"/>
                      </wps:wsp>
                      <wps:wsp>
                        <wps:cNvPr id="163514643" name="Freeform 163514643">
                          <a:extLst>
                            <a:ext uri="{FF2B5EF4-FFF2-40B4-BE49-F238E27FC236}">
                              <a16:creationId xmlns:a16="http://schemas.microsoft.com/office/drawing/2014/main" id="{DAE19572-CA81-41AE-3221-192A284CEF94}"/>
                            </a:ext>
                          </a:extLst>
                        </wps:cNvPr>
                        <wps:cNvSpPr/>
                        <wps:spPr>
                          <a:xfrm>
                            <a:off x="7643763" y="1164546"/>
                            <a:ext cx="131323" cy="246952"/>
                          </a:xfrm>
                          <a:custGeom>
                            <a:avLst/>
                            <a:gdLst>
                              <a:gd name="connsiteX0" fmla="*/ 28064 w 131323"/>
                              <a:gd name="connsiteY0" fmla="*/ 240506 h 246952"/>
                              <a:gd name="connsiteX1" fmla="*/ 34125 w 131323"/>
                              <a:gd name="connsiteY1" fmla="*/ 243970 h 246952"/>
                              <a:gd name="connsiteX2" fmla="*/ 44516 w 131323"/>
                              <a:gd name="connsiteY2" fmla="*/ 246568 h 246952"/>
                              <a:gd name="connsiteX3" fmla="*/ 60968 w 131323"/>
                              <a:gd name="connsiteY3" fmla="*/ 246568 h 246952"/>
                              <a:gd name="connsiteX4" fmla="*/ 68761 w 131323"/>
                              <a:gd name="connsiteY4" fmla="*/ 246568 h 246952"/>
                              <a:gd name="connsiteX5" fmla="*/ 77421 w 131323"/>
                              <a:gd name="connsiteY5" fmla="*/ 245702 h 246952"/>
                              <a:gd name="connsiteX6" fmla="*/ 88677 w 131323"/>
                              <a:gd name="connsiteY6" fmla="*/ 244836 h 246952"/>
                              <a:gd name="connsiteX7" fmla="*/ 97336 w 131323"/>
                              <a:gd name="connsiteY7" fmla="*/ 242238 h 246952"/>
                              <a:gd name="connsiteX8" fmla="*/ 101666 w 131323"/>
                              <a:gd name="connsiteY8" fmla="*/ 239640 h 246952"/>
                              <a:gd name="connsiteX9" fmla="*/ 107727 w 131323"/>
                              <a:gd name="connsiteY9" fmla="*/ 237043 h 246952"/>
                              <a:gd name="connsiteX10" fmla="*/ 115521 w 131323"/>
                              <a:gd name="connsiteY10" fmla="*/ 228384 h 246952"/>
                              <a:gd name="connsiteX11" fmla="*/ 124180 w 131323"/>
                              <a:gd name="connsiteY11" fmla="*/ 217993 h 246952"/>
                              <a:gd name="connsiteX12" fmla="*/ 127643 w 131323"/>
                              <a:gd name="connsiteY12" fmla="*/ 207602 h 246952"/>
                              <a:gd name="connsiteX13" fmla="*/ 130241 w 131323"/>
                              <a:gd name="connsiteY13" fmla="*/ 195479 h 246952"/>
                              <a:gd name="connsiteX14" fmla="*/ 130241 w 131323"/>
                              <a:gd name="connsiteY14" fmla="*/ 176429 h 246952"/>
                              <a:gd name="connsiteX15" fmla="*/ 128509 w 131323"/>
                              <a:gd name="connsiteY15" fmla="*/ 175563 h 246952"/>
                              <a:gd name="connsiteX16" fmla="*/ 122448 w 131323"/>
                              <a:gd name="connsiteY16" fmla="*/ 156513 h 246952"/>
                              <a:gd name="connsiteX17" fmla="*/ 116386 w 131323"/>
                              <a:gd name="connsiteY17" fmla="*/ 146122 h 246952"/>
                              <a:gd name="connsiteX18" fmla="*/ 105996 w 131323"/>
                              <a:gd name="connsiteY18" fmla="*/ 133999 h 246952"/>
                              <a:gd name="connsiteX19" fmla="*/ 105130 w 131323"/>
                              <a:gd name="connsiteY19" fmla="*/ 133134 h 246952"/>
                              <a:gd name="connsiteX20" fmla="*/ 100800 w 131323"/>
                              <a:gd name="connsiteY20" fmla="*/ 129670 h 246952"/>
                              <a:gd name="connsiteX21" fmla="*/ 97336 w 131323"/>
                              <a:gd name="connsiteY21" fmla="*/ 125340 h 246952"/>
                              <a:gd name="connsiteX22" fmla="*/ 85214 w 131323"/>
                              <a:gd name="connsiteY22" fmla="*/ 114949 h 246952"/>
                              <a:gd name="connsiteX23" fmla="*/ 71359 w 131323"/>
                              <a:gd name="connsiteY23" fmla="*/ 105424 h 246952"/>
                              <a:gd name="connsiteX24" fmla="*/ 65298 w 131323"/>
                              <a:gd name="connsiteY24" fmla="*/ 100229 h 246952"/>
                              <a:gd name="connsiteX25" fmla="*/ 59236 w 131323"/>
                              <a:gd name="connsiteY25" fmla="*/ 95034 h 246952"/>
                              <a:gd name="connsiteX26" fmla="*/ 47980 w 131323"/>
                              <a:gd name="connsiteY26" fmla="*/ 79447 h 246952"/>
                              <a:gd name="connsiteX27" fmla="*/ 46248 w 131323"/>
                              <a:gd name="connsiteY27" fmla="*/ 75983 h 246952"/>
                              <a:gd name="connsiteX28" fmla="*/ 43650 w 131323"/>
                              <a:gd name="connsiteY28" fmla="*/ 68190 h 246952"/>
                              <a:gd name="connsiteX29" fmla="*/ 46248 w 131323"/>
                              <a:gd name="connsiteY29" fmla="*/ 44811 h 246952"/>
                              <a:gd name="connsiteX30" fmla="*/ 49711 w 131323"/>
                              <a:gd name="connsiteY30" fmla="*/ 42213 h 246952"/>
                              <a:gd name="connsiteX31" fmla="*/ 54907 w 131323"/>
                              <a:gd name="connsiteY31" fmla="*/ 38749 h 246952"/>
                              <a:gd name="connsiteX32" fmla="*/ 72225 w 131323"/>
                              <a:gd name="connsiteY32" fmla="*/ 37884 h 246952"/>
                              <a:gd name="connsiteX33" fmla="*/ 77421 w 131323"/>
                              <a:gd name="connsiteY33" fmla="*/ 39615 h 246952"/>
                              <a:gd name="connsiteX34" fmla="*/ 81750 w 131323"/>
                              <a:gd name="connsiteY34" fmla="*/ 40481 h 246952"/>
                              <a:gd name="connsiteX35" fmla="*/ 87811 w 131323"/>
                              <a:gd name="connsiteY35" fmla="*/ 46543 h 246952"/>
                              <a:gd name="connsiteX36" fmla="*/ 92141 w 131323"/>
                              <a:gd name="connsiteY36" fmla="*/ 82045 h 246952"/>
                              <a:gd name="connsiteX37" fmla="*/ 130241 w 131323"/>
                              <a:gd name="connsiteY37" fmla="*/ 83777 h 246952"/>
                              <a:gd name="connsiteX38" fmla="*/ 131107 w 131323"/>
                              <a:gd name="connsiteY38" fmla="*/ 70788 h 246952"/>
                              <a:gd name="connsiteX39" fmla="*/ 130241 w 131323"/>
                              <a:gd name="connsiteY39" fmla="*/ 50872 h 246952"/>
                              <a:gd name="connsiteX40" fmla="*/ 128509 w 131323"/>
                              <a:gd name="connsiteY40" fmla="*/ 45677 h 246952"/>
                              <a:gd name="connsiteX41" fmla="*/ 123314 w 131323"/>
                              <a:gd name="connsiteY41" fmla="*/ 30956 h 246952"/>
                              <a:gd name="connsiteX42" fmla="*/ 118984 w 131323"/>
                              <a:gd name="connsiteY42" fmla="*/ 24895 h 246952"/>
                              <a:gd name="connsiteX43" fmla="*/ 108593 w 131323"/>
                              <a:gd name="connsiteY43" fmla="*/ 13638 h 246952"/>
                              <a:gd name="connsiteX44" fmla="*/ 104264 w 131323"/>
                              <a:gd name="connsiteY44" fmla="*/ 11040 h 246952"/>
                              <a:gd name="connsiteX45" fmla="*/ 97336 w 131323"/>
                              <a:gd name="connsiteY45" fmla="*/ 6711 h 246952"/>
                              <a:gd name="connsiteX46" fmla="*/ 86946 w 131323"/>
                              <a:gd name="connsiteY46" fmla="*/ 2381 h 246952"/>
                              <a:gd name="connsiteX47" fmla="*/ 84348 w 131323"/>
                              <a:gd name="connsiteY47" fmla="*/ 2381 h 246952"/>
                              <a:gd name="connsiteX48" fmla="*/ 83482 w 131323"/>
                              <a:gd name="connsiteY48" fmla="*/ 649 h 246952"/>
                              <a:gd name="connsiteX49" fmla="*/ 56639 w 131323"/>
                              <a:gd name="connsiteY49" fmla="*/ 649 h 246952"/>
                              <a:gd name="connsiteX50" fmla="*/ 39321 w 131323"/>
                              <a:gd name="connsiteY50" fmla="*/ 5845 h 246952"/>
                              <a:gd name="connsiteX51" fmla="*/ 17673 w 131323"/>
                              <a:gd name="connsiteY51" fmla="*/ 19699 h 246952"/>
                              <a:gd name="connsiteX52" fmla="*/ 11611 w 131323"/>
                              <a:gd name="connsiteY52" fmla="*/ 25761 h 246952"/>
                              <a:gd name="connsiteX53" fmla="*/ 5550 w 131323"/>
                              <a:gd name="connsiteY53" fmla="*/ 37018 h 246952"/>
                              <a:gd name="connsiteX54" fmla="*/ 1220 w 131323"/>
                              <a:gd name="connsiteY54" fmla="*/ 67324 h 246952"/>
                              <a:gd name="connsiteX55" fmla="*/ 3818 w 131323"/>
                              <a:gd name="connsiteY55" fmla="*/ 88106 h 246952"/>
                              <a:gd name="connsiteX56" fmla="*/ 14209 w 131323"/>
                              <a:gd name="connsiteY56" fmla="*/ 103693 h 246952"/>
                              <a:gd name="connsiteX57" fmla="*/ 23734 w 131323"/>
                              <a:gd name="connsiteY57" fmla="*/ 113217 h 246952"/>
                              <a:gd name="connsiteX58" fmla="*/ 26332 w 131323"/>
                              <a:gd name="connsiteY58" fmla="*/ 115815 h 246952"/>
                              <a:gd name="connsiteX59" fmla="*/ 56639 w 131323"/>
                              <a:gd name="connsiteY59" fmla="*/ 142659 h 246952"/>
                              <a:gd name="connsiteX60" fmla="*/ 60968 w 131323"/>
                              <a:gd name="connsiteY60" fmla="*/ 146122 h 246952"/>
                              <a:gd name="connsiteX61" fmla="*/ 66164 w 131323"/>
                              <a:gd name="connsiteY61" fmla="*/ 152183 h 246952"/>
                              <a:gd name="connsiteX62" fmla="*/ 77421 w 131323"/>
                              <a:gd name="connsiteY62" fmla="*/ 159977 h 246952"/>
                              <a:gd name="connsiteX63" fmla="*/ 85214 w 131323"/>
                              <a:gd name="connsiteY63" fmla="*/ 169502 h 246952"/>
                              <a:gd name="connsiteX64" fmla="*/ 86080 w 131323"/>
                              <a:gd name="connsiteY64" fmla="*/ 170368 h 246952"/>
                              <a:gd name="connsiteX65" fmla="*/ 88677 w 131323"/>
                              <a:gd name="connsiteY65" fmla="*/ 177295 h 246952"/>
                              <a:gd name="connsiteX66" fmla="*/ 90409 w 131323"/>
                              <a:gd name="connsiteY66" fmla="*/ 191149 h 246952"/>
                              <a:gd name="connsiteX67" fmla="*/ 90409 w 131323"/>
                              <a:gd name="connsiteY67" fmla="*/ 199808 h 246952"/>
                              <a:gd name="connsiteX68" fmla="*/ 86080 w 131323"/>
                              <a:gd name="connsiteY68" fmla="*/ 204138 h 246952"/>
                              <a:gd name="connsiteX69" fmla="*/ 77421 w 131323"/>
                              <a:gd name="connsiteY69" fmla="*/ 211931 h 246952"/>
                              <a:gd name="connsiteX70" fmla="*/ 56639 w 131323"/>
                              <a:gd name="connsiteY70" fmla="*/ 213663 h 246952"/>
                              <a:gd name="connsiteX71" fmla="*/ 46248 w 131323"/>
                              <a:gd name="connsiteY71" fmla="*/ 209333 h 246952"/>
                              <a:gd name="connsiteX72" fmla="*/ 46248 w 131323"/>
                              <a:gd name="connsiteY72" fmla="*/ 208467 h 246952"/>
                              <a:gd name="connsiteX73" fmla="*/ 41918 w 131323"/>
                              <a:gd name="connsiteY73" fmla="*/ 203272 h 246952"/>
                              <a:gd name="connsiteX74" fmla="*/ 39321 w 131323"/>
                              <a:gd name="connsiteY74" fmla="*/ 167770 h 246952"/>
                              <a:gd name="connsiteX75" fmla="*/ 1220 w 131323"/>
                              <a:gd name="connsiteY75" fmla="*/ 167770 h 246952"/>
                              <a:gd name="connsiteX76" fmla="*/ 4684 w 131323"/>
                              <a:gd name="connsiteY76" fmla="*/ 212797 h 246952"/>
                              <a:gd name="connsiteX77" fmla="*/ 15075 w 131323"/>
                              <a:gd name="connsiteY77" fmla="*/ 232713 h 246952"/>
                              <a:gd name="connsiteX78" fmla="*/ 22002 w 131323"/>
                              <a:gd name="connsiteY78" fmla="*/ 238774 h 246952"/>
                              <a:gd name="connsiteX79" fmla="*/ 28064 w 131323"/>
                              <a:gd name="connsiteY79" fmla="*/ 240506 h 24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31323" h="246952">
                                <a:moveTo>
                                  <a:pt x="28064" y="240506"/>
                                </a:moveTo>
                                <a:cubicBezTo>
                                  <a:pt x="30661" y="241372"/>
                                  <a:pt x="32393" y="242238"/>
                                  <a:pt x="34125" y="243970"/>
                                </a:cubicBezTo>
                                <a:lnTo>
                                  <a:pt x="44516" y="246568"/>
                                </a:lnTo>
                                <a:cubicBezTo>
                                  <a:pt x="48845" y="247433"/>
                                  <a:pt x="54907" y="246568"/>
                                  <a:pt x="60968" y="246568"/>
                                </a:cubicBezTo>
                                <a:cubicBezTo>
                                  <a:pt x="63566" y="246568"/>
                                  <a:pt x="66164" y="246568"/>
                                  <a:pt x="68761" y="246568"/>
                                </a:cubicBezTo>
                                <a:lnTo>
                                  <a:pt x="77421" y="245702"/>
                                </a:lnTo>
                                <a:cubicBezTo>
                                  <a:pt x="81750" y="244836"/>
                                  <a:pt x="86080" y="245702"/>
                                  <a:pt x="88677" y="244836"/>
                                </a:cubicBezTo>
                                <a:cubicBezTo>
                                  <a:pt x="91275" y="243970"/>
                                  <a:pt x="94739" y="243104"/>
                                  <a:pt x="97336" y="242238"/>
                                </a:cubicBezTo>
                                <a:lnTo>
                                  <a:pt x="101666" y="239640"/>
                                </a:lnTo>
                                <a:cubicBezTo>
                                  <a:pt x="104264" y="237909"/>
                                  <a:pt x="105996" y="237909"/>
                                  <a:pt x="107727" y="237043"/>
                                </a:cubicBezTo>
                                <a:cubicBezTo>
                                  <a:pt x="111191" y="234445"/>
                                  <a:pt x="112923" y="230981"/>
                                  <a:pt x="115521" y="228384"/>
                                </a:cubicBezTo>
                                <a:cubicBezTo>
                                  <a:pt x="118118" y="224920"/>
                                  <a:pt x="121582" y="221456"/>
                                  <a:pt x="124180" y="217993"/>
                                </a:cubicBezTo>
                                <a:cubicBezTo>
                                  <a:pt x="125911" y="214529"/>
                                  <a:pt x="125911" y="211931"/>
                                  <a:pt x="127643" y="207602"/>
                                </a:cubicBezTo>
                                <a:lnTo>
                                  <a:pt x="130241" y="195479"/>
                                </a:lnTo>
                                <a:cubicBezTo>
                                  <a:pt x="131107" y="189418"/>
                                  <a:pt x="131107" y="183356"/>
                                  <a:pt x="130241" y="176429"/>
                                </a:cubicBezTo>
                                <a:cubicBezTo>
                                  <a:pt x="130241" y="175563"/>
                                  <a:pt x="129375" y="176429"/>
                                  <a:pt x="128509" y="175563"/>
                                </a:cubicBezTo>
                                <a:cubicBezTo>
                                  <a:pt x="127643" y="168636"/>
                                  <a:pt x="125046" y="161708"/>
                                  <a:pt x="122448" y="156513"/>
                                </a:cubicBezTo>
                                <a:cubicBezTo>
                                  <a:pt x="120716" y="152183"/>
                                  <a:pt x="118118" y="150452"/>
                                  <a:pt x="116386" y="146122"/>
                                </a:cubicBezTo>
                                <a:cubicBezTo>
                                  <a:pt x="112057" y="141793"/>
                                  <a:pt x="109459" y="137463"/>
                                  <a:pt x="105996" y="133999"/>
                                </a:cubicBezTo>
                                <a:lnTo>
                                  <a:pt x="105130" y="133134"/>
                                </a:lnTo>
                                <a:cubicBezTo>
                                  <a:pt x="103398" y="131402"/>
                                  <a:pt x="101666" y="130536"/>
                                  <a:pt x="100800" y="129670"/>
                                </a:cubicBezTo>
                                <a:cubicBezTo>
                                  <a:pt x="99068" y="127938"/>
                                  <a:pt x="98202" y="127072"/>
                                  <a:pt x="97336" y="125340"/>
                                </a:cubicBezTo>
                                <a:cubicBezTo>
                                  <a:pt x="93007" y="121011"/>
                                  <a:pt x="88677" y="118413"/>
                                  <a:pt x="85214" y="114949"/>
                                </a:cubicBezTo>
                                <a:cubicBezTo>
                                  <a:pt x="80018" y="112352"/>
                                  <a:pt x="76555" y="108022"/>
                                  <a:pt x="71359" y="105424"/>
                                </a:cubicBezTo>
                                <a:cubicBezTo>
                                  <a:pt x="69627" y="102827"/>
                                  <a:pt x="67030" y="101961"/>
                                  <a:pt x="65298" y="100229"/>
                                </a:cubicBezTo>
                                <a:cubicBezTo>
                                  <a:pt x="63566" y="98497"/>
                                  <a:pt x="61834" y="95899"/>
                                  <a:pt x="59236" y="95034"/>
                                </a:cubicBezTo>
                                <a:cubicBezTo>
                                  <a:pt x="55773" y="88972"/>
                                  <a:pt x="50577" y="85509"/>
                                  <a:pt x="47980" y="79447"/>
                                </a:cubicBezTo>
                                <a:cubicBezTo>
                                  <a:pt x="47114" y="78581"/>
                                  <a:pt x="47114" y="77715"/>
                                  <a:pt x="46248" y="75983"/>
                                </a:cubicBezTo>
                                <a:lnTo>
                                  <a:pt x="43650" y="68190"/>
                                </a:lnTo>
                                <a:cubicBezTo>
                                  <a:pt x="41052" y="60397"/>
                                  <a:pt x="41918" y="50872"/>
                                  <a:pt x="46248" y="44811"/>
                                </a:cubicBezTo>
                                <a:lnTo>
                                  <a:pt x="49711" y="42213"/>
                                </a:lnTo>
                                <a:cubicBezTo>
                                  <a:pt x="51443" y="40481"/>
                                  <a:pt x="53175" y="39615"/>
                                  <a:pt x="54907" y="38749"/>
                                </a:cubicBezTo>
                                <a:cubicBezTo>
                                  <a:pt x="59236" y="36152"/>
                                  <a:pt x="67030" y="37018"/>
                                  <a:pt x="72225" y="37884"/>
                                </a:cubicBezTo>
                                <a:cubicBezTo>
                                  <a:pt x="73957" y="37884"/>
                                  <a:pt x="75689" y="39615"/>
                                  <a:pt x="77421" y="39615"/>
                                </a:cubicBezTo>
                                <a:cubicBezTo>
                                  <a:pt x="78286" y="39615"/>
                                  <a:pt x="80018" y="39615"/>
                                  <a:pt x="81750" y="40481"/>
                                </a:cubicBezTo>
                                <a:cubicBezTo>
                                  <a:pt x="83482" y="43079"/>
                                  <a:pt x="86080" y="43945"/>
                                  <a:pt x="87811" y="46543"/>
                                </a:cubicBezTo>
                                <a:cubicBezTo>
                                  <a:pt x="94739" y="56068"/>
                                  <a:pt x="92141" y="70788"/>
                                  <a:pt x="92141" y="82045"/>
                                </a:cubicBezTo>
                                <a:cubicBezTo>
                                  <a:pt x="103398" y="86374"/>
                                  <a:pt x="118118" y="83777"/>
                                  <a:pt x="130241" y="83777"/>
                                </a:cubicBezTo>
                                <a:cubicBezTo>
                                  <a:pt x="131107" y="79447"/>
                                  <a:pt x="131107" y="75118"/>
                                  <a:pt x="131107" y="70788"/>
                                </a:cubicBezTo>
                                <a:cubicBezTo>
                                  <a:pt x="131107" y="63861"/>
                                  <a:pt x="131973" y="57799"/>
                                  <a:pt x="130241" y="50872"/>
                                </a:cubicBezTo>
                                <a:cubicBezTo>
                                  <a:pt x="130241" y="49140"/>
                                  <a:pt x="128509" y="47409"/>
                                  <a:pt x="128509" y="45677"/>
                                </a:cubicBezTo>
                                <a:cubicBezTo>
                                  <a:pt x="126777" y="39615"/>
                                  <a:pt x="125911" y="35286"/>
                                  <a:pt x="123314" y="30956"/>
                                </a:cubicBezTo>
                                <a:cubicBezTo>
                                  <a:pt x="122448" y="29224"/>
                                  <a:pt x="120716" y="26627"/>
                                  <a:pt x="118984" y="24895"/>
                                </a:cubicBezTo>
                                <a:cubicBezTo>
                                  <a:pt x="115521" y="20565"/>
                                  <a:pt x="112923" y="17967"/>
                                  <a:pt x="108593" y="13638"/>
                                </a:cubicBezTo>
                                <a:cubicBezTo>
                                  <a:pt x="107727" y="12772"/>
                                  <a:pt x="105996" y="11906"/>
                                  <a:pt x="104264" y="11040"/>
                                </a:cubicBezTo>
                                <a:cubicBezTo>
                                  <a:pt x="101666" y="9308"/>
                                  <a:pt x="99934" y="8443"/>
                                  <a:pt x="97336" y="6711"/>
                                </a:cubicBezTo>
                                <a:cubicBezTo>
                                  <a:pt x="93873" y="4979"/>
                                  <a:pt x="91275" y="3247"/>
                                  <a:pt x="86946" y="2381"/>
                                </a:cubicBezTo>
                                <a:cubicBezTo>
                                  <a:pt x="86080" y="2381"/>
                                  <a:pt x="85214" y="2381"/>
                                  <a:pt x="84348" y="2381"/>
                                </a:cubicBezTo>
                                <a:cubicBezTo>
                                  <a:pt x="84348" y="1515"/>
                                  <a:pt x="83482" y="2381"/>
                                  <a:pt x="83482" y="649"/>
                                </a:cubicBezTo>
                                <a:cubicBezTo>
                                  <a:pt x="74823" y="-216"/>
                                  <a:pt x="66164" y="-216"/>
                                  <a:pt x="56639" y="649"/>
                                </a:cubicBezTo>
                                <a:cubicBezTo>
                                  <a:pt x="49711" y="1515"/>
                                  <a:pt x="44516" y="3247"/>
                                  <a:pt x="39321" y="5845"/>
                                </a:cubicBezTo>
                                <a:cubicBezTo>
                                  <a:pt x="30661" y="9308"/>
                                  <a:pt x="23734" y="12772"/>
                                  <a:pt x="17673" y="19699"/>
                                </a:cubicBezTo>
                                <a:cubicBezTo>
                                  <a:pt x="15075" y="22297"/>
                                  <a:pt x="13343" y="24029"/>
                                  <a:pt x="11611" y="25761"/>
                                </a:cubicBezTo>
                                <a:cubicBezTo>
                                  <a:pt x="9014" y="29224"/>
                                  <a:pt x="8148" y="33554"/>
                                  <a:pt x="5550" y="37018"/>
                                </a:cubicBezTo>
                                <a:cubicBezTo>
                                  <a:pt x="3818" y="48274"/>
                                  <a:pt x="355" y="54336"/>
                                  <a:pt x="1220" y="67324"/>
                                </a:cubicBezTo>
                                <a:cubicBezTo>
                                  <a:pt x="1220" y="74252"/>
                                  <a:pt x="2086" y="81179"/>
                                  <a:pt x="3818" y="88106"/>
                                </a:cubicBezTo>
                                <a:cubicBezTo>
                                  <a:pt x="6416" y="94168"/>
                                  <a:pt x="9880" y="99363"/>
                                  <a:pt x="14209" y="103693"/>
                                </a:cubicBezTo>
                                <a:cubicBezTo>
                                  <a:pt x="16807" y="107156"/>
                                  <a:pt x="20271" y="110620"/>
                                  <a:pt x="23734" y="113217"/>
                                </a:cubicBezTo>
                                <a:lnTo>
                                  <a:pt x="26332" y="115815"/>
                                </a:lnTo>
                                <a:cubicBezTo>
                                  <a:pt x="36723" y="124474"/>
                                  <a:pt x="46248" y="134865"/>
                                  <a:pt x="56639" y="142659"/>
                                </a:cubicBezTo>
                                <a:cubicBezTo>
                                  <a:pt x="58371" y="144390"/>
                                  <a:pt x="60102" y="145256"/>
                                  <a:pt x="60968" y="146122"/>
                                </a:cubicBezTo>
                                <a:cubicBezTo>
                                  <a:pt x="62700" y="148720"/>
                                  <a:pt x="65298" y="149586"/>
                                  <a:pt x="66164" y="152183"/>
                                </a:cubicBezTo>
                                <a:cubicBezTo>
                                  <a:pt x="70493" y="153915"/>
                                  <a:pt x="73091" y="157379"/>
                                  <a:pt x="77421" y="159977"/>
                                </a:cubicBezTo>
                                <a:cubicBezTo>
                                  <a:pt x="80018" y="164306"/>
                                  <a:pt x="82616" y="166038"/>
                                  <a:pt x="85214" y="169502"/>
                                </a:cubicBezTo>
                                <a:cubicBezTo>
                                  <a:pt x="85214" y="169502"/>
                                  <a:pt x="86080" y="170368"/>
                                  <a:pt x="86080" y="170368"/>
                                </a:cubicBezTo>
                                <a:cubicBezTo>
                                  <a:pt x="86080" y="172965"/>
                                  <a:pt x="87811" y="174697"/>
                                  <a:pt x="88677" y="177295"/>
                                </a:cubicBezTo>
                                <a:cubicBezTo>
                                  <a:pt x="89543" y="181624"/>
                                  <a:pt x="90409" y="186820"/>
                                  <a:pt x="90409" y="191149"/>
                                </a:cubicBezTo>
                                <a:cubicBezTo>
                                  <a:pt x="90409" y="193747"/>
                                  <a:pt x="91275" y="197211"/>
                                  <a:pt x="90409" y="199808"/>
                                </a:cubicBezTo>
                                <a:cubicBezTo>
                                  <a:pt x="89543" y="201540"/>
                                  <a:pt x="87811" y="203272"/>
                                  <a:pt x="86080" y="204138"/>
                                </a:cubicBezTo>
                                <a:cubicBezTo>
                                  <a:pt x="83482" y="206736"/>
                                  <a:pt x="80018" y="209333"/>
                                  <a:pt x="77421" y="211931"/>
                                </a:cubicBezTo>
                                <a:cubicBezTo>
                                  <a:pt x="71359" y="216261"/>
                                  <a:pt x="64432" y="216261"/>
                                  <a:pt x="56639" y="213663"/>
                                </a:cubicBezTo>
                                <a:cubicBezTo>
                                  <a:pt x="53175" y="212797"/>
                                  <a:pt x="47980" y="211065"/>
                                  <a:pt x="46248" y="209333"/>
                                </a:cubicBezTo>
                                <a:lnTo>
                                  <a:pt x="46248" y="208467"/>
                                </a:lnTo>
                                <a:cubicBezTo>
                                  <a:pt x="44516" y="208467"/>
                                  <a:pt x="43650" y="205870"/>
                                  <a:pt x="41918" y="203272"/>
                                </a:cubicBezTo>
                                <a:cubicBezTo>
                                  <a:pt x="37589" y="193747"/>
                                  <a:pt x="39321" y="180759"/>
                                  <a:pt x="39321" y="167770"/>
                                </a:cubicBezTo>
                                <a:cubicBezTo>
                                  <a:pt x="28064" y="167770"/>
                                  <a:pt x="14209" y="164306"/>
                                  <a:pt x="1220" y="167770"/>
                                </a:cubicBezTo>
                                <a:cubicBezTo>
                                  <a:pt x="-1377" y="181624"/>
                                  <a:pt x="355" y="198943"/>
                                  <a:pt x="4684" y="212797"/>
                                </a:cubicBezTo>
                                <a:cubicBezTo>
                                  <a:pt x="7282" y="221456"/>
                                  <a:pt x="10746" y="227518"/>
                                  <a:pt x="15075" y="232713"/>
                                </a:cubicBezTo>
                                <a:cubicBezTo>
                                  <a:pt x="17673" y="234445"/>
                                  <a:pt x="19405" y="236177"/>
                                  <a:pt x="22002" y="238774"/>
                                </a:cubicBezTo>
                                <a:cubicBezTo>
                                  <a:pt x="22002" y="237909"/>
                                  <a:pt x="27198" y="238774"/>
                                  <a:pt x="28064" y="240506"/>
                                </a:cubicBezTo>
                                <a:close/>
                              </a:path>
                            </a:pathLst>
                          </a:custGeom>
                          <a:solidFill>
                            <a:srgbClr val="FFFFFF"/>
                          </a:solidFill>
                          <a:ln w="8653" cap="flat">
                            <a:noFill/>
                            <a:prstDash val="solid"/>
                            <a:miter/>
                          </a:ln>
                        </wps:spPr>
                        <wps:bodyPr rtlCol="0" anchor="ctr"/>
                      </wps:wsp>
                      <wps:wsp>
                        <wps:cNvPr id="521654818" name="Freeform 521654818">
                          <a:extLst>
                            <a:ext uri="{FF2B5EF4-FFF2-40B4-BE49-F238E27FC236}">
                              <a16:creationId xmlns:a16="http://schemas.microsoft.com/office/drawing/2014/main" id="{F3A9B6B2-81DE-9171-31CE-2CDA8C13C0F3}"/>
                            </a:ext>
                          </a:extLst>
                        </wps:cNvPr>
                        <wps:cNvSpPr/>
                        <wps:spPr>
                          <a:xfrm>
                            <a:off x="7808256" y="1158918"/>
                            <a:ext cx="132219" cy="250706"/>
                          </a:xfrm>
                          <a:custGeom>
                            <a:avLst/>
                            <a:gdLst>
                              <a:gd name="connsiteX0" fmla="*/ 132003 w 132219"/>
                              <a:gd name="connsiteY0" fmla="*/ 169069 h 250706"/>
                              <a:gd name="connsiteX1" fmla="*/ 93903 w 132219"/>
                              <a:gd name="connsiteY1" fmla="*/ 169935 h 250706"/>
                              <a:gd name="connsiteX2" fmla="*/ 94769 w 132219"/>
                              <a:gd name="connsiteY2" fmla="*/ 183789 h 250706"/>
                              <a:gd name="connsiteX3" fmla="*/ 93037 w 132219"/>
                              <a:gd name="connsiteY3" fmla="*/ 191582 h 250706"/>
                              <a:gd name="connsiteX4" fmla="*/ 93037 w 132219"/>
                              <a:gd name="connsiteY4" fmla="*/ 194180 h 250706"/>
                              <a:gd name="connsiteX5" fmla="*/ 90440 w 132219"/>
                              <a:gd name="connsiteY5" fmla="*/ 200242 h 250706"/>
                              <a:gd name="connsiteX6" fmla="*/ 88708 w 132219"/>
                              <a:gd name="connsiteY6" fmla="*/ 204571 h 250706"/>
                              <a:gd name="connsiteX7" fmla="*/ 86110 w 132219"/>
                              <a:gd name="connsiteY7" fmla="*/ 206303 h 250706"/>
                              <a:gd name="connsiteX8" fmla="*/ 80048 w 132219"/>
                              <a:gd name="connsiteY8" fmla="*/ 209766 h 250706"/>
                              <a:gd name="connsiteX9" fmla="*/ 60133 w 132219"/>
                              <a:gd name="connsiteY9" fmla="*/ 211498 h 250706"/>
                              <a:gd name="connsiteX10" fmla="*/ 51473 w 132219"/>
                              <a:gd name="connsiteY10" fmla="*/ 208901 h 250706"/>
                              <a:gd name="connsiteX11" fmla="*/ 41949 w 132219"/>
                              <a:gd name="connsiteY11" fmla="*/ 194180 h 250706"/>
                              <a:gd name="connsiteX12" fmla="*/ 40217 w 132219"/>
                              <a:gd name="connsiteY12" fmla="*/ 185521 h 250706"/>
                              <a:gd name="connsiteX13" fmla="*/ 41083 w 132219"/>
                              <a:gd name="connsiteY13" fmla="*/ 166471 h 250706"/>
                              <a:gd name="connsiteX14" fmla="*/ 40217 w 132219"/>
                              <a:gd name="connsiteY14" fmla="*/ 150885 h 250706"/>
                              <a:gd name="connsiteX15" fmla="*/ 40217 w 132219"/>
                              <a:gd name="connsiteY15" fmla="*/ 146555 h 250706"/>
                              <a:gd name="connsiteX16" fmla="*/ 40217 w 132219"/>
                              <a:gd name="connsiteY16" fmla="*/ 137030 h 250706"/>
                              <a:gd name="connsiteX17" fmla="*/ 41083 w 132219"/>
                              <a:gd name="connsiteY17" fmla="*/ 119712 h 250706"/>
                              <a:gd name="connsiteX18" fmla="*/ 41083 w 132219"/>
                              <a:gd name="connsiteY18" fmla="*/ 101528 h 250706"/>
                              <a:gd name="connsiteX19" fmla="*/ 41083 w 132219"/>
                              <a:gd name="connsiteY19" fmla="*/ 85075 h 250706"/>
                              <a:gd name="connsiteX20" fmla="*/ 42814 w 132219"/>
                              <a:gd name="connsiteY20" fmla="*/ 48707 h 250706"/>
                              <a:gd name="connsiteX21" fmla="*/ 66194 w 132219"/>
                              <a:gd name="connsiteY21" fmla="*/ 37450 h 250706"/>
                              <a:gd name="connsiteX22" fmla="*/ 81780 w 132219"/>
                              <a:gd name="connsiteY22" fmla="*/ 40914 h 250706"/>
                              <a:gd name="connsiteX23" fmla="*/ 91305 w 132219"/>
                              <a:gd name="connsiteY23" fmla="*/ 80746 h 250706"/>
                              <a:gd name="connsiteX24" fmla="*/ 128539 w 132219"/>
                              <a:gd name="connsiteY24" fmla="*/ 80746 h 250706"/>
                              <a:gd name="connsiteX25" fmla="*/ 127673 w 132219"/>
                              <a:gd name="connsiteY25" fmla="*/ 49573 h 250706"/>
                              <a:gd name="connsiteX26" fmla="*/ 121612 w 132219"/>
                              <a:gd name="connsiteY26" fmla="*/ 29657 h 250706"/>
                              <a:gd name="connsiteX27" fmla="*/ 113819 w 132219"/>
                              <a:gd name="connsiteY27" fmla="*/ 18401 h 250706"/>
                              <a:gd name="connsiteX28" fmla="*/ 103428 w 132219"/>
                              <a:gd name="connsiteY28" fmla="*/ 8876 h 250706"/>
                              <a:gd name="connsiteX29" fmla="*/ 99099 w 132219"/>
                              <a:gd name="connsiteY29" fmla="*/ 5412 h 250706"/>
                              <a:gd name="connsiteX30" fmla="*/ 93037 w 132219"/>
                              <a:gd name="connsiteY30" fmla="*/ 3680 h 250706"/>
                              <a:gd name="connsiteX31" fmla="*/ 79183 w 132219"/>
                              <a:gd name="connsiteY31" fmla="*/ 1082 h 250706"/>
                              <a:gd name="connsiteX32" fmla="*/ 62730 w 132219"/>
                              <a:gd name="connsiteY32" fmla="*/ 216 h 250706"/>
                              <a:gd name="connsiteX33" fmla="*/ 44546 w 132219"/>
                              <a:gd name="connsiteY33" fmla="*/ 1082 h 250706"/>
                              <a:gd name="connsiteX34" fmla="*/ 31558 w 132219"/>
                              <a:gd name="connsiteY34" fmla="*/ 7144 h 250706"/>
                              <a:gd name="connsiteX35" fmla="*/ 22033 w 132219"/>
                              <a:gd name="connsiteY35" fmla="*/ 11473 h 250706"/>
                              <a:gd name="connsiteX36" fmla="*/ 13374 w 132219"/>
                              <a:gd name="connsiteY36" fmla="*/ 17535 h 250706"/>
                              <a:gd name="connsiteX37" fmla="*/ 13374 w 132219"/>
                              <a:gd name="connsiteY37" fmla="*/ 19266 h 250706"/>
                              <a:gd name="connsiteX38" fmla="*/ 11642 w 132219"/>
                              <a:gd name="connsiteY38" fmla="*/ 20998 h 250706"/>
                              <a:gd name="connsiteX39" fmla="*/ 5580 w 132219"/>
                              <a:gd name="connsiteY39" fmla="*/ 34853 h 250706"/>
                              <a:gd name="connsiteX40" fmla="*/ 2983 w 132219"/>
                              <a:gd name="connsiteY40" fmla="*/ 46110 h 250706"/>
                              <a:gd name="connsiteX41" fmla="*/ 1251 w 132219"/>
                              <a:gd name="connsiteY41" fmla="*/ 72087 h 250706"/>
                              <a:gd name="connsiteX42" fmla="*/ 385 w 132219"/>
                              <a:gd name="connsiteY42" fmla="*/ 98064 h 250706"/>
                              <a:gd name="connsiteX43" fmla="*/ 385 w 132219"/>
                              <a:gd name="connsiteY43" fmla="*/ 127505 h 250706"/>
                              <a:gd name="connsiteX44" fmla="*/ 2117 w 132219"/>
                              <a:gd name="connsiteY44" fmla="*/ 144823 h 250706"/>
                              <a:gd name="connsiteX45" fmla="*/ 2117 w 132219"/>
                              <a:gd name="connsiteY45" fmla="*/ 197644 h 250706"/>
                              <a:gd name="connsiteX46" fmla="*/ 11642 w 132219"/>
                              <a:gd name="connsiteY46" fmla="*/ 224487 h 250706"/>
                              <a:gd name="connsiteX47" fmla="*/ 15971 w 132219"/>
                              <a:gd name="connsiteY47" fmla="*/ 229682 h 250706"/>
                              <a:gd name="connsiteX48" fmla="*/ 17703 w 132219"/>
                              <a:gd name="connsiteY48" fmla="*/ 229682 h 250706"/>
                              <a:gd name="connsiteX49" fmla="*/ 19435 w 132219"/>
                              <a:gd name="connsiteY49" fmla="*/ 233146 h 250706"/>
                              <a:gd name="connsiteX50" fmla="*/ 24630 w 132219"/>
                              <a:gd name="connsiteY50" fmla="*/ 237476 h 250706"/>
                              <a:gd name="connsiteX51" fmla="*/ 24630 w 132219"/>
                              <a:gd name="connsiteY51" fmla="*/ 239207 h 250706"/>
                              <a:gd name="connsiteX52" fmla="*/ 52339 w 132219"/>
                              <a:gd name="connsiteY52" fmla="*/ 249598 h 250706"/>
                              <a:gd name="connsiteX53" fmla="*/ 58401 w 132219"/>
                              <a:gd name="connsiteY53" fmla="*/ 249598 h 250706"/>
                              <a:gd name="connsiteX54" fmla="*/ 77451 w 132219"/>
                              <a:gd name="connsiteY54" fmla="*/ 250464 h 250706"/>
                              <a:gd name="connsiteX55" fmla="*/ 96501 w 132219"/>
                              <a:gd name="connsiteY55" fmla="*/ 246135 h 250706"/>
                              <a:gd name="connsiteX56" fmla="*/ 107758 w 132219"/>
                              <a:gd name="connsiteY56" fmla="*/ 237476 h 250706"/>
                              <a:gd name="connsiteX57" fmla="*/ 119014 w 132219"/>
                              <a:gd name="connsiteY57" fmla="*/ 228816 h 250706"/>
                              <a:gd name="connsiteX58" fmla="*/ 125076 w 132219"/>
                              <a:gd name="connsiteY58" fmla="*/ 219291 h 250706"/>
                              <a:gd name="connsiteX59" fmla="*/ 131137 w 132219"/>
                              <a:gd name="connsiteY59" fmla="*/ 202839 h 250706"/>
                              <a:gd name="connsiteX60" fmla="*/ 132003 w 132219"/>
                              <a:gd name="connsiteY60" fmla="*/ 169069 h 250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32219" h="250706">
                                <a:moveTo>
                                  <a:pt x="132003" y="169069"/>
                                </a:moveTo>
                                <a:cubicBezTo>
                                  <a:pt x="119880" y="167337"/>
                                  <a:pt x="105160" y="165605"/>
                                  <a:pt x="93903" y="169935"/>
                                </a:cubicBezTo>
                                <a:cubicBezTo>
                                  <a:pt x="93903" y="174264"/>
                                  <a:pt x="94769" y="178594"/>
                                  <a:pt x="94769" y="183789"/>
                                </a:cubicBezTo>
                                <a:lnTo>
                                  <a:pt x="93037" y="191582"/>
                                </a:lnTo>
                                <a:cubicBezTo>
                                  <a:pt x="93037" y="192448"/>
                                  <a:pt x="93903" y="193314"/>
                                  <a:pt x="93037" y="194180"/>
                                </a:cubicBezTo>
                                <a:cubicBezTo>
                                  <a:pt x="93037" y="196778"/>
                                  <a:pt x="91305" y="198510"/>
                                  <a:pt x="90440" y="200242"/>
                                </a:cubicBezTo>
                                <a:cubicBezTo>
                                  <a:pt x="89574" y="201973"/>
                                  <a:pt x="90440" y="203705"/>
                                  <a:pt x="88708" y="204571"/>
                                </a:cubicBezTo>
                                <a:lnTo>
                                  <a:pt x="86110" y="206303"/>
                                </a:lnTo>
                                <a:lnTo>
                                  <a:pt x="80048" y="209766"/>
                                </a:lnTo>
                                <a:cubicBezTo>
                                  <a:pt x="73121" y="212364"/>
                                  <a:pt x="67060" y="213230"/>
                                  <a:pt x="60133" y="211498"/>
                                </a:cubicBezTo>
                                <a:cubicBezTo>
                                  <a:pt x="56669" y="210632"/>
                                  <a:pt x="54071" y="209766"/>
                                  <a:pt x="51473" y="208901"/>
                                </a:cubicBezTo>
                                <a:cubicBezTo>
                                  <a:pt x="46278" y="205437"/>
                                  <a:pt x="42814" y="201107"/>
                                  <a:pt x="41949" y="194180"/>
                                </a:cubicBezTo>
                                <a:cubicBezTo>
                                  <a:pt x="40217" y="192448"/>
                                  <a:pt x="40217" y="189851"/>
                                  <a:pt x="40217" y="185521"/>
                                </a:cubicBezTo>
                                <a:cubicBezTo>
                                  <a:pt x="41083" y="178594"/>
                                  <a:pt x="40217" y="170800"/>
                                  <a:pt x="41083" y="166471"/>
                                </a:cubicBezTo>
                                <a:cubicBezTo>
                                  <a:pt x="40217" y="161276"/>
                                  <a:pt x="41083" y="156080"/>
                                  <a:pt x="40217" y="150885"/>
                                </a:cubicBezTo>
                                <a:cubicBezTo>
                                  <a:pt x="40217" y="149153"/>
                                  <a:pt x="39351" y="148287"/>
                                  <a:pt x="40217" y="146555"/>
                                </a:cubicBezTo>
                                <a:cubicBezTo>
                                  <a:pt x="40217" y="142226"/>
                                  <a:pt x="40217" y="141360"/>
                                  <a:pt x="40217" y="137030"/>
                                </a:cubicBezTo>
                                <a:cubicBezTo>
                                  <a:pt x="40217" y="131835"/>
                                  <a:pt x="41083" y="125773"/>
                                  <a:pt x="41083" y="119712"/>
                                </a:cubicBezTo>
                                <a:cubicBezTo>
                                  <a:pt x="41083" y="113651"/>
                                  <a:pt x="40217" y="107589"/>
                                  <a:pt x="41083" y="101528"/>
                                </a:cubicBezTo>
                                <a:cubicBezTo>
                                  <a:pt x="41083" y="95466"/>
                                  <a:pt x="41949" y="90271"/>
                                  <a:pt x="41083" y="85075"/>
                                </a:cubicBezTo>
                                <a:cubicBezTo>
                                  <a:pt x="40217" y="72953"/>
                                  <a:pt x="38485" y="58232"/>
                                  <a:pt x="42814" y="48707"/>
                                </a:cubicBezTo>
                                <a:cubicBezTo>
                                  <a:pt x="48010" y="41780"/>
                                  <a:pt x="55803" y="37450"/>
                                  <a:pt x="66194" y="37450"/>
                                </a:cubicBezTo>
                                <a:cubicBezTo>
                                  <a:pt x="72255" y="37450"/>
                                  <a:pt x="78317" y="38316"/>
                                  <a:pt x="81780" y="40914"/>
                                </a:cubicBezTo>
                                <a:cubicBezTo>
                                  <a:pt x="93037" y="47841"/>
                                  <a:pt x="92171" y="64294"/>
                                  <a:pt x="91305" y="80746"/>
                                </a:cubicBezTo>
                                <a:cubicBezTo>
                                  <a:pt x="103428" y="83344"/>
                                  <a:pt x="114685" y="82478"/>
                                  <a:pt x="128539" y="80746"/>
                                </a:cubicBezTo>
                                <a:cubicBezTo>
                                  <a:pt x="128539" y="70355"/>
                                  <a:pt x="128539" y="59964"/>
                                  <a:pt x="127673" y="49573"/>
                                </a:cubicBezTo>
                                <a:cubicBezTo>
                                  <a:pt x="126808" y="41780"/>
                                  <a:pt x="124210" y="34853"/>
                                  <a:pt x="121612" y="29657"/>
                                </a:cubicBezTo>
                                <a:cubicBezTo>
                                  <a:pt x="119014" y="25328"/>
                                  <a:pt x="116417" y="22730"/>
                                  <a:pt x="113819" y="18401"/>
                                </a:cubicBezTo>
                                <a:lnTo>
                                  <a:pt x="103428" y="8876"/>
                                </a:lnTo>
                                <a:lnTo>
                                  <a:pt x="99099" y="5412"/>
                                </a:lnTo>
                                <a:lnTo>
                                  <a:pt x="93037" y="3680"/>
                                </a:lnTo>
                                <a:cubicBezTo>
                                  <a:pt x="88708" y="1948"/>
                                  <a:pt x="84378" y="1948"/>
                                  <a:pt x="79183" y="1082"/>
                                </a:cubicBezTo>
                                <a:cubicBezTo>
                                  <a:pt x="73121" y="216"/>
                                  <a:pt x="67926" y="216"/>
                                  <a:pt x="62730" y="216"/>
                                </a:cubicBezTo>
                                <a:cubicBezTo>
                                  <a:pt x="56669" y="216"/>
                                  <a:pt x="50608" y="-649"/>
                                  <a:pt x="44546" y="1082"/>
                                </a:cubicBezTo>
                                <a:cubicBezTo>
                                  <a:pt x="40217" y="1948"/>
                                  <a:pt x="35021" y="5412"/>
                                  <a:pt x="31558" y="7144"/>
                                </a:cubicBezTo>
                                <a:cubicBezTo>
                                  <a:pt x="28960" y="8876"/>
                                  <a:pt x="25496" y="9742"/>
                                  <a:pt x="22033" y="11473"/>
                                </a:cubicBezTo>
                                <a:cubicBezTo>
                                  <a:pt x="19435" y="13205"/>
                                  <a:pt x="15105" y="15803"/>
                                  <a:pt x="13374" y="17535"/>
                                </a:cubicBezTo>
                                <a:cubicBezTo>
                                  <a:pt x="13374" y="18401"/>
                                  <a:pt x="13374" y="19266"/>
                                  <a:pt x="13374" y="19266"/>
                                </a:cubicBezTo>
                                <a:cubicBezTo>
                                  <a:pt x="11642" y="19266"/>
                                  <a:pt x="12508" y="20132"/>
                                  <a:pt x="11642" y="20998"/>
                                </a:cubicBezTo>
                                <a:cubicBezTo>
                                  <a:pt x="9044" y="25328"/>
                                  <a:pt x="7312" y="29657"/>
                                  <a:pt x="5580" y="34853"/>
                                </a:cubicBezTo>
                                <a:lnTo>
                                  <a:pt x="2983" y="46110"/>
                                </a:lnTo>
                                <a:cubicBezTo>
                                  <a:pt x="1251" y="54769"/>
                                  <a:pt x="1251" y="63428"/>
                                  <a:pt x="1251" y="72087"/>
                                </a:cubicBezTo>
                                <a:lnTo>
                                  <a:pt x="385" y="98064"/>
                                </a:lnTo>
                                <a:cubicBezTo>
                                  <a:pt x="385" y="107589"/>
                                  <a:pt x="-481" y="117114"/>
                                  <a:pt x="385" y="127505"/>
                                </a:cubicBezTo>
                                <a:cubicBezTo>
                                  <a:pt x="385" y="132700"/>
                                  <a:pt x="2117" y="138762"/>
                                  <a:pt x="2117" y="144823"/>
                                </a:cubicBezTo>
                                <a:cubicBezTo>
                                  <a:pt x="1251" y="162141"/>
                                  <a:pt x="1251" y="180325"/>
                                  <a:pt x="2117" y="197644"/>
                                </a:cubicBezTo>
                                <a:cubicBezTo>
                                  <a:pt x="2983" y="208901"/>
                                  <a:pt x="6446" y="216694"/>
                                  <a:pt x="11642" y="224487"/>
                                </a:cubicBezTo>
                                <a:cubicBezTo>
                                  <a:pt x="13374" y="227085"/>
                                  <a:pt x="13374" y="228816"/>
                                  <a:pt x="15971" y="229682"/>
                                </a:cubicBezTo>
                                <a:cubicBezTo>
                                  <a:pt x="16837" y="229682"/>
                                  <a:pt x="15971" y="228816"/>
                                  <a:pt x="17703" y="229682"/>
                                </a:cubicBezTo>
                                <a:cubicBezTo>
                                  <a:pt x="18569" y="229682"/>
                                  <a:pt x="18569" y="231414"/>
                                  <a:pt x="19435" y="233146"/>
                                </a:cubicBezTo>
                                <a:cubicBezTo>
                                  <a:pt x="21167" y="234878"/>
                                  <a:pt x="22033" y="235744"/>
                                  <a:pt x="24630" y="237476"/>
                                </a:cubicBezTo>
                                <a:cubicBezTo>
                                  <a:pt x="24630" y="237476"/>
                                  <a:pt x="23764" y="238341"/>
                                  <a:pt x="24630" y="239207"/>
                                </a:cubicBezTo>
                                <a:cubicBezTo>
                                  <a:pt x="31558" y="245269"/>
                                  <a:pt x="41083" y="247867"/>
                                  <a:pt x="52339" y="249598"/>
                                </a:cubicBezTo>
                                <a:cubicBezTo>
                                  <a:pt x="54937" y="249598"/>
                                  <a:pt x="55803" y="249598"/>
                                  <a:pt x="58401" y="249598"/>
                                </a:cubicBezTo>
                                <a:cubicBezTo>
                                  <a:pt x="64462" y="249598"/>
                                  <a:pt x="70523" y="251330"/>
                                  <a:pt x="77451" y="250464"/>
                                </a:cubicBezTo>
                                <a:cubicBezTo>
                                  <a:pt x="84378" y="249598"/>
                                  <a:pt x="90440" y="247001"/>
                                  <a:pt x="96501" y="246135"/>
                                </a:cubicBezTo>
                                <a:cubicBezTo>
                                  <a:pt x="100830" y="243537"/>
                                  <a:pt x="104294" y="240073"/>
                                  <a:pt x="107758" y="237476"/>
                                </a:cubicBezTo>
                                <a:cubicBezTo>
                                  <a:pt x="112087" y="234878"/>
                                  <a:pt x="116417" y="233146"/>
                                  <a:pt x="119014" y="228816"/>
                                </a:cubicBezTo>
                                <a:cubicBezTo>
                                  <a:pt x="121612" y="226219"/>
                                  <a:pt x="123344" y="222755"/>
                                  <a:pt x="125076" y="219291"/>
                                </a:cubicBezTo>
                                <a:cubicBezTo>
                                  <a:pt x="128539" y="213230"/>
                                  <a:pt x="130271" y="208901"/>
                                  <a:pt x="131137" y="202839"/>
                                </a:cubicBezTo>
                                <a:cubicBezTo>
                                  <a:pt x="132869" y="190716"/>
                                  <a:pt x="132003" y="180325"/>
                                  <a:pt x="132003" y="169069"/>
                                </a:cubicBezTo>
                                <a:close/>
                              </a:path>
                            </a:pathLst>
                          </a:custGeom>
                          <a:solidFill>
                            <a:srgbClr val="FFFFFF"/>
                          </a:solidFill>
                          <a:ln w="8653" cap="flat">
                            <a:noFill/>
                            <a:prstDash val="solid"/>
                            <a:miter/>
                          </a:ln>
                        </wps:spPr>
                        <wps:bodyPr rtlCol="0" anchor="ctr"/>
                      </wps:wsp>
                      <wps:wsp>
                        <wps:cNvPr id="351663279" name="Freeform 351663279">
                          <a:extLst>
                            <a:ext uri="{FF2B5EF4-FFF2-40B4-BE49-F238E27FC236}">
                              <a16:creationId xmlns:a16="http://schemas.microsoft.com/office/drawing/2014/main" id="{57C655E4-A566-78BA-CB28-3B8122DCA9C2}"/>
                            </a:ext>
                          </a:extLst>
                        </wps:cNvPr>
                        <wps:cNvSpPr/>
                        <wps:spPr>
                          <a:xfrm>
                            <a:off x="7982688" y="1161732"/>
                            <a:ext cx="135947" cy="247650"/>
                          </a:xfrm>
                          <a:custGeom>
                            <a:avLst/>
                            <a:gdLst>
                              <a:gd name="connsiteX0" fmla="*/ 2598 w 135947"/>
                              <a:gd name="connsiteY0" fmla="*/ 10391 h 247650"/>
                              <a:gd name="connsiteX1" fmla="*/ 2598 w 135947"/>
                              <a:gd name="connsiteY1" fmla="*/ 20782 h 247650"/>
                              <a:gd name="connsiteX2" fmla="*/ 3464 w 135947"/>
                              <a:gd name="connsiteY2" fmla="*/ 31173 h 247650"/>
                              <a:gd name="connsiteX3" fmla="*/ 2598 w 135947"/>
                              <a:gd name="connsiteY3" fmla="*/ 39832 h 247650"/>
                              <a:gd name="connsiteX4" fmla="*/ 2598 w 135947"/>
                              <a:gd name="connsiteY4" fmla="*/ 54552 h 247650"/>
                              <a:gd name="connsiteX5" fmla="*/ 1732 w 135947"/>
                              <a:gd name="connsiteY5" fmla="*/ 66675 h 247650"/>
                              <a:gd name="connsiteX6" fmla="*/ 1732 w 135947"/>
                              <a:gd name="connsiteY6" fmla="*/ 77066 h 247650"/>
                              <a:gd name="connsiteX7" fmla="*/ 1732 w 135947"/>
                              <a:gd name="connsiteY7" fmla="*/ 85725 h 247650"/>
                              <a:gd name="connsiteX8" fmla="*/ 2598 w 135947"/>
                              <a:gd name="connsiteY8" fmla="*/ 118630 h 247650"/>
                              <a:gd name="connsiteX9" fmla="*/ 2598 w 135947"/>
                              <a:gd name="connsiteY9" fmla="*/ 141143 h 247650"/>
                              <a:gd name="connsiteX10" fmla="*/ 2598 w 135947"/>
                              <a:gd name="connsiteY10" fmla="*/ 150668 h 247650"/>
                              <a:gd name="connsiteX11" fmla="*/ 866 w 135947"/>
                              <a:gd name="connsiteY11" fmla="*/ 196561 h 247650"/>
                              <a:gd name="connsiteX12" fmla="*/ 2598 w 135947"/>
                              <a:gd name="connsiteY12" fmla="*/ 246784 h 247650"/>
                              <a:gd name="connsiteX13" fmla="*/ 24246 w 135947"/>
                              <a:gd name="connsiteY13" fmla="*/ 247650 h 247650"/>
                              <a:gd name="connsiteX14" fmla="*/ 39832 w 135947"/>
                              <a:gd name="connsiteY14" fmla="*/ 246784 h 247650"/>
                              <a:gd name="connsiteX15" fmla="*/ 39832 w 135947"/>
                              <a:gd name="connsiteY15" fmla="*/ 240723 h 247650"/>
                              <a:gd name="connsiteX16" fmla="*/ 39832 w 135947"/>
                              <a:gd name="connsiteY16" fmla="*/ 238991 h 247650"/>
                              <a:gd name="connsiteX17" fmla="*/ 39832 w 135947"/>
                              <a:gd name="connsiteY17" fmla="*/ 238991 h 247650"/>
                              <a:gd name="connsiteX18" fmla="*/ 39832 w 135947"/>
                              <a:gd name="connsiteY18" fmla="*/ 228600 h 247650"/>
                              <a:gd name="connsiteX19" fmla="*/ 39832 w 135947"/>
                              <a:gd name="connsiteY19" fmla="*/ 209550 h 247650"/>
                              <a:gd name="connsiteX20" fmla="*/ 39832 w 135947"/>
                              <a:gd name="connsiteY20" fmla="*/ 187036 h 247650"/>
                              <a:gd name="connsiteX21" fmla="*/ 41564 w 135947"/>
                              <a:gd name="connsiteY21" fmla="*/ 144607 h 247650"/>
                              <a:gd name="connsiteX22" fmla="*/ 54552 w 135947"/>
                              <a:gd name="connsiteY22" fmla="*/ 143741 h 247650"/>
                              <a:gd name="connsiteX23" fmla="*/ 71871 w 135947"/>
                              <a:gd name="connsiteY23" fmla="*/ 144607 h 247650"/>
                              <a:gd name="connsiteX24" fmla="*/ 82261 w 135947"/>
                              <a:gd name="connsiteY24" fmla="*/ 143741 h 247650"/>
                              <a:gd name="connsiteX25" fmla="*/ 96982 w 135947"/>
                              <a:gd name="connsiteY25" fmla="*/ 145473 h 247650"/>
                              <a:gd name="connsiteX26" fmla="*/ 97848 w 135947"/>
                              <a:gd name="connsiteY26" fmla="*/ 179243 h 247650"/>
                              <a:gd name="connsiteX27" fmla="*/ 97848 w 135947"/>
                              <a:gd name="connsiteY27" fmla="*/ 247650 h 247650"/>
                              <a:gd name="connsiteX28" fmla="*/ 135948 w 135947"/>
                              <a:gd name="connsiteY28" fmla="*/ 247650 h 247650"/>
                              <a:gd name="connsiteX29" fmla="*/ 135948 w 135947"/>
                              <a:gd name="connsiteY29" fmla="*/ 204355 h 247650"/>
                              <a:gd name="connsiteX30" fmla="*/ 135082 w 135947"/>
                              <a:gd name="connsiteY30" fmla="*/ 168852 h 247650"/>
                              <a:gd name="connsiteX31" fmla="*/ 135082 w 135947"/>
                              <a:gd name="connsiteY31" fmla="*/ 123825 h 247650"/>
                              <a:gd name="connsiteX32" fmla="*/ 134216 w 135947"/>
                              <a:gd name="connsiteY32" fmla="*/ 89189 h 247650"/>
                              <a:gd name="connsiteX33" fmla="*/ 134216 w 135947"/>
                              <a:gd name="connsiteY33" fmla="*/ 71005 h 247650"/>
                              <a:gd name="connsiteX34" fmla="*/ 134216 w 135947"/>
                              <a:gd name="connsiteY34" fmla="*/ 62346 h 247650"/>
                              <a:gd name="connsiteX35" fmla="*/ 132484 w 135947"/>
                              <a:gd name="connsiteY35" fmla="*/ 18184 h 247650"/>
                              <a:gd name="connsiteX36" fmla="*/ 133350 w 135947"/>
                              <a:gd name="connsiteY36" fmla="*/ 2598 h 247650"/>
                              <a:gd name="connsiteX37" fmla="*/ 115166 w 135947"/>
                              <a:gd name="connsiteY37" fmla="*/ 866 h 247650"/>
                              <a:gd name="connsiteX38" fmla="*/ 96982 w 135947"/>
                              <a:gd name="connsiteY38" fmla="*/ 2598 h 247650"/>
                              <a:gd name="connsiteX39" fmla="*/ 96982 w 135947"/>
                              <a:gd name="connsiteY39" fmla="*/ 34636 h 247650"/>
                              <a:gd name="connsiteX40" fmla="*/ 96982 w 135947"/>
                              <a:gd name="connsiteY40" fmla="*/ 60614 h 247650"/>
                              <a:gd name="connsiteX41" fmla="*/ 96982 w 135947"/>
                              <a:gd name="connsiteY41" fmla="*/ 74468 h 247650"/>
                              <a:gd name="connsiteX42" fmla="*/ 96116 w 135947"/>
                              <a:gd name="connsiteY42" fmla="*/ 83993 h 247650"/>
                              <a:gd name="connsiteX43" fmla="*/ 96116 w 135947"/>
                              <a:gd name="connsiteY43" fmla="*/ 90920 h 247650"/>
                              <a:gd name="connsiteX44" fmla="*/ 94384 w 135947"/>
                              <a:gd name="connsiteY44" fmla="*/ 101311 h 247650"/>
                              <a:gd name="connsiteX45" fmla="*/ 94384 w 135947"/>
                              <a:gd name="connsiteY45" fmla="*/ 103909 h 247650"/>
                              <a:gd name="connsiteX46" fmla="*/ 94384 w 135947"/>
                              <a:gd name="connsiteY46" fmla="*/ 104775 h 247650"/>
                              <a:gd name="connsiteX47" fmla="*/ 62346 w 135947"/>
                              <a:gd name="connsiteY47" fmla="*/ 104775 h 247650"/>
                              <a:gd name="connsiteX48" fmla="*/ 38100 w 135947"/>
                              <a:gd name="connsiteY48" fmla="*/ 105641 h 247650"/>
                              <a:gd name="connsiteX49" fmla="*/ 36368 w 135947"/>
                              <a:gd name="connsiteY49" fmla="*/ 103043 h 247650"/>
                              <a:gd name="connsiteX50" fmla="*/ 34636 w 135947"/>
                              <a:gd name="connsiteY50" fmla="*/ 32039 h 247650"/>
                              <a:gd name="connsiteX51" fmla="*/ 36368 w 135947"/>
                              <a:gd name="connsiteY51" fmla="*/ 1732 h 247650"/>
                              <a:gd name="connsiteX52" fmla="*/ 16452 w 135947"/>
                              <a:gd name="connsiteY52" fmla="*/ 0 h 247650"/>
                              <a:gd name="connsiteX53" fmla="*/ 0 w 135947"/>
                              <a:gd name="connsiteY53" fmla="*/ 1732 h 247650"/>
                              <a:gd name="connsiteX54" fmla="*/ 2598 w 135947"/>
                              <a:gd name="connsiteY54" fmla="*/ 10391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35947" h="247650">
                                <a:moveTo>
                                  <a:pt x="2598" y="10391"/>
                                </a:moveTo>
                                <a:cubicBezTo>
                                  <a:pt x="2598" y="13855"/>
                                  <a:pt x="2598" y="16452"/>
                                  <a:pt x="2598" y="20782"/>
                                </a:cubicBezTo>
                                <a:cubicBezTo>
                                  <a:pt x="2598" y="25111"/>
                                  <a:pt x="3464" y="28575"/>
                                  <a:pt x="3464" y="31173"/>
                                </a:cubicBezTo>
                                <a:cubicBezTo>
                                  <a:pt x="2598" y="38100"/>
                                  <a:pt x="2598" y="37234"/>
                                  <a:pt x="2598" y="39832"/>
                                </a:cubicBezTo>
                                <a:cubicBezTo>
                                  <a:pt x="2598" y="45027"/>
                                  <a:pt x="2598" y="49357"/>
                                  <a:pt x="2598" y="54552"/>
                                </a:cubicBezTo>
                                <a:cubicBezTo>
                                  <a:pt x="2598" y="58882"/>
                                  <a:pt x="2598" y="63212"/>
                                  <a:pt x="1732" y="66675"/>
                                </a:cubicBezTo>
                                <a:cubicBezTo>
                                  <a:pt x="1732" y="70139"/>
                                  <a:pt x="1732" y="73602"/>
                                  <a:pt x="1732" y="77066"/>
                                </a:cubicBezTo>
                                <a:cubicBezTo>
                                  <a:pt x="1732" y="79664"/>
                                  <a:pt x="1732" y="83127"/>
                                  <a:pt x="1732" y="85725"/>
                                </a:cubicBezTo>
                                <a:cubicBezTo>
                                  <a:pt x="2598" y="96982"/>
                                  <a:pt x="2598" y="107373"/>
                                  <a:pt x="2598" y="118630"/>
                                </a:cubicBezTo>
                                <a:lnTo>
                                  <a:pt x="2598" y="141143"/>
                                </a:lnTo>
                                <a:cubicBezTo>
                                  <a:pt x="2598" y="144607"/>
                                  <a:pt x="2598" y="147205"/>
                                  <a:pt x="2598" y="150668"/>
                                </a:cubicBezTo>
                                <a:cubicBezTo>
                                  <a:pt x="866" y="164523"/>
                                  <a:pt x="866" y="179243"/>
                                  <a:pt x="866" y="196561"/>
                                </a:cubicBezTo>
                                <a:cubicBezTo>
                                  <a:pt x="866" y="213880"/>
                                  <a:pt x="2598" y="232064"/>
                                  <a:pt x="2598" y="246784"/>
                                </a:cubicBezTo>
                                <a:cubicBezTo>
                                  <a:pt x="11257" y="246784"/>
                                  <a:pt x="17318" y="247650"/>
                                  <a:pt x="24246" y="247650"/>
                                </a:cubicBezTo>
                                <a:cubicBezTo>
                                  <a:pt x="28575" y="247650"/>
                                  <a:pt x="33770" y="247650"/>
                                  <a:pt x="39832" y="246784"/>
                                </a:cubicBezTo>
                                <a:cubicBezTo>
                                  <a:pt x="39832" y="245918"/>
                                  <a:pt x="39832" y="243321"/>
                                  <a:pt x="39832" y="240723"/>
                                </a:cubicBezTo>
                                <a:cubicBezTo>
                                  <a:pt x="39832" y="239857"/>
                                  <a:pt x="39832" y="238991"/>
                                  <a:pt x="39832" y="238991"/>
                                </a:cubicBezTo>
                                <a:lnTo>
                                  <a:pt x="39832" y="238991"/>
                                </a:lnTo>
                                <a:cubicBezTo>
                                  <a:pt x="39832" y="234661"/>
                                  <a:pt x="39832" y="232064"/>
                                  <a:pt x="39832" y="228600"/>
                                </a:cubicBezTo>
                                <a:cubicBezTo>
                                  <a:pt x="39832" y="221673"/>
                                  <a:pt x="39832" y="216477"/>
                                  <a:pt x="39832" y="209550"/>
                                </a:cubicBezTo>
                                <a:lnTo>
                                  <a:pt x="39832" y="187036"/>
                                </a:lnTo>
                                <a:cubicBezTo>
                                  <a:pt x="39832" y="173182"/>
                                  <a:pt x="39832" y="159327"/>
                                  <a:pt x="41564" y="144607"/>
                                </a:cubicBezTo>
                                <a:cubicBezTo>
                                  <a:pt x="45893" y="144607"/>
                                  <a:pt x="50223" y="143741"/>
                                  <a:pt x="54552" y="143741"/>
                                </a:cubicBezTo>
                                <a:cubicBezTo>
                                  <a:pt x="60614" y="143741"/>
                                  <a:pt x="66675" y="144607"/>
                                  <a:pt x="71871" y="144607"/>
                                </a:cubicBezTo>
                                <a:cubicBezTo>
                                  <a:pt x="76200" y="144607"/>
                                  <a:pt x="78798" y="144607"/>
                                  <a:pt x="82261" y="143741"/>
                                </a:cubicBezTo>
                                <a:cubicBezTo>
                                  <a:pt x="87457" y="143741"/>
                                  <a:pt x="92652" y="143741"/>
                                  <a:pt x="96982" y="145473"/>
                                </a:cubicBezTo>
                                <a:cubicBezTo>
                                  <a:pt x="96982" y="167986"/>
                                  <a:pt x="97848" y="176645"/>
                                  <a:pt x="97848" y="179243"/>
                                </a:cubicBezTo>
                                <a:cubicBezTo>
                                  <a:pt x="97848" y="183573"/>
                                  <a:pt x="96116" y="247650"/>
                                  <a:pt x="97848" y="247650"/>
                                </a:cubicBezTo>
                                <a:cubicBezTo>
                                  <a:pt x="110837" y="247650"/>
                                  <a:pt x="125557" y="247650"/>
                                  <a:pt x="135948" y="247650"/>
                                </a:cubicBezTo>
                                <a:lnTo>
                                  <a:pt x="135948" y="204355"/>
                                </a:lnTo>
                                <a:cubicBezTo>
                                  <a:pt x="135948" y="192232"/>
                                  <a:pt x="135082" y="181841"/>
                                  <a:pt x="135082" y="168852"/>
                                </a:cubicBezTo>
                                <a:cubicBezTo>
                                  <a:pt x="135082" y="153266"/>
                                  <a:pt x="135082" y="139411"/>
                                  <a:pt x="135082" y="123825"/>
                                </a:cubicBezTo>
                                <a:cubicBezTo>
                                  <a:pt x="135082" y="112568"/>
                                  <a:pt x="134216" y="101311"/>
                                  <a:pt x="134216" y="89189"/>
                                </a:cubicBezTo>
                                <a:lnTo>
                                  <a:pt x="134216" y="71005"/>
                                </a:lnTo>
                                <a:cubicBezTo>
                                  <a:pt x="134216" y="68407"/>
                                  <a:pt x="134216" y="64943"/>
                                  <a:pt x="134216" y="62346"/>
                                </a:cubicBezTo>
                                <a:cubicBezTo>
                                  <a:pt x="134216" y="49357"/>
                                  <a:pt x="132484" y="32905"/>
                                  <a:pt x="132484" y="18184"/>
                                </a:cubicBezTo>
                                <a:cubicBezTo>
                                  <a:pt x="132484" y="12989"/>
                                  <a:pt x="132484" y="7793"/>
                                  <a:pt x="133350" y="2598"/>
                                </a:cubicBezTo>
                                <a:cubicBezTo>
                                  <a:pt x="126423" y="2598"/>
                                  <a:pt x="122093" y="866"/>
                                  <a:pt x="115166" y="866"/>
                                </a:cubicBezTo>
                                <a:cubicBezTo>
                                  <a:pt x="109105" y="866"/>
                                  <a:pt x="103043" y="1732"/>
                                  <a:pt x="96982" y="2598"/>
                                </a:cubicBezTo>
                                <a:cubicBezTo>
                                  <a:pt x="96982" y="13855"/>
                                  <a:pt x="96982" y="24246"/>
                                  <a:pt x="96982" y="34636"/>
                                </a:cubicBezTo>
                                <a:cubicBezTo>
                                  <a:pt x="96982" y="43295"/>
                                  <a:pt x="96982" y="51955"/>
                                  <a:pt x="96982" y="60614"/>
                                </a:cubicBezTo>
                                <a:lnTo>
                                  <a:pt x="96982" y="74468"/>
                                </a:lnTo>
                                <a:cubicBezTo>
                                  <a:pt x="96982" y="78798"/>
                                  <a:pt x="96116" y="80530"/>
                                  <a:pt x="96116" y="83993"/>
                                </a:cubicBezTo>
                                <a:cubicBezTo>
                                  <a:pt x="96116" y="86591"/>
                                  <a:pt x="96116" y="88323"/>
                                  <a:pt x="96116" y="90920"/>
                                </a:cubicBezTo>
                                <a:cubicBezTo>
                                  <a:pt x="96116" y="95250"/>
                                  <a:pt x="94384" y="97848"/>
                                  <a:pt x="94384" y="101311"/>
                                </a:cubicBezTo>
                                <a:cubicBezTo>
                                  <a:pt x="94384" y="102177"/>
                                  <a:pt x="94384" y="103043"/>
                                  <a:pt x="94384" y="103909"/>
                                </a:cubicBezTo>
                                <a:cubicBezTo>
                                  <a:pt x="94384" y="103909"/>
                                  <a:pt x="94384" y="104775"/>
                                  <a:pt x="94384" y="104775"/>
                                </a:cubicBezTo>
                                <a:cubicBezTo>
                                  <a:pt x="83127" y="104775"/>
                                  <a:pt x="72736" y="104775"/>
                                  <a:pt x="62346" y="104775"/>
                                </a:cubicBezTo>
                                <a:cubicBezTo>
                                  <a:pt x="54552" y="104775"/>
                                  <a:pt x="46759" y="104775"/>
                                  <a:pt x="38100" y="105641"/>
                                </a:cubicBezTo>
                                <a:cubicBezTo>
                                  <a:pt x="38100" y="104775"/>
                                  <a:pt x="38100" y="103909"/>
                                  <a:pt x="36368" y="103043"/>
                                </a:cubicBezTo>
                                <a:cubicBezTo>
                                  <a:pt x="36368" y="77066"/>
                                  <a:pt x="34636" y="55418"/>
                                  <a:pt x="34636" y="32039"/>
                                </a:cubicBezTo>
                                <a:cubicBezTo>
                                  <a:pt x="34636" y="21648"/>
                                  <a:pt x="34636" y="12123"/>
                                  <a:pt x="36368" y="1732"/>
                                </a:cubicBezTo>
                                <a:cubicBezTo>
                                  <a:pt x="30307" y="0"/>
                                  <a:pt x="23380" y="0"/>
                                  <a:pt x="16452" y="0"/>
                                </a:cubicBezTo>
                                <a:cubicBezTo>
                                  <a:pt x="11257" y="0"/>
                                  <a:pt x="5196" y="866"/>
                                  <a:pt x="0" y="1732"/>
                                </a:cubicBezTo>
                                <a:cubicBezTo>
                                  <a:pt x="2598" y="5196"/>
                                  <a:pt x="2598" y="7793"/>
                                  <a:pt x="2598" y="10391"/>
                                </a:cubicBezTo>
                                <a:close/>
                              </a:path>
                            </a:pathLst>
                          </a:custGeom>
                          <a:solidFill>
                            <a:srgbClr val="FFFFFF"/>
                          </a:solidFill>
                          <a:ln w="8653" cap="flat">
                            <a:noFill/>
                            <a:prstDash val="solid"/>
                            <a:miter/>
                          </a:ln>
                        </wps:spPr>
                        <wps:bodyPr rtlCol="0" anchor="ctr"/>
                      </wps:wsp>
                      <wps:wsp>
                        <wps:cNvPr id="733991133" name="Freeform 733991133">
                          <a:extLst>
                            <a:ext uri="{FF2B5EF4-FFF2-40B4-BE49-F238E27FC236}">
                              <a16:creationId xmlns:a16="http://schemas.microsoft.com/office/drawing/2014/main" id="{1C56D3AC-6CFB-96B5-815D-AE879E091EA0}"/>
                            </a:ext>
                          </a:extLst>
                        </wps:cNvPr>
                        <wps:cNvSpPr/>
                        <wps:spPr>
                          <a:xfrm>
                            <a:off x="8168859" y="1161732"/>
                            <a:ext cx="131618" cy="247650"/>
                          </a:xfrm>
                          <a:custGeom>
                            <a:avLst/>
                            <a:gdLst>
                              <a:gd name="connsiteX0" fmla="*/ 130752 w 131618"/>
                              <a:gd name="connsiteY0" fmla="*/ 222539 h 247650"/>
                              <a:gd name="connsiteX1" fmla="*/ 129886 w 131618"/>
                              <a:gd name="connsiteY1" fmla="*/ 209550 h 247650"/>
                              <a:gd name="connsiteX2" fmla="*/ 105641 w 131618"/>
                              <a:gd name="connsiteY2" fmla="*/ 210416 h 247650"/>
                              <a:gd name="connsiteX3" fmla="*/ 41564 w 131618"/>
                              <a:gd name="connsiteY3" fmla="*/ 208684 h 247650"/>
                              <a:gd name="connsiteX4" fmla="*/ 38100 w 131618"/>
                              <a:gd name="connsiteY4" fmla="*/ 182707 h 247650"/>
                              <a:gd name="connsiteX5" fmla="*/ 39832 w 131618"/>
                              <a:gd name="connsiteY5" fmla="*/ 144607 h 247650"/>
                              <a:gd name="connsiteX6" fmla="*/ 58882 w 131618"/>
                              <a:gd name="connsiteY6" fmla="*/ 142875 h 247650"/>
                              <a:gd name="connsiteX7" fmla="*/ 64077 w 131618"/>
                              <a:gd name="connsiteY7" fmla="*/ 142875 h 247650"/>
                              <a:gd name="connsiteX8" fmla="*/ 64943 w 131618"/>
                              <a:gd name="connsiteY8" fmla="*/ 142009 h 247650"/>
                              <a:gd name="connsiteX9" fmla="*/ 75334 w 131618"/>
                              <a:gd name="connsiteY9" fmla="*/ 142875 h 247650"/>
                              <a:gd name="connsiteX10" fmla="*/ 92652 w 131618"/>
                              <a:gd name="connsiteY10" fmla="*/ 142009 h 247650"/>
                              <a:gd name="connsiteX11" fmla="*/ 106507 w 131618"/>
                              <a:gd name="connsiteY11" fmla="*/ 142009 h 247650"/>
                              <a:gd name="connsiteX12" fmla="*/ 109971 w 131618"/>
                              <a:gd name="connsiteY12" fmla="*/ 128155 h 247650"/>
                              <a:gd name="connsiteX13" fmla="*/ 108239 w 131618"/>
                              <a:gd name="connsiteY13" fmla="*/ 105641 h 247650"/>
                              <a:gd name="connsiteX14" fmla="*/ 99580 w 131618"/>
                              <a:gd name="connsiteY14" fmla="*/ 105641 h 247650"/>
                              <a:gd name="connsiteX15" fmla="*/ 85725 w 131618"/>
                              <a:gd name="connsiteY15" fmla="*/ 105641 h 247650"/>
                              <a:gd name="connsiteX16" fmla="*/ 77066 w 131618"/>
                              <a:gd name="connsiteY16" fmla="*/ 104775 h 247650"/>
                              <a:gd name="connsiteX17" fmla="*/ 58882 w 131618"/>
                              <a:gd name="connsiteY17" fmla="*/ 105641 h 247650"/>
                              <a:gd name="connsiteX18" fmla="*/ 39832 w 131618"/>
                              <a:gd name="connsiteY18" fmla="*/ 105641 h 247650"/>
                              <a:gd name="connsiteX19" fmla="*/ 37234 w 131618"/>
                              <a:gd name="connsiteY19" fmla="*/ 81395 h 247650"/>
                              <a:gd name="connsiteX20" fmla="*/ 39832 w 131618"/>
                              <a:gd name="connsiteY20" fmla="*/ 41564 h 247650"/>
                              <a:gd name="connsiteX21" fmla="*/ 40698 w 131618"/>
                              <a:gd name="connsiteY21" fmla="*/ 41564 h 247650"/>
                              <a:gd name="connsiteX22" fmla="*/ 41564 w 131618"/>
                              <a:gd name="connsiteY22" fmla="*/ 39832 h 247650"/>
                              <a:gd name="connsiteX23" fmla="*/ 53686 w 131618"/>
                              <a:gd name="connsiteY23" fmla="*/ 39832 h 247650"/>
                              <a:gd name="connsiteX24" fmla="*/ 80530 w 131618"/>
                              <a:gd name="connsiteY24" fmla="*/ 39832 h 247650"/>
                              <a:gd name="connsiteX25" fmla="*/ 103043 w 131618"/>
                              <a:gd name="connsiteY25" fmla="*/ 39832 h 247650"/>
                              <a:gd name="connsiteX26" fmla="*/ 110837 w 131618"/>
                              <a:gd name="connsiteY26" fmla="*/ 39832 h 247650"/>
                              <a:gd name="connsiteX27" fmla="*/ 129020 w 131618"/>
                              <a:gd name="connsiteY27" fmla="*/ 40698 h 247650"/>
                              <a:gd name="connsiteX28" fmla="*/ 131618 w 131618"/>
                              <a:gd name="connsiteY28" fmla="*/ 18184 h 247650"/>
                              <a:gd name="connsiteX29" fmla="*/ 129886 w 131618"/>
                              <a:gd name="connsiteY29" fmla="*/ 866 h 247650"/>
                              <a:gd name="connsiteX30" fmla="*/ 48491 w 131618"/>
                              <a:gd name="connsiteY30" fmla="*/ 866 h 247650"/>
                              <a:gd name="connsiteX31" fmla="*/ 27709 w 131618"/>
                              <a:gd name="connsiteY31" fmla="*/ 0 h 247650"/>
                              <a:gd name="connsiteX32" fmla="*/ 866 w 131618"/>
                              <a:gd name="connsiteY32" fmla="*/ 866 h 247650"/>
                              <a:gd name="connsiteX33" fmla="*/ 866 w 131618"/>
                              <a:gd name="connsiteY33" fmla="*/ 26843 h 247650"/>
                              <a:gd name="connsiteX34" fmla="*/ 866 w 131618"/>
                              <a:gd name="connsiteY34" fmla="*/ 53686 h 247650"/>
                              <a:gd name="connsiteX35" fmla="*/ 866 w 131618"/>
                              <a:gd name="connsiteY35" fmla="*/ 81395 h 247650"/>
                              <a:gd name="connsiteX36" fmla="*/ 0 w 131618"/>
                              <a:gd name="connsiteY36" fmla="*/ 110837 h 247650"/>
                              <a:gd name="connsiteX37" fmla="*/ 866 w 131618"/>
                              <a:gd name="connsiteY37" fmla="*/ 136814 h 247650"/>
                              <a:gd name="connsiteX38" fmla="*/ 0 w 131618"/>
                              <a:gd name="connsiteY38" fmla="*/ 166255 h 247650"/>
                              <a:gd name="connsiteX39" fmla="*/ 866 w 131618"/>
                              <a:gd name="connsiteY39" fmla="*/ 238991 h 247650"/>
                              <a:gd name="connsiteX40" fmla="*/ 866 w 131618"/>
                              <a:gd name="connsiteY40" fmla="*/ 247650 h 247650"/>
                              <a:gd name="connsiteX41" fmla="*/ 18184 w 131618"/>
                              <a:gd name="connsiteY41" fmla="*/ 247650 h 247650"/>
                              <a:gd name="connsiteX42" fmla="*/ 31173 w 131618"/>
                              <a:gd name="connsiteY42" fmla="*/ 247650 h 247650"/>
                              <a:gd name="connsiteX43" fmla="*/ 77066 w 131618"/>
                              <a:gd name="connsiteY43" fmla="*/ 245052 h 247650"/>
                              <a:gd name="connsiteX44" fmla="*/ 128155 w 131618"/>
                              <a:gd name="connsiteY44" fmla="*/ 245918 h 247650"/>
                              <a:gd name="connsiteX45" fmla="*/ 130752 w 131618"/>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1618" h="247650">
                                <a:moveTo>
                                  <a:pt x="130752" y="222539"/>
                                </a:moveTo>
                                <a:cubicBezTo>
                                  <a:pt x="130752" y="218209"/>
                                  <a:pt x="130752" y="213880"/>
                                  <a:pt x="129886" y="209550"/>
                                </a:cubicBezTo>
                                <a:cubicBezTo>
                                  <a:pt x="121227" y="209550"/>
                                  <a:pt x="113434" y="210416"/>
                                  <a:pt x="105641" y="210416"/>
                                </a:cubicBezTo>
                                <a:cubicBezTo>
                                  <a:pt x="83993" y="210416"/>
                                  <a:pt x="65809" y="208684"/>
                                  <a:pt x="41564" y="208684"/>
                                </a:cubicBezTo>
                                <a:cubicBezTo>
                                  <a:pt x="37234" y="204355"/>
                                  <a:pt x="38100" y="189634"/>
                                  <a:pt x="38100" y="182707"/>
                                </a:cubicBezTo>
                                <a:cubicBezTo>
                                  <a:pt x="38100" y="169718"/>
                                  <a:pt x="38966" y="157596"/>
                                  <a:pt x="39832" y="144607"/>
                                </a:cubicBezTo>
                                <a:cubicBezTo>
                                  <a:pt x="48491" y="142875"/>
                                  <a:pt x="51955" y="142875"/>
                                  <a:pt x="58882" y="142875"/>
                                </a:cubicBezTo>
                                <a:cubicBezTo>
                                  <a:pt x="60614" y="142875"/>
                                  <a:pt x="62346" y="142875"/>
                                  <a:pt x="64077" y="142875"/>
                                </a:cubicBezTo>
                                <a:cubicBezTo>
                                  <a:pt x="64077" y="142875"/>
                                  <a:pt x="64943" y="142009"/>
                                  <a:pt x="64943" y="142009"/>
                                </a:cubicBezTo>
                                <a:cubicBezTo>
                                  <a:pt x="70139" y="142009"/>
                                  <a:pt x="72736" y="142009"/>
                                  <a:pt x="75334" y="142875"/>
                                </a:cubicBezTo>
                                <a:cubicBezTo>
                                  <a:pt x="81395" y="142875"/>
                                  <a:pt x="86591" y="142009"/>
                                  <a:pt x="92652" y="142009"/>
                                </a:cubicBezTo>
                                <a:cubicBezTo>
                                  <a:pt x="97848" y="142009"/>
                                  <a:pt x="102177" y="142009"/>
                                  <a:pt x="106507" y="142009"/>
                                </a:cubicBezTo>
                                <a:cubicBezTo>
                                  <a:pt x="110837" y="142009"/>
                                  <a:pt x="109971" y="131618"/>
                                  <a:pt x="109971" y="128155"/>
                                </a:cubicBezTo>
                                <a:cubicBezTo>
                                  <a:pt x="109971" y="120361"/>
                                  <a:pt x="109971" y="113434"/>
                                  <a:pt x="108239" y="105641"/>
                                </a:cubicBezTo>
                                <a:cubicBezTo>
                                  <a:pt x="104775" y="105641"/>
                                  <a:pt x="102177" y="105641"/>
                                  <a:pt x="99580" y="105641"/>
                                </a:cubicBezTo>
                                <a:cubicBezTo>
                                  <a:pt x="95250" y="105641"/>
                                  <a:pt x="90920" y="105641"/>
                                  <a:pt x="85725" y="105641"/>
                                </a:cubicBezTo>
                                <a:cubicBezTo>
                                  <a:pt x="83127" y="105641"/>
                                  <a:pt x="79664" y="105641"/>
                                  <a:pt x="77066" y="104775"/>
                                </a:cubicBezTo>
                                <a:cubicBezTo>
                                  <a:pt x="70139" y="105641"/>
                                  <a:pt x="64943" y="105641"/>
                                  <a:pt x="58882" y="105641"/>
                                </a:cubicBezTo>
                                <a:cubicBezTo>
                                  <a:pt x="52821" y="105641"/>
                                  <a:pt x="46759" y="105641"/>
                                  <a:pt x="39832" y="105641"/>
                                </a:cubicBezTo>
                                <a:cubicBezTo>
                                  <a:pt x="37234" y="96982"/>
                                  <a:pt x="37234" y="89189"/>
                                  <a:pt x="37234" y="81395"/>
                                </a:cubicBezTo>
                                <a:cubicBezTo>
                                  <a:pt x="37234" y="74468"/>
                                  <a:pt x="38966" y="41564"/>
                                  <a:pt x="39832" y="41564"/>
                                </a:cubicBezTo>
                                <a:cubicBezTo>
                                  <a:pt x="39832" y="41564"/>
                                  <a:pt x="39832" y="41564"/>
                                  <a:pt x="40698" y="41564"/>
                                </a:cubicBezTo>
                                <a:cubicBezTo>
                                  <a:pt x="40698" y="41564"/>
                                  <a:pt x="40698" y="39832"/>
                                  <a:pt x="41564" y="39832"/>
                                </a:cubicBezTo>
                                <a:cubicBezTo>
                                  <a:pt x="45893" y="39832"/>
                                  <a:pt x="49357" y="39832"/>
                                  <a:pt x="53686" y="39832"/>
                                </a:cubicBezTo>
                                <a:cubicBezTo>
                                  <a:pt x="62346" y="39832"/>
                                  <a:pt x="71005" y="39832"/>
                                  <a:pt x="80530" y="39832"/>
                                </a:cubicBezTo>
                                <a:cubicBezTo>
                                  <a:pt x="88323" y="39832"/>
                                  <a:pt x="96116" y="39832"/>
                                  <a:pt x="103043" y="39832"/>
                                </a:cubicBezTo>
                                <a:lnTo>
                                  <a:pt x="110837" y="39832"/>
                                </a:lnTo>
                                <a:cubicBezTo>
                                  <a:pt x="117764" y="39832"/>
                                  <a:pt x="122959" y="40698"/>
                                  <a:pt x="129020" y="40698"/>
                                </a:cubicBezTo>
                                <a:cubicBezTo>
                                  <a:pt x="130752" y="32039"/>
                                  <a:pt x="131618" y="25111"/>
                                  <a:pt x="131618" y="18184"/>
                                </a:cubicBezTo>
                                <a:cubicBezTo>
                                  <a:pt x="131618" y="12123"/>
                                  <a:pt x="130752" y="6927"/>
                                  <a:pt x="129886"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5"/>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9886" y="238125"/>
                                  <a:pt x="130752" y="231198"/>
                                  <a:pt x="130752" y="222539"/>
                                </a:cubicBezTo>
                                <a:close/>
                              </a:path>
                            </a:pathLst>
                          </a:custGeom>
                          <a:solidFill>
                            <a:srgbClr val="FFFFFF"/>
                          </a:solidFill>
                          <a:ln w="8653" cap="flat">
                            <a:noFill/>
                            <a:prstDash val="solid"/>
                            <a:miter/>
                          </a:ln>
                        </wps:spPr>
                        <wps:bodyPr rtlCol="0" anchor="ctr"/>
                      </wps:wsp>
                      <wps:wsp>
                        <wps:cNvPr id="349735405" name="Freeform 349735405">
                          <a:extLst>
                            <a:ext uri="{FF2B5EF4-FFF2-40B4-BE49-F238E27FC236}">
                              <a16:creationId xmlns:a16="http://schemas.microsoft.com/office/drawing/2014/main" id="{16278825-D78C-6E21-EE6D-AA20706EE33A}"/>
                            </a:ext>
                          </a:extLst>
                        </wps:cNvPr>
                        <wps:cNvSpPr/>
                        <wps:spPr>
                          <a:xfrm>
                            <a:off x="8510893" y="1160282"/>
                            <a:ext cx="129886" cy="250350"/>
                          </a:xfrm>
                          <a:custGeom>
                            <a:avLst/>
                            <a:gdLst>
                              <a:gd name="connsiteX0" fmla="*/ 53686 w 129886"/>
                              <a:gd name="connsiteY0" fmla="*/ 249966 h 250350"/>
                              <a:gd name="connsiteX1" fmla="*/ 70139 w 129886"/>
                              <a:gd name="connsiteY1" fmla="*/ 249966 h 250350"/>
                              <a:gd name="connsiteX2" fmla="*/ 77932 w 129886"/>
                              <a:gd name="connsiteY2" fmla="*/ 249100 h 250350"/>
                              <a:gd name="connsiteX3" fmla="*/ 94384 w 129886"/>
                              <a:gd name="connsiteY3" fmla="*/ 243904 h 250350"/>
                              <a:gd name="connsiteX4" fmla="*/ 102177 w 129886"/>
                              <a:gd name="connsiteY4" fmla="*/ 239575 h 250350"/>
                              <a:gd name="connsiteX5" fmla="*/ 106507 w 129886"/>
                              <a:gd name="connsiteY5" fmla="*/ 236977 h 250350"/>
                              <a:gd name="connsiteX6" fmla="*/ 110837 w 129886"/>
                              <a:gd name="connsiteY6" fmla="*/ 232648 h 250350"/>
                              <a:gd name="connsiteX7" fmla="*/ 111702 w 129886"/>
                              <a:gd name="connsiteY7" fmla="*/ 232648 h 250350"/>
                              <a:gd name="connsiteX8" fmla="*/ 122093 w 129886"/>
                              <a:gd name="connsiteY8" fmla="*/ 220525 h 250350"/>
                              <a:gd name="connsiteX9" fmla="*/ 128155 w 129886"/>
                              <a:gd name="connsiteY9" fmla="*/ 191084 h 250350"/>
                              <a:gd name="connsiteX10" fmla="*/ 127289 w 129886"/>
                              <a:gd name="connsiteY10" fmla="*/ 182425 h 250350"/>
                              <a:gd name="connsiteX11" fmla="*/ 127289 w 129886"/>
                              <a:gd name="connsiteY11" fmla="*/ 175497 h 250350"/>
                              <a:gd name="connsiteX12" fmla="*/ 128155 w 129886"/>
                              <a:gd name="connsiteY12" fmla="*/ 166838 h 250350"/>
                              <a:gd name="connsiteX13" fmla="*/ 127289 w 129886"/>
                              <a:gd name="connsiteY13" fmla="*/ 160777 h 250350"/>
                              <a:gd name="connsiteX14" fmla="*/ 128155 w 129886"/>
                              <a:gd name="connsiteY14" fmla="*/ 143459 h 250350"/>
                              <a:gd name="connsiteX15" fmla="*/ 128155 w 129886"/>
                              <a:gd name="connsiteY15" fmla="*/ 123543 h 250350"/>
                              <a:gd name="connsiteX16" fmla="*/ 128155 w 129886"/>
                              <a:gd name="connsiteY16" fmla="*/ 76784 h 250350"/>
                              <a:gd name="connsiteX17" fmla="*/ 128155 w 129886"/>
                              <a:gd name="connsiteY17" fmla="*/ 47343 h 250350"/>
                              <a:gd name="connsiteX18" fmla="*/ 129886 w 129886"/>
                              <a:gd name="connsiteY18" fmla="*/ 21366 h 250350"/>
                              <a:gd name="connsiteX19" fmla="*/ 129886 w 129886"/>
                              <a:gd name="connsiteY19" fmla="*/ 2316 h 250350"/>
                              <a:gd name="connsiteX20" fmla="*/ 90920 w 129886"/>
                              <a:gd name="connsiteY20" fmla="*/ 3182 h 250350"/>
                              <a:gd name="connsiteX21" fmla="*/ 90920 w 129886"/>
                              <a:gd name="connsiteY21" fmla="*/ 17902 h 250350"/>
                              <a:gd name="connsiteX22" fmla="*/ 90055 w 129886"/>
                              <a:gd name="connsiteY22" fmla="*/ 30891 h 250350"/>
                              <a:gd name="connsiteX23" fmla="*/ 90055 w 129886"/>
                              <a:gd name="connsiteY23" fmla="*/ 63795 h 250350"/>
                              <a:gd name="connsiteX24" fmla="*/ 90055 w 129886"/>
                              <a:gd name="connsiteY24" fmla="*/ 77650 h 250350"/>
                              <a:gd name="connsiteX25" fmla="*/ 90055 w 129886"/>
                              <a:gd name="connsiteY25" fmla="*/ 92370 h 250350"/>
                              <a:gd name="connsiteX26" fmla="*/ 88323 w 129886"/>
                              <a:gd name="connsiteY26" fmla="*/ 153850 h 250350"/>
                              <a:gd name="connsiteX27" fmla="*/ 89189 w 129886"/>
                              <a:gd name="connsiteY27" fmla="*/ 155582 h 250350"/>
                              <a:gd name="connsiteX28" fmla="*/ 89189 w 129886"/>
                              <a:gd name="connsiteY28" fmla="*/ 175497 h 250350"/>
                              <a:gd name="connsiteX29" fmla="*/ 89189 w 129886"/>
                              <a:gd name="connsiteY29" fmla="*/ 185889 h 250350"/>
                              <a:gd name="connsiteX30" fmla="*/ 89189 w 129886"/>
                              <a:gd name="connsiteY30" fmla="*/ 187620 h 250350"/>
                              <a:gd name="connsiteX31" fmla="*/ 89189 w 129886"/>
                              <a:gd name="connsiteY31" fmla="*/ 187620 h 250350"/>
                              <a:gd name="connsiteX32" fmla="*/ 89189 w 129886"/>
                              <a:gd name="connsiteY32" fmla="*/ 196279 h 250350"/>
                              <a:gd name="connsiteX33" fmla="*/ 88323 w 129886"/>
                              <a:gd name="connsiteY33" fmla="*/ 202341 h 250350"/>
                              <a:gd name="connsiteX34" fmla="*/ 79664 w 129886"/>
                              <a:gd name="connsiteY34" fmla="*/ 211000 h 250350"/>
                              <a:gd name="connsiteX35" fmla="*/ 51955 w 129886"/>
                              <a:gd name="connsiteY35" fmla="*/ 211866 h 250350"/>
                              <a:gd name="connsiteX36" fmla="*/ 39832 w 129886"/>
                              <a:gd name="connsiteY36" fmla="*/ 197145 h 250350"/>
                              <a:gd name="connsiteX37" fmla="*/ 39832 w 129886"/>
                              <a:gd name="connsiteY37" fmla="*/ 185889 h 250350"/>
                              <a:gd name="connsiteX38" fmla="*/ 39832 w 129886"/>
                              <a:gd name="connsiteY38" fmla="*/ 171168 h 250350"/>
                              <a:gd name="connsiteX39" fmla="*/ 39832 w 129886"/>
                              <a:gd name="connsiteY39" fmla="*/ 153850 h 250350"/>
                              <a:gd name="connsiteX40" fmla="*/ 39832 w 129886"/>
                              <a:gd name="connsiteY40" fmla="*/ 147788 h 250350"/>
                              <a:gd name="connsiteX41" fmla="*/ 39832 w 129886"/>
                              <a:gd name="connsiteY41" fmla="*/ 120079 h 250350"/>
                              <a:gd name="connsiteX42" fmla="*/ 39832 w 129886"/>
                              <a:gd name="connsiteY42" fmla="*/ 116616 h 250350"/>
                              <a:gd name="connsiteX43" fmla="*/ 39832 w 129886"/>
                              <a:gd name="connsiteY43" fmla="*/ 85443 h 250350"/>
                              <a:gd name="connsiteX44" fmla="*/ 39832 w 129886"/>
                              <a:gd name="connsiteY44" fmla="*/ 70722 h 250350"/>
                              <a:gd name="connsiteX45" fmla="*/ 39832 w 129886"/>
                              <a:gd name="connsiteY45" fmla="*/ 21366 h 250350"/>
                              <a:gd name="connsiteX46" fmla="*/ 40698 w 129886"/>
                              <a:gd name="connsiteY46" fmla="*/ 20500 h 250350"/>
                              <a:gd name="connsiteX47" fmla="*/ 39832 w 129886"/>
                              <a:gd name="connsiteY47" fmla="*/ 14438 h 250350"/>
                              <a:gd name="connsiteX48" fmla="*/ 40698 w 129886"/>
                              <a:gd name="connsiteY48" fmla="*/ 10975 h 250350"/>
                              <a:gd name="connsiteX49" fmla="*/ 40698 w 129886"/>
                              <a:gd name="connsiteY49" fmla="*/ 10975 h 250350"/>
                              <a:gd name="connsiteX50" fmla="*/ 40698 w 129886"/>
                              <a:gd name="connsiteY50" fmla="*/ 10109 h 250350"/>
                              <a:gd name="connsiteX51" fmla="*/ 40698 w 129886"/>
                              <a:gd name="connsiteY51" fmla="*/ 1450 h 250350"/>
                              <a:gd name="connsiteX52" fmla="*/ 38100 w 129886"/>
                              <a:gd name="connsiteY52" fmla="*/ 1450 h 250350"/>
                              <a:gd name="connsiteX53" fmla="*/ 33770 w 129886"/>
                              <a:gd name="connsiteY53" fmla="*/ 1450 h 250350"/>
                              <a:gd name="connsiteX54" fmla="*/ 31173 w 129886"/>
                              <a:gd name="connsiteY54" fmla="*/ 1450 h 250350"/>
                              <a:gd name="connsiteX55" fmla="*/ 2598 w 129886"/>
                              <a:gd name="connsiteY55" fmla="*/ 3182 h 250350"/>
                              <a:gd name="connsiteX56" fmla="*/ 1732 w 129886"/>
                              <a:gd name="connsiteY56" fmla="*/ 3182 h 250350"/>
                              <a:gd name="connsiteX57" fmla="*/ 2598 w 129886"/>
                              <a:gd name="connsiteY57" fmla="*/ 4048 h 250350"/>
                              <a:gd name="connsiteX58" fmla="*/ 2598 w 129886"/>
                              <a:gd name="connsiteY58" fmla="*/ 13572 h 250350"/>
                              <a:gd name="connsiteX59" fmla="*/ 0 w 129886"/>
                              <a:gd name="connsiteY59" fmla="*/ 12707 h 250350"/>
                              <a:gd name="connsiteX60" fmla="*/ 2598 w 129886"/>
                              <a:gd name="connsiteY60" fmla="*/ 15304 h 250350"/>
                              <a:gd name="connsiteX61" fmla="*/ 2598 w 129886"/>
                              <a:gd name="connsiteY61" fmla="*/ 65527 h 250350"/>
                              <a:gd name="connsiteX62" fmla="*/ 1732 w 129886"/>
                              <a:gd name="connsiteY62" fmla="*/ 88041 h 250350"/>
                              <a:gd name="connsiteX63" fmla="*/ 1732 w 129886"/>
                              <a:gd name="connsiteY63" fmla="*/ 139129 h 250350"/>
                              <a:gd name="connsiteX64" fmla="*/ 866 w 129886"/>
                              <a:gd name="connsiteY64" fmla="*/ 152984 h 250350"/>
                              <a:gd name="connsiteX65" fmla="*/ 1732 w 129886"/>
                              <a:gd name="connsiteY65" fmla="*/ 166838 h 250350"/>
                              <a:gd name="connsiteX66" fmla="*/ 1732 w 129886"/>
                              <a:gd name="connsiteY66" fmla="*/ 174632 h 250350"/>
                              <a:gd name="connsiteX67" fmla="*/ 1732 w 129886"/>
                              <a:gd name="connsiteY67" fmla="*/ 183291 h 250350"/>
                              <a:gd name="connsiteX68" fmla="*/ 3464 w 129886"/>
                              <a:gd name="connsiteY68" fmla="*/ 206670 h 250350"/>
                              <a:gd name="connsiteX69" fmla="*/ 6927 w 129886"/>
                              <a:gd name="connsiteY69" fmla="*/ 216195 h 250350"/>
                              <a:gd name="connsiteX70" fmla="*/ 8659 w 129886"/>
                              <a:gd name="connsiteY70" fmla="*/ 220525 h 250350"/>
                              <a:gd name="connsiteX71" fmla="*/ 16452 w 129886"/>
                              <a:gd name="connsiteY71" fmla="*/ 229184 h 250350"/>
                              <a:gd name="connsiteX72" fmla="*/ 25111 w 129886"/>
                              <a:gd name="connsiteY72" fmla="*/ 237843 h 250350"/>
                              <a:gd name="connsiteX73" fmla="*/ 32905 w 129886"/>
                              <a:gd name="connsiteY73" fmla="*/ 242173 h 250350"/>
                              <a:gd name="connsiteX74" fmla="*/ 41564 w 129886"/>
                              <a:gd name="connsiteY74" fmla="*/ 246502 h 250350"/>
                              <a:gd name="connsiteX75" fmla="*/ 53686 w 129886"/>
                              <a:gd name="connsiteY75" fmla="*/ 248234 h 250350"/>
                              <a:gd name="connsiteX76" fmla="*/ 53686 w 129886"/>
                              <a:gd name="connsiteY76" fmla="*/ 249966 h 25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129886" h="250350">
                                <a:moveTo>
                                  <a:pt x="53686" y="249966"/>
                                </a:moveTo>
                                <a:cubicBezTo>
                                  <a:pt x="59748" y="250832"/>
                                  <a:pt x="64077" y="249966"/>
                                  <a:pt x="70139" y="249966"/>
                                </a:cubicBezTo>
                                <a:cubicBezTo>
                                  <a:pt x="72736" y="249966"/>
                                  <a:pt x="75334" y="249966"/>
                                  <a:pt x="77932" y="249100"/>
                                </a:cubicBezTo>
                                <a:cubicBezTo>
                                  <a:pt x="83127" y="248234"/>
                                  <a:pt x="90055" y="246502"/>
                                  <a:pt x="94384" y="243904"/>
                                </a:cubicBezTo>
                                <a:cubicBezTo>
                                  <a:pt x="97848" y="242173"/>
                                  <a:pt x="99580" y="241307"/>
                                  <a:pt x="102177" y="239575"/>
                                </a:cubicBezTo>
                                <a:cubicBezTo>
                                  <a:pt x="103909" y="238709"/>
                                  <a:pt x="105641" y="237843"/>
                                  <a:pt x="106507" y="236977"/>
                                </a:cubicBezTo>
                                <a:cubicBezTo>
                                  <a:pt x="108239" y="236111"/>
                                  <a:pt x="109105" y="234379"/>
                                  <a:pt x="110837" y="232648"/>
                                </a:cubicBezTo>
                                <a:cubicBezTo>
                                  <a:pt x="110837" y="232648"/>
                                  <a:pt x="111702" y="232648"/>
                                  <a:pt x="111702" y="232648"/>
                                </a:cubicBezTo>
                                <a:cubicBezTo>
                                  <a:pt x="116032" y="228318"/>
                                  <a:pt x="118630" y="224854"/>
                                  <a:pt x="122093" y="220525"/>
                                </a:cubicBezTo>
                                <a:cubicBezTo>
                                  <a:pt x="124691" y="211000"/>
                                  <a:pt x="127289" y="201475"/>
                                  <a:pt x="128155" y="191084"/>
                                </a:cubicBezTo>
                                <a:cubicBezTo>
                                  <a:pt x="128155" y="186754"/>
                                  <a:pt x="127289" y="185023"/>
                                  <a:pt x="127289" y="182425"/>
                                </a:cubicBezTo>
                                <a:lnTo>
                                  <a:pt x="127289" y="175497"/>
                                </a:lnTo>
                                <a:cubicBezTo>
                                  <a:pt x="127289" y="172900"/>
                                  <a:pt x="128155" y="169436"/>
                                  <a:pt x="128155" y="166838"/>
                                </a:cubicBezTo>
                                <a:cubicBezTo>
                                  <a:pt x="128155" y="165106"/>
                                  <a:pt x="127289" y="163375"/>
                                  <a:pt x="127289" y="160777"/>
                                </a:cubicBezTo>
                                <a:cubicBezTo>
                                  <a:pt x="127289" y="154716"/>
                                  <a:pt x="127289" y="149520"/>
                                  <a:pt x="128155" y="143459"/>
                                </a:cubicBezTo>
                                <a:cubicBezTo>
                                  <a:pt x="128155" y="136532"/>
                                  <a:pt x="127289" y="130470"/>
                                  <a:pt x="128155" y="123543"/>
                                </a:cubicBezTo>
                                <a:lnTo>
                                  <a:pt x="128155" y="76784"/>
                                </a:lnTo>
                                <a:cubicBezTo>
                                  <a:pt x="128155" y="67259"/>
                                  <a:pt x="128155" y="56868"/>
                                  <a:pt x="128155" y="47343"/>
                                </a:cubicBezTo>
                                <a:cubicBezTo>
                                  <a:pt x="128155" y="38684"/>
                                  <a:pt x="129020" y="30025"/>
                                  <a:pt x="129886" y="21366"/>
                                </a:cubicBezTo>
                                <a:cubicBezTo>
                                  <a:pt x="129886" y="15304"/>
                                  <a:pt x="129020" y="8377"/>
                                  <a:pt x="129886" y="2316"/>
                                </a:cubicBezTo>
                                <a:cubicBezTo>
                                  <a:pt x="117764" y="-2014"/>
                                  <a:pt x="102177" y="584"/>
                                  <a:pt x="90920" y="3182"/>
                                </a:cubicBezTo>
                                <a:cubicBezTo>
                                  <a:pt x="90055" y="8377"/>
                                  <a:pt x="90920" y="13572"/>
                                  <a:pt x="90920" y="17902"/>
                                </a:cubicBezTo>
                                <a:cubicBezTo>
                                  <a:pt x="90920" y="22231"/>
                                  <a:pt x="90055" y="27427"/>
                                  <a:pt x="90055" y="30891"/>
                                </a:cubicBezTo>
                                <a:cubicBezTo>
                                  <a:pt x="90055" y="42148"/>
                                  <a:pt x="90055" y="52538"/>
                                  <a:pt x="90055" y="63795"/>
                                </a:cubicBezTo>
                                <a:cubicBezTo>
                                  <a:pt x="90055" y="68125"/>
                                  <a:pt x="90055" y="72454"/>
                                  <a:pt x="90055" y="77650"/>
                                </a:cubicBezTo>
                                <a:lnTo>
                                  <a:pt x="90055" y="92370"/>
                                </a:lnTo>
                                <a:cubicBezTo>
                                  <a:pt x="88323" y="113152"/>
                                  <a:pt x="89189" y="132202"/>
                                  <a:pt x="88323" y="153850"/>
                                </a:cubicBezTo>
                                <a:cubicBezTo>
                                  <a:pt x="88323" y="154716"/>
                                  <a:pt x="89189" y="153850"/>
                                  <a:pt x="89189" y="155582"/>
                                </a:cubicBezTo>
                                <a:cubicBezTo>
                                  <a:pt x="89189" y="162509"/>
                                  <a:pt x="89189" y="168570"/>
                                  <a:pt x="89189" y="175497"/>
                                </a:cubicBezTo>
                                <a:cubicBezTo>
                                  <a:pt x="89189" y="178961"/>
                                  <a:pt x="89189" y="182425"/>
                                  <a:pt x="89189" y="185889"/>
                                </a:cubicBezTo>
                                <a:cubicBezTo>
                                  <a:pt x="89189" y="185889"/>
                                  <a:pt x="89189" y="186754"/>
                                  <a:pt x="89189" y="187620"/>
                                </a:cubicBezTo>
                                <a:cubicBezTo>
                                  <a:pt x="89189" y="187620"/>
                                  <a:pt x="89189" y="187620"/>
                                  <a:pt x="89189" y="187620"/>
                                </a:cubicBezTo>
                                <a:cubicBezTo>
                                  <a:pt x="89189" y="190218"/>
                                  <a:pt x="89189" y="192816"/>
                                  <a:pt x="89189" y="196279"/>
                                </a:cubicBezTo>
                                <a:cubicBezTo>
                                  <a:pt x="89189" y="198011"/>
                                  <a:pt x="89189" y="200609"/>
                                  <a:pt x="88323" y="202341"/>
                                </a:cubicBezTo>
                                <a:cubicBezTo>
                                  <a:pt x="87457" y="206670"/>
                                  <a:pt x="83127" y="208402"/>
                                  <a:pt x="79664" y="211000"/>
                                </a:cubicBezTo>
                                <a:cubicBezTo>
                                  <a:pt x="71005" y="215329"/>
                                  <a:pt x="60614" y="215329"/>
                                  <a:pt x="51955" y="211866"/>
                                </a:cubicBezTo>
                                <a:cubicBezTo>
                                  <a:pt x="45893" y="207536"/>
                                  <a:pt x="41564" y="204072"/>
                                  <a:pt x="39832" y="197145"/>
                                </a:cubicBezTo>
                                <a:cubicBezTo>
                                  <a:pt x="38966" y="192816"/>
                                  <a:pt x="38966" y="190218"/>
                                  <a:pt x="39832" y="185889"/>
                                </a:cubicBezTo>
                                <a:lnTo>
                                  <a:pt x="39832" y="171168"/>
                                </a:lnTo>
                                <a:cubicBezTo>
                                  <a:pt x="39832" y="165106"/>
                                  <a:pt x="38100" y="159045"/>
                                  <a:pt x="39832" y="153850"/>
                                </a:cubicBezTo>
                                <a:cubicBezTo>
                                  <a:pt x="38966" y="152118"/>
                                  <a:pt x="39832" y="149520"/>
                                  <a:pt x="39832" y="147788"/>
                                </a:cubicBezTo>
                                <a:cubicBezTo>
                                  <a:pt x="39832" y="138264"/>
                                  <a:pt x="38966" y="130470"/>
                                  <a:pt x="39832" y="120079"/>
                                </a:cubicBezTo>
                                <a:lnTo>
                                  <a:pt x="39832" y="116616"/>
                                </a:lnTo>
                                <a:cubicBezTo>
                                  <a:pt x="39832" y="106225"/>
                                  <a:pt x="40698" y="95834"/>
                                  <a:pt x="39832" y="85443"/>
                                </a:cubicBezTo>
                                <a:cubicBezTo>
                                  <a:pt x="39832" y="80247"/>
                                  <a:pt x="39832" y="75918"/>
                                  <a:pt x="39832" y="70722"/>
                                </a:cubicBezTo>
                                <a:cubicBezTo>
                                  <a:pt x="39832" y="53404"/>
                                  <a:pt x="39832" y="36952"/>
                                  <a:pt x="39832" y="21366"/>
                                </a:cubicBezTo>
                                <a:cubicBezTo>
                                  <a:pt x="39832" y="20500"/>
                                  <a:pt x="40698" y="21366"/>
                                  <a:pt x="40698" y="20500"/>
                                </a:cubicBezTo>
                                <a:cubicBezTo>
                                  <a:pt x="38966" y="19634"/>
                                  <a:pt x="39832" y="17036"/>
                                  <a:pt x="39832" y="14438"/>
                                </a:cubicBezTo>
                                <a:cubicBezTo>
                                  <a:pt x="39832" y="12707"/>
                                  <a:pt x="39832" y="11841"/>
                                  <a:pt x="40698" y="10975"/>
                                </a:cubicBezTo>
                                <a:cubicBezTo>
                                  <a:pt x="40698" y="10975"/>
                                  <a:pt x="40698" y="10975"/>
                                  <a:pt x="40698" y="10975"/>
                                </a:cubicBezTo>
                                <a:lnTo>
                                  <a:pt x="40698" y="10109"/>
                                </a:lnTo>
                                <a:cubicBezTo>
                                  <a:pt x="40698" y="7511"/>
                                  <a:pt x="40698" y="5779"/>
                                  <a:pt x="40698" y="1450"/>
                                </a:cubicBezTo>
                                <a:cubicBezTo>
                                  <a:pt x="38966" y="1450"/>
                                  <a:pt x="38100" y="1450"/>
                                  <a:pt x="38100" y="1450"/>
                                </a:cubicBezTo>
                                <a:lnTo>
                                  <a:pt x="33770" y="1450"/>
                                </a:lnTo>
                                <a:cubicBezTo>
                                  <a:pt x="32905" y="1450"/>
                                  <a:pt x="32039" y="1450"/>
                                  <a:pt x="31173" y="1450"/>
                                </a:cubicBezTo>
                                <a:cubicBezTo>
                                  <a:pt x="19916" y="584"/>
                                  <a:pt x="10391" y="584"/>
                                  <a:pt x="2598" y="3182"/>
                                </a:cubicBezTo>
                                <a:cubicBezTo>
                                  <a:pt x="3464" y="2316"/>
                                  <a:pt x="1732" y="2316"/>
                                  <a:pt x="1732" y="3182"/>
                                </a:cubicBezTo>
                                <a:cubicBezTo>
                                  <a:pt x="1732" y="4048"/>
                                  <a:pt x="2598" y="4048"/>
                                  <a:pt x="2598" y="4048"/>
                                </a:cubicBezTo>
                                <a:cubicBezTo>
                                  <a:pt x="2598" y="7511"/>
                                  <a:pt x="2598" y="10109"/>
                                  <a:pt x="2598" y="13572"/>
                                </a:cubicBezTo>
                                <a:cubicBezTo>
                                  <a:pt x="1732" y="14438"/>
                                  <a:pt x="866" y="11841"/>
                                  <a:pt x="0" y="12707"/>
                                </a:cubicBezTo>
                                <a:lnTo>
                                  <a:pt x="2598" y="15304"/>
                                </a:lnTo>
                                <a:lnTo>
                                  <a:pt x="2598" y="65527"/>
                                </a:lnTo>
                                <a:cubicBezTo>
                                  <a:pt x="2598" y="74186"/>
                                  <a:pt x="2598" y="81979"/>
                                  <a:pt x="1732" y="88041"/>
                                </a:cubicBezTo>
                                <a:cubicBezTo>
                                  <a:pt x="1732" y="103627"/>
                                  <a:pt x="1732" y="121811"/>
                                  <a:pt x="1732" y="139129"/>
                                </a:cubicBezTo>
                                <a:cubicBezTo>
                                  <a:pt x="1732" y="143459"/>
                                  <a:pt x="866" y="148654"/>
                                  <a:pt x="866" y="152984"/>
                                </a:cubicBezTo>
                                <a:cubicBezTo>
                                  <a:pt x="866" y="157313"/>
                                  <a:pt x="1732" y="161643"/>
                                  <a:pt x="1732" y="166838"/>
                                </a:cubicBezTo>
                                <a:cubicBezTo>
                                  <a:pt x="1732" y="169436"/>
                                  <a:pt x="1732" y="172034"/>
                                  <a:pt x="1732" y="174632"/>
                                </a:cubicBezTo>
                                <a:cubicBezTo>
                                  <a:pt x="1732" y="177229"/>
                                  <a:pt x="1732" y="180693"/>
                                  <a:pt x="1732" y="183291"/>
                                </a:cubicBezTo>
                                <a:cubicBezTo>
                                  <a:pt x="1732" y="191950"/>
                                  <a:pt x="2598" y="199743"/>
                                  <a:pt x="3464" y="206670"/>
                                </a:cubicBezTo>
                                <a:cubicBezTo>
                                  <a:pt x="4330" y="211000"/>
                                  <a:pt x="5196" y="213597"/>
                                  <a:pt x="6927" y="216195"/>
                                </a:cubicBezTo>
                                <a:cubicBezTo>
                                  <a:pt x="7793" y="217927"/>
                                  <a:pt x="7793" y="219659"/>
                                  <a:pt x="8659" y="220525"/>
                                </a:cubicBezTo>
                                <a:cubicBezTo>
                                  <a:pt x="11257" y="224854"/>
                                  <a:pt x="13855" y="226586"/>
                                  <a:pt x="16452" y="229184"/>
                                </a:cubicBezTo>
                                <a:cubicBezTo>
                                  <a:pt x="19050" y="232648"/>
                                  <a:pt x="21648" y="235245"/>
                                  <a:pt x="25111" y="237843"/>
                                </a:cubicBezTo>
                                <a:lnTo>
                                  <a:pt x="32905" y="242173"/>
                                </a:lnTo>
                                <a:cubicBezTo>
                                  <a:pt x="35502" y="243904"/>
                                  <a:pt x="38100" y="245636"/>
                                  <a:pt x="41564" y="246502"/>
                                </a:cubicBezTo>
                                <a:cubicBezTo>
                                  <a:pt x="45893" y="248234"/>
                                  <a:pt x="49357" y="248234"/>
                                  <a:pt x="53686" y="248234"/>
                                </a:cubicBezTo>
                                <a:lnTo>
                                  <a:pt x="53686" y="249966"/>
                                </a:lnTo>
                                <a:close/>
                              </a:path>
                            </a:pathLst>
                          </a:custGeom>
                          <a:solidFill>
                            <a:srgbClr val="FFFFFF"/>
                          </a:solidFill>
                          <a:ln w="8653" cap="flat">
                            <a:noFill/>
                            <a:prstDash val="solid"/>
                            <a:miter/>
                          </a:ln>
                        </wps:spPr>
                        <wps:bodyPr rtlCol="0" anchor="ctr"/>
                      </wps:wsp>
                      <wps:wsp>
                        <wps:cNvPr id="1589219938" name="Freeform 1589219938">
                          <a:extLst>
                            <a:ext uri="{FF2B5EF4-FFF2-40B4-BE49-F238E27FC236}">
                              <a16:creationId xmlns:a16="http://schemas.microsoft.com/office/drawing/2014/main" id="{1824B52D-4208-B971-D0DB-F8D0CF9C84B5}"/>
                            </a:ext>
                          </a:extLst>
                        </wps:cNvPr>
                        <wps:cNvSpPr/>
                        <wps:spPr>
                          <a:xfrm>
                            <a:off x="8683209" y="1161167"/>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5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9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1"/>
                                  <a:pt x="83127" y="211847"/>
                                  <a:pt x="67541" y="211847"/>
                                </a:cubicBezTo>
                                <a:cubicBezTo>
                                  <a:pt x="58016" y="211847"/>
                                  <a:pt x="49357" y="212713"/>
                                  <a:pt x="40698" y="211847"/>
                                </a:cubicBezTo>
                                <a:cubicBezTo>
                                  <a:pt x="38966" y="208384"/>
                                  <a:pt x="39832" y="204054"/>
                                  <a:pt x="38966" y="199725"/>
                                </a:cubicBezTo>
                                <a:cubicBezTo>
                                  <a:pt x="38966" y="194529"/>
                                  <a:pt x="38100" y="189334"/>
                                  <a:pt x="38966" y="184138"/>
                                </a:cubicBezTo>
                                <a:cubicBezTo>
                                  <a:pt x="38966" y="178943"/>
                                  <a:pt x="39832" y="174613"/>
                                  <a:pt x="39832" y="169418"/>
                                </a:cubicBezTo>
                                <a:cubicBezTo>
                                  <a:pt x="39832" y="162491"/>
                                  <a:pt x="38966" y="154697"/>
                                  <a:pt x="38100" y="147770"/>
                                </a:cubicBezTo>
                                <a:cubicBezTo>
                                  <a:pt x="38100" y="141709"/>
                                  <a:pt x="38100" y="135647"/>
                                  <a:pt x="38100" y="129586"/>
                                </a:cubicBezTo>
                                <a:cubicBezTo>
                                  <a:pt x="38100" y="123525"/>
                                  <a:pt x="38100" y="118329"/>
                                  <a:pt x="38100" y="112268"/>
                                </a:cubicBezTo>
                                <a:cubicBezTo>
                                  <a:pt x="38100" y="93218"/>
                                  <a:pt x="38100" y="74168"/>
                                  <a:pt x="38100" y="55118"/>
                                </a:cubicBezTo>
                                <a:cubicBezTo>
                                  <a:pt x="38100" y="38665"/>
                                  <a:pt x="38966" y="18750"/>
                                  <a:pt x="38100" y="565"/>
                                </a:cubicBezTo>
                                <a:cubicBezTo>
                                  <a:pt x="26843" y="565"/>
                                  <a:pt x="12123" y="-1166"/>
                                  <a:pt x="866" y="1431"/>
                                </a:cubicBezTo>
                                <a:cubicBezTo>
                                  <a:pt x="0" y="21347"/>
                                  <a:pt x="866" y="37800"/>
                                  <a:pt x="866" y="55984"/>
                                </a:cubicBezTo>
                                <a:cubicBezTo>
                                  <a:pt x="866" y="62045"/>
                                  <a:pt x="866" y="68106"/>
                                  <a:pt x="0" y="74168"/>
                                </a:cubicBezTo>
                                <a:cubicBezTo>
                                  <a:pt x="0" y="80229"/>
                                  <a:pt x="0" y="86290"/>
                                  <a:pt x="0" y="92352"/>
                                </a:cubicBezTo>
                                <a:cubicBezTo>
                                  <a:pt x="0" y="104475"/>
                                  <a:pt x="0" y="117463"/>
                                  <a:pt x="0" y="131318"/>
                                </a:cubicBezTo>
                                <a:cubicBezTo>
                                  <a:pt x="0" y="136513"/>
                                  <a:pt x="866" y="141709"/>
                                  <a:pt x="866" y="146904"/>
                                </a:cubicBezTo>
                                <a:cubicBezTo>
                                  <a:pt x="866" y="151234"/>
                                  <a:pt x="0" y="156429"/>
                                  <a:pt x="0" y="160759"/>
                                </a:cubicBezTo>
                                <a:cubicBezTo>
                                  <a:pt x="0" y="165954"/>
                                  <a:pt x="866" y="171150"/>
                                  <a:pt x="866" y="176345"/>
                                </a:cubicBezTo>
                                <a:cubicBezTo>
                                  <a:pt x="866" y="180675"/>
                                  <a:pt x="866" y="185870"/>
                                  <a:pt x="866" y="191065"/>
                                </a:cubicBezTo>
                                <a:cubicBezTo>
                                  <a:pt x="866" y="196261"/>
                                  <a:pt x="1732" y="200590"/>
                                  <a:pt x="1732" y="205786"/>
                                </a:cubicBezTo>
                                <a:cubicBezTo>
                                  <a:pt x="1732" y="220506"/>
                                  <a:pt x="866" y="234361"/>
                                  <a:pt x="866" y="249081"/>
                                </a:cubicBezTo>
                                <a:cubicBezTo>
                                  <a:pt x="39832" y="250813"/>
                                  <a:pt x="76200" y="246484"/>
                                  <a:pt x="113434" y="249081"/>
                                </a:cubicBezTo>
                                <a:cubicBezTo>
                                  <a:pt x="115166" y="237824"/>
                                  <a:pt x="114300" y="224836"/>
                                  <a:pt x="111702" y="212713"/>
                                </a:cubicBezTo>
                                <a:close/>
                              </a:path>
                            </a:pathLst>
                          </a:custGeom>
                          <a:solidFill>
                            <a:srgbClr val="FFFFFF"/>
                          </a:solidFill>
                          <a:ln w="8653" cap="flat">
                            <a:noFill/>
                            <a:prstDash val="solid"/>
                            <a:miter/>
                          </a:ln>
                        </wps:spPr>
                        <wps:bodyPr rtlCol="0" anchor="ctr"/>
                      </wps:wsp>
                      <wps:wsp>
                        <wps:cNvPr id="1377877141" name="Freeform 1377877141">
                          <a:extLst>
                            <a:ext uri="{FF2B5EF4-FFF2-40B4-BE49-F238E27FC236}">
                              <a16:creationId xmlns:a16="http://schemas.microsoft.com/office/drawing/2014/main" id="{1F7EB2A6-6069-ADFB-C881-F3807379E774}"/>
                            </a:ext>
                          </a:extLst>
                        </wps:cNvPr>
                        <wps:cNvSpPr/>
                        <wps:spPr>
                          <a:xfrm>
                            <a:off x="8839072" y="116173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5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5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1"/>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5"/>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1"/>
                                  <a:pt x="130752" y="18184"/>
                                </a:cubicBezTo>
                                <a:cubicBezTo>
                                  <a:pt x="130752" y="12123"/>
                                  <a:pt x="129886" y="6927"/>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5"/>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g:wgp>
                  </a:graphicData>
                </a:graphic>
              </wp:anchor>
            </w:drawing>
          </mc:Choice>
          <mc:Fallback>
            <w:pict>
              <v:group w14:anchorId="255BCB4C" id="Group 19" o:spid="_x0000_s1026" style="position:absolute;margin-left:634.5pt;margin-top:83.2pt;width:147.05pt;height:29.6pt;rotation:90;z-index:-251646464" coordorigin="76423,11565" coordsize="13431,27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">
                <v:shape id="Freeform 170634375" o:spid="_x0000_s1027" style="position:absolute;left:76423;top:11565;width:1476;height:2697;visibility:visible;mso-wrap-style:square;v-text-anchor:middle" coordsize="147641,269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" path="m134294,61480v866,8659,-866,19050,-866,28575c129099,91786,123903,91786,119573,91786v-3463,,-6061,,-9524,c106585,91786,103987,91786,101389,91786v-865,,-865,-866,-1731,-866c95328,90055,92730,90920,90133,88323v,-6062,866,-12989,,-19916c89267,63212,88401,58016,85803,53686,84071,50223,81474,48491,79742,47625v-866,,-1732,,-3464,c72814,46759,70217,45027,66753,45893v-866,,-2598,866,-6061,1732c56362,49357,53764,49357,51167,51955v-2598,1731,-2598,4329,-4330,6061c45971,63212,46837,69273,48569,76200v2598,6927,6927,12123,11257,17318c61558,95250,62424,96982,64155,98714v866,1732,2598,1732,4330,3463c72814,105641,76278,109105,79742,111702v6061,4330,11257,8660,15586,12989c98792,125557,99658,129021,102255,130752v4330,4330,6928,6062,10391,10391c116976,145473,120439,149802,123037,154998v3464,2598,4330,8659,6927,12989c130830,170584,131696,171450,132562,173182v,1732,,3464,,5195c132562,180109,133428,180975,133428,182707v,2598,,4329,,6927c134294,202623,131696,211282,129099,219941v-866,3464,-1732,6927,-3464,9525c124769,231198,123037,232930,121305,234661r-1732,2598l117842,238991v-866,866,,1732,-1732,2598l114378,242455v-2598,2597,-4329,5195,-8659,6061c103121,250248,101389,251114,99658,252846v-1732,,-1732,866,-3464,866c89267,257175,84071,256309,76278,258041v-866,,-866,866,-1732,866c73680,258907,71948,258041,71083,258907v-4330,,-10391,,-15587,c53764,258907,51167,259773,50301,258907v-866,,-1732,,-2598,c41642,256309,35580,255443,30385,251980v-4330,,-12123,-10391,-12989,-10391c13067,238991,12201,233795,7871,229466v,-866,,-866,,-1732c2676,219075,2676,208684,944,198293v,-866,,-866,,-1732c-788,187902,78,178377,1810,171450v12989,-4329,27709,-866,41564,-866c44239,171450,44239,172316,45105,172316v,14720,-1731,32905,6928,40698c58094,214746,64155,218209,71083,217343v8659,-1731,12988,-7793,18184,-12122c93596,194830,89267,182707,84937,174914,78010,164523,65887,159327,58094,149802v-866,,,,-1732,-866c54630,146339,51167,144607,49435,142875v-1732,,-2598,-866,-2598,-2598c45105,139411,42508,137680,41642,135082v-4330,-866,-5196,-4330,-7793,-6061c32117,127289,30385,127289,29519,124691r-3464,-2598c23458,119496,19994,117764,17396,114300r-3463,-2598c11335,109105,10469,105641,7871,103043,3542,94384,944,86591,1810,74468v,-866,-866,-1731,-866,-3463c944,68407,944,64943,944,62346,1810,56284,2676,50223,5273,44161v,-4329,1732,-6927,3464,-11256c9603,31173,10469,29441,11335,27709v2598,-3463,5195,-5195,6927,-8659l21726,16452c26921,12123,34714,7793,42508,5196l52033,1732c56362,866,60692,,64155,v2598,,6062,,8659,l86669,866v5195,,8659,1732,12123,3464c100524,6927,103987,7793,106585,8659v6061,3464,9525,8659,14720,12123c126501,27709,131696,35502,134294,45893v-1732,5196,,9525,,15587xm29519,248516v2598,866,4330,1732,6061,3464l45971,254577v4330,866,10391,,16453,c65021,254577,67619,254577,70217,254577r8659,-865c83205,252846,87535,253712,90133,252846v2597,-866,6061,-1732,8659,-2598l103121,247650v2598,-1732,4330,-1732,6062,-2598c112646,242455,114378,238991,116976,236393v2597,-3463,6061,-6927,8659,-10391c127367,222539,127367,219941,129099,215612r2597,-12123c132562,197427,132562,191366,131696,184439v,-866,-866,,-1732,-866c129099,176646,126501,169718,123903,164523v-1732,-4330,-4330,-6061,-6061,-10391c113512,149802,110914,145473,107451,142009r-866,-866c104853,139411,103121,138545,102255,137680v-1731,-1732,-2597,-2598,-3463,-4330c94462,129021,90133,126423,86669,122959v-5195,-2597,-8659,-6927,-13855,-9525c71083,110837,68485,109971,66753,108239v-1732,-1732,-3464,-4330,-6061,-5196c57228,96982,52033,93518,49435,87457v-866,-866,-866,-1732,-1732,-3464l45105,76200c42508,68407,43374,58882,47703,52821r3464,-2598c52899,48491,54630,47625,56362,46759v4330,-2598,12123,-1732,17318,-866c75412,45893,77144,47625,78876,47625v866,,2598,,4329,866c84937,51089,87535,51955,89267,54552v6927,9525,4329,24246,4329,35503c104853,94384,119573,91786,131696,91786v866,-4329,866,-8659,866,-12988c132562,71871,133428,65809,131696,58882v,-1732,-1732,-3464,-1732,-5196c128233,47625,127367,43295,124769,38966v-866,-1732,-2598,-4330,-4330,-6061c116976,28575,114378,25977,110049,21648v-866,-866,-2598,-1732,-4330,-2598c103121,17318,101389,16452,98792,14721,95328,12989,92730,11257,88401,10391v-866,,-1732,,-2598,c85803,9525,84937,10391,84937,8659v-8659,-866,-17318,-866,-26843,c51167,9525,45971,11257,40776,13855,32117,17318,25189,20782,19128,27709v-2598,2598,-4329,4330,-6061,6062c10469,37234,9603,41564,7005,45027,5273,56284,1810,62346,2676,75334v,6927,866,13855,2597,20782c7871,102177,11335,107373,15664,111702v2598,3464,6062,6928,9525,9525l27787,123825v10391,8659,19916,19050,30307,26843c59826,152400,61558,153266,62424,154132v1731,2598,4329,3464,5195,6061c71948,161925,74546,165389,78876,167987v2598,4329,5195,6061,7793,9524c86669,177511,87535,178377,87535,178377v,2598,1732,4330,2598,6928c90999,189634,91864,194830,91864,199159v,2598,866,6062,,8659c90999,209550,89267,211282,87535,212148v-2598,2598,-6061,5195,-8659,7793c72814,224271,65887,224271,58094,221673v-3464,-866,-8659,-2598,-10391,-4330l47703,216477v-1732,,-2598,-2597,-4329,-5195c39044,201757,40776,188768,40776,175780v-11257,,-25112,-3464,-38100,c78,189634,1810,206952,6139,220807v2598,8659,6062,14720,10391,19916c19128,242455,20860,244186,23458,246784v,-866,5195,,6061,1732xm142953,213880v866,-10391,,-20782,-2598,-31173c140355,182707,140355,180975,140355,180109v,-866,,-1732,,-1732c140355,176646,139489,176646,139489,175780v,,,-866,,-1732l139489,174048v,,,,,c140355,175780,141221,178377,142087,179243v866,2598,1732,3464,2598,5196l144685,186170r1732,6928l146417,193098v,2598,,4329,,6927c147283,213014,144685,221673,142087,230332v-866,3463,-1732,6927,-3463,9525c137758,241589,136026,243321,134294,245052r-1732,2598l130830,249382v-866,866,,1732,-1731,2598l127367,252846v-2598,2597,-4330,5195,-8659,6061c116976,259773,116110,260639,114378,261505v-1732,866,-3464,2597,-5195,2597l107451,264102v-6927,3464,-12123,2598,-19916,4330c86669,268432,86669,269298,85803,269298v-2598,,-4329,,-6927,c74546,269298,70217,269298,66753,269298v-1732,,-4329,866,-5195,c60692,269298,59826,269298,58960,269298v-4330,-1732,-10391,-1732,-12989,-4330c45971,264968,45971,264968,45971,264102v866,,1732,,1732,c48569,264102,48569,264102,49435,264102v2598,,4329,,4329,l59826,265834v4329,866,10391,,16452,c78876,265834,81474,265834,84071,265834r8659,-866c97060,264102,101389,264968,103987,264102v2598,-865,6062,-1731,8659,-2597l116976,258907v2597,-1732,4329,-1732,6061,-2598c126501,253712,128233,250248,130830,247650v2598,-3464,6062,-6927,8659,-10391c141221,233795,141221,231198,142953,226868r,-12988xm56362,206952v,866,,866,-866,866c55496,207818,54630,207818,53764,206952v,,,,,-865c53764,206087,52899,204355,52899,202623v,-5196,,-11257,,-16453l52033,186170v-866,,-1732,,-1732,-1731c50301,183573,50301,182707,52033,182707r866,c53764,182707,54630,182707,54630,183573v,866,866,866,866,1732c56362,193098,55496,200025,56362,206952xm75412,54552v866,,1732,,2598,866l78876,56284v,,,,,866l78876,57150r-866,c77144,57150,75412,58016,71948,58882v-2597,866,-4329,866,-6927,1732c62424,61480,60692,63212,59826,64943v-866,1732,-866,2598,-1732,4330c58094,71871,57228,73602,57228,76200v,,-866,866,-1732,c54630,73602,53764,71871,54630,70139v,-2598,1732,-5196,3464,-7793l61558,59748r1731,-1732c65021,56284,67619,55418,69351,55418v3463,-866,5195,-866,6061,-866xm147283,73602v866,8659,,16453,-866,25112c146417,101311,145551,103043,142953,103043v-3464,866,-6061,,-10391,c129099,103043,126501,103043,123037,103043v-2598,,-5195,,-7793,c112646,103043,110914,102177,108317,101311v-1732,,-3464,,-5196,-1731c103121,99580,102255,98714,102255,97848v,-866,,-866,866,-866l103987,96982v866,,1732,,2598,c117842,101311,131696,98714,142953,98714v866,-4330,866,-8659,866,-12989c143819,78798,144685,73602,143819,66675v,-1732,-866,-4329,-1732,-6927l142087,58882v,-4330,-866,-8659,-2598,-12123l138624,45027v,-866,,-866,865,c141221,49357,142953,52821,143819,57150v866,6062,2598,11257,3464,16452xe" fillcolor="black" stroked="f" strokeweight=".24036mm">
                  <v:stroke joinstyle="miter"/>
                  <v:path arrowok="t" o:connecttype="custom" o:connectlocs="134294,61480;133428,90055;119573,91786;110049,91786;101389,91786;99658,90920;90133,88323;90133,68407;85803,53686;79742,47625;76278,47625;66753,45893;60692,47625;51167,51955;46837,58016;48569,76200;59826,93518;64155,98714;68485,102177;79742,111702;95328,124691;102255,130752;112646,141143;123037,154998;129964,167987;132562,173182;132562,178377;133428,182707;133428,189634;129099,219941;125635,229466;121305,234661;119573,237259;117842,238991;116110,241589;114378,242455;105719,248516;99658,252846;96194,253712;76278,258041;74546,258907;71083,258907;55496,258907;50301,258907;47703,258907;30385,251980;17396,241589;7871,229466;7871,227734;944,198293;944,196561;1810,171450;43374,170584;45105,172316;52033,213014;71083,217343;89267,205221;84937,174914;58094,149802;56362,148936;49435,142875;46837,140277;41642,135082;33849,129021;29519,124691;26055,122093;17396,114300;13933,111702;7871,103043;1810,74468;944,71005;944,62346;5273,44161;8737,32905;11335,27709;18262,19050;21726,16452;42508,5196;52033,1732;64155,0;72814,0;86669,866;98792,4330;106585,8659;121305,20782;134294,45893;134294,61480;29519,248516;35580,251980;45971,254577;62424,254577;70217,254577;78876,253712;90133,252846;98792,250248;103121,247650;109183,245052;116976,236393;125635,226002;129099,215612;131696,203489;131696,184439;129964,183573;123903,164523;117842,154132;107451,142009;106585,141143;102255,137680;98792,133350;86669,122959;72814,113434;66753,108239;60692,103043;49435,87457;47703,83993;45105,76200;47703,52821;51167,50223;56362,46759;73680,45893;78876,47625;83205,48491;89267,54552;93596,90055;131696,91786;132562,78798;131696,58882;129964,53686;124769,38966;120439,32905;110049,21648;105719,19050;98792,14721;88401,10391;85803,10391;84937,8659;58094,8659;40776,13855;19128,27709;13067,33771;7005,45027;2676,75334;5273,96116;15664,111702;25189,121227;27787,123825;58094,150668;62424,154132;67619,160193;78876,167987;86669,177511;87535,178377;90133,185305;91864,199159;91864,207818;87535,212148;78876,219941;58094,221673;47703,217343;47703,216477;43374,211282;40776,175780;2676,175780;6139,220807;16530,240723;23458,246784;29519,248516;142953,213880;140355,182707;140355,180109;140355,178377;139489,175780;139489,174048;139489,174048;139489,174048;142087,179243;144685,184439;144685,186170;146417,193098;146417,193098;146417,200025;142087,230332;138624,239857;134294,245052;132562,247650;130830,249382;129099,251980;127367,252846;118708,258907;114378,261505;109183,264102;107451,264102;87535,268432;85803,269298;78876,269298;66753,269298;61558,269298;58960,269298;45971,264968;45971,264102;47703,264102;49435,264102;53764,264102;59826,265834;76278,265834;84071,265834;92730,264968;103987,264102;112646,261505;116976,258907;123037,256309;130830,247650;139489,237259;142953,226868;142953,213880;56362,206952;55496,207818;53764,206952;53764,206087;52899,202623;52899,186170;52033,186170;50301,184439;52033,182707;52899,182707;54630,183573;55496,185305;56362,206952;75412,54552;78010,55418;78876,56284;78876,57150;78876,57150;78010,57150;71948,58882;65021,60614;59826,64943;58094,69273;57228,76200;55496,76200;54630,70139;58094,62346;61558,59748;63289,58016;69351,55418;75412,54552;147283,73602;146417,98714;142953,103043;132562,103043;123037,103043;115244,103043;108317,101311;103121,99580;102255,97848;103121,96982;103987,96982;106585,96982;142953,98714;143819,85725;143819,66675;142087,59748;142087,58882;139489,46759;138624,45027;139489,45027;143819,57150;147283,7360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2101330009" o:spid="_x0000_s1028" style="position:absolute;left:78069;top:11587;width:1489;height:2680;visibility:visible;mso-wrap-style:square;v-text-anchor:middle" coordsize="148936,26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" path="m135948,181334v,3463,,6927,,10391c135948,195188,135082,197786,135082,201249v,6062,-1732,12123,-4330,17319l124691,229825v-4330,6927,-10391,10390,-17318,15586c103043,248009,99580,250606,94384,251472v-4329,866,-9525,2598,-14721,3464c75334,254936,73602,254936,70139,255802v-6062,-866,-12123,,-18184,-1732c49357,254070,45893,254070,42429,253204v-5195,-1732,-11256,-3464,-15586,-6927c25111,244545,24245,243679,21648,241947v-3464,-4329,-6062,-7793,-10391,-12122c10391,225495,7793,223763,6061,220300v-866,-1732,-1731,-3464,-1731,-5196c3464,213372,2598,211640,2598,209909v-866,-2598,-866,-6062,-866,-10391c1732,195188,866,191725,866,188261v,-4330,,-7793,,-11257c866,172675,866,169211,866,164881,,158820,1732,148429,1732,142368,1732,132843,,123318,,114659v,-2598,,-4330,,-6062l,105999v,-865,866,-1731,866,-2597c866,100804,866,99072,866,97340v,-8659,,-19049,866,-27709c1732,64436,1732,59240,2598,54045,3464,49715,4330,43654,6061,39325,7793,32397,9525,27202,13854,22872v866,-5195,6062,-7793,12123,-10391l38100,5554c42429,3822,45893,1225,51089,359v2597,,4329,,6927,c66675,-507,75334,359,83127,1225v4330,865,7793,,12123,1731c98714,3822,101311,6420,104775,6420v1732,2598,4330,3464,6927,5195c111702,11615,111702,12481,113434,13347v866,866,1732,,2598,1732l118629,18543r2598,3463c123825,25470,126423,28068,129020,32397v6928,13855,7794,33771,6062,53687c133350,86950,131618,86950,129020,86950v-5195,,-10391,1731,-16452,1731c108239,88681,106507,88681,100446,87816v-4330,-866,-6062,-866,-8660,-2598c91786,74827,93518,63570,90055,55777v-866,-1732,-866,-3464,-1732,-4330c84859,45386,72736,41922,63211,43654v-3463,,-6061,1732,-8659,2598c51955,47984,51089,50581,48491,51447,42429,61838,46759,74827,46759,88681v,21648,-866,41564,-866,61480c45893,158820,46759,165747,46759,173541v,8659,-866,15586,866,23379c49357,203847,52820,207311,58882,209909v6061,866,11257,3463,17318,866c77932,210775,79663,209043,81395,207311v2598,-1732,7794,-3464,9525,-6062c91786,199518,90920,197786,92652,196054v-866,-6927,3464,-15586,866,-25111c93518,169211,94384,167479,94384,167479v7793,-3464,17318,-4329,28575,-3464c125557,164015,129020,165747,131618,165747v2598,,4330,,6062,866c135948,171809,135948,176138,135948,181334xm133350,169211v-12123,-1732,-26843,-3464,-38100,866c95250,174406,96116,178736,96116,183931r-1732,7794c94384,192590,95250,193456,94384,194322v,2598,-1732,4330,-2598,6062c90920,202115,91786,203847,90055,204713r-2598,1732l81395,209909v-6927,2597,-12988,3463,-19916,1731c58016,210775,55418,209909,52820,209043v-5195,-3464,-8659,-7794,-9525,-14721c41564,192590,41564,189993,41564,185663v865,-6927,,-14720,865,-19050c41564,161418,42429,156222,41564,151027v,-1732,-866,-2598,,-4330c41564,142368,41564,141502,41564,137172v,-5195,865,-11256,865,-17318c42429,113793,41564,107731,42429,101670v,-6061,866,-11257,,-16452c41564,73095,39832,58374,44161,48850,49357,41922,57150,37593,67541,37593v6061,,12122,866,15586,3463c94384,47984,93518,64436,92652,80888v12123,2598,23380,1732,37234,c129886,70497,129886,60106,129020,49715v-866,-7793,-3463,-14720,-6061,-19915c120361,25470,117764,22872,115166,18543l104775,9018,100446,5554,94384,3822c90055,2090,85725,2090,80529,1225,74468,359,69273,359,64077,359v-6061,,-12122,-866,-18184,866c41564,2090,36368,5554,32904,7286v-2597,1732,-6061,2598,-9524,4329c20782,13347,16452,15945,14720,17677v,866,,1732,,1732c12989,19409,13854,20274,12989,21140,10391,25470,8659,29800,6927,34995l4330,46252c2598,54911,2598,63570,2598,72229l1732,98206v,9525,-866,19050,,29441c1732,132843,3464,138904,3464,144965v-866,17319,-866,35503,,52821c4330,209043,7793,216836,12989,224629v1731,2598,1731,4330,4329,5196c18184,229825,17318,228959,19050,229825v866,,866,1731,1732,3463c22514,235020,23380,235886,25977,237618v,,-866,866,,1732c32904,245411,42429,248009,53686,249740v2598,,3464,,6062,c65809,249740,71870,251472,78798,250606v6927,-866,12988,-3463,19050,-4329c102177,243679,105641,240215,109105,237618v4329,-2598,8659,-4330,11256,-8659c122959,226361,124691,222897,126423,219434v3463,-6062,5195,-10391,6061,-16453c134216,190859,133350,180468,133350,169211xm146339,201249r,-19915l144607,181334v-866,,-1732,-866,-1732,-1732c142875,178736,142875,177870,144607,177870v866,,866,,1732,c148071,177870,148936,179602,148936,182200r,11256c148936,196920,148936,200384,148936,203847v,8659,-865,19050,-5195,26844l137680,241947v-4330,6927,-10392,10391,-17319,15587c109970,265327,96982,267925,85725,267925v-2598,,-4330,,-6927,c74468,267925,69273,267925,64077,267059v-7793,-866,-13854,-2598,-19050,-5196c44161,261863,44161,260997,45027,260997v2598,,4330,866,4330,866c50223,261863,51089,261863,51955,261863v5195,1732,10390,2598,15586,2598c68407,264461,69273,264461,71870,264461v4330,,8659,866,13855,866c94384,265327,102177,261863,109970,260131v10391,-6061,28575,-15586,33771,-39831c144607,217702,144607,215970,144607,213372v1732,-4329,1732,-8659,1732,-12123xm58016,198652v,866,-866,1732,-1732,866c55418,198652,54552,196920,54552,195188r,-6927c54552,185663,54552,183066,55418,181334v-866,-6062,-866,-12989,-866,-19050l54552,161418v,-4330,,-5196,,-9525c54552,146697,55418,140636,55418,134575v,-4330,,-8659,,-14721c55418,113793,55418,108597,55418,103402v,-6927,-866,-13855,-866,-20782c54552,64436,62345,54045,77932,52313v866,,1731,,3463,866c81395,54045,81395,54911,80529,54911v-19050,,-22513,12123,-22513,24245c58016,86084,58882,93011,58882,101670v,18184,-866,36368,-866,52820c58016,165747,58882,176138,58882,186529v,4330,,6927,,10391l58882,198652r-866,xm103909,96475v,,-866,-866,-866,-1732c103043,93877,103043,93877,103909,93877r1732,c105641,93877,106507,93877,106507,94743v5195,1732,10391,1732,15586,1732c129020,96475,135082,95609,143741,94743v,-4330,,-7793,,-11257c143741,74827,143741,68765,142875,63570v,-6061,-1732,-11257,-3464,-16452c139411,46252,140277,45386,140277,47118v5196,10391,6928,21647,6062,37234l146339,94743v,2597,-1732,4329,-4330,4329c136814,99938,127288,100804,117764,100804v-1732,-866,-11257,-1732,-13855,-4329xe" fillcolor="black" stroked="f" strokeweight=".24036mm">
                  <v:stroke joinstyle="miter"/>
                  <v:path arrowok="t" o:connecttype="custom" o:connectlocs="135948,181334;135948,191725;135082,201249;130752,218568;124691,229825;107373,245411;94384,251472;79663,254936;70139,255802;51955,254070;42429,253204;26843,246277;21648,241947;11257,229825;6061,220300;4330,215104;2598,209909;1732,199518;866,188261;866,177004;866,164881;1732,142368;0,114659;0,108597;0,105999;866,103402;866,97340;1732,69631;2598,54045;6061,39325;13854,22872;25977,12481;38100,5554;51089,359;58016,359;83127,1225;95250,2956;104775,6420;111702,11615;113434,13347;116032,15079;118629,18543;121227,22006;129020,32397;135082,86084;129020,86950;112568,88681;100446,87816;91786,85218;90055,55777;88323,51447;63211,43654;54552,46252;48491,51447;46759,88681;45893,150161;46759,173541;47625,196920;58882,209909;76200,210775;81395,207311;90920,201249;92652,196054;93518,170943;94384,167479;122959,164015;131618,165747;137680,166613;135948,181334;133350,169211;95250,170077;96116,183931;94384,191725;94384,194322;91786,200384;90055,204713;87457,206445;81395,209909;61479,211640;52820,209043;43295,194322;41564,185663;42429,166613;41564,151027;41564,146697;41564,137172;42429,119854;42429,101670;42429,85218;44161,48850;67541,37593;83127,41056;92652,80888;129886,80888;129020,49715;122959,29800;115166,18543;104775,9018;100446,5554;94384,3822;80529,1225;64077,359;45893,1225;32904,7286;23380,11615;14720,17677;14720,19409;12989,21140;6927,34995;4330,46252;2598,72229;1732,98206;1732,127647;3464,144965;3464,197786;12989,224629;17318,229825;19050,229825;20782,233288;25977,237618;25977,239350;53686,249740;59748,249740;78798,250606;97848,246277;109105,237618;120361,228959;126423,219434;132484,202981;133350,169211;146339,201249;146339,181334;144607,181334;142875,179602;144607,177870;146339,177870;148936,182200;148936,193456;148936,203847;143741,230691;137680,241947;120361,257534;85725,267925;78798,267925;64077,267059;45027,261863;45027,260997;49357,261863;51955,261863;67541,264461;71870,264461;85725,265327;109970,260131;143741,220300;144607,213372;146339,201249;58016,198652;56284,199518;54552,195188;54552,188261;55418,181334;54552,162284;54552,161418;54552,151893;55418,134575;55418,119854;55418,103402;54552,82620;77932,52313;81395,53179;80529,54911;58016,79156;58882,101670;58016,154490;58882,186529;58882,196920;58882,198652;103909,96475;103043,94743;103909,93877;105641,93877;106507,94743;122093,96475;143741,94743;143741,83486;142875,63570;139411,47118;140277,47118;146339,84352;146339,94743;142009,99072;117764,100804;103909,96475" o:connectangles="0,0,0,0,0,0,0,0,0,0,0,0,0,0,0,0,0,0,0,0,0,0,0,0,0,0,0,0,0,0,0,0,0,0,0,0,0,0,0,0,0,0,0,0,0,0,0,0,0,0,0,0,0,0,0,0,0,0,0,0,0,0,0,0,0,0,0,0,0,0,0,0,0,0,0,0,0,0,0,0,0,0,0,0,0,0,0,0,0,0,0,0,0,0,0,0,0,0,0,0,0,0,0,0,0,0,0,0,0,0,0,0,0,0,0,0,0,0,0,0,0,0,0,0,0,0,0,0,0,0,0,0,0,0,0,0,0,0,0,0,0,0,0,0,0,0,0,0,0,0,0,0,0,0,0,0,0,0,0,0,0,0,0,0,0,0,0,0,0,0,0,0,0,0,0,0,0,0,0,0,0,0,0,0,0,0,0,0,0,0,0,0,0"/>
                </v:shape>
                <v:shape id="Freeform 1492800520" o:spid="_x0000_s1029" style="position:absolute;left:79792;top:11574;width:1567;height:2675;visibility:visible;mso-wrap-style:square;v-text-anchor:middle" coordsize="156729,26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" path="m44161,38100v,15586,1732,36368,1732,58016l45893,108239v7793,,14721,-866,21648,-866c77066,107373,86591,107373,96982,107373v866,-21648,1732,-43296,1732,-66675c98714,29441,98714,17318,98714,5196v6061,-2598,12988,-2598,20781,-2598c126423,2598,142009,2598,142009,6927v,866,,1732,-866,3464c141143,14721,141143,17318,141143,20782v,6927,,13854,,21647c141143,69273,142875,100446,142875,131618r,26844c142875,162791,142875,167121,142875,171450r,12123c142875,188768,142875,194830,144607,206087v,8659,,18183,,26843l144607,247650v,4330,866,8659,-4330,8659c137680,256309,135948,255443,134216,255443v-6927,,-12989,,-20782,c106507,255443,98714,257175,98714,246784v,-4329,,-8659,,-12123l98714,220807v,-9525,,-19916,,-29441c98714,178377,98714,165389,98714,151534v-4330,,-9525,,-13855,c73602,151534,61480,151534,48491,150668v-866,6928,,15587,-1732,22514c46759,183573,46759,194830,46759,208684v,11257,,22514,,34637c46759,247650,46759,246784,46759,251114v,5195,-16452,4329,-22514,4329c17318,255443,10391,255443,3464,254577v,-865,-866,-1731,-1732,-1731c866,235527,,219941,,203489v,-9525,1732,-19050,1732,-29441c1732,169718,1732,164523,1732,160193v,-3463,866,-6927,866,-9525c2598,144607,2598,139411,2598,133350r,-20782c2598,101311,1732,90920,1732,80530v,-6928,866,-14721,866,-22514c2598,51955,2598,47625,2598,41564v,-4330,866,-8659,866,-12123l3464,13855v,-4330,,-7794,-866,-12123c5196,1732,6927,866,8659,866r,c8659,866,16452,,22514,v6061,,17318,,22513,3464c45027,16452,44161,26843,44161,38100xm6061,14721v,3463,,6061,,10390c6061,29441,6927,32905,6927,35502v-866,6927,-866,6062,-866,8659c6061,49357,6061,53686,6061,58882v,4330,,8659,-865,12123c5196,74468,5196,77932,5196,81395v,2598,,6062,,8659c6061,101311,6061,111702,6061,122959r,22514c6061,148936,6061,151534,6061,154998,4330,168852,4330,183573,4330,200891v,17318,1731,35502,1731,50223c14721,251114,20782,251980,27709,251980v4330,,9525,,15586,-866c43295,250248,43295,247650,43295,245052v,-866,,-1731,,-1731l43295,243321v,-4330,,-6928,,-10391c43295,226002,43295,220807,43295,213880r,-22514c43295,177511,43295,163657,45027,148936v4330,,8659,-865,12989,-865c64077,148071,70139,148936,75334,148936v4330,,6927,,10391,-865c90920,148071,96116,148071,100446,149802v,22514,865,31173,865,33771c101311,187902,99580,251980,101311,251980v12989,,27709,,38100,l139411,208684v,-12123,-866,-22514,-866,-35502c138545,157596,138545,143741,138545,128155v,-11257,-865,-22514,-865,-34637l137680,75334v,-2598,,-6061,,-8659c137680,53686,135948,37234,135948,22514v,-5196,,-10391,866,-15587c129886,6927,125557,5196,118630,5196v-6062,,-12123,865,-18184,1731c100446,18184,100446,28575,100446,38966v,8659,,17318,,25977l100446,78798v,4329,-866,6061,-866,9525c99580,90920,99580,92652,99580,95250v,4330,-1732,6927,-1732,10391c97848,106507,97848,107373,97848,108239v,,,866,,866c86591,109105,76200,109105,65809,109105v-7793,,-15586,,-24245,866c41564,109105,41564,108239,39832,107373v,-25978,-1732,-47625,-1732,-71005c38100,25977,38100,16452,39832,6061,33770,4330,26843,4330,19916,4330v-5195,,-11257,866,-16452,1731c6061,9525,6061,12123,6061,14721xm14721,265834v,-866,,-1732,1731,-1732l16452,264102v866,,1732,,1732,1732c32039,265834,40698,266700,55418,265834v,-1732,-866,-6061,,-8659l55418,255443v-866,-11257,,-19916,,-29441c55418,206952,54552,186170,57150,164523v,-2598,1732,-4330,4330,-4330c69273,159327,77066,159327,84859,160193v866,,2598,,5196,c90920,160193,91786,161059,91786,161925v,866,,1732,-1731,1732c80529,163657,70139,163657,60614,162791v-866,6927,,15586,-1732,22514c58882,195696,58882,206952,58882,220807v,8659,-866,18184,-866,25977c58882,252846,59748,258041,58882,264102v,866,,866,-866,1732c57150,265834,57150,266700,56284,266700v-12123,866,-25111,866,-38966,c16452,266700,16452,266700,15586,265834v,866,-865,866,-865,l14721,265834xm57150,53686v,9526,,22514,866,35503c58016,91786,58882,95250,58882,98714v,866,-866,1732,-1732,1732c56284,100446,55418,99580,55418,98714l54552,58016v-866,-12123,,-25111,866,-37234l53686,20782v-865,,-1731,-866,-1731,-1732c51955,18184,52821,17318,53686,17318v,,866,,866,c56284,18184,57150,19050,57150,21648v-866,10391,,19916,,32038xm110836,264968v,-866,,-1732,866,-1732l112568,263236v,,866,,1732,866c114300,264102,114300,264102,114300,264102v12989,,27709,,38100,c152400,252846,152400,238991,152400,226868v,-13854,-866,-26843,-866,-40698c151534,159327,152400,135082,151534,106507r,-18184c152400,69273,149802,40698,151534,19050r-866,c149802,19050,148936,18184,148936,17318v,-866,866,-1731,1732,-1731l152400,15587v1732,,2598,1731,1732,3463c154132,19916,154998,20782,154132,21648v866,13854,-866,28575,,43295c154998,89189,154998,116898,154998,143741r,26843c154998,174914,154998,179243,154998,183573v,4329,,8659,,12123c154998,198293,154998,200891,156730,210416v,2598,,4330,,6927c156730,226002,156730,235527,156730,244186v,6928,,12989,,19050c156730,265834,155864,267566,154132,267566v-2598,,-5196,-866,-7793,-866c136814,266700,127289,267566,116032,266700v-866,,-1732,,-2598,-1732c113434,264968,113434,264968,113434,264102r-2598,866l110836,264968xe" fillcolor="black" stroked="f" strokeweight=".24036mm">
                  <v:stroke joinstyle="miter"/>
                  <v:path arrowok="t" o:connecttype="custom" o:connectlocs="44161,38100;45893,96116;45893,108239;67541,107373;96982,107373;98714,40698;98714,5196;119495,2598;142009,6927;141143,10391;141143,20782;141143,42429;142875,131618;142875,158462;142875,171450;142875,183573;144607,206087;144607,232930;144607,247650;140277,256309;134216,255443;113434,255443;98714,246784;98714,234661;98714,220807;98714,191366;98714,151534;84859,151534;48491,150668;46759,173182;46759,208684;46759,243321;46759,251114;24245,255443;3464,254577;1732,252846;0,203489;1732,174048;1732,160193;2598,150668;2598,133350;2598,112568;1732,80530;2598,58016;2598,41564;3464,29441;3464,13855;2598,1732;8659,866;8659,866;22514,0;45027,3464;44161,38100;6061,14721;6061,25111;6927,35502;6061,44161;6061,58882;5196,71005;5196,81395;5196,90054;6061,122959;6061,145473;6061,154998;4330,200891;6061,251114;27709,251980;43295,251114;43295,245052;43295,243321;43295,243321;43295,232930;43295,213880;43295,191366;45027,148936;58016,148071;75334,148936;85725,148071;100446,149802;101311,183573;101311,251980;139411,251980;139411,208684;138545,173182;138545,128155;137680,93518;137680,75334;137680,66675;135948,22514;136814,6927;118630,5196;100446,6927;100446,38966;100446,64943;100446,78798;99580,88323;99580,95250;97848,105641;97848,108239;97848,109105;65809,109105;41564,109971;39832,107373;38100,36368;39832,6061;19916,4330;3464,6061;6061,14721;14721,265834;16452,264102;16452,264102;18184,265834;55418,265834;55418,257175;55418,255443;55418,226002;57150,164523;61480,160193;84859,160193;90055,160193;91786,161925;90055,163657;60614,162791;58882,185305;58882,220807;58016,246784;58882,264102;58016,265834;56284,266700;17318,266700;15586,265834;14721,265834;14721,265834;57150,53686;58016,89189;58882,98714;57150,100446;55418,98714;54552,58016;55418,20782;53686,20782;51955,19050;53686,17318;54552,17318;57150,21648;57150,53686;110836,264968;111702,263236;112568,263236;114300,264102;114300,264102;152400,264102;152400,226868;151534,186170;151534,106507;151534,88323;151534,19050;150668,19050;148936,17318;150668,15587;152400,15587;154132,19050;154132,21648;154132,64943;154998,143741;154998,170584;154998,183573;154998,195696;156730,210416;156730,217343;156730,244186;156730,263236;154132,267566;146339,266700;116032,266700;113434,264968;113434,264102;110836,264968;110836,264968" o:connectangles="0,0,0,0,0,0,0,0,0,0,0,0,0,0,0,0,0,0,0,0,0,0,0,0,0,0,0,0,0,0,0,0,0,0,0,0,0,0,0,0,0,0,0,0,0,0,0,0,0,0,0,0,0,0,0,0,0,0,0,0,0,0,0,0,0,0,0,0,0,0,0,0,0,0,0,0,0,0,0,0,0,0,0,0,0,0,0,0,0,0,0,0,0,0,0,0,0,0,0,0,0,0,0,0,0,0,0,0,0,0,0,0,0,0,0,0,0,0,0,0,0,0,0,0,0,0,0,0,0,0,0,0,0,0,0,0,0,0,0,0,0,0,0,0,0,0,0,0,0,0,0,0,0,0,0,0,0,0,0,0,0,0,0,0,0,0,0,0,0,0,0,0,0,0,0,0,0,0,0"/>
                </v:shape>
                <v:shape id="Freeform 100563645" o:spid="_x0000_s1030" style="position:absolute;left:81645;top:11579;width:1515;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" path="m138545,228877v,4330,,8659,-1731,12123c136814,241866,136814,242732,136814,243598v,4329,-1732,11256,-3464,11256c132484,254854,131618,254854,131618,253123r-44161,-866c70139,252257,50223,254854,29441,254854v-7793,,-24245,1732,-27709,-1731c866,237536,866,221950,866,206363r,-12122c866,187314,,180386,,173459v,-6927,,-26843,1732,-28575c1732,144884,1732,144018,1732,143152v,-866,,-1732,,-3463c1732,129298,,120638,,110248v,-1732,,-4330,866,-5196l866,74745c866,70416,1732,58293,,56561r,-866c,38377,,19327,,3741,8659,-1455,23380,277,32905,277v13854,,27709,,42429,c83993,277,91786,277,100446,277v8659,,17318,866,25977,866c128155,1143,129886,1143,130752,1143v5196,,6062,18184,6062,22514c136814,28852,136814,47902,129886,47902v-4329,,-8659,,-12988,l104775,47902v-6061,,-12123,-866,-17318,-866c83127,47036,77932,47036,73602,47036v-9525,,-19050,,-28575,c45027,49634,45027,50500,45027,51366r,866c45027,64354,43295,76477,43295,87734v,6927,866,13855,2598,19050c55418,106784,66675,105918,76200,105918v5195,,10391,,14720,866c92652,106784,94384,105918,96116,105918v2598,,6927,866,10391,866c108239,106784,109971,106784,111702,106784v6062,,6062,15586,6062,24245c117764,136225,116898,142286,116032,149214v-2598,,-5195,,-7793,c101311,149214,96116,149214,89189,149214v-2598,,-5196,865,-7794,865c77066,150079,73602,149214,70139,149214v-7793,,-15587,,-23380,c45893,160470,45027,174325,45027,189045v,7794,,13855,866,20782c64943,209827,84859,211559,104775,211559v6927,,14721,,19050,-1732c123825,209827,124691,209827,126423,209827r3463,c131618,209827,131618,209827,132484,209827v866,-866,1732,-866,1732,-866c135082,208961,135082,208961,135948,208961v1732,6061,2597,12989,2597,19916xm135082,226279v,-4329,,-8659,-866,-12988c125557,213291,117764,214157,109971,214157v-21648,,-39832,-1732,-64078,-1732c41564,208095,42429,193375,42429,186448v,-12989,866,-25112,1732,-38100c52821,146616,56284,146616,63212,146616v1731,,3463,,5195,c68407,146616,69273,145750,69273,145750v5195,,7793,,10391,866c85725,146616,90920,145750,96982,145750v5195,,9525,,13855,c115166,145750,114300,135359,114300,131895v,-7793,,-14720,-1732,-22513c109105,109382,106507,109382,103909,109382v-4329,,-8659,,-13854,c87457,109382,83993,109382,81395,108516v-6927,866,-12122,866,-18183,866c57150,109382,51089,109382,44161,109382,41564,100723,41564,92930,41564,85136v,-6927,1731,-39831,2597,-39831c44161,45305,44161,45305,45027,45305v,,,-1732,866,-1732c50223,43573,53686,43573,58016,43573v8659,,17318,,26843,c92652,43573,100446,43573,107373,43573r7793,c122093,43573,127289,44439,133350,44439v1732,-8660,2598,-15587,2598,-22514c135948,15863,135082,10668,134216,4607r-81395,c45893,4607,37234,4607,32039,3741,23380,4607,13855,4607,5196,4607v,8659,,17318,,25977c5196,39243,5196,47902,5196,57427v,8659,,18184,,27709c5196,95527,4330,105052,4330,114577v,8659,866,16452,866,25978c5196,150079,4330,159604,4330,169995v,25978,866,50223,866,72737l5196,251391v6061,,11256,,17318,l35502,251391v15587,,31173,-2598,45893,-2598c98714,248793,115166,249659,132484,249659v1732,-7793,2598,-14720,2598,-23380xm148071,239268v,-4329,,-8659,-866,-12989c147205,226279,146339,226279,146339,225413v,-865,,,,-865c146339,223682,146339,222816,147205,222816v,,,,866,c148936,222816,149802,222816,149802,224548v866,6061,1732,12122,1732,17318c151534,246195,151534,250525,149802,253988v,866,,1732,,2598c149802,260916,148071,267843,146339,267843v-866,,-1732,,-1732,-1732l100446,265245v-17319,,-37234,2598,-58017,2598c35502,267843,21648,268709,15587,266977v-866,-866,-1732,-1732,-1732,-2598c13855,263513,13855,262647,15587,262647v865,,1731,866,1731,1732l17318,264379v6062,,11257,,17318,l47625,264379v15587,,31173,-2597,45893,-2597c110837,261782,127289,262647,144607,262647v1732,-8659,3464,-15586,3464,-23379xm57150,98125v,866,-866,1732,-1732,1732c54552,99857,53686,99857,53686,98125r,-866c53686,90332,55418,57427,56284,57427v,,,,866,c57150,57427,57150,55695,58016,55695v4330,,7793,,12123,c78798,55695,87457,55695,96982,55695v7793,,15586,,22514,l127289,55695v6927,,12122,866,18184,866c147205,47902,148071,40975,148071,34048v,-6062,-866,-11257,-1732,-17319c146339,16729,145473,16729,145473,15863r,-865c145473,14132,145473,13266,147205,14132v4329,2597,4329,18184,4329,22513c151534,41841,151534,60891,144607,60891v-4330,,-8659,,-12989,l119496,60891v-6062,,-12123,-866,-17319,-866c97848,60025,92652,60025,88323,60025v-9525,,-19050,,-28575,l59748,63488v,,,866,,1732c59748,75611,57150,86868,57150,98125xm58882,200302v,866,-866,1732,-1732,1732c56284,202034,55418,201168,55418,200302r,-866c55418,187314,55418,176923,57150,164800v,-2598,1732,-4330,4330,-4330c67541,159604,71005,158738,77066,158738v1732,,3464,,5195,c82261,158738,83127,157873,83127,157873v5196,,7793,,10391,865c99580,158738,104775,157873,110837,157873v5195,,9524,,13854,c129020,157873,128155,147482,128155,144018v,-7793,,-14720,-1732,-22514c126423,121504,125557,121504,125557,120638r,-866c125557,118041,125557,118041,127289,118907v4329,3463,4329,14720,4329,23379c131618,146616,131618,151811,130752,157007v,2597,-1732,4329,-4329,4329l122093,161336v-6927,,-12122,,-19050,c100446,161336,97848,162202,95250,162202v-4330,,-7793,-866,-11257,-866c76200,161336,68407,161336,60614,161336v-1732,11257,-1732,25978,-1732,38966xe" fillcolor="black" stroked="f" strokeweight=".24036mm">
                  <v:stroke joinstyle="miter"/>
                  <v:path arrowok="t" o:connecttype="custom" o:connectlocs="138545,228877;136814,241000;136814,243598;133350,254854;131618,253123;87457,252257;29441,254854;1732,253123;866,206363;866,194241;0,173459;1732,144884;1732,143152;1732,139689;0,110248;866,105052;866,74745;0,56561;0,55695;0,3741;32905,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6279;134216,213291;109971,214157;45893,212425;42429,186448;44161,148348;63212,146616;68407,146616;69273,145750;79664,146616;96982,145750;110837,145750;114300,131895;112568,109382;103909,109382;90055,109382;81395,108516;63212,109382;44161,109382;41564,85136;44161,45305;45027,45305;45893,43573;58016,43573;84859,43573;107373,43573;115166,43573;133350,44439;135948,21925;134216,4607;52821,4607;32039,3741;5196,4607;5196,30584;5196,57427;5196,85136;4330,114577;5196,140555;4330,169995;5196,242732;5196,251391;22514,251391;35502,251391;81395,248793;132484,249659;135082,226279;148071,239268;147205,226279;146339,225413;146339,224548;147205,222816;148071,222816;149802,224548;151534,241866;149802,253988;149802,256586;146339,267843;144607,266111;100446,265245;42429,267843;15587,266977;13855,264379;15587,262647;17318,264379;17318,264379;34636,264379;47625,264379;93518,261782;144607,262647;148071,239268;57150,98125;55418,99857;53686,98125;53686,97259;56284,57427;57150,57427;58016,55695;70139,55695;96982,55695;119496,55695;127289,55695;145473,56561;148071,34048;146339,16729;145473,15863;145473,14998;147205,14132;151534,36645;144607,60891;131618,60891;119496,60891;102177,60025;88323,60025;59748,60025;59748,63488;59748,65220;57150,98125;58882,200302;57150,202034;55418,200302;55418,199436;57150,164800;61480,160470;77066,158738;82261,158738;83127,157873;93518,158738;110837,157873;124691,157873;128155,144018;126423,121504;125557,120638;125557,119772;127289,118907;131618,142286;130752,157007;126423,161336;122093,161336;103043,161336;95250,162202;83993,161336;60614,161336;58882,200302" o:connectangles="0,0,0,0,0,0,0,0,0,0,0,0,0,0,0,0,0,0,0,0,0,0,0,0,0,0,0,0,0,0,0,0,0,0,0,0,0,0,0,0,0,0,0,0,0,0,0,0,0,0,0,0,0,0,0,0,0,0,0,0,0,0,0,0,0,0,0,0,0,0,0,0,0,0,0,0,0,0,0,0,0,0,0,0,0,0,0,0,0,0,0,0,0,0,0,0,0,0,0,0,0,0,0,0,0,0,0,0,0,0,0,0,0,0,0,0,0,0,0,0,0,0,0,0,0,0,0,0,0,0,0,0,0,0,0,0,0,0,0,0,0,0,0,0,0,0,0,0,0,0,0,0,0,0,0,0,0,0,0,0,0,0,0,0,0,0,0,0,0,0,0,0,0,0,0,0,0,0,0,0,0"/>
                </v:shape>
                <v:shape id="Freeform 2113049812" o:spid="_x0000_s1031" style="position:absolute;left:83420;top:11581;width:1472;height:2686;visibility:visible;mso-wrap-style:square;v-text-anchor:middle" coordsize="147204,268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" path="m135082,129091v,11257,,20782,,30307c135082,176716,135082,186241,135082,190571v-866,30307,-19916,60613,-52821,60613l36368,253782v-9525,,-17318,,-25111,l6927,253782v-2597,,-1731,-1732,-3463,-1732l2598,252050c1732,245123,866,238196,866,231269v,-866,,-1732,,-3464c866,225207,866,221743,866,219146v,-12989,866,-25112,866,-37234c1732,172387,866,161130,866,150739v,-2598,866,-6061,866,-8659c1732,139482,866,136884,866,134287v,-866,,-2598,,-4330c866,125628,866,121298,866,116968v,-2597,,-4329,,-6927c866,102248,866,94455,866,85796r,-18184c866,60684,866,53757,,46830l,36439c,28646,866,19987,866,12193v,-2597,,-6061,,-8659c1732,-795,19050,71,25977,71v10391,,19916,,29441,1732c64077,2668,71871,2668,80530,3534v3463,,6927,1732,9525,1732l97848,7864v4329,2598,8659,4329,10391,4329c116898,17389,120361,19121,124691,26914r4329,6061c133350,44232,135948,58087,135948,69343v,6062,,11257,,17319c135948,96187,136814,105712,136814,116102r,12989l135082,129091xm131618,143812v,-8659,,-17319,,-25978c131618,115237,130752,112639,131618,111773v-866,-8659,-866,-16452,-866,-25111c130752,78868,130752,72807,130752,65880v,-3464,,-6062,-866,-9525c122959,31243,120361,23450,101311,13925,92652,9596,91786,9596,91786,9596,70139,6998,49357,5266,25111,5266v-8659,,-15586,,-23379,866l1732,32109v,13855,866,26843,866,39832c2598,77137,1732,82332,1732,87528v,8659,866,16452,866,24245c2598,116102,2598,120432,2598,123896v,4329,,7793,,10391l2598,134287v,2597,,8659,,13854l2598,160264v,6927,,12989,,19916c2598,193168,1732,205291,1732,218280v,11257,,22513,1732,33770c9525,252050,15587,252050,21648,252050v83127,,90920,-10391,101311,-31172c132484,209621,131618,190571,131618,173253v,-5196,-866,-10391,-866,-15587c130752,155068,131618,152471,131618,150739r,-6927xm144607,156800v,-8659,,-17318,,-25977c144607,128225,143741,125628,144607,124762v-866,-8660,-866,-16453,-866,-25112c143741,91857,143741,85796,143741,78868v,-3463,,-6061,-866,-9525c142009,66746,141143,63282,140277,60684v-866,-5195,-1732,-10391,-2597,-15586c137680,45098,138545,44232,138545,45098v866,866,1732,2598,1732,4330c144607,60684,146339,71941,146339,84064v,6061,,11257,,17318c146339,110907,147205,120432,147205,130823r,12989c147205,155068,147205,164593,147205,174118r,12123c147205,191437,146339,196632,146339,202693v,30307,-14721,61480,-51955,63212l48491,268503v-9525,,-17318,,-25111,l19050,268503v-2598,,-1732,-866,-2598,-866c15587,266771,14721,266771,14721,265905r,-866c14721,264173,14721,263307,15587,263307v865,,1731,,1731,1732c17318,265039,17318,265905,17318,265905v6062,,12123,,18184,c118630,265905,126423,255514,136814,234732v7793,-12123,6927,-30307,8659,-47625c145473,180180,145473,171521,145473,163727r,-6927l144607,156800xm94384,181912v,7793,-3464,16452,-3464,22513l90920,205291v-6061,7793,-19049,10391,-29440,10391c58016,215682,44161,215682,44161,213950r,-866c44161,213084,44161,213084,44161,212218v,,,-866,,-1731c44161,207889,44161,203559,44161,200096v,-6062,-866,-11257,-866,-17318c43295,178448,43295,174984,43295,170655v,-8659,-866,-16453,-866,-25112c42429,141214,42429,137750,42429,134287v,-8659,,-16453,,-25112c42429,102248,43295,89259,43295,76271r,-30307c43295,39037,49357,40769,54552,40769r10391,-866l66675,39903v16452,,26843,9525,26843,26843c93518,78003,92652,90125,92652,101382v,12123,,24246,866,36368c93518,153337,94384,164593,94384,181912xm90920,194034v,-4329,866,-7793,866,-12122c91786,175850,91786,169789,90920,164593v,-866,,-2597,,-6061c90920,154202,90920,150739,90055,146409v,-3463,,-6061,,-8659c90055,132555,90055,129091,90055,123896v,-3464,,-6062,,-9525c90055,107443,90055,101382,90055,94455v,-7793,865,-16452,865,-25112c90920,58087,90055,47696,78798,43366r-4330,c71871,42500,70139,42500,67541,42500v-6061,,-11257,866,-17318,866c48491,43366,46759,43366,45893,43366v,5196,,9525,,14721l45893,78003v,4329,,6927,,10391c45893,90991,45893,94455,45893,97053v,7793,-866,15586,-866,23379c45027,138616,45893,154202,45893,172387r,26843c45893,203559,45893,207889,45893,211352v6062,866,12123,,16453,866c72736,212218,84859,208755,87457,202693r3463,-8659xm56284,58087v,-6928,6062,-5196,11257,-5196l75334,52025v1732,,2598,,3464,1732c79664,53757,79664,55489,78798,55489v-5196,,-9525,866,-14721,866c62346,56355,60614,56355,59748,56355v,5195,,9525,,14720l59748,90991v,4330,,6927,,10391c59748,103980,59748,107443,59748,110041v,7793,-866,15587,-866,23380c58882,151605,59748,167191,59748,185375r,19050c59748,205291,58882,206157,58016,206157v-866,,-1732,,-1732,-1732c56284,201827,56284,198364,56284,195766v,-4329,,-7793,,-12122c56284,174984,55418,167191,55418,158532v,-4330,,-7793,,-11257c55418,138616,55418,130823,55418,122164v,-6927,866,-19916,866,-32905l56284,58087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6;866,67612;0,46830;0,36439;866,12193;866,3534;25977,71;55418,1803;80530,3534;90055,5266;97848,7864;108239,12193;124691,26914;129020,32975;135948,69343;135948,86662;136814,116102;136814,129091;131618,143812;131618,117834;131618,111773;130752,86662;130752,65880;129886,56355;101311,13925;91786,9596;25111,5266;1732,6132;1732,32109;2598,71941;1732,87528;2598,111773;2598,123896;2598,134287;2598,134287;2598,148141;2598,160264;2598,180180;1732,218280;3464,252050;21648,252050;122959,220878;131618,173253;130752,157666;131618,150739;131618,143812;144607,156800;144607,130823;144607,124762;143741,99650;143741,78868;142875,69343;140277,60684;137680,45098;138545,45098;140277,49428;146339,84064;146339,101382;147205,130823;147205,143812;147205,174118;147205,186241;146339,202693;94384,265905;48491,268503;23380,268503;19050,268503;16452,267637;14721,265905;14721,265039;15587,263307;17318,265039;17318,265905;35502,265905;136814,234732;145473,187107;145473,163727;145473,156800;94384,181912;90920,204425;90920,205291;61480,215682;44161,213950;44161,213084;44161,212218;44161,210487;44161,200096;43295,182778;43295,170655;42429,145543;42429,134287;42429,109175;43295,76271;43295,45964;54552,40769;64943,39903;66675,39903;93518,66746;92652,101382;93518,137750;94384,181912;90920,194034;91786,181912;90920,164593;90920,158532;90055,146409;90055,137750;90055,123896;90055,114371;90055,94455;90920,69343;78798,43366;74468,43366;67541,42500;50223,43366;45893,43366;45893,58087;45893,78003;45893,88394;45893,97053;45027,120432;45893,172387;45893,199230;45893,211352;62346,212218;87457,202693;90920,194034;56284,58087;67541,52891;75334,52025;78798,53757;78798,55489;64077,56355;59748,56355;59748,71075;59748,90991;59748,101382;59748,110041;58882,133421;59748,185375;59748,204425;58016,206157;56284,204425;56284,195766;56284,183644;55418,158532;55418,147275;55418,122164;56284,89259;56284,58087" o:connectangles="0,0,0,0,0,0,0,0,0,0,0,0,0,0,0,0,0,0,0,0,0,0,0,0,0,0,0,0,0,0,0,0,0,0,0,0,0,0,0,0,0,0,0,0,0,0,0,0,0,0,0,0,0,0,0,0,0,0,0,0,0,0,0,0,0,0,0,0,0,0,0,0,0,0,0,0,0,0,0,0,0,0,0,0,0,0,0,0,0,0,0,0,0,0,0,0,0,0,0,0,0,0,0,0,0,0,0,0,0,0,0,0,0,0,0,0,0,0,0,0,0,0,0,0,0,0,0,0,0,0,0,0,0,0,0,0,0,0,0,0,0,0,0,0,0,0,0,0,0,0,0,0,0,0,0,0,0,0,0,0,0,0,0,0,0,0,0,0,0"/>
                </v:shape>
                <v:shape id="Freeform 684058803" o:spid="_x0000_s1032" style="position:absolute;left:85044;top:11571;width:1521;height:2670;visibility:visible;mso-wrap-style:square;v-text-anchor:middle" coordsize="152098,266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" path="m90439,253945v-10391,2597,-21647,3463,-33770,1731c51473,255676,48010,253945,43680,253079v-2598,-866,-6061,-2598,-8659,-4330c32423,247017,28960,246151,26362,244419v-3464,-2597,-4329,-5195,-8659,-7793c13374,229699,7312,224503,4714,216710,3848,212381,2117,208051,2117,204588,1251,195928,385,186403,385,177744v,-4329,866,-8659,866,-12122c1251,159560,-1347,151767,1251,147438v-1732,,-866,-3464,-866,-6062c385,124058,-481,109338,385,87690v866,-19050,,-37234,,-56284c385,22747,1251,13222,385,5428v,-865,1732,-865,1732,-2597l18569,233v8659,-866,17318,1732,25977,1732c48010,5428,44546,14088,46278,17551v-1732,866,,2598,-866,4330c46278,27942,45412,34869,46278,41797v,6927,,14720,,21648c46278,75567,46278,90287,46278,105874r-866,44161c45412,161292,45412,172549,46278,182074v,6927,-866,12123,1732,18184c50607,206320,54937,209783,61864,211515v2598,,6062,1732,9525,866c72255,212381,73121,211515,74853,211515v866,,1732,,3464,c82646,210649,89573,207185,90439,202856v866,-1732,866,-3464,866,-5196c92171,194197,92171,191599,91305,189001v866,-8659,,-19050,,-29441c91305,150901,91305,138778,91305,130985v,,866,-1732,,-1732c91305,128388,92171,129253,92171,128388v,-12123,866,-25978,866,-39832l93037,64310v,-9525,,-18184,,-28575c93037,34003,93903,32272,93903,30540v,-1732,,-3464,,-5196l94769,3697v2598,-866,5195,-1732,9525,-1732c107758,1965,111221,1099,113819,1099v8659,-2598,17318,,25111,1732c138930,3697,138930,4563,139796,5428v866,19916,-1732,36369,-866,55419c138930,67774,138930,73835,138930,80763v,13854,,26843,,39831c138930,131851,139796,143974,138930,156097v1732,8659,-866,19050,,29440c138930,189867,139796,195928,139796,200258v,866,-866,2598,-1732,5196c137198,209783,136332,215844,135466,220174v,866,-865,866,-865,1732c134601,221906,134601,222772,134601,223638r-1732,2597c130271,230565,128539,232297,125076,235760v-2598,2598,-4330,4330,-6928,6062c117283,242688,115551,242688,113819,243553v-866,866,-1732,1732,-3464,2598l106026,247883r-4330,2598l90439,253945xm60133,253079v6061,866,10390,,16452,c79182,253079,81780,253079,84378,252213v5195,-866,12123,-2598,16452,-5196c104294,245285,106026,244419,108624,242688v1731,-866,3463,-1732,4329,-2598c114685,239224,115551,237492,117283,235760v,,865,,865,c122478,231431,125076,227967,128539,223638v2598,-9525,5196,-19050,6062,-29441c134601,189867,133735,188135,133735,185537r,-6927c133735,176013,134601,172549,134601,169951v,-1732,-866,-3463,-866,-6061c133735,157829,133735,152633,134601,146572v,-6928,-866,-12989,,-19916l134601,79897v,-9525,,-19916,,-29441c134601,41797,135466,33138,136332,24479v,-6062,-866,-12989,,-19051c124210,1099,108624,3697,97367,6294v-866,5196,,10391,,14721c97367,25344,96501,30540,96501,34003v,11257,,21648,,32905c96501,71238,96501,75567,96501,80763r,14720c94769,116265,95635,135315,94769,156963v,866,866,,866,1732c95635,165622,95635,171683,95635,178610v,3464,,6927,,10391c95635,189001,95635,189867,95635,190733v,,,,,c95635,193331,95635,195928,95635,199392v,1732,,4330,-866,6062c93903,209783,89573,211515,86110,214113v-8659,4329,-19050,4329,-27709,866c52339,210649,48010,207185,46278,200258v-866,-4330,-866,-6927,,-11257l46278,174281v,-6062,-1732,-12123,,-17318c45412,155231,46278,152633,46278,150901v,-9525,-866,-17318,,-27709l46278,119729v,-10391,866,-20782,,-31173c46278,83360,46278,79031,46278,73835v,-17318,,-33770,,-49356c46278,23613,47144,24479,47144,23613v-1732,-866,-866,-3464,-866,-6062c46278,15819,46278,14954,47144,14088v,,,,,l47144,13222v,-2598,,-4330,,-8659c45412,4563,44546,4563,44546,4563r-4330,c39351,4563,38485,4563,37619,4563,26362,3697,16837,3697,9044,6294v866,-866,-866,-866,-866,c8178,7160,9044,7160,9044,7160v,3464,,6062,,9525c8178,17551,7312,14954,6446,15819r2598,2598l9044,68640v,8659,,16452,-866,22513c8178,106740,8178,124924,8178,142242v,4330,-866,9525,-866,13855c7312,160426,8178,164756,8178,169951v,2598,,5196,,7793c8178,180342,8178,183806,8178,186403v,8660,866,16453,1732,23380c10776,214113,11642,216710,13374,219308v865,1732,865,3464,1731,4330c17703,227967,20301,229699,22898,232297v2598,3463,5196,6061,8659,8659l39351,245285v2597,1732,5195,3464,8659,4330c52339,251347,55803,251347,60133,251347r,1732xm2982,5428v,,866,,1732,c3848,4563,2982,4563,2982,5428xm73121,266067v6061,866,10391,,16452,l93903,266067v2598,,4330,-866,6927,-1732c105160,263469,109489,262604,112953,260006v3464,-1732,5195,-2598,7793,-4330c122478,254810,124210,253945,125076,253079v,,866,,1731,-1732c128539,249615,130271,248749,132003,247017v2598,-2598,6061,-6061,8659,-10391c143260,227101,145858,217576,146723,207185v,-4329,-865,-6061,-865,-8659l145858,191599v,-2598,865,-6062,865,-8659c146723,181208,145858,179476,145858,176878v,-6061,,-11256,865,-17318c146723,152633,145858,146572,146723,139644r,-46759c146723,83360,146723,72969,146723,63445v,-8660,866,-17319,1732,-25978c148455,31406,147589,24479,148455,18417v,,-866,,-866,c146723,18417,145858,17551,145858,16685v,-866,,-866,1731,-866l149321,15819v866,,1732,866,1732,1732c151053,18417,151919,19283,151919,20149v866,19050,-1732,35502,-866,53686c151053,80763,151053,86824,151053,93751v,13855,,26843,,39832c151053,144840,151919,156963,151053,169085v1732,8659,-866,19050,,29441c151053,201990,151919,205454,151919,209783v,2598,,4330,-866,6927c151053,216710,151053,217576,150187,218442v-866,4330,-1732,10391,-2598,14720l146723,234028v,1732,-865,1732,-865,1732c145858,235760,145858,236626,144992,237492r-1732,1732c140662,243553,138930,245285,135466,248749v-2597,2598,-4329,4330,-6927,6061c127673,255676,125942,255676,124210,256542r-866,866c121612,259140,119880,259140,117283,260872r-866,l114685,261738v-1732,866,-4330,1731,-6061,2597l106026,264335v-10391,2598,-21648,3464,-33771,1732c67060,266067,63596,264335,59267,263469v-1732,-865,-3464,-1731,-5196,-2597c53205,260872,53205,260006,54071,260006r8659,1732c63596,261738,64462,261738,67060,261738v1732,3463,3463,3463,6061,4329l73121,266067xm59267,201124v,866,-866,866,-1732,866c56669,201990,56669,200258,56669,198526r,-12123c56669,180342,54937,174281,56669,169085v-866,-1731,,-4329,,-6061c56669,153499,55803,145706,56669,135315r,-3464c56669,121460,57535,111070,56669,100678v,-5195,,-9525,,-14720c56669,68640,56669,52188,56669,36601v,-866,866,,866,-866c56669,35735,56669,34869,56669,34003v,-2597,,-4329,866,-6927c57535,27076,57535,27076,57535,27076r,c57535,24479,57535,22747,57535,18417v-1732,,-1732,,-2598,-1732c54937,15819,54937,14954,56669,14954r,c58401,14954,59267,15819,60133,16685v866,2598,,6928,,10391c60133,29674,60999,31406,60133,34003r,c60999,40065,60133,46992,60999,53919v,6928,,14721,,21648c60999,87690,60999,102410,60999,117997r-866,44161c60133,173415,60133,184672,60999,194197v-1732,3463,-1732,4329,-1732,6927xe" fillcolor="black" stroked="f" strokeweight=".24036mm">
                  <v:stroke joinstyle="miter"/>
                  <v:path arrowok="t" o:connecttype="custom" o:connectlocs="90439,253945;56669,255676;43680,253079;35021,248749;26362,244419;17703,236626;4714,216710;2117,204588;385,177744;1251,165622;1251,147438;385,141376;385,87690;385,31406;385,5428;2117,2831;18569,233;44546,1965;46278,17551;45412,21881;46278,41797;46278,63445;46278,105874;45412,150035;46278,182074;48010,200258;61864,211515;71389,212381;74853,211515;78317,211515;90439,202856;91305,197660;91305,189001;91305,159560;91305,130985;91305,129253;92171,128388;93037,88556;93037,64310;93037,35735;93903,30540;93903,25344;94769,3697;104294,1965;113819,1099;138930,2831;139796,5428;138930,60847;138930,80763;138930,120594;138930,156097;138930,185537;139796,200258;138064,205454;135466,220174;134601,221906;134601,223638;132869,226235;125076,235760;118148,241822;113819,243553;110355,246151;106026,247883;101696,250481;90439,253945;60133,253079;76585,253079;84378,252213;100830,247017;108624,242688;112953,240090;117283,235760;118148,235760;128539,223638;134601,194197;133735,185537;133735,178610;134601,169951;133735,163890;134601,146572;134601,126656;134601,79897;134601,50456;136332,24479;136332,5428;97367,6294;97367,21015;96501,34003;96501,66908;96501,80763;96501,95483;94769,156963;95635,158695;95635,178610;95635,189001;95635,190733;95635,190733;95635,199392;94769,205454;86110,214113;58401,214979;46278,200258;46278,189001;46278,174281;46278,156963;46278,150901;46278,123192;46278,119729;46278,88556;46278,73835;46278,24479;47144,23613;46278,17551;47144,14088;47144,14088;47144,13222;47144,4563;44546,4563;40216,4563;37619,4563;9044,6294;8178,6294;9044,7160;9044,16685;6446,15819;9044,18417;9044,68640;8178,91153;8178,142242;7312,156097;8178,169951;8178,177744;8178,186403;9910,209783;13374,219308;15105,223638;22898,232297;31557,240956;39351,245285;48010,249615;60133,251347;60133,253079;2982,5428;4714,5428;2982,5428;73121,266067;89573,266067;93903,266067;100830,264335;112953,260006;120746,255676;125076,253079;126807,251347;132003,247017;140662,236626;146723,207185;145858,198526;145858,191599;146723,182940;145858,176878;146723,159560;146723,139644;146723,92885;146723,63445;148455,37467;148455,18417;147589,18417;145858,16685;147589,15819;149321,15819;151053,17551;151919,20149;151053,73835;151053,93751;151053,133583;151053,169085;151053,198526;151919,209783;151053,216710;150187,218442;147589,233162;146723,234028;145858,235760;144992,237492;143260,239224;135466,248749;128539,254810;124210,256542;123344,257408;117283,260872;116417,260872;114685,261738;108624,264335;106026,264335;72255,266067;59267,263469;54071,260872;54071,260006;62730,261738;67060,261738;73121,266067;73121,266067;59267,201124;57535,201990;56669,198526;56669,186403;56669,169085;56669,163024;56669,135315;56669,131851;56669,100678;56669,85958;56669,36601;57535,35735;56669,34003;57535,27076;57535,27076;57535,27076;57535,18417;54937,16685;56669,14954;56669,14954;60133,16685;60133,27076;60133,34003;60133,34003;60999,53919;60999,75567;60999,117997;60133,162158;60999,194197;59267,201124" o:connectangles="0,0,0,0,0,0,0,0,0,0,0,0,0,0,0,0,0,0,0,0,0,0,0,0,0,0,0,0,0,0,0,0,0,0,0,0,0,0,0,0,0,0,0,0,0,0,0,0,0,0,0,0,0,0,0,0,0,0,0,0,0,0,0,0,0,0,0,0,0,0,0,0,0,0,0,0,0,0,0,0,0,0,0,0,0,0,0,0,0,0,0,0,0,0,0,0,0,0,0,0,0,0,0,0,0,0,0,0,0,0,0,0,0,0,0,0,0,0,0,0,0,0,0,0,0,0,0,0,0,0,0,0,0,0,0,0,0,0,0,0,0,0,0,0,0,0,0,0,0,0,0,0,0,0,0,0,0,0,0,0,0,0,0,0,0,0,0,0,0,0,0,0,0,0,0,0,0,0,0,0,0,0,0,0,0,0,0,0,0,0,0,0,0,0,0,0,0,0,0,0,0,0,0,0,0,0,0,0,0,0,0,0,0,0,0,0,0,0,0,0,0,0,0,0,0,0,0,0,0,0,0,0"/>
                </v:shape>
                <v:shape id="Freeform 1301940372" o:spid="_x0000_s1033" style="position:absolute;left:86771;top:11574;width:1359;height:2684;visibility:visible;mso-wrap-style:square;v-text-anchor:middle" coordsize="135947,26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" path="m122093,249382v-866,2598,-866,5195,-3464,6061c116898,256309,113434,255443,110836,254577v-6061,,-12122,,-19050,c87457,254577,83127,254577,78798,254577v-8659,,-17318,1732,-25112,1732c38100,256309,20782,256309,3464,255443v,,,-866,,-2597c3464,252846,3464,252846,2598,252846v,,-866,,-1732,c866,237259,2598,220807,1732,205221v,-3464,-866,-7794,-866,-10391c866,192232,1732,188768,1732,186170r,-7793l,163657v,-4330,866,-8659,866,-13855c866,141143,866,132484,866,122959v,-8659,,-18184,,-26843c866,77066,866,59748,866,41564v,-12123,866,-25112,866,-38100c2598,3464,3464,2598,3464,1732,7793,866,10391,,14720,v6928,,17318,866,24246,866c41564,866,43295,866,45027,2598v866,866,,2598,,4329c45027,17318,45893,30307,45027,41564v,8659,,15586,,24245c45027,70139,45027,72736,45027,77066v,8659,1732,18184,866,27709c45893,109105,45893,114300,45893,119496v,5195,,9524,,13854l46759,142009v,2598,-866,6062,,9525c46759,155864,48491,159327,48491,162791v,1732,,3464,,5195c48491,180975,46759,199159,48491,213014v6061,1732,12123,,19050,c73602,213014,79663,213014,84859,213014v12123,-866,25111,866,35502,866c122093,221673,122959,227734,122959,236393v866,5196,,8659,-866,12989xm117764,216477v-13855,-1731,-28575,-866,-44162,-866c64077,215611,55418,216477,46759,215611v-1732,-3463,-866,-7793,-1732,-12122c45027,198293,44161,193098,45027,187902v,-5195,866,-9525,866,-14720c45893,166255,45027,158462,44161,151534v,-6061,,-12123,,-18184c44161,127289,44161,122093,44161,116032v,-19050,,-38100,,-57150c44161,42429,45027,22514,44161,4330,32904,4330,18184,2598,6927,5196v-866,19915,,36368,,54552c6927,65809,6927,71871,6061,77932v,6061,,12122,,18184c6061,108239,6061,121227,6061,135082v,5195,866,10391,866,15586c6927,154998,6061,160193,6061,164523v,5195,866,10391,866,15586c6927,184439,6927,189634,6927,194830v,5195,866,9525,866,14720c7793,224270,6927,238125,6927,252846v38966,1731,75334,-2598,112568,c121227,241589,120361,228600,117764,216477xm129886,229466v,,,-866,,-1732c129886,226868,129886,226002,131618,226002v866,,1732,,1732,1732c134216,234661,135082,240723,135948,248516v,5196,,9525,-1732,12989c133350,264102,133350,266700,130752,267566v-1732,866,-5195,,-7793,-866c116898,266700,110836,266700,103909,266700v-4329,,-8659,,-12989,c82261,266700,73602,268432,65809,268432v-15586,,-31173,,-47625,-866c15586,267566,13855,265834,13855,263236v,-865,,-865,865,-865l15586,262371v866,,1732,865,1732,1731c57150,265834,93518,261505,129886,264102v3464,-9525,2598,-22513,,-34636xm60614,204355v,1732,-866,1732,-1732,1732c58016,206087,57150,205221,57150,204355v,-1732,,-3464,,-4330c57150,194830,58016,190500,58016,185305v,-6928,-866,-14721,-1732,-21648c56284,157596,56284,151534,56284,145473v,-6062,,-11257,,-17318c56284,109105,56284,90054,56284,71005v,-16453,866,-36369,,-54553l56284,16452v-866,,-1732,,-1732,-1731c54552,13855,55418,12989,56284,12989v1732,,2598,,3464,1732c60614,15587,59748,17318,59748,19050v,10391,866,23379,,34636c59748,62346,59748,69273,59748,77932v,4329,,6927,,11257c59748,97848,61480,107373,60614,116898v,4329,,9525,,14720c60614,136814,60614,141143,60614,145473r866,8659c61480,156730,60614,160193,61480,163657v,4329,1731,7793,1731,11257c63211,176645,63211,178377,63211,180109v-1731,7793,-2597,15587,-2597,24246xe" fillcolor="black" stroked="f" strokeweight=".24036mm">
                  <v:stroke joinstyle="miter"/>
                  <v:path arrowok="t" o:connecttype="custom" o:connectlocs="122093,249382;118629,255443;110836,254577;91786,254577;78798,254577;53686,256309;3464,255443;3464,252846;2598,252846;866,252846;1732,205221;866,194830;1732,186170;1732,178377;0,163657;866,149802;866,122959;866,96116;866,41564;1732,3464;3464,1732;14720,0;38966,866;45027,2598;45027,6927;45027,41564;45027,65809;45027,77066;45893,104775;45893,119496;45893,133350;46759,142009;46759,151534;48491,162791;48491,167986;48491,213014;67541,213014;84859,213014;120361,213880;122959,236393;122093,249382;117764,216477;73602,215611;46759,215611;45027,203489;45027,187902;45893,173182;44161,151534;44161,133350;44161,116032;44161,58882;44161,4330;6927,5196;6927,59748;6061,77932;6061,96116;6061,135082;6927,150668;6061,164523;6927,180109;6927,194830;7793,209550;6927,252846;119495,252846;117764,216477;129886,229466;129886,227734;131618,226002;133350,227734;135948,248516;134216,261505;130752,267566;122959,266700;103909,266700;90920,266700;65809,268432;18184,267566;13855,263236;14720,262371;15586,262371;17318,264102;129886,264102;129886,229466;60614,204355;58882,206087;57150,204355;57150,200025;58016,185305;56284,163657;56284,145473;56284,128155;56284,71005;56284,16452;56284,16452;54552,14721;56284,12989;59748,14721;59748,19050;59748,53686;59748,77932;59748,89189;60614,116898;60614,131618;60614,145473;61480,154132;61480,163657;63211,174914;63211,180109;60614,204355" o:connectangles="0,0,0,0,0,0,0,0,0,0,0,0,0,0,0,0,0,0,0,0,0,0,0,0,0,0,0,0,0,0,0,0,0,0,0,0,0,0,0,0,0,0,0,0,0,0,0,0,0,0,0,0,0,0,0,0,0,0,0,0,0,0,0,0,0,0,0,0,0,0,0,0,0,0,0,0,0,0,0,0,0,0,0,0,0,0,0,0,0,0,0,0,0,0,0,0,0,0,0,0,0,0,0,0,0,0,0,0,0"/>
                </v:shape>
                <v:shape id="Freeform 1982193039" o:spid="_x0000_s1034" style="position:absolute;left:88338;top:11579;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" path="m138545,228877v,4330,,8659,-1731,12123c136814,241866,136814,242732,136814,243598v,4329,-1732,11256,-3464,11256c132484,254854,131618,254854,131618,253123r-44161,-866c70138,252257,50223,254854,29441,254854v-7793,,-24246,1732,-27709,-1731c866,237536,866,221950,866,206363r,-12122c866,187314,,180386,,173459v,-6927,,-26843,1732,-28575c1732,144884,1732,144018,1732,143152v,-866,,-1732,,-3463c1732,129298,,120638,,110248v,-1732,,-4330,866,-5196l866,74745c866,70416,1732,58293,,56561r,-866c,38377,,19327,,3741,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6r,866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866,6061,2597,12989,2597,19916xm135082,226279v,-4329,,-8659,-866,-12988c125557,213291,117763,214157,109970,214157v-21647,,-39832,-1732,-64077,-1732c41564,208095,42429,193375,42429,186448v,-12989,866,-25112,1732,-38100c52820,146616,56284,146616,63211,146616v1732,,3464,,5196,c68407,146616,69273,145750,69273,145750v5195,,7793,,10390,866c85725,146616,90920,145750,96982,145750v5195,,9525,,13854,c115166,145750,114300,135359,114300,131895v,-7793,,-14720,-1732,-22513c109104,109382,106507,109382,103909,109382v-4329,,-8659,,-13854,c87457,109382,83993,109382,81395,108516v-6927,866,-12122,866,-18184,866c57150,109382,51089,109382,44161,109382,41564,100723,41564,92930,41564,85136v,-6927,1731,-39831,2597,-39831c44161,45305,44161,45305,45027,45305v,,,-1732,866,-1732c50223,43573,53686,43573,58016,43573v8659,,17318,,26843,c92652,43573,100445,43573,107373,43573r7793,c122093,43573,127288,44439,133350,44439v1732,-8660,2598,-15587,2598,-22514c135948,15863,135082,10668,134216,4607r-80530,c46759,4607,38100,4607,32904,3741,24245,4607,14720,4607,6061,4607v,8659,,17318,,25977c6061,39243,6061,47902,6061,57427v,8659,,18184,,27709c6061,95527,5195,105052,5195,114577v,8659,866,16452,866,25978c6061,150079,5195,159604,5195,169995v,25978,866,50223,866,72737l6061,251391v6062,,11257,,17318,l36368,251391v15587,,31173,-2598,45893,-2598c99580,248793,116032,249659,133350,249659v,-7793,1732,-14720,1732,-23380xm147205,239268v,-4329,,-8659,-866,-12989c146339,226279,145473,226279,145473,225413v,-865,,,,-865c145473,223682,145473,222816,146339,222816v,,,,866,c148070,222816,148936,222816,148936,224548v866,6061,1732,12122,1732,17318c150668,246195,150668,250525,148936,253988v,866,,1732,,2598c148936,260916,147205,267843,145473,267843v-866,,-1732,,-1732,-1732l99580,265245v-17319,,-37235,2598,-58016,2598c34636,267843,20782,268709,14720,266977v-866,-866,-1731,-1732,-1731,-2598c12989,263513,12989,262647,14720,262647v866,,1732,866,1732,1732l16452,264379v6061,,11257,,17318,l46759,264379v15586,,31173,-2597,45893,-2597c109970,261782,126423,262647,143741,262647v2598,-8659,3464,-15586,3464,-23379xm57150,98125v,866,-866,1732,-1732,1732c54552,99857,53686,99857,53686,98125r,-866c53686,90332,55418,57427,56284,57427v,,,,866,c57150,57427,57150,55695,58016,55695v4329,,7793,,12122,c78798,55695,87457,55695,96982,55695v7793,,15586,,22513,l127288,55695v6928,,12123,866,18185,866c147205,47902,148070,40975,148070,34048v,-6062,-865,-11257,-1731,-17319c146339,16729,145473,16729,145473,15863r,-865c145473,14132,145473,13266,147205,14132v4329,2597,4329,18184,4329,22513c151534,41841,151534,60891,144607,60891v-4330,,-8659,,-12989,l119495,60891v-6061,,-12122,-866,-17318,-866c97848,60025,92652,60025,88323,60025v-9525,,-19050,,-28575,l59748,63488v,,,866,,1732c58882,75611,57150,86868,57150,98125xm58016,200302v,866,-866,1732,-1732,1732c55418,202034,54552,201168,54552,200302r,-866c54552,187314,54552,176923,56284,164800v,-2598,1732,-4330,4330,-4330c66675,159604,70138,158738,76200,158738v1732,,3463,,5195,c81395,158738,82261,157873,82261,157873v5196,,7794,,10391,865c98714,158738,103909,157873,109970,157873v5196,,9525,,13855,c128154,157873,127288,147482,127288,144018v,-7793,,-14720,-1731,-22514c125557,121504,124691,121504,124691,120638r,-866c124691,118041,124691,118041,126423,118907v4329,3463,4329,14720,4329,23379c130752,146616,130752,151811,129886,157007v,2597,-1732,4329,-4329,4329l121227,161336v-6927,,-12123,,-19050,c99580,161336,96982,162202,94384,162202v-4329,,-7793,-866,-11257,-866c75334,161336,67541,161336,59748,161336v-866,11257,-1732,25978,-1732,38966xe" fillcolor="black" stroked="f" strokeweight=".24036mm">
                  <v:stroke joinstyle="miter"/>
                  <v:path arrowok="t" o:connecttype="custom" o:connectlocs="138545,228877;136814,241000;136814,243598;133350,254854;131618,253123;87457,252257;29441,254854;1732,253123;866,206363;866,194241;0,173459;1732,144884;1732,143152;1732,139689;0,110248;866,105052;866,74745;0,56561;0,55695;0,3741;32904,277;75334,277;100445,277;126423,1143;130752,1143;136814,23657;129886,47902;116898,47902;104775,47902;87457,47036;73602,47036;45027,47036;45027,51366;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8;63211,146616;68407,146616;69273,145750;79663,146616;96982,145750;110836,145750;114300,131895;112568,109382;103909,109382;90055,109382;81395,108516;63211,109382;44161,109382;41564,85136;44161,45305;45027,45305;45893,43573;58016,43573;84859,43573;107373,43573;115166,43573;133350,44439;135948,21925;134216,4607;53686,4607;32904,3741;6061,4607;6061,30584;6061,57427;6061,85136;5195,114577;6061,140555;5195,169995;6061,242732;6061,251391;23379,251391;36368,251391;82261,248793;133350,249659;135082,226279;147205,239268;146339,226279;145473,225413;145473,224548;146339,222816;147205,222816;148936,224548;150668,241866;148936,253988;148936,256586;145473,267843;143741,266111;99580,265245;41564,267843;14720,266977;12989,264379;14720,262647;16452,264379;16452,264379;33770,264379;46759,264379;92652,261782;143741,262647;147205,239268;57150,98125;55418,99857;53686,98125;53686,97259;56284,57427;57150,57427;58016,55695;70138,55695;96982,55695;119495,55695;127288,55695;145473,56561;148070,34048;146339,16729;145473,15863;145473,14998;147205,14132;151534,36645;144607,60891;131618,60891;119495,60891;102177,60025;88323,60025;59748,60025;59748,63488;59748,65220;57150,98125;58016,200302;56284,202034;54552,200302;54552,199436;56284,164800;60614,160470;76200,158738;81395,158738;82261,157873;92652,158738;109970,157873;123825,157873;127288,144018;125557,121504;124691,120638;124691,119772;126423,118907;130752,142286;129886,157007;125557,161336;121227,161336;102177,161336;94384,162202;83127,161336;59748,161336;58016,200302" o:connectangles="0,0,0,0,0,0,0,0,0,0,0,0,0,0,0,0,0,0,0,0,0,0,0,0,0,0,0,0,0,0,0,0,0,0,0,0,0,0,0,0,0,0,0,0,0,0,0,0,0,0,0,0,0,0,0,0,0,0,0,0,0,0,0,0,0,0,0,0,0,0,0,0,0,0,0,0,0,0,0,0,0,0,0,0,0,0,0,0,0,0,0,0,0,0,0,0,0,0,0,0,0,0,0,0,0,0,0,0,0,0,0,0,0,0,0,0,0,0,0,0,0,0,0,0,0,0,0,0,0,0,0,0,0,0,0,0,0,0,0,0,0,0,0,0,0,0,0,0,0,0,0,0,0,0,0,0,0,0,0,0,0,0,0,0,0,0,0,0,0,0,0,0,0,0,0,0,0,0,0,0,0"/>
                </v:shape>
                <v:shape id="Freeform 198789493" o:spid="_x0000_s1035" style="position:absolute;left:83437;top:11634;width:1300;height:2468;visibility:visible;mso-wrap-style:square;v-text-anchor:middle" coordsize="129994,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" path="m129886,167120v,-5195,-866,-10390,-866,-15586c129020,148936,129886,146339,129886,144607r,-6062c129886,129886,129886,121227,129886,112568v,-2598,-866,-5195,,-6061c129020,97848,129020,90054,129020,81395v,-7793,,-13854,,-20781c129020,57150,129020,54552,128154,51089,121227,25977,118629,18184,99580,8659,90920,4330,90055,4330,90055,4330,68407,1732,47625,,23379,,14720,,7793,,,866l,26843c,40698,866,53686,866,66675,866,71870,,77066,,82261v,8659,866,16453,866,24246c866,110836,866,115166,866,118629v,3464,,7794,,10391l866,129020v,2598,,8660,,13855l866,154998v,6927,,12988,,19915c866,187902,,200025,,213014v,11256,,22513,1732,33770c7793,246784,13855,246784,19916,246784v83127,,90920,-10391,101311,-31173c131618,203489,129886,184439,129886,167120xm89189,199159r,c83127,207818,70139,209550,59748,209550v-3464,,-17319,,-17319,-1732l42429,206952v,,,,,-866c42429,206086,42429,205220,42429,204355v,-2598,,-6928,,-10391c42429,187902,41564,182707,41564,176645v,-4329,,-7793,,-12122c41564,155864,40698,148071,40698,139411v,-4329,,-7793,,-11257c40698,119495,40698,111702,40698,103043v,-6927,866,-19916,866,-32904l41564,39832v,-6928,6061,-5196,11257,-5196l63211,33770r1732,c81395,33770,91786,43295,91786,60614v,11256,-866,23379,-866,34636c90920,107373,90920,119495,91786,131618v,15587,866,26843,866,44161c92652,184439,89189,193964,89189,199159xe" stroked="f" strokeweight=".24036mm">
                  <v:stroke joinstyle="miter"/>
                  <v:path arrowok="t" o:connecttype="custom" o:connectlocs="129886,167120;129020,151534;129886,144607;129886,138545;129886,112568;129886,106507;129020,81395;129020,60614;128154,51089;99580,8659;90055,4330;23379,0;0,866;0,26843;866,66675;0,82261;866,106507;866,118629;866,129020;866,129020;866,142875;866,154998;866,174913;0,213014;1732,246784;19916,246784;121227,215611;129886,167120;89189,199159;89189,199159;59748,209550;42429,207818;42429,206952;42429,206086;42429,204355;42429,193964;41564,176645;41564,164523;40698,139411;40698,128154;40698,103043;41564,70139;41564,39832;52821,34636;63211,33770;64943,33770;91786,60614;90920,95250;91786,131618;92652,175779;89189,199159" o:connectangles="0,0,0,0,0,0,0,0,0,0,0,0,0,0,0,0,0,0,0,0,0,0,0,0,0,0,0,0,0,0,0,0,0,0,0,0,0,0,0,0,0,0,0,0,0,0,0,0,0,0,0"/>
                </v:shape>
                <v:shape id="Freeform 163514643" o:spid="_x0000_s1036" style="position:absolute;left:76437;top:11645;width:1313;height:2469;visibility:visible;mso-wrap-style:square;v-text-anchor:middle" coordsize="131323,2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" path="m28064,240506v2597,866,4329,1732,6061,3464l44516,246568v4329,865,10391,,16452,c63566,246568,66164,246568,68761,246568r8660,-866c81750,244836,86080,245702,88677,244836v2598,-866,6062,-1732,8659,-2598l101666,239640v2598,-1731,4330,-1731,6061,-2597c111191,234445,112923,230981,115521,228384v2597,-3464,6061,-6928,8659,-10391c125911,214529,125911,211931,127643,207602r2598,-12123c131107,189418,131107,183356,130241,176429v,-866,-866,,-1732,-866c127643,168636,125046,161708,122448,156513v-1732,-4330,-4330,-6061,-6062,-10391c112057,141793,109459,137463,105996,133999r-866,-865c103398,131402,101666,130536,100800,129670v-1732,-1732,-2598,-2598,-3464,-4330c93007,121011,88677,118413,85214,114949v-5196,-2597,-8659,-6927,-13855,-9525c69627,102827,67030,101961,65298,100229,63566,98497,61834,95899,59236,95034,55773,88972,50577,85509,47980,79447v-866,-866,-866,-1732,-1732,-3464l43650,68190c41052,60397,41918,50872,46248,44811r3463,-2598c51443,40481,53175,39615,54907,38749v4329,-2597,12123,-1731,17318,-865c73957,37884,75689,39615,77421,39615v865,,2597,,4329,866c83482,43079,86080,43945,87811,46543v6928,9525,4330,24245,4330,35502c103398,86374,118118,83777,130241,83777v866,-4330,866,-8659,866,-12989c131107,63861,131973,57799,130241,50872v,-1732,-1732,-3463,-1732,-5195c126777,39615,125911,35286,123314,30956v-866,-1732,-2598,-4329,-4330,-6061c115521,20565,112923,17967,108593,13638v-866,-866,-2597,-1732,-4329,-2598c101666,9308,99934,8443,97336,6711,93873,4979,91275,3247,86946,2381v-866,,-1732,,-2598,c84348,1515,83482,2381,83482,649v-8659,-865,-17318,-865,-26843,c49711,1515,44516,3247,39321,5845,30661,9308,23734,12772,17673,19699v-2598,2598,-4330,4330,-6062,6062c9014,29224,8148,33554,5550,37018,3818,48274,355,54336,1220,67324v,6928,866,13855,2598,20782c6416,94168,9880,99363,14209,103693v2598,3463,6062,6927,9525,9524l26332,115815v10391,8659,19916,19050,30307,26844c58371,144390,60102,145256,60968,146122v1732,2598,4330,3464,5196,6061c70493,153915,73091,157379,77421,159977v2597,4329,5195,6061,7793,9525c85214,169502,86080,170368,86080,170368v,2597,1731,4329,2597,6927c89543,181624,90409,186820,90409,191149v,2598,866,6062,,8659c89543,201540,87811,203272,86080,204138v-2598,2598,-6062,5195,-8659,7793c71359,216261,64432,216261,56639,213663v-3464,-866,-8659,-2598,-10391,-4330l46248,208467v-1732,,-2598,-2597,-4330,-5195c37589,193747,39321,180759,39321,167770v-11257,,-25112,-3464,-38101,c-1377,181624,355,198943,4684,212797v2598,8659,6062,14721,10391,19916c17673,234445,19405,236177,22002,238774v,-865,5196,,6062,1732xe" stroked="f" strokeweight=".24036mm">
                  <v:stroke joinstyle="miter"/>
                  <v:path arrowok="t" o:connecttype="custom" o:connectlocs="28064,240506;34125,243970;44516,246568;60968,246568;68761,246568;77421,245702;88677,244836;97336,242238;101666,239640;107727,237043;115521,228384;124180,217993;127643,207602;130241,195479;130241,176429;128509,175563;122448,156513;116386,146122;105996,133999;105130,133134;100800,129670;97336,125340;85214,114949;71359,105424;65298,100229;59236,95034;47980,79447;46248,75983;43650,68190;46248,44811;49711,42213;54907,38749;72225,37884;77421,39615;81750,40481;87811,46543;92141,82045;130241,83777;131107,70788;130241,50872;128509,45677;123314,30956;118984,24895;108593,13638;104264,11040;97336,6711;86946,2381;84348,2381;83482,649;56639,649;39321,5845;17673,19699;11611,25761;5550,37018;1220,67324;3818,88106;14209,103693;23734,113217;26332,115815;56639,142659;60968,146122;66164,152183;77421,159977;85214,169502;86080,170368;88677,177295;90409,191149;90409,199808;86080,204138;77421,211931;56639,213663;46248,209333;46248,208467;41918,203272;39321,167770;1220,167770;4684,212797;15075,232713;22002,238774;28064,240506" o:connectangles="0,0,0,0,0,0,0,0,0,0,0,0,0,0,0,0,0,0,0,0,0,0,0,0,0,0,0,0,0,0,0,0,0,0,0,0,0,0,0,0,0,0,0,0,0,0,0,0,0,0,0,0,0,0,0,0,0,0,0,0,0,0,0,0,0,0,0,0,0,0,0,0,0,0,0,0,0,0,0,0"/>
                </v:shape>
                <v:shape id="Freeform 521654818" o:spid="_x0000_s1037" style="position:absolute;left:78082;top:11589;width:1322;height:2507;visibility:visible;mso-wrap-style:square;v-text-anchor:middle" coordsize="132219,250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" path="m132003,169069v-12123,-1732,-26843,-3464,-38100,866c93903,174264,94769,178594,94769,183789r-1732,7793c93037,192448,93903,193314,93037,194180v,2598,-1732,4330,-2597,6062c89574,201973,90440,203705,88708,204571r-2598,1732l80048,209766v-6927,2598,-12988,3464,-19915,1732c56669,210632,54071,209766,51473,208901v-5195,-3464,-8659,-7794,-9524,-14721c40217,192448,40217,189851,40217,185521v866,-6927,,-14721,866,-19050c40217,161276,41083,156080,40217,150885v,-1732,-866,-2598,,-4330c40217,142226,40217,141360,40217,137030v,-5195,866,-11257,866,-17318c41083,113651,40217,107589,41083,101528v,-6062,866,-11257,,-16453c40217,72953,38485,58232,42814,48707,48010,41780,55803,37450,66194,37450v6061,,12123,866,15586,3464c93037,47841,92171,64294,91305,80746v12123,2598,23380,1732,37234,c128539,70355,128539,59964,127673,49573v-865,-7793,-3463,-14720,-6061,-19916c119014,25328,116417,22730,113819,18401l103428,8876,99099,5412,93037,3680c88708,1948,84378,1948,79183,1082,73121,216,67926,216,62730,216v-6061,,-12122,-865,-18184,866c40217,1948,35021,5412,31558,7144v-2598,1732,-6062,2598,-9525,4329c19435,13205,15105,15803,13374,17535v,866,,1731,,1731c11642,19266,12508,20132,11642,20998,9044,25328,7312,29657,5580,34853l2983,46110c1251,54769,1251,63428,1251,72087l385,98064v,9525,-866,19050,,29441c385,132700,2117,138762,2117,144823v-866,17318,-866,35502,,52821c2983,208901,6446,216694,11642,224487v1732,2598,1732,4329,4329,5195c16837,229682,15971,228816,17703,229682v866,,866,1732,1732,3464c21167,234878,22033,235744,24630,237476v,,-866,865,,1731c31558,245269,41083,247867,52339,249598v2598,,3464,,6062,c64462,249598,70523,251330,77451,250464v6927,-866,12989,-3463,19050,-4329c100830,243537,104294,240073,107758,237476v4329,-2598,8659,-4330,11256,-8660c121612,226219,123344,222755,125076,219291v3463,-6061,5195,-10390,6061,-16452c132869,190716,132003,180325,132003,169069xe" stroked="f" strokeweight=".24036mm">
                  <v:stroke joinstyle="miter"/>
                  <v:path arrowok="t" o:connecttype="custom" o:connectlocs="132003,169069;93903,169935;94769,183789;93037,191582;93037,194180;90440,200242;88708,204571;86110,206303;80048,209766;60133,211498;51473,208901;41949,194180;40217,185521;41083,166471;40217,150885;40217,146555;40217,137030;41083,119712;41083,101528;41083,85075;42814,48707;66194,37450;81780,40914;91305,80746;128539,80746;127673,49573;121612,29657;113819,18401;103428,8876;99099,5412;93037,3680;79183,1082;62730,216;44546,1082;31558,7144;22033,11473;13374,17535;13374,19266;11642,20998;5580,34853;2983,46110;1251,72087;385,98064;385,127505;2117,144823;2117,197644;11642,224487;15971,229682;17703,229682;19435,233146;24630,237476;24630,239207;52339,249598;58401,249598;77451,250464;96501,246135;107758,237476;119014,228816;125076,219291;131137,202839;132003,169069" o:connectangles="0,0,0,0,0,0,0,0,0,0,0,0,0,0,0,0,0,0,0,0,0,0,0,0,0,0,0,0,0,0,0,0,0,0,0,0,0,0,0,0,0,0,0,0,0,0,0,0,0,0,0,0,0,0,0,0,0,0,0,0,0"/>
                </v:shape>
                <v:shape id="Freeform 351663279" o:spid="_x0000_s1038" style="position:absolute;left:79826;top:11617;width:1360;height:2476;visibility:visible;mso-wrap-style:square;v-text-anchor:middle" coordsize="135947,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" path="m2598,10391v,3464,,6061,,10391c2598,25111,3464,28575,3464,31173v-866,6927,-866,6061,-866,8659c2598,45027,2598,49357,2598,54552v,4330,,8660,-866,12123c1732,70139,1732,73602,1732,77066v,2598,,6061,,8659c2598,96982,2598,107373,2598,118630r,22513c2598,144607,2598,147205,2598,150668,866,164523,866,179243,866,196561v,17319,1732,35503,1732,50223c11257,246784,17318,247650,24246,247650v4329,,9524,,15586,-866c39832,245918,39832,243321,39832,240723v,-866,,-1732,,-1732l39832,238991v,-4330,,-6927,,-10391c39832,221673,39832,216477,39832,209550r,-22514c39832,173182,39832,159327,41564,144607v4329,,8659,-866,12988,-866c60614,143741,66675,144607,71871,144607v4329,,6927,,10390,-866c87457,143741,92652,143741,96982,145473v,22513,866,31172,866,33770c97848,183573,96116,247650,97848,247650v12989,,27709,,38100,l135948,204355v,-12123,-866,-22514,-866,-35503c135082,153266,135082,139411,135082,123825v,-11257,-866,-22514,-866,-34636l134216,71005v,-2598,,-6062,,-8659c134216,49357,132484,32905,132484,18184v,-5195,,-10391,866,-15586c126423,2598,122093,866,115166,866v-6061,,-12123,866,-18184,1732c96982,13855,96982,24246,96982,34636v,8659,,17319,,25978l96982,74468v,4330,-866,6062,-866,9525c96116,86591,96116,88323,96116,90920v,4330,-1732,6928,-1732,10391c94384,102177,94384,103043,94384,103909v,,,866,,866c83127,104775,72736,104775,62346,104775v-7794,,-15587,,-24246,866c38100,104775,38100,103909,36368,103043v,-25977,-1732,-47625,-1732,-71004c34636,21648,34636,12123,36368,1732,30307,,23380,,16452,,11257,,5196,866,,1732v2598,3464,2598,6061,2598,8659xe" stroked="f" strokeweight=".24036mm">
                  <v:stroke joinstyle="miter"/>
                  <v:path arrowok="t" o:connecttype="custom" o:connectlocs="2598,10391;2598,20782;3464,31173;2598,39832;2598,54552;1732,66675;1732,77066;1732,85725;2598,118630;2598,141143;2598,150668;866,196561;2598,246784;24246,247650;39832,246784;39832,240723;39832,238991;39832,238991;39832,228600;39832,209550;39832,187036;41564,144607;54552,143741;71871,144607;82261,143741;96982,145473;97848,179243;97848,247650;135948,247650;135948,204355;135082,168852;135082,123825;134216,89189;134216,71005;134216,62346;132484,18184;133350,2598;115166,866;96982,2598;96982,34636;96982,60614;96982,74468;96116,83993;96116,90920;94384,101311;94384,103909;94384,104775;62346,104775;38100,105641;36368,103043;34636,32039;36368,1732;16452,0;0,1732;2598,10391" o:connectangles="0,0,0,0,0,0,0,0,0,0,0,0,0,0,0,0,0,0,0,0,0,0,0,0,0,0,0,0,0,0,0,0,0,0,0,0,0,0,0,0,0,0,0,0,0,0,0,0,0,0,0,0,0,0,0"/>
                </v:shape>
                <v:shape id="Freeform 733991133" o:spid="_x0000_s1039" style="position:absolute;left:81688;top:11617;width:1316;height:2476;visibility:visible;mso-wrap-style:square;v-text-anchor:middle" coordsize="131618,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" path="m130752,222539v,-4330,,-8659,-866,-12989c121227,209550,113434,210416,105641,210416v-21648,,-39832,-1732,-64077,-1732c37234,204355,38100,189634,38100,182707v,-12989,866,-25111,1732,-38100c48491,142875,51955,142875,58882,142875v1732,,3464,,5195,c64077,142875,64943,142009,64943,142009v5196,,7793,,10391,866c81395,142875,86591,142009,92652,142009v5196,,9525,,13855,c110837,142009,109971,131618,109971,128155v,-7794,,-14721,-1732,-22514c104775,105641,102177,105641,99580,105641v-4330,,-8660,,-13855,c83127,105641,79664,105641,77066,104775v-6927,866,-12123,866,-18184,866c52821,105641,46759,105641,39832,105641,37234,96982,37234,89189,37234,81395v,-6927,1732,-39831,2598,-39831c39832,41564,39832,41564,40698,41564v,,,-1732,866,-1732c45893,39832,49357,39832,53686,39832v8660,,17319,,26844,c88323,39832,96116,39832,103043,39832r7794,c117764,39832,122959,40698,129020,40698v1732,-8659,2598,-15587,2598,-22514c131618,12123,130752,6927,129886,866r-81395,c41564,866,32905,866,27709,,19050,866,9525,866,866,866v,8659,,17318,,25977c866,35502,866,44161,866,53686v,8660,,18185,,27709c866,91786,,101311,,110837v,8659,866,16452,866,25977c866,146339,,155864,,166255v,25977,866,50222,866,72736l866,247650v6061,,11257,,17318,l31173,247650v15586,,31173,-2598,45893,-2598c94384,245052,110837,245918,128155,245918v1731,-7793,2597,-14720,2597,-23379xe" stroked="f" strokeweight=".24036mm">
                  <v:stroke joinstyle="miter"/>
                  <v:path arrowok="t" o:connecttype="custom" o:connectlocs="130752,222539;129886,209550;105641,210416;41564,208684;38100,182707;39832,144607;58882,142875;64077,142875;64943,142009;75334,142875;92652,142009;106507,142009;109971,128155;108239,105641;99580,105641;85725,105641;77066,104775;58882,105641;39832,105641;37234,81395;39832,41564;40698,41564;41564,39832;53686,39832;80530,39832;103043,39832;110837,39832;129020,40698;131618,18184;129886,866;48491,866;27709,0;866,866;866,26843;866,53686;866,81395;0,110837;866,136814;0,166255;866,238991;866,247650;18184,247650;31173,247650;77066,245052;128155,245918;130752,222539" o:connectangles="0,0,0,0,0,0,0,0,0,0,0,0,0,0,0,0,0,0,0,0,0,0,0,0,0,0,0,0,0,0,0,0,0,0,0,0,0,0,0,0,0,0,0,0,0,0"/>
                </v:shape>
                <v:shape id="Freeform 349735405" o:spid="_x0000_s1040" style="position:absolute;left:85108;top:11602;width:1299;height:2504;visibility:visible;mso-wrap-style:square;v-text-anchor:middle" coordsize="129886,25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" path="m53686,249966v6062,866,10391,,16453,c72736,249966,75334,249966,77932,249100v5195,-866,12123,-2598,16452,-5196c97848,242173,99580,241307,102177,239575v1732,-866,3464,-1732,4330,-2598c108239,236111,109105,234379,110837,232648v,,865,,865,c116032,228318,118630,224854,122093,220525v2598,-9525,5196,-19050,6062,-29441c128155,186754,127289,185023,127289,182425r,-6928c127289,172900,128155,169436,128155,166838v,-1732,-866,-3463,-866,-6061c127289,154716,127289,149520,128155,143459v,-6927,-866,-12989,,-19916l128155,76784v,-9525,,-19916,,-29441c128155,38684,129020,30025,129886,21366v,-6062,-866,-12989,,-19050c117764,-2014,102177,584,90920,3182v-865,5195,,10390,,14720c90920,22231,90055,27427,90055,30891v,11257,,21647,,32904c90055,68125,90055,72454,90055,77650r,14720c88323,113152,89189,132202,88323,153850v,866,866,,866,1732c89189,162509,89189,168570,89189,175497v,3464,,6928,,10392c89189,185889,89189,186754,89189,187620v,,,,,c89189,190218,89189,192816,89189,196279v,1732,,4330,-866,6062c87457,206670,83127,208402,79664,211000v-8659,4329,-19050,4329,-27709,866c45893,207536,41564,204072,39832,197145v-866,-4329,-866,-6927,,-11256l39832,171168v,-6062,-1732,-12123,,-17318c38966,152118,39832,149520,39832,147788v,-9524,-866,-17318,,-27709l39832,116616v,-10391,866,-20782,,-31173c39832,80247,39832,75918,39832,70722v,-17318,,-33770,,-49356c39832,20500,40698,21366,40698,20500v-1732,-866,-866,-3464,-866,-6062c39832,12707,39832,11841,40698,10975v,,,,,l40698,10109v,-2598,,-4330,,-8659c38966,1450,38100,1450,38100,1450r-4330,c32905,1450,32039,1450,31173,1450,19916,584,10391,584,2598,3182v866,-866,-866,-866,-866,c1732,4048,2598,4048,2598,4048v,3463,,6061,,9524c1732,14438,866,11841,,12707r2598,2597l2598,65527v,8659,,16452,-866,22514c1732,103627,1732,121811,1732,139129v,4330,-866,9525,-866,13855c866,157313,1732,161643,1732,166838v,2598,,5196,,7794c1732,177229,1732,180693,1732,183291v,8659,866,16452,1732,23379c4330,211000,5196,213597,6927,216195v866,1732,866,3464,1732,4330c11257,224854,13855,226586,16452,229184v2598,3464,5196,6061,8659,8659l32905,242173v2597,1731,5195,3463,8659,4329c45893,248234,49357,248234,53686,248234r,1732xe" stroked="f" strokeweight=".24036mm">
                  <v:stroke joinstyle="miter"/>
                  <v:path arrowok="t" o:connecttype="custom" o:connectlocs="53686,249966;70139,249966;77932,249100;94384,243904;102177,239575;106507,236977;110837,232648;111702,232648;122093,220525;128155,191084;127289,182425;127289,175497;128155,166838;127289,160777;128155,143459;128155,123543;128155,76784;128155,47343;129886,21366;129886,2316;90920,3182;90920,17902;90055,30891;90055,63795;90055,77650;90055,92370;88323,153850;89189,155582;89189,175497;89189,185889;89189,187620;89189,187620;89189,196279;88323,202341;79664,211000;51955,211866;39832,197145;39832,185889;39832,171168;39832,153850;39832,147788;39832,120079;39832,116616;39832,85443;39832,70722;39832,21366;40698,20500;39832,14438;40698,10975;40698,10975;40698,10109;40698,1450;38100,1450;33770,1450;31173,1450;2598,3182;1732,3182;2598,4048;2598,13572;0,12707;2598,15304;2598,65527;1732,88041;1732,139129;866,152984;1732,166838;1732,174632;1732,183291;3464,206670;6927,216195;8659,220525;16452,229184;25111,237843;32905,242173;41564,246502;53686,248234;53686,249966" o:connectangles="0,0,0,0,0,0,0,0,0,0,0,0,0,0,0,0,0,0,0,0,0,0,0,0,0,0,0,0,0,0,0,0,0,0,0,0,0,0,0,0,0,0,0,0,0,0,0,0,0,0,0,0,0,0,0,0,0,0,0,0,0,0,0,0,0,0,0,0,0,0,0,0,0,0,0,0,0"/>
                </v:shape>
                <v:shape id="Freeform 1589219938" o:spid="_x0000_s1041" style="position:absolute;left:86832;top:11611;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" path="m111702,212713v-13854,-1732,-28575,-866,-44161,-866c58016,211847,49357,212713,40698,211847v-1732,-3463,-866,-7793,-1732,-12122c38966,194529,38100,189334,38966,184138v,-5195,866,-9525,866,-14720c39832,162491,38966,154697,38100,147770v,-6061,,-12123,,-18184c38100,123525,38100,118329,38100,112268v,-19050,,-38100,,-57150c38100,38665,38966,18750,38100,565,26843,565,12123,-1166,866,1431v-866,19916,,36369,,54553c866,62045,866,68106,,74168v,6061,,12122,,18184c,104475,,117463,,131318v,5195,866,10391,866,15586c866,151234,,156429,,160759v,5195,866,10391,866,15586c866,180675,866,185870,866,191065v,5196,866,9525,866,14721c1732,220506,866,234361,866,249081v38966,1732,75334,-2597,112568,c115166,237824,114300,224836,111702,212713xe" stroked="f" strokeweight=".24036mm">
                  <v:stroke joinstyle="miter"/>
                  <v:path arrowok="t" o:connecttype="custom" o:connectlocs="111702,212713;67541,211847;40698,211847;38966,199725;38966,184138;39832,169418;38100,147770;38100,129586;38100,112268;38100,55118;38100,565;866,1431;866,55984;0,74168;0,92352;0,131318;866,146904;0,160759;866,176345;866,191065;1732,205786;866,249081;113434,249081;111702,212713" o:connectangles="0,0,0,0,0,0,0,0,0,0,0,0,0,0,0,0,0,0,0,0,0,0,0,0"/>
                </v:shape>
                <v:shape id="Freeform 1377877141" o:spid="_x0000_s1042" style="position:absolute;left:88390;top:11617;width:1308;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" path="m129886,222539v,-4330,,-8659,-865,-12989c120362,209550,112568,210416,104775,210416v-21648,,-39832,-1732,-64077,-1732c36368,204355,37234,189634,37234,182707v,-12989,866,-25111,1732,-38100c47625,142875,51089,142875,58016,142875v1732,,3464,,5196,c63212,142875,64077,142009,64077,142009v5196,,7794,,10391,866c80530,142875,85725,142009,91786,142009v5196,,9525,,13855,c109971,142009,109105,131618,109105,128155v,-7794,,-14721,-1732,-22514c103909,105641,101311,105641,98714,105641v-4330,,-8659,,-13855,c82261,105641,78798,105641,76200,104775v-6927,866,-12123,866,-18184,866c51955,105641,45893,105641,38966,105641,36368,96982,36368,89189,36368,81395v,-6927,1732,-39831,2598,-39831c38966,41564,38966,41564,39832,41564v,,,-1732,866,-1732c45027,39832,48491,39832,52821,39832v8659,,17318,,26843,c87457,39832,95250,39832,102177,39832r7794,c116898,39832,122093,40698,128155,40698v1731,-8659,2597,-15587,2597,-22514c130752,12123,129886,6927,129021,866r-80530,c41564,866,32905,866,27709,,19050,866,9525,866,866,866v,8659,,17318,,25977c866,35502,866,44161,866,53686v,8660,,18185,,27709c866,91786,,101311,,110837v,8659,866,16452,866,25977c866,146339,,155864,,166255v,25977,866,50222,866,72736l866,247650v6061,,11257,,17318,l31173,247650v15586,,31173,-2598,45893,-2598c94384,245052,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5;38966,41564;39832,41564;40698,39832;52821,39832;79664,39832;102177,39832;109971,39832;128155,40698;130752,18184;129021,866;48491,866;27709,0;866,866;866,26843;866,53686;866,81395;0,110837;866,136814;0,166255;866,238991;866,247650;18184,247650;31173,247650;77066,245052;128155,245918;129886,222539" o:connectangles="0,0,0,0,0,0,0,0,0,0,0,0,0,0,0,0,0,0,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47488" behindDoc="1" locked="0" layoutInCell="1" allowOverlap="1" wp14:anchorId="62E958FE" wp14:editId="7E09940C">
                <wp:simplePos x="0" y="0"/>
                <wp:positionH relativeFrom="column">
                  <wp:posOffset>8298842</wp:posOffset>
                </wp:positionH>
                <wp:positionV relativeFrom="paragraph">
                  <wp:posOffset>3482011</wp:posOffset>
                </wp:positionV>
                <wp:extent cx="1388066" cy="377324"/>
                <wp:effectExtent l="0" t="2857" r="0" b="0"/>
                <wp:wrapNone/>
                <wp:docPr id="374836959" name="Group 20">
                  <a:extLst xmlns:a="http://schemas.openxmlformats.org/drawingml/2006/main">
                    <a:ext uri="{FF2B5EF4-FFF2-40B4-BE49-F238E27FC236}">
                      <a16:creationId xmlns:a16="http://schemas.microsoft.com/office/drawing/2014/main" id="{2608BD28-3127-2789-3109-D9A61FE2CB4B}"/>
                    </a:ext>
                  </a:extLst>
                </wp:docPr>
                <wp:cNvGraphicFramePr/>
                <a:graphic xmlns:a="http://schemas.openxmlformats.org/drawingml/2006/main">
                  <a:graphicData uri="http://schemas.microsoft.com/office/word/2010/wordprocessingGroup">
                    <wpg:wgp>
                      <wpg:cNvGrpSpPr/>
                      <wpg:grpSpPr>
                        <a:xfrm rot="5400000">
                          <a:off x="0" y="0"/>
                          <a:ext cx="1388066" cy="377324"/>
                          <a:chOff x="7870817" y="3455913"/>
                          <a:chExt cx="998393" cy="271387"/>
                        </a:xfrm>
                      </wpg:grpSpPr>
                      <wps:wsp>
                        <wps:cNvPr id="1843941097" name="Freeform 1843941097">
                          <a:extLst>
                            <a:ext uri="{FF2B5EF4-FFF2-40B4-BE49-F238E27FC236}">
                              <a16:creationId xmlns:a16="http://schemas.microsoft.com/office/drawing/2014/main" id="{3448992D-371C-044C-CC3E-07536439A498}"/>
                            </a:ext>
                          </a:extLst>
                        </wps:cNvPr>
                        <wps:cNvSpPr/>
                        <wps:spPr>
                          <a:xfrm>
                            <a:off x="7870817" y="3456708"/>
                            <a:ext cx="147204" cy="268502"/>
                          </a:xfrm>
                          <a:custGeom>
                            <a:avLst/>
                            <a:gdLst>
                              <a:gd name="connsiteX0" fmla="*/ 135082 w 147204"/>
                              <a:gd name="connsiteY0" fmla="*/ 129091 h 268502"/>
                              <a:gd name="connsiteX1" fmla="*/ 135082 w 147204"/>
                              <a:gd name="connsiteY1" fmla="*/ 159398 h 268502"/>
                              <a:gd name="connsiteX2" fmla="*/ 135082 w 147204"/>
                              <a:gd name="connsiteY2" fmla="*/ 190571 h 268502"/>
                              <a:gd name="connsiteX3" fmla="*/ 82261 w 147204"/>
                              <a:gd name="connsiteY3" fmla="*/ 251184 h 268502"/>
                              <a:gd name="connsiteX4" fmla="*/ 36368 w 147204"/>
                              <a:gd name="connsiteY4" fmla="*/ 253782 h 268502"/>
                              <a:gd name="connsiteX5" fmla="*/ 11257 w 147204"/>
                              <a:gd name="connsiteY5" fmla="*/ 253782 h 268502"/>
                              <a:gd name="connsiteX6" fmla="*/ 6927 w 147204"/>
                              <a:gd name="connsiteY6" fmla="*/ 253782 h 268502"/>
                              <a:gd name="connsiteX7" fmla="*/ 3464 w 147204"/>
                              <a:gd name="connsiteY7" fmla="*/ 252050 h 268502"/>
                              <a:gd name="connsiteX8" fmla="*/ 2598 w 147204"/>
                              <a:gd name="connsiteY8" fmla="*/ 252050 h 268502"/>
                              <a:gd name="connsiteX9" fmla="*/ 866 w 147204"/>
                              <a:gd name="connsiteY9" fmla="*/ 231269 h 268502"/>
                              <a:gd name="connsiteX10" fmla="*/ 866 w 147204"/>
                              <a:gd name="connsiteY10" fmla="*/ 227805 h 268502"/>
                              <a:gd name="connsiteX11" fmla="*/ 866 w 147204"/>
                              <a:gd name="connsiteY11" fmla="*/ 219146 h 268502"/>
                              <a:gd name="connsiteX12" fmla="*/ 1732 w 147204"/>
                              <a:gd name="connsiteY12" fmla="*/ 181912 h 268502"/>
                              <a:gd name="connsiteX13" fmla="*/ 866 w 147204"/>
                              <a:gd name="connsiteY13" fmla="*/ 150739 h 268502"/>
                              <a:gd name="connsiteX14" fmla="*/ 1732 w 147204"/>
                              <a:gd name="connsiteY14" fmla="*/ 142080 h 268502"/>
                              <a:gd name="connsiteX15" fmla="*/ 866 w 147204"/>
                              <a:gd name="connsiteY15" fmla="*/ 134287 h 268502"/>
                              <a:gd name="connsiteX16" fmla="*/ 866 w 147204"/>
                              <a:gd name="connsiteY16" fmla="*/ 129957 h 268502"/>
                              <a:gd name="connsiteX17" fmla="*/ 866 w 147204"/>
                              <a:gd name="connsiteY17" fmla="*/ 116968 h 268502"/>
                              <a:gd name="connsiteX18" fmla="*/ 866 w 147204"/>
                              <a:gd name="connsiteY18" fmla="*/ 110041 h 268502"/>
                              <a:gd name="connsiteX19" fmla="*/ 866 w 147204"/>
                              <a:gd name="connsiteY19" fmla="*/ 85795 h 268502"/>
                              <a:gd name="connsiteX20" fmla="*/ 866 w 147204"/>
                              <a:gd name="connsiteY20" fmla="*/ 67612 h 268502"/>
                              <a:gd name="connsiteX21" fmla="*/ 0 w 147204"/>
                              <a:gd name="connsiteY21" fmla="*/ 46830 h 268502"/>
                              <a:gd name="connsiteX22" fmla="*/ 0 w 147204"/>
                              <a:gd name="connsiteY22" fmla="*/ 36439 h 268502"/>
                              <a:gd name="connsiteX23" fmla="*/ 866 w 147204"/>
                              <a:gd name="connsiteY23" fmla="*/ 12193 h 268502"/>
                              <a:gd name="connsiteX24" fmla="*/ 866 w 147204"/>
                              <a:gd name="connsiteY24" fmla="*/ 3534 h 268502"/>
                              <a:gd name="connsiteX25" fmla="*/ 25977 w 147204"/>
                              <a:gd name="connsiteY25" fmla="*/ 71 h 268502"/>
                              <a:gd name="connsiteX26" fmla="*/ 55418 w 147204"/>
                              <a:gd name="connsiteY26" fmla="*/ 1803 h 268502"/>
                              <a:gd name="connsiteX27" fmla="*/ 80530 w 147204"/>
                              <a:gd name="connsiteY27" fmla="*/ 3534 h 268502"/>
                              <a:gd name="connsiteX28" fmla="*/ 90055 w 147204"/>
                              <a:gd name="connsiteY28" fmla="*/ 5266 h 268502"/>
                              <a:gd name="connsiteX29" fmla="*/ 97848 w 147204"/>
                              <a:gd name="connsiteY29" fmla="*/ 7864 h 268502"/>
                              <a:gd name="connsiteX30" fmla="*/ 108239 w 147204"/>
                              <a:gd name="connsiteY30" fmla="*/ 12193 h 268502"/>
                              <a:gd name="connsiteX31" fmla="*/ 124691 w 147204"/>
                              <a:gd name="connsiteY31" fmla="*/ 26914 h 268502"/>
                              <a:gd name="connsiteX32" fmla="*/ 129021 w 147204"/>
                              <a:gd name="connsiteY32" fmla="*/ 32975 h 268502"/>
                              <a:gd name="connsiteX33" fmla="*/ 135948 w 147204"/>
                              <a:gd name="connsiteY33" fmla="*/ 69343 h 268502"/>
                              <a:gd name="connsiteX34" fmla="*/ 135948 w 147204"/>
                              <a:gd name="connsiteY34" fmla="*/ 86662 h 268502"/>
                              <a:gd name="connsiteX35" fmla="*/ 136814 w 147204"/>
                              <a:gd name="connsiteY35" fmla="*/ 116102 h 268502"/>
                              <a:gd name="connsiteX36" fmla="*/ 136814 w 147204"/>
                              <a:gd name="connsiteY36" fmla="*/ 129091 h 268502"/>
                              <a:gd name="connsiteX37" fmla="*/ 132484 w 147204"/>
                              <a:gd name="connsiteY37" fmla="*/ 143811 h 268502"/>
                              <a:gd name="connsiteX38" fmla="*/ 132484 w 147204"/>
                              <a:gd name="connsiteY38" fmla="*/ 117834 h 268502"/>
                              <a:gd name="connsiteX39" fmla="*/ 132484 w 147204"/>
                              <a:gd name="connsiteY39" fmla="*/ 111773 h 268502"/>
                              <a:gd name="connsiteX40" fmla="*/ 131618 w 147204"/>
                              <a:gd name="connsiteY40" fmla="*/ 86662 h 268502"/>
                              <a:gd name="connsiteX41" fmla="*/ 131618 w 147204"/>
                              <a:gd name="connsiteY41" fmla="*/ 65880 h 268502"/>
                              <a:gd name="connsiteX42" fmla="*/ 130752 w 147204"/>
                              <a:gd name="connsiteY42" fmla="*/ 56355 h 268502"/>
                              <a:gd name="connsiteX43" fmla="*/ 102177 w 147204"/>
                              <a:gd name="connsiteY43" fmla="*/ 13925 h 268502"/>
                              <a:gd name="connsiteX44" fmla="*/ 92652 w 147204"/>
                              <a:gd name="connsiteY44" fmla="*/ 9596 h 268502"/>
                              <a:gd name="connsiteX45" fmla="*/ 25977 w 147204"/>
                              <a:gd name="connsiteY45" fmla="*/ 5266 h 268502"/>
                              <a:gd name="connsiteX46" fmla="*/ 2598 w 147204"/>
                              <a:gd name="connsiteY46" fmla="*/ 6132 h 268502"/>
                              <a:gd name="connsiteX47" fmla="*/ 2598 w 147204"/>
                              <a:gd name="connsiteY47" fmla="*/ 32109 h 268502"/>
                              <a:gd name="connsiteX48" fmla="*/ 3464 w 147204"/>
                              <a:gd name="connsiteY48" fmla="*/ 71941 h 268502"/>
                              <a:gd name="connsiteX49" fmla="*/ 2598 w 147204"/>
                              <a:gd name="connsiteY49" fmla="*/ 87527 h 268502"/>
                              <a:gd name="connsiteX50" fmla="*/ 3464 w 147204"/>
                              <a:gd name="connsiteY50" fmla="*/ 111773 h 268502"/>
                              <a:gd name="connsiteX51" fmla="*/ 3464 w 147204"/>
                              <a:gd name="connsiteY51" fmla="*/ 123896 h 268502"/>
                              <a:gd name="connsiteX52" fmla="*/ 3464 w 147204"/>
                              <a:gd name="connsiteY52" fmla="*/ 134287 h 268502"/>
                              <a:gd name="connsiteX53" fmla="*/ 3464 w 147204"/>
                              <a:gd name="connsiteY53" fmla="*/ 134287 h 268502"/>
                              <a:gd name="connsiteX54" fmla="*/ 3464 w 147204"/>
                              <a:gd name="connsiteY54" fmla="*/ 148141 h 268502"/>
                              <a:gd name="connsiteX55" fmla="*/ 3464 w 147204"/>
                              <a:gd name="connsiteY55" fmla="*/ 160264 h 268502"/>
                              <a:gd name="connsiteX56" fmla="*/ 3464 w 147204"/>
                              <a:gd name="connsiteY56" fmla="*/ 180180 h 268502"/>
                              <a:gd name="connsiteX57" fmla="*/ 2598 w 147204"/>
                              <a:gd name="connsiteY57" fmla="*/ 218280 h 268502"/>
                              <a:gd name="connsiteX58" fmla="*/ 4330 w 147204"/>
                              <a:gd name="connsiteY58" fmla="*/ 251184 h 268502"/>
                              <a:gd name="connsiteX59" fmla="*/ 22514 w 147204"/>
                              <a:gd name="connsiteY59" fmla="*/ 251184 h 268502"/>
                              <a:gd name="connsiteX60" fmla="*/ 123825 w 147204"/>
                              <a:gd name="connsiteY60" fmla="*/ 220011 h 268502"/>
                              <a:gd name="connsiteX61" fmla="*/ 132484 w 147204"/>
                              <a:gd name="connsiteY61" fmla="*/ 172386 h 268502"/>
                              <a:gd name="connsiteX62" fmla="*/ 131618 w 147204"/>
                              <a:gd name="connsiteY62" fmla="*/ 156800 h 268502"/>
                              <a:gd name="connsiteX63" fmla="*/ 132484 w 147204"/>
                              <a:gd name="connsiteY63" fmla="*/ 149873 h 268502"/>
                              <a:gd name="connsiteX64" fmla="*/ 132484 w 147204"/>
                              <a:gd name="connsiteY64" fmla="*/ 143811 h 268502"/>
                              <a:gd name="connsiteX65" fmla="*/ 144607 w 147204"/>
                              <a:gd name="connsiteY65" fmla="*/ 156800 h 268502"/>
                              <a:gd name="connsiteX66" fmla="*/ 144607 w 147204"/>
                              <a:gd name="connsiteY66" fmla="*/ 130823 h 268502"/>
                              <a:gd name="connsiteX67" fmla="*/ 144607 w 147204"/>
                              <a:gd name="connsiteY67" fmla="*/ 124761 h 268502"/>
                              <a:gd name="connsiteX68" fmla="*/ 143741 w 147204"/>
                              <a:gd name="connsiteY68" fmla="*/ 99650 h 268502"/>
                              <a:gd name="connsiteX69" fmla="*/ 143741 w 147204"/>
                              <a:gd name="connsiteY69" fmla="*/ 78868 h 268502"/>
                              <a:gd name="connsiteX70" fmla="*/ 142875 w 147204"/>
                              <a:gd name="connsiteY70" fmla="*/ 69343 h 268502"/>
                              <a:gd name="connsiteX71" fmla="*/ 140277 w 147204"/>
                              <a:gd name="connsiteY71" fmla="*/ 60684 h 268502"/>
                              <a:gd name="connsiteX72" fmla="*/ 137680 w 147204"/>
                              <a:gd name="connsiteY72" fmla="*/ 45098 h 268502"/>
                              <a:gd name="connsiteX73" fmla="*/ 138545 w 147204"/>
                              <a:gd name="connsiteY73" fmla="*/ 45098 h 268502"/>
                              <a:gd name="connsiteX74" fmla="*/ 140277 w 147204"/>
                              <a:gd name="connsiteY74" fmla="*/ 49428 h 268502"/>
                              <a:gd name="connsiteX75" fmla="*/ 146339 w 147204"/>
                              <a:gd name="connsiteY75" fmla="*/ 84064 h 268502"/>
                              <a:gd name="connsiteX76" fmla="*/ 146339 w 147204"/>
                              <a:gd name="connsiteY76" fmla="*/ 101382 h 268502"/>
                              <a:gd name="connsiteX77" fmla="*/ 147205 w 147204"/>
                              <a:gd name="connsiteY77" fmla="*/ 130823 h 268502"/>
                              <a:gd name="connsiteX78" fmla="*/ 147205 w 147204"/>
                              <a:gd name="connsiteY78" fmla="*/ 143811 h 268502"/>
                              <a:gd name="connsiteX79" fmla="*/ 147205 w 147204"/>
                              <a:gd name="connsiteY79" fmla="*/ 174118 h 268502"/>
                              <a:gd name="connsiteX80" fmla="*/ 147205 w 147204"/>
                              <a:gd name="connsiteY80" fmla="*/ 186241 h 268502"/>
                              <a:gd name="connsiteX81" fmla="*/ 146339 w 147204"/>
                              <a:gd name="connsiteY81" fmla="*/ 202693 h 268502"/>
                              <a:gd name="connsiteX82" fmla="*/ 94384 w 147204"/>
                              <a:gd name="connsiteY82" fmla="*/ 265905 h 268502"/>
                              <a:gd name="connsiteX83" fmla="*/ 48491 w 147204"/>
                              <a:gd name="connsiteY83" fmla="*/ 268503 h 268502"/>
                              <a:gd name="connsiteX84" fmla="*/ 23380 w 147204"/>
                              <a:gd name="connsiteY84" fmla="*/ 268503 h 268502"/>
                              <a:gd name="connsiteX85" fmla="*/ 19050 w 147204"/>
                              <a:gd name="connsiteY85" fmla="*/ 268503 h 268502"/>
                              <a:gd name="connsiteX86" fmla="*/ 16452 w 147204"/>
                              <a:gd name="connsiteY86" fmla="*/ 267636 h 268502"/>
                              <a:gd name="connsiteX87" fmla="*/ 14721 w 147204"/>
                              <a:gd name="connsiteY87" fmla="*/ 265905 h 268502"/>
                              <a:gd name="connsiteX88" fmla="*/ 14721 w 147204"/>
                              <a:gd name="connsiteY88" fmla="*/ 262441 h 268502"/>
                              <a:gd name="connsiteX89" fmla="*/ 15586 w 147204"/>
                              <a:gd name="connsiteY89" fmla="*/ 260709 h 268502"/>
                              <a:gd name="connsiteX90" fmla="*/ 17318 w 147204"/>
                              <a:gd name="connsiteY90" fmla="*/ 262441 h 268502"/>
                              <a:gd name="connsiteX91" fmla="*/ 17318 w 147204"/>
                              <a:gd name="connsiteY91" fmla="*/ 263307 h 268502"/>
                              <a:gd name="connsiteX92" fmla="*/ 35502 w 147204"/>
                              <a:gd name="connsiteY92" fmla="*/ 263307 h 268502"/>
                              <a:gd name="connsiteX93" fmla="*/ 136814 w 147204"/>
                              <a:gd name="connsiteY93" fmla="*/ 232134 h 268502"/>
                              <a:gd name="connsiteX94" fmla="*/ 145473 w 147204"/>
                              <a:gd name="connsiteY94" fmla="*/ 184509 h 268502"/>
                              <a:gd name="connsiteX95" fmla="*/ 145473 w 147204"/>
                              <a:gd name="connsiteY95" fmla="*/ 161996 h 268502"/>
                              <a:gd name="connsiteX96" fmla="*/ 145473 w 147204"/>
                              <a:gd name="connsiteY96" fmla="*/ 156800 h 268502"/>
                              <a:gd name="connsiteX97" fmla="*/ 94384 w 147204"/>
                              <a:gd name="connsiteY97" fmla="*/ 181912 h 268502"/>
                              <a:gd name="connsiteX98" fmla="*/ 90920 w 147204"/>
                              <a:gd name="connsiteY98" fmla="*/ 204425 h 268502"/>
                              <a:gd name="connsiteX99" fmla="*/ 90920 w 147204"/>
                              <a:gd name="connsiteY99" fmla="*/ 205291 h 268502"/>
                              <a:gd name="connsiteX100" fmla="*/ 61480 w 147204"/>
                              <a:gd name="connsiteY100" fmla="*/ 215682 h 268502"/>
                              <a:gd name="connsiteX101" fmla="*/ 44161 w 147204"/>
                              <a:gd name="connsiteY101" fmla="*/ 213950 h 268502"/>
                              <a:gd name="connsiteX102" fmla="*/ 44161 w 147204"/>
                              <a:gd name="connsiteY102" fmla="*/ 213084 h 268502"/>
                              <a:gd name="connsiteX103" fmla="*/ 44161 w 147204"/>
                              <a:gd name="connsiteY103" fmla="*/ 212218 h 268502"/>
                              <a:gd name="connsiteX104" fmla="*/ 44161 w 147204"/>
                              <a:gd name="connsiteY104" fmla="*/ 210487 h 268502"/>
                              <a:gd name="connsiteX105" fmla="*/ 44161 w 147204"/>
                              <a:gd name="connsiteY105" fmla="*/ 200096 h 268502"/>
                              <a:gd name="connsiteX106" fmla="*/ 43295 w 147204"/>
                              <a:gd name="connsiteY106" fmla="*/ 182777 h 268502"/>
                              <a:gd name="connsiteX107" fmla="*/ 43295 w 147204"/>
                              <a:gd name="connsiteY107" fmla="*/ 170655 h 268502"/>
                              <a:gd name="connsiteX108" fmla="*/ 42430 w 147204"/>
                              <a:gd name="connsiteY108" fmla="*/ 145543 h 268502"/>
                              <a:gd name="connsiteX109" fmla="*/ 42430 w 147204"/>
                              <a:gd name="connsiteY109" fmla="*/ 134287 h 268502"/>
                              <a:gd name="connsiteX110" fmla="*/ 42430 w 147204"/>
                              <a:gd name="connsiteY110" fmla="*/ 109175 h 268502"/>
                              <a:gd name="connsiteX111" fmla="*/ 43295 w 147204"/>
                              <a:gd name="connsiteY111" fmla="*/ 76271 h 268502"/>
                              <a:gd name="connsiteX112" fmla="*/ 43295 w 147204"/>
                              <a:gd name="connsiteY112" fmla="*/ 45964 h 268502"/>
                              <a:gd name="connsiteX113" fmla="*/ 54552 w 147204"/>
                              <a:gd name="connsiteY113" fmla="*/ 40769 h 268502"/>
                              <a:gd name="connsiteX114" fmla="*/ 64943 w 147204"/>
                              <a:gd name="connsiteY114" fmla="*/ 39902 h 268502"/>
                              <a:gd name="connsiteX115" fmla="*/ 66675 w 147204"/>
                              <a:gd name="connsiteY115" fmla="*/ 39902 h 268502"/>
                              <a:gd name="connsiteX116" fmla="*/ 93518 w 147204"/>
                              <a:gd name="connsiteY116" fmla="*/ 66746 h 268502"/>
                              <a:gd name="connsiteX117" fmla="*/ 92652 w 147204"/>
                              <a:gd name="connsiteY117" fmla="*/ 101382 h 268502"/>
                              <a:gd name="connsiteX118" fmla="*/ 93518 w 147204"/>
                              <a:gd name="connsiteY118" fmla="*/ 137750 h 268502"/>
                              <a:gd name="connsiteX119" fmla="*/ 94384 w 147204"/>
                              <a:gd name="connsiteY119" fmla="*/ 181912 h 268502"/>
                              <a:gd name="connsiteX120" fmla="*/ 90920 w 147204"/>
                              <a:gd name="connsiteY120" fmla="*/ 194034 h 268502"/>
                              <a:gd name="connsiteX121" fmla="*/ 91786 w 147204"/>
                              <a:gd name="connsiteY121" fmla="*/ 181912 h 268502"/>
                              <a:gd name="connsiteX122" fmla="*/ 90920 w 147204"/>
                              <a:gd name="connsiteY122" fmla="*/ 164593 h 268502"/>
                              <a:gd name="connsiteX123" fmla="*/ 90920 w 147204"/>
                              <a:gd name="connsiteY123" fmla="*/ 158532 h 268502"/>
                              <a:gd name="connsiteX124" fmla="*/ 90055 w 147204"/>
                              <a:gd name="connsiteY124" fmla="*/ 146409 h 268502"/>
                              <a:gd name="connsiteX125" fmla="*/ 90055 w 147204"/>
                              <a:gd name="connsiteY125" fmla="*/ 137750 h 268502"/>
                              <a:gd name="connsiteX126" fmla="*/ 90055 w 147204"/>
                              <a:gd name="connsiteY126" fmla="*/ 123896 h 268502"/>
                              <a:gd name="connsiteX127" fmla="*/ 90055 w 147204"/>
                              <a:gd name="connsiteY127" fmla="*/ 114371 h 268502"/>
                              <a:gd name="connsiteX128" fmla="*/ 90055 w 147204"/>
                              <a:gd name="connsiteY128" fmla="*/ 94455 h 268502"/>
                              <a:gd name="connsiteX129" fmla="*/ 90920 w 147204"/>
                              <a:gd name="connsiteY129" fmla="*/ 69343 h 268502"/>
                              <a:gd name="connsiteX130" fmla="*/ 78798 w 147204"/>
                              <a:gd name="connsiteY130" fmla="*/ 43366 h 268502"/>
                              <a:gd name="connsiteX131" fmla="*/ 75334 w 147204"/>
                              <a:gd name="connsiteY131" fmla="*/ 41634 h 268502"/>
                              <a:gd name="connsiteX132" fmla="*/ 68407 w 147204"/>
                              <a:gd name="connsiteY132" fmla="*/ 40769 h 268502"/>
                              <a:gd name="connsiteX133" fmla="*/ 51089 w 147204"/>
                              <a:gd name="connsiteY133" fmla="*/ 41634 h 268502"/>
                              <a:gd name="connsiteX134" fmla="*/ 46759 w 147204"/>
                              <a:gd name="connsiteY134" fmla="*/ 41634 h 268502"/>
                              <a:gd name="connsiteX135" fmla="*/ 46759 w 147204"/>
                              <a:gd name="connsiteY135" fmla="*/ 56355 h 268502"/>
                              <a:gd name="connsiteX136" fmla="*/ 46759 w 147204"/>
                              <a:gd name="connsiteY136" fmla="*/ 76271 h 268502"/>
                              <a:gd name="connsiteX137" fmla="*/ 46759 w 147204"/>
                              <a:gd name="connsiteY137" fmla="*/ 86662 h 268502"/>
                              <a:gd name="connsiteX138" fmla="*/ 46759 w 147204"/>
                              <a:gd name="connsiteY138" fmla="*/ 95321 h 268502"/>
                              <a:gd name="connsiteX139" fmla="*/ 45893 w 147204"/>
                              <a:gd name="connsiteY139" fmla="*/ 118700 h 268502"/>
                              <a:gd name="connsiteX140" fmla="*/ 46759 w 147204"/>
                              <a:gd name="connsiteY140" fmla="*/ 170655 h 268502"/>
                              <a:gd name="connsiteX141" fmla="*/ 46759 w 147204"/>
                              <a:gd name="connsiteY141" fmla="*/ 197498 h 268502"/>
                              <a:gd name="connsiteX142" fmla="*/ 46759 w 147204"/>
                              <a:gd name="connsiteY142" fmla="*/ 209621 h 268502"/>
                              <a:gd name="connsiteX143" fmla="*/ 63211 w 147204"/>
                              <a:gd name="connsiteY143" fmla="*/ 210487 h 268502"/>
                              <a:gd name="connsiteX144" fmla="*/ 88323 w 147204"/>
                              <a:gd name="connsiteY144" fmla="*/ 200962 h 268502"/>
                              <a:gd name="connsiteX145" fmla="*/ 90920 w 147204"/>
                              <a:gd name="connsiteY145" fmla="*/ 194034 h 268502"/>
                              <a:gd name="connsiteX146" fmla="*/ 56284 w 147204"/>
                              <a:gd name="connsiteY146" fmla="*/ 58087 h 268502"/>
                              <a:gd name="connsiteX147" fmla="*/ 67541 w 147204"/>
                              <a:gd name="connsiteY147" fmla="*/ 52891 h 268502"/>
                              <a:gd name="connsiteX148" fmla="*/ 75334 w 147204"/>
                              <a:gd name="connsiteY148" fmla="*/ 52025 h 268502"/>
                              <a:gd name="connsiteX149" fmla="*/ 78798 w 147204"/>
                              <a:gd name="connsiteY149" fmla="*/ 53757 h 268502"/>
                              <a:gd name="connsiteX150" fmla="*/ 78798 w 147204"/>
                              <a:gd name="connsiteY150" fmla="*/ 55489 h 268502"/>
                              <a:gd name="connsiteX151" fmla="*/ 64077 w 147204"/>
                              <a:gd name="connsiteY151" fmla="*/ 56355 h 268502"/>
                              <a:gd name="connsiteX152" fmla="*/ 59748 w 147204"/>
                              <a:gd name="connsiteY152" fmla="*/ 56355 h 268502"/>
                              <a:gd name="connsiteX153" fmla="*/ 59748 w 147204"/>
                              <a:gd name="connsiteY153" fmla="*/ 71075 h 268502"/>
                              <a:gd name="connsiteX154" fmla="*/ 59748 w 147204"/>
                              <a:gd name="connsiteY154" fmla="*/ 90991 h 268502"/>
                              <a:gd name="connsiteX155" fmla="*/ 59748 w 147204"/>
                              <a:gd name="connsiteY155" fmla="*/ 101382 h 268502"/>
                              <a:gd name="connsiteX156" fmla="*/ 59748 w 147204"/>
                              <a:gd name="connsiteY156" fmla="*/ 110041 h 268502"/>
                              <a:gd name="connsiteX157" fmla="*/ 58882 w 147204"/>
                              <a:gd name="connsiteY157" fmla="*/ 133420 h 268502"/>
                              <a:gd name="connsiteX158" fmla="*/ 59748 w 147204"/>
                              <a:gd name="connsiteY158" fmla="*/ 185375 h 268502"/>
                              <a:gd name="connsiteX159" fmla="*/ 59748 w 147204"/>
                              <a:gd name="connsiteY159" fmla="*/ 204425 h 268502"/>
                              <a:gd name="connsiteX160" fmla="*/ 58016 w 147204"/>
                              <a:gd name="connsiteY160" fmla="*/ 206157 h 268502"/>
                              <a:gd name="connsiteX161" fmla="*/ 56284 w 147204"/>
                              <a:gd name="connsiteY161" fmla="*/ 204425 h 268502"/>
                              <a:gd name="connsiteX162" fmla="*/ 56284 w 147204"/>
                              <a:gd name="connsiteY162" fmla="*/ 195766 h 268502"/>
                              <a:gd name="connsiteX163" fmla="*/ 56284 w 147204"/>
                              <a:gd name="connsiteY163" fmla="*/ 183644 h 268502"/>
                              <a:gd name="connsiteX164" fmla="*/ 55418 w 147204"/>
                              <a:gd name="connsiteY164" fmla="*/ 158532 h 268502"/>
                              <a:gd name="connsiteX165" fmla="*/ 55418 w 147204"/>
                              <a:gd name="connsiteY165" fmla="*/ 147275 h 268502"/>
                              <a:gd name="connsiteX166" fmla="*/ 55418 w 147204"/>
                              <a:gd name="connsiteY166" fmla="*/ 122164 h 268502"/>
                              <a:gd name="connsiteX167" fmla="*/ 56284 w 147204"/>
                              <a:gd name="connsiteY167" fmla="*/ 89259 h 268502"/>
                              <a:gd name="connsiteX168" fmla="*/ 56284 w 147204"/>
                              <a:gd name="connsiteY168" fmla="*/ 58087 h 268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8502">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2"/>
                                  <a:pt x="866" y="229537"/>
                                  <a:pt x="866" y="227805"/>
                                </a:cubicBezTo>
                                <a:cubicBezTo>
                                  <a:pt x="866" y="225207"/>
                                  <a:pt x="866" y="221743"/>
                                  <a:pt x="866" y="219146"/>
                                </a:cubicBezTo>
                                <a:cubicBezTo>
                                  <a:pt x="866" y="206157"/>
                                  <a:pt x="1732" y="194034"/>
                                  <a:pt x="1732" y="181912"/>
                                </a:cubicBezTo>
                                <a:cubicBezTo>
                                  <a:pt x="1732" y="172386"/>
                                  <a:pt x="866" y="161130"/>
                                  <a:pt x="866" y="150739"/>
                                </a:cubicBezTo>
                                <a:cubicBezTo>
                                  <a:pt x="866" y="148141"/>
                                  <a:pt x="1732" y="144678"/>
                                  <a:pt x="1732" y="142080"/>
                                </a:cubicBezTo>
                                <a:cubicBezTo>
                                  <a:pt x="1732" y="139482"/>
                                  <a:pt x="866" y="136884"/>
                                  <a:pt x="866" y="134287"/>
                                </a:cubicBezTo>
                                <a:cubicBezTo>
                                  <a:pt x="866" y="133420"/>
                                  <a:pt x="866" y="131689"/>
                                  <a:pt x="866" y="129957"/>
                                </a:cubicBezTo>
                                <a:cubicBezTo>
                                  <a:pt x="866" y="125628"/>
                                  <a:pt x="866" y="121298"/>
                                  <a:pt x="866" y="116968"/>
                                </a:cubicBezTo>
                                <a:cubicBezTo>
                                  <a:pt x="866" y="114371"/>
                                  <a:pt x="866" y="112639"/>
                                  <a:pt x="866" y="110041"/>
                                </a:cubicBezTo>
                                <a:cubicBezTo>
                                  <a:pt x="866" y="102248"/>
                                  <a:pt x="866" y="94455"/>
                                  <a:pt x="866" y="85795"/>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8"/>
                                  <a:pt x="71870"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6"/>
                                  <a:pt x="136814" y="105712"/>
                                  <a:pt x="136814" y="116102"/>
                                </a:cubicBezTo>
                                <a:lnTo>
                                  <a:pt x="136814" y="129091"/>
                                </a:lnTo>
                                <a:close/>
                                <a:moveTo>
                                  <a:pt x="132484" y="143811"/>
                                </a:moveTo>
                                <a:cubicBezTo>
                                  <a:pt x="132484" y="135152"/>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2"/>
                                  <a:pt x="3464" y="71941"/>
                                </a:cubicBezTo>
                                <a:cubicBezTo>
                                  <a:pt x="3464" y="77136"/>
                                  <a:pt x="2598" y="82332"/>
                                  <a:pt x="2598" y="87527"/>
                                </a:cubicBezTo>
                                <a:cubicBezTo>
                                  <a:pt x="2598" y="96186"/>
                                  <a:pt x="3464" y="103980"/>
                                  <a:pt x="3464" y="111773"/>
                                </a:cubicBezTo>
                                <a:cubicBezTo>
                                  <a:pt x="3464" y="116102"/>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3"/>
                                  <a:pt x="3464" y="180180"/>
                                </a:cubicBezTo>
                                <a:cubicBezTo>
                                  <a:pt x="3464" y="193168"/>
                                  <a:pt x="2598" y="205291"/>
                                  <a:pt x="2598" y="218280"/>
                                </a:cubicBezTo>
                                <a:cubicBezTo>
                                  <a:pt x="2598" y="229537"/>
                                  <a:pt x="2598" y="240793"/>
                                  <a:pt x="4330" y="251184"/>
                                </a:cubicBezTo>
                                <a:cubicBezTo>
                                  <a:pt x="10391" y="251184"/>
                                  <a:pt x="16452" y="251184"/>
                                  <a:pt x="22514" y="251184"/>
                                </a:cubicBezTo>
                                <a:cubicBezTo>
                                  <a:pt x="105641" y="251184"/>
                                  <a:pt x="113434" y="240793"/>
                                  <a:pt x="123825" y="220011"/>
                                </a:cubicBezTo>
                                <a:cubicBezTo>
                                  <a:pt x="133350" y="208755"/>
                                  <a:pt x="132484" y="189705"/>
                                  <a:pt x="132484" y="172386"/>
                                </a:cubicBezTo>
                                <a:cubicBezTo>
                                  <a:pt x="132484" y="167191"/>
                                  <a:pt x="131618" y="161996"/>
                                  <a:pt x="131618" y="156800"/>
                                </a:cubicBezTo>
                                <a:cubicBezTo>
                                  <a:pt x="131618" y="154202"/>
                                  <a:pt x="132484" y="151605"/>
                                  <a:pt x="132484" y="149873"/>
                                </a:cubicBezTo>
                                <a:lnTo>
                                  <a:pt x="132484" y="143811"/>
                                </a:lnTo>
                                <a:close/>
                                <a:moveTo>
                                  <a:pt x="144607" y="156800"/>
                                </a:moveTo>
                                <a:cubicBezTo>
                                  <a:pt x="144607" y="148141"/>
                                  <a:pt x="144607" y="139482"/>
                                  <a:pt x="144607" y="130823"/>
                                </a:cubicBezTo>
                                <a:cubicBezTo>
                                  <a:pt x="144607" y="128225"/>
                                  <a:pt x="143741" y="125628"/>
                                  <a:pt x="144607" y="124761"/>
                                </a:cubicBezTo>
                                <a:cubicBezTo>
                                  <a:pt x="143741" y="116102"/>
                                  <a:pt x="143741" y="108309"/>
                                  <a:pt x="143741" y="99650"/>
                                </a:cubicBezTo>
                                <a:cubicBezTo>
                                  <a:pt x="143741" y="91857"/>
                                  <a:pt x="143741" y="85795"/>
                                  <a:pt x="143741" y="78868"/>
                                </a:cubicBezTo>
                                <a:cubicBezTo>
                                  <a:pt x="143741" y="75405"/>
                                  <a:pt x="143741" y="72807"/>
                                  <a:pt x="142875" y="69343"/>
                                </a:cubicBezTo>
                                <a:cubicBezTo>
                                  <a:pt x="142009" y="66746"/>
                                  <a:pt x="141143" y="63282"/>
                                  <a:pt x="140277" y="60684"/>
                                </a:cubicBezTo>
                                <a:cubicBezTo>
                                  <a:pt x="139411" y="55489"/>
                                  <a:pt x="138545" y="50293"/>
                                  <a:pt x="137680" y="45098"/>
                                </a:cubicBezTo>
                                <a:cubicBezTo>
                                  <a:pt x="137680" y="45098"/>
                                  <a:pt x="138545" y="44232"/>
                                  <a:pt x="138545" y="45098"/>
                                </a:cubicBezTo>
                                <a:cubicBezTo>
                                  <a:pt x="139411" y="45964"/>
                                  <a:pt x="140277" y="47696"/>
                                  <a:pt x="140277" y="49428"/>
                                </a:cubicBezTo>
                                <a:cubicBezTo>
                                  <a:pt x="144607" y="60684"/>
                                  <a:pt x="146339" y="71941"/>
                                  <a:pt x="146339" y="84064"/>
                                </a:cubicBezTo>
                                <a:cubicBezTo>
                                  <a:pt x="146339" y="90125"/>
                                  <a:pt x="146339" y="95321"/>
                                  <a:pt x="146339" y="101382"/>
                                </a:cubicBezTo>
                                <a:cubicBezTo>
                                  <a:pt x="146339" y="110907"/>
                                  <a:pt x="147205" y="120432"/>
                                  <a:pt x="147205" y="130823"/>
                                </a:cubicBezTo>
                                <a:lnTo>
                                  <a:pt x="147205" y="143811"/>
                                </a:lnTo>
                                <a:cubicBezTo>
                                  <a:pt x="147205" y="155068"/>
                                  <a:pt x="147205" y="164593"/>
                                  <a:pt x="147205" y="174118"/>
                                </a:cubicBezTo>
                                <a:lnTo>
                                  <a:pt x="147205" y="186241"/>
                                </a:lnTo>
                                <a:cubicBezTo>
                                  <a:pt x="147205" y="191436"/>
                                  <a:pt x="146339" y="196632"/>
                                  <a:pt x="146339" y="202693"/>
                                </a:cubicBezTo>
                                <a:cubicBezTo>
                                  <a:pt x="146339" y="233000"/>
                                  <a:pt x="131618" y="264173"/>
                                  <a:pt x="94384" y="265905"/>
                                </a:cubicBezTo>
                                <a:lnTo>
                                  <a:pt x="48491" y="268503"/>
                                </a:lnTo>
                                <a:cubicBezTo>
                                  <a:pt x="38966" y="268503"/>
                                  <a:pt x="31173" y="268503"/>
                                  <a:pt x="23380" y="268503"/>
                                </a:cubicBezTo>
                                <a:lnTo>
                                  <a:pt x="19050" y="268503"/>
                                </a:lnTo>
                                <a:cubicBezTo>
                                  <a:pt x="16452" y="268503"/>
                                  <a:pt x="17318" y="267636"/>
                                  <a:pt x="16452" y="267636"/>
                                </a:cubicBezTo>
                                <a:cubicBezTo>
                                  <a:pt x="15586" y="266771"/>
                                  <a:pt x="14721" y="266771"/>
                                  <a:pt x="14721" y="265905"/>
                                </a:cubicBezTo>
                                <a:lnTo>
                                  <a:pt x="14721" y="262441"/>
                                </a:lnTo>
                                <a:cubicBezTo>
                                  <a:pt x="14721" y="261575"/>
                                  <a:pt x="14721" y="260709"/>
                                  <a:pt x="15586" y="260709"/>
                                </a:cubicBezTo>
                                <a:cubicBezTo>
                                  <a:pt x="16452" y="260709"/>
                                  <a:pt x="17318" y="260709"/>
                                  <a:pt x="17318" y="262441"/>
                                </a:cubicBezTo>
                                <a:cubicBezTo>
                                  <a:pt x="17318" y="262441"/>
                                  <a:pt x="17318" y="263307"/>
                                  <a:pt x="17318" y="263307"/>
                                </a:cubicBezTo>
                                <a:cubicBezTo>
                                  <a:pt x="23380" y="263307"/>
                                  <a:pt x="29441" y="263307"/>
                                  <a:pt x="35502" y="263307"/>
                                </a:cubicBezTo>
                                <a:cubicBezTo>
                                  <a:pt x="118630" y="263307"/>
                                  <a:pt x="126423" y="252916"/>
                                  <a:pt x="136814" y="232134"/>
                                </a:cubicBezTo>
                                <a:cubicBezTo>
                                  <a:pt x="144607" y="220011"/>
                                  <a:pt x="143741" y="201827"/>
                                  <a:pt x="145473" y="184509"/>
                                </a:cubicBezTo>
                                <a:cubicBezTo>
                                  <a:pt x="145473" y="177582"/>
                                  <a:pt x="145473" y="168923"/>
                                  <a:pt x="145473" y="161996"/>
                                </a:cubicBezTo>
                                <a:lnTo>
                                  <a:pt x="145473" y="156800"/>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7"/>
                                </a:cubicBezTo>
                                <a:cubicBezTo>
                                  <a:pt x="43295" y="178448"/>
                                  <a:pt x="43295" y="174984"/>
                                  <a:pt x="43295" y="170655"/>
                                </a:cubicBezTo>
                                <a:cubicBezTo>
                                  <a:pt x="43295" y="161996"/>
                                  <a:pt x="42430" y="154202"/>
                                  <a:pt x="42430" y="145543"/>
                                </a:cubicBezTo>
                                <a:cubicBezTo>
                                  <a:pt x="42430" y="141214"/>
                                  <a:pt x="42430" y="137750"/>
                                  <a:pt x="42430" y="134287"/>
                                </a:cubicBezTo>
                                <a:cubicBezTo>
                                  <a:pt x="42430" y="125628"/>
                                  <a:pt x="42430" y="117834"/>
                                  <a:pt x="42430" y="109175"/>
                                </a:cubicBezTo>
                                <a:cubicBezTo>
                                  <a:pt x="42430" y="102248"/>
                                  <a:pt x="43295" y="89259"/>
                                  <a:pt x="43295" y="76271"/>
                                </a:cubicBezTo>
                                <a:lnTo>
                                  <a:pt x="43295" y="45964"/>
                                </a:lnTo>
                                <a:cubicBezTo>
                                  <a:pt x="43295" y="39037"/>
                                  <a:pt x="49357" y="40769"/>
                                  <a:pt x="54552" y="40769"/>
                                </a:cubicBezTo>
                                <a:lnTo>
                                  <a:pt x="64943" y="39902"/>
                                </a:lnTo>
                                <a:lnTo>
                                  <a:pt x="66675" y="39902"/>
                                </a:lnTo>
                                <a:cubicBezTo>
                                  <a:pt x="83127" y="39902"/>
                                  <a:pt x="93518" y="49428"/>
                                  <a:pt x="93518" y="66746"/>
                                </a:cubicBezTo>
                                <a:cubicBezTo>
                                  <a:pt x="93518" y="78003"/>
                                  <a:pt x="92652" y="90125"/>
                                  <a:pt x="92652" y="101382"/>
                                </a:cubicBezTo>
                                <a:cubicBezTo>
                                  <a:pt x="92652" y="113505"/>
                                  <a:pt x="92652" y="125628"/>
                                  <a:pt x="93518" y="137750"/>
                                </a:cubicBezTo>
                                <a:cubicBezTo>
                                  <a:pt x="93518" y="153337"/>
                                  <a:pt x="94384" y="164593"/>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2"/>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5334" y="41634"/>
                                </a:lnTo>
                                <a:cubicBezTo>
                                  <a:pt x="72736" y="40769"/>
                                  <a:pt x="71005" y="40769"/>
                                  <a:pt x="68407" y="40769"/>
                                </a:cubicBezTo>
                                <a:cubicBezTo>
                                  <a:pt x="62346" y="40769"/>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7"/>
                                  <a:pt x="46759" y="206157"/>
                                  <a:pt x="46759" y="209621"/>
                                </a:cubicBezTo>
                                <a:cubicBezTo>
                                  <a:pt x="52821" y="210487"/>
                                  <a:pt x="58882" y="209621"/>
                                  <a:pt x="63211" y="210487"/>
                                </a:cubicBezTo>
                                <a:cubicBezTo>
                                  <a:pt x="73602" y="210487"/>
                                  <a:pt x="85725" y="207023"/>
                                  <a:pt x="88323" y="200962"/>
                                </a:cubicBezTo>
                                <a:lnTo>
                                  <a:pt x="90920" y="194034"/>
                                </a:lnTo>
                                <a:close/>
                                <a:moveTo>
                                  <a:pt x="56284" y="58087"/>
                                </a:moveTo>
                                <a:cubicBezTo>
                                  <a:pt x="56284" y="51159"/>
                                  <a:pt x="62346" y="52891"/>
                                  <a:pt x="67541" y="52891"/>
                                </a:cubicBezTo>
                                <a:lnTo>
                                  <a:pt x="75334" y="52025"/>
                                </a:lnTo>
                                <a:cubicBezTo>
                                  <a:pt x="77066" y="52025"/>
                                  <a:pt x="77932" y="52025"/>
                                  <a:pt x="78798" y="53757"/>
                                </a:cubicBezTo>
                                <a:cubicBezTo>
                                  <a:pt x="79664" y="53757"/>
                                  <a:pt x="79664" y="55489"/>
                                  <a:pt x="78798" y="55489"/>
                                </a:cubicBezTo>
                                <a:cubicBezTo>
                                  <a:pt x="73602" y="55489"/>
                                  <a:pt x="69273" y="56355"/>
                                  <a:pt x="64077" y="56355"/>
                                </a:cubicBezTo>
                                <a:cubicBezTo>
                                  <a:pt x="62346" y="56355"/>
                                  <a:pt x="60614" y="56355"/>
                                  <a:pt x="59748" y="56355"/>
                                </a:cubicBezTo>
                                <a:cubicBezTo>
                                  <a:pt x="59748" y="61550"/>
                                  <a:pt x="59748" y="65880"/>
                                  <a:pt x="59748" y="71075"/>
                                </a:cubicBezTo>
                                <a:lnTo>
                                  <a:pt x="59748" y="90991"/>
                                </a:lnTo>
                                <a:cubicBezTo>
                                  <a:pt x="59748" y="95321"/>
                                  <a:pt x="59748" y="97918"/>
                                  <a:pt x="59748" y="101382"/>
                                </a:cubicBezTo>
                                <a:cubicBezTo>
                                  <a:pt x="59748" y="103980"/>
                                  <a:pt x="59748" y="107443"/>
                                  <a:pt x="59748" y="110041"/>
                                </a:cubicBezTo>
                                <a:cubicBezTo>
                                  <a:pt x="59748" y="117834"/>
                                  <a:pt x="58882" y="125628"/>
                                  <a:pt x="58882" y="133420"/>
                                </a:cubicBezTo>
                                <a:cubicBezTo>
                                  <a:pt x="58882" y="151605"/>
                                  <a:pt x="59748" y="167191"/>
                                  <a:pt x="59748" y="185375"/>
                                </a:cubicBezTo>
                                <a:lnTo>
                                  <a:pt x="59748" y="204425"/>
                                </a:lnTo>
                                <a:cubicBezTo>
                                  <a:pt x="59748" y="205291"/>
                                  <a:pt x="58882" y="206157"/>
                                  <a:pt x="58016" y="206157"/>
                                </a:cubicBezTo>
                                <a:cubicBezTo>
                                  <a:pt x="57150" y="206157"/>
                                  <a:pt x="56284" y="206157"/>
                                  <a:pt x="56284" y="204425"/>
                                </a:cubicBezTo>
                                <a:cubicBezTo>
                                  <a:pt x="56284" y="201827"/>
                                  <a:pt x="56284" y="198364"/>
                                  <a:pt x="56284" y="195766"/>
                                </a:cubicBezTo>
                                <a:cubicBezTo>
                                  <a:pt x="56284" y="191436"/>
                                  <a:pt x="56284" y="187973"/>
                                  <a:pt x="56284" y="183644"/>
                                </a:cubicBezTo>
                                <a:cubicBezTo>
                                  <a:pt x="56284" y="174984"/>
                                  <a:pt x="55418" y="167191"/>
                                  <a:pt x="55418" y="158532"/>
                                </a:cubicBezTo>
                                <a:cubicBezTo>
                                  <a:pt x="55418" y="154202"/>
                                  <a:pt x="55418" y="150739"/>
                                  <a:pt x="55418" y="147275"/>
                                </a:cubicBezTo>
                                <a:cubicBezTo>
                                  <a:pt x="55418" y="138616"/>
                                  <a:pt x="55418" y="130823"/>
                                  <a:pt x="55418" y="122164"/>
                                </a:cubicBezTo>
                                <a:cubicBezTo>
                                  <a:pt x="55418" y="115237"/>
                                  <a:pt x="56284" y="102248"/>
                                  <a:pt x="56284" y="89259"/>
                                </a:cubicBezTo>
                                <a:lnTo>
                                  <a:pt x="56284" y="58087"/>
                                </a:lnTo>
                                <a:close/>
                              </a:path>
                            </a:pathLst>
                          </a:custGeom>
                          <a:solidFill>
                            <a:srgbClr val="000000"/>
                          </a:solidFill>
                          <a:ln w="8653" cap="flat">
                            <a:noFill/>
                            <a:prstDash val="solid"/>
                            <a:miter/>
                          </a:ln>
                        </wps:spPr>
                        <wps:bodyPr rtlCol="0" anchor="ctr"/>
                      </wps:wsp>
                      <wps:wsp>
                        <wps:cNvPr id="1620255858" name="Freeform 1620255858">
                          <a:extLst>
                            <a:ext uri="{FF2B5EF4-FFF2-40B4-BE49-F238E27FC236}">
                              <a16:creationId xmlns:a16="http://schemas.microsoft.com/office/drawing/2014/main" id="{AB83D8EE-AD48-0A9C-EFB5-3866661C9B23}"/>
                            </a:ext>
                          </a:extLst>
                        </wps:cNvPr>
                        <wps:cNvSpPr/>
                        <wps:spPr>
                          <a:xfrm>
                            <a:off x="8040535"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1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4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5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6 w 151534"/>
                              <a:gd name="connsiteY94" fmla="*/ 114577 h 268059"/>
                              <a:gd name="connsiteX95" fmla="*/ 6061 w 151534"/>
                              <a:gd name="connsiteY95" fmla="*/ 140555 h 268059"/>
                              <a:gd name="connsiteX96" fmla="*/ 5196 w 151534"/>
                              <a:gd name="connsiteY96" fmla="*/ 169995 h 268059"/>
                              <a:gd name="connsiteX97" fmla="*/ 6061 w 151534"/>
                              <a:gd name="connsiteY97" fmla="*/ 242732 h 268059"/>
                              <a:gd name="connsiteX98" fmla="*/ 6061 w 151534"/>
                              <a:gd name="connsiteY98" fmla="*/ 251391 h 268059"/>
                              <a:gd name="connsiteX99" fmla="*/ 23380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8071 w 151534"/>
                              <a:gd name="connsiteY104" fmla="*/ 239268 h 268059"/>
                              <a:gd name="connsiteX105" fmla="*/ 147205 w 151534"/>
                              <a:gd name="connsiteY105" fmla="*/ 226279 h 268059"/>
                              <a:gd name="connsiteX106" fmla="*/ 146339 w 151534"/>
                              <a:gd name="connsiteY106" fmla="*/ 225414 h 268059"/>
                              <a:gd name="connsiteX107" fmla="*/ 146339 w 151534"/>
                              <a:gd name="connsiteY107" fmla="*/ 224547 h 268059"/>
                              <a:gd name="connsiteX108" fmla="*/ 147205 w 151534"/>
                              <a:gd name="connsiteY108" fmla="*/ 222816 h 268059"/>
                              <a:gd name="connsiteX109" fmla="*/ 148071 w 151534"/>
                              <a:gd name="connsiteY109" fmla="*/ 222816 h 268059"/>
                              <a:gd name="connsiteX110" fmla="*/ 149802 w 151534"/>
                              <a:gd name="connsiteY110" fmla="*/ 224547 h 268059"/>
                              <a:gd name="connsiteX111" fmla="*/ 151534 w 151534"/>
                              <a:gd name="connsiteY111" fmla="*/ 241865 h 268059"/>
                              <a:gd name="connsiteX112" fmla="*/ 149802 w 151534"/>
                              <a:gd name="connsiteY112" fmla="*/ 253988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9 w 151534"/>
                              <a:gd name="connsiteY135" fmla="*/ 55695 h 268059"/>
                              <a:gd name="connsiteX136" fmla="*/ 96982 w 151534"/>
                              <a:gd name="connsiteY136" fmla="*/ 55695 h 268059"/>
                              <a:gd name="connsiteX137" fmla="*/ 119495 w 151534"/>
                              <a:gd name="connsiteY137" fmla="*/ 55695 h 268059"/>
                              <a:gd name="connsiteX138" fmla="*/ 127289 w 151534"/>
                              <a:gd name="connsiteY138" fmla="*/ 55695 h 268059"/>
                              <a:gd name="connsiteX139" fmla="*/ 145473 w 151534"/>
                              <a:gd name="connsiteY139" fmla="*/ 56561 h 268059"/>
                              <a:gd name="connsiteX140" fmla="*/ 148071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8570 h 268059"/>
                              <a:gd name="connsiteX159" fmla="*/ 57150 w 151534"/>
                              <a:gd name="connsiteY159" fmla="*/ 163934 h 268059"/>
                              <a:gd name="connsiteX160" fmla="*/ 61480 w 151534"/>
                              <a:gd name="connsiteY160" fmla="*/ 159604 h 268059"/>
                              <a:gd name="connsiteX161" fmla="*/ 77066 w 151534"/>
                              <a:gd name="connsiteY161" fmla="*/ 157873 h 268059"/>
                              <a:gd name="connsiteX162" fmla="*/ 82261 w 151534"/>
                              <a:gd name="connsiteY162" fmla="*/ 157873 h 268059"/>
                              <a:gd name="connsiteX163" fmla="*/ 83127 w 151534"/>
                              <a:gd name="connsiteY163" fmla="*/ 157006 h 268059"/>
                              <a:gd name="connsiteX164" fmla="*/ 93518 w 151534"/>
                              <a:gd name="connsiteY164" fmla="*/ 157873 h 268059"/>
                              <a:gd name="connsiteX165" fmla="*/ 110836 w 151534"/>
                              <a:gd name="connsiteY165" fmla="*/ 157006 h 268059"/>
                              <a:gd name="connsiteX166" fmla="*/ 124691 w 151534"/>
                              <a:gd name="connsiteY166" fmla="*/ 157006 h 268059"/>
                              <a:gd name="connsiteX167" fmla="*/ 128154 w 151534"/>
                              <a:gd name="connsiteY167" fmla="*/ 143152 h 268059"/>
                              <a:gd name="connsiteX168" fmla="*/ 126423 w 151534"/>
                              <a:gd name="connsiteY168" fmla="*/ 120638 h 268059"/>
                              <a:gd name="connsiteX169" fmla="*/ 125557 w 151534"/>
                              <a:gd name="connsiteY169" fmla="*/ 119772 h 268059"/>
                              <a:gd name="connsiteX170" fmla="*/ 125557 w 151534"/>
                              <a:gd name="connsiteY170" fmla="*/ 118907 h 268059"/>
                              <a:gd name="connsiteX171" fmla="*/ 127289 w 151534"/>
                              <a:gd name="connsiteY171" fmla="*/ 118041 h 268059"/>
                              <a:gd name="connsiteX172" fmla="*/ 131618 w 151534"/>
                              <a:gd name="connsiteY172" fmla="*/ 141420 h 268059"/>
                              <a:gd name="connsiteX173" fmla="*/ 130752 w 151534"/>
                              <a:gd name="connsiteY173" fmla="*/ 156141 h 268059"/>
                              <a:gd name="connsiteX174" fmla="*/ 126423 w 151534"/>
                              <a:gd name="connsiteY174" fmla="*/ 160470 h 268059"/>
                              <a:gd name="connsiteX175" fmla="*/ 122093 w 151534"/>
                              <a:gd name="connsiteY175" fmla="*/ 160470 h 268059"/>
                              <a:gd name="connsiteX176" fmla="*/ 103043 w 151534"/>
                              <a:gd name="connsiteY176" fmla="*/ 160470 h 268059"/>
                              <a:gd name="connsiteX177" fmla="*/ 95250 w 151534"/>
                              <a:gd name="connsiteY177" fmla="*/ 161336 h 268059"/>
                              <a:gd name="connsiteX178" fmla="*/ 83993 w 151534"/>
                              <a:gd name="connsiteY178" fmla="*/ 160470 h 268059"/>
                              <a:gd name="connsiteX179" fmla="*/ 60614 w 151534"/>
                              <a:gd name="connsiteY179" fmla="*/ 160470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9" y="252256"/>
                                  <a:pt x="50223" y="254854"/>
                                  <a:pt x="29441" y="254854"/>
                                </a:cubicBezTo>
                                <a:cubicBezTo>
                                  <a:pt x="21648" y="254854"/>
                                  <a:pt x="5196"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4" y="214157"/>
                                  <a:pt x="109971" y="214157"/>
                                </a:cubicBezTo>
                                <a:cubicBezTo>
                                  <a:pt x="88323" y="214157"/>
                                  <a:pt x="70139" y="212425"/>
                                  <a:pt x="45893" y="212425"/>
                                </a:cubicBezTo>
                                <a:cubicBezTo>
                                  <a:pt x="41564" y="208095"/>
                                  <a:pt x="42429" y="193375"/>
                                  <a:pt x="42429" y="186448"/>
                                </a:cubicBezTo>
                                <a:cubicBezTo>
                                  <a:pt x="42429" y="173459"/>
                                  <a:pt x="43295" y="161336"/>
                                  <a:pt x="44161" y="148347"/>
                                </a:cubicBezTo>
                                <a:cubicBezTo>
                                  <a:pt x="52821"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4"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5"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6" y="43573"/>
                                  <a:pt x="107373" y="43573"/>
                                </a:cubicBezTo>
                                <a:lnTo>
                                  <a:pt x="115166" y="43573"/>
                                </a:lnTo>
                                <a:cubicBezTo>
                                  <a:pt x="122093" y="43573"/>
                                  <a:pt x="127289"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5"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6" y="105052"/>
                                  <a:pt x="5196" y="114577"/>
                                </a:cubicBezTo>
                                <a:cubicBezTo>
                                  <a:pt x="5196" y="123236"/>
                                  <a:pt x="6061" y="131029"/>
                                  <a:pt x="6061" y="140555"/>
                                </a:cubicBezTo>
                                <a:cubicBezTo>
                                  <a:pt x="6061" y="150079"/>
                                  <a:pt x="5196" y="159604"/>
                                  <a:pt x="5196" y="169995"/>
                                </a:cubicBezTo>
                                <a:cubicBezTo>
                                  <a:pt x="5196" y="195972"/>
                                  <a:pt x="6061" y="220218"/>
                                  <a:pt x="6061" y="242732"/>
                                </a:cubicBezTo>
                                <a:lnTo>
                                  <a:pt x="6061" y="251391"/>
                                </a:lnTo>
                                <a:cubicBezTo>
                                  <a:pt x="12123" y="251391"/>
                                  <a:pt x="17318" y="251391"/>
                                  <a:pt x="23380" y="251391"/>
                                </a:cubicBezTo>
                                <a:lnTo>
                                  <a:pt x="36368" y="251391"/>
                                </a:lnTo>
                                <a:cubicBezTo>
                                  <a:pt x="51955" y="251391"/>
                                  <a:pt x="67541" y="248793"/>
                                  <a:pt x="82261" y="248793"/>
                                </a:cubicBezTo>
                                <a:cubicBezTo>
                                  <a:pt x="99580" y="248793"/>
                                  <a:pt x="116032" y="249659"/>
                                  <a:pt x="133350" y="249659"/>
                                </a:cubicBezTo>
                                <a:cubicBezTo>
                                  <a:pt x="134216" y="241865"/>
                                  <a:pt x="135082" y="234938"/>
                                  <a:pt x="135082" y="226279"/>
                                </a:cubicBezTo>
                                <a:close/>
                                <a:moveTo>
                                  <a:pt x="148071" y="239268"/>
                                </a:moveTo>
                                <a:cubicBezTo>
                                  <a:pt x="148071" y="234938"/>
                                  <a:pt x="148071" y="230609"/>
                                  <a:pt x="147205" y="226279"/>
                                </a:cubicBezTo>
                                <a:cubicBezTo>
                                  <a:pt x="147205" y="226279"/>
                                  <a:pt x="146339" y="226279"/>
                                  <a:pt x="146339" y="225414"/>
                                </a:cubicBezTo>
                                <a:cubicBezTo>
                                  <a:pt x="146339" y="225414"/>
                                  <a:pt x="146339" y="225414"/>
                                  <a:pt x="146339" y="224547"/>
                                </a:cubicBezTo>
                                <a:cubicBezTo>
                                  <a:pt x="146339" y="223682"/>
                                  <a:pt x="146339" y="222816"/>
                                  <a:pt x="147205" y="222816"/>
                                </a:cubicBezTo>
                                <a:cubicBezTo>
                                  <a:pt x="147205" y="222816"/>
                                  <a:pt x="147205" y="222816"/>
                                  <a:pt x="148071" y="222816"/>
                                </a:cubicBezTo>
                                <a:cubicBezTo>
                                  <a:pt x="148936" y="222816"/>
                                  <a:pt x="149802" y="222816"/>
                                  <a:pt x="149802" y="224547"/>
                                </a:cubicBezTo>
                                <a:cubicBezTo>
                                  <a:pt x="150668" y="230609"/>
                                  <a:pt x="151534" y="236670"/>
                                  <a:pt x="151534" y="241865"/>
                                </a:cubicBezTo>
                                <a:cubicBezTo>
                                  <a:pt x="151534" y="246195"/>
                                  <a:pt x="151534" y="250525"/>
                                  <a:pt x="149802" y="253988"/>
                                </a:cubicBezTo>
                                <a:cubicBezTo>
                                  <a:pt x="149802" y="254854"/>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0" y="266111"/>
                                  <a:pt x="13855" y="265245"/>
                                  <a:pt x="13855" y="264379"/>
                                </a:cubicBezTo>
                                <a:cubicBezTo>
                                  <a:pt x="13855" y="263513"/>
                                  <a:pt x="13855" y="262648"/>
                                  <a:pt x="15586" y="262648"/>
                                </a:cubicBezTo>
                                <a:cubicBezTo>
                                  <a:pt x="16452" y="262648"/>
                                  <a:pt x="17318" y="263513"/>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6339" y="253988"/>
                                  <a:pt x="148071" y="247061"/>
                                  <a:pt x="148071"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6" y="55695"/>
                                  <a:pt x="65809" y="55695"/>
                                  <a:pt x="70139" y="55695"/>
                                </a:cubicBezTo>
                                <a:cubicBezTo>
                                  <a:pt x="78798" y="55695"/>
                                  <a:pt x="87457" y="55695"/>
                                  <a:pt x="96982" y="55695"/>
                                </a:cubicBezTo>
                                <a:cubicBezTo>
                                  <a:pt x="104775" y="55695"/>
                                  <a:pt x="112568" y="55695"/>
                                  <a:pt x="119495" y="55695"/>
                                </a:cubicBezTo>
                                <a:lnTo>
                                  <a:pt x="127289" y="55695"/>
                                </a:lnTo>
                                <a:cubicBezTo>
                                  <a:pt x="134216" y="55695"/>
                                  <a:pt x="139411" y="56561"/>
                                  <a:pt x="145473" y="56561"/>
                                </a:cubicBezTo>
                                <a:cubicBezTo>
                                  <a:pt x="147205" y="47902"/>
                                  <a:pt x="148071" y="40975"/>
                                  <a:pt x="148071" y="34047"/>
                                </a:cubicBezTo>
                                <a:cubicBezTo>
                                  <a:pt x="148071"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9748"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8570"/>
                                </a:lnTo>
                                <a:cubicBezTo>
                                  <a:pt x="55418" y="186448"/>
                                  <a:pt x="55418" y="176057"/>
                                  <a:pt x="57150" y="163934"/>
                                </a:cubicBezTo>
                                <a:cubicBezTo>
                                  <a:pt x="57150" y="161336"/>
                                  <a:pt x="58882" y="159604"/>
                                  <a:pt x="61480" y="159604"/>
                                </a:cubicBezTo>
                                <a:cubicBezTo>
                                  <a:pt x="67541" y="158738"/>
                                  <a:pt x="71005" y="157873"/>
                                  <a:pt x="77066" y="157873"/>
                                </a:cubicBezTo>
                                <a:cubicBezTo>
                                  <a:pt x="78798" y="157873"/>
                                  <a:pt x="80529" y="157873"/>
                                  <a:pt x="82261" y="157873"/>
                                </a:cubicBezTo>
                                <a:cubicBezTo>
                                  <a:pt x="82261" y="157873"/>
                                  <a:pt x="83127" y="157006"/>
                                  <a:pt x="83127" y="157006"/>
                                </a:cubicBezTo>
                                <a:cubicBezTo>
                                  <a:pt x="88323" y="157006"/>
                                  <a:pt x="90920" y="157006"/>
                                  <a:pt x="93518" y="157873"/>
                                </a:cubicBezTo>
                                <a:cubicBezTo>
                                  <a:pt x="99580" y="157873"/>
                                  <a:pt x="104775" y="157006"/>
                                  <a:pt x="110836" y="157006"/>
                                </a:cubicBezTo>
                                <a:cubicBezTo>
                                  <a:pt x="116032" y="157006"/>
                                  <a:pt x="120361" y="157006"/>
                                  <a:pt x="124691" y="157006"/>
                                </a:cubicBezTo>
                                <a:cubicBezTo>
                                  <a:pt x="129020" y="157006"/>
                                  <a:pt x="128154" y="146615"/>
                                  <a:pt x="128154" y="143152"/>
                                </a:cubicBezTo>
                                <a:cubicBezTo>
                                  <a:pt x="128154" y="135359"/>
                                  <a:pt x="128154" y="128432"/>
                                  <a:pt x="126423" y="120638"/>
                                </a:cubicBezTo>
                                <a:cubicBezTo>
                                  <a:pt x="126423" y="120638"/>
                                  <a:pt x="125557" y="120638"/>
                                  <a:pt x="125557" y="119772"/>
                                </a:cubicBezTo>
                                <a:lnTo>
                                  <a:pt x="125557" y="118907"/>
                                </a:lnTo>
                                <a:cubicBezTo>
                                  <a:pt x="125557" y="117175"/>
                                  <a:pt x="125557" y="117175"/>
                                  <a:pt x="127289" y="118041"/>
                                </a:cubicBezTo>
                                <a:cubicBezTo>
                                  <a:pt x="131618" y="121504"/>
                                  <a:pt x="131618" y="132761"/>
                                  <a:pt x="131618" y="141420"/>
                                </a:cubicBezTo>
                                <a:cubicBezTo>
                                  <a:pt x="131618" y="145750"/>
                                  <a:pt x="131618" y="150945"/>
                                  <a:pt x="130752" y="156141"/>
                                </a:cubicBezTo>
                                <a:cubicBezTo>
                                  <a:pt x="130752" y="158738"/>
                                  <a:pt x="129020" y="160470"/>
                                  <a:pt x="126423" y="160470"/>
                                </a:cubicBezTo>
                                <a:lnTo>
                                  <a:pt x="122093" y="160470"/>
                                </a:lnTo>
                                <a:cubicBezTo>
                                  <a:pt x="115166" y="160470"/>
                                  <a:pt x="109971" y="160470"/>
                                  <a:pt x="103043" y="160470"/>
                                </a:cubicBezTo>
                                <a:cubicBezTo>
                                  <a:pt x="100446" y="160470"/>
                                  <a:pt x="97848" y="161336"/>
                                  <a:pt x="95250" y="161336"/>
                                </a:cubicBezTo>
                                <a:cubicBezTo>
                                  <a:pt x="90920" y="161336"/>
                                  <a:pt x="87457" y="160470"/>
                                  <a:pt x="83993" y="160470"/>
                                </a:cubicBezTo>
                                <a:cubicBezTo>
                                  <a:pt x="76200" y="160470"/>
                                  <a:pt x="68407" y="160470"/>
                                  <a:pt x="60614" y="160470"/>
                                </a:cubicBezTo>
                                <a:cubicBezTo>
                                  <a:pt x="58882" y="172593"/>
                                  <a:pt x="58882" y="187313"/>
                                  <a:pt x="58882" y="200302"/>
                                </a:cubicBezTo>
                                <a:close/>
                              </a:path>
                            </a:pathLst>
                          </a:custGeom>
                          <a:solidFill>
                            <a:srgbClr val="000000"/>
                          </a:solidFill>
                          <a:ln w="8653" cap="flat">
                            <a:noFill/>
                            <a:prstDash val="solid"/>
                            <a:miter/>
                          </a:ln>
                        </wps:spPr>
                        <wps:bodyPr rtlCol="0" anchor="ctr"/>
                      </wps:wsp>
                      <wps:wsp>
                        <wps:cNvPr id="697006036" name="Freeform 697006036">
                          <a:extLst>
                            <a:ext uri="{FF2B5EF4-FFF2-40B4-BE49-F238E27FC236}">
                              <a16:creationId xmlns:a16="http://schemas.microsoft.com/office/drawing/2014/main" id="{50374D27-2153-067C-39F2-B45E7108A29B}"/>
                            </a:ext>
                          </a:extLst>
                        </wps:cNvPr>
                        <wps:cNvSpPr/>
                        <wps:spPr>
                          <a:xfrm>
                            <a:off x="8214583" y="3455913"/>
                            <a:ext cx="135947" cy="268431"/>
                          </a:xfrm>
                          <a:custGeom>
                            <a:avLst/>
                            <a:gdLst>
                              <a:gd name="connsiteX0" fmla="*/ 122093 w 135947"/>
                              <a:gd name="connsiteY0" fmla="*/ 249382 h 268431"/>
                              <a:gd name="connsiteX1" fmla="*/ 118629 w 135947"/>
                              <a:gd name="connsiteY1" fmla="*/ 255443 h 268431"/>
                              <a:gd name="connsiteX2" fmla="*/ 110836 w 135947"/>
                              <a:gd name="connsiteY2" fmla="*/ 254577 h 268431"/>
                              <a:gd name="connsiteX3" fmla="*/ 91786 w 135947"/>
                              <a:gd name="connsiteY3" fmla="*/ 254577 h 268431"/>
                              <a:gd name="connsiteX4" fmla="*/ 78798 w 135947"/>
                              <a:gd name="connsiteY4" fmla="*/ 254577 h 268431"/>
                              <a:gd name="connsiteX5" fmla="*/ 53686 w 135947"/>
                              <a:gd name="connsiteY5" fmla="*/ 256309 h 268431"/>
                              <a:gd name="connsiteX6" fmla="*/ 3464 w 135947"/>
                              <a:gd name="connsiteY6" fmla="*/ 255443 h 268431"/>
                              <a:gd name="connsiteX7" fmla="*/ 3464 w 135947"/>
                              <a:gd name="connsiteY7" fmla="*/ 252846 h 268431"/>
                              <a:gd name="connsiteX8" fmla="*/ 2598 w 135947"/>
                              <a:gd name="connsiteY8" fmla="*/ 252846 h 268431"/>
                              <a:gd name="connsiteX9" fmla="*/ 866 w 135947"/>
                              <a:gd name="connsiteY9" fmla="*/ 252846 h 268431"/>
                              <a:gd name="connsiteX10" fmla="*/ 1732 w 135947"/>
                              <a:gd name="connsiteY10" fmla="*/ 205221 h 268431"/>
                              <a:gd name="connsiteX11" fmla="*/ 866 w 135947"/>
                              <a:gd name="connsiteY11" fmla="*/ 194830 h 268431"/>
                              <a:gd name="connsiteX12" fmla="*/ 1732 w 135947"/>
                              <a:gd name="connsiteY12" fmla="*/ 186170 h 268431"/>
                              <a:gd name="connsiteX13" fmla="*/ 1732 w 135947"/>
                              <a:gd name="connsiteY13" fmla="*/ 178378 h 268431"/>
                              <a:gd name="connsiteX14" fmla="*/ 0 w 135947"/>
                              <a:gd name="connsiteY14" fmla="*/ 163657 h 268431"/>
                              <a:gd name="connsiteX15" fmla="*/ 866 w 135947"/>
                              <a:gd name="connsiteY15" fmla="*/ 149803 h 268431"/>
                              <a:gd name="connsiteX16" fmla="*/ 866 w 135947"/>
                              <a:gd name="connsiteY16" fmla="*/ 122959 h 268431"/>
                              <a:gd name="connsiteX17" fmla="*/ 866 w 135947"/>
                              <a:gd name="connsiteY17" fmla="*/ 96116 h 268431"/>
                              <a:gd name="connsiteX18" fmla="*/ 866 w 135947"/>
                              <a:gd name="connsiteY18" fmla="*/ 41564 h 268431"/>
                              <a:gd name="connsiteX19" fmla="*/ 1732 w 135947"/>
                              <a:gd name="connsiteY19" fmla="*/ 3464 h 268431"/>
                              <a:gd name="connsiteX20" fmla="*/ 3464 w 135947"/>
                              <a:gd name="connsiteY20" fmla="*/ 1732 h 268431"/>
                              <a:gd name="connsiteX21" fmla="*/ 14720 w 135947"/>
                              <a:gd name="connsiteY21" fmla="*/ 0 h 268431"/>
                              <a:gd name="connsiteX22" fmla="*/ 38966 w 135947"/>
                              <a:gd name="connsiteY22" fmla="*/ 866 h 268431"/>
                              <a:gd name="connsiteX23" fmla="*/ 45027 w 135947"/>
                              <a:gd name="connsiteY23" fmla="*/ 2598 h 268431"/>
                              <a:gd name="connsiteX24" fmla="*/ 45027 w 135947"/>
                              <a:gd name="connsiteY24" fmla="*/ 6928 h 268431"/>
                              <a:gd name="connsiteX25" fmla="*/ 45027 w 135947"/>
                              <a:gd name="connsiteY25" fmla="*/ 41564 h 268431"/>
                              <a:gd name="connsiteX26" fmla="*/ 45027 w 135947"/>
                              <a:gd name="connsiteY26" fmla="*/ 65809 h 268431"/>
                              <a:gd name="connsiteX27" fmla="*/ 45027 w 135947"/>
                              <a:gd name="connsiteY27" fmla="*/ 77066 h 268431"/>
                              <a:gd name="connsiteX28" fmla="*/ 45893 w 135947"/>
                              <a:gd name="connsiteY28" fmla="*/ 104775 h 268431"/>
                              <a:gd name="connsiteX29" fmla="*/ 45893 w 135947"/>
                              <a:gd name="connsiteY29" fmla="*/ 119496 h 268431"/>
                              <a:gd name="connsiteX30" fmla="*/ 45893 w 135947"/>
                              <a:gd name="connsiteY30" fmla="*/ 133350 h 268431"/>
                              <a:gd name="connsiteX31" fmla="*/ 46759 w 135947"/>
                              <a:gd name="connsiteY31" fmla="*/ 142009 h 268431"/>
                              <a:gd name="connsiteX32" fmla="*/ 46759 w 135947"/>
                              <a:gd name="connsiteY32" fmla="*/ 151534 h 268431"/>
                              <a:gd name="connsiteX33" fmla="*/ 48491 w 135947"/>
                              <a:gd name="connsiteY33" fmla="*/ 162791 h 268431"/>
                              <a:gd name="connsiteX34" fmla="*/ 48491 w 135947"/>
                              <a:gd name="connsiteY34" fmla="*/ 167987 h 268431"/>
                              <a:gd name="connsiteX35" fmla="*/ 48491 w 135947"/>
                              <a:gd name="connsiteY35" fmla="*/ 213014 h 268431"/>
                              <a:gd name="connsiteX36" fmla="*/ 67541 w 135947"/>
                              <a:gd name="connsiteY36" fmla="*/ 213014 h 268431"/>
                              <a:gd name="connsiteX37" fmla="*/ 84859 w 135947"/>
                              <a:gd name="connsiteY37" fmla="*/ 213014 h 268431"/>
                              <a:gd name="connsiteX38" fmla="*/ 120361 w 135947"/>
                              <a:gd name="connsiteY38" fmla="*/ 213880 h 268431"/>
                              <a:gd name="connsiteX39" fmla="*/ 122959 w 135947"/>
                              <a:gd name="connsiteY39" fmla="*/ 236394 h 268431"/>
                              <a:gd name="connsiteX40" fmla="*/ 122093 w 135947"/>
                              <a:gd name="connsiteY40" fmla="*/ 249382 h 268431"/>
                              <a:gd name="connsiteX41" fmla="*/ 117764 w 135947"/>
                              <a:gd name="connsiteY41" fmla="*/ 216477 h 268431"/>
                              <a:gd name="connsiteX42" fmla="*/ 73602 w 135947"/>
                              <a:gd name="connsiteY42" fmla="*/ 215612 h 268431"/>
                              <a:gd name="connsiteX43" fmla="*/ 46759 w 135947"/>
                              <a:gd name="connsiteY43" fmla="*/ 215612 h 268431"/>
                              <a:gd name="connsiteX44" fmla="*/ 45027 w 135947"/>
                              <a:gd name="connsiteY44" fmla="*/ 203489 h 268431"/>
                              <a:gd name="connsiteX45" fmla="*/ 45027 w 135947"/>
                              <a:gd name="connsiteY45" fmla="*/ 187902 h 268431"/>
                              <a:gd name="connsiteX46" fmla="*/ 45893 w 135947"/>
                              <a:gd name="connsiteY46" fmla="*/ 173182 h 268431"/>
                              <a:gd name="connsiteX47" fmla="*/ 44161 w 135947"/>
                              <a:gd name="connsiteY47" fmla="*/ 151534 h 268431"/>
                              <a:gd name="connsiteX48" fmla="*/ 44161 w 135947"/>
                              <a:gd name="connsiteY48" fmla="*/ 133350 h 268431"/>
                              <a:gd name="connsiteX49" fmla="*/ 44161 w 135947"/>
                              <a:gd name="connsiteY49" fmla="*/ 116032 h 268431"/>
                              <a:gd name="connsiteX50" fmla="*/ 44161 w 135947"/>
                              <a:gd name="connsiteY50" fmla="*/ 58882 h 268431"/>
                              <a:gd name="connsiteX51" fmla="*/ 44161 w 135947"/>
                              <a:gd name="connsiteY51" fmla="*/ 4330 h 268431"/>
                              <a:gd name="connsiteX52" fmla="*/ 6927 w 135947"/>
                              <a:gd name="connsiteY52" fmla="*/ 5196 h 268431"/>
                              <a:gd name="connsiteX53" fmla="*/ 6927 w 135947"/>
                              <a:gd name="connsiteY53" fmla="*/ 59748 h 268431"/>
                              <a:gd name="connsiteX54" fmla="*/ 6061 w 135947"/>
                              <a:gd name="connsiteY54" fmla="*/ 77932 h 268431"/>
                              <a:gd name="connsiteX55" fmla="*/ 6061 w 135947"/>
                              <a:gd name="connsiteY55" fmla="*/ 96116 h 268431"/>
                              <a:gd name="connsiteX56" fmla="*/ 6061 w 135947"/>
                              <a:gd name="connsiteY56" fmla="*/ 135082 h 268431"/>
                              <a:gd name="connsiteX57" fmla="*/ 6927 w 135947"/>
                              <a:gd name="connsiteY57" fmla="*/ 150668 h 268431"/>
                              <a:gd name="connsiteX58" fmla="*/ 6061 w 135947"/>
                              <a:gd name="connsiteY58" fmla="*/ 164523 h 268431"/>
                              <a:gd name="connsiteX59" fmla="*/ 6927 w 135947"/>
                              <a:gd name="connsiteY59" fmla="*/ 180110 h 268431"/>
                              <a:gd name="connsiteX60" fmla="*/ 6927 w 135947"/>
                              <a:gd name="connsiteY60" fmla="*/ 194830 h 268431"/>
                              <a:gd name="connsiteX61" fmla="*/ 7793 w 135947"/>
                              <a:gd name="connsiteY61" fmla="*/ 209550 h 268431"/>
                              <a:gd name="connsiteX62" fmla="*/ 6927 w 135947"/>
                              <a:gd name="connsiteY62" fmla="*/ 252846 h 268431"/>
                              <a:gd name="connsiteX63" fmla="*/ 119495 w 135947"/>
                              <a:gd name="connsiteY63" fmla="*/ 252846 h 268431"/>
                              <a:gd name="connsiteX64" fmla="*/ 117764 w 135947"/>
                              <a:gd name="connsiteY64" fmla="*/ 216477 h 268431"/>
                              <a:gd name="connsiteX65" fmla="*/ 129886 w 135947"/>
                              <a:gd name="connsiteY65" fmla="*/ 229466 h 268431"/>
                              <a:gd name="connsiteX66" fmla="*/ 129886 w 135947"/>
                              <a:gd name="connsiteY66" fmla="*/ 227735 h 268431"/>
                              <a:gd name="connsiteX67" fmla="*/ 131618 w 135947"/>
                              <a:gd name="connsiteY67" fmla="*/ 226003 h 268431"/>
                              <a:gd name="connsiteX68" fmla="*/ 133350 w 135947"/>
                              <a:gd name="connsiteY68" fmla="*/ 227735 h 268431"/>
                              <a:gd name="connsiteX69" fmla="*/ 135948 w 135947"/>
                              <a:gd name="connsiteY69" fmla="*/ 248516 h 268431"/>
                              <a:gd name="connsiteX70" fmla="*/ 134216 w 135947"/>
                              <a:gd name="connsiteY70" fmla="*/ 261505 h 268431"/>
                              <a:gd name="connsiteX71" fmla="*/ 130752 w 135947"/>
                              <a:gd name="connsiteY71" fmla="*/ 267566 h 268431"/>
                              <a:gd name="connsiteX72" fmla="*/ 122959 w 135947"/>
                              <a:gd name="connsiteY72" fmla="*/ 266700 h 268431"/>
                              <a:gd name="connsiteX73" fmla="*/ 103909 w 135947"/>
                              <a:gd name="connsiteY73" fmla="*/ 266700 h 268431"/>
                              <a:gd name="connsiteX74" fmla="*/ 90920 w 135947"/>
                              <a:gd name="connsiteY74" fmla="*/ 266700 h 268431"/>
                              <a:gd name="connsiteX75" fmla="*/ 65809 w 135947"/>
                              <a:gd name="connsiteY75" fmla="*/ 268432 h 268431"/>
                              <a:gd name="connsiteX76" fmla="*/ 18184 w 135947"/>
                              <a:gd name="connsiteY76" fmla="*/ 267566 h 268431"/>
                              <a:gd name="connsiteX77" fmla="*/ 13855 w 135947"/>
                              <a:gd name="connsiteY77" fmla="*/ 263237 h 268431"/>
                              <a:gd name="connsiteX78" fmla="*/ 14720 w 135947"/>
                              <a:gd name="connsiteY78" fmla="*/ 262371 h 268431"/>
                              <a:gd name="connsiteX79" fmla="*/ 15586 w 135947"/>
                              <a:gd name="connsiteY79" fmla="*/ 262371 h 268431"/>
                              <a:gd name="connsiteX80" fmla="*/ 17318 w 135947"/>
                              <a:gd name="connsiteY80" fmla="*/ 264102 h 268431"/>
                              <a:gd name="connsiteX81" fmla="*/ 129886 w 135947"/>
                              <a:gd name="connsiteY81" fmla="*/ 264102 h 268431"/>
                              <a:gd name="connsiteX82" fmla="*/ 129886 w 135947"/>
                              <a:gd name="connsiteY82" fmla="*/ 229466 h 268431"/>
                              <a:gd name="connsiteX83" fmla="*/ 60614 w 135947"/>
                              <a:gd name="connsiteY83" fmla="*/ 204355 h 268431"/>
                              <a:gd name="connsiteX84" fmla="*/ 58882 w 135947"/>
                              <a:gd name="connsiteY84" fmla="*/ 206087 h 268431"/>
                              <a:gd name="connsiteX85" fmla="*/ 57150 w 135947"/>
                              <a:gd name="connsiteY85" fmla="*/ 204355 h 268431"/>
                              <a:gd name="connsiteX86" fmla="*/ 57150 w 135947"/>
                              <a:gd name="connsiteY86" fmla="*/ 200025 h 268431"/>
                              <a:gd name="connsiteX87" fmla="*/ 58016 w 135947"/>
                              <a:gd name="connsiteY87" fmla="*/ 185305 h 268431"/>
                              <a:gd name="connsiteX88" fmla="*/ 56284 w 135947"/>
                              <a:gd name="connsiteY88" fmla="*/ 163657 h 268431"/>
                              <a:gd name="connsiteX89" fmla="*/ 56284 w 135947"/>
                              <a:gd name="connsiteY89" fmla="*/ 145473 h 268431"/>
                              <a:gd name="connsiteX90" fmla="*/ 56284 w 135947"/>
                              <a:gd name="connsiteY90" fmla="*/ 128155 h 268431"/>
                              <a:gd name="connsiteX91" fmla="*/ 56284 w 135947"/>
                              <a:gd name="connsiteY91" fmla="*/ 71005 h 268431"/>
                              <a:gd name="connsiteX92" fmla="*/ 56284 w 135947"/>
                              <a:gd name="connsiteY92" fmla="*/ 16452 h 268431"/>
                              <a:gd name="connsiteX93" fmla="*/ 56284 w 135947"/>
                              <a:gd name="connsiteY93" fmla="*/ 16452 h 268431"/>
                              <a:gd name="connsiteX94" fmla="*/ 54552 w 135947"/>
                              <a:gd name="connsiteY94" fmla="*/ 14721 h 268431"/>
                              <a:gd name="connsiteX95" fmla="*/ 56284 w 135947"/>
                              <a:gd name="connsiteY95" fmla="*/ 12989 h 268431"/>
                              <a:gd name="connsiteX96" fmla="*/ 59748 w 135947"/>
                              <a:gd name="connsiteY96" fmla="*/ 14721 h 268431"/>
                              <a:gd name="connsiteX97" fmla="*/ 59748 w 135947"/>
                              <a:gd name="connsiteY97" fmla="*/ 19050 h 268431"/>
                              <a:gd name="connsiteX98" fmla="*/ 59748 w 135947"/>
                              <a:gd name="connsiteY98" fmla="*/ 53686 h 268431"/>
                              <a:gd name="connsiteX99" fmla="*/ 59748 w 135947"/>
                              <a:gd name="connsiteY99" fmla="*/ 77932 h 268431"/>
                              <a:gd name="connsiteX100" fmla="*/ 59748 w 135947"/>
                              <a:gd name="connsiteY100" fmla="*/ 89189 h 268431"/>
                              <a:gd name="connsiteX101" fmla="*/ 60614 w 135947"/>
                              <a:gd name="connsiteY101" fmla="*/ 116898 h 268431"/>
                              <a:gd name="connsiteX102" fmla="*/ 60614 w 135947"/>
                              <a:gd name="connsiteY102" fmla="*/ 131618 h 268431"/>
                              <a:gd name="connsiteX103" fmla="*/ 60614 w 135947"/>
                              <a:gd name="connsiteY103" fmla="*/ 145473 h 268431"/>
                              <a:gd name="connsiteX104" fmla="*/ 61480 w 135947"/>
                              <a:gd name="connsiteY104" fmla="*/ 154132 h 268431"/>
                              <a:gd name="connsiteX105" fmla="*/ 61480 w 135947"/>
                              <a:gd name="connsiteY105" fmla="*/ 163657 h 268431"/>
                              <a:gd name="connsiteX106" fmla="*/ 63211 w 135947"/>
                              <a:gd name="connsiteY106" fmla="*/ 174914 h 268431"/>
                              <a:gd name="connsiteX107" fmla="*/ 63211 w 135947"/>
                              <a:gd name="connsiteY107" fmla="*/ 180110 h 268431"/>
                              <a:gd name="connsiteX108" fmla="*/ 60614 w 135947"/>
                              <a:gd name="connsiteY108" fmla="*/ 204355 h 268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8431">
                                <a:moveTo>
                                  <a:pt x="122093" y="249382"/>
                                </a:moveTo>
                                <a:cubicBezTo>
                                  <a:pt x="121227" y="251980"/>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6"/>
                                </a:cubicBezTo>
                                <a:cubicBezTo>
                                  <a:pt x="3464" y="252846"/>
                                  <a:pt x="3464" y="252846"/>
                                  <a:pt x="2598" y="252846"/>
                                </a:cubicBezTo>
                                <a:cubicBezTo>
                                  <a:pt x="2598" y="252846"/>
                                  <a:pt x="1732" y="252846"/>
                                  <a:pt x="866" y="252846"/>
                                </a:cubicBezTo>
                                <a:cubicBezTo>
                                  <a:pt x="866" y="237259"/>
                                  <a:pt x="2598" y="220807"/>
                                  <a:pt x="1732" y="205221"/>
                                </a:cubicBezTo>
                                <a:cubicBezTo>
                                  <a:pt x="1732" y="201757"/>
                                  <a:pt x="866" y="197428"/>
                                  <a:pt x="866" y="194830"/>
                                </a:cubicBezTo>
                                <a:cubicBezTo>
                                  <a:pt x="866" y="192232"/>
                                  <a:pt x="1732" y="188769"/>
                                  <a:pt x="1732" y="186170"/>
                                </a:cubicBezTo>
                                <a:lnTo>
                                  <a:pt x="1732" y="178378"/>
                                </a:lnTo>
                                <a:lnTo>
                                  <a:pt x="0" y="163657"/>
                                </a:lnTo>
                                <a:cubicBezTo>
                                  <a:pt x="0" y="159327"/>
                                  <a:pt x="866" y="154998"/>
                                  <a:pt x="866" y="149803"/>
                                </a:cubicBezTo>
                                <a:cubicBezTo>
                                  <a:pt x="866" y="141144"/>
                                  <a:pt x="866" y="132485"/>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6"/>
                                  <a:pt x="45027" y="6928"/>
                                </a:cubicBezTo>
                                <a:cubicBezTo>
                                  <a:pt x="45027" y="17318"/>
                                  <a:pt x="45893" y="30307"/>
                                  <a:pt x="45027" y="41564"/>
                                </a:cubicBezTo>
                                <a:cubicBezTo>
                                  <a:pt x="45027" y="50223"/>
                                  <a:pt x="45027" y="57150"/>
                                  <a:pt x="45027" y="65809"/>
                                </a:cubicBezTo>
                                <a:cubicBezTo>
                                  <a:pt x="45027" y="70139"/>
                                  <a:pt x="45027" y="72737"/>
                                  <a:pt x="45027" y="77066"/>
                                </a:cubicBezTo>
                                <a:cubicBezTo>
                                  <a:pt x="45027" y="85725"/>
                                  <a:pt x="46759" y="95250"/>
                                  <a:pt x="45893" y="104775"/>
                                </a:cubicBezTo>
                                <a:cubicBezTo>
                                  <a:pt x="45893" y="109105"/>
                                  <a:pt x="45893" y="114300"/>
                                  <a:pt x="45893" y="119496"/>
                                </a:cubicBezTo>
                                <a:cubicBezTo>
                                  <a:pt x="45893" y="124691"/>
                                  <a:pt x="45893" y="129021"/>
                                  <a:pt x="45893" y="133350"/>
                                </a:cubicBezTo>
                                <a:lnTo>
                                  <a:pt x="46759" y="142009"/>
                                </a:lnTo>
                                <a:cubicBezTo>
                                  <a:pt x="46759" y="144607"/>
                                  <a:pt x="45893" y="148071"/>
                                  <a:pt x="46759" y="151534"/>
                                </a:cubicBezTo>
                                <a:cubicBezTo>
                                  <a:pt x="46759" y="155864"/>
                                  <a:pt x="48491" y="159327"/>
                                  <a:pt x="48491" y="162791"/>
                                </a:cubicBezTo>
                                <a:cubicBezTo>
                                  <a:pt x="48491" y="164523"/>
                                  <a:pt x="48491" y="166255"/>
                                  <a:pt x="48491" y="167987"/>
                                </a:cubicBezTo>
                                <a:cubicBezTo>
                                  <a:pt x="48491" y="180975"/>
                                  <a:pt x="46759" y="199159"/>
                                  <a:pt x="48491" y="213014"/>
                                </a:cubicBezTo>
                                <a:cubicBezTo>
                                  <a:pt x="54552" y="214746"/>
                                  <a:pt x="60614" y="213014"/>
                                  <a:pt x="67541" y="213014"/>
                                </a:cubicBezTo>
                                <a:cubicBezTo>
                                  <a:pt x="73602" y="213014"/>
                                  <a:pt x="79663" y="213014"/>
                                  <a:pt x="84859" y="213014"/>
                                </a:cubicBezTo>
                                <a:cubicBezTo>
                                  <a:pt x="96982" y="212148"/>
                                  <a:pt x="109970" y="213880"/>
                                  <a:pt x="120361" y="213880"/>
                                </a:cubicBezTo>
                                <a:cubicBezTo>
                                  <a:pt x="122093" y="221673"/>
                                  <a:pt x="122959" y="227735"/>
                                  <a:pt x="122959" y="236394"/>
                                </a:cubicBezTo>
                                <a:cubicBezTo>
                                  <a:pt x="123825" y="241589"/>
                                  <a:pt x="122959" y="245053"/>
                                  <a:pt x="122093" y="249382"/>
                                </a:cubicBezTo>
                                <a:close/>
                                <a:moveTo>
                                  <a:pt x="117764" y="216477"/>
                                </a:moveTo>
                                <a:cubicBezTo>
                                  <a:pt x="103909" y="214746"/>
                                  <a:pt x="89189" y="215612"/>
                                  <a:pt x="73602" y="215612"/>
                                </a:cubicBezTo>
                                <a:cubicBezTo>
                                  <a:pt x="64077" y="215612"/>
                                  <a:pt x="55418" y="216477"/>
                                  <a:pt x="46759" y="215612"/>
                                </a:cubicBezTo>
                                <a:cubicBezTo>
                                  <a:pt x="45027" y="212148"/>
                                  <a:pt x="45893" y="207818"/>
                                  <a:pt x="45027" y="203489"/>
                                </a:cubicBezTo>
                                <a:cubicBezTo>
                                  <a:pt x="45027" y="198293"/>
                                  <a:pt x="44161" y="193098"/>
                                  <a:pt x="45027" y="187902"/>
                                </a:cubicBezTo>
                                <a:cubicBezTo>
                                  <a:pt x="45027" y="182707"/>
                                  <a:pt x="45893" y="178378"/>
                                  <a:pt x="45893" y="173182"/>
                                </a:cubicBezTo>
                                <a:cubicBezTo>
                                  <a:pt x="45893" y="166255"/>
                                  <a:pt x="45027" y="158462"/>
                                  <a:pt x="44161" y="151534"/>
                                </a:cubicBezTo>
                                <a:cubicBezTo>
                                  <a:pt x="44161" y="145473"/>
                                  <a:pt x="44161" y="139412"/>
                                  <a:pt x="44161" y="133350"/>
                                </a:cubicBezTo>
                                <a:cubicBezTo>
                                  <a:pt x="44161" y="127289"/>
                                  <a:pt x="44161" y="122094"/>
                                  <a:pt x="44161" y="116032"/>
                                </a:cubicBezTo>
                                <a:cubicBezTo>
                                  <a:pt x="44161" y="96982"/>
                                  <a:pt x="44161" y="77932"/>
                                  <a:pt x="44161" y="58882"/>
                                </a:cubicBezTo>
                                <a:cubicBezTo>
                                  <a:pt x="44161" y="42430"/>
                                  <a:pt x="45027" y="22514"/>
                                  <a:pt x="44161" y="4330"/>
                                </a:cubicBezTo>
                                <a:cubicBezTo>
                                  <a:pt x="32904" y="4330"/>
                                  <a:pt x="18184" y="2598"/>
                                  <a:pt x="6927" y="5196"/>
                                </a:cubicBezTo>
                                <a:cubicBezTo>
                                  <a:pt x="6061" y="25112"/>
                                  <a:pt x="6927" y="41564"/>
                                  <a:pt x="6927" y="59748"/>
                                </a:cubicBezTo>
                                <a:cubicBezTo>
                                  <a:pt x="6927" y="65809"/>
                                  <a:pt x="6927" y="71871"/>
                                  <a:pt x="6061" y="77932"/>
                                </a:cubicBezTo>
                                <a:cubicBezTo>
                                  <a:pt x="6061" y="83993"/>
                                  <a:pt x="6061" y="90055"/>
                                  <a:pt x="6061" y="96116"/>
                                </a:cubicBezTo>
                                <a:cubicBezTo>
                                  <a:pt x="6061" y="108239"/>
                                  <a:pt x="6061" y="121227"/>
                                  <a:pt x="6061" y="135082"/>
                                </a:cubicBezTo>
                                <a:cubicBezTo>
                                  <a:pt x="6061" y="140277"/>
                                  <a:pt x="6927" y="145473"/>
                                  <a:pt x="6927" y="150668"/>
                                </a:cubicBezTo>
                                <a:cubicBezTo>
                                  <a:pt x="6927" y="154998"/>
                                  <a:pt x="6061" y="160193"/>
                                  <a:pt x="6061" y="164523"/>
                                </a:cubicBezTo>
                                <a:cubicBezTo>
                                  <a:pt x="6061" y="169719"/>
                                  <a:pt x="6927" y="174914"/>
                                  <a:pt x="6927" y="180110"/>
                                </a:cubicBezTo>
                                <a:cubicBezTo>
                                  <a:pt x="6927" y="184439"/>
                                  <a:pt x="6927" y="189634"/>
                                  <a:pt x="6927" y="194830"/>
                                </a:cubicBezTo>
                                <a:cubicBezTo>
                                  <a:pt x="6927" y="200025"/>
                                  <a:pt x="7793" y="204355"/>
                                  <a:pt x="7793" y="209550"/>
                                </a:cubicBezTo>
                                <a:cubicBezTo>
                                  <a:pt x="7793" y="224271"/>
                                  <a:pt x="6927" y="238125"/>
                                  <a:pt x="6927" y="252846"/>
                                </a:cubicBezTo>
                                <a:cubicBezTo>
                                  <a:pt x="45893" y="254577"/>
                                  <a:pt x="82261" y="250248"/>
                                  <a:pt x="119495" y="252846"/>
                                </a:cubicBezTo>
                                <a:cubicBezTo>
                                  <a:pt x="121227" y="241589"/>
                                  <a:pt x="120361" y="228600"/>
                                  <a:pt x="117764" y="216477"/>
                                </a:cubicBezTo>
                                <a:close/>
                                <a:moveTo>
                                  <a:pt x="129886" y="229466"/>
                                </a:moveTo>
                                <a:cubicBezTo>
                                  <a:pt x="129886" y="229466"/>
                                  <a:pt x="129886" y="228600"/>
                                  <a:pt x="129886" y="227735"/>
                                </a:cubicBezTo>
                                <a:cubicBezTo>
                                  <a:pt x="129886" y="226868"/>
                                  <a:pt x="129886" y="226003"/>
                                  <a:pt x="131618" y="226003"/>
                                </a:cubicBezTo>
                                <a:cubicBezTo>
                                  <a:pt x="132484" y="226003"/>
                                  <a:pt x="133350" y="226003"/>
                                  <a:pt x="133350" y="227735"/>
                                </a:cubicBezTo>
                                <a:cubicBezTo>
                                  <a:pt x="134216" y="234662"/>
                                  <a:pt x="135082" y="240723"/>
                                  <a:pt x="135948" y="248516"/>
                                </a:cubicBezTo>
                                <a:cubicBezTo>
                                  <a:pt x="135948" y="253712"/>
                                  <a:pt x="135948" y="258041"/>
                                  <a:pt x="134216" y="261505"/>
                                </a:cubicBezTo>
                                <a:cubicBezTo>
                                  <a:pt x="133350" y="264102"/>
                                  <a:pt x="133350" y="266700"/>
                                  <a:pt x="130752" y="267566"/>
                                </a:cubicBezTo>
                                <a:cubicBezTo>
                                  <a:pt x="129020" y="268432"/>
                                  <a:pt x="125557" y="267566"/>
                                  <a:pt x="122959" y="266700"/>
                                </a:cubicBezTo>
                                <a:cubicBezTo>
                                  <a:pt x="116898" y="266700"/>
                                  <a:pt x="110836" y="266700"/>
                                  <a:pt x="103909" y="266700"/>
                                </a:cubicBezTo>
                                <a:cubicBezTo>
                                  <a:pt x="99580" y="266700"/>
                                  <a:pt x="95250" y="266700"/>
                                  <a:pt x="90920" y="266700"/>
                                </a:cubicBezTo>
                                <a:cubicBezTo>
                                  <a:pt x="82261" y="266700"/>
                                  <a:pt x="73602" y="268432"/>
                                  <a:pt x="65809" y="268432"/>
                                </a:cubicBezTo>
                                <a:cubicBezTo>
                                  <a:pt x="50223" y="268432"/>
                                  <a:pt x="34636" y="268432"/>
                                  <a:pt x="18184" y="267566"/>
                                </a:cubicBezTo>
                                <a:cubicBezTo>
                                  <a:pt x="15586" y="267566"/>
                                  <a:pt x="13855" y="265834"/>
                                  <a:pt x="13855" y="263237"/>
                                </a:cubicBezTo>
                                <a:cubicBezTo>
                                  <a:pt x="13855" y="262371"/>
                                  <a:pt x="13855" y="262371"/>
                                  <a:pt x="14720" y="262371"/>
                                </a:cubicBezTo>
                                <a:lnTo>
                                  <a:pt x="15586" y="262371"/>
                                </a:lnTo>
                                <a:cubicBezTo>
                                  <a:pt x="16452" y="262371"/>
                                  <a:pt x="17318" y="263237"/>
                                  <a:pt x="17318" y="264102"/>
                                </a:cubicBezTo>
                                <a:cubicBezTo>
                                  <a:pt x="57150" y="265834"/>
                                  <a:pt x="93518" y="261505"/>
                                  <a:pt x="129886" y="264102"/>
                                </a:cubicBezTo>
                                <a:cubicBezTo>
                                  <a:pt x="134216" y="254577"/>
                                  <a:pt x="132484" y="241589"/>
                                  <a:pt x="129886" y="229466"/>
                                </a:cubicBezTo>
                                <a:close/>
                                <a:moveTo>
                                  <a:pt x="60614" y="204355"/>
                                </a:moveTo>
                                <a:cubicBezTo>
                                  <a:pt x="60614" y="206087"/>
                                  <a:pt x="59748" y="206087"/>
                                  <a:pt x="58882" y="206087"/>
                                </a:cubicBezTo>
                                <a:cubicBezTo>
                                  <a:pt x="58016" y="206087"/>
                                  <a:pt x="57150" y="205221"/>
                                  <a:pt x="57150" y="204355"/>
                                </a:cubicBezTo>
                                <a:cubicBezTo>
                                  <a:pt x="57150" y="202623"/>
                                  <a:pt x="57150" y="200891"/>
                                  <a:pt x="57150" y="200025"/>
                                </a:cubicBezTo>
                                <a:cubicBezTo>
                                  <a:pt x="57150" y="194830"/>
                                  <a:pt x="58016" y="190500"/>
                                  <a:pt x="58016" y="185305"/>
                                </a:cubicBezTo>
                                <a:cubicBezTo>
                                  <a:pt x="58016" y="178378"/>
                                  <a:pt x="57150" y="170584"/>
                                  <a:pt x="56284" y="163657"/>
                                </a:cubicBezTo>
                                <a:cubicBezTo>
                                  <a:pt x="56284" y="157596"/>
                                  <a:pt x="56284" y="151534"/>
                                  <a:pt x="56284" y="145473"/>
                                </a:cubicBezTo>
                                <a:cubicBezTo>
                                  <a:pt x="56284" y="139412"/>
                                  <a:pt x="56284" y="134216"/>
                                  <a:pt x="56284" y="128155"/>
                                </a:cubicBezTo>
                                <a:cubicBezTo>
                                  <a:pt x="56284" y="109105"/>
                                  <a:pt x="56284" y="90055"/>
                                  <a:pt x="56284" y="71005"/>
                                </a:cubicBezTo>
                                <a:cubicBezTo>
                                  <a:pt x="56284" y="54553"/>
                                  <a:pt x="57150" y="34636"/>
                                  <a:pt x="56284" y="16452"/>
                                </a:cubicBezTo>
                                <a:lnTo>
                                  <a:pt x="56284" y="16452"/>
                                </a:lnTo>
                                <a:cubicBezTo>
                                  <a:pt x="55418" y="16452"/>
                                  <a:pt x="54552" y="16452"/>
                                  <a:pt x="54552" y="14721"/>
                                </a:cubicBezTo>
                                <a:cubicBezTo>
                                  <a:pt x="54552" y="12989"/>
                                  <a:pt x="55418" y="12989"/>
                                  <a:pt x="56284" y="12989"/>
                                </a:cubicBezTo>
                                <a:cubicBezTo>
                                  <a:pt x="58016" y="12989"/>
                                  <a:pt x="58882" y="12989"/>
                                  <a:pt x="59748" y="14721"/>
                                </a:cubicBezTo>
                                <a:cubicBezTo>
                                  <a:pt x="60614" y="15587"/>
                                  <a:pt x="59748" y="17318"/>
                                  <a:pt x="59748" y="19050"/>
                                </a:cubicBezTo>
                                <a:cubicBezTo>
                                  <a:pt x="59748" y="29441"/>
                                  <a:pt x="60614" y="42430"/>
                                  <a:pt x="59748" y="53686"/>
                                </a:cubicBezTo>
                                <a:cubicBezTo>
                                  <a:pt x="59748" y="62346"/>
                                  <a:pt x="59748" y="69273"/>
                                  <a:pt x="59748" y="77932"/>
                                </a:cubicBezTo>
                                <a:cubicBezTo>
                                  <a:pt x="59748" y="82261"/>
                                  <a:pt x="59748" y="84860"/>
                                  <a:pt x="59748" y="89189"/>
                                </a:cubicBezTo>
                                <a:cubicBezTo>
                                  <a:pt x="59748" y="97848"/>
                                  <a:pt x="61480" y="107373"/>
                                  <a:pt x="60614" y="116898"/>
                                </a:cubicBezTo>
                                <a:cubicBezTo>
                                  <a:pt x="60614" y="121227"/>
                                  <a:pt x="60614" y="126423"/>
                                  <a:pt x="60614" y="131618"/>
                                </a:cubicBezTo>
                                <a:cubicBezTo>
                                  <a:pt x="60614" y="136814"/>
                                  <a:pt x="60614" y="141144"/>
                                  <a:pt x="60614" y="145473"/>
                                </a:cubicBezTo>
                                <a:lnTo>
                                  <a:pt x="61480" y="154132"/>
                                </a:lnTo>
                                <a:cubicBezTo>
                                  <a:pt x="61480" y="156730"/>
                                  <a:pt x="60614" y="160193"/>
                                  <a:pt x="61480" y="163657"/>
                                </a:cubicBezTo>
                                <a:cubicBezTo>
                                  <a:pt x="61480" y="167987"/>
                                  <a:pt x="63211" y="171450"/>
                                  <a:pt x="63211" y="174914"/>
                                </a:cubicBezTo>
                                <a:cubicBezTo>
                                  <a:pt x="63211" y="176646"/>
                                  <a:pt x="63211" y="178378"/>
                                  <a:pt x="63211" y="180110"/>
                                </a:cubicBezTo>
                                <a:cubicBezTo>
                                  <a:pt x="61480" y="187902"/>
                                  <a:pt x="61480" y="195696"/>
                                  <a:pt x="60614" y="204355"/>
                                </a:cubicBezTo>
                                <a:close/>
                              </a:path>
                            </a:pathLst>
                          </a:custGeom>
                          <a:solidFill>
                            <a:srgbClr val="000000"/>
                          </a:solidFill>
                          <a:ln w="8653" cap="flat">
                            <a:noFill/>
                            <a:prstDash val="solid"/>
                            <a:miter/>
                          </a:ln>
                        </wps:spPr>
                        <wps:bodyPr rtlCol="0" anchor="ctr"/>
                      </wps:wsp>
                      <wps:wsp>
                        <wps:cNvPr id="1866545257" name="Freeform 1866545257">
                          <a:extLst>
                            <a:ext uri="{FF2B5EF4-FFF2-40B4-BE49-F238E27FC236}">
                              <a16:creationId xmlns:a16="http://schemas.microsoft.com/office/drawing/2014/main" id="{4C75DDC9-C381-5454-C76A-AFEC7564614D}"/>
                            </a:ext>
                          </a:extLst>
                        </wps:cNvPr>
                        <wps:cNvSpPr/>
                        <wps:spPr>
                          <a:xfrm>
                            <a:off x="8371313"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3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4 h 268059"/>
                              <a:gd name="connsiteX107" fmla="*/ 145473 w 151534"/>
                              <a:gd name="connsiteY107" fmla="*/ 224547 h 268059"/>
                              <a:gd name="connsiteX108" fmla="*/ 146339 w 151534"/>
                              <a:gd name="connsiteY108" fmla="*/ 222816 h 268059"/>
                              <a:gd name="connsiteX109" fmla="*/ 147205 w 151534"/>
                              <a:gd name="connsiteY109" fmla="*/ 222816 h 268059"/>
                              <a:gd name="connsiteX110" fmla="*/ 148936 w 151534"/>
                              <a:gd name="connsiteY110" fmla="*/ 224547 h 268059"/>
                              <a:gd name="connsiteX111" fmla="*/ 150668 w 151534"/>
                              <a:gd name="connsiteY111" fmla="*/ 241865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8570 h 268059"/>
                              <a:gd name="connsiteX159" fmla="*/ 57150 w 151534"/>
                              <a:gd name="connsiteY159" fmla="*/ 163934 h 268059"/>
                              <a:gd name="connsiteX160" fmla="*/ 61479 w 151534"/>
                              <a:gd name="connsiteY160" fmla="*/ 159604 h 268059"/>
                              <a:gd name="connsiteX161" fmla="*/ 77066 w 151534"/>
                              <a:gd name="connsiteY161" fmla="*/ 157873 h 268059"/>
                              <a:gd name="connsiteX162" fmla="*/ 82261 w 151534"/>
                              <a:gd name="connsiteY162" fmla="*/ 157873 h 268059"/>
                              <a:gd name="connsiteX163" fmla="*/ 83127 w 151534"/>
                              <a:gd name="connsiteY163" fmla="*/ 157006 h 268059"/>
                              <a:gd name="connsiteX164" fmla="*/ 93518 w 151534"/>
                              <a:gd name="connsiteY164" fmla="*/ 157873 h 268059"/>
                              <a:gd name="connsiteX165" fmla="*/ 110836 w 151534"/>
                              <a:gd name="connsiteY165" fmla="*/ 157006 h 268059"/>
                              <a:gd name="connsiteX166" fmla="*/ 124691 w 151534"/>
                              <a:gd name="connsiteY166" fmla="*/ 157006 h 268059"/>
                              <a:gd name="connsiteX167" fmla="*/ 128154 w 151534"/>
                              <a:gd name="connsiteY167" fmla="*/ 143152 h 268059"/>
                              <a:gd name="connsiteX168" fmla="*/ 126423 w 151534"/>
                              <a:gd name="connsiteY168" fmla="*/ 120638 h 268059"/>
                              <a:gd name="connsiteX169" fmla="*/ 125557 w 151534"/>
                              <a:gd name="connsiteY169" fmla="*/ 119772 h 268059"/>
                              <a:gd name="connsiteX170" fmla="*/ 125557 w 151534"/>
                              <a:gd name="connsiteY170" fmla="*/ 118907 h 268059"/>
                              <a:gd name="connsiteX171" fmla="*/ 127288 w 151534"/>
                              <a:gd name="connsiteY171" fmla="*/ 118041 h 268059"/>
                              <a:gd name="connsiteX172" fmla="*/ 131618 w 151534"/>
                              <a:gd name="connsiteY172" fmla="*/ 141420 h 268059"/>
                              <a:gd name="connsiteX173" fmla="*/ 130752 w 151534"/>
                              <a:gd name="connsiteY173" fmla="*/ 156141 h 268059"/>
                              <a:gd name="connsiteX174" fmla="*/ 126423 w 151534"/>
                              <a:gd name="connsiteY174" fmla="*/ 160470 h 268059"/>
                              <a:gd name="connsiteX175" fmla="*/ 122093 w 151534"/>
                              <a:gd name="connsiteY175" fmla="*/ 160470 h 268059"/>
                              <a:gd name="connsiteX176" fmla="*/ 103043 w 151534"/>
                              <a:gd name="connsiteY176" fmla="*/ 160470 h 268059"/>
                              <a:gd name="connsiteX177" fmla="*/ 95250 w 151534"/>
                              <a:gd name="connsiteY177" fmla="*/ 161336 h 268059"/>
                              <a:gd name="connsiteX178" fmla="*/ 83993 w 151534"/>
                              <a:gd name="connsiteY178" fmla="*/ 160470 h 268059"/>
                              <a:gd name="connsiteX179" fmla="*/ 60614 w 151534"/>
                              <a:gd name="connsiteY179" fmla="*/ 160470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8" y="252256"/>
                                  <a:pt x="50223" y="254854"/>
                                  <a:pt x="29441" y="254854"/>
                                </a:cubicBezTo>
                                <a:cubicBezTo>
                                  <a:pt x="21648" y="254854"/>
                                  <a:pt x="5195"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7"/>
                                </a:cubicBezTo>
                                <a:cubicBezTo>
                                  <a:pt x="52820"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3"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4"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4"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2"/>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5"/>
                                  <a:pt x="135082" y="234938"/>
                                  <a:pt x="135082" y="226279"/>
                                </a:cubicBezTo>
                                <a:close/>
                                <a:moveTo>
                                  <a:pt x="147205" y="239268"/>
                                </a:moveTo>
                                <a:cubicBezTo>
                                  <a:pt x="147205" y="234938"/>
                                  <a:pt x="147205" y="230609"/>
                                  <a:pt x="146339" y="226279"/>
                                </a:cubicBezTo>
                                <a:cubicBezTo>
                                  <a:pt x="146339" y="226279"/>
                                  <a:pt x="145473" y="226279"/>
                                  <a:pt x="145473" y="225414"/>
                                </a:cubicBezTo>
                                <a:cubicBezTo>
                                  <a:pt x="145473" y="225414"/>
                                  <a:pt x="145473" y="225414"/>
                                  <a:pt x="145473" y="224547"/>
                                </a:cubicBezTo>
                                <a:cubicBezTo>
                                  <a:pt x="145473" y="223682"/>
                                  <a:pt x="145473" y="222816"/>
                                  <a:pt x="146339" y="222816"/>
                                </a:cubicBezTo>
                                <a:cubicBezTo>
                                  <a:pt x="146339" y="222816"/>
                                  <a:pt x="146339" y="222816"/>
                                  <a:pt x="147205" y="222816"/>
                                </a:cubicBezTo>
                                <a:cubicBezTo>
                                  <a:pt x="148070" y="222816"/>
                                  <a:pt x="148936" y="222816"/>
                                  <a:pt x="148936" y="224547"/>
                                </a:cubicBezTo>
                                <a:cubicBezTo>
                                  <a:pt x="149802" y="230609"/>
                                  <a:pt x="150668" y="236670"/>
                                  <a:pt x="150668" y="241865"/>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8"/>
                                  <a:pt x="14720" y="262648"/>
                                </a:cubicBezTo>
                                <a:cubicBezTo>
                                  <a:pt x="15586" y="262648"/>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3988"/>
                                  <a:pt x="147205" y="247061"/>
                                  <a:pt x="147205"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7"/>
                                </a:cubicBezTo>
                                <a:cubicBezTo>
                                  <a:pt x="148070"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8570"/>
                                </a:lnTo>
                                <a:cubicBezTo>
                                  <a:pt x="55418" y="186448"/>
                                  <a:pt x="55418" y="176057"/>
                                  <a:pt x="57150" y="163934"/>
                                </a:cubicBezTo>
                                <a:cubicBezTo>
                                  <a:pt x="57150" y="161336"/>
                                  <a:pt x="58882" y="159604"/>
                                  <a:pt x="61479" y="159604"/>
                                </a:cubicBezTo>
                                <a:cubicBezTo>
                                  <a:pt x="67541" y="158738"/>
                                  <a:pt x="71004" y="157873"/>
                                  <a:pt x="77066" y="157873"/>
                                </a:cubicBezTo>
                                <a:cubicBezTo>
                                  <a:pt x="78798" y="157873"/>
                                  <a:pt x="80529" y="157873"/>
                                  <a:pt x="82261" y="157873"/>
                                </a:cubicBezTo>
                                <a:cubicBezTo>
                                  <a:pt x="82261" y="157873"/>
                                  <a:pt x="83127" y="157006"/>
                                  <a:pt x="83127" y="157006"/>
                                </a:cubicBezTo>
                                <a:cubicBezTo>
                                  <a:pt x="88323" y="157006"/>
                                  <a:pt x="90920" y="157006"/>
                                  <a:pt x="93518" y="157873"/>
                                </a:cubicBezTo>
                                <a:cubicBezTo>
                                  <a:pt x="99580" y="157873"/>
                                  <a:pt x="104775" y="157006"/>
                                  <a:pt x="110836" y="157006"/>
                                </a:cubicBezTo>
                                <a:cubicBezTo>
                                  <a:pt x="116032" y="157006"/>
                                  <a:pt x="120361" y="157006"/>
                                  <a:pt x="124691" y="157006"/>
                                </a:cubicBezTo>
                                <a:cubicBezTo>
                                  <a:pt x="129020" y="157006"/>
                                  <a:pt x="128154" y="146615"/>
                                  <a:pt x="128154" y="143152"/>
                                </a:cubicBezTo>
                                <a:cubicBezTo>
                                  <a:pt x="128154" y="135359"/>
                                  <a:pt x="128154" y="128432"/>
                                  <a:pt x="126423" y="120638"/>
                                </a:cubicBezTo>
                                <a:cubicBezTo>
                                  <a:pt x="126423" y="120638"/>
                                  <a:pt x="125557" y="120638"/>
                                  <a:pt x="125557" y="119772"/>
                                </a:cubicBezTo>
                                <a:lnTo>
                                  <a:pt x="125557" y="118907"/>
                                </a:lnTo>
                                <a:cubicBezTo>
                                  <a:pt x="125557" y="117175"/>
                                  <a:pt x="125557" y="117175"/>
                                  <a:pt x="127288" y="118041"/>
                                </a:cubicBezTo>
                                <a:cubicBezTo>
                                  <a:pt x="131618" y="121504"/>
                                  <a:pt x="131618" y="132761"/>
                                  <a:pt x="131618" y="141420"/>
                                </a:cubicBezTo>
                                <a:cubicBezTo>
                                  <a:pt x="131618" y="145750"/>
                                  <a:pt x="131618" y="150945"/>
                                  <a:pt x="130752" y="156141"/>
                                </a:cubicBezTo>
                                <a:cubicBezTo>
                                  <a:pt x="130752" y="158738"/>
                                  <a:pt x="129020" y="160470"/>
                                  <a:pt x="126423" y="160470"/>
                                </a:cubicBezTo>
                                <a:lnTo>
                                  <a:pt x="122093" y="160470"/>
                                </a:lnTo>
                                <a:cubicBezTo>
                                  <a:pt x="115166" y="160470"/>
                                  <a:pt x="109970" y="160470"/>
                                  <a:pt x="103043" y="160470"/>
                                </a:cubicBezTo>
                                <a:cubicBezTo>
                                  <a:pt x="100445" y="160470"/>
                                  <a:pt x="97848" y="161336"/>
                                  <a:pt x="95250" y="161336"/>
                                </a:cubicBezTo>
                                <a:cubicBezTo>
                                  <a:pt x="90920" y="161336"/>
                                  <a:pt x="87457" y="160470"/>
                                  <a:pt x="83993" y="160470"/>
                                </a:cubicBezTo>
                                <a:cubicBezTo>
                                  <a:pt x="76200" y="160470"/>
                                  <a:pt x="68407" y="160470"/>
                                  <a:pt x="60614" y="160470"/>
                                </a:cubicBezTo>
                                <a:cubicBezTo>
                                  <a:pt x="58882" y="172593"/>
                                  <a:pt x="58882" y="187313"/>
                                  <a:pt x="58882" y="200302"/>
                                </a:cubicBezTo>
                                <a:close/>
                              </a:path>
                            </a:pathLst>
                          </a:custGeom>
                          <a:solidFill>
                            <a:srgbClr val="000000"/>
                          </a:solidFill>
                          <a:ln w="8653" cap="flat">
                            <a:noFill/>
                            <a:prstDash val="solid"/>
                            <a:miter/>
                          </a:ln>
                        </wps:spPr>
                        <wps:bodyPr rtlCol="0" anchor="ctr"/>
                      </wps:wsp>
                      <wps:wsp>
                        <wps:cNvPr id="1768184789" name="Freeform 1768184789">
                          <a:extLst>
                            <a:ext uri="{FF2B5EF4-FFF2-40B4-BE49-F238E27FC236}">
                              <a16:creationId xmlns:a16="http://schemas.microsoft.com/office/drawing/2014/main" id="{0C06461F-A725-10F5-9342-BA112FBE40C6}"/>
                            </a:ext>
                          </a:extLst>
                        </wps:cNvPr>
                        <wps:cNvSpPr/>
                        <wps:spPr>
                          <a:xfrm>
                            <a:off x="8537897" y="3457402"/>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3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3 h 269898"/>
                              <a:gd name="connsiteX25" fmla="*/ 52491 w 158131"/>
                              <a:gd name="connsiteY25" fmla="*/ 92029 h 269898"/>
                              <a:gd name="connsiteX26" fmla="*/ 53357 w 158131"/>
                              <a:gd name="connsiteY26" fmla="*/ 60856 h 269898"/>
                              <a:gd name="connsiteX27" fmla="*/ 53357 w 158131"/>
                              <a:gd name="connsiteY27" fmla="*/ 44404 h 269898"/>
                              <a:gd name="connsiteX28" fmla="*/ 25647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9 h 269898"/>
                              <a:gd name="connsiteX33" fmla="*/ 114836 w 158131"/>
                              <a:gd name="connsiteY33" fmla="*/ 1109 h 269898"/>
                              <a:gd name="connsiteX34" fmla="*/ 141679 w 158131"/>
                              <a:gd name="connsiteY34" fmla="*/ 1109 h 269898"/>
                              <a:gd name="connsiteX35" fmla="*/ 145143 w 158131"/>
                              <a:gd name="connsiteY35" fmla="*/ 242 h 269898"/>
                              <a:gd name="connsiteX36" fmla="*/ 149473 w 158131"/>
                              <a:gd name="connsiteY36" fmla="*/ 12365 h 269898"/>
                              <a:gd name="connsiteX37" fmla="*/ 147741 w 158131"/>
                              <a:gd name="connsiteY37" fmla="*/ 25354 h 269898"/>
                              <a:gd name="connsiteX38" fmla="*/ 141679 w 158131"/>
                              <a:gd name="connsiteY38" fmla="*/ 3706 h 269898"/>
                              <a:gd name="connsiteX39" fmla="*/ 85395 w 158131"/>
                              <a:gd name="connsiteY39" fmla="*/ 3706 h 269898"/>
                              <a:gd name="connsiteX40" fmla="*/ 14391 w 158131"/>
                              <a:gd name="connsiteY40" fmla="*/ 1974 h 269898"/>
                              <a:gd name="connsiteX41" fmla="*/ 4866 w 158131"/>
                              <a:gd name="connsiteY41" fmla="*/ 1974 h 269898"/>
                              <a:gd name="connsiteX42" fmla="*/ 1402 w 158131"/>
                              <a:gd name="connsiteY42" fmla="*/ 21890 h 269898"/>
                              <a:gd name="connsiteX43" fmla="*/ 4000 w 158131"/>
                              <a:gd name="connsiteY43" fmla="*/ 39208 h 269898"/>
                              <a:gd name="connsiteX44" fmla="*/ 41234 w 158131"/>
                              <a:gd name="connsiteY44" fmla="*/ 39208 h 269898"/>
                              <a:gd name="connsiteX45" fmla="*/ 52491 w 158131"/>
                              <a:gd name="connsiteY45" fmla="*/ 40940 h 269898"/>
                              <a:gd name="connsiteX46" fmla="*/ 54223 w 158131"/>
                              <a:gd name="connsiteY46" fmla="*/ 54795 h 269898"/>
                              <a:gd name="connsiteX47" fmla="*/ 52491 w 158131"/>
                              <a:gd name="connsiteY47" fmla="*/ 96359 h 269898"/>
                              <a:gd name="connsiteX48" fmla="*/ 54223 w 158131"/>
                              <a:gd name="connsiteY48" fmla="*/ 154374 h 269898"/>
                              <a:gd name="connsiteX49" fmla="*/ 53357 w 158131"/>
                              <a:gd name="connsiteY49" fmla="*/ 183815 h 269898"/>
                              <a:gd name="connsiteX50" fmla="*/ 52491 w 158131"/>
                              <a:gd name="connsiteY50" fmla="*/ 212390 h 269898"/>
                              <a:gd name="connsiteX51" fmla="*/ 52491 w 158131"/>
                              <a:gd name="connsiteY51" fmla="*/ 244429 h 269898"/>
                              <a:gd name="connsiteX52" fmla="*/ 52491 w 158131"/>
                              <a:gd name="connsiteY52" fmla="*/ 250490 h 269898"/>
                              <a:gd name="connsiteX53" fmla="*/ 70675 w 158131"/>
                              <a:gd name="connsiteY53" fmla="*/ 253088 h 269898"/>
                              <a:gd name="connsiteX54" fmla="*/ 89725 w 158131"/>
                              <a:gd name="connsiteY54" fmla="*/ 251356 h 269898"/>
                              <a:gd name="connsiteX55" fmla="*/ 91457 w 158131"/>
                              <a:gd name="connsiteY55" fmla="*/ 230574 h 269898"/>
                              <a:gd name="connsiteX56" fmla="*/ 92323 w 158131"/>
                              <a:gd name="connsiteY56" fmla="*/ 179486 h 269898"/>
                              <a:gd name="connsiteX57" fmla="*/ 92323 w 158131"/>
                              <a:gd name="connsiteY57" fmla="*/ 156972 h 269898"/>
                              <a:gd name="connsiteX58" fmla="*/ 92323 w 158131"/>
                              <a:gd name="connsiteY58" fmla="*/ 137922 h 269898"/>
                              <a:gd name="connsiteX59" fmla="*/ 91457 w 158131"/>
                              <a:gd name="connsiteY59" fmla="*/ 129263 h 269898"/>
                              <a:gd name="connsiteX60" fmla="*/ 91457 w 158131"/>
                              <a:gd name="connsiteY60" fmla="*/ 111945 h 269898"/>
                              <a:gd name="connsiteX61" fmla="*/ 92323 w 158131"/>
                              <a:gd name="connsiteY61" fmla="*/ 98090 h 269898"/>
                              <a:gd name="connsiteX62" fmla="*/ 91457 w 158131"/>
                              <a:gd name="connsiteY62" fmla="*/ 83370 h 269898"/>
                              <a:gd name="connsiteX63" fmla="*/ 92323 w 158131"/>
                              <a:gd name="connsiteY63" fmla="*/ 40074 h 269898"/>
                              <a:gd name="connsiteX64" fmla="*/ 139948 w 158131"/>
                              <a:gd name="connsiteY64" fmla="*/ 40940 h 269898"/>
                              <a:gd name="connsiteX65" fmla="*/ 141679 w 158131"/>
                              <a:gd name="connsiteY65" fmla="*/ 3706 h 269898"/>
                              <a:gd name="connsiteX66" fmla="*/ 12659 w 158131"/>
                              <a:gd name="connsiteY66" fmla="*/ 52197 h 269898"/>
                              <a:gd name="connsiteX67" fmla="*/ 14391 w 158131"/>
                              <a:gd name="connsiteY67" fmla="*/ 50465 h 269898"/>
                              <a:gd name="connsiteX68" fmla="*/ 16988 w 158131"/>
                              <a:gd name="connsiteY68" fmla="*/ 52197 h 269898"/>
                              <a:gd name="connsiteX69" fmla="*/ 16988 w 158131"/>
                              <a:gd name="connsiteY69" fmla="*/ 52197 h 269898"/>
                              <a:gd name="connsiteX70" fmla="*/ 42966 w 158131"/>
                              <a:gd name="connsiteY70" fmla="*/ 52197 h 269898"/>
                              <a:gd name="connsiteX71" fmla="*/ 44698 w 158131"/>
                              <a:gd name="connsiteY71" fmla="*/ 53929 h 269898"/>
                              <a:gd name="connsiteX72" fmla="*/ 42966 w 158131"/>
                              <a:gd name="connsiteY72" fmla="*/ 55661 h 269898"/>
                              <a:gd name="connsiteX73" fmla="*/ 36904 w 158131"/>
                              <a:gd name="connsiteY73" fmla="*/ 55661 h 269898"/>
                              <a:gd name="connsiteX74" fmla="*/ 24781 w 158131"/>
                              <a:gd name="connsiteY74" fmla="*/ 54795 h 269898"/>
                              <a:gd name="connsiteX75" fmla="*/ 15257 w 158131"/>
                              <a:gd name="connsiteY75" fmla="*/ 53929 h 269898"/>
                              <a:gd name="connsiteX76" fmla="*/ 12659 w 158131"/>
                              <a:gd name="connsiteY76" fmla="*/ 52197 h 269898"/>
                              <a:gd name="connsiteX77" fmla="*/ 12659 w 158131"/>
                              <a:gd name="connsiteY77" fmla="*/ 52197 h 269898"/>
                              <a:gd name="connsiteX78" fmla="*/ 153802 w 158131"/>
                              <a:gd name="connsiteY78" fmla="*/ 50465 h 269898"/>
                              <a:gd name="connsiteX79" fmla="*/ 155534 w 158131"/>
                              <a:gd name="connsiteY79" fmla="*/ 44404 h 269898"/>
                              <a:gd name="connsiteX80" fmla="*/ 155534 w 158131"/>
                              <a:gd name="connsiteY80" fmla="*/ 38343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3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6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0 h 269898"/>
                              <a:gd name="connsiteX98" fmla="*/ 105311 w 158131"/>
                              <a:gd name="connsiteY98" fmla="*/ 208061 h 269898"/>
                              <a:gd name="connsiteX99" fmla="*/ 105311 w 158131"/>
                              <a:gd name="connsiteY99" fmla="*/ 228843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6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2 h 269898"/>
                              <a:gd name="connsiteX113" fmla="*/ 91457 w 158131"/>
                              <a:gd name="connsiteY113" fmla="*/ 266942 h 269898"/>
                              <a:gd name="connsiteX114" fmla="*/ 94054 w 158131"/>
                              <a:gd name="connsiteY114" fmla="*/ 266942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8 w 158131"/>
                              <a:gd name="connsiteY118" fmla="*/ 194206 h 269898"/>
                              <a:gd name="connsiteX119" fmla="*/ 101848 w 158131"/>
                              <a:gd name="connsiteY119" fmla="*/ 171692 h 269898"/>
                              <a:gd name="connsiteX120" fmla="*/ 101848 w 158131"/>
                              <a:gd name="connsiteY120" fmla="*/ 152643 h 269898"/>
                              <a:gd name="connsiteX121" fmla="*/ 100982 w 158131"/>
                              <a:gd name="connsiteY121" fmla="*/ 98090 h 269898"/>
                              <a:gd name="connsiteX122" fmla="*/ 100982 w 158131"/>
                              <a:gd name="connsiteY122" fmla="*/ 70381 h 269898"/>
                              <a:gd name="connsiteX123" fmla="*/ 114836 w 158131"/>
                              <a:gd name="connsiteY123" fmla="*/ 55661 h 269898"/>
                              <a:gd name="connsiteX124" fmla="*/ 118300 w 158131"/>
                              <a:gd name="connsiteY124" fmla="*/ 55661 h 269898"/>
                              <a:gd name="connsiteX125" fmla="*/ 131288 w 158131"/>
                              <a:gd name="connsiteY125" fmla="*/ 55661 h 269898"/>
                              <a:gd name="connsiteX126" fmla="*/ 142545 w 158131"/>
                              <a:gd name="connsiteY126" fmla="*/ 55661 h 269898"/>
                              <a:gd name="connsiteX127" fmla="*/ 145143 w 158131"/>
                              <a:gd name="connsiteY127" fmla="*/ 55661 h 269898"/>
                              <a:gd name="connsiteX128" fmla="*/ 150338 w 158131"/>
                              <a:gd name="connsiteY128" fmla="*/ 55661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6"/>
                                  <a:pt x="142545" y="43538"/>
                                </a:cubicBezTo>
                                <a:cubicBezTo>
                                  <a:pt x="140813" y="44404"/>
                                  <a:pt x="139082" y="43538"/>
                                  <a:pt x="137350" y="43538"/>
                                </a:cubicBezTo>
                                <a:cubicBezTo>
                                  <a:pt x="131288"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2"/>
                                  <a:pt x="94054" y="81638"/>
                                  <a:pt x="94054" y="87699"/>
                                </a:cubicBezTo>
                                <a:cubicBezTo>
                                  <a:pt x="94054" y="92029"/>
                                  <a:pt x="94920" y="96359"/>
                                  <a:pt x="94920" y="99822"/>
                                </a:cubicBezTo>
                                <a:cubicBezTo>
                                  <a:pt x="94920" y="106749"/>
                                  <a:pt x="94054" y="112811"/>
                                  <a:pt x="94054" y="118006"/>
                                </a:cubicBezTo>
                                <a:cubicBezTo>
                                  <a:pt x="95786" y="122336"/>
                                  <a:pt x="94054" y="126665"/>
                                  <a:pt x="94920" y="130995"/>
                                </a:cubicBezTo>
                                <a:cubicBezTo>
                                  <a:pt x="94920" y="131861"/>
                                  <a:pt x="95786" y="132726"/>
                                  <a:pt x="95786" y="133593"/>
                                </a:cubicBezTo>
                                <a:cubicBezTo>
                                  <a:pt x="96652" y="140520"/>
                                  <a:pt x="95786" y="148313"/>
                                  <a:pt x="95786" y="155240"/>
                                </a:cubicBezTo>
                                <a:cubicBezTo>
                                  <a:pt x="95786" y="162167"/>
                                  <a:pt x="95786" y="169961"/>
                                  <a:pt x="95786" y="176888"/>
                                </a:cubicBezTo>
                                <a:cubicBezTo>
                                  <a:pt x="95786" y="182949"/>
                                  <a:pt x="95786" y="189010"/>
                                  <a:pt x="95786" y="195938"/>
                                </a:cubicBezTo>
                                <a:cubicBezTo>
                                  <a:pt x="95786" y="202865"/>
                                  <a:pt x="95786" y="209792"/>
                                  <a:pt x="95786" y="216720"/>
                                </a:cubicBezTo>
                                <a:cubicBezTo>
                                  <a:pt x="95786" y="229708"/>
                                  <a:pt x="94054" y="240965"/>
                                  <a:pt x="94054" y="253954"/>
                                </a:cubicBezTo>
                                <a:cubicBezTo>
                                  <a:pt x="88859" y="253954"/>
                                  <a:pt x="83663" y="255686"/>
                                  <a:pt x="78468" y="255686"/>
                                </a:cubicBezTo>
                                <a:cubicBezTo>
                                  <a:pt x="78468" y="255686"/>
                                  <a:pt x="77602" y="255686"/>
                                  <a:pt x="77602" y="255686"/>
                                </a:cubicBezTo>
                                <a:cubicBezTo>
                                  <a:pt x="73272" y="256552"/>
                                  <a:pt x="68077" y="255686"/>
                                  <a:pt x="62882" y="254820"/>
                                </a:cubicBezTo>
                                <a:cubicBezTo>
                                  <a:pt x="58552" y="254820"/>
                                  <a:pt x="54223" y="253954"/>
                                  <a:pt x="50759" y="251356"/>
                                </a:cubicBezTo>
                                <a:cubicBezTo>
                                  <a:pt x="51625" y="238367"/>
                                  <a:pt x="50759" y="226245"/>
                                  <a:pt x="50759" y="212390"/>
                                </a:cubicBezTo>
                                <a:cubicBezTo>
                                  <a:pt x="50759" y="200268"/>
                                  <a:pt x="52491" y="188145"/>
                                  <a:pt x="52491" y="175156"/>
                                </a:cubicBezTo>
                                <a:cubicBezTo>
                                  <a:pt x="52491" y="161302"/>
                                  <a:pt x="52491" y="147447"/>
                                  <a:pt x="52491" y="133593"/>
                                </a:cubicBezTo>
                                <a:cubicBezTo>
                                  <a:pt x="52491" y="119738"/>
                                  <a:pt x="50759" y="105883"/>
                                  <a:pt x="52491" y="92029"/>
                                </a:cubicBezTo>
                                <a:cubicBezTo>
                                  <a:pt x="53357" y="80772"/>
                                  <a:pt x="52491" y="72113"/>
                                  <a:pt x="53357" y="60856"/>
                                </a:cubicBezTo>
                                <a:cubicBezTo>
                                  <a:pt x="53357" y="53929"/>
                                  <a:pt x="55088" y="51331"/>
                                  <a:pt x="53357" y="44404"/>
                                </a:cubicBezTo>
                                <a:cubicBezTo>
                                  <a:pt x="44698" y="44404"/>
                                  <a:pt x="35172" y="44404"/>
                                  <a:pt x="25647"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9"/>
                                  <a:pt x="33441" y="1109"/>
                                </a:cubicBezTo>
                                <a:cubicBezTo>
                                  <a:pt x="59418" y="1109"/>
                                  <a:pt x="87993" y="242"/>
                                  <a:pt x="114836" y="1109"/>
                                </a:cubicBezTo>
                                <a:cubicBezTo>
                                  <a:pt x="124361" y="1974"/>
                                  <a:pt x="133020" y="1974"/>
                                  <a:pt x="141679" y="1109"/>
                                </a:cubicBezTo>
                                <a:cubicBezTo>
                                  <a:pt x="142545" y="1109"/>
                                  <a:pt x="143411" y="-623"/>
                                  <a:pt x="145143" y="242"/>
                                </a:cubicBezTo>
                                <a:cubicBezTo>
                                  <a:pt x="146875" y="242"/>
                                  <a:pt x="149473" y="10633"/>
                                  <a:pt x="149473" y="12365"/>
                                </a:cubicBezTo>
                                <a:cubicBezTo>
                                  <a:pt x="147741" y="16695"/>
                                  <a:pt x="147741" y="21890"/>
                                  <a:pt x="147741" y="25354"/>
                                </a:cubicBezTo>
                                <a:close/>
                                <a:moveTo>
                                  <a:pt x="141679" y="3706"/>
                                </a:moveTo>
                                <a:cubicBezTo>
                                  <a:pt x="122629" y="2840"/>
                                  <a:pt x="102713" y="4572"/>
                                  <a:pt x="85395" y="3706"/>
                                </a:cubicBezTo>
                                <a:cubicBezTo>
                                  <a:pt x="61150" y="2840"/>
                                  <a:pt x="37770" y="3706"/>
                                  <a:pt x="14391" y="1974"/>
                                </a:cubicBezTo>
                                <a:cubicBezTo>
                                  <a:pt x="10927" y="1974"/>
                                  <a:pt x="8329" y="1974"/>
                                  <a:pt x="4866" y="1974"/>
                                </a:cubicBezTo>
                                <a:cubicBezTo>
                                  <a:pt x="3134" y="8036"/>
                                  <a:pt x="2268" y="14097"/>
                                  <a:pt x="1402" y="21890"/>
                                </a:cubicBezTo>
                                <a:cubicBezTo>
                                  <a:pt x="1402" y="28817"/>
                                  <a:pt x="1402" y="34879"/>
                                  <a:pt x="4000" y="39208"/>
                                </a:cubicBezTo>
                                <a:cubicBezTo>
                                  <a:pt x="15257" y="39208"/>
                                  <a:pt x="28245" y="39208"/>
                                  <a:pt x="41234" y="39208"/>
                                </a:cubicBezTo>
                                <a:cubicBezTo>
                                  <a:pt x="43832" y="39208"/>
                                  <a:pt x="51625" y="39208"/>
                                  <a:pt x="52491" y="40940"/>
                                </a:cubicBezTo>
                                <a:cubicBezTo>
                                  <a:pt x="54223" y="42672"/>
                                  <a:pt x="54223" y="51331"/>
                                  <a:pt x="54223" y="54795"/>
                                </a:cubicBezTo>
                                <a:cubicBezTo>
                                  <a:pt x="53357" y="66917"/>
                                  <a:pt x="53357" y="82504"/>
                                  <a:pt x="52491" y="96359"/>
                                </a:cubicBezTo>
                                <a:cubicBezTo>
                                  <a:pt x="53357" y="115408"/>
                                  <a:pt x="52491" y="135324"/>
                                  <a:pt x="54223" y="154374"/>
                                </a:cubicBezTo>
                                <a:cubicBezTo>
                                  <a:pt x="54223" y="164765"/>
                                  <a:pt x="53357" y="173424"/>
                                  <a:pt x="53357" y="183815"/>
                                </a:cubicBezTo>
                                <a:cubicBezTo>
                                  <a:pt x="53357" y="192474"/>
                                  <a:pt x="52491" y="201999"/>
                                  <a:pt x="52491" y="212390"/>
                                </a:cubicBezTo>
                                <a:cubicBezTo>
                                  <a:pt x="52491" y="223647"/>
                                  <a:pt x="53357" y="235770"/>
                                  <a:pt x="52491" y="244429"/>
                                </a:cubicBezTo>
                                <a:cubicBezTo>
                                  <a:pt x="53357" y="244429"/>
                                  <a:pt x="52491" y="248758"/>
                                  <a:pt x="52491" y="250490"/>
                                </a:cubicBezTo>
                                <a:cubicBezTo>
                                  <a:pt x="57686" y="253088"/>
                                  <a:pt x="64613" y="252222"/>
                                  <a:pt x="70675" y="253088"/>
                                </a:cubicBezTo>
                                <a:cubicBezTo>
                                  <a:pt x="77602" y="253954"/>
                                  <a:pt x="83663" y="253088"/>
                                  <a:pt x="89725" y="251356"/>
                                </a:cubicBezTo>
                                <a:cubicBezTo>
                                  <a:pt x="89725" y="244429"/>
                                  <a:pt x="91457" y="238367"/>
                                  <a:pt x="91457" y="230574"/>
                                </a:cubicBezTo>
                                <a:cubicBezTo>
                                  <a:pt x="92323" y="214122"/>
                                  <a:pt x="91457" y="196804"/>
                                  <a:pt x="92323" y="179486"/>
                                </a:cubicBezTo>
                                <a:cubicBezTo>
                                  <a:pt x="92323" y="170827"/>
                                  <a:pt x="92323" y="163899"/>
                                  <a:pt x="92323" y="156972"/>
                                </a:cubicBezTo>
                                <a:cubicBezTo>
                                  <a:pt x="92323" y="150045"/>
                                  <a:pt x="93188" y="143117"/>
                                  <a:pt x="92323" y="137922"/>
                                </a:cubicBezTo>
                                <a:cubicBezTo>
                                  <a:pt x="92323" y="135324"/>
                                  <a:pt x="91457" y="131861"/>
                                  <a:pt x="91457" y="129263"/>
                                </a:cubicBezTo>
                                <a:cubicBezTo>
                                  <a:pt x="91457" y="123202"/>
                                  <a:pt x="91457" y="117140"/>
                                  <a:pt x="91457" y="111945"/>
                                </a:cubicBezTo>
                                <a:cubicBezTo>
                                  <a:pt x="91457" y="107615"/>
                                  <a:pt x="92323" y="103286"/>
                                  <a:pt x="92323" y="98090"/>
                                </a:cubicBezTo>
                                <a:cubicBezTo>
                                  <a:pt x="92323" y="92895"/>
                                  <a:pt x="91457" y="89431"/>
                                  <a:pt x="91457" y="83370"/>
                                </a:cubicBezTo>
                                <a:cubicBezTo>
                                  <a:pt x="91457" y="66917"/>
                                  <a:pt x="91457" y="54795"/>
                                  <a:pt x="92323" y="40074"/>
                                </a:cubicBezTo>
                                <a:cubicBezTo>
                                  <a:pt x="107043" y="40940"/>
                                  <a:pt x="124361" y="39208"/>
                                  <a:pt x="139948" y="40940"/>
                                </a:cubicBezTo>
                                <a:cubicBezTo>
                                  <a:pt x="145143" y="32281"/>
                                  <a:pt x="144277" y="14097"/>
                                  <a:pt x="141679" y="3706"/>
                                </a:cubicBezTo>
                                <a:close/>
                                <a:moveTo>
                                  <a:pt x="12659" y="52197"/>
                                </a:moveTo>
                                <a:cubicBezTo>
                                  <a:pt x="12659" y="51331"/>
                                  <a:pt x="12659" y="50465"/>
                                  <a:pt x="14391" y="50465"/>
                                </a:cubicBezTo>
                                <a:cubicBezTo>
                                  <a:pt x="15257" y="50465"/>
                                  <a:pt x="16122" y="51331"/>
                                  <a:pt x="16988" y="52197"/>
                                </a:cubicBezTo>
                                <a:lnTo>
                                  <a:pt x="16988" y="52197"/>
                                </a:lnTo>
                                <a:cubicBezTo>
                                  <a:pt x="25647" y="52197"/>
                                  <a:pt x="33441" y="52197"/>
                                  <a:pt x="42966" y="52197"/>
                                </a:cubicBezTo>
                                <a:cubicBezTo>
                                  <a:pt x="43832" y="52197"/>
                                  <a:pt x="44698" y="53063"/>
                                  <a:pt x="44698" y="53929"/>
                                </a:cubicBezTo>
                                <a:cubicBezTo>
                                  <a:pt x="44698" y="54795"/>
                                  <a:pt x="43832" y="55661"/>
                                  <a:pt x="42966" y="55661"/>
                                </a:cubicBezTo>
                                <a:lnTo>
                                  <a:pt x="36904" y="55661"/>
                                </a:lnTo>
                                <a:cubicBezTo>
                                  <a:pt x="32575" y="55661"/>
                                  <a:pt x="28245" y="54795"/>
                                  <a:pt x="24781" y="54795"/>
                                </a:cubicBezTo>
                                <a:cubicBezTo>
                                  <a:pt x="21318" y="54795"/>
                                  <a:pt x="18720" y="54795"/>
                                  <a:pt x="15257" y="53929"/>
                                </a:cubicBezTo>
                                <a:cubicBezTo>
                                  <a:pt x="13525" y="54795"/>
                                  <a:pt x="12659" y="53063"/>
                                  <a:pt x="12659" y="52197"/>
                                </a:cubicBezTo>
                                <a:lnTo>
                                  <a:pt x="12659" y="52197"/>
                                </a:lnTo>
                                <a:close/>
                                <a:moveTo>
                                  <a:pt x="153802" y="50465"/>
                                </a:moveTo>
                                <a:cubicBezTo>
                                  <a:pt x="154668" y="48734"/>
                                  <a:pt x="155534" y="46135"/>
                                  <a:pt x="155534" y="44404"/>
                                </a:cubicBezTo>
                                <a:lnTo>
                                  <a:pt x="155534" y="38343"/>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5"/>
                                  <a:pt x="158132" y="54795"/>
                                  <a:pt x="149473" y="55661"/>
                                </a:cubicBezTo>
                                <a:cubicBezTo>
                                  <a:pt x="146875" y="55661"/>
                                  <a:pt x="145143" y="55661"/>
                                  <a:pt x="145143" y="55661"/>
                                </a:cubicBezTo>
                                <a:cubicBezTo>
                                  <a:pt x="145143" y="55661"/>
                                  <a:pt x="143411" y="55661"/>
                                  <a:pt x="141679" y="55661"/>
                                </a:cubicBezTo>
                                <a:cubicBezTo>
                                  <a:pt x="139082" y="55661"/>
                                  <a:pt x="137350" y="55661"/>
                                  <a:pt x="135618" y="55661"/>
                                </a:cubicBezTo>
                                <a:lnTo>
                                  <a:pt x="129556" y="55661"/>
                                </a:lnTo>
                                <a:cubicBezTo>
                                  <a:pt x="125227" y="55661"/>
                                  <a:pt x="121763" y="55661"/>
                                  <a:pt x="117434" y="55661"/>
                                </a:cubicBezTo>
                                <a:lnTo>
                                  <a:pt x="114836" y="55661"/>
                                </a:lnTo>
                                <a:cubicBezTo>
                                  <a:pt x="109641" y="53929"/>
                                  <a:pt x="104445" y="59124"/>
                                  <a:pt x="105311" y="64320"/>
                                </a:cubicBezTo>
                                <a:cubicBezTo>
                                  <a:pt x="105311" y="66052"/>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0"/>
                                </a:cubicBezTo>
                                <a:cubicBezTo>
                                  <a:pt x="105311" y="195072"/>
                                  <a:pt x="105311" y="201133"/>
                                  <a:pt x="105311" y="208061"/>
                                </a:cubicBezTo>
                                <a:cubicBezTo>
                                  <a:pt x="105311" y="214988"/>
                                  <a:pt x="105311" y="221915"/>
                                  <a:pt x="105311" y="228843"/>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7" y="270406"/>
                                  <a:pt x="77602" y="269540"/>
                                  <a:pt x="72406"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2"/>
                                  <a:pt x="75004" y="266077"/>
                                  <a:pt x="81066" y="266942"/>
                                </a:cubicBezTo>
                                <a:cubicBezTo>
                                  <a:pt x="84529" y="267808"/>
                                  <a:pt x="87993" y="266942"/>
                                  <a:pt x="91457" y="266942"/>
                                </a:cubicBezTo>
                                <a:cubicBezTo>
                                  <a:pt x="93188" y="266942"/>
                                  <a:pt x="94054" y="266942"/>
                                  <a:pt x="94054" y="266942"/>
                                </a:cubicBezTo>
                                <a:cubicBezTo>
                                  <a:pt x="101848" y="266942"/>
                                  <a:pt x="100116" y="258283"/>
                                  <a:pt x="100982" y="252222"/>
                                </a:cubicBezTo>
                                <a:cubicBezTo>
                                  <a:pt x="100982" y="252222"/>
                                  <a:pt x="100982" y="250490"/>
                                  <a:pt x="100982" y="248758"/>
                                </a:cubicBezTo>
                                <a:cubicBezTo>
                                  <a:pt x="100982" y="248758"/>
                                  <a:pt x="100982" y="247026"/>
                                  <a:pt x="100982" y="245295"/>
                                </a:cubicBezTo>
                                <a:cubicBezTo>
                                  <a:pt x="101848" y="228843"/>
                                  <a:pt x="100982" y="211524"/>
                                  <a:pt x="101848" y="194206"/>
                                </a:cubicBezTo>
                                <a:cubicBezTo>
                                  <a:pt x="101848" y="185547"/>
                                  <a:pt x="101848" y="178620"/>
                                  <a:pt x="101848" y="171692"/>
                                </a:cubicBezTo>
                                <a:cubicBezTo>
                                  <a:pt x="101848" y="164765"/>
                                  <a:pt x="102713" y="157838"/>
                                  <a:pt x="101848" y="152643"/>
                                </a:cubicBezTo>
                                <a:cubicBezTo>
                                  <a:pt x="101848" y="135324"/>
                                  <a:pt x="100982" y="117140"/>
                                  <a:pt x="100982" y="98090"/>
                                </a:cubicBezTo>
                                <a:lnTo>
                                  <a:pt x="100982" y="70381"/>
                                </a:lnTo>
                                <a:cubicBezTo>
                                  <a:pt x="99250" y="59990"/>
                                  <a:pt x="104445" y="53063"/>
                                  <a:pt x="114836" y="55661"/>
                                </a:cubicBezTo>
                                <a:lnTo>
                                  <a:pt x="118300" y="55661"/>
                                </a:lnTo>
                                <a:cubicBezTo>
                                  <a:pt x="122629" y="55661"/>
                                  <a:pt x="126959" y="55661"/>
                                  <a:pt x="131288" y="55661"/>
                                </a:cubicBezTo>
                                <a:lnTo>
                                  <a:pt x="142545" y="55661"/>
                                </a:lnTo>
                                <a:cubicBezTo>
                                  <a:pt x="143411" y="55661"/>
                                  <a:pt x="144277" y="55661"/>
                                  <a:pt x="145143" y="55661"/>
                                </a:cubicBezTo>
                                <a:lnTo>
                                  <a:pt x="150338" y="55661"/>
                                </a:lnTo>
                                <a:lnTo>
                                  <a:pt x="153802" y="50465"/>
                                </a:lnTo>
                                <a:close/>
                              </a:path>
                            </a:pathLst>
                          </a:custGeom>
                          <a:solidFill>
                            <a:srgbClr val="000000"/>
                          </a:solidFill>
                          <a:ln w="8653" cap="flat">
                            <a:noFill/>
                            <a:prstDash val="solid"/>
                            <a:miter/>
                          </a:ln>
                        </wps:spPr>
                        <wps:bodyPr rtlCol="0" anchor="ctr"/>
                      </wps:wsp>
                      <wps:wsp>
                        <wps:cNvPr id="275511757" name="Freeform 275511757">
                          <a:extLst>
                            <a:ext uri="{FF2B5EF4-FFF2-40B4-BE49-F238E27FC236}">
                              <a16:creationId xmlns:a16="http://schemas.microsoft.com/office/drawing/2014/main" id="{6AB9CD11-453D-C4AC-5935-209D980F38C8}"/>
                            </a:ext>
                          </a:extLst>
                        </wps:cNvPr>
                        <wps:cNvSpPr/>
                        <wps:spPr>
                          <a:xfrm>
                            <a:off x="8717676"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3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4 h 268059"/>
                              <a:gd name="connsiteX107" fmla="*/ 145473 w 151534"/>
                              <a:gd name="connsiteY107" fmla="*/ 224547 h 268059"/>
                              <a:gd name="connsiteX108" fmla="*/ 146339 w 151534"/>
                              <a:gd name="connsiteY108" fmla="*/ 222816 h 268059"/>
                              <a:gd name="connsiteX109" fmla="*/ 147205 w 151534"/>
                              <a:gd name="connsiteY109" fmla="*/ 222816 h 268059"/>
                              <a:gd name="connsiteX110" fmla="*/ 148936 w 151534"/>
                              <a:gd name="connsiteY110" fmla="*/ 224547 h 268059"/>
                              <a:gd name="connsiteX111" fmla="*/ 150668 w 151534"/>
                              <a:gd name="connsiteY111" fmla="*/ 241865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016 w 151534"/>
                              <a:gd name="connsiteY155" fmla="*/ 200302 h 268059"/>
                              <a:gd name="connsiteX156" fmla="*/ 56284 w 151534"/>
                              <a:gd name="connsiteY156" fmla="*/ 202034 h 268059"/>
                              <a:gd name="connsiteX157" fmla="*/ 54552 w 151534"/>
                              <a:gd name="connsiteY157" fmla="*/ 200302 h 268059"/>
                              <a:gd name="connsiteX158" fmla="*/ 54552 w 151534"/>
                              <a:gd name="connsiteY158" fmla="*/ 198570 h 268059"/>
                              <a:gd name="connsiteX159" fmla="*/ 56284 w 151534"/>
                              <a:gd name="connsiteY159" fmla="*/ 163934 h 268059"/>
                              <a:gd name="connsiteX160" fmla="*/ 60614 w 151534"/>
                              <a:gd name="connsiteY160" fmla="*/ 159604 h 268059"/>
                              <a:gd name="connsiteX161" fmla="*/ 76200 w 151534"/>
                              <a:gd name="connsiteY161" fmla="*/ 157873 h 268059"/>
                              <a:gd name="connsiteX162" fmla="*/ 81395 w 151534"/>
                              <a:gd name="connsiteY162" fmla="*/ 157873 h 268059"/>
                              <a:gd name="connsiteX163" fmla="*/ 82261 w 151534"/>
                              <a:gd name="connsiteY163" fmla="*/ 157006 h 268059"/>
                              <a:gd name="connsiteX164" fmla="*/ 92652 w 151534"/>
                              <a:gd name="connsiteY164" fmla="*/ 157873 h 268059"/>
                              <a:gd name="connsiteX165" fmla="*/ 109970 w 151534"/>
                              <a:gd name="connsiteY165" fmla="*/ 157006 h 268059"/>
                              <a:gd name="connsiteX166" fmla="*/ 123825 w 151534"/>
                              <a:gd name="connsiteY166" fmla="*/ 157006 h 268059"/>
                              <a:gd name="connsiteX167" fmla="*/ 127288 w 151534"/>
                              <a:gd name="connsiteY167" fmla="*/ 143152 h 268059"/>
                              <a:gd name="connsiteX168" fmla="*/ 125557 w 151534"/>
                              <a:gd name="connsiteY168" fmla="*/ 120638 h 268059"/>
                              <a:gd name="connsiteX169" fmla="*/ 124691 w 151534"/>
                              <a:gd name="connsiteY169" fmla="*/ 119772 h 268059"/>
                              <a:gd name="connsiteX170" fmla="*/ 124691 w 151534"/>
                              <a:gd name="connsiteY170" fmla="*/ 118907 h 268059"/>
                              <a:gd name="connsiteX171" fmla="*/ 126423 w 151534"/>
                              <a:gd name="connsiteY171" fmla="*/ 118041 h 268059"/>
                              <a:gd name="connsiteX172" fmla="*/ 130752 w 151534"/>
                              <a:gd name="connsiteY172" fmla="*/ 141420 h 268059"/>
                              <a:gd name="connsiteX173" fmla="*/ 129886 w 151534"/>
                              <a:gd name="connsiteY173" fmla="*/ 156141 h 268059"/>
                              <a:gd name="connsiteX174" fmla="*/ 125557 w 151534"/>
                              <a:gd name="connsiteY174" fmla="*/ 160470 h 268059"/>
                              <a:gd name="connsiteX175" fmla="*/ 121227 w 151534"/>
                              <a:gd name="connsiteY175" fmla="*/ 160470 h 268059"/>
                              <a:gd name="connsiteX176" fmla="*/ 102177 w 151534"/>
                              <a:gd name="connsiteY176" fmla="*/ 160470 h 268059"/>
                              <a:gd name="connsiteX177" fmla="*/ 94384 w 151534"/>
                              <a:gd name="connsiteY177" fmla="*/ 161336 h 268059"/>
                              <a:gd name="connsiteX178" fmla="*/ 83127 w 151534"/>
                              <a:gd name="connsiteY178" fmla="*/ 160470 h 268059"/>
                              <a:gd name="connsiteX179" fmla="*/ 59748 w 151534"/>
                              <a:gd name="connsiteY179" fmla="*/ 160470 h 268059"/>
                              <a:gd name="connsiteX180" fmla="*/ 58016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8" y="252256"/>
                                  <a:pt x="50223" y="254854"/>
                                  <a:pt x="29441" y="254854"/>
                                </a:cubicBezTo>
                                <a:cubicBezTo>
                                  <a:pt x="21648" y="254854"/>
                                  <a:pt x="5195"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6814"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7"/>
                                </a:cubicBezTo>
                                <a:cubicBezTo>
                                  <a:pt x="52820"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3"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4"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4"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2"/>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5"/>
                                  <a:pt x="135082" y="234938"/>
                                  <a:pt x="135082" y="226279"/>
                                </a:cubicBezTo>
                                <a:close/>
                                <a:moveTo>
                                  <a:pt x="147205" y="239268"/>
                                </a:moveTo>
                                <a:cubicBezTo>
                                  <a:pt x="147205" y="234938"/>
                                  <a:pt x="147205" y="230609"/>
                                  <a:pt x="146339" y="226279"/>
                                </a:cubicBezTo>
                                <a:cubicBezTo>
                                  <a:pt x="146339" y="226279"/>
                                  <a:pt x="145473" y="226279"/>
                                  <a:pt x="145473" y="225414"/>
                                </a:cubicBezTo>
                                <a:cubicBezTo>
                                  <a:pt x="145473" y="225414"/>
                                  <a:pt x="145473" y="225414"/>
                                  <a:pt x="145473" y="224547"/>
                                </a:cubicBezTo>
                                <a:cubicBezTo>
                                  <a:pt x="145473" y="223682"/>
                                  <a:pt x="145473" y="222816"/>
                                  <a:pt x="146339" y="222816"/>
                                </a:cubicBezTo>
                                <a:cubicBezTo>
                                  <a:pt x="146339" y="222816"/>
                                  <a:pt x="146339" y="222816"/>
                                  <a:pt x="147205" y="222816"/>
                                </a:cubicBezTo>
                                <a:cubicBezTo>
                                  <a:pt x="148070" y="222816"/>
                                  <a:pt x="148936" y="222816"/>
                                  <a:pt x="148936" y="224547"/>
                                </a:cubicBezTo>
                                <a:cubicBezTo>
                                  <a:pt x="149802" y="230609"/>
                                  <a:pt x="150668" y="236670"/>
                                  <a:pt x="150668" y="241865"/>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8"/>
                                  <a:pt x="14720" y="262648"/>
                                </a:cubicBezTo>
                                <a:cubicBezTo>
                                  <a:pt x="15586" y="262648"/>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3988"/>
                                  <a:pt x="147205" y="247061"/>
                                  <a:pt x="147205"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7"/>
                                </a:cubicBezTo>
                                <a:cubicBezTo>
                                  <a:pt x="148070"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016" y="200302"/>
                                </a:moveTo>
                                <a:cubicBezTo>
                                  <a:pt x="58016" y="201168"/>
                                  <a:pt x="57150" y="202034"/>
                                  <a:pt x="56284" y="202034"/>
                                </a:cubicBezTo>
                                <a:cubicBezTo>
                                  <a:pt x="55418" y="202034"/>
                                  <a:pt x="54552" y="201168"/>
                                  <a:pt x="54552" y="200302"/>
                                </a:cubicBezTo>
                                <a:lnTo>
                                  <a:pt x="54552" y="198570"/>
                                </a:lnTo>
                                <a:cubicBezTo>
                                  <a:pt x="54552" y="186448"/>
                                  <a:pt x="54552" y="176057"/>
                                  <a:pt x="56284" y="163934"/>
                                </a:cubicBezTo>
                                <a:cubicBezTo>
                                  <a:pt x="56284" y="161336"/>
                                  <a:pt x="58016" y="159604"/>
                                  <a:pt x="60614" y="159604"/>
                                </a:cubicBezTo>
                                <a:cubicBezTo>
                                  <a:pt x="66675" y="158738"/>
                                  <a:pt x="70138" y="157873"/>
                                  <a:pt x="76200" y="157873"/>
                                </a:cubicBezTo>
                                <a:cubicBezTo>
                                  <a:pt x="77932" y="157873"/>
                                  <a:pt x="79663" y="157873"/>
                                  <a:pt x="81395" y="157873"/>
                                </a:cubicBezTo>
                                <a:cubicBezTo>
                                  <a:pt x="81395" y="157873"/>
                                  <a:pt x="82261" y="157006"/>
                                  <a:pt x="82261" y="157006"/>
                                </a:cubicBezTo>
                                <a:cubicBezTo>
                                  <a:pt x="87457" y="157006"/>
                                  <a:pt x="90055" y="157006"/>
                                  <a:pt x="92652" y="157873"/>
                                </a:cubicBezTo>
                                <a:cubicBezTo>
                                  <a:pt x="98714" y="157873"/>
                                  <a:pt x="103909" y="157006"/>
                                  <a:pt x="109970" y="157006"/>
                                </a:cubicBezTo>
                                <a:cubicBezTo>
                                  <a:pt x="115166" y="157006"/>
                                  <a:pt x="119495" y="157006"/>
                                  <a:pt x="123825" y="157006"/>
                                </a:cubicBezTo>
                                <a:cubicBezTo>
                                  <a:pt x="128154" y="157006"/>
                                  <a:pt x="127288" y="146615"/>
                                  <a:pt x="127288" y="143152"/>
                                </a:cubicBezTo>
                                <a:cubicBezTo>
                                  <a:pt x="127288" y="135359"/>
                                  <a:pt x="127288" y="128432"/>
                                  <a:pt x="125557" y="120638"/>
                                </a:cubicBezTo>
                                <a:cubicBezTo>
                                  <a:pt x="125557" y="120638"/>
                                  <a:pt x="124691" y="120638"/>
                                  <a:pt x="124691" y="119772"/>
                                </a:cubicBezTo>
                                <a:lnTo>
                                  <a:pt x="124691" y="118907"/>
                                </a:lnTo>
                                <a:cubicBezTo>
                                  <a:pt x="124691" y="117175"/>
                                  <a:pt x="124691" y="117175"/>
                                  <a:pt x="126423" y="118041"/>
                                </a:cubicBezTo>
                                <a:cubicBezTo>
                                  <a:pt x="130752" y="121504"/>
                                  <a:pt x="130752" y="132761"/>
                                  <a:pt x="130752" y="141420"/>
                                </a:cubicBezTo>
                                <a:cubicBezTo>
                                  <a:pt x="130752" y="145750"/>
                                  <a:pt x="130752" y="150945"/>
                                  <a:pt x="129886" y="156141"/>
                                </a:cubicBezTo>
                                <a:cubicBezTo>
                                  <a:pt x="129886" y="158738"/>
                                  <a:pt x="128154" y="160470"/>
                                  <a:pt x="125557" y="160470"/>
                                </a:cubicBezTo>
                                <a:lnTo>
                                  <a:pt x="121227" y="160470"/>
                                </a:lnTo>
                                <a:cubicBezTo>
                                  <a:pt x="114300" y="160470"/>
                                  <a:pt x="109104" y="160470"/>
                                  <a:pt x="102177" y="160470"/>
                                </a:cubicBezTo>
                                <a:cubicBezTo>
                                  <a:pt x="99580" y="160470"/>
                                  <a:pt x="96982" y="161336"/>
                                  <a:pt x="94384" y="161336"/>
                                </a:cubicBezTo>
                                <a:cubicBezTo>
                                  <a:pt x="90055" y="161336"/>
                                  <a:pt x="86591" y="160470"/>
                                  <a:pt x="83127" y="160470"/>
                                </a:cubicBezTo>
                                <a:cubicBezTo>
                                  <a:pt x="75334" y="160470"/>
                                  <a:pt x="67541" y="160470"/>
                                  <a:pt x="59748" y="160470"/>
                                </a:cubicBezTo>
                                <a:cubicBezTo>
                                  <a:pt x="58882" y="172593"/>
                                  <a:pt x="58016" y="187313"/>
                                  <a:pt x="58016" y="200302"/>
                                </a:cubicBezTo>
                                <a:close/>
                              </a:path>
                            </a:pathLst>
                          </a:custGeom>
                          <a:solidFill>
                            <a:srgbClr val="000000"/>
                          </a:solidFill>
                          <a:ln w="8653" cap="flat">
                            <a:noFill/>
                            <a:prstDash val="solid"/>
                            <a:miter/>
                          </a:ln>
                        </wps:spPr>
                        <wps:bodyPr rtlCol="0" anchor="ctr"/>
                      </wps:wsp>
                      <wps:wsp>
                        <wps:cNvPr id="857334176" name="Freeform 857334176">
                          <a:extLst>
                            <a:ext uri="{FF2B5EF4-FFF2-40B4-BE49-F238E27FC236}">
                              <a16:creationId xmlns:a16="http://schemas.microsoft.com/office/drawing/2014/main" id="{0D753948-4889-7C7D-1750-26370E6D2AD5}"/>
                            </a:ext>
                          </a:extLst>
                        </wps:cNvPr>
                        <wps:cNvSpPr/>
                        <wps:spPr>
                          <a:xfrm>
                            <a:off x="7873415" y="3461974"/>
                            <a:ext cx="129906" cy="246784"/>
                          </a:xfrm>
                          <a:custGeom>
                            <a:avLst/>
                            <a:gdLst>
                              <a:gd name="connsiteX0" fmla="*/ 129886 w 129906"/>
                              <a:gd name="connsiteY0" fmla="*/ 167120 h 246784"/>
                              <a:gd name="connsiteX1" fmla="*/ 129021 w 129906"/>
                              <a:gd name="connsiteY1" fmla="*/ 151534 h 246784"/>
                              <a:gd name="connsiteX2" fmla="*/ 129886 w 129906"/>
                              <a:gd name="connsiteY2" fmla="*/ 144607 h 246784"/>
                              <a:gd name="connsiteX3" fmla="*/ 129886 w 129906"/>
                              <a:gd name="connsiteY3" fmla="*/ 138545 h 246784"/>
                              <a:gd name="connsiteX4" fmla="*/ 129886 w 129906"/>
                              <a:gd name="connsiteY4" fmla="*/ 112568 h 246784"/>
                              <a:gd name="connsiteX5" fmla="*/ 129886 w 129906"/>
                              <a:gd name="connsiteY5" fmla="*/ 106507 h 246784"/>
                              <a:gd name="connsiteX6" fmla="*/ 129021 w 129906"/>
                              <a:gd name="connsiteY6" fmla="*/ 81396 h 246784"/>
                              <a:gd name="connsiteX7" fmla="*/ 129021 w 129906"/>
                              <a:gd name="connsiteY7" fmla="*/ 60614 h 246784"/>
                              <a:gd name="connsiteX8" fmla="*/ 128155 w 129906"/>
                              <a:gd name="connsiteY8" fmla="*/ 51089 h 246784"/>
                              <a:gd name="connsiteX9" fmla="*/ 99580 w 129906"/>
                              <a:gd name="connsiteY9" fmla="*/ 8659 h 246784"/>
                              <a:gd name="connsiteX10" fmla="*/ 90055 w 129906"/>
                              <a:gd name="connsiteY10" fmla="*/ 4330 h 246784"/>
                              <a:gd name="connsiteX11" fmla="*/ 23380 w 129906"/>
                              <a:gd name="connsiteY11" fmla="*/ 0 h 246784"/>
                              <a:gd name="connsiteX12" fmla="*/ 0 w 129906"/>
                              <a:gd name="connsiteY12" fmla="*/ 866 h 246784"/>
                              <a:gd name="connsiteX13" fmla="*/ 0 w 129906"/>
                              <a:gd name="connsiteY13" fmla="*/ 26843 h 246784"/>
                              <a:gd name="connsiteX14" fmla="*/ 866 w 129906"/>
                              <a:gd name="connsiteY14" fmla="*/ 66675 h 246784"/>
                              <a:gd name="connsiteX15" fmla="*/ 0 w 129906"/>
                              <a:gd name="connsiteY15" fmla="*/ 82261 h 246784"/>
                              <a:gd name="connsiteX16" fmla="*/ 866 w 129906"/>
                              <a:gd name="connsiteY16" fmla="*/ 106507 h 246784"/>
                              <a:gd name="connsiteX17" fmla="*/ 866 w 129906"/>
                              <a:gd name="connsiteY17" fmla="*/ 118630 h 246784"/>
                              <a:gd name="connsiteX18" fmla="*/ 866 w 129906"/>
                              <a:gd name="connsiteY18" fmla="*/ 129021 h 246784"/>
                              <a:gd name="connsiteX19" fmla="*/ 866 w 129906"/>
                              <a:gd name="connsiteY19" fmla="*/ 129021 h 246784"/>
                              <a:gd name="connsiteX20" fmla="*/ 866 w 129906"/>
                              <a:gd name="connsiteY20" fmla="*/ 142875 h 246784"/>
                              <a:gd name="connsiteX21" fmla="*/ 866 w 129906"/>
                              <a:gd name="connsiteY21" fmla="*/ 154998 h 246784"/>
                              <a:gd name="connsiteX22" fmla="*/ 866 w 129906"/>
                              <a:gd name="connsiteY22" fmla="*/ 174914 h 246784"/>
                              <a:gd name="connsiteX23" fmla="*/ 0 w 129906"/>
                              <a:gd name="connsiteY23" fmla="*/ 213014 h 246784"/>
                              <a:gd name="connsiteX24" fmla="*/ 1732 w 129906"/>
                              <a:gd name="connsiteY24" fmla="*/ 246784 h 246784"/>
                              <a:gd name="connsiteX25" fmla="*/ 19916 w 129906"/>
                              <a:gd name="connsiteY25" fmla="*/ 246784 h 246784"/>
                              <a:gd name="connsiteX26" fmla="*/ 121227 w 129906"/>
                              <a:gd name="connsiteY26" fmla="*/ 215612 h 246784"/>
                              <a:gd name="connsiteX27" fmla="*/ 129886 w 129906"/>
                              <a:gd name="connsiteY27" fmla="*/ 167120 h 246784"/>
                              <a:gd name="connsiteX28" fmla="*/ 88323 w 129906"/>
                              <a:gd name="connsiteY28" fmla="*/ 199159 h 246784"/>
                              <a:gd name="connsiteX29" fmla="*/ 88323 w 129906"/>
                              <a:gd name="connsiteY29" fmla="*/ 199159 h 246784"/>
                              <a:gd name="connsiteX30" fmla="*/ 58882 w 129906"/>
                              <a:gd name="connsiteY30" fmla="*/ 209550 h 246784"/>
                              <a:gd name="connsiteX31" fmla="*/ 41564 w 129906"/>
                              <a:gd name="connsiteY31" fmla="*/ 207818 h 246784"/>
                              <a:gd name="connsiteX32" fmla="*/ 41564 w 129906"/>
                              <a:gd name="connsiteY32" fmla="*/ 206952 h 246784"/>
                              <a:gd name="connsiteX33" fmla="*/ 41564 w 129906"/>
                              <a:gd name="connsiteY33" fmla="*/ 206086 h 246784"/>
                              <a:gd name="connsiteX34" fmla="*/ 41564 w 129906"/>
                              <a:gd name="connsiteY34" fmla="*/ 204355 h 246784"/>
                              <a:gd name="connsiteX35" fmla="*/ 41564 w 129906"/>
                              <a:gd name="connsiteY35" fmla="*/ 193964 h 246784"/>
                              <a:gd name="connsiteX36" fmla="*/ 40698 w 129906"/>
                              <a:gd name="connsiteY36" fmla="*/ 176646 h 246784"/>
                              <a:gd name="connsiteX37" fmla="*/ 40698 w 129906"/>
                              <a:gd name="connsiteY37" fmla="*/ 164523 h 246784"/>
                              <a:gd name="connsiteX38" fmla="*/ 39832 w 129906"/>
                              <a:gd name="connsiteY38" fmla="*/ 139412 h 246784"/>
                              <a:gd name="connsiteX39" fmla="*/ 39832 w 129906"/>
                              <a:gd name="connsiteY39" fmla="*/ 128154 h 246784"/>
                              <a:gd name="connsiteX40" fmla="*/ 39832 w 129906"/>
                              <a:gd name="connsiteY40" fmla="*/ 103043 h 246784"/>
                              <a:gd name="connsiteX41" fmla="*/ 40698 w 129906"/>
                              <a:gd name="connsiteY41" fmla="*/ 70139 h 246784"/>
                              <a:gd name="connsiteX42" fmla="*/ 40698 w 129906"/>
                              <a:gd name="connsiteY42" fmla="*/ 39832 h 246784"/>
                              <a:gd name="connsiteX43" fmla="*/ 51955 w 129906"/>
                              <a:gd name="connsiteY43" fmla="*/ 34636 h 246784"/>
                              <a:gd name="connsiteX44" fmla="*/ 62345 w 129906"/>
                              <a:gd name="connsiteY44" fmla="*/ 33771 h 246784"/>
                              <a:gd name="connsiteX45" fmla="*/ 64077 w 129906"/>
                              <a:gd name="connsiteY45" fmla="*/ 33771 h 246784"/>
                              <a:gd name="connsiteX46" fmla="*/ 90920 w 129906"/>
                              <a:gd name="connsiteY46" fmla="*/ 60614 h 246784"/>
                              <a:gd name="connsiteX47" fmla="*/ 90055 w 129906"/>
                              <a:gd name="connsiteY47" fmla="*/ 95250 h 246784"/>
                              <a:gd name="connsiteX48" fmla="*/ 90920 w 129906"/>
                              <a:gd name="connsiteY48" fmla="*/ 131618 h 246784"/>
                              <a:gd name="connsiteX49" fmla="*/ 91786 w 129906"/>
                              <a:gd name="connsiteY49" fmla="*/ 175779 h 246784"/>
                              <a:gd name="connsiteX50" fmla="*/ 88323 w 129906"/>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4">
                                <a:moveTo>
                                  <a:pt x="129886" y="167120"/>
                                </a:moveTo>
                                <a:cubicBezTo>
                                  <a:pt x="129886" y="161925"/>
                                  <a:pt x="129021" y="156730"/>
                                  <a:pt x="129021" y="151534"/>
                                </a:cubicBezTo>
                                <a:cubicBezTo>
                                  <a:pt x="129021" y="148936"/>
                                  <a:pt x="129886" y="146339"/>
                                  <a:pt x="129886" y="144607"/>
                                </a:cubicBezTo>
                                <a:lnTo>
                                  <a:pt x="129886" y="138545"/>
                                </a:lnTo>
                                <a:cubicBezTo>
                                  <a:pt x="129886" y="129886"/>
                                  <a:pt x="129886" y="121227"/>
                                  <a:pt x="129886" y="112568"/>
                                </a:cubicBezTo>
                                <a:cubicBezTo>
                                  <a:pt x="129886" y="109971"/>
                                  <a:pt x="129021" y="107373"/>
                                  <a:pt x="129886" y="106507"/>
                                </a:cubicBezTo>
                                <a:cubicBezTo>
                                  <a:pt x="129021" y="97848"/>
                                  <a:pt x="129021" y="90055"/>
                                  <a:pt x="129021" y="81396"/>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4"/>
                                  <a:pt x="866" y="126423"/>
                                  <a:pt x="866" y="129021"/>
                                </a:cubicBezTo>
                                <a:lnTo>
                                  <a:pt x="866" y="129021"/>
                                </a:lnTo>
                                <a:cubicBezTo>
                                  <a:pt x="866" y="131618"/>
                                  <a:pt x="866" y="137680"/>
                                  <a:pt x="866" y="142875"/>
                                </a:cubicBezTo>
                                <a:lnTo>
                                  <a:pt x="866" y="154998"/>
                                </a:lnTo>
                                <a:cubicBezTo>
                                  <a:pt x="866" y="161925"/>
                                  <a:pt x="866" y="167987"/>
                                  <a:pt x="866" y="174914"/>
                                </a:cubicBezTo>
                                <a:cubicBezTo>
                                  <a:pt x="866" y="187902"/>
                                  <a:pt x="0" y="200025"/>
                                  <a:pt x="0" y="213014"/>
                                </a:cubicBezTo>
                                <a:cubicBezTo>
                                  <a:pt x="0" y="224271"/>
                                  <a:pt x="0" y="235527"/>
                                  <a:pt x="1732" y="246784"/>
                                </a:cubicBezTo>
                                <a:cubicBezTo>
                                  <a:pt x="7793" y="246784"/>
                                  <a:pt x="13855" y="246784"/>
                                  <a:pt x="19916" y="246784"/>
                                </a:cubicBezTo>
                                <a:cubicBezTo>
                                  <a:pt x="103043" y="246784"/>
                                  <a:pt x="110836" y="236393"/>
                                  <a:pt x="121227" y="215612"/>
                                </a:cubicBezTo>
                                <a:cubicBezTo>
                                  <a:pt x="130752" y="203489"/>
                                  <a:pt x="129886" y="184439"/>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1"/>
                                  <a:pt x="41564" y="204355"/>
                                </a:cubicBezTo>
                                <a:cubicBezTo>
                                  <a:pt x="41564" y="201757"/>
                                  <a:pt x="41564" y="197427"/>
                                  <a:pt x="41564" y="193964"/>
                                </a:cubicBezTo>
                                <a:cubicBezTo>
                                  <a:pt x="41564" y="187902"/>
                                  <a:pt x="40698" y="182707"/>
                                  <a:pt x="40698" y="176646"/>
                                </a:cubicBezTo>
                                <a:cubicBezTo>
                                  <a:pt x="40698" y="172316"/>
                                  <a:pt x="40698" y="168852"/>
                                  <a:pt x="40698" y="164523"/>
                                </a:cubicBezTo>
                                <a:cubicBezTo>
                                  <a:pt x="40698" y="155864"/>
                                  <a:pt x="39832" y="148071"/>
                                  <a:pt x="39832" y="139412"/>
                                </a:cubicBezTo>
                                <a:cubicBezTo>
                                  <a:pt x="39832" y="135082"/>
                                  <a:pt x="39832" y="131618"/>
                                  <a:pt x="39832" y="128154"/>
                                </a:cubicBezTo>
                                <a:cubicBezTo>
                                  <a:pt x="39832" y="119495"/>
                                  <a:pt x="39832" y="111702"/>
                                  <a:pt x="39832" y="103043"/>
                                </a:cubicBezTo>
                                <a:cubicBezTo>
                                  <a:pt x="39832" y="96116"/>
                                  <a:pt x="40698" y="83128"/>
                                  <a:pt x="40698" y="70139"/>
                                </a:cubicBezTo>
                                <a:lnTo>
                                  <a:pt x="40698" y="39832"/>
                                </a:lnTo>
                                <a:cubicBezTo>
                                  <a:pt x="40698" y="32904"/>
                                  <a:pt x="46759" y="34636"/>
                                  <a:pt x="51955" y="34636"/>
                                </a:cubicBezTo>
                                <a:lnTo>
                                  <a:pt x="62345" y="33771"/>
                                </a:lnTo>
                                <a:lnTo>
                                  <a:pt x="64077" y="33771"/>
                                </a:lnTo>
                                <a:cubicBezTo>
                                  <a:pt x="80530" y="33771"/>
                                  <a:pt x="90920" y="43295"/>
                                  <a:pt x="90920" y="60614"/>
                                </a:cubicBezTo>
                                <a:cubicBezTo>
                                  <a:pt x="90920" y="71870"/>
                                  <a:pt x="90055" y="83993"/>
                                  <a:pt x="90055" y="95250"/>
                                </a:cubicBezTo>
                                <a:cubicBezTo>
                                  <a:pt x="90055" y="107373"/>
                                  <a:pt x="90055" y="119495"/>
                                  <a:pt x="90920" y="131618"/>
                                </a:cubicBezTo>
                                <a:cubicBezTo>
                                  <a:pt x="90920" y="147205"/>
                                  <a:pt x="91786" y="158461"/>
                                  <a:pt x="91786" y="175779"/>
                                </a:cubicBezTo>
                                <a:cubicBezTo>
                                  <a:pt x="91786" y="184439"/>
                                  <a:pt x="88323" y="193964"/>
                                  <a:pt x="88323" y="199159"/>
                                </a:cubicBezTo>
                                <a:close/>
                              </a:path>
                            </a:pathLst>
                          </a:custGeom>
                          <a:solidFill>
                            <a:srgbClr val="FFFFFF"/>
                          </a:solidFill>
                          <a:ln w="8653" cap="flat">
                            <a:noFill/>
                            <a:prstDash val="solid"/>
                            <a:miter/>
                          </a:ln>
                        </wps:spPr>
                        <wps:bodyPr rtlCol="0" anchor="ctr"/>
                      </wps:wsp>
                      <wps:wsp>
                        <wps:cNvPr id="947617230" name="Freeform 947617230">
                          <a:extLst>
                            <a:ext uri="{FF2B5EF4-FFF2-40B4-BE49-F238E27FC236}">
                              <a16:creationId xmlns:a16="http://schemas.microsoft.com/office/drawing/2014/main" id="{F8290041-55B8-4C33-3F88-5270E4E1D872}"/>
                            </a:ext>
                          </a:extLst>
                        </wps:cNvPr>
                        <wps:cNvSpPr/>
                        <wps:spPr>
                          <a:xfrm>
                            <a:off x="8376508" y="346024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8"/>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3"/>
                                  <a:pt x="77066" y="245053"/>
                                </a:cubicBezTo>
                                <a:cubicBezTo>
                                  <a:pt x="94384" y="245053"/>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s:wsp>
                        <wps:cNvPr id="1435926944" name="Freeform 1435926944">
                          <a:extLst>
                            <a:ext uri="{FF2B5EF4-FFF2-40B4-BE49-F238E27FC236}">
                              <a16:creationId xmlns:a16="http://schemas.microsoft.com/office/drawing/2014/main" id="{91603FC6-078D-9FAB-E9BD-BC30BFD1F308}"/>
                            </a:ext>
                          </a:extLst>
                        </wps:cNvPr>
                        <wps:cNvSpPr/>
                        <wps:spPr>
                          <a:xfrm>
                            <a:off x="8722872" y="346024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8"/>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3"/>
                                  <a:pt x="77066" y="245053"/>
                                </a:cubicBezTo>
                                <a:cubicBezTo>
                                  <a:pt x="94384" y="245053"/>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s:wsp>
                        <wps:cNvPr id="1538196563" name="Freeform 1538196563">
                          <a:extLst>
                            <a:ext uri="{FF2B5EF4-FFF2-40B4-BE49-F238E27FC236}">
                              <a16:creationId xmlns:a16="http://schemas.microsoft.com/office/drawing/2014/main" id="{C8EA92A7-144D-47AA-4DC2-EB70E4958710}"/>
                            </a:ext>
                          </a:extLst>
                        </wps:cNvPr>
                        <wps:cNvSpPr/>
                        <wps:spPr>
                          <a:xfrm>
                            <a:off x="8045731" y="3460242"/>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0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0"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8"/>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3"/>
                                  <a:pt x="77066" y="245053"/>
                                </a:cubicBezTo>
                                <a:cubicBezTo>
                                  <a:pt x="94384" y="245053"/>
                                  <a:pt x="110836" y="245918"/>
                                  <a:pt x="128154" y="245918"/>
                                </a:cubicBezTo>
                                <a:cubicBezTo>
                                  <a:pt x="129020" y="238125"/>
                                  <a:pt x="129886" y="231198"/>
                                  <a:pt x="129886" y="222539"/>
                                </a:cubicBezTo>
                                <a:close/>
                              </a:path>
                            </a:pathLst>
                          </a:custGeom>
                          <a:solidFill>
                            <a:srgbClr val="FFFFFF"/>
                          </a:solidFill>
                          <a:ln w="8653" cap="flat">
                            <a:noFill/>
                            <a:prstDash val="solid"/>
                            <a:miter/>
                          </a:ln>
                        </wps:spPr>
                        <wps:bodyPr rtlCol="0" anchor="ctr"/>
                      </wps:wsp>
                      <wps:wsp>
                        <wps:cNvPr id="69697379" name="Freeform 69697379">
                          <a:extLst>
                            <a:ext uri="{FF2B5EF4-FFF2-40B4-BE49-F238E27FC236}">
                              <a16:creationId xmlns:a16="http://schemas.microsoft.com/office/drawing/2014/main" id="{2467B6BB-B328-4CE2-9322-986F47CB66D0}"/>
                            </a:ext>
                          </a:extLst>
                        </wps:cNvPr>
                        <wps:cNvSpPr/>
                        <wps:spPr>
                          <a:xfrm>
                            <a:off x="8220644" y="3459677"/>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4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8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2"/>
                                  <a:pt x="83127" y="211847"/>
                                  <a:pt x="67541" y="211847"/>
                                </a:cubicBezTo>
                                <a:cubicBezTo>
                                  <a:pt x="58016" y="211847"/>
                                  <a:pt x="49357" y="212713"/>
                                  <a:pt x="40698" y="211847"/>
                                </a:cubicBezTo>
                                <a:cubicBezTo>
                                  <a:pt x="38966" y="208383"/>
                                  <a:pt x="39832" y="204054"/>
                                  <a:pt x="38966" y="199724"/>
                                </a:cubicBezTo>
                                <a:cubicBezTo>
                                  <a:pt x="38966" y="194529"/>
                                  <a:pt x="38100" y="189334"/>
                                  <a:pt x="38966" y="184138"/>
                                </a:cubicBezTo>
                                <a:cubicBezTo>
                                  <a:pt x="38966" y="178943"/>
                                  <a:pt x="39832" y="174613"/>
                                  <a:pt x="39832" y="169418"/>
                                </a:cubicBezTo>
                                <a:cubicBezTo>
                                  <a:pt x="39832" y="162490"/>
                                  <a:pt x="38966" y="154698"/>
                                  <a:pt x="38100" y="147770"/>
                                </a:cubicBezTo>
                                <a:cubicBezTo>
                                  <a:pt x="38100" y="141709"/>
                                  <a:pt x="38100" y="135647"/>
                                  <a:pt x="38100" y="129586"/>
                                </a:cubicBezTo>
                                <a:cubicBezTo>
                                  <a:pt x="38100" y="123524"/>
                                  <a:pt x="38100" y="118329"/>
                                  <a:pt x="38100" y="112268"/>
                                </a:cubicBezTo>
                                <a:cubicBezTo>
                                  <a:pt x="38100" y="93218"/>
                                  <a:pt x="38100" y="74168"/>
                                  <a:pt x="38100" y="55118"/>
                                </a:cubicBezTo>
                                <a:cubicBezTo>
                                  <a:pt x="38100" y="38665"/>
                                  <a:pt x="38966" y="18750"/>
                                  <a:pt x="38100" y="565"/>
                                </a:cubicBezTo>
                                <a:cubicBezTo>
                                  <a:pt x="26843" y="565"/>
                                  <a:pt x="12123" y="-1166"/>
                                  <a:pt x="866" y="1431"/>
                                </a:cubicBezTo>
                                <a:cubicBezTo>
                                  <a:pt x="0" y="21347"/>
                                  <a:pt x="866" y="37800"/>
                                  <a:pt x="866" y="55984"/>
                                </a:cubicBezTo>
                                <a:cubicBezTo>
                                  <a:pt x="866" y="62045"/>
                                  <a:pt x="866" y="68107"/>
                                  <a:pt x="0" y="74168"/>
                                </a:cubicBezTo>
                                <a:cubicBezTo>
                                  <a:pt x="0" y="80229"/>
                                  <a:pt x="0" y="86290"/>
                                  <a:pt x="0" y="92352"/>
                                </a:cubicBezTo>
                                <a:cubicBezTo>
                                  <a:pt x="0" y="104474"/>
                                  <a:pt x="0" y="117463"/>
                                  <a:pt x="0" y="131318"/>
                                </a:cubicBezTo>
                                <a:cubicBezTo>
                                  <a:pt x="0" y="136513"/>
                                  <a:pt x="866" y="141709"/>
                                  <a:pt x="866" y="146904"/>
                                </a:cubicBezTo>
                                <a:cubicBezTo>
                                  <a:pt x="866" y="151234"/>
                                  <a:pt x="0" y="156429"/>
                                  <a:pt x="0" y="160758"/>
                                </a:cubicBezTo>
                                <a:cubicBezTo>
                                  <a:pt x="0" y="165954"/>
                                  <a:pt x="866" y="171149"/>
                                  <a:pt x="866" y="176345"/>
                                </a:cubicBezTo>
                                <a:cubicBezTo>
                                  <a:pt x="866" y="180675"/>
                                  <a:pt x="866" y="185870"/>
                                  <a:pt x="866" y="191065"/>
                                </a:cubicBezTo>
                                <a:cubicBezTo>
                                  <a:pt x="866" y="196261"/>
                                  <a:pt x="1732" y="200591"/>
                                  <a:pt x="1732" y="205786"/>
                                </a:cubicBezTo>
                                <a:cubicBezTo>
                                  <a:pt x="1732" y="220506"/>
                                  <a:pt x="866" y="234361"/>
                                  <a:pt x="866" y="249081"/>
                                </a:cubicBezTo>
                                <a:cubicBezTo>
                                  <a:pt x="39832" y="250813"/>
                                  <a:pt x="76200" y="246484"/>
                                  <a:pt x="113434" y="249081"/>
                                </a:cubicBezTo>
                                <a:cubicBezTo>
                                  <a:pt x="115166" y="237825"/>
                                  <a:pt x="114300" y="224836"/>
                                  <a:pt x="111702" y="212713"/>
                                </a:cubicBezTo>
                                <a:close/>
                              </a:path>
                            </a:pathLst>
                          </a:custGeom>
                          <a:solidFill>
                            <a:srgbClr val="FFFFFF"/>
                          </a:solidFill>
                          <a:ln w="8653" cap="flat">
                            <a:noFill/>
                            <a:prstDash val="solid"/>
                            <a:miter/>
                          </a:ln>
                        </wps:spPr>
                        <wps:bodyPr rtlCol="0" anchor="ctr"/>
                      </wps:wsp>
                      <wps:wsp>
                        <wps:cNvPr id="1334131892" name="Freeform 1334131892">
                          <a:extLst>
                            <a:ext uri="{FF2B5EF4-FFF2-40B4-BE49-F238E27FC236}">
                              <a16:creationId xmlns:a16="http://schemas.microsoft.com/office/drawing/2014/main" id="{F2FF07D2-A635-C4D6-AD6D-43DB01ABEE41}"/>
                            </a:ext>
                          </a:extLst>
                        </wps:cNvPr>
                        <wps:cNvSpPr/>
                        <wps:spPr>
                          <a:xfrm>
                            <a:off x="8539299" y="3459377"/>
                            <a:ext cx="142342" cy="251453"/>
                          </a:xfrm>
                          <a:custGeom>
                            <a:avLst/>
                            <a:gdLst>
                              <a:gd name="connsiteX0" fmla="*/ 140277 w 142342"/>
                              <a:gd name="connsiteY0" fmla="*/ 1732 h 251453"/>
                              <a:gd name="connsiteX1" fmla="*/ 83993 w 142342"/>
                              <a:gd name="connsiteY1" fmla="*/ 1732 h 251453"/>
                              <a:gd name="connsiteX2" fmla="*/ 12989 w 142342"/>
                              <a:gd name="connsiteY2" fmla="*/ 0 h 251453"/>
                              <a:gd name="connsiteX3" fmla="*/ 3464 w 142342"/>
                              <a:gd name="connsiteY3" fmla="*/ 0 h 251453"/>
                              <a:gd name="connsiteX4" fmla="*/ 0 w 142342"/>
                              <a:gd name="connsiteY4" fmla="*/ 19916 h 251453"/>
                              <a:gd name="connsiteX5" fmla="*/ 2598 w 142342"/>
                              <a:gd name="connsiteY5" fmla="*/ 37234 h 251453"/>
                              <a:gd name="connsiteX6" fmla="*/ 39832 w 142342"/>
                              <a:gd name="connsiteY6" fmla="*/ 37234 h 251453"/>
                              <a:gd name="connsiteX7" fmla="*/ 51089 w 142342"/>
                              <a:gd name="connsiteY7" fmla="*/ 38966 h 251453"/>
                              <a:gd name="connsiteX8" fmla="*/ 52821 w 142342"/>
                              <a:gd name="connsiteY8" fmla="*/ 52820 h 251453"/>
                              <a:gd name="connsiteX9" fmla="*/ 51089 w 142342"/>
                              <a:gd name="connsiteY9" fmla="*/ 94384 h 251453"/>
                              <a:gd name="connsiteX10" fmla="*/ 52821 w 142342"/>
                              <a:gd name="connsiteY10" fmla="*/ 152400 h 251453"/>
                              <a:gd name="connsiteX11" fmla="*/ 51955 w 142342"/>
                              <a:gd name="connsiteY11" fmla="*/ 181841 h 251453"/>
                              <a:gd name="connsiteX12" fmla="*/ 51089 w 142342"/>
                              <a:gd name="connsiteY12" fmla="*/ 210416 h 251453"/>
                              <a:gd name="connsiteX13" fmla="*/ 51089 w 142342"/>
                              <a:gd name="connsiteY13" fmla="*/ 242455 h 251453"/>
                              <a:gd name="connsiteX14" fmla="*/ 51089 w 142342"/>
                              <a:gd name="connsiteY14" fmla="*/ 248516 h 251453"/>
                              <a:gd name="connsiteX15" fmla="*/ 69273 w 142342"/>
                              <a:gd name="connsiteY15" fmla="*/ 251114 h 251453"/>
                              <a:gd name="connsiteX16" fmla="*/ 88323 w 142342"/>
                              <a:gd name="connsiteY16" fmla="*/ 249382 h 251453"/>
                              <a:gd name="connsiteX17" fmla="*/ 90055 w 142342"/>
                              <a:gd name="connsiteY17" fmla="*/ 228600 h 251453"/>
                              <a:gd name="connsiteX18" fmla="*/ 90920 w 142342"/>
                              <a:gd name="connsiteY18" fmla="*/ 177511 h 251453"/>
                              <a:gd name="connsiteX19" fmla="*/ 90920 w 142342"/>
                              <a:gd name="connsiteY19" fmla="*/ 154998 h 251453"/>
                              <a:gd name="connsiteX20" fmla="*/ 90920 w 142342"/>
                              <a:gd name="connsiteY20" fmla="*/ 135948 h 251453"/>
                              <a:gd name="connsiteX21" fmla="*/ 90055 w 142342"/>
                              <a:gd name="connsiteY21" fmla="*/ 127289 h 251453"/>
                              <a:gd name="connsiteX22" fmla="*/ 90055 w 142342"/>
                              <a:gd name="connsiteY22" fmla="*/ 109971 h 251453"/>
                              <a:gd name="connsiteX23" fmla="*/ 90920 w 142342"/>
                              <a:gd name="connsiteY23" fmla="*/ 96116 h 251453"/>
                              <a:gd name="connsiteX24" fmla="*/ 90055 w 142342"/>
                              <a:gd name="connsiteY24" fmla="*/ 81396 h 251453"/>
                              <a:gd name="connsiteX25" fmla="*/ 90920 w 142342"/>
                              <a:gd name="connsiteY25" fmla="*/ 38100 h 251453"/>
                              <a:gd name="connsiteX26" fmla="*/ 138545 w 142342"/>
                              <a:gd name="connsiteY26" fmla="*/ 38966 h 251453"/>
                              <a:gd name="connsiteX27" fmla="*/ 140277 w 142342"/>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342"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4"/>
                                  <a:pt x="2598" y="37234"/>
                                </a:cubicBezTo>
                                <a:cubicBezTo>
                                  <a:pt x="13855" y="37234"/>
                                  <a:pt x="26843" y="37234"/>
                                  <a:pt x="39832" y="37234"/>
                                </a:cubicBezTo>
                                <a:cubicBezTo>
                                  <a:pt x="42429" y="37234"/>
                                  <a:pt x="50223" y="37234"/>
                                  <a:pt x="51089" y="38966"/>
                                </a:cubicBezTo>
                                <a:cubicBezTo>
                                  <a:pt x="52821" y="40698"/>
                                  <a:pt x="52821" y="49357"/>
                                  <a:pt x="52821" y="52820"/>
                                </a:cubicBezTo>
                                <a:cubicBezTo>
                                  <a:pt x="51955" y="64943"/>
                                  <a:pt x="51955" y="80529"/>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1" y="250248"/>
                                  <a:pt x="69273" y="251114"/>
                                </a:cubicBezTo>
                                <a:cubicBezTo>
                                  <a:pt x="76200" y="251979"/>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0"/>
                                  <a:pt x="91786" y="141143"/>
                                  <a:pt x="90920" y="135948"/>
                                </a:cubicBezTo>
                                <a:cubicBezTo>
                                  <a:pt x="90920" y="133350"/>
                                  <a:pt x="90055" y="129886"/>
                                  <a:pt x="90055" y="127289"/>
                                </a:cubicBezTo>
                                <a:cubicBezTo>
                                  <a:pt x="90055" y="121227"/>
                                  <a:pt x="90055" y="115166"/>
                                  <a:pt x="90055" y="109971"/>
                                </a:cubicBezTo>
                                <a:cubicBezTo>
                                  <a:pt x="90055" y="105641"/>
                                  <a:pt x="90920" y="101311"/>
                                  <a:pt x="90920" y="96116"/>
                                </a:cubicBezTo>
                                <a:cubicBezTo>
                                  <a:pt x="90920" y="90920"/>
                                  <a:pt x="90055" y="87457"/>
                                  <a:pt x="90055" y="81396"/>
                                </a:cubicBezTo>
                                <a:cubicBezTo>
                                  <a:pt x="90055" y="64943"/>
                                  <a:pt x="90055" y="52820"/>
                                  <a:pt x="90920" y="38100"/>
                                </a:cubicBezTo>
                                <a:cubicBezTo>
                                  <a:pt x="105641" y="38966"/>
                                  <a:pt x="122959" y="37234"/>
                                  <a:pt x="138545" y="38966"/>
                                </a:cubicBezTo>
                                <a:cubicBezTo>
                                  <a:pt x="143741" y="30307"/>
                                  <a:pt x="142875" y="12123"/>
                                  <a:pt x="140277" y="1732"/>
                                </a:cubicBezTo>
                                <a:close/>
                              </a:path>
                            </a:pathLst>
                          </a:custGeom>
                          <a:solidFill>
                            <a:srgbClr val="FFFFFF"/>
                          </a:solidFill>
                          <a:ln w="8653" cap="flat">
                            <a:noFill/>
                            <a:prstDash val="solid"/>
                            <a:miter/>
                          </a:ln>
                        </wps:spPr>
                        <wps:bodyPr rtlCol="0" anchor="ctr"/>
                      </wps:wsp>
                    </wpg:wgp>
                  </a:graphicData>
                </a:graphic>
              </wp:anchor>
            </w:drawing>
          </mc:Choice>
          <mc:Fallback>
            <w:pict>
              <v:group w14:anchorId="64B6ADFE" id="Group 20" o:spid="_x0000_s1026" style="position:absolute;margin-left:653.45pt;margin-top:274.15pt;width:109.3pt;height:29.7pt;rotation:90;z-index:-251645440" coordorigin="78708,34559" coordsize="9983,2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">
                <v:shape id="Freeform 1843941097" o:spid="_x0000_s1027" style="position:absolute;left:78708;top:34567;width:1472;height:2685;visibility:visible;mso-wrap-style:square;v-text-anchor:middle" coordsize="147204,268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" path="m135082,129091v,11257,,20782,,30307c135082,176716,135082,186241,135082,190571v-866,30307,-19916,60613,-52821,60613l36368,253782v-9525,,-17318,,-25111,l6927,253782v-2597,,-1731,-1732,-3463,-1732l2598,252050c1732,245123,866,238196,866,231269v,-867,,-1732,,-3464c866,225207,866,221743,866,219146v,-12989,866,-25112,866,-37234c1732,172386,866,161130,866,150739v,-2598,866,-6061,866,-8659c1732,139482,866,136884,866,134287v,-867,,-2598,,-4330c866,125628,866,121298,866,116968v,-2597,,-4329,,-6927c866,102248,866,94455,866,85795r,-18183c866,60684,866,53757,,46830l,36439c,28646,866,19987,866,12193v,-2597,,-6061,,-8659c1732,-795,19050,71,25977,71v10391,,19916,,29441,1732c64077,2668,71870,2668,80530,3534v3463,,6927,1732,9525,1732l97848,7864v4329,2598,8659,4329,10391,4329c116898,17389,120361,19121,124691,26914r4330,6061c133350,44232,135948,58087,135948,69343v,6062,,11257,,17319c135948,96186,136814,105712,136814,116102r,12989l135082,129091xm132484,143811v,-8659,,-17318,,-25977c132484,115237,131618,112639,132484,111773v-866,-8659,-866,-16452,-866,-25111c131618,78868,131618,72807,131618,65880v,-3464,,-6062,-866,-9525c123825,31243,121227,23450,102177,13925,93518,9596,92652,9596,92652,9596,71005,6998,50223,5266,25977,5266v-8659,,-15586,,-23379,866l2598,32109v,13855,866,26843,866,39832c3464,77136,2598,82332,2598,87527v,8659,866,16453,866,24246c3464,116102,3464,120432,3464,123896v,3463,,7793,,10391l3464,134287v,2597,,8659,,13854l3464,160264v,6927,,12989,,19916c3464,193168,2598,205291,2598,218280v,11257,,22513,1732,32904c10391,251184,16452,251184,22514,251184v83127,,90920,-10391,101311,-31173c133350,208755,132484,189705,132484,172386v,-5195,-866,-10390,-866,-15586c131618,154202,132484,151605,132484,149873r,-6062xm144607,156800v,-8659,,-17318,,-25977c144607,128225,143741,125628,144607,124761v-866,-8659,-866,-16452,-866,-25111c143741,91857,143741,85795,143741,78868v,-3463,,-6061,-866,-9525c142009,66746,141143,63282,140277,60684v-866,-5195,-1732,-10391,-2597,-15586c137680,45098,138545,44232,138545,45098v866,866,1732,2598,1732,4330c144607,60684,146339,71941,146339,84064v,6061,,11257,,17318c146339,110907,147205,120432,147205,130823r,12988c147205,155068,147205,164593,147205,174118r,12123c147205,191436,146339,196632,146339,202693v,30307,-14721,61480,-51955,63212l48491,268503v-9525,,-17318,,-25111,l19050,268503v-2598,,-1732,-867,-2598,-867c15586,266771,14721,266771,14721,265905r,-3464c14721,261575,14721,260709,15586,260709v866,,1732,,1732,1732c17318,262441,17318,263307,17318,263307v6062,,12123,,18184,c118630,263307,126423,252916,136814,232134v7793,-12123,6927,-30307,8659,-47625c145473,177582,145473,168923,145473,161996r,-5196l144607,156800xm94384,181912v,7793,-3464,16452,-3464,22513l90920,205291v-6061,7793,-19050,10391,-29440,10391c58016,215682,44161,215682,44161,213950r,-866c44161,213084,44161,213084,44161,212218v,,,-866,,-1731c44161,207889,44161,203559,44161,200096v,-6062,-866,-11257,-866,-17319c43295,178448,43295,174984,43295,170655v,-8659,-865,-16453,-865,-25112c42430,141214,42430,137750,42430,134287v,-8659,,-16453,,-25112c42430,102248,43295,89259,43295,76271r,-30307c43295,39037,49357,40769,54552,40769r10391,-867l66675,39902v16452,,26843,9526,26843,26844c93518,78003,92652,90125,92652,101382v,12123,,24246,866,36368c93518,153337,94384,164593,94384,181912xm90920,194034v,-4329,866,-7793,866,-12122c91786,175850,91786,169789,90920,164593v,-866,,-2597,,-6061c90920,154202,90920,150739,90055,146409v,-3463,,-6061,,-8659c90055,132555,90055,129091,90055,123896v,-3464,,-6062,,-9525c90055,107443,90055,101382,90055,94455v,-7793,865,-16452,865,-25112c90920,58087,90055,47696,78798,43366l75334,41634v-2598,-865,-4329,-865,-6927,-865c62346,40769,57150,41634,51089,41634v-1732,,-3464,,-4330,c46759,46830,46759,51159,46759,56355r,19916c46759,80600,46759,83198,46759,86662v,2597,,6061,,8659c46759,103114,45893,110907,45893,118700v,18184,866,33771,866,51955l46759,197498v,4329,,8659,,12123c52821,210487,58882,209621,63211,210487v10391,,22514,-3464,25112,-9525l90920,194034xm56284,58087v,-6928,6062,-5196,11257,-5196l75334,52025v1732,,2598,,3464,1732c79664,53757,79664,55489,78798,55489v-5196,,-9525,866,-14721,866c62346,56355,60614,56355,59748,56355v,5195,,9525,,14720l59748,90991v,4330,,6927,,10391c59748,103980,59748,107443,59748,110041v,7793,-866,15587,-866,23379c58882,151605,59748,167191,59748,185375r,19050c59748,205291,58882,206157,58016,206157v-866,,-1732,,-1732,-1732c56284,201827,56284,198364,56284,195766v,-4330,,-7793,,-12122c56284,174984,55418,167191,55418,158532v,-4330,,-7793,,-11257c55418,138616,55418,130823,55418,122164v,-6927,866,-19916,866,-32905l56284,58087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5;866,67612;0,46830;0,36439;866,12193;866,3534;25977,71;55418,1803;80530,3534;90055,5266;97848,7864;108239,12193;124691,26914;129021,32975;135948,69343;135948,86662;136814,116102;136814,129091;132484,143811;132484,117834;132484,111773;131618,86662;131618,65880;130752,56355;102177,13925;92652,9596;25977,5266;2598,6132;2598,32109;3464,71941;2598,87527;3464,111773;3464,123896;3464,134287;3464,134287;3464,148141;3464,160264;3464,180180;2598,218280;4330,251184;22514,251184;123825,220011;132484,172386;131618,156800;132484,149873;132484,143811;144607,156800;144607,130823;144607,124761;143741,99650;143741,78868;142875,69343;140277,60684;137680,45098;138545,45098;140277,49428;146339,84064;146339,101382;147205,130823;147205,143811;147205,174118;147205,186241;146339,202693;94384,265905;48491,268503;23380,268503;19050,268503;16452,267636;14721,265905;14721,262441;15586,260709;17318,262441;17318,263307;35502,263307;136814,232134;145473,184509;145473,161996;145473,156800;94384,181912;90920,204425;90920,205291;61480,215682;44161,213950;44161,213084;44161,212218;44161,210487;44161,200096;43295,182777;43295,170655;42430,145543;42430,134287;42430,109175;43295,76271;43295,45964;54552,40769;64943,39902;66675,39902;93518,66746;92652,101382;93518,137750;94384,181912;90920,194034;91786,181912;90920,164593;90920,158532;90055,146409;90055,137750;90055,123896;90055,114371;90055,94455;90920,69343;78798,43366;75334,41634;68407,40769;51089,41634;46759,41634;46759,56355;46759,76271;46759,86662;46759,95321;45893,118700;46759,170655;46759,197498;46759,209621;63211,210487;88323,200962;90920,194034;56284,58087;67541,52891;75334,52025;78798,53757;78798,55489;64077,56355;59748,56355;59748,71075;59748,90991;59748,101382;59748,110041;58882,133420;59748,185375;59748,204425;58016,206157;56284,204425;56284,195766;56284,183644;55418,158532;55418,147275;55418,122164;56284,89259;56284,58087" o:connectangles="0,0,0,0,0,0,0,0,0,0,0,0,0,0,0,0,0,0,0,0,0,0,0,0,0,0,0,0,0,0,0,0,0,0,0,0,0,0,0,0,0,0,0,0,0,0,0,0,0,0,0,0,0,0,0,0,0,0,0,0,0,0,0,0,0,0,0,0,0,0,0,0,0,0,0,0,0,0,0,0,0,0,0,0,0,0,0,0,0,0,0,0,0,0,0,0,0,0,0,0,0,0,0,0,0,0,0,0,0,0,0,0,0,0,0,0,0,0,0,0,0,0,0,0,0,0,0,0,0,0,0,0,0,0,0,0,0,0,0,0,0,0,0,0,0,0,0,0,0,0,0,0,0,0,0,0,0,0,0,0,0,0,0,0,0,0,0,0,0"/>
                </v:shape>
                <v:shape id="Freeform 1620255858" o:spid="_x0000_s1028" style="position:absolute;left:80405;top:34565;width:1515;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" path="m138545,228877v,4329,,8659,-1731,12123c136814,241865,136814,242732,136814,243597v,4330,-1732,11257,-3464,11257c132484,254854,131618,254854,131618,253123r-44161,-867c70139,252256,50223,254854,29441,254854v-7793,,-24245,1732,-27709,-1731c866,237536,866,221950,866,206363r,-12123c866,187313,,180386,,173459v,-6927,,-26844,1732,-28575c1732,144884,1732,144018,1732,143152v,-866,,-1732,,-3464c1732,129297,,120638,,110248v,-1732,,-4330,866,-5196l866,74745c866,70416,1732,58293,,56561r,-866c,38377,,19327,,3740,8659,-1455,23380,277,32905,277v13854,,27709,,42429,c83993,277,91786,277,100446,277v8659,,17318,866,25977,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1,2597,12989,2597,19916xm135082,226279v,-4329,,-8659,-866,-12988c125557,213291,117764,214157,109971,214157v-21648,,-39832,-1732,-64078,-1732c41564,208095,42429,193375,42429,186448v,-12989,866,-25112,1732,-38101c52821,146615,56284,146615,63211,146615v1732,,3464,,5196,c68407,146615,69273,145750,69273,145750v5195,,7793,,10391,865c85725,146615,90920,145750,96982,145750v5195,,9525,,13854,c115166,145750,114300,135359,114300,131895v,-7793,,-14720,-1732,-22514c109105,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6,43573,107373,43573r7793,c122093,43573,127289,44438,133350,44438v1732,-8659,2598,-15586,2598,-22513c135948,15863,135082,10668,134216,4607r-80530,c46759,4607,38100,4607,32905,3740,24245,4607,14720,4607,6061,4607v,8659,,17318,,25977c6061,39243,6061,47902,6061,57427v,8659,,18184,,27709c6061,95527,5196,105052,5196,114577v,8659,865,16452,865,25978c6061,150079,5196,159604,5196,169995v,25977,865,50223,865,72737l6061,251391v6062,,11257,,17319,l36368,251391v15587,,31173,-2598,45893,-2598c99580,248793,116032,249659,133350,249659v866,-7794,1732,-14721,1732,-23380xm148071,239268v,-4330,,-8659,-866,-12989c147205,226279,146339,226279,146339,225414v,,,,,-867c146339,223682,146339,222816,147205,222816v,,,,866,c148936,222816,149802,222816,149802,224547v866,6062,1732,12123,1732,17318c151534,246195,151534,250525,149802,253988v,866,,1732,,2598c149802,260916,148071,267843,146339,267843v-866,,-1732,,-1732,-1732l100446,265245v-17319,,-37235,2598,-58017,2598c35502,267843,21648,268709,15586,266977v-866,-866,-1731,-1732,-1731,-2598c13855,263513,13855,262648,15586,262648v866,,1732,865,1732,1731l17318,264379v6062,,11257,,17318,l47625,264379v15586,,31173,-2597,45893,-2597c110836,261782,127289,262648,144607,262648v1732,-8660,3464,-15587,3464,-23380xm57150,98125v,865,-866,1732,-1732,1732c54552,99857,53686,99857,53686,98125r,-866c53686,90331,55418,57427,56284,57427v,,,,866,c57150,57427,57150,55695,58016,55695v4330,,7793,,12123,c78798,55695,87457,55695,96982,55695v7793,,15586,,22513,l127289,55695v6927,,12122,866,18184,866c147205,47902,148071,40975,148071,34047v,-6061,-866,-11256,-1732,-17318c146339,16729,145473,16729,145473,15863r,-865c145473,14131,145473,13266,147205,14131v4329,2598,4329,18185,4329,22514c151534,41841,151534,60891,144607,60891v-4330,,-8659,,-12989,l119495,60891v-6061,,-12122,-866,-17318,-866c97848,60025,92652,60025,88323,60025v-9525,,-19050,,-28575,l59748,63488v,,,866,,1732c59748,75611,57150,86868,57150,98125xm58882,200302v,866,-866,1732,-1732,1732c56284,202034,55418,201168,55418,200302r,-1732c55418,186448,55418,176057,57150,163934v,-2598,1732,-4330,4330,-4330c67541,158738,71005,157873,77066,157873v1732,,3463,,5195,c82261,157873,83127,157006,83127,157006v5196,,7793,,10391,867c99580,157873,104775,157006,110836,157006v5196,,9525,,13855,c129020,157006,128154,146615,128154,143152v,-7793,,-14720,-1731,-22514c126423,120638,125557,120638,125557,119772r,-865c125557,117175,125557,117175,127289,118041v4329,3463,4329,14720,4329,23379c131618,145750,131618,150945,130752,156141v,2597,-1732,4329,-4329,4329l122093,160470v-6927,,-12122,,-19050,c100446,160470,97848,161336,95250,161336v-4330,,-7793,-866,-11257,-866c76200,160470,68407,160470,60614,160470v-1732,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5,277;75334,277;100446,277;126423,1143;130752,1143;136814,23657;129886,47902;116898,47902;104775,47902;87457,47036;73602,47036;45027,47036;45027,51365;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6279;134216,213291;109971,214157;45893,212425;42429,186448;44161,148347;63211,146615;68407,146615;69273,145750;79664,146615;96982,145750;110836,145750;114300,131895;112568,109381;103909,109381;90055,109381;81395,108516;63211,109381;44161,109381;41564,85136;44161,45305;45027,45305;45893,43573;58016,43573;84859,43573;107373,43573;115166,43573;133350,44438;135948,21925;134216,4607;53686,4607;32905,3740;6061,4607;6061,30584;6061,57427;6061,85136;5196,114577;6061,140555;5196,169995;6061,242732;6061,251391;23380,251391;36368,251391;82261,248793;133350,249659;135082,226279;148071,239268;147205,226279;146339,225414;146339,224547;147205,222816;148071,222816;149802,224547;151534,241865;149802,253988;149802,256586;146339,267843;144607,266111;100446,265245;42429,267843;15586,266977;13855,264379;15586,262648;17318,264379;17318,264379;34636,264379;47625,264379;93518,261782;144607,262648;148071,239268;57150,98125;55418,99857;53686,98125;53686,97259;56284,57427;57150,57427;58016,55695;70139,55695;96982,55695;119495,55695;127289,55695;145473,56561;148071,34047;146339,16729;145473,15863;145473,14998;147205,14131;151534,36645;144607,60891;131618,60891;119495,60891;102177,60025;88323,60025;59748,60025;59748,63488;59748,65220;57150,98125;58882,200302;57150,202034;55418,200302;55418,198570;57150,163934;61480,159604;77066,157873;82261,157873;83127,157006;93518,157873;110836,157006;124691,157006;128154,143152;126423,120638;125557,119772;125557,118907;127289,118041;131618,141420;130752,156141;126423,160470;122093,160470;103043,160470;95250,161336;83993,160470;60614,160470;58882,200302" o:connectangles="0,0,0,0,0,0,0,0,0,0,0,0,0,0,0,0,0,0,0,0,0,0,0,0,0,0,0,0,0,0,0,0,0,0,0,0,0,0,0,0,0,0,0,0,0,0,0,0,0,0,0,0,0,0,0,0,0,0,0,0,0,0,0,0,0,0,0,0,0,0,0,0,0,0,0,0,0,0,0,0,0,0,0,0,0,0,0,0,0,0,0,0,0,0,0,0,0,0,0,0,0,0,0,0,0,0,0,0,0,0,0,0,0,0,0,0,0,0,0,0,0,0,0,0,0,0,0,0,0,0,0,0,0,0,0,0,0,0,0,0,0,0,0,0,0,0,0,0,0,0,0,0,0,0,0,0,0,0,0,0,0,0,0,0,0,0,0,0,0,0,0,0,0,0,0,0,0,0,0,0,0"/>
                </v:shape>
                <v:shape id="Freeform 697006036" o:spid="_x0000_s1029" style="position:absolute;left:82145;top:34559;width:1360;height:2684;visibility:visible;mso-wrap-style:square;v-text-anchor:middle" coordsize="135947,26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" path="m122093,249382v-866,2598,-866,5195,-3464,6061c116898,256309,113434,255443,110836,254577v-6061,,-12122,,-19050,c87457,254577,83127,254577,78798,254577v-8659,,-17318,1732,-25112,1732c38100,256309,20782,256309,3464,255443v,,,-866,,-2597c3464,252846,3464,252846,2598,252846v,,-866,,-1732,c866,237259,2598,220807,1732,205221v,-3464,-866,-7793,-866,-10391c866,192232,1732,188769,1732,186170r,-7792l,163657v,-4330,866,-8659,866,-13854c866,141144,866,132485,866,122959v,-8659,,-18184,,-26843c866,77066,866,59748,866,41564v,-12123,866,-25112,866,-38100c2598,3464,3464,2598,3464,1732,7793,866,10391,,14720,v6928,,17318,866,24246,866c41564,866,43295,866,45027,2598v866,866,,2598,,4330c45027,17318,45893,30307,45027,41564v,8659,,15586,,24245c45027,70139,45027,72737,45027,77066v,8659,1732,18184,866,27709c45893,109105,45893,114300,45893,119496v,5195,,9525,,13854l46759,142009v,2598,-866,6062,,9525c46759,155864,48491,159327,48491,162791v,1732,,3464,,5196c48491,180975,46759,199159,48491,213014v6061,1732,12123,,19050,c73602,213014,79663,213014,84859,213014v12123,-866,25111,866,35502,866c122093,221673,122959,227735,122959,236394v866,5195,,8659,-866,12988xm117764,216477v-13855,-1731,-28575,-865,-44162,-865c64077,215612,55418,216477,46759,215612v-1732,-3464,-866,-7794,-1732,-12123c45027,198293,44161,193098,45027,187902v,-5195,866,-9524,866,-14720c45893,166255,45027,158462,44161,151534v,-6061,,-12122,,-18184c44161,127289,44161,122094,44161,116032v,-19050,,-38100,,-57150c44161,42430,45027,22514,44161,4330,32904,4330,18184,2598,6927,5196v-866,19916,,36368,,54552c6927,65809,6927,71871,6061,77932v,6061,,12123,,18184c6061,108239,6061,121227,6061,135082v,5195,866,10391,866,15586c6927,154998,6061,160193,6061,164523v,5196,866,10391,866,15587c6927,184439,6927,189634,6927,194830v,5195,866,9525,866,14720c7793,224271,6927,238125,6927,252846v38966,1731,75334,-2598,112568,c121227,241589,120361,228600,117764,216477xm129886,229466v,,,-866,,-1731c129886,226868,129886,226003,131618,226003v866,,1732,,1732,1732c134216,234662,135082,240723,135948,248516v,5196,,9525,-1732,12989c133350,264102,133350,266700,130752,267566v-1732,866,-5195,,-7793,-866c116898,266700,110836,266700,103909,266700v-4329,,-8659,,-12989,c82261,266700,73602,268432,65809,268432v-15586,,-31173,,-47625,-866c15586,267566,13855,265834,13855,263237v,-866,,-866,865,-866l15586,262371v866,,1732,866,1732,1731c57150,265834,93518,261505,129886,264102v4330,-9525,2598,-22513,,-34636xm60614,204355v,1732,-866,1732,-1732,1732c58016,206087,57150,205221,57150,204355v,-1732,,-3464,,-4330c57150,194830,58016,190500,58016,185305v,-6927,-866,-14721,-1732,-21648c56284,157596,56284,151534,56284,145473v,-6061,,-11257,,-17318c56284,109105,56284,90055,56284,71005v,-16452,866,-36369,,-54553l56284,16452v-866,,-1732,,-1732,-1731c54552,12989,55418,12989,56284,12989v1732,,2598,,3464,1732c60614,15587,59748,17318,59748,19050v,10391,866,23380,,34636c59748,62346,59748,69273,59748,77932v,4329,,6928,,11257c59748,97848,61480,107373,60614,116898v,4329,,9525,,14720c60614,136814,60614,141144,60614,145473r866,8659c61480,156730,60614,160193,61480,163657v,4330,1731,7793,1731,11257c63211,176646,63211,178378,63211,180110v-1731,7792,-1731,15586,-2597,24245xe" fillcolor="black" stroked="f" strokeweight=".24036mm">
                  <v:stroke joinstyle="miter"/>
                  <v:path arrowok="t" o:connecttype="custom" o:connectlocs="122093,249382;118629,255443;110836,254577;91786,254577;78798,254577;53686,256309;3464,255443;3464,252846;2598,252846;866,252846;1732,205221;866,194830;1732,186170;1732,178378;0,163657;866,149803;866,122959;866,96116;866,41564;1732,3464;3464,1732;14720,0;38966,866;45027,2598;45027,6928;45027,41564;45027,65809;45027,77066;45893,104775;45893,119496;45893,133350;46759,142009;46759,151534;48491,162791;48491,167987;48491,213014;67541,213014;84859,213014;120361,213880;122959,236394;122093,249382;117764,216477;73602,215612;46759,215612;45027,203489;45027,187902;45893,173182;44161,151534;44161,133350;44161,116032;44161,58882;44161,4330;6927,5196;6927,59748;6061,77932;6061,96116;6061,135082;6927,150668;6061,164523;6927,180110;6927,194830;7793,209550;6927,252846;119495,252846;117764,216477;129886,229466;129886,227735;131618,226003;133350,227735;135948,248516;134216,261505;130752,267566;122959,266700;103909,266700;90920,266700;65809,268432;18184,267566;13855,263237;14720,262371;15586,262371;17318,264102;129886,264102;129886,229466;60614,204355;58882,206087;57150,204355;57150,200025;58016,185305;56284,163657;56284,145473;56284,128155;56284,71005;56284,16452;56284,16452;54552,14721;56284,12989;59748,14721;59748,19050;59748,53686;59748,77932;59748,89189;60614,116898;60614,131618;60614,145473;61480,154132;61480,163657;63211,174914;63211,180110;60614,204355" o:connectangles="0,0,0,0,0,0,0,0,0,0,0,0,0,0,0,0,0,0,0,0,0,0,0,0,0,0,0,0,0,0,0,0,0,0,0,0,0,0,0,0,0,0,0,0,0,0,0,0,0,0,0,0,0,0,0,0,0,0,0,0,0,0,0,0,0,0,0,0,0,0,0,0,0,0,0,0,0,0,0,0,0,0,0,0,0,0,0,0,0,0,0,0,0,0,0,0,0,0,0,0,0,0,0,0,0,0,0,0,0"/>
                </v:shape>
                <v:shape id="Freeform 1866545257" o:spid="_x0000_s1030" style="position:absolute;left:83713;top:34565;width:1515;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" path="m138545,228877v,4329,,8659,-1731,12123c136814,241865,136814,242732,136814,243597v,4330,-1732,11257,-3464,11257c132484,254854,131618,254854,131618,253123r-44161,-867c70138,252256,50223,254854,29441,254854v-7793,,-24246,1732,-27709,-1731c866,237536,866,221950,866,206363r,-12123c866,187313,,180386,,173459v,-6927,,-26844,1732,-28575c1732,144884,1732,144018,1732,143152v,-866,,-1732,,-3464c1732,129297,,120638,,110248v,-1732,,-4330,866,-5196l866,74745c866,70416,1732,58293,,56561r,-866c,38377,,19327,,3740,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1732,6061,2597,12989,2597,19916xm135082,226279v,-4329,,-8659,-866,-12988c125557,213291,117763,214157,109970,214157v-21647,,-39832,-1732,-64077,-1732c41564,208095,42429,193375,42429,186448v,-12989,866,-25112,1732,-38101c52820,146615,56284,146615,63211,146615v1732,,3464,,5196,c68407,146615,69273,145750,69273,145750v5195,,7793,,10390,865c85725,146615,90920,145750,96982,145750v5195,,9525,,13854,c115166,145750,114300,135359,114300,131895v,-7793,,-14720,-1732,-22514c109104,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5,43573,107373,43573r7793,c122093,43573,127288,44438,133350,44438v1732,-8659,2598,-15586,2598,-22513c135948,15863,135082,10668,134216,4607r-80530,c46759,4607,38100,4607,32904,3740,24245,4607,14720,4607,6061,4607v,8659,,17318,,25977c6061,39243,6061,47902,6061,57427v,8659,,18184,,27709c6061,95527,5195,105052,5195,114577v,8659,866,16452,866,25978c6061,150079,5195,159604,5195,169995v,25977,866,50223,866,72737l6061,251391v6062,,11257,,17318,l36368,251391v15587,,31173,-2598,45893,-2598c99580,248793,116032,249659,133350,249659v,-7794,1732,-14721,1732,-23380xm147205,239268v,-4330,,-8659,-866,-12989c146339,226279,145473,226279,145473,225414v,,,,,-867c145473,223682,145473,222816,146339,222816v,,,,866,c148070,222816,148936,222816,148936,224547v866,6062,1732,12123,1732,17318c150668,246195,150668,250525,148936,253988v,866,,1732,,2598c148936,260916,147205,267843,145473,267843v-866,,-1732,,-1732,-1732l99580,265245v-17319,,-37235,2598,-58016,2598c34636,267843,20782,268709,14720,266977v-866,-866,-1731,-1732,-1731,-2598c12989,263513,12989,262648,14720,262648v866,,1732,865,1732,1731l16452,264379v6061,,11257,,17318,l46759,264379v15586,,31173,-2597,45893,-2597c109970,261782,126423,262648,143741,262648v2598,-8660,3464,-15587,3464,-23380xm57150,98125v,865,-866,1732,-1732,1732c54552,99857,53686,99857,53686,98125r,-866c53686,90331,55418,57427,56284,57427v,,,,866,c57150,57427,57150,55695,58016,55695v4329,,7793,,12122,c78798,55695,87457,55695,96982,55695v7793,,15586,,22513,l127288,55695v6928,,12123,866,18185,866c147205,47902,148070,40975,148070,34047v,-6061,-865,-11256,-1731,-17318c146339,16729,145473,16729,145473,15863r,-865c145473,14131,145473,13266,147205,14131v4329,2598,4329,18185,4329,22514c151534,41841,151534,60891,144607,60891v-4330,,-8659,,-12989,l119495,60891v-6061,,-12122,-866,-17318,-866c97848,60025,92652,60025,88323,60025v-9525,,-19050,,-28575,l59748,63488v,,,866,,1732c58882,75611,57150,86868,57150,98125xm58882,200302v,866,-866,1732,-1732,1732c56284,202034,55418,201168,55418,200302r,-1732c55418,186448,55418,176057,57150,163934v,-2598,1732,-4330,4329,-4330c67541,158738,71004,157873,77066,157873v1732,,3463,,5195,c82261,157873,83127,157006,83127,157006v5196,,7793,,10391,867c99580,157873,104775,157006,110836,157006v5196,,9525,,13855,c129020,157006,128154,146615,128154,143152v,-7793,,-14720,-1731,-22514c126423,120638,125557,120638,125557,119772r,-865c125557,117175,125557,117175,127288,118041v4330,3463,4330,14720,4330,23379c131618,145750,131618,150945,130752,156141v,2597,-1732,4329,-4329,4329l122093,160470v-6927,,-12123,,-19050,c100445,160470,97848,161336,95250,161336v-4330,,-7793,-866,-11257,-866c76200,160470,68407,160470,60614,160470v-1732,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4,277;75334,277;100445,277;126423,1143;130752,1143;136814,23657;129886,47902;116898,47902;104775,47902;87457,47036;73602,47036;45027,47036;45027,51365;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7;63211,146615;68407,146615;69273,145750;79663,146615;96982,145750;110836,145750;114300,131895;112568,109381;103909,109381;90055,109381;81395,108516;63211,109381;44161,109381;41564,85136;44161,45305;45027,45305;45893,43573;58016,43573;84859,43573;107373,43573;115166,43573;133350,44438;135948,21925;134216,4607;53686,4607;32904,3740;6061,4607;6061,30584;6061,57427;6061,85136;5195,114577;6061,140555;5195,169995;6061,242732;6061,251391;23379,251391;36368,251391;82261,248793;133350,249659;135082,226279;147205,239268;146339,226279;145473,225414;145473,224547;146339,222816;147205,222816;148936,224547;150668,241865;148936,253988;148936,256586;145473,267843;143741,266111;99580,265245;41564,267843;14720,266977;12989,264379;14720,262648;16452,264379;16452,264379;33770,264379;46759,264379;92652,261782;143741,262648;147205,239268;57150,98125;55418,99857;53686,98125;53686,97259;56284,57427;57150,57427;58016,55695;70138,55695;96982,55695;119495,55695;127288,55695;145473,56561;148070,34047;146339,16729;145473,15863;145473,14998;147205,14131;151534,36645;144607,60891;131618,60891;119495,60891;102177,60025;88323,60025;59748,60025;59748,63488;59748,65220;57150,98125;58882,200302;57150,202034;55418,200302;55418,198570;57150,163934;61479,159604;77066,157873;82261,157873;83127,157006;93518,157873;110836,157006;124691,157006;128154,143152;126423,120638;125557,119772;125557,118907;127288,118041;131618,141420;130752,156141;126423,160470;122093,160470;103043,160470;95250,161336;83993,160470;60614,160470;58882,200302" o:connectangles="0,0,0,0,0,0,0,0,0,0,0,0,0,0,0,0,0,0,0,0,0,0,0,0,0,0,0,0,0,0,0,0,0,0,0,0,0,0,0,0,0,0,0,0,0,0,0,0,0,0,0,0,0,0,0,0,0,0,0,0,0,0,0,0,0,0,0,0,0,0,0,0,0,0,0,0,0,0,0,0,0,0,0,0,0,0,0,0,0,0,0,0,0,0,0,0,0,0,0,0,0,0,0,0,0,0,0,0,0,0,0,0,0,0,0,0,0,0,0,0,0,0,0,0,0,0,0,0,0,0,0,0,0,0,0,0,0,0,0,0,0,0,0,0,0,0,0,0,0,0,0,0,0,0,0,0,0,0,0,0,0,0,0,0,0,0,0,0,0,0,0,0,0,0,0,0,0,0,0,0,0"/>
                </v:shape>
                <v:shape id="Freeform 1768184789" o:spid="_x0000_s1031" style="position:absolute;left:85378;top:34574;width:1582;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" path="m147741,25354v,7793,-2598,12122,-5196,18184c140813,44404,139082,43538,137350,43538v-6062,-866,-12123,,-19050,c113970,43538,108775,43538,103579,43538r-5195,c96652,43538,96652,41806,94920,43538v-1732,9525,-866,18184,,27709c94920,76442,94054,81638,94054,87699v,4330,866,8660,866,12123c94920,106749,94054,112811,94054,118006v1732,4330,,8659,866,12989c94920,131861,95786,132726,95786,133593v866,6927,,14720,,21647c95786,162167,95786,169961,95786,176888v,6061,,12122,,19050c95786,202865,95786,209792,95786,216720v,12988,-1732,24245,-1732,37234c88859,253954,83663,255686,78468,255686v,,-866,,-866,c73272,256552,68077,255686,62882,254820v-4330,,-8659,-866,-12123,-3464c51625,238367,50759,226245,50759,212390v,-12122,1732,-24245,1732,-37234c52491,161302,52491,147447,52491,133593v,-13855,-1732,-27710,,-41564c53357,80772,52491,72113,53357,60856v,-6927,1731,-9525,,-16452c44698,44404,35172,44404,25647,44404v-4329,,-8659,-866,-12122,-866c9195,43538,5732,43538,2268,41806,-2062,29683,536,11499,4000,242v8659,-865,19050,867,29441,867c59418,1109,87993,242,114836,1109v9525,865,18184,865,26843,c142545,1109,143411,-623,145143,242v1732,,4330,10391,4330,12123c147741,16695,147741,21890,147741,25354xm141679,3706v-19050,-866,-38966,866,-56284,c61150,2840,37770,3706,14391,1974v-3464,,-6062,,-9525,c3134,8036,2268,14097,1402,21890v,6927,,12989,2598,17318c15257,39208,28245,39208,41234,39208v2598,,10391,,11257,1732c54223,42672,54223,51331,54223,54795v-866,12122,-866,27709,-1732,41564c53357,115408,52491,135324,54223,154374v,10391,-866,19050,-866,29441c53357,192474,52491,201999,52491,212390v,11257,866,23380,,32039c53357,244429,52491,248758,52491,250490v5195,2598,12122,1732,18184,2598c77602,253954,83663,253088,89725,251356v,-6927,1732,-12989,1732,-20782c92323,214122,91457,196804,92323,179486v,-8659,,-15587,,-22514c92323,150045,93188,143117,92323,137922v,-2598,-866,-6061,-866,-8659c91457,123202,91457,117140,91457,111945v,-4330,866,-8659,866,-13855c92323,92895,91457,89431,91457,83370v,-16453,,-28575,866,-43296c107043,40940,124361,39208,139948,40940v5195,-8659,4329,-26843,1731,-37234xm12659,52197v,-866,,-1732,1732,-1732c15257,50465,16122,51331,16988,52197r,c25647,52197,33441,52197,42966,52197v866,,1732,866,1732,1732c44698,54795,43832,55661,42966,55661r-6062,c32575,55661,28245,54795,24781,54795v-3463,,-6061,,-9524,-866c13525,54795,12659,53063,12659,52197r,xm153802,50465v866,-1731,1732,-4330,1732,-6061l155534,38343v,-7794,,-14721,-1732,-22514c153802,14097,154668,11499,155534,13231r866,2598c157266,22756,158132,27952,158132,34879r,4329c158132,46135,158132,54795,149473,55661v-2598,,-4330,,-4330,c145143,55661,143411,55661,141679,55661v-2597,,-4329,,-6061,l129556,55661v-4329,,-7793,,-12122,l114836,55661v-5195,-1732,-10391,3463,-9525,8659c105311,66052,105311,67783,105311,68649v,4330,866,9525,,14721c105311,111079,105311,138788,105311,167363v,6927,,14720,,21647c105311,195072,105311,201133,105311,208061v,6927,,13854,,20782c105311,234904,105311,240965,104445,246161r,3463c103579,256552,104445,268674,94054,268674r-2597,866l87993,269540v,,-866,,-866,c82797,270406,77602,269540,72406,268674v-4329,,-7793,-866,-11256,-2597c60284,266077,60284,265211,60284,264345v,-866,,-866,866,-866l62016,263479v866,,866,,866,866c68077,266942,75004,266077,81066,266942v3463,866,6927,,10391,c93188,266942,94054,266942,94054,266942v7794,,6062,-8659,6928,-14720c100982,252222,100982,250490,100982,248758v,,,-1732,,-3463c101848,228843,100982,211524,101848,194206v,-8659,,-15586,,-22514c101848,164765,102713,157838,101848,152643v,-17319,-866,-35503,-866,-54553l100982,70381c99250,59990,104445,53063,114836,55661r3464,c122629,55661,126959,55661,131288,55661r11257,c143411,55661,144277,55661,145143,55661r5195,l153802,50465xe" fillcolor="black" stroked="f" strokeweight=".24036mm">
                  <v:stroke joinstyle="miter"/>
                  <v:path arrowok="t" o:connecttype="custom" o:connectlocs="147741,25354;142545,43538;137350,43538;118300,43538;103579,43538;98384,43538;94920,43538;94920,71247;94054,87699;94920,99822;94054,118006;94920,130995;95786,133593;95786,155240;95786,176888;95786,195938;95786,216720;94054,253954;78468,255686;77602,255686;62882,254820;50759,251356;50759,212390;52491,175156;52491,133593;52491,92029;53357,60856;53357,44404;25647,44404;13525,43538;2268,41806;4000,242;33441,1109;114836,1109;141679,1109;145143,242;149473,12365;147741,25354;141679,3706;85395,3706;14391,1974;4866,1974;1402,21890;4000,39208;41234,39208;52491,40940;54223,54795;52491,96359;54223,154374;53357,183815;52491,212390;52491,244429;52491,250490;70675,253088;89725,251356;91457,230574;92323,179486;92323,156972;92323,137922;91457,129263;91457,111945;92323,98090;91457,83370;92323,40074;139948,40940;141679,3706;12659,52197;14391,50465;16988,52197;16988,52197;42966,52197;44698,53929;42966,55661;36904,55661;24781,54795;15257,53929;12659,52197;12659,52197;153802,50465;155534,44404;155534,38343;153802,15829;155534,13231;156400,15829;158132,34879;158132,39208;149473,55661;145143,55661;141679,55661;135618,55661;129556,55661;117434,55661;114836,55661;105311,64320;105311,68649;105311,83370;105311,167363;105311,189010;105311,208061;105311,228843;104445,246161;104445,249624;94054,268674;91457,269540;87993,269540;87127,269540;72406,268674;61150,266077;60284,264345;61150,263479;62016,263479;62882,264345;81066,266942;91457,266942;94054,266942;100982,252222;100982,248758;100982,245295;101848,194206;101848,171692;101848,152643;100982,98090;100982,70381;114836,55661;118300,55661;131288,55661;142545,55661;145143,55661;150338,55661;153802,50465" o:connectangles="0,0,0,0,0,0,0,0,0,0,0,0,0,0,0,0,0,0,0,0,0,0,0,0,0,0,0,0,0,0,0,0,0,0,0,0,0,0,0,0,0,0,0,0,0,0,0,0,0,0,0,0,0,0,0,0,0,0,0,0,0,0,0,0,0,0,0,0,0,0,0,0,0,0,0,0,0,0,0,0,0,0,0,0,0,0,0,0,0,0,0,0,0,0,0,0,0,0,0,0,0,0,0,0,0,0,0,0,0,0,0,0,0,0,0,0,0,0,0,0,0,0,0,0,0,0,0,0,0,0"/>
                </v:shape>
                <v:shape id="Freeform 275511757" o:spid="_x0000_s1032" style="position:absolute;left:87176;top:34565;width:1516;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" path="m138545,228877v,4329,,8659,-1731,12123c136814,241865,136814,242732,136814,243597v,4330,-1732,11257,-3464,11257c132484,254854,131618,254854,131618,253123r-44161,-867c70138,252256,50223,254854,29441,254854v-7793,,-24246,1732,-27709,-1731c866,237536,866,221950,866,206363r,-12123c866,187313,,180386,,173459v,-6927,,-26844,1732,-28575c1732,144884,1732,144018,1732,143152v,-866,,-1732,,-3464c1732,129297,,120638,,110248v,-1732,,-4330,866,-5196l866,74745c866,70416,1732,58293,,56561r,-866c,38377,,19327,,3740,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4216,208961,135082,208961,135948,208961v866,6061,2597,12989,2597,19916xm135082,226279v,-4329,,-8659,-866,-12988c125557,213291,117763,214157,109970,214157v-21647,,-39832,-1732,-64077,-1732c41564,208095,42429,193375,42429,186448v,-12989,866,-25112,1732,-38101c52820,146615,56284,146615,63211,146615v1732,,3464,,5196,c68407,146615,69273,145750,69273,145750v5195,,7793,,10390,865c85725,146615,90920,145750,96982,145750v5195,,9525,,13854,c115166,145750,114300,135359,114300,131895v,-7793,,-14720,-1732,-22514c109104,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5,43573,107373,43573r7793,c122093,43573,127288,44438,133350,44438v1732,-8659,2598,-15586,2598,-22513c135948,15863,135082,10668,134216,4607r-80530,c46759,4607,38100,4607,32904,3740,24245,4607,14720,4607,6061,4607v,8659,,17318,,25977c6061,39243,6061,47902,6061,57427v,8659,,18184,,27709c6061,95527,5195,105052,5195,114577v,8659,866,16452,866,25978c6061,150079,5195,159604,5195,169995v,25977,866,50223,866,72737l6061,251391v6062,,11257,,17318,l36368,251391v15587,,31173,-2598,45893,-2598c99580,248793,116032,249659,133350,249659v,-7794,1732,-14721,1732,-23380xm147205,239268v,-4330,,-8659,-866,-12989c146339,226279,145473,226279,145473,225414v,,,,,-867c145473,223682,145473,222816,146339,222816v,,,,866,c148070,222816,148936,222816,148936,224547v866,6062,1732,12123,1732,17318c150668,246195,150668,250525,148936,253988v,866,,1732,,2598c148936,260916,147205,267843,145473,267843v-866,,-1732,,-1732,-1732l99580,265245v-17319,,-37235,2598,-58016,2598c34636,267843,20782,268709,14720,266977v-866,-866,-1731,-1732,-1731,-2598c12989,263513,12989,262648,14720,262648v866,,1732,865,1732,1731l16452,264379v6061,,11257,,17318,l46759,264379v15586,,31173,-2597,45893,-2597c109970,261782,126423,262648,143741,262648v2598,-8660,3464,-15587,3464,-23380xm57150,98125v,865,-866,1732,-1732,1732c54552,99857,53686,99857,53686,98125r,-866c53686,90331,55418,57427,56284,57427v,,,,866,c57150,57427,57150,55695,58016,55695v4329,,7793,,12122,c78798,55695,87457,55695,96982,55695v7793,,15586,,22513,l127288,55695v6928,,12123,866,18185,866c147205,47902,148070,40975,148070,34047v,-6061,-865,-11256,-1731,-17318c146339,16729,145473,16729,145473,15863r,-865c145473,14131,145473,13266,147205,14131v4329,2598,4329,18185,4329,22514c151534,41841,151534,60891,144607,60891v-4330,,-8659,,-12989,l119495,60891v-6061,,-12122,-866,-17318,-866c97848,60025,92652,60025,88323,60025v-9525,,-19050,,-28575,l59748,63488v,,,866,,1732c58882,75611,57150,86868,57150,98125xm58016,200302v,866,-866,1732,-1732,1732c55418,202034,54552,201168,54552,200302r,-1732c54552,186448,54552,176057,56284,163934v,-2598,1732,-4330,4330,-4330c66675,158738,70138,157873,76200,157873v1732,,3463,,5195,c81395,157873,82261,157006,82261,157006v5196,,7794,,10391,867c98714,157873,103909,157006,109970,157006v5196,,9525,,13855,c128154,157006,127288,146615,127288,143152v,-7793,,-14720,-1731,-22514c125557,120638,124691,120638,124691,119772r,-865c124691,117175,124691,117175,126423,118041v4329,3463,4329,14720,4329,23379c130752,145750,130752,150945,129886,156141v,2597,-1732,4329,-4329,4329l121227,160470v-6927,,-12123,,-19050,c99580,160470,96982,161336,94384,161336v-4329,,-7793,-866,-11257,-866c75334,160470,67541,160470,59748,160470v-866,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4,277;75334,277;100445,277;126423,1143;130752,1143;136814,23657;129886,47902;116898,47902;104775,47902;87457,47036;73602,47036;45027,47036;45027,51365;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7;63211,146615;68407,146615;69273,145750;79663,146615;96982,145750;110836,145750;114300,131895;112568,109381;103909,109381;90055,109381;81395,108516;63211,109381;44161,109381;41564,85136;44161,45305;45027,45305;45893,43573;58016,43573;84859,43573;107373,43573;115166,43573;133350,44438;135948,21925;134216,4607;53686,4607;32904,3740;6061,4607;6061,30584;6061,57427;6061,85136;5195,114577;6061,140555;5195,169995;6061,242732;6061,251391;23379,251391;36368,251391;82261,248793;133350,249659;135082,226279;147205,239268;146339,226279;145473,225414;145473,224547;146339,222816;147205,222816;148936,224547;150668,241865;148936,253988;148936,256586;145473,267843;143741,266111;99580,265245;41564,267843;14720,266977;12989,264379;14720,262648;16452,264379;16452,264379;33770,264379;46759,264379;92652,261782;143741,262648;147205,239268;57150,98125;55418,99857;53686,98125;53686,97259;56284,57427;57150,57427;58016,55695;70138,55695;96982,55695;119495,55695;127288,55695;145473,56561;148070,34047;146339,16729;145473,15863;145473,14998;147205,14131;151534,36645;144607,60891;131618,60891;119495,60891;102177,60025;88323,60025;59748,60025;59748,63488;59748,65220;57150,98125;58016,200302;56284,202034;54552,200302;54552,198570;56284,163934;60614,159604;76200,157873;81395,157873;82261,157006;92652,157873;109970,157006;123825,157006;127288,143152;125557,120638;124691,119772;124691,118907;126423,118041;130752,141420;129886,156141;125557,160470;121227,160470;102177,160470;94384,161336;83127,160470;59748,160470;58016,200302" o:connectangles="0,0,0,0,0,0,0,0,0,0,0,0,0,0,0,0,0,0,0,0,0,0,0,0,0,0,0,0,0,0,0,0,0,0,0,0,0,0,0,0,0,0,0,0,0,0,0,0,0,0,0,0,0,0,0,0,0,0,0,0,0,0,0,0,0,0,0,0,0,0,0,0,0,0,0,0,0,0,0,0,0,0,0,0,0,0,0,0,0,0,0,0,0,0,0,0,0,0,0,0,0,0,0,0,0,0,0,0,0,0,0,0,0,0,0,0,0,0,0,0,0,0,0,0,0,0,0,0,0,0,0,0,0,0,0,0,0,0,0,0,0,0,0,0,0,0,0,0,0,0,0,0,0,0,0,0,0,0,0,0,0,0,0,0,0,0,0,0,0,0,0,0,0,0,0,0,0,0,0,0,0"/>
                </v:shape>
                <v:shape id="Freeform 857334176" o:spid="_x0000_s1033" style="position:absolute;left:78734;top:34619;width:1299;height:2468;visibility:visible;mso-wrap-style:square;v-text-anchor:middle" coordsize="129906,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" path="m129886,167120v,-5195,-865,-10390,-865,-15586c129021,148936,129886,146339,129886,144607r,-6062c129886,129886,129886,121227,129886,112568v,-2597,-865,-5195,,-6061c129021,97848,129021,90055,129021,81396v,-7794,,-13855,,-20782c129021,57150,129021,54552,128155,51089,121227,25977,118630,18184,99580,8659,90920,4330,90055,4330,90055,4330,68407,1732,47625,,23380,,14720,,7793,,,866l,26843c,40698,866,53686,866,66675,866,71870,,77066,,82261v,8659,866,16453,866,24246c866,110836,866,115166,866,118630v,3464,,7793,,10391l866,129021v,2597,,8659,,13854l866,154998v,6927,,12989,,19916c866,187902,,200025,,213014v,11257,,22513,1732,33770c7793,246784,13855,246784,19916,246784v83127,,90920,-10391,101311,-31172c130752,203489,129886,184439,129886,167120xm88323,199159r,c82261,207818,69273,209550,58882,209550v-3464,,-17318,,-17318,-1732l41564,206952v,,,,,-866c41564,206086,41564,205221,41564,204355v,-2598,,-6928,,-10391c41564,187902,40698,182707,40698,176646v,-4330,,-7794,,-12123c40698,155864,39832,148071,39832,139412v,-4330,,-7794,,-11258c39832,119495,39832,111702,39832,103043v,-6927,866,-19915,866,-32904l40698,39832v,-6928,6061,-5196,11257,-5196l62345,33771r1732,c80530,33771,90920,43295,90920,60614v,11256,-865,23379,-865,34636c90055,107373,90055,119495,90920,131618v,15587,866,26843,866,44161c91786,184439,88323,193964,88323,199159xe" stroked="f" strokeweight=".24036mm">
                  <v:stroke joinstyle="miter"/>
                  <v:path arrowok="t" o:connecttype="custom" o:connectlocs="129886,167120;129021,151534;129886,144607;129886,138545;129886,112568;129886,106507;129021,81396;129021,60614;128155,51089;99580,8659;90055,4330;23380,0;0,866;0,26843;866,66675;0,82261;866,106507;866,118630;866,129021;866,129021;866,142875;866,154998;866,174914;0,213014;1732,246784;19916,246784;121227,215612;129886,167120;88323,199159;88323,199159;58882,209550;41564,207818;41564,206952;41564,206086;41564,204355;41564,193964;40698,176646;40698,164523;39832,139412;39832,128154;39832,103043;40698,70139;40698,39832;51955,34636;62345,33771;64077,33771;90920,60614;90055,95250;90920,131618;91786,175779;88323,199159" o:connectangles="0,0,0,0,0,0,0,0,0,0,0,0,0,0,0,0,0,0,0,0,0,0,0,0,0,0,0,0,0,0,0,0,0,0,0,0,0,0,0,0,0,0,0,0,0,0,0,0,0,0,0"/>
                </v:shape>
                <v:shape id="Freeform 947617230" o:spid="_x0000_s1034" style="position:absolute;left:83765;top:34602;width:1307;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" path="m129886,222539v,-4330,,-8659,-865,-12989c120362,209550,112568,210416,104775,210416v-21648,,-39832,-1732,-64077,-1732c36368,204355,37234,189634,37234,182707v,-12988,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1,39832v8659,,17318,,26843,c87457,39832,95250,39832,102177,39832r7794,c116898,39832,122093,40698,128155,40698v1731,-8659,2597,-15586,2597,-22514c130752,12123,129886,6928,129021,866r-80530,c41564,866,32905,866,27709,,19050,866,9525,866,866,866v,8659,,17318,,25977c866,35503,866,44162,866,53686v,8660,,18185,,27710c866,91787,,101311,,110837v,8659,866,16452,866,25977c866,146339,,155864,,166255v,25977,866,50222,866,72736l866,247650v6061,,11257,,17318,l31173,247650v15586,,31173,-2597,45893,-2597c94384,245053,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3;128155,245918;129886,222539" o:connectangles="0,0,0,0,0,0,0,0,0,0,0,0,0,0,0,0,0,0,0,0,0,0,0,0,0,0,0,0,0,0,0,0,0,0,0,0,0,0,0,0,0,0,0,0,0,0"/>
                </v:shape>
                <v:shape id="Freeform 1435926944" o:spid="_x0000_s1035" style="position:absolute;left:87228;top:34602;width:1308;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" path="m129886,222539v,-4330,,-8659,-865,-12989c120362,209550,112568,210416,104775,210416v-21648,,-39832,-1732,-64077,-1732c36368,204355,37234,189634,37234,182707v,-12988,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1,39832v8659,,17318,,26843,c87457,39832,95250,39832,102177,39832r7794,c116898,39832,122093,40698,128155,40698v1731,-8659,2597,-15586,2597,-22514c130752,12123,129886,6928,129021,866r-80530,c41564,866,32905,866,27709,,19050,866,9525,866,866,866v,8659,,17318,,25977c866,35503,866,44162,866,53686v,8660,,18185,,27710c866,91787,,101311,,110837v,8659,866,16452,866,25977c866,146339,,155864,,166255v,25977,866,50222,866,72736l866,247650v6061,,11257,,17318,l31173,247650v15586,,31173,-2597,45893,-2597c94384,245053,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3;128155,245918;129886,222539" o:connectangles="0,0,0,0,0,0,0,0,0,0,0,0,0,0,0,0,0,0,0,0,0,0,0,0,0,0,0,0,0,0,0,0,0,0,0,0,0,0,0,0,0,0,0,0,0,0"/>
                </v:shape>
                <v:shape id="Freeform 1538196563" o:spid="_x0000_s1036" style="position:absolute;left:80457;top:34602;width:1307;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" path="m129886,222539v,-4330,,-8659,-866,-12989c120361,209550,112568,210416,104775,210416v-21648,,-39832,-1732,-64077,-1732c36368,204355,37234,189634,37234,182707v,-12988,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0,39832v8660,,17319,,26843,c87457,39832,95250,39832,102177,39832r7793,c116898,39832,122093,40698,128154,40698v1732,-8659,2598,-15586,2598,-22514c130752,12123,129886,6928,129020,866r-80529,c41564,866,32904,866,27709,,19050,866,9525,866,866,866v,8659,,17318,,25977c866,35503,866,44162,866,53686v,8660,,18185,,27710c866,91787,,101311,,110837v,8659,866,16452,866,25977c866,146339,,155864,,166255v,25977,866,50222,866,72736l866,247650v6061,,11257,,17318,l31173,247650v15586,,31172,-2597,45893,-2597c94384,245053,110836,245918,128154,245918v866,-7793,1732,-14720,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0,39832;79663,39832;102177,39832;109970,39832;128154,40698;130752,18184;129020,866;48491,866;27709,0;866,866;866,26843;866,53686;866,81396;0,110837;866,136814;0,166255;866,238991;866,247650;18184,247650;31173,247650;77066,245053;128154,245918;129886,222539" o:connectangles="0,0,0,0,0,0,0,0,0,0,0,0,0,0,0,0,0,0,0,0,0,0,0,0,0,0,0,0,0,0,0,0,0,0,0,0,0,0,0,0,0,0,0,0,0,0"/>
                </v:shape>
                <v:shape id="Freeform 69697379" o:spid="_x0000_s1037" style="position:absolute;left:82206;top:34596;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" path="m111702,212713v-13854,-1731,-28575,-866,-44161,-866c58016,211847,49357,212713,40698,211847v-1732,-3464,-866,-7793,-1732,-12123c38966,194529,38100,189334,38966,184138v,-5195,866,-9525,866,-14720c39832,162490,38966,154698,38100,147770v,-6061,,-12123,,-18184c38100,123524,38100,118329,38100,112268v,-19050,,-38100,,-57150c38100,38665,38966,18750,38100,565,26843,565,12123,-1166,866,1431v-866,19916,,36369,,54553c866,62045,866,68107,,74168v,6061,,12122,,18184c,104474,,117463,,131318v,5195,866,10391,866,15586c866,151234,,156429,,160758v,5196,866,10391,866,15587c866,180675,866,185870,866,191065v,5196,866,9526,866,14721c1732,220506,866,234361,866,249081v38966,1732,75334,-2597,112568,c115166,237825,114300,224836,111702,212713xe" stroked="f" strokeweight=".24036mm">
                  <v:stroke joinstyle="miter"/>
                  <v:path arrowok="t" o:connecttype="custom" o:connectlocs="111702,212713;67541,211847;40698,211847;38966,199724;38966,184138;39832,169418;38100,147770;38100,129586;38100,112268;38100,55118;38100,565;866,1431;866,55984;0,74168;0,92352;0,131318;866,146904;0,160758;866,176345;866,191065;1732,205786;866,249081;113434,249081;111702,212713" o:connectangles="0,0,0,0,0,0,0,0,0,0,0,0,0,0,0,0,0,0,0,0,0,0,0,0"/>
                </v:shape>
                <v:shape id="Freeform 1334131892" o:spid="_x0000_s1038" style="position:absolute;left:85392;top:34593;width:1424;height:2515;visibility:visible;mso-wrap-style:square;v-text-anchor:middle" coordsize="142342,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" path="m140277,1732v-19050,-866,-38966,866,-56284,c59748,866,36368,1732,12989,,9525,,6927,,3464,,1732,6061,866,12123,,19916v,6927,,12988,2598,17318c13855,37234,26843,37234,39832,37234v2597,,10391,,11257,1732c52821,40698,52821,49357,52821,52820v-866,12123,-866,27709,-1732,41564c51955,113434,51089,133350,52821,152400v,10391,-866,19050,-866,29441c51955,190500,51089,200025,51089,210416v,11257,866,23379,,32039c51955,242455,51089,246784,51089,248516v5195,2598,12122,1732,18184,2598c76200,251979,82261,251114,88323,249382v,-6927,1732,-12989,1732,-20782c90920,212148,90055,194830,90920,177511v,-8659,,-15586,,-22513c90920,148070,91786,141143,90920,135948v,-2598,-865,-6062,-865,-8659c90055,121227,90055,115166,90055,109971v,-4330,865,-8660,865,-13855c90920,90920,90055,87457,90055,81396v,-16453,,-28576,865,-43296c105641,38966,122959,37234,138545,38966v5196,-8659,4330,-26843,1732,-37234xe" stroked="f" strokeweight=".24036mm">
                  <v:stroke joinstyle="miter"/>
                  <v:path arrowok="t" o:connecttype="custom" o:connectlocs="140277,1732;83993,1732;12989,0;3464,0;0,19916;2598,37234;39832,37234;51089,38966;52821,52820;51089,94384;52821,152400;51955,181841;51089,210416;51089,242455;51089,248516;69273,251114;88323,249382;90055,228600;90920,177511;90920,154998;90920,135948;90055,127289;90055,109971;90920,96116;90055,81396;90920,38100;138545,38966;140277,1732" o:connectangles="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48512" behindDoc="1" locked="0" layoutInCell="1" allowOverlap="1" wp14:anchorId="71CFC698" wp14:editId="0B798C21">
                <wp:simplePos x="0" y="0"/>
                <wp:positionH relativeFrom="column">
                  <wp:posOffset>3582306</wp:posOffset>
                </wp:positionH>
                <wp:positionV relativeFrom="paragraph">
                  <wp:posOffset>3709955</wp:posOffset>
                </wp:positionV>
                <wp:extent cx="1849143" cy="382468"/>
                <wp:effectExtent l="0" t="3175" r="1905" b="1905"/>
                <wp:wrapNone/>
                <wp:docPr id="1500103458" name="Group 21">
                  <a:extLst xmlns:a="http://schemas.openxmlformats.org/drawingml/2006/main">
                    <a:ext uri="{FF2B5EF4-FFF2-40B4-BE49-F238E27FC236}">
                      <a16:creationId xmlns:a16="http://schemas.microsoft.com/office/drawing/2014/main" id="{0D6E2FBE-09FB-1271-545E-5854F20673A9}"/>
                    </a:ext>
                  </a:extLst>
                </wp:docPr>
                <wp:cNvGraphicFramePr/>
                <a:graphic xmlns:a="http://schemas.openxmlformats.org/drawingml/2006/main">
                  <a:graphicData uri="http://schemas.microsoft.com/office/word/2010/wordprocessingGroup">
                    <wpg:wgp>
                      <wpg:cNvGrpSpPr/>
                      <wpg:grpSpPr>
                        <a:xfrm rot="5400000">
                          <a:off x="0" y="0"/>
                          <a:ext cx="1849143" cy="382468"/>
                          <a:chOff x="3398896" y="3672067"/>
                          <a:chExt cx="1330036" cy="275087"/>
                        </a:xfrm>
                      </wpg:grpSpPr>
                      <wps:wsp>
                        <wps:cNvPr id="199906332" name="Freeform 199906332">
                          <a:extLst>
                            <a:ext uri="{FF2B5EF4-FFF2-40B4-BE49-F238E27FC236}">
                              <a16:creationId xmlns:a16="http://schemas.microsoft.com/office/drawing/2014/main" id="{A9ADFDF4-2C63-07BD-05BC-993B830838CA}"/>
                            </a:ext>
                          </a:extLst>
                        </wps:cNvPr>
                        <wps:cNvSpPr/>
                        <wps:spPr>
                          <a:xfrm>
                            <a:off x="3398896" y="3676561"/>
                            <a:ext cx="147204" cy="267636"/>
                          </a:xfrm>
                          <a:custGeom>
                            <a:avLst/>
                            <a:gdLst>
                              <a:gd name="connsiteX0" fmla="*/ 135082 w 147204"/>
                              <a:gd name="connsiteY0" fmla="*/ 129091 h 267636"/>
                              <a:gd name="connsiteX1" fmla="*/ 135082 w 147204"/>
                              <a:gd name="connsiteY1" fmla="*/ 159398 h 267636"/>
                              <a:gd name="connsiteX2" fmla="*/ 135082 w 147204"/>
                              <a:gd name="connsiteY2" fmla="*/ 190571 h 267636"/>
                              <a:gd name="connsiteX3" fmla="*/ 82261 w 147204"/>
                              <a:gd name="connsiteY3" fmla="*/ 251184 h 267636"/>
                              <a:gd name="connsiteX4" fmla="*/ 36368 w 147204"/>
                              <a:gd name="connsiteY4" fmla="*/ 253782 h 267636"/>
                              <a:gd name="connsiteX5" fmla="*/ 11257 w 147204"/>
                              <a:gd name="connsiteY5" fmla="*/ 253782 h 267636"/>
                              <a:gd name="connsiteX6" fmla="*/ 6927 w 147204"/>
                              <a:gd name="connsiteY6" fmla="*/ 253782 h 267636"/>
                              <a:gd name="connsiteX7" fmla="*/ 3464 w 147204"/>
                              <a:gd name="connsiteY7" fmla="*/ 252050 h 267636"/>
                              <a:gd name="connsiteX8" fmla="*/ 2598 w 147204"/>
                              <a:gd name="connsiteY8" fmla="*/ 252050 h 267636"/>
                              <a:gd name="connsiteX9" fmla="*/ 866 w 147204"/>
                              <a:gd name="connsiteY9" fmla="*/ 231269 h 267636"/>
                              <a:gd name="connsiteX10" fmla="*/ 866 w 147204"/>
                              <a:gd name="connsiteY10" fmla="*/ 227805 h 267636"/>
                              <a:gd name="connsiteX11" fmla="*/ 866 w 147204"/>
                              <a:gd name="connsiteY11" fmla="*/ 219146 h 267636"/>
                              <a:gd name="connsiteX12" fmla="*/ 1732 w 147204"/>
                              <a:gd name="connsiteY12" fmla="*/ 181912 h 267636"/>
                              <a:gd name="connsiteX13" fmla="*/ 866 w 147204"/>
                              <a:gd name="connsiteY13" fmla="*/ 150739 h 267636"/>
                              <a:gd name="connsiteX14" fmla="*/ 1732 w 147204"/>
                              <a:gd name="connsiteY14" fmla="*/ 142080 h 267636"/>
                              <a:gd name="connsiteX15" fmla="*/ 866 w 147204"/>
                              <a:gd name="connsiteY15" fmla="*/ 134287 h 267636"/>
                              <a:gd name="connsiteX16" fmla="*/ 866 w 147204"/>
                              <a:gd name="connsiteY16" fmla="*/ 129957 h 267636"/>
                              <a:gd name="connsiteX17" fmla="*/ 866 w 147204"/>
                              <a:gd name="connsiteY17" fmla="*/ 116968 h 267636"/>
                              <a:gd name="connsiteX18" fmla="*/ 866 w 147204"/>
                              <a:gd name="connsiteY18" fmla="*/ 110041 h 267636"/>
                              <a:gd name="connsiteX19" fmla="*/ 866 w 147204"/>
                              <a:gd name="connsiteY19" fmla="*/ 85796 h 267636"/>
                              <a:gd name="connsiteX20" fmla="*/ 866 w 147204"/>
                              <a:gd name="connsiteY20" fmla="*/ 67612 h 267636"/>
                              <a:gd name="connsiteX21" fmla="*/ 0 w 147204"/>
                              <a:gd name="connsiteY21" fmla="*/ 46830 h 267636"/>
                              <a:gd name="connsiteX22" fmla="*/ 0 w 147204"/>
                              <a:gd name="connsiteY22" fmla="*/ 36439 h 267636"/>
                              <a:gd name="connsiteX23" fmla="*/ 866 w 147204"/>
                              <a:gd name="connsiteY23" fmla="*/ 12193 h 267636"/>
                              <a:gd name="connsiteX24" fmla="*/ 866 w 147204"/>
                              <a:gd name="connsiteY24" fmla="*/ 3534 h 267636"/>
                              <a:gd name="connsiteX25" fmla="*/ 25977 w 147204"/>
                              <a:gd name="connsiteY25" fmla="*/ 71 h 267636"/>
                              <a:gd name="connsiteX26" fmla="*/ 55418 w 147204"/>
                              <a:gd name="connsiteY26" fmla="*/ 1803 h 267636"/>
                              <a:gd name="connsiteX27" fmla="*/ 80530 w 147204"/>
                              <a:gd name="connsiteY27" fmla="*/ 3534 h 267636"/>
                              <a:gd name="connsiteX28" fmla="*/ 90055 w 147204"/>
                              <a:gd name="connsiteY28" fmla="*/ 5266 h 267636"/>
                              <a:gd name="connsiteX29" fmla="*/ 97848 w 147204"/>
                              <a:gd name="connsiteY29" fmla="*/ 7864 h 267636"/>
                              <a:gd name="connsiteX30" fmla="*/ 108239 w 147204"/>
                              <a:gd name="connsiteY30" fmla="*/ 12193 h 267636"/>
                              <a:gd name="connsiteX31" fmla="*/ 124691 w 147204"/>
                              <a:gd name="connsiteY31" fmla="*/ 26914 h 267636"/>
                              <a:gd name="connsiteX32" fmla="*/ 129021 w 147204"/>
                              <a:gd name="connsiteY32" fmla="*/ 32975 h 267636"/>
                              <a:gd name="connsiteX33" fmla="*/ 135948 w 147204"/>
                              <a:gd name="connsiteY33" fmla="*/ 69343 h 267636"/>
                              <a:gd name="connsiteX34" fmla="*/ 135948 w 147204"/>
                              <a:gd name="connsiteY34" fmla="*/ 86662 h 267636"/>
                              <a:gd name="connsiteX35" fmla="*/ 136814 w 147204"/>
                              <a:gd name="connsiteY35" fmla="*/ 116102 h 267636"/>
                              <a:gd name="connsiteX36" fmla="*/ 136814 w 147204"/>
                              <a:gd name="connsiteY36" fmla="*/ 129091 h 267636"/>
                              <a:gd name="connsiteX37" fmla="*/ 132484 w 147204"/>
                              <a:gd name="connsiteY37" fmla="*/ 143812 h 267636"/>
                              <a:gd name="connsiteX38" fmla="*/ 132484 w 147204"/>
                              <a:gd name="connsiteY38" fmla="*/ 117834 h 267636"/>
                              <a:gd name="connsiteX39" fmla="*/ 132484 w 147204"/>
                              <a:gd name="connsiteY39" fmla="*/ 111773 h 267636"/>
                              <a:gd name="connsiteX40" fmla="*/ 131618 w 147204"/>
                              <a:gd name="connsiteY40" fmla="*/ 86662 h 267636"/>
                              <a:gd name="connsiteX41" fmla="*/ 131618 w 147204"/>
                              <a:gd name="connsiteY41" fmla="*/ 65880 h 267636"/>
                              <a:gd name="connsiteX42" fmla="*/ 130752 w 147204"/>
                              <a:gd name="connsiteY42" fmla="*/ 56355 h 267636"/>
                              <a:gd name="connsiteX43" fmla="*/ 102177 w 147204"/>
                              <a:gd name="connsiteY43" fmla="*/ 13925 h 267636"/>
                              <a:gd name="connsiteX44" fmla="*/ 92652 w 147204"/>
                              <a:gd name="connsiteY44" fmla="*/ 9596 h 267636"/>
                              <a:gd name="connsiteX45" fmla="*/ 25977 w 147204"/>
                              <a:gd name="connsiteY45" fmla="*/ 5266 h 267636"/>
                              <a:gd name="connsiteX46" fmla="*/ 2598 w 147204"/>
                              <a:gd name="connsiteY46" fmla="*/ 6132 h 267636"/>
                              <a:gd name="connsiteX47" fmla="*/ 2598 w 147204"/>
                              <a:gd name="connsiteY47" fmla="*/ 32109 h 267636"/>
                              <a:gd name="connsiteX48" fmla="*/ 3464 w 147204"/>
                              <a:gd name="connsiteY48" fmla="*/ 71941 h 267636"/>
                              <a:gd name="connsiteX49" fmla="*/ 2598 w 147204"/>
                              <a:gd name="connsiteY49" fmla="*/ 87528 h 267636"/>
                              <a:gd name="connsiteX50" fmla="*/ 3464 w 147204"/>
                              <a:gd name="connsiteY50" fmla="*/ 111773 h 267636"/>
                              <a:gd name="connsiteX51" fmla="*/ 3464 w 147204"/>
                              <a:gd name="connsiteY51" fmla="*/ 123896 h 267636"/>
                              <a:gd name="connsiteX52" fmla="*/ 3464 w 147204"/>
                              <a:gd name="connsiteY52" fmla="*/ 134287 h 267636"/>
                              <a:gd name="connsiteX53" fmla="*/ 3464 w 147204"/>
                              <a:gd name="connsiteY53" fmla="*/ 134287 h 267636"/>
                              <a:gd name="connsiteX54" fmla="*/ 3464 w 147204"/>
                              <a:gd name="connsiteY54" fmla="*/ 148141 h 267636"/>
                              <a:gd name="connsiteX55" fmla="*/ 3464 w 147204"/>
                              <a:gd name="connsiteY55" fmla="*/ 160264 h 267636"/>
                              <a:gd name="connsiteX56" fmla="*/ 3464 w 147204"/>
                              <a:gd name="connsiteY56" fmla="*/ 180180 h 267636"/>
                              <a:gd name="connsiteX57" fmla="*/ 2598 w 147204"/>
                              <a:gd name="connsiteY57" fmla="*/ 218280 h 267636"/>
                              <a:gd name="connsiteX58" fmla="*/ 4330 w 147204"/>
                              <a:gd name="connsiteY58" fmla="*/ 251184 h 267636"/>
                              <a:gd name="connsiteX59" fmla="*/ 22514 w 147204"/>
                              <a:gd name="connsiteY59" fmla="*/ 251184 h 267636"/>
                              <a:gd name="connsiteX60" fmla="*/ 123825 w 147204"/>
                              <a:gd name="connsiteY60" fmla="*/ 220012 h 267636"/>
                              <a:gd name="connsiteX61" fmla="*/ 132484 w 147204"/>
                              <a:gd name="connsiteY61" fmla="*/ 172387 h 267636"/>
                              <a:gd name="connsiteX62" fmla="*/ 131618 w 147204"/>
                              <a:gd name="connsiteY62" fmla="*/ 156800 h 267636"/>
                              <a:gd name="connsiteX63" fmla="*/ 132484 w 147204"/>
                              <a:gd name="connsiteY63" fmla="*/ 149873 h 267636"/>
                              <a:gd name="connsiteX64" fmla="*/ 132484 w 147204"/>
                              <a:gd name="connsiteY64" fmla="*/ 143812 h 267636"/>
                              <a:gd name="connsiteX65" fmla="*/ 144607 w 147204"/>
                              <a:gd name="connsiteY65" fmla="*/ 155934 h 267636"/>
                              <a:gd name="connsiteX66" fmla="*/ 144607 w 147204"/>
                              <a:gd name="connsiteY66" fmla="*/ 129957 h 267636"/>
                              <a:gd name="connsiteX67" fmla="*/ 144607 w 147204"/>
                              <a:gd name="connsiteY67" fmla="*/ 123896 h 267636"/>
                              <a:gd name="connsiteX68" fmla="*/ 143741 w 147204"/>
                              <a:gd name="connsiteY68" fmla="*/ 98784 h 267636"/>
                              <a:gd name="connsiteX69" fmla="*/ 143741 w 147204"/>
                              <a:gd name="connsiteY69" fmla="*/ 78003 h 267636"/>
                              <a:gd name="connsiteX70" fmla="*/ 142875 w 147204"/>
                              <a:gd name="connsiteY70" fmla="*/ 68477 h 267636"/>
                              <a:gd name="connsiteX71" fmla="*/ 140277 w 147204"/>
                              <a:gd name="connsiteY71" fmla="*/ 59818 h 267636"/>
                              <a:gd name="connsiteX72" fmla="*/ 137680 w 147204"/>
                              <a:gd name="connsiteY72" fmla="*/ 44232 h 267636"/>
                              <a:gd name="connsiteX73" fmla="*/ 138545 w 147204"/>
                              <a:gd name="connsiteY73" fmla="*/ 44232 h 267636"/>
                              <a:gd name="connsiteX74" fmla="*/ 140277 w 147204"/>
                              <a:gd name="connsiteY74" fmla="*/ 48562 h 267636"/>
                              <a:gd name="connsiteX75" fmla="*/ 146339 w 147204"/>
                              <a:gd name="connsiteY75" fmla="*/ 83198 h 267636"/>
                              <a:gd name="connsiteX76" fmla="*/ 146339 w 147204"/>
                              <a:gd name="connsiteY76" fmla="*/ 100516 h 267636"/>
                              <a:gd name="connsiteX77" fmla="*/ 147205 w 147204"/>
                              <a:gd name="connsiteY77" fmla="*/ 129957 h 267636"/>
                              <a:gd name="connsiteX78" fmla="*/ 147205 w 147204"/>
                              <a:gd name="connsiteY78" fmla="*/ 142946 h 267636"/>
                              <a:gd name="connsiteX79" fmla="*/ 147205 w 147204"/>
                              <a:gd name="connsiteY79" fmla="*/ 173253 h 267636"/>
                              <a:gd name="connsiteX80" fmla="*/ 147205 w 147204"/>
                              <a:gd name="connsiteY80" fmla="*/ 185375 h 267636"/>
                              <a:gd name="connsiteX81" fmla="*/ 146339 w 147204"/>
                              <a:gd name="connsiteY81" fmla="*/ 201828 h 267636"/>
                              <a:gd name="connsiteX82" fmla="*/ 94384 w 147204"/>
                              <a:gd name="connsiteY82" fmla="*/ 265039 h 267636"/>
                              <a:gd name="connsiteX83" fmla="*/ 48491 w 147204"/>
                              <a:gd name="connsiteY83" fmla="*/ 267637 h 267636"/>
                              <a:gd name="connsiteX84" fmla="*/ 23380 w 147204"/>
                              <a:gd name="connsiteY84" fmla="*/ 267637 h 267636"/>
                              <a:gd name="connsiteX85" fmla="*/ 19050 w 147204"/>
                              <a:gd name="connsiteY85" fmla="*/ 267637 h 267636"/>
                              <a:gd name="connsiteX86" fmla="*/ 16452 w 147204"/>
                              <a:gd name="connsiteY86" fmla="*/ 266771 h 267636"/>
                              <a:gd name="connsiteX87" fmla="*/ 14721 w 147204"/>
                              <a:gd name="connsiteY87" fmla="*/ 265039 h 267636"/>
                              <a:gd name="connsiteX88" fmla="*/ 14721 w 147204"/>
                              <a:gd name="connsiteY88" fmla="*/ 264173 h 267636"/>
                              <a:gd name="connsiteX89" fmla="*/ 15586 w 147204"/>
                              <a:gd name="connsiteY89" fmla="*/ 262441 h 267636"/>
                              <a:gd name="connsiteX90" fmla="*/ 17318 w 147204"/>
                              <a:gd name="connsiteY90" fmla="*/ 264173 h 267636"/>
                              <a:gd name="connsiteX91" fmla="*/ 17318 w 147204"/>
                              <a:gd name="connsiteY91" fmla="*/ 265039 h 267636"/>
                              <a:gd name="connsiteX92" fmla="*/ 35502 w 147204"/>
                              <a:gd name="connsiteY92" fmla="*/ 265039 h 267636"/>
                              <a:gd name="connsiteX93" fmla="*/ 136814 w 147204"/>
                              <a:gd name="connsiteY93" fmla="*/ 233866 h 267636"/>
                              <a:gd name="connsiteX94" fmla="*/ 145473 w 147204"/>
                              <a:gd name="connsiteY94" fmla="*/ 186241 h 267636"/>
                              <a:gd name="connsiteX95" fmla="*/ 145473 w 147204"/>
                              <a:gd name="connsiteY95" fmla="*/ 163727 h 267636"/>
                              <a:gd name="connsiteX96" fmla="*/ 145473 w 147204"/>
                              <a:gd name="connsiteY96" fmla="*/ 155934 h 267636"/>
                              <a:gd name="connsiteX97" fmla="*/ 94384 w 147204"/>
                              <a:gd name="connsiteY97" fmla="*/ 181912 h 267636"/>
                              <a:gd name="connsiteX98" fmla="*/ 90920 w 147204"/>
                              <a:gd name="connsiteY98" fmla="*/ 204425 h 267636"/>
                              <a:gd name="connsiteX99" fmla="*/ 90920 w 147204"/>
                              <a:gd name="connsiteY99" fmla="*/ 205291 h 267636"/>
                              <a:gd name="connsiteX100" fmla="*/ 61480 w 147204"/>
                              <a:gd name="connsiteY100" fmla="*/ 215682 h 267636"/>
                              <a:gd name="connsiteX101" fmla="*/ 44161 w 147204"/>
                              <a:gd name="connsiteY101" fmla="*/ 213950 h 267636"/>
                              <a:gd name="connsiteX102" fmla="*/ 44161 w 147204"/>
                              <a:gd name="connsiteY102" fmla="*/ 213084 h 267636"/>
                              <a:gd name="connsiteX103" fmla="*/ 44161 w 147204"/>
                              <a:gd name="connsiteY103" fmla="*/ 212218 h 267636"/>
                              <a:gd name="connsiteX104" fmla="*/ 44161 w 147204"/>
                              <a:gd name="connsiteY104" fmla="*/ 210487 h 267636"/>
                              <a:gd name="connsiteX105" fmla="*/ 44161 w 147204"/>
                              <a:gd name="connsiteY105" fmla="*/ 200096 h 267636"/>
                              <a:gd name="connsiteX106" fmla="*/ 43295 w 147204"/>
                              <a:gd name="connsiteY106" fmla="*/ 182778 h 267636"/>
                              <a:gd name="connsiteX107" fmla="*/ 43295 w 147204"/>
                              <a:gd name="connsiteY107" fmla="*/ 170655 h 267636"/>
                              <a:gd name="connsiteX108" fmla="*/ 42430 w 147204"/>
                              <a:gd name="connsiteY108" fmla="*/ 145544 h 267636"/>
                              <a:gd name="connsiteX109" fmla="*/ 42430 w 147204"/>
                              <a:gd name="connsiteY109" fmla="*/ 134287 h 267636"/>
                              <a:gd name="connsiteX110" fmla="*/ 42430 w 147204"/>
                              <a:gd name="connsiteY110" fmla="*/ 109175 h 267636"/>
                              <a:gd name="connsiteX111" fmla="*/ 43295 w 147204"/>
                              <a:gd name="connsiteY111" fmla="*/ 76271 h 267636"/>
                              <a:gd name="connsiteX112" fmla="*/ 43295 w 147204"/>
                              <a:gd name="connsiteY112" fmla="*/ 45964 h 267636"/>
                              <a:gd name="connsiteX113" fmla="*/ 54552 w 147204"/>
                              <a:gd name="connsiteY113" fmla="*/ 40769 h 267636"/>
                              <a:gd name="connsiteX114" fmla="*/ 64943 w 147204"/>
                              <a:gd name="connsiteY114" fmla="*/ 39903 h 267636"/>
                              <a:gd name="connsiteX115" fmla="*/ 66675 w 147204"/>
                              <a:gd name="connsiteY115" fmla="*/ 39903 h 267636"/>
                              <a:gd name="connsiteX116" fmla="*/ 93518 w 147204"/>
                              <a:gd name="connsiteY116" fmla="*/ 66746 h 267636"/>
                              <a:gd name="connsiteX117" fmla="*/ 92652 w 147204"/>
                              <a:gd name="connsiteY117" fmla="*/ 101382 h 267636"/>
                              <a:gd name="connsiteX118" fmla="*/ 93518 w 147204"/>
                              <a:gd name="connsiteY118" fmla="*/ 137750 h 267636"/>
                              <a:gd name="connsiteX119" fmla="*/ 94384 w 147204"/>
                              <a:gd name="connsiteY119" fmla="*/ 181912 h 267636"/>
                              <a:gd name="connsiteX120" fmla="*/ 90920 w 147204"/>
                              <a:gd name="connsiteY120" fmla="*/ 194034 h 267636"/>
                              <a:gd name="connsiteX121" fmla="*/ 91786 w 147204"/>
                              <a:gd name="connsiteY121" fmla="*/ 181912 h 267636"/>
                              <a:gd name="connsiteX122" fmla="*/ 90920 w 147204"/>
                              <a:gd name="connsiteY122" fmla="*/ 164593 h 267636"/>
                              <a:gd name="connsiteX123" fmla="*/ 90920 w 147204"/>
                              <a:gd name="connsiteY123" fmla="*/ 158532 h 267636"/>
                              <a:gd name="connsiteX124" fmla="*/ 90055 w 147204"/>
                              <a:gd name="connsiteY124" fmla="*/ 146409 h 267636"/>
                              <a:gd name="connsiteX125" fmla="*/ 90055 w 147204"/>
                              <a:gd name="connsiteY125" fmla="*/ 137750 h 267636"/>
                              <a:gd name="connsiteX126" fmla="*/ 90055 w 147204"/>
                              <a:gd name="connsiteY126" fmla="*/ 123896 h 267636"/>
                              <a:gd name="connsiteX127" fmla="*/ 90055 w 147204"/>
                              <a:gd name="connsiteY127" fmla="*/ 114371 h 267636"/>
                              <a:gd name="connsiteX128" fmla="*/ 90055 w 147204"/>
                              <a:gd name="connsiteY128" fmla="*/ 94455 h 267636"/>
                              <a:gd name="connsiteX129" fmla="*/ 90920 w 147204"/>
                              <a:gd name="connsiteY129" fmla="*/ 69343 h 267636"/>
                              <a:gd name="connsiteX130" fmla="*/ 78798 w 147204"/>
                              <a:gd name="connsiteY130" fmla="*/ 43366 h 267636"/>
                              <a:gd name="connsiteX131" fmla="*/ 75334 w 147204"/>
                              <a:gd name="connsiteY131" fmla="*/ 41634 h 267636"/>
                              <a:gd name="connsiteX132" fmla="*/ 68407 w 147204"/>
                              <a:gd name="connsiteY132" fmla="*/ 40769 h 267636"/>
                              <a:gd name="connsiteX133" fmla="*/ 51089 w 147204"/>
                              <a:gd name="connsiteY133" fmla="*/ 41634 h 267636"/>
                              <a:gd name="connsiteX134" fmla="*/ 46759 w 147204"/>
                              <a:gd name="connsiteY134" fmla="*/ 41634 h 267636"/>
                              <a:gd name="connsiteX135" fmla="*/ 46759 w 147204"/>
                              <a:gd name="connsiteY135" fmla="*/ 56355 h 267636"/>
                              <a:gd name="connsiteX136" fmla="*/ 46759 w 147204"/>
                              <a:gd name="connsiteY136" fmla="*/ 76271 h 267636"/>
                              <a:gd name="connsiteX137" fmla="*/ 46759 w 147204"/>
                              <a:gd name="connsiteY137" fmla="*/ 86662 h 267636"/>
                              <a:gd name="connsiteX138" fmla="*/ 46759 w 147204"/>
                              <a:gd name="connsiteY138" fmla="*/ 95321 h 267636"/>
                              <a:gd name="connsiteX139" fmla="*/ 45893 w 147204"/>
                              <a:gd name="connsiteY139" fmla="*/ 118700 h 267636"/>
                              <a:gd name="connsiteX140" fmla="*/ 46759 w 147204"/>
                              <a:gd name="connsiteY140" fmla="*/ 170655 h 267636"/>
                              <a:gd name="connsiteX141" fmla="*/ 46759 w 147204"/>
                              <a:gd name="connsiteY141" fmla="*/ 197498 h 267636"/>
                              <a:gd name="connsiteX142" fmla="*/ 46759 w 147204"/>
                              <a:gd name="connsiteY142" fmla="*/ 209621 h 267636"/>
                              <a:gd name="connsiteX143" fmla="*/ 63211 w 147204"/>
                              <a:gd name="connsiteY143" fmla="*/ 210487 h 267636"/>
                              <a:gd name="connsiteX144" fmla="*/ 88323 w 147204"/>
                              <a:gd name="connsiteY144" fmla="*/ 200962 h 267636"/>
                              <a:gd name="connsiteX145" fmla="*/ 90920 w 147204"/>
                              <a:gd name="connsiteY145" fmla="*/ 194034 h 267636"/>
                              <a:gd name="connsiteX146" fmla="*/ 56284 w 147204"/>
                              <a:gd name="connsiteY146" fmla="*/ 57221 h 267636"/>
                              <a:gd name="connsiteX147" fmla="*/ 67541 w 147204"/>
                              <a:gd name="connsiteY147" fmla="*/ 52025 h 267636"/>
                              <a:gd name="connsiteX148" fmla="*/ 75334 w 147204"/>
                              <a:gd name="connsiteY148" fmla="*/ 51159 h 267636"/>
                              <a:gd name="connsiteX149" fmla="*/ 78798 w 147204"/>
                              <a:gd name="connsiteY149" fmla="*/ 52891 h 267636"/>
                              <a:gd name="connsiteX150" fmla="*/ 78798 w 147204"/>
                              <a:gd name="connsiteY150" fmla="*/ 54623 h 267636"/>
                              <a:gd name="connsiteX151" fmla="*/ 64077 w 147204"/>
                              <a:gd name="connsiteY151" fmla="*/ 55489 h 267636"/>
                              <a:gd name="connsiteX152" fmla="*/ 59748 w 147204"/>
                              <a:gd name="connsiteY152" fmla="*/ 55489 h 267636"/>
                              <a:gd name="connsiteX153" fmla="*/ 59748 w 147204"/>
                              <a:gd name="connsiteY153" fmla="*/ 70209 h 267636"/>
                              <a:gd name="connsiteX154" fmla="*/ 59748 w 147204"/>
                              <a:gd name="connsiteY154" fmla="*/ 90125 h 267636"/>
                              <a:gd name="connsiteX155" fmla="*/ 59748 w 147204"/>
                              <a:gd name="connsiteY155" fmla="*/ 100516 h 267636"/>
                              <a:gd name="connsiteX156" fmla="*/ 59748 w 147204"/>
                              <a:gd name="connsiteY156" fmla="*/ 109175 h 267636"/>
                              <a:gd name="connsiteX157" fmla="*/ 58882 w 147204"/>
                              <a:gd name="connsiteY157" fmla="*/ 132555 h 267636"/>
                              <a:gd name="connsiteX158" fmla="*/ 59748 w 147204"/>
                              <a:gd name="connsiteY158" fmla="*/ 184509 h 267636"/>
                              <a:gd name="connsiteX159" fmla="*/ 59748 w 147204"/>
                              <a:gd name="connsiteY159" fmla="*/ 203559 h 267636"/>
                              <a:gd name="connsiteX160" fmla="*/ 58016 w 147204"/>
                              <a:gd name="connsiteY160" fmla="*/ 205291 h 267636"/>
                              <a:gd name="connsiteX161" fmla="*/ 56284 w 147204"/>
                              <a:gd name="connsiteY161" fmla="*/ 203559 h 267636"/>
                              <a:gd name="connsiteX162" fmla="*/ 56284 w 147204"/>
                              <a:gd name="connsiteY162" fmla="*/ 194900 h 267636"/>
                              <a:gd name="connsiteX163" fmla="*/ 56284 w 147204"/>
                              <a:gd name="connsiteY163" fmla="*/ 182778 h 267636"/>
                              <a:gd name="connsiteX164" fmla="*/ 55418 w 147204"/>
                              <a:gd name="connsiteY164" fmla="*/ 157666 h 267636"/>
                              <a:gd name="connsiteX165" fmla="*/ 55418 w 147204"/>
                              <a:gd name="connsiteY165" fmla="*/ 146409 h 267636"/>
                              <a:gd name="connsiteX166" fmla="*/ 55418 w 147204"/>
                              <a:gd name="connsiteY166" fmla="*/ 121298 h 267636"/>
                              <a:gd name="connsiteX167" fmla="*/ 56284 w 147204"/>
                              <a:gd name="connsiteY167" fmla="*/ 88394 h 267636"/>
                              <a:gd name="connsiteX168" fmla="*/ 56284 w 147204"/>
                              <a:gd name="connsiteY168" fmla="*/ 57221 h 267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7636">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3"/>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8"/>
                                  <a:pt x="1732" y="142080"/>
                                </a:cubicBezTo>
                                <a:cubicBezTo>
                                  <a:pt x="1732" y="139482"/>
                                  <a:pt x="866" y="136884"/>
                                  <a:pt x="866" y="134287"/>
                                </a:cubicBezTo>
                                <a:cubicBezTo>
                                  <a:pt x="866" y="133421"/>
                                  <a:pt x="866" y="131689"/>
                                  <a:pt x="866" y="129957"/>
                                </a:cubicBezTo>
                                <a:cubicBezTo>
                                  <a:pt x="866" y="125628"/>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9"/>
                                  <a:pt x="71870" y="2669"/>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7"/>
                                  <a:pt x="136814" y="105712"/>
                                  <a:pt x="136814" y="116102"/>
                                </a:cubicBezTo>
                                <a:lnTo>
                                  <a:pt x="136814" y="129091"/>
                                </a:lnTo>
                                <a:close/>
                                <a:moveTo>
                                  <a:pt x="132484" y="143812"/>
                                </a:moveTo>
                                <a:cubicBezTo>
                                  <a:pt x="132484" y="135153"/>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3"/>
                                  <a:pt x="3464" y="71941"/>
                                </a:cubicBezTo>
                                <a:cubicBezTo>
                                  <a:pt x="3464" y="77137"/>
                                  <a:pt x="2598" y="82332"/>
                                  <a:pt x="2598" y="87528"/>
                                </a:cubicBezTo>
                                <a:cubicBezTo>
                                  <a:pt x="2598" y="96187"/>
                                  <a:pt x="3464" y="103980"/>
                                  <a:pt x="3464" y="111773"/>
                                </a:cubicBezTo>
                                <a:cubicBezTo>
                                  <a:pt x="3464" y="116102"/>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3"/>
                                  <a:pt x="3464" y="180180"/>
                                </a:cubicBezTo>
                                <a:cubicBezTo>
                                  <a:pt x="3464" y="193169"/>
                                  <a:pt x="2598" y="205291"/>
                                  <a:pt x="2598" y="218280"/>
                                </a:cubicBezTo>
                                <a:cubicBezTo>
                                  <a:pt x="2598" y="229537"/>
                                  <a:pt x="2598" y="240794"/>
                                  <a:pt x="4330" y="251184"/>
                                </a:cubicBezTo>
                                <a:cubicBezTo>
                                  <a:pt x="10391" y="251184"/>
                                  <a:pt x="16452" y="251184"/>
                                  <a:pt x="22514" y="251184"/>
                                </a:cubicBezTo>
                                <a:cubicBezTo>
                                  <a:pt x="105641" y="251184"/>
                                  <a:pt x="113434" y="240794"/>
                                  <a:pt x="123825" y="220012"/>
                                </a:cubicBezTo>
                                <a:cubicBezTo>
                                  <a:pt x="133350" y="208755"/>
                                  <a:pt x="132484" y="189705"/>
                                  <a:pt x="132484" y="172387"/>
                                </a:cubicBezTo>
                                <a:cubicBezTo>
                                  <a:pt x="132484" y="167191"/>
                                  <a:pt x="131618" y="161996"/>
                                  <a:pt x="131618" y="156800"/>
                                </a:cubicBezTo>
                                <a:cubicBezTo>
                                  <a:pt x="131618" y="154203"/>
                                  <a:pt x="132484" y="151605"/>
                                  <a:pt x="132484" y="149873"/>
                                </a:cubicBezTo>
                                <a:lnTo>
                                  <a:pt x="132484" y="143812"/>
                                </a:lnTo>
                                <a:close/>
                                <a:moveTo>
                                  <a:pt x="144607" y="155934"/>
                                </a:moveTo>
                                <a:cubicBezTo>
                                  <a:pt x="144607" y="147275"/>
                                  <a:pt x="144607" y="138616"/>
                                  <a:pt x="144607" y="129957"/>
                                </a:cubicBezTo>
                                <a:cubicBezTo>
                                  <a:pt x="144607" y="127359"/>
                                  <a:pt x="143741" y="124762"/>
                                  <a:pt x="144607" y="123896"/>
                                </a:cubicBezTo>
                                <a:cubicBezTo>
                                  <a:pt x="143741" y="115237"/>
                                  <a:pt x="143741" y="107443"/>
                                  <a:pt x="143741" y="98784"/>
                                </a:cubicBezTo>
                                <a:cubicBezTo>
                                  <a:pt x="143741" y="90991"/>
                                  <a:pt x="143741" y="84930"/>
                                  <a:pt x="143741" y="78003"/>
                                </a:cubicBezTo>
                                <a:cubicBezTo>
                                  <a:pt x="143741" y="74539"/>
                                  <a:pt x="143741" y="71941"/>
                                  <a:pt x="142875" y="68477"/>
                                </a:cubicBezTo>
                                <a:cubicBezTo>
                                  <a:pt x="142009" y="65880"/>
                                  <a:pt x="141143" y="62416"/>
                                  <a:pt x="140277" y="59818"/>
                                </a:cubicBezTo>
                                <a:cubicBezTo>
                                  <a:pt x="139411" y="54623"/>
                                  <a:pt x="138545" y="49428"/>
                                  <a:pt x="137680" y="44232"/>
                                </a:cubicBezTo>
                                <a:cubicBezTo>
                                  <a:pt x="137680" y="44232"/>
                                  <a:pt x="138545" y="43366"/>
                                  <a:pt x="138545" y="44232"/>
                                </a:cubicBezTo>
                                <a:cubicBezTo>
                                  <a:pt x="139411" y="45098"/>
                                  <a:pt x="140277" y="46830"/>
                                  <a:pt x="140277" y="48562"/>
                                </a:cubicBezTo>
                                <a:cubicBezTo>
                                  <a:pt x="144607" y="59818"/>
                                  <a:pt x="146339" y="71075"/>
                                  <a:pt x="146339" y="83198"/>
                                </a:cubicBezTo>
                                <a:cubicBezTo>
                                  <a:pt x="146339" y="89259"/>
                                  <a:pt x="146339" y="94455"/>
                                  <a:pt x="146339" y="100516"/>
                                </a:cubicBezTo>
                                <a:cubicBezTo>
                                  <a:pt x="146339" y="110041"/>
                                  <a:pt x="147205" y="119566"/>
                                  <a:pt x="147205" y="129957"/>
                                </a:cubicBezTo>
                                <a:lnTo>
                                  <a:pt x="147205" y="142946"/>
                                </a:lnTo>
                                <a:cubicBezTo>
                                  <a:pt x="147205" y="154203"/>
                                  <a:pt x="147205" y="163727"/>
                                  <a:pt x="147205" y="173253"/>
                                </a:cubicBezTo>
                                <a:lnTo>
                                  <a:pt x="147205" y="185375"/>
                                </a:lnTo>
                                <a:cubicBezTo>
                                  <a:pt x="147205" y="190571"/>
                                  <a:pt x="146339" y="195766"/>
                                  <a:pt x="146339" y="201828"/>
                                </a:cubicBezTo>
                                <a:cubicBezTo>
                                  <a:pt x="146339" y="232134"/>
                                  <a:pt x="131618" y="263307"/>
                                  <a:pt x="94384" y="265039"/>
                                </a:cubicBezTo>
                                <a:lnTo>
                                  <a:pt x="48491" y="267637"/>
                                </a:lnTo>
                                <a:cubicBezTo>
                                  <a:pt x="38966" y="267637"/>
                                  <a:pt x="31173" y="267637"/>
                                  <a:pt x="23380" y="267637"/>
                                </a:cubicBezTo>
                                <a:lnTo>
                                  <a:pt x="19050" y="267637"/>
                                </a:lnTo>
                                <a:cubicBezTo>
                                  <a:pt x="16452" y="267637"/>
                                  <a:pt x="17318" y="266771"/>
                                  <a:pt x="16452" y="266771"/>
                                </a:cubicBezTo>
                                <a:cubicBezTo>
                                  <a:pt x="15586" y="265905"/>
                                  <a:pt x="14721" y="265905"/>
                                  <a:pt x="14721" y="265039"/>
                                </a:cubicBezTo>
                                <a:lnTo>
                                  <a:pt x="14721" y="264173"/>
                                </a:lnTo>
                                <a:cubicBezTo>
                                  <a:pt x="14721" y="263307"/>
                                  <a:pt x="14721" y="262441"/>
                                  <a:pt x="15586" y="262441"/>
                                </a:cubicBezTo>
                                <a:cubicBezTo>
                                  <a:pt x="16452" y="262441"/>
                                  <a:pt x="17318" y="262441"/>
                                  <a:pt x="17318" y="264173"/>
                                </a:cubicBezTo>
                                <a:cubicBezTo>
                                  <a:pt x="17318" y="264173"/>
                                  <a:pt x="17318" y="265039"/>
                                  <a:pt x="17318" y="265039"/>
                                </a:cubicBezTo>
                                <a:cubicBezTo>
                                  <a:pt x="23380" y="265039"/>
                                  <a:pt x="29441" y="265039"/>
                                  <a:pt x="35502" y="265039"/>
                                </a:cubicBezTo>
                                <a:cubicBezTo>
                                  <a:pt x="118630" y="265039"/>
                                  <a:pt x="126423" y="254648"/>
                                  <a:pt x="136814" y="233866"/>
                                </a:cubicBezTo>
                                <a:cubicBezTo>
                                  <a:pt x="144607" y="221743"/>
                                  <a:pt x="143741" y="203559"/>
                                  <a:pt x="145473" y="186241"/>
                                </a:cubicBezTo>
                                <a:cubicBezTo>
                                  <a:pt x="145473" y="179314"/>
                                  <a:pt x="145473" y="170655"/>
                                  <a:pt x="145473" y="163727"/>
                                </a:cubicBezTo>
                                <a:lnTo>
                                  <a:pt x="145473" y="155934"/>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30" y="154203"/>
                                  <a:pt x="42430" y="145544"/>
                                </a:cubicBezTo>
                                <a:cubicBezTo>
                                  <a:pt x="42430" y="141214"/>
                                  <a:pt x="42430" y="137750"/>
                                  <a:pt x="42430" y="134287"/>
                                </a:cubicBezTo>
                                <a:cubicBezTo>
                                  <a:pt x="42430" y="125628"/>
                                  <a:pt x="42430" y="117834"/>
                                  <a:pt x="42430" y="109175"/>
                                </a:cubicBezTo>
                                <a:cubicBezTo>
                                  <a:pt x="42430" y="102248"/>
                                  <a:pt x="43295" y="89259"/>
                                  <a:pt x="43295" y="76271"/>
                                </a:cubicBezTo>
                                <a:lnTo>
                                  <a:pt x="43295" y="45964"/>
                                </a:lnTo>
                                <a:cubicBezTo>
                                  <a:pt x="43295" y="39037"/>
                                  <a:pt x="49357" y="40769"/>
                                  <a:pt x="54552" y="40769"/>
                                </a:cubicBezTo>
                                <a:lnTo>
                                  <a:pt x="64943" y="39903"/>
                                </a:lnTo>
                                <a:lnTo>
                                  <a:pt x="66675" y="39903"/>
                                </a:lnTo>
                                <a:cubicBezTo>
                                  <a:pt x="83127" y="39903"/>
                                  <a:pt x="93518" y="49428"/>
                                  <a:pt x="93518" y="66746"/>
                                </a:cubicBezTo>
                                <a:cubicBezTo>
                                  <a:pt x="93518" y="78003"/>
                                  <a:pt x="92652" y="90125"/>
                                  <a:pt x="92652" y="101382"/>
                                </a:cubicBezTo>
                                <a:cubicBezTo>
                                  <a:pt x="92652" y="113505"/>
                                  <a:pt x="92652" y="125628"/>
                                  <a:pt x="93518" y="137750"/>
                                </a:cubicBezTo>
                                <a:cubicBezTo>
                                  <a:pt x="93518" y="153337"/>
                                  <a:pt x="94384" y="163727"/>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3"/>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5334" y="41634"/>
                                </a:lnTo>
                                <a:cubicBezTo>
                                  <a:pt x="72736" y="40769"/>
                                  <a:pt x="71005" y="40769"/>
                                  <a:pt x="68407" y="40769"/>
                                </a:cubicBezTo>
                                <a:cubicBezTo>
                                  <a:pt x="62346" y="40769"/>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8"/>
                                  <a:pt x="46759" y="206157"/>
                                  <a:pt x="46759" y="209621"/>
                                </a:cubicBezTo>
                                <a:cubicBezTo>
                                  <a:pt x="52821" y="210487"/>
                                  <a:pt x="58882" y="209621"/>
                                  <a:pt x="63211" y="210487"/>
                                </a:cubicBezTo>
                                <a:cubicBezTo>
                                  <a:pt x="73602" y="210487"/>
                                  <a:pt x="85725" y="207023"/>
                                  <a:pt x="88323" y="200962"/>
                                </a:cubicBezTo>
                                <a:lnTo>
                                  <a:pt x="90920" y="194034"/>
                                </a:lnTo>
                                <a:close/>
                                <a:moveTo>
                                  <a:pt x="56284" y="57221"/>
                                </a:moveTo>
                                <a:cubicBezTo>
                                  <a:pt x="56284" y="50294"/>
                                  <a:pt x="62346" y="52025"/>
                                  <a:pt x="67541" y="52025"/>
                                </a:cubicBezTo>
                                <a:lnTo>
                                  <a:pt x="75334" y="51159"/>
                                </a:lnTo>
                                <a:cubicBezTo>
                                  <a:pt x="77066" y="51159"/>
                                  <a:pt x="77932" y="51159"/>
                                  <a:pt x="78798" y="52891"/>
                                </a:cubicBezTo>
                                <a:cubicBezTo>
                                  <a:pt x="79664" y="52891"/>
                                  <a:pt x="79664" y="54623"/>
                                  <a:pt x="78798" y="54623"/>
                                </a:cubicBezTo>
                                <a:cubicBezTo>
                                  <a:pt x="73602" y="54623"/>
                                  <a:pt x="69273" y="55489"/>
                                  <a:pt x="64077" y="55489"/>
                                </a:cubicBezTo>
                                <a:cubicBezTo>
                                  <a:pt x="62346" y="55489"/>
                                  <a:pt x="60614" y="55489"/>
                                  <a:pt x="59748" y="55489"/>
                                </a:cubicBezTo>
                                <a:cubicBezTo>
                                  <a:pt x="59748" y="60684"/>
                                  <a:pt x="59748" y="65014"/>
                                  <a:pt x="59748" y="70209"/>
                                </a:cubicBezTo>
                                <a:lnTo>
                                  <a:pt x="59748" y="90125"/>
                                </a:lnTo>
                                <a:cubicBezTo>
                                  <a:pt x="59748" y="94455"/>
                                  <a:pt x="59748" y="97053"/>
                                  <a:pt x="59748" y="100516"/>
                                </a:cubicBezTo>
                                <a:cubicBezTo>
                                  <a:pt x="59748" y="103114"/>
                                  <a:pt x="59748" y="106578"/>
                                  <a:pt x="59748" y="109175"/>
                                </a:cubicBezTo>
                                <a:cubicBezTo>
                                  <a:pt x="59748" y="116968"/>
                                  <a:pt x="58882" y="124762"/>
                                  <a:pt x="58882" y="132555"/>
                                </a:cubicBezTo>
                                <a:cubicBezTo>
                                  <a:pt x="58882" y="150739"/>
                                  <a:pt x="59748" y="166325"/>
                                  <a:pt x="59748" y="184509"/>
                                </a:cubicBezTo>
                                <a:lnTo>
                                  <a:pt x="59748" y="203559"/>
                                </a:lnTo>
                                <a:cubicBezTo>
                                  <a:pt x="59748" y="204425"/>
                                  <a:pt x="58882" y="205291"/>
                                  <a:pt x="58016" y="205291"/>
                                </a:cubicBezTo>
                                <a:cubicBezTo>
                                  <a:pt x="57150" y="205291"/>
                                  <a:pt x="56284" y="205291"/>
                                  <a:pt x="56284" y="203559"/>
                                </a:cubicBezTo>
                                <a:cubicBezTo>
                                  <a:pt x="56284" y="200962"/>
                                  <a:pt x="56284" y="197498"/>
                                  <a:pt x="56284" y="194900"/>
                                </a:cubicBezTo>
                                <a:cubicBezTo>
                                  <a:pt x="56284" y="190571"/>
                                  <a:pt x="56284" y="187107"/>
                                  <a:pt x="56284" y="182778"/>
                                </a:cubicBezTo>
                                <a:cubicBezTo>
                                  <a:pt x="56284" y="174118"/>
                                  <a:pt x="55418" y="166325"/>
                                  <a:pt x="55418" y="157666"/>
                                </a:cubicBezTo>
                                <a:cubicBezTo>
                                  <a:pt x="55418" y="153337"/>
                                  <a:pt x="55418" y="149873"/>
                                  <a:pt x="55418" y="146409"/>
                                </a:cubicBezTo>
                                <a:cubicBezTo>
                                  <a:pt x="55418" y="137750"/>
                                  <a:pt x="55418" y="129957"/>
                                  <a:pt x="55418" y="121298"/>
                                </a:cubicBezTo>
                                <a:cubicBezTo>
                                  <a:pt x="55418" y="114371"/>
                                  <a:pt x="56284" y="101382"/>
                                  <a:pt x="56284" y="88394"/>
                                </a:cubicBezTo>
                                <a:lnTo>
                                  <a:pt x="56284" y="57221"/>
                                </a:lnTo>
                                <a:close/>
                              </a:path>
                            </a:pathLst>
                          </a:custGeom>
                          <a:solidFill>
                            <a:srgbClr val="000000"/>
                          </a:solidFill>
                          <a:ln w="8653" cap="flat">
                            <a:noFill/>
                            <a:prstDash val="solid"/>
                            <a:miter/>
                          </a:ln>
                        </wps:spPr>
                        <wps:bodyPr rtlCol="0" anchor="ctr"/>
                      </wps:wsp>
                      <wps:wsp>
                        <wps:cNvPr id="934961983" name="Freeform 934961983">
                          <a:extLst>
                            <a:ext uri="{FF2B5EF4-FFF2-40B4-BE49-F238E27FC236}">
                              <a16:creationId xmlns:a16="http://schemas.microsoft.com/office/drawing/2014/main" id="{C4565424-6D65-1DD7-A58B-6A7E324F52EE}"/>
                            </a:ext>
                          </a:extLst>
                        </wps:cNvPr>
                        <wps:cNvSpPr/>
                        <wps:spPr>
                          <a:xfrm>
                            <a:off x="3568614"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1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4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5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6 w 151534"/>
                              <a:gd name="connsiteY94" fmla="*/ 115443 h 268059"/>
                              <a:gd name="connsiteX95" fmla="*/ 6061 w 151534"/>
                              <a:gd name="connsiteY95" fmla="*/ 141420 h 268059"/>
                              <a:gd name="connsiteX96" fmla="*/ 5196 w 151534"/>
                              <a:gd name="connsiteY96" fmla="*/ 170861 h 268059"/>
                              <a:gd name="connsiteX97" fmla="*/ 6061 w 151534"/>
                              <a:gd name="connsiteY97" fmla="*/ 243598 h 268059"/>
                              <a:gd name="connsiteX98" fmla="*/ 6061 w 151534"/>
                              <a:gd name="connsiteY98" fmla="*/ 252257 h 268059"/>
                              <a:gd name="connsiteX99" fmla="*/ 23380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9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9 w 151534"/>
                              <a:gd name="connsiteY135" fmla="*/ 56561 h 268059"/>
                              <a:gd name="connsiteX136" fmla="*/ 96982 w 151534"/>
                              <a:gd name="connsiteY136" fmla="*/ 56561 h 268059"/>
                              <a:gd name="connsiteX137" fmla="*/ 119495 w 151534"/>
                              <a:gd name="connsiteY137" fmla="*/ 56561 h 268059"/>
                              <a:gd name="connsiteX138" fmla="*/ 127289 w 151534"/>
                              <a:gd name="connsiteY138" fmla="*/ 56561 h 268059"/>
                              <a:gd name="connsiteX139" fmla="*/ 145473 w 151534"/>
                              <a:gd name="connsiteY139" fmla="*/ 57427 h 268059"/>
                              <a:gd name="connsiteX140" fmla="*/ 148071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9" y="252257"/>
                                  <a:pt x="50223" y="254855"/>
                                  <a:pt x="29441" y="254855"/>
                                </a:cubicBezTo>
                                <a:cubicBezTo>
                                  <a:pt x="21648" y="254855"/>
                                  <a:pt x="5196"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4" y="215023"/>
                                  <a:pt x="109971" y="215023"/>
                                </a:cubicBezTo>
                                <a:cubicBezTo>
                                  <a:pt x="88323" y="215023"/>
                                  <a:pt x="70139" y="213291"/>
                                  <a:pt x="45893" y="213291"/>
                                </a:cubicBezTo>
                                <a:cubicBezTo>
                                  <a:pt x="41564" y="208961"/>
                                  <a:pt x="42429" y="194241"/>
                                  <a:pt x="42429" y="187313"/>
                                </a:cubicBezTo>
                                <a:cubicBezTo>
                                  <a:pt x="42429" y="174325"/>
                                  <a:pt x="43295" y="162202"/>
                                  <a:pt x="44161" y="149214"/>
                                </a:cubicBezTo>
                                <a:cubicBezTo>
                                  <a:pt x="52821"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4"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5"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6" y="44438"/>
                                  <a:pt x="107373" y="44438"/>
                                </a:cubicBezTo>
                                <a:lnTo>
                                  <a:pt x="115166" y="44438"/>
                                </a:lnTo>
                                <a:cubicBezTo>
                                  <a:pt x="122093" y="44438"/>
                                  <a:pt x="127289"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5" y="4607"/>
                                </a:cubicBezTo>
                                <a:cubicBezTo>
                                  <a:pt x="24245" y="5473"/>
                                  <a:pt x="14720"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6" y="105918"/>
                                  <a:pt x="5196" y="115443"/>
                                </a:cubicBezTo>
                                <a:cubicBezTo>
                                  <a:pt x="5196" y="124102"/>
                                  <a:pt x="6061" y="131895"/>
                                  <a:pt x="6061" y="141420"/>
                                </a:cubicBezTo>
                                <a:cubicBezTo>
                                  <a:pt x="6061" y="150945"/>
                                  <a:pt x="5196" y="160470"/>
                                  <a:pt x="5196" y="170861"/>
                                </a:cubicBezTo>
                                <a:cubicBezTo>
                                  <a:pt x="5196" y="196839"/>
                                  <a:pt x="6061" y="221084"/>
                                  <a:pt x="6061" y="243598"/>
                                </a:cubicBezTo>
                                <a:lnTo>
                                  <a:pt x="6061" y="252257"/>
                                </a:lnTo>
                                <a:cubicBezTo>
                                  <a:pt x="12123" y="252257"/>
                                  <a:pt x="17318" y="252257"/>
                                  <a:pt x="23380" y="252257"/>
                                </a:cubicBezTo>
                                <a:lnTo>
                                  <a:pt x="36368" y="252257"/>
                                </a:lnTo>
                                <a:cubicBezTo>
                                  <a:pt x="51955" y="252257"/>
                                  <a:pt x="67541" y="249659"/>
                                  <a:pt x="82261" y="249659"/>
                                </a:cubicBezTo>
                                <a:cubicBezTo>
                                  <a:pt x="99580" y="249659"/>
                                  <a:pt x="116032" y="250525"/>
                                  <a:pt x="133350" y="250525"/>
                                </a:cubicBezTo>
                                <a:cubicBezTo>
                                  <a:pt x="134216" y="241866"/>
                                  <a:pt x="135082" y="234938"/>
                                  <a:pt x="135082" y="227145"/>
                                </a:cubicBezTo>
                                <a:close/>
                                <a:moveTo>
                                  <a:pt x="148071" y="239268"/>
                                </a:moveTo>
                                <a:cubicBezTo>
                                  <a:pt x="148071" y="234938"/>
                                  <a:pt x="148071" y="230609"/>
                                  <a:pt x="147205" y="226279"/>
                                </a:cubicBezTo>
                                <a:cubicBezTo>
                                  <a:pt x="147205" y="226279"/>
                                  <a:pt x="146339" y="226279"/>
                                  <a:pt x="146339" y="225413"/>
                                </a:cubicBezTo>
                                <a:cubicBezTo>
                                  <a:pt x="146339" y="225413"/>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9"/>
                                </a:cubicBezTo>
                                <a:cubicBezTo>
                                  <a:pt x="149802" y="254855"/>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0" y="266111"/>
                                  <a:pt x="13855" y="265245"/>
                                  <a:pt x="13855" y="264379"/>
                                </a:cubicBezTo>
                                <a:cubicBezTo>
                                  <a:pt x="13855" y="263514"/>
                                  <a:pt x="13855" y="262648"/>
                                  <a:pt x="15586" y="262648"/>
                                </a:cubicBezTo>
                                <a:cubicBezTo>
                                  <a:pt x="16452" y="262648"/>
                                  <a:pt x="17318" y="263514"/>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6339" y="254855"/>
                                  <a:pt x="148071" y="247927"/>
                                  <a:pt x="148071"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6" y="56561"/>
                                  <a:pt x="65809" y="56561"/>
                                  <a:pt x="70139" y="56561"/>
                                </a:cubicBezTo>
                                <a:cubicBezTo>
                                  <a:pt x="78798" y="56561"/>
                                  <a:pt x="87457" y="56561"/>
                                  <a:pt x="96982" y="56561"/>
                                </a:cubicBezTo>
                                <a:cubicBezTo>
                                  <a:pt x="104775" y="56561"/>
                                  <a:pt x="112568" y="56561"/>
                                  <a:pt x="119495" y="56561"/>
                                </a:cubicBezTo>
                                <a:lnTo>
                                  <a:pt x="127289" y="56561"/>
                                </a:lnTo>
                                <a:cubicBezTo>
                                  <a:pt x="134216" y="56561"/>
                                  <a:pt x="139411" y="57427"/>
                                  <a:pt x="145473" y="57427"/>
                                </a:cubicBezTo>
                                <a:cubicBezTo>
                                  <a:pt x="147205" y="48768"/>
                                  <a:pt x="148071" y="41841"/>
                                  <a:pt x="148071" y="34913"/>
                                </a:cubicBezTo>
                                <a:cubicBezTo>
                                  <a:pt x="148071"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9748"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80" y="160470"/>
                                </a:cubicBezTo>
                                <a:cubicBezTo>
                                  <a:pt x="67541" y="159605"/>
                                  <a:pt x="71005"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8882" y="173459"/>
                                  <a:pt x="58882" y="187313"/>
                                  <a:pt x="58882" y="201168"/>
                                </a:cubicBezTo>
                                <a:close/>
                              </a:path>
                            </a:pathLst>
                          </a:custGeom>
                          <a:solidFill>
                            <a:srgbClr val="000000"/>
                          </a:solidFill>
                          <a:ln w="8653" cap="flat">
                            <a:noFill/>
                            <a:prstDash val="solid"/>
                            <a:miter/>
                          </a:ln>
                        </wps:spPr>
                        <wps:bodyPr rtlCol="0" anchor="ctr"/>
                      </wps:wsp>
                      <wps:wsp>
                        <wps:cNvPr id="1354835705" name="Freeform 1354835705">
                          <a:extLst>
                            <a:ext uri="{FF2B5EF4-FFF2-40B4-BE49-F238E27FC236}">
                              <a16:creationId xmlns:a16="http://schemas.microsoft.com/office/drawing/2014/main" id="{22C81463-2651-E9A5-C2A9-FDDD03ABC259}"/>
                            </a:ext>
                          </a:extLst>
                        </wps:cNvPr>
                        <wps:cNvSpPr/>
                        <wps:spPr>
                          <a:xfrm>
                            <a:off x="3742662" y="3674901"/>
                            <a:ext cx="135947" cy="269297"/>
                          </a:xfrm>
                          <a:custGeom>
                            <a:avLst/>
                            <a:gdLst>
                              <a:gd name="connsiteX0" fmla="*/ 122093 w 135947"/>
                              <a:gd name="connsiteY0" fmla="*/ 249382 h 269297"/>
                              <a:gd name="connsiteX1" fmla="*/ 118629 w 135947"/>
                              <a:gd name="connsiteY1" fmla="*/ 255443 h 269297"/>
                              <a:gd name="connsiteX2" fmla="*/ 110836 w 135947"/>
                              <a:gd name="connsiteY2" fmla="*/ 254577 h 269297"/>
                              <a:gd name="connsiteX3" fmla="*/ 91786 w 135947"/>
                              <a:gd name="connsiteY3" fmla="*/ 254577 h 269297"/>
                              <a:gd name="connsiteX4" fmla="*/ 78798 w 135947"/>
                              <a:gd name="connsiteY4" fmla="*/ 254577 h 269297"/>
                              <a:gd name="connsiteX5" fmla="*/ 53686 w 135947"/>
                              <a:gd name="connsiteY5" fmla="*/ 256309 h 269297"/>
                              <a:gd name="connsiteX6" fmla="*/ 3464 w 135947"/>
                              <a:gd name="connsiteY6" fmla="*/ 255443 h 269297"/>
                              <a:gd name="connsiteX7" fmla="*/ 3464 w 135947"/>
                              <a:gd name="connsiteY7" fmla="*/ 252845 h 269297"/>
                              <a:gd name="connsiteX8" fmla="*/ 2598 w 135947"/>
                              <a:gd name="connsiteY8" fmla="*/ 252845 h 269297"/>
                              <a:gd name="connsiteX9" fmla="*/ 866 w 135947"/>
                              <a:gd name="connsiteY9" fmla="*/ 252845 h 269297"/>
                              <a:gd name="connsiteX10" fmla="*/ 1732 w 135947"/>
                              <a:gd name="connsiteY10" fmla="*/ 205220 h 269297"/>
                              <a:gd name="connsiteX11" fmla="*/ 866 w 135947"/>
                              <a:gd name="connsiteY11" fmla="*/ 194830 h 269297"/>
                              <a:gd name="connsiteX12" fmla="*/ 1732 w 135947"/>
                              <a:gd name="connsiteY12" fmla="*/ 186170 h 269297"/>
                              <a:gd name="connsiteX13" fmla="*/ 1732 w 135947"/>
                              <a:gd name="connsiteY13" fmla="*/ 178377 h 269297"/>
                              <a:gd name="connsiteX14" fmla="*/ 0 w 135947"/>
                              <a:gd name="connsiteY14" fmla="*/ 163657 h 269297"/>
                              <a:gd name="connsiteX15" fmla="*/ 866 w 135947"/>
                              <a:gd name="connsiteY15" fmla="*/ 149802 h 269297"/>
                              <a:gd name="connsiteX16" fmla="*/ 866 w 135947"/>
                              <a:gd name="connsiteY16" fmla="*/ 122959 h 269297"/>
                              <a:gd name="connsiteX17" fmla="*/ 866 w 135947"/>
                              <a:gd name="connsiteY17" fmla="*/ 96116 h 269297"/>
                              <a:gd name="connsiteX18" fmla="*/ 866 w 135947"/>
                              <a:gd name="connsiteY18" fmla="*/ 41564 h 269297"/>
                              <a:gd name="connsiteX19" fmla="*/ 1732 w 135947"/>
                              <a:gd name="connsiteY19" fmla="*/ 3464 h 269297"/>
                              <a:gd name="connsiteX20" fmla="*/ 3464 w 135947"/>
                              <a:gd name="connsiteY20" fmla="*/ 1732 h 269297"/>
                              <a:gd name="connsiteX21" fmla="*/ 14720 w 135947"/>
                              <a:gd name="connsiteY21" fmla="*/ 0 h 269297"/>
                              <a:gd name="connsiteX22" fmla="*/ 38966 w 135947"/>
                              <a:gd name="connsiteY22" fmla="*/ 866 h 269297"/>
                              <a:gd name="connsiteX23" fmla="*/ 45027 w 135947"/>
                              <a:gd name="connsiteY23" fmla="*/ 2598 h 269297"/>
                              <a:gd name="connsiteX24" fmla="*/ 45027 w 135947"/>
                              <a:gd name="connsiteY24" fmla="*/ 6927 h 269297"/>
                              <a:gd name="connsiteX25" fmla="*/ 45027 w 135947"/>
                              <a:gd name="connsiteY25" fmla="*/ 41564 h 269297"/>
                              <a:gd name="connsiteX26" fmla="*/ 45027 w 135947"/>
                              <a:gd name="connsiteY26" fmla="*/ 65809 h 269297"/>
                              <a:gd name="connsiteX27" fmla="*/ 45027 w 135947"/>
                              <a:gd name="connsiteY27" fmla="*/ 77066 h 269297"/>
                              <a:gd name="connsiteX28" fmla="*/ 45893 w 135947"/>
                              <a:gd name="connsiteY28" fmla="*/ 104775 h 269297"/>
                              <a:gd name="connsiteX29" fmla="*/ 45893 w 135947"/>
                              <a:gd name="connsiteY29" fmla="*/ 119495 h 269297"/>
                              <a:gd name="connsiteX30" fmla="*/ 45893 w 135947"/>
                              <a:gd name="connsiteY30" fmla="*/ 133350 h 269297"/>
                              <a:gd name="connsiteX31" fmla="*/ 46759 w 135947"/>
                              <a:gd name="connsiteY31" fmla="*/ 142009 h 269297"/>
                              <a:gd name="connsiteX32" fmla="*/ 46759 w 135947"/>
                              <a:gd name="connsiteY32" fmla="*/ 151534 h 269297"/>
                              <a:gd name="connsiteX33" fmla="*/ 48491 w 135947"/>
                              <a:gd name="connsiteY33" fmla="*/ 162791 h 269297"/>
                              <a:gd name="connsiteX34" fmla="*/ 48491 w 135947"/>
                              <a:gd name="connsiteY34" fmla="*/ 167986 h 269297"/>
                              <a:gd name="connsiteX35" fmla="*/ 48491 w 135947"/>
                              <a:gd name="connsiteY35" fmla="*/ 213013 h 269297"/>
                              <a:gd name="connsiteX36" fmla="*/ 67541 w 135947"/>
                              <a:gd name="connsiteY36" fmla="*/ 213013 h 269297"/>
                              <a:gd name="connsiteX37" fmla="*/ 84859 w 135947"/>
                              <a:gd name="connsiteY37" fmla="*/ 213013 h 269297"/>
                              <a:gd name="connsiteX38" fmla="*/ 120361 w 135947"/>
                              <a:gd name="connsiteY38" fmla="*/ 213879 h 269297"/>
                              <a:gd name="connsiteX39" fmla="*/ 122959 w 135947"/>
                              <a:gd name="connsiteY39" fmla="*/ 236393 h 269297"/>
                              <a:gd name="connsiteX40" fmla="*/ 122093 w 135947"/>
                              <a:gd name="connsiteY40" fmla="*/ 249382 h 269297"/>
                              <a:gd name="connsiteX41" fmla="*/ 117764 w 135947"/>
                              <a:gd name="connsiteY41" fmla="*/ 217343 h 269297"/>
                              <a:gd name="connsiteX42" fmla="*/ 73602 w 135947"/>
                              <a:gd name="connsiteY42" fmla="*/ 216477 h 269297"/>
                              <a:gd name="connsiteX43" fmla="*/ 46759 w 135947"/>
                              <a:gd name="connsiteY43" fmla="*/ 216477 h 269297"/>
                              <a:gd name="connsiteX44" fmla="*/ 45027 w 135947"/>
                              <a:gd name="connsiteY44" fmla="*/ 204354 h 269297"/>
                              <a:gd name="connsiteX45" fmla="*/ 45027 w 135947"/>
                              <a:gd name="connsiteY45" fmla="*/ 188768 h 269297"/>
                              <a:gd name="connsiteX46" fmla="*/ 45893 w 135947"/>
                              <a:gd name="connsiteY46" fmla="*/ 174048 h 269297"/>
                              <a:gd name="connsiteX47" fmla="*/ 44161 w 135947"/>
                              <a:gd name="connsiteY47" fmla="*/ 152400 h 269297"/>
                              <a:gd name="connsiteX48" fmla="*/ 44161 w 135947"/>
                              <a:gd name="connsiteY48" fmla="*/ 134216 h 269297"/>
                              <a:gd name="connsiteX49" fmla="*/ 44161 w 135947"/>
                              <a:gd name="connsiteY49" fmla="*/ 116898 h 269297"/>
                              <a:gd name="connsiteX50" fmla="*/ 44161 w 135947"/>
                              <a:gd name="connsiteY50" fmla="*/ 59748 h 269297"/>
                              <a:gd name="connsiteX51" fmla="*/ 44161 w 135947"/>
                              <a:gd name="connsiteY51" fmla="*/ 5195 h 269297"/>
                              <a:gd name="connsiteX52" fmla="*/ 6927 w 135947"/>
                              <a:gd name="connsiteY52" fmla="*/ 6061 h 269297"/>
                              <a:gd name="connsiteX53" fmla="*/ 6927 w 135947"/>
                              <a:gd name="connsiteY53" fmla="*/ 60614 h 269297"/>
                              <a:gd name="connsiteX54" fmla="*/ 6061 w 135947"/>
                              <a:gd name="connsiteY54" fmla="*/ 78798 h 269297"/>
                              <a:gd name="connsiteX55" fmla="*/ 6061 w 135947"/>
                              <a:gd name="connsiteY55" fmla="*/ 96982 h 269297"/>
                              <a:gd name="connsiteX56" fmla="*/ 6061 w 135947"/>
                              <a:gd name="connsiteY56" fmla="*/ 135948 h 269297"/>
                              <a:gd name="connsiteX57" fmla="*/ 6927 w 135947"/>
                              <a:gd name="connsiteY57" fmla="*/ 151534 h 269297"/>
                              <a:gd name="connsiteX58" fmla="*/ 6061 w 135947"/>
                              <a:gd name="connsiteY58" fmla="*/ 165388 h 269297"/>
                              <a:gd name="connsiteX59" fmla="*/ 6927 w 135947"/>
                              <a:gd name="connsiteY59" fmla="*/ 180975 h 269297"/>
                              <a:gd name="connsiteX60" fmla="*/ 6927 w 135947"/>
                              <a:gd name="connsiteY60" fmla="*/ 195695 h 269297"/>
                              <a:gd name="connsiteX61" fmla="*/ 7793 w 135947"/>
                              <a:gd name="connsiteY61" fmla="*/ 210416 h 269297"/>
                              <a:gd name="connsiteX62" fmla="*/ 6927 w 135947"/>
                              <a:gd name="connsiteY62" fmla="*/ 253711 h 269297"/>
                              <a:gd name="connsiteX63" fmla="*/ 119495 w 135947"/>
                              <a:gd name="connsiteY63" fmla="*/ 253711 h 269297"/>
                              <a:gd name="connsiteX64" fmla="*/ 117764 w 135947"/>
                              <a:gd name="connsiteY64" fmla="*/ 217343 h 269297"/>
                              <a:gd name="connsiteX65" fmla="*/ 129886 w 135947"/>
                              <a:gd name="connsiteY65" fmla="*/ 230332 h 269297"/>
                              <a:gd name="connsiteX66" fmla="*/ 129886 w 135947"/>
                              <a:gd name="connsiteY66" fmla="*/ 228600 h 269297"/>
                              <a:gd name="connsiteX67" fmla="*/ 131618 w 135947"/>
                              <a:gd name="connsiteY67" fmla="*/ 226868 h 269297"/>
                              <a:gd name="connsiteX68" fmla="*/ 133350 w 135947"/>
                              <a:gd name="connsiteY68" fmla="*/ 228600 h 269297"/>
                              <a:gd name="connsiteX69" fmla="*/ 135948 w 135947"/>
                              <a:gd name="connsiteY69" fmla="*/ 249382 h 269297"/>
                              <a:gd name="connsiteX70" fmla="*/ 134216 w 135947"/>
                              <a:gd name="connsiteY70" fmla="*/ 262370 h 269297"/>
                              <a:gd name="connsiteX71" fmla="*/ 130752 w 135947"/>
                              <a:gd name="connsiteY71" fmla="*/ 268432 h 269297"/>
                              <a:gd name="connsiteX72" fmla="*/ 122959 w 135947"/>
                              <a:gd name="connsiteY72" fmla="*/ 267566 h 269297"/>
                              <a:gd name="connsiteX73" fmla="*/ 103909 w 135947"/>
                              <a:gd name="connsiteY73" fmla="*/ 267566 h 269297"/>
                              <a:gd name="connsiteX74" fmla="*/ 90920 w 135947"/>
                              <a:gd name="connsiteY74" fmla="*/ 267566 h 269297"/>
                              <a:gd name="connsiteX75" fmla="*/ 65809 w 135947"/>
                              <a:gd name="connsiteY75" fmla="*/ 269298 h 269297"/>
                              <a:gd name="connsiteX76" fmla="*/ 18184 w 135947"/>
                              <a:gd name="connsiteY76" fmla="*/ 268432 h 269297"/>
                              <a:gd name="connsiteX77" fmla="*/ 13855 w 135947"/>
                              <a:gd name="connsiteY77" fmla="*/ 264102 h 269297"/>
                              <a:gd name="connsiteX78" fmla="*/ 14720 w 135947"/>
                              <a:gd name="connsiteY78" fmla="*/ 263236 h 269297"/>
                              <a:gd name="connsiteX79" fmla="*/ 15586 w 135947"/>
                              <a:gd name="connsiteY79" fmla="*/ 263236 h 269297"/>
                              <a:gd name="connsiteX80" fmla="*/ 17318 w 135947"/>
                              <a:gd name="connsiteY80" fmla="*/ 264968 h 269297"/>
                              <a:gd name="connsiteX81" fmla="*/ 129886 w 135947"/>
                              <a:gd name="connsiteY81" fmla="*/ 264968 h 269297"/>
                              <a:gd name="connsiteX82" fmla="*/ 129886 w 135947"/>
                              <a:gd name="connsiteY82" fmla="*/ 230332 h 269297"/>
                              <a:gd name="connsiteX83" fmla="*/ 60614 w 135947"/>
                              <a:gd name="connsiteY83" fmla="*/ 205220 h 269297"/>
                              <a:gd name="connsiteX84" fmla="*/ 58882 w 135947"/>
                              <a:gd name="connsiteY84" fmla="*/ 206952 h 269297"/>
                              <a:gd name="connsiteX85" fmla="*/ 57150 w 135947"/>
                              <a:gd name="connsiteY85" fmla="*/ 205220 h 269297"/>
                              <a:gd name="connsiteX86" fmla="*/ 57150 w 135947"/>
                              <a:gd name="connsiteY86" fmla="*/ 200891 h 269297"/>
                              <a:gd name="connsiteX87" fmla="*/ 58016 w 135947"/>
                              <a:gd name="connsiteY87" fmla="*/ 186170 h 269297"/>
                              <a:gd name="connsiteX88" fmla="*/ 56284 w 135947"/>
                              <a:gd name="connsiteY88" fmla="*/ 164523 h 269297"/>
                              <a:gd name="connsiteX89" fmla="*/ 56284 w 135947"/>
                              <a:gd name="connsiteY89" fmla="*/ 146339 h 269297"/>
                              <a:gd name="connsiteX90" fmla="*/ 56284 w 135947"/>
                              <a:gd name="connsiteY90" fmla="*/ 129020 h 269297"/>
                              <a:gd name="connsiteX91" fmla="*/ 56284 w 135947"/>
                              <a:gd name="connsiteY91" fmla="*/ 71870 h 269297"/>
                              <a:gd name="connsiteX92" fmla="*/ 56284 w 135947"/>
                              <a:gd name="connsiteY92" fmla="*/ 17318 h 269297"/>
                              <a:gd name="connsiteX93" fmla="*/ 56284 w 135947"/>
                              <a:gd name="connsiteY93" fmla="*/ 17318 h 269297"/>
                              <a:gd name="connsiteX94" fmla="*/ 54552 w 135947"/>
                              <a:gd name="connsiteY94" fmla="*/ 15586 h 269297"/>
                              <a:gd name="connsiteX95" fmla="*/ 56284 w 135947"/>
                              <a:gd name="connsiteY95" fmla="*/ 13854 h 269297"/>
                              <a:gd name="connsiteX96" fmla="*/ 59748 w 135947"/>
                              <a:gd name="connsiteY96" fmla="*/ 15586 h 269297"/>
                              <a:gd name="connsiteX97" fmla="*/ 59748 w 135947"/>
                              <a:gd name="connsiteY97" fmla="*/ 19916 h 269297"/>
                              <a:gd name="connsiteX98" fmla="*/ 59748 w 135947"/>
                              <a:gd name="connsiteY98" fmla="*/ 54552 h 269297"/>
                              <a:gd name="connsiteX99" fmla="*/ 59748 w 135947"/>
                              <a:gd name="connsiteY99" fmla="*/ 78798 h 269297"/>
                              <a:gd name="connsiteX100" fmla="*/ 59748 w 135947"/>
                              <a:gd name="connsiteY100" fmla="*/ 90054 h 269297"/>
                              <a:gd name="connsiteX101" fmla="*/ 60614 w 135947"/>
                              <a:gd name="connsiteY101" fmla="*/ 117763 h 269297"/>
                              <a:gd name="connsiteX102" fmla="*/ 60614 w 135947"/>
                              <a:gd name="connsiteY102" fmla="*/ 132484 h 269297"/>
                              <a:gd name="connsiteX103" fmla="*/ 60614 w 135947"/>
                              <a:gd name="connsiteY103" fmla="*/ 146339 h 269297"/>
                              <a:gd name="connsiteX104" fmla="*/ 61480 w 135947"/>
                              <a:gd name="connsiteY104" fmla="*/ 154998 h 269297"/>
                              <a:gd name="connsiteX105" fmla="*/ 61480 w 135947"/>
                              <a:gd name="connsiteY105" fmla="*/ 164523 h 269297"/>
                              <a:gd name="connsiteX106" fmla="*/ 63211 w 135947"/>
                              <a:gd name="connsiteY106" fmla="*/ 175779 h 269297"/>
                              <a:gd name="connsiteX107" fmla="*/ 63211 w 135947"/>
                              <a:gd name="connsiteY107" fmla="*/ 180975 h 269297"/>
                              <a:gd name="connsiteX108" fmla="*/ 60614 w 135947"/>
                              <a:gd name="connsiteY108" fmla="*/ 205220 h 269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9297">
                                <a:moveTo>
                                  <a:pt x="122093" y="249382"/>
                                </a:moveTo>
                                <a:cubicBezTo>
                                  <a:pt x="121227" y="251979"/>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5"/>
                                </a:cubicBezTo>
                                <a:cubicBezTo>
                                  <a:pt x="3464" y="252845"/>
                                  <a:pt x="3464" y="252845"/>
                                  <a:pt x="2598" y="252845"/>
                                </a:cubicBezTo>
                                <a:cubicBezTo>
                                  <a:pt x="2598" y="252845"/>
                                  <a:pt x="1732" y="252845"/>
                                  <a:pt x="866" y="252845"/>
                                </a:cubicBezTo>
                                <a:cubicBezTo>
                                  <a:pt x="866" y="237259"/>
                                  <a:pt x="2598" y="220807"/>
                                  <a:pt x="1732" y="205220"/>
                                </a:cubicBezTo>
                                <a:cubicBezTo>
                                  <a:pt x="1732" y="201757"/>
                                  <a:pt x="866" y="197427"/>
                                  <a:pt x="866" y="194830"/>
                                </a:cubicBezTo>
                                <a:cubicBezTo>
                                  <a:pt x="866" y="192232"/>
                                  <a:pt x="1732" y="188768"/>
                                  <a:pt x="1732" y="186170"/>
                                </a:cubicBezTo>
                                <a:lnTo>
                                  <a:pt x="1732" y="178377"/>
                                </a:lnTo>
                                <a:lnTo>
                                  <a:pt x="0" y="163657"/>
                                </a:lnTo>
                                <a:cubicBezTo>
                                  <a:pt x="0" y="159327"/>
                                  <a:pt x="866" y="154998"/>
                                  <a:pt x="866" y="149802"/>
                                </a:cubicBezTo>
                                <a:cubicBezTo>
                                  <a:pt x="866" y="141143"/>
                                  <a:pt x="866" y="132484"/>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5"/>
                                  <a:pt x="45027" y="6927"/>
                                </a:cubicBezTo>
                                <a:cubicBezTo>
                                  <a:pt x="45027" y="17318"/>
                                  <a:pt x="45893" y="30307"/>
                                  <a:pt x="45027" y="41564"/>
                                </a:cubicBezTo>
                                <a:cubicBezTo>
                                  <a:pt x="45027" y="50223"/>
                                  <a:pt x="45027" y="57150"/>
                                  <a:pt x="45027" y="65809"/>
                                </a:cubicBezTo>
                                <a:cubicBezTo>
                                  <a:pt x="45027" y="70138"/>
                                  <a:pt x="45027" y="72736"/>
                                  <a:pt x="45027" y="77066"/>
                                </a:cubicBezTo>
                                <a:cubicBezTo>
                                  <a:pt x="45027" y="85725"/>
                                  <a:pt x="46759" y="95250"/>
                                  <a:pt x="45893" y="104775"/>
                                </a:cubicBezTo>
                                <a:cubicBezTo>
                                  <a:pt x="45893" y="109104"/>
                                  <a:pt x="45893" y="114300"/>
                                  <a:pt x="45893" y="119495"/>
                                </a:cubicBezTo>
                                <a:cubicBezTo>
                                  <a:pt x="45893" y="124691"/>
                                  <a:pt x="45893" y="129020"/>
                                  <a:pt x="45893" y="133350"/>
                                </a:cubicBezTo>
                                <a:lnTo>
                                  <a:pt x="46759" y="142009"/>
                                </a:lnTo>
                                <a:cubicBezTo>
                                  <a:pt x="46759" y="144607"/>
                                  <a:pt x="45893" y="148070"/>
                                  <a:pt x="46759" y="151534"/>
                                </a:cubicBezTo>
                                <a:cubicBezTo>
                                  <a:pt x="46759" y="155864"/>
                                  <a:pt x="48491" y="159327"/>
                                  <a:pt x="48491" y="162791"/>
                                </a:cubicBezTo>
                                <a:cubicBezTo>
                                  <a:pt x="48491" y="164523"/>
                                  <a:pt x="48491" y="166254"/>
                                  <a:pt x="48491" y="167986"/>
                                </a:cubicBezTo>
                                <a:cubicBezTo>
                                  <a:pt x="48491" y="180975"/>
                                  <a:pt x="46759" y="199159"/>
                                  <a:pt x="48491" y="213013"/>
                                </a:cubicBezTo>
                                <a:cubicBezTo>
                                  <a:pt x="54552" y="214745"/>
                                  <a:pt x="60614" y="213013"/>
                                  <a:pt x="67541" y="213013"/>
                                </a:cubicBezTo>
                                <a:cubicBezTo>
                                  <a:pt x="73602" y="213013"/>
                                  <a:pt x="79663" y="213013"/>
                                  <a:pt x="84859" y="213013"/>
                                </a:cubicBezTo>
                                <a:cubicBezTo>
                                  <a:pt x="96982" y="212148"/>
                                  <a:pt x="109970" y="213879"/>
                                  <a:pt x="120361" y="213879"/>
                                </a:cubicBezTo>
                                <a:cubicBezTo>
                                  <a:pt x="122093" y="221673"/>
                                  <a:pt x="122959" y="227734"/>
                                  <a:pt x="122959" y="236393"/>
                                </a:cubicBezTo>
                                <a:cubicBezTo>
                                  <a:pt x="123825" y="241589"/>
                                  <a:pt x="122959" y="245918"/>
                                  <a:pt x="122093" y="249382"/>
                                </a:cubicBezTo>
                                <a:close/>
                                <a:moveTo>
                                  <a:pt x="117764" y="217343"/>
                                </a:moveTo>
                                <a:cubicBezTo>
                                  <a:pt x="103909" y="215611"/>
                                  <a:pt x="89189" y="216477"/>
                                  <a:pt x="73602" y="216477"/>
                                </a:cubicBezTo>
                                <a:cubicBezTo>
                                  <a:pt x="64077" y="216477"/>
                                  <a:pt x="55418" y="217343"/>
                                  <a:pt x="46759" y="216477"/>
                                </a:cubicBezTo>
                                <a:cubicBezTo>
                                  <a:pt x="45027" y="213013"/>
                                  <a:pt x="45893" y="208684"/>
                                  <a:pt x="45027" y="204354"/>
                                </a:cubicBezTo>
                                <a:cubicBezTo>
                                  <a:pt x="45027" y="199159"/>
                                  <a:pt x="44161" y="193964"/>
                                  <a:pt x="45027" y="188768"/>
                                </a:cubicBezTo>
                                <a:cubicBezTo>
                                  <a:pt x="45027" y="183573"/>
                                  <a:pt x="45893" y="179243"/>
                                  <a:pt x="45893" y="174048"/>
                                </a:cubicBezTo>
                                <a:cubicBezTo>
                                  <a:pt x="45893" y="167120"/>
                                  <a:pt x="45027" y="159327"/>
                                  <a:pt x="44161" y="152400"/>
                                </a:cubicBezTo>
                                <a:cubicBezTo>
                                  <a:pt x="44161" y="146339"/>
                                  <a:pt x="44161" y="140277"/>
                                  <a:pt x="44161" y="134216"/>
                                </a:cubicBezTo>
                                <a:cubicBezTo>
                                  <a:pt x="44161" y="128154"/>
                                  <a:pt x="44161" y="122959"/>
                                  <a:pt x="44161" y="116898"/>
                                </a:cubicBezTo>
                                <a:cubicBezTo>
                                  <a:pt x="44161" y="97848"/>
                                  <a:pt x="44161" y="78798"/>
                                  <a:pt x="44161" y="59748"/>
                                </a:cubicBezTo>
                                <a:cubicBezTo>
                                  <a:pt x="44161" y="43295"/>
                                  <a:pt x="45027" y="23379"/>
                                  <a:pt x="44161" y="5195"/>
                                </a:cubicBezTo>
                                <a:cubicBezTo>
                                  <a:pt x="32904" y="5195"/>
                                  <a:pt x="18184" y="3464"/>
                                  <a:pt x="6927" y="6061"/>
                                </a:cubicBezTo>
                                <a:cubicBezTo>
                                  <a:pt x="6061" y="25977"/>
                                  <a:pt x="6927" y="42429"/>
                                  <a:pt x="6927" y="60614"/>
                                </a:cubicBezTo>
                                <a:cubicBezTo>
                                  <a:pt x="6927" y="66675"/>
                                  <a:pt x="6927" y="72736"/>
                                  <a:pt x="6061" y="78798"/>
                                </a:cubicBezTo>
                                <a:cubicBezTo>
                                  <a:pt x="6061" y="84859"/>
                                  <a:pt x="6061" y="90920"/>
                                  <a:pt x="6061" y="96982"/>
                                </a:cubicBezTo>
                                <a:cubicBezTo>
                                  <a:pt x="6061" y="109104"/>
                                  <a:pt x="6061" y="122093"/>
                                  <a:pt x="6061" y="135948"/>
                                </a:cubicBezTo>
                                <a:cubicBezTo>
                                  <a:pt x="6061" y="141143"/>
                                  <a:pt x="6927" y="146339"/>
                                  <a:pt x="6927" y="151534"/>
                                </a:cubicBezTo>
                                <a:cubicBezTo>
                                  <a:pt x="6927" y="155864"/>
                                  <a:pt x="6061" y="161059"/>
                                  <a:pt x="6061" y="165388"/>
                                </a:cubicBezTo>
                                <a:cubicBezTo>
                                  <a:pt x="6061" y="170584"/>
                                  <a:pt x="6927" y="175779"/>
                                  <a:pt x="6927" y="180975"/>
                                </a:cubicBezTo>
                                <a:cubicBezTo>
                                  <a:pt x="6927" y="185305"/>
                                  <a:pt x="6927" y="190500"/>
                                  <a:pt x="6927" y="195695"/>
                                </a:cubicBezTo>
                                <a:cubicBezTo>
                                  <a:pt x="6927" y="200891"/>
                                  <a:pt x="7793" y="205220"/>
                                  <a:pt x="7793" y="210416"/>
                                </a:cubicBezTo>
                                <a:cubicBezTo>
                                  <a:pt x="7793" y="225136"/>
                                  <a:pt x="6927" y="238991"/>
                                  <a:pt x="6927" y="253711"/>
                                </a:cubicBezTo>
                                <a:cubicBezTo>
                                  <a:pt x="45893" y="255443"/>
                                  <a:pt x="82261" y="251114"/>
                                  <a:pt x="119495" y="253711"/>
                                </a:cubicBezTo>
                                <a:cubicBezTo>
                                  <a:pt x="121227" y="242455"/>
                                  <a:pt x="120361" y="228600"/>
                                  <a:pt x="117764" y="217343"/>
                                </a:cubicBezTo>
                                <a:close/>
                                <a:moveTo>
                                  <a:pt x="129886" y="230332"/>
                                </a:moveTo>
                                <a:cubicBezTo>
                                  <a:pt x="129886" y="230332"/>
                                  <a:pt x="129886" y="229466"/>
                                  <a:pt x="129886" y="228600"/>
                                </a:cubicBezTo>
                                <a:cubicBezTo>
                                  <a:pt x="129886" y="227734"/>
                                  <a:pt x="129886" y="226868"/>
                                  <a:pt x="131618" y="226868"/>
                                </a:cubicBezTo>
                                <a:cubicBezTo>
                                  <a:pt x="132484" y="226868"/>
                                  <a:pt x="133350" y="226868"/>
                                  <a:pt x="133350" y="228600"/>
                                </a:cubicBezTo>
                                <a:cubicBezTo>
                                  <a:pt x="134216" y="235527"/>
                                  <a:pt x="135082" y="241589"/>
                                  <a:pt x="135948" y="249382"/>
                                </a:cubicBezTo>
                                <a:cubicBezTo>
                                  <a:pt x="135948" y="254577"/>
                                  <a:pt x="135948" y="258907"/>
                                  <a:pt x="134216" y="262370"/>
                                </a:cubicBezTo>
                                <a:cubicBezTo>
                                  <a:pt x="133350" y="264968"/>
                                  <a:pt x="133350" y="267566"/>
                                  <a:pt x="130752" y="268432"/>
                                </a:cubicBezTo>
                                <a:cubicBezTo>
                                  <a:pt x="129020" y="269298"/>
                                  <a:pt x="125557" y="268432"/>
                                  <a:pt x="122959" y="267566"/>
                                </a:cubicBezTo>
                                <a:cubicBezTo>
                                  <a:pt x="116898" y="267566"/>
                                  <a:pt x="110836" y="267566"/>
                                  <a:pt x="103909" y="267566"/>
                                </a:cubicBezTo>
                                <a:cubicBezTo>
                                  <a:pt x="99580" y="267566"/>
                                  <a:pt x="95250" y="267566"/>
                                  <a:pt x="90920" y="267566"/>
                                </a:cubicBezTo>
                                <a:cubicBezTo>
                                  <a:pt x="82261" y="267566"/>
                                  <a:pt x="73602" y="269298"/>
                                  <a:pt x="65809" y="269298"/>
                                </a:cubicBezTo>
                                <a:cubicBezTo>
                                  <a:pt x="50223" y="269298"/>
                                  <a:pt x="34636" y="269298"/>
                                  <a:pt x="18184" y="268432"/>
                                </a:cubicBezTo>
                                <a:cubicBezTo>
                                  <a:pt x="15586" y="268432"/>
                                  <a:pt x="13855" y="266700"/>
                                  <a:pt x="13855" y="264102"/>
                                </a:cubicBezTo>
                                <a:cubicBezTo>
                                  <a:pt x="13855" y="263236"/>
                                  <a:pt x="13855" y="263236"/>
                                  <a:pt x="14720" y="263236"/>
                                </a:cubicBezTo>
                                <a:lnTo>
                                  <a:pt x="15586" y="263236"/>
                                </a:lnTo>
                                <a:cubicBezTo>
                                  <a:pt x="16452" y="263236"/>
                                  <a:pt x="17318" y="264102"/>
                                  <a:pt x="17318" y="264968"/>
                                </a:cubicBezTo>
                                <a:cubicBezTo>
                                  <a:pt x="57150" y="266700"/>
                                  <a:pt x="93518" y="262370"/>
                                  <a:pt x="129886" y="264968"/>
                                </a:cubicBezTo>
                                <a:cubicBezTo>
                                  <a:pt x="134216" y="254577"/>
                                  <a:pt x="132484" y="241589"/>
                                  <a:pt x="129886" y="230332"/>
                                </a:cubicBezTo>
                                <a:close/>
                                <a:moveTo>
                                  <a:pt x="60614" y="205220"/>
                                </a:moveTo>
                                <a:cubicBezTo>
                                  <a:pt x="60614" y="206952"/>
                                  <a:pt x="59748" y="206952"/>
                                  <a:pt x="58882" y="206952"/>
                                </a:cubicBezTo>
                                <a:cubicBezTo>
                                  <a:pt x="58016" y="206952"/>
                                  <a:pt x="57150" y="206086"/>
                                  <a:pt x="57150" y="205220"/>
                                </a:cubicBezTo>
                                <a:cubicBezTo>
                                  <a:pt x="57150" y="203489"/>
                                  <a:pt x="57150" y="201757"/>
                                  <a:pt x="57150" y="200891"/>
                                </a:cubicBezTo>
                                <a:cubicBezTo>
                                  <a:pt x="57150" y="195695"/>
                                  <a:pt x="58016" y="191366"/>
                                  <a:pt x="58016" y="186170"/>
                                </a:cubicBezTo>
                                <a:cubicBezTo>
                                  <a:pt x="58016" y="179243"/>
                                  <a:pt x="57150" y="171450"/>
                                  <a:pt x="56284" y="164523"/>
                                </a:cubicBezTo>
                                <a:cubicBezTo>
                                  <a:pt x="56284" y="158461"/>
                                  <a:pt x="56284" y="152400"/>
                                  <a:pt x="56284" y="146339"/>
                                </a:cubicBezTo>
                                <a:cubicBezTo>
                                  <a:pt x="56284" y="140277"/>
                                  <a:pt x="56284" y="135082"/>
                                  <a:pt x="56284" y="129020"/>
                                </a:cubicBezTo>
                                <a:cubicBezTo>
                                  <a:pt x="56284" y="109970"/>
                                  <a:pt x="56284" y="90920"/>
                                  <a:pt x="56284" y="71870"/>
                                </a:cubicBezTo>
                                <a:cubicBezTo>
                                  <a:pt x="56284" y="55418"/>
                                  <a:pt x="57150" y="35502"/>
                                  <a:pt x="56284" y="17318"/>
                                </a:cubicBezTo>
                                <a:lnTo>
                                  <a:pt x="56284" y="17318"/>
                                </a:lnTo>
                                <a:cubicBezTo>
                                  <a:pt x="55418" y="17318"/>
                                  <a:pt x="54552" y="17318"/>
                                  <a:pt x="54552" y="15586"/>
                                </a:cubicBezTo>
                                <a:cubicBezTo>
                                  <a:pt x="54552" y="13854"/>
                                  <a:pt x="55418" y="13854"/>
                                  <a:pt x="56284" y="13854"/>
                                </a:cubicBezTo>
                                <a:cubicBezTo>
                                  <a:pt x="58016" y="13854"/>
                                  <a:pt x="58882" y="13854"/>
                                  <a:pt x="59748" y="15586"/>
                                </a:cubicBezTo>
                                <a:cubicBezTo>
                                  <a:pt x="60614" y="16452"/>
                                  <a:pt x="59748" y="18184"/>
                                  <a:pt x="59748" y="19916"/>
                                </a:cubicBezTo>
                                <a:cubicBezTo>
                                  <a:pt x="59748" y="30307"/>
                                  <a:pt x="60614" y="43295"/>
                                  <a:pt x="59748" y="54552"/>
                                </a:cubicBezTo>
                                <a:cubicBezTo>
                                  <a:pt x="59748" y="63211"/>
                                  <a:pt x="59748" y="70138"/>
                                  <a:pt x="59748" y="78798"/>
                                </a:cubicBezTo>
                                <a:cubicBezTo>
                                  <a:pt x="59748" y="83127"/>
                                  <a:pt x="59748" y="85725"/>
                                  <a:pt x="59748" y="90054"/>
                                </a:cubicBezTo>
                                <a:cubicBezTo>
                                  <a:pt x="59748" y="98714"/>
                                  <a:pt x="61480" y="108239"/>
                                  <a:pt x="60614" y="117763"/>
                                </a:cubicBezTo>
                                <a:cubicBezTo>
                                  <a:pt x="60614" y="122093"/>
                                  <a:pt x="60614" y="127288"/>
                                  <a:pt x="60614" y="132484"/>
                                </a:cubicBezTo>
                                <a:cubicBezTo>
                                  <a:pt x="60614" y="137680"/>
                                  <a:pt x="60614" y="142009"/>
                                  <a:pt x="60614" y="146339"/>
                                </a:cubicBezTo>
                                <a:lnTo>
                                  <a:pt x="61480" y="154998"/>
                                </a:lnTo>
                                <a:cubicBezTo>
                                  <a:pt x="61480" y="157595"/>
                                  <a:pt x="60614" y="161059"/>
                                  <a:pt x="61480" y="164523"/>
                                </a:cubicBezTo>
                                <a:cubicBezTo>
                                  <a:pt x="61480" y="168852"/>
                                  <a:pt x="63211" y="172316"/>
                                  <a:pt x="63211" y="175779"/>
                                </a:cubicBezTo>
                                <a:cubicBezTo>
                                  <a:pt x="63211" y="177511"/>
                                  <a:pt x="63211" y="179243"/>
                                  <a:pt x="63211" y="180975"/>
                                </a:cubicBezTo>
                                <a:cubicBezTo>
                                  <a:pt x="61480" y="187902"/>
                                  <a:pt x="61480" y="196561"/>
                                  <a:pt x="60614" y="205220"/>
                                </a:cubicBezTo>
                                <a:close/>
                              </a:path>
                            </a:pathLst>
                          </a:custGeom>
                          <a:solidFill>
                            <a:srgbClr val="000000"/>
                          </a:solidFill>
                          <a:ln w="8653" cap="flat">
                            <a:noFill/>
                            <a:prstDash val="solid"/>
                            <a:miter/>
                          </a:ln>
                        </wps:spPr>
                        <wps:bodyPr rtlCol="0" anchor="ctr"/>
                      </wps:wsp>
                      <wps:wsp>
                        <wps:cNvPr id="1691435222" name="Freeform 1691435222">
                          <a:extLst>
                            <a:ext uri="{FF2B5EF4-FFF2-40B4-BE49-F238E27FC236}">
                              <a16:creationId xmlns:a16="http://schemas.microsoft.com/office/drawing/2014/main" id="{DC92127C-ECD1-AA66-1E2B-5C17E81AB7B2}"/>
                            </a:ext>
                          </a:extLst>
                        </wps:cNvPr>
                        <wps:cNvSpPr/>
                        <wps:spPr>
                          <a:xfrm>
                            <a:off x="3899392"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0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3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4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5 w 151534"/>
                              <a:gd name="connsiteY94" fmla="*/ 115443 h 268059"/>
                              <a:gd name="connsiteX95" fmla="*/ 6061 w 151534"/>
                              <a:gd name="connsiteY95" fmla="*/ 141420 h 268059"/>
                              <a:gd name="connsiteX96" fmla="*/ 5195 w 151534"/>
                              <a:gd name="connsiteY96" fmla="*/ 170861 h 268059"/>
                              <a:gd name="connsiteX97" fmla="*/ 6061 w 151534"/>
                              <a:gd name="connsiteY97" fmla="*/ 243598 h 268059"/>
                              <a:gd name="connsiteX98" fmla="*/ 6061 w 151534"/>
                              <a:gd name="connsiteY98" fmla="*/ 252257 h 268059"/>
                              <a:gd name="connsiteX99" fmla="*/ 23379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7205 w 151534"/>
                              <a:gd name="connsiteY104" fmla="*/ 239268 h 268059"/>
                              <a:gd name="connsiteX105" fmla="*/ 146339 w 151534"/>
                              <a:gd name="connsiteY105" fmla="*/ 226279 h 268059"/>
                              <a:gd name="connsiteX106" fmla="*/ 145473 w 151534"/>
                              <a:gd name="connsiteY106" fmla="*/ 225413 h 268059"/>
                              <a:gd name="connsiteX107" fmla="*/ 145473 w 151534"/>
                              <a:gd name="connsiteY107" fmla="*/ 224548 h 268059"/>
                              <a:gd name="connsiteX108" fmla="*/ 146339 w 151534"/>
                              <a:gd name="connsiteY108" fmla="*/ 222816 h 268059"/>
                              <a:gd name="connsiteX109" fmla="*/ 147205 w 151534"/>
                              <a:gd name="connsiteY109" fmla="*/ 222816 h 268059"/>
                              <a:gd name="connsiteX110" fmla="*/ 148936 w 151534"/>
                              <a:gd name="connsiteY110" fmla="*/ 224548 h 268059"/>
                              <a:gd name="connsiteX111" fmla="*/ 150668 w 151534"/>
                              <a:gd name="connsiteY111" fmla="*/ 241866 h 268059"/>
                              <a:gd name="connsiteX112" fmla="*/ 148936 w 151534"/>
                              <a:gd name="connsiteY112" fmla="*/ 253989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8 w 151534"/>
                              <a:gd name="connsiteY135" fmla="*/ 56561 h 268059"/>
                              <a:gd name="connsiteX136" fmla="*/ 96982 w 151534"/>
                              <a:gd name="connsiteY136" fmla="*/ 56561 h 268059"/>
                              <a:gd name="connsiteX137" fmla="*/ 119495 w 151534"/>
                              <a:gd name="connsiteY137" fmla="*/ 56561 h 268059"/>
                              <a:gd name="connsiteX138" fmla="*/ 127288 w 151534"/>
                              <a:gd name="connsiteY138" fmla="*/ 56561 h 268059"/>
                              <a:gd name="connsiteX139" fmla="*/ 145473 w 151534"/>
                              <a:gd name="connsiteY139" fmla="*/ 57427 h 268059"/>
                              <a:gd name="connsiteX140" fmla="*/ 148070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79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8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8" y="252257"/>
                                  <a:pt x="50223" y="254855"/>
                                  <a:pt x="29441" y="254855"/>
                                </a:cubicBezTo>
                                <a:cubicBezTo>
                                  <a:pt x="21648" y="254855"/>
                                  <a:pt x="5195"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3" y="215023"/>
                                  <a:pt x="109970" y="215023"/>
                                </a:cubicBezTo>
                                <a:cubicBezTo>
                                  <a:pt x="88323" y="215023"/>
                                  <a:pt x="70138" y="213291"/>
                                  <a:pt x="45893" y="213291"/>
                                </a:cubicBezTo>
                                <a:cubicBezTo>
                                  <a:pt x="41564" y="208961"/>
                                  <a:pt x="42429" y="194241"/>
                                  <a:pt x="42429" y="187313"/>
                                </a:cubicBezTo>
                                <a:cubicBezTo>
                                  <a:pt x="42429" y="174325"/>
                                  <a:pt x="43295" y="162202"/>
                                  <a:pt x="44161" y="149214"/>
                                </a:cubicBezTo>
                                <a:cubicBezTo>
                                  <a:pt x="52820"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3"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4"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5" y="44438"/>
                                  <a:pt x="107373" y="44438"/>
                                </a:cubicBezTo>
                                <a:lnTo>
                                  <a:pt x="115166" y="44438"/>
                                </a:lnTo>
                                <a:cubicBezTo>
                                  <a:pt x="122093" y="44438"/>
                                  <a:pt x="127288"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4" y="4607"/>
                                </a:cubicBezTo>
                                <a:cubicBezTo>
                                  <a:pt x="24245" y="5473"/>
                                  <a:pt x="14720"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5" y="105918"/>
                                  <a:pt x="5195" y="115443"/>
                                </a:cubicBezTo>
                                <a:cubicBezTo>
                                  <a:pt x="5195" y="124102"/>
                                  <a:pt x="6061" y="131895"/>
                                  <a:pt x="6061" y="141420"/>
                                </a:cubicBezTo>
                                <a:cubicBezTo>
                                  <a:pt x="6061" y="150945"/>
                                  <a:pt x="5195" y="160470"/>
                                  <a:pt x="5195" y="170861"/>
                                </a:cubicBezTo>
                                <a:cubicBezTo>
                                  <a:pt x="5195" y="196839"/>
                                  <a:pt x="6061" y="221084"/>
                                  <a:pt x="6061" y="243598"/>
                                </a:cubicBezTo>
                                <a:lnTo>
                                  <a:pt x="6061" y="252257"/>
                                </a:lnTo>
                                <a:cubicBezTo>
                                  <a:pt x="12123" y="252257"/>
                                  <a:pt x="17318" y="252257"/>
                                  <a:pt x="23379" y="252257"/>
                                </a:cubicBezTo>
                                <a:lnTo>
                                  <a:pt x="36368" y="252257"/>
                                </a:lnTo>
                                <a:cubicBezTo>
                                  <a:pt x="51955" y="252257"/>
                                  <a:pt x="67541" y="249659"/>
                                  <a:pt x="82261" y="249659"/>
                                </a:cubicBezTo>
                                <a:cubicBezTo>
                                  <a:pt x="99580" y="249659"/>
                                  <a:pt x="116032" y="250525"/>
                                  <a:pt x="133350" y="250525"/>
                                </a:cubicBezTo>
                                <a:cubicBezTo>
                                  <a:pt x="133350" y="241866"/>
                                  <a:pt x="135082" y="234938"/>
                                  <a:pt x="135082" y="227145"/>
                                </a:cubicBezTo>
                                <a:close/>
                                <a:moveTo>
                                  <a:pt x="147205" y="239268"/>
                                </a:moveTo>
                                <a:cubicBezTo>
                                  <a:pt x="147205" y="234938"/>
                                  <a:pt x="147205" y="230609"/>
                                  <a:pt x="146339" y="226279"/>
                                </a:cubicBezTo>
                                <a:cubicBezTo>
                                  <a:pt x="146339" y="226279"/>
                                  <a:pt x="145473" y="226279"/>
                                  <a:pt x="145473" y="225413"/>
                                </a:cubicBezTo>
                                <a:cubicBezTo>
                                  <a:pt x="145473" y="225413"/>
                                  <a:pt x="145473" y="225413"/>
                                  <a:pt x="145473" y="224548"/>
                                </a:cubicBezTo>
                                <a:cubicBezTo>
                                  <a:pt x="145473" y="223682"/>
                                  <a:pt x="145473" y="222816"/>
                                  <a:pt x="146339" y="222816"/>
                                </a:cubicBezTo>
                                <a:cubicBezTo>
                                  <a:pt x="146339" y="222816"/>
                                  <a:pt x="146339" y="222816"/>
                                  <a:pt x="147205" y="222816"/>
                                </a:cubicBezTo>
                                <a:cubicBezTo>
                                  <a:pt x="148070" y="222816"/>
                                  <a:pt x="148936" y="222816"/>
                                  <a:pt x="148936" y="224548"/>
                                </a:cubicBezTo>
                                <a:cubicBezTo>
                                  <a:pt x="149802" y="230609"/>
                                  <a:pt x="150668" y="236670"/>
                                  <a:pt x="150668" y="241866"/>
                                </a:cubicBezTo>
                                <a:cubicBezTo>
                                  <a:pt x="150668" y="246195"/>
                                  <a:pt x="150668" y="250525"/>
                                  <a:pt x="148936" y="253989"/>
                                </a:cubicBezTo>
                                <a:cubicBezTo>
                                  <a:pt x="148936" y="254855"/>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4"/>
                                  <a:pt x="12989" y="262648"/>
                                  <a:pt x="14720" y="262648"/>
                                </a:cubicBezTo>
                                <a:cubicBezTo>
                                  <a:pt x="15586" y="262648"/>
                                  <a:pt x="16452" y="263514"/>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4855"/>
                                  <a:pt x="147205" y="247927"/>
                                  <a:pt x="147205"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5" y="56561"/>
                                  <a:pt x="65809" y="56561"/>
                                  <a:pt x="70138" y="56561"/>
                                </a:cubicBezTo>
                                <a:cubicBezTo>
                                  <a:pt x="78798" y="56561"/>
                                  <a:pt x="87457" y="56561"/>
                                  <a:pt x="96982" y="56561"/>
                                </a:cubicBezTo>
                                <a:cubicBezTo>
                                  <a:pt x="104775" y="56561"/>
                                  <a:pt x="112568" y="56561"/>
                                  <a:pt x="119495" y="56561"/>
                                </a:cubicBezTo>
                                <a:lnTo>
                                  <a:pt x="127288" y="56561"/>
                                </a:lnTo>
                                <a:cubicBezTo>
                                  <a:pt x="134216" y="56561"/>
                                  <a:pt x="139411" y="57427"/>
                                  <a:pt x="145473" y="57427"/>
                                </a:cubicBezTo>
                                <a:cubicBezTo>
                                  <a:pt x="147205" y="48768"/>
                                  <a:pt x="148070" y="41841"/>
                                  <a:pt x="148070" y="34913"/>
                                </a:cubicBezTo>
                                <a:cubicBezTo>
                                  <a:pt x="148070"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8882"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79" y="160470"/>
                                </a:cubicBezTo>
                                <a:cubicBezTo>
                                  <a:pt x="67541" y="159605"/>
                                  <a:pt x="71004"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8"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0" y="161336"/>
                                  <a:pt x="103043" y="161336"/>
                                </a:cubicBezTo>
                                <a:cubicBezTo>
                                  <a:pt x="100445" y="161336"/>
                                  <a:pt x="97848" y="162202"/>
                                  <a:pt x="95250" y="162202"/>
                                </a:cubicBezTo>
                                <a:cubicBezTo>
                                  <a:pt x="90920" y="162202"/>
                                  <a:pt x="87457" y="161336"/>
                                  <a:pt x="83993" y="161336"/>
                                </a:cubicBezTo>
                                <a:cubicBezTo>
                                  <a:pt x="76200" y="161336"/>
                                  <a:pt x="68407" y="161336"/>
                                  <a:pt x="60614" y="161336"/>
                                </a:cubicBezTo>
                                <a:cubicBezTo>
                                  <a:pt x="58882" y="173459"/>
                                  <a:pt x="58882" y="187313"/>
                                  <a:pt x="58882" y="201168"/>
                                </a:cubicBezTo>
                                <a:close/>
                              </a:path>
                            </a:pathLst>
                          </a:custGeom>
                          <a:solidFill>
                            <a:srgbClr val="000000"/>
                          </a:solidFill>
                          <a:ln w="8653" cap="flat">
                            <a:noFill/>
                            <a:prstDash val="solid"/>
                            <a:miter/>
                          </a:ln>
                        </wps:spPr>
                        <wps:bodyPr rtlCol="0" anchor="ctr"/>
                      </wps:wsp>
                      <wps:wsp>
                        <wps:cNvPr id="1491056025" name="Freeform 1491056025">
                          <a:extLst>
                            <a:ext uri="{FF2B5EF4-FFF2-40B4-BE49-F238E27FC236}">
                              <a16:creationId xmlns:a16="http://schemas.microsoft.com/office/drawing/2014/main" id="{9BE57211-723B-0F7B-0989-65BF76584ED3}"/>
                            </a:ext>
                          </a:extLst>
                        </wps:cNvPr>
                        <wps:cNvSpPr/>
                        <wps:spPr>
                          <a:xfrm>
                            <a:off x="4066270" y="3672067"/>
                            <a:ext cx="150910" cy="274188"/>
                          </a:xfrm>
                          <a:custGeom>
                            <a:avLst/>
                            <a:gdLst>
                              <a:gd name="connsiteX0" fmla="*/ 92895 w 150910"/>
                              <a:gd name="connsiteY0" fmla="*/ 88559 h 274188"/>
                              <a:gd name="connsiteX1" fmla="*/ 85101 w 150910"/>
                              <a:gd name="connsiteY1" fmla="*/ 49593 h 274188"/>
                              <a:gd name="connsiteX2" fmla="*/ 72113 w 150910"/>
                              <a:gd name="connsiteY2" fmla="*/ 44397 h 274188"/>
                              <a:gd name="connsiteX3" fmla="*/ 61722 w 150910"/>
                              <a:gd name="connsiteY3" fmla="*/ 47861 h 274188"/>
                              <a:gd name="connsiteX4" fmla="*/ 53063 w 150910"/>
                              <a:gd name="connsiteY4" fmla="*/ 53057 h 274188"/>
                              <a:gd name="connsiteX5" fmla="*/ 47002 w 150910"/>
                              <a:gd name="connsiteY5" fmla="*/ 66045 h 274188"/>
                              <a:gd name="connsiteX6" fmla="*/ 47002 w 150910"/>
                              <a:gd name="connsiteY6" fmla="*/ 84229 h 274188"/>
                              <a:gd name="connsiteX7" fmla="*/ 46136 w 150910"/>
                              <a:gd name="connsiteY7" fmla="*/ 101547 h 274188"/>
                              <a:gd name="connsiteX8" fmla="*/ 46136 w 150910"/>
                              <a:gd name="connsiteY8" fmla="*/ 121463 h 274188"/>
                              <a:gd name="connsiteX9" fmla="*/ 46136 w 150910"/>
                              <a:gd name="connsiteY9" fmla="*/ 142245 h 274188"/>
                              <a:gd name="connsiteX10" fmla="*/ 45270 w 150910"/>
                              <a:gd name="connsiteY10" fmla="*/ 161295 h 274188"/>
                              <a:gd name="connsiteX11" fmla="*/ 47002 w 150910"/>
                              <a:gd name="connsiteY11" fmla="*/ 201127 h 274188"/>
                              <a:gd name="connsiteX12" fmla="*/ 55661 w 150910"/>
                              <a:gd name="connsiteY12" fmla="*/ 214116 h 274188"/>
                              <a:gd name="connsiteX13" fmla="*/ 66918 w 150910"/>
                              <a:gd name="connsiteY13" fmla="*/ 215847 h 274188"/>
                              <a:gd name="connsiteX14" fmla="*/ 72979 w 150910"/>
                              <a:gd name="connsiteY14" fmla="*/ 214982 h 274188"/>
                              <a:gd name="connsiteX15" fmla="*/ 88565 w 150910"/>
                              <a:gd name="connsiteY15" fmla="*/ 205457 h 274188"/>
                              <a:gd name="connsiteX16" fmla="*/ 92895 w 150910"/>
                              <a:gd name="connsiteY16" fmla="*/ 193334 h 274188"/>
                              <a:gd name="connsiteX17" fmla="*/ 92029 w 150910"/>
                              <a:gd name="connsiteY17" fmla="*/ 177747 h 274188"/>
                              <a:gd name="connsiteX18" fmla="*/ 92029 w 150910"/>
                              <a:gd name="connsiteY18" fmla="*/ 160429 h 274188"/>
                              <a:gd name="connsiteX19" fmla="*/ 70381 w 150910"/>
                              <a:gd name="connsiteY19" fmla="*/ 160429 h 274188"/>
                              <a:gd name="connsiteX20" fmla="*/ 72113 w 150910"/>
                              <a:gd name="connsiteY20" fmla="*/ 121463 h 274188"/>
                              <a:gd name="connsiteX21" fmla="*/ 73845 w 150910"/>
                              <a:gd name="connsiteY21" fmla="*/ 119732 h 274188"/>
                              <a:gd name="connsiteX22" fmla="*/ 89431 w 150910"/>
                              <a:gd name="connsiteY22" fmla="*/ 119732 h 274188"/>
                              <a:gd name="connsiteX23" fmla="*/ 105018 w 150910"/>
                              <a:gd name="connsiteY23" fmla="*/ 119732 h 274188"/>
                              <a:gd name="connsiteX24" fmla="*/ 136190 w 150910"/>
                              <a:gd name="connsiteY24" fmla="*/ 119732 h 274188"/>
                              <a:gd name="connsiteX25" fmla="*/ 137056 w 150910"/>
                              <a:gd name="connsiteY25" fmla="*/ 121463 h 274188"/>
                              <a:gd name="connsiteX26" fmla="*/ 135324 w 150910"/>
                              <a:gd name="connsiteY26" fmla="*/ 177747 h 274188"/>
                              <a:gd name="connsiteX27" fmla="*/ 137056 w 150910"/>
                              <a:gd name="connsiteY27" fmla="*/ 234031 h 274188"/>
                              <a:gd name="connsiteX28" fmla="*/ 136190 w 150910"/>
                              <a:gd name="connsiteY28" fmla="*/ 251350 h 274188"/>
                              <a:gd name="connsiteX29" fmla="*/ 137056 w 150910"/>
                              <a:gd name="connsiteY29" fmla="*/ 254813 h 274188"/>
                              <a:gd name="connsiteX30" fmla="*/ 134458 w 150910"/>
                              <a:gd name="connsiteY30" fmla="*/ 257411 h 274188"/>
                              <a:gd name="connsiteX31" fmla="*/ 111945 w 150910"/>
                              <a:gd name="connsiteY31" fmla="*/ 255679 h 274188"/>
                              <a:gd name="connsiteX32" fmla="*/ 110213 w 150910"/>
                              <a:gd name="connsiteY32" fmla="*/ 256545 h 274188"/>
                              <a:gd name="connsiteX33" fmla="*/ 105883 w 150910"/>
                              <a:gd name="connsiteY33" fmla="*/ 244422 h 274188"/>
                              <a:gd name="connsiteX34" fmla="*/ 94627 w 150910"/>
                              <a:gd name="connsiteY34" fmla="*/ 250484 h 274188"/>
                              <a:gd name="connsiteX35" fmla="*/ 79040 w 150910"/>
                              <a:gd name="connsiteY35" fmla="*/ 257411 h 274188"/>
                              <a:gd name="connsiteX36" fmla="*/ 59990 w 150910"/>
                              <a:gd name="connsiteY36" fmla="*/ 259143 h 274188"/>
                              <a:gd name="connsiteX37" fmla="*/ 40074 w 150910"/>
                              <a:gd name="connsiteY37" fmla="*/ 254813 h 274188"/>
                              <a:gd name="connsiteX38" fmla="*/ 39208 w 150910"/>
                              <a:gd name="connsiteY38" fmla="*/ 253948 h 274188"/>
                              <a:gd name="connsiteX39" fmla="*/ 39208 w 150910"/>
                              <a:gd name="connsiteY39" fmla="*/ 253948 h 274188"/>
                              <a:gd name="connsiteX40" fmla="*/ 33147 w 150910"/>
                              <a:gd name="connsiteY40" fmla="*/ 252216 h 274188"/>
                              <a:gd name="connsiteX41" fmla="*/ 16695 w 150910"/>
                              <a:gd name="connsiteY41" fmla="*/ 236629 h 274188"/>
                              <a:gd name="connsiteX42" fmla="*/ 4572 w 150910"/>
                              <a:gd name="connsiteY42" fmla="*/ 217579 h 274188"/>
                              <a:gd name="connsiteX43" fmla="*/ 1108 w 150910"/>
                              <a:gd name="connsiteY43" fmla="*/ 191602 h 274188"/>
                              <a:gd name="connsiteX44" fmla="*/ 1108 w 150910"/>
                              <a:gd name="connsiteY44" fmla="*/ 121463 h 274188"/>
                              <a:gd name="connsiteX45" fmla="*/ 242 w 150910"/>
                              <a:gd name="connsiteY45" fmla="*/ 66045 h 274188"/>
                              <a:gd name="connsiteX46" fmla="*/ 1974 w 150910"/>
                              <a:gd name="connsiteY46" fmla="*/ 45263 h 274188"/>
                              <a:gd name="connsiteX47" fmla="*/ 3706 w 150910"/>
                              <a:gd name="connsiteY47" fmla="*/ 39202 h 274188"/>
                              <a:gd name="connsiteX48" fmla="*/ 5438 w 150910"/>
                              <a:gd name="connsiteY48" fmla="*/ 33141 h 274188"/>
                              <a:gd name="connsiteX49" fmla="*/ 9768 w 150910"/>
                              <a:gd name="connsiteY49" fmla="*/ 27079 h 274188"/>
                              <a:gd name="connsiteX50" fmla="*/ 14097 w 150910"/>
                              <a:gd name="connsiteY50" fmla="*/ 20152 h 274188"/>
                              <a:gd name="connsiteX51" fmla="*/ 18427 w 150910"/>
                              <a:gd name="connsiteY51" fmla="*/ 16688 h 274188"/>
                              <a:gd name="connsiteX52" fmla="*/ 49599 w 150910"/>
                              <a:gd name="connsiteY52" fmla="*/ 1968 h 274188"/>
                              <a:gd name="connsiteX53" fmla="*/ 79906 w 150910"/>
                              <a:gd name="connsiteY53" fmla="*/ 236 h 274188"/>
                              <a:gd name="connsiteX54" fmla="*/ 85967 w 150910"/>
                              <a:gd name="connsiteY54" fmla="*/ 1968 h 274188"/>
                              <a:gd name="connsiteX55" fmla="*/ 91163 w 150910"/>
                              <a:gd name="connsiteY55" fmla="*/ 2834 h 274188"/>
                              <a:gd name="connsiteX56" fmla="*/ 101554 w 150910"/>
                              <a:gd name="connsiteY56" fmla="*/ 5432 h 274188"/>
                              <a:gd name="connsiteX57" fmla="*/ 106749 w 150910"/>
                              <a:gd name="connsiteY57" fmla="*/ 8029 h 274188"/>
                              <a:gd name="connsiteX58" fmla="*/ 122336 w 150910"/>
                              <a:gd name="connsiteY58" fmla="*/ 24482 h 274188"/>
                              <a:gd name="connsiteX59" fmla="*/ 130995 w 150910"/>
                              <a:gd name="connsiteY59" fmla="*/ 43531 h 274188"/>
                              <a:gd name="connsiteX60" fmla="*/ 134458 w 150910"/>
                              <a:gd name="connsiteY60" fmla="*/ 53922 h 274188"/>
                              <a:gd name="connsiteX61" fmla="*/ 134458 w 150910"/>
                              <a:gd name="connsiteY61" fmla="*/ 76436 h 274188"/>
                              <a:gd name="connsiteX62" fmla="*/ 134458 w 150910"/>
                              <a:gd name="connsiteY62" fmla="*/ 85961 h 274188"/>
                              <a:gd name="connsiteX63" fmla="*/ 92895 w 150910"/>
                              <a:gd name="connsiteY63" fmla="*/ 88559 h 274188"/>
                              <a:gd name="connsiteX64" fmla="*/ 129263 w 150910"/>
                              <a:gd name="connsiteY64" fmla="*/ 44397 h 274188"/>
                              <a:gd name="connsiteX65" fmla="*/ 120604 w 150910"/>
                              <a:gd name="connsiteY65" fmla="*/ 27945 h 274188"/>
                              <a:gd name="connsiteX66" fmla="*/ 116274 w 150910"/>
                              <a:gd name="connsiteY66" fmla="*/ 22750 h 274188"/>
                              <a:gd name="connsiteX67" fmla="*/ 103286 w 150910"/>
                              <a:gd name="connsiteY67" fmla="*/ 12359 h 274188"/>
                              <a:gd name="connsiteX68" fmla="*/ 94627 w 150910"/>
                              <a:gd name="connsiteY68" fmla="*/ 8895 h 274188"/>
                              <a:gd name="connsiteX69" fmla="*/ 82504 w 150910"/>
                              <a:gd name="connsiteY69" fmla="*/ 5432 h 274188"/>
                              <a:gd name="connsiteX70" fmla="*/ 47867 w 150910"/>
                              <a:gd name="connsiteY70" fmla="*/ 7163 h 274188"/>
                              <a:gd name="connsiteX71" fmla="*/ 37476 w 150910"/>
                              <a:gd name="connsiteY71" fmla="*/ 12359 h 274188"/>
                              <a:gd name="connsiteX72" fmla="*/ 27086 w 150910"/>
                              <a:gd name="connsiteY72" fmla="*/ 18420 h 274188"/>
                              <a:gd name="connsiteX73" fmla="*/ 14097 w 150910"/>
                              <a:gd name="connsiteY73" fmla="*/ 32275 h 274188"/>
                              <a:gd name="connsiteX74" fmla="*/ 8902 w 150910"/>
                              <a:gd name="connsiteY74" fmla="*/ 44397 h 274188"/>
                              <a:gd name="connsiteX75" fmla="*/ 7170 w 150910"/>
                              <a:gd name="connsiteY75" fmla="*/ 46995 h 274188"/>
                              <a:gd name="connsiteX76" fmla="*/ 5438 w 150910"/>
                              <a:gd name="connsiteY76" fmla="*/ 72972 h 274188"/>
                              <a:gd name="connsiteX77" fmla="*/ 6304 w 150910"/>
                              <a:gd name="connsiteY77" fmla="*/ 98950 h 274188"/>
                              <a:gd name="connsiteX78" fmla="*/ 6304 w 150910"/>
                              <a:gd name="connsiteY78" fmla="*/ 156966 h 274188"/>
                              <a:gd name="connsiteX79" fmla="*/ 6304 w 150910"/>
                              <a:gd name="connsiteY79" fmla="*/ 165625 h 274188"/>
                              <a:gd name="connsiteX80" fmla="*/ 6304 w 150910"/>
                              <a:gd name="connsiteY80" fmla="*/ 175150 h 274188"/>
                              <a:gd name="connsiteX81" fmla="*/ 6304 w 150910"/>
                              <a:gd name="connsiteY81" fmla="*/ 194200 h 274188"/>
                              <a:gd name="connsiteX82" fmla="*/ 7170 w 150910"/>
                              <a:gd name="connsiteY82" fmla="*/ 197663 h 274188"/>
                              <a:gd name="connsiteX83" fmla="*/ 7170 w 150910"/>
                              <a:gd name="connsiteY83" fmla="*/ 209786 h 274188"/>
                              <a:gd name="connsiteX84" fmla="*/ 18427 w 150910"/>
                              <a:gd name="connsiteY84" fmla="*/ 233166 h 274188"/>
                              <a:gd name="connsiteX85" fmla="*/ 25354 w 150910"/>
                              <a:gd name="connsiteY85" fmla="*/ 241825 h 274188"/>
                              <a:gd name="connsiteX86" fmla="*/ 36611 w 150910"/>
                              <a:gd name="connsiteY86" fmla="*/ 251350 h 274188"/>
                              <a:gd name="connsiteX87" fmla="*/ 46136 w 150910"/>
                              <a:gd name="connsiteY87" fmla="*/ 254813 h 274188"/>
                              <a:gd name="connsiteX88" fmla="*/ 50465 w 150910"/>
                              <a:gd name="connsiteY88" fmla="*/ 256545 h 274188"/>
                              <a:gd name="connsiteX89" fmla="*/ 65186 w 150910"/>
                              <a:gd name="connsiteY89" fmla="*/ 257411 h 274188"/>
                              <a:gd name="connsiteX90" fmla="*/ 79906 w 150910"/>
                              <a:gd name="connsiteY90" fmla="*/ 256545 h 274188"/>
                              <a:gd name="connsiteX91" fmla="*/ 92895 w 150910"/>
                              <a:gd name="connsiteY91" fmla="*/ 250484 h 274188"/>
                              <a:gd name="connsiteX92" fmla="*/ 105018 w 150910"/>
                              <a:gd name="connsiteY92" fmla="*/ 245288 h 274188"/>
                              <a:gd name="connsiteX93" fmla="*/ 106749 w 150910"/>
                              <a:gd name="connsiteY93" fmla="*/ 242691 h 274188"/>
                              <a:gd name="connsiteX94" fmla="*/ 109347 w 150910"/>
                              <a:gd name="connsiteY94" fmla="*/ 240093 h 274188"/>
                              <a:gd name="connsiteX95" fmla="*/ 111945 w 150910"/>
                              <a:gd name="connsiteY95" fmla="*/ 246154 h 274188"/>
                              <a:gd name="connsiteX96" fmla="*/ 113677 w 150910"/>
                              <a:gd name="connsiteY96" fmla="*/ 253948 h 274188"/>
                              <a:gd name="connsiteX97" fmla="*/ 124067 w 150910"/>
                              <a:gd name="connsiteY97" fmla="*/ 255679 h 274188"/>
                              <a:gd name="connsiteX98" fmla="*/ 136190 w 150910"/>
                              <a:gd name="connsiteY98" fmla="*/ 254813 h 274188"/>
                              <a:gd name="connsiteX99" fmla="*/ 134458 w 150910"/>
                              <a:gd name="connsiteY99" fmla="*/ 253948 h 274188"/>
                              <a:gd name="connsiteX100" fmla="*/ 135324 w 150910"/>
                              <a:gd name="connsiteY100" fmla="*/ 245288 h 274188"/>
                              <a:gd name="connsiteX101" fmla="*/ 136190 w 150910"/>
                              <a:gd name="connsiteY101" fmla="*/ 236629 h 274188"/>
                              <a:gd name="connsiteX102" fmla="*/ 136190 w 150910"/>
                              <a:gd name="connsiteY102" fmla="*/ 223641 h 274188"/>
                              <a:gd name="connsiteX103" fmla="*/ 135324 w 150910"/>
                              <a:gd name="connsiteY103" fmla="*/ 221909 h 274188"/>
                              <a:gd name="connsiteX104" fmla="*/ 135324 w 150910"/>
                              <a:gd name="connsiteY104" fmla="*/ 211518 h 274188"/>
                              <a:gd name="connsiteX105" fmla="*/ 135324 w 150910"/>
                              <a:gd name="connsiteY105" fmla="*/ 189870 h 274188"/>
                              <a:gd name="connsiteX106" fmla="*/ 134458 w 150910"/>
                              <a:gd name="connsiteY106" fmla="*/ 169088 h 274188"/>
                              <a:gd name="connsiteX107" fmla="*/ 136190 w 150910"/>
                              <a:gd name="connsiteY107" fmla="*/ 124927 h 274188"/>
                              <a:gd name="connsiteX108" fmla="*/ 122336 w 150910"/>
                              <a:gd name="connsiteY108" fmla="*/ 124927 h 274188"/>
                              <a:gd name="connsiteX109" fmla="*/ 114543 w 150910"/>
                              <a:gd name="connsiteY109" fmla="*/ 124927 h 274188"/>
                              <a:gd name="connsiteX110" fmla="*/ 96358 w 150910"/>
                              <a:gd name="connsiteY110" fmla="*/ 124061 h 274188"/>
                              <a:gd name="connsiteX111" fmla="*/ 77308 w 150910"/>
                              <a:gd name="connsiteY111" fmla="*/ 124061 h 274188"/>
                              <a:gd name="connsiteX112" fmla="*/ 75577 w 150910"/>
                              <a:gd name="connsiteY112" fmla="*/ 157832 h 274188"/>
                              <a:gd name="connsiteX113" fmla="*/ 96358 w 150910"/>
                              <a:gd name="connsiteY113" fmla="*/ 157832 h 274188"/>
                              <a:gd name="connsiteX114" fmla="*/ 98090 w 150910"/>
                              <a:gd name="connsiteY114" fmla="*/ 180345 h 274188"/>
                              <a:gd name="connsiteX115" fmla="*/ 92029 w 150910"/>
                              <a:gd name="connsiteY115" fmla="*/ 209786 h 274188"/>
                              <a:gd name="connsiteX116" fmla="*/ 89431 w 150910"/>
                              <a:gd name="connsiteY116" fmla="*/ 212384 h 274188"/>
                              <a:gd name="connsiteX117" fmla="*/ 75577 w 150910"/>
                              <a:gd name="connsiteY117" fmla="*/ 218445 h 274188"/>
                              <a:gd name="connsiteX118" fmla="*/ 55661 w 150910"/>
                              <a:gd name="connsiteY118" fmla="*/ 216713 h 274188"/>
                              <a:gd name="connsiteX119" fmla="*/ 49599 w 150910"/>
                              <a:gd name="connsiteY119" fmla="*/ 210652 h 274188"/>
                              <a:gd name="connsiteX120" fmla="*/ 48733 w 150910"/>
                              <a:gd name="connsiteY120" fmla="*/ 208054 h 274188"/>
                              <a:gd name="connsiteX121" fmla="*/ 45270 w 150910"/>
                              <a:gd name="connsiteY121" fmla="*/ 189004 h 274188"/>
                              <a:gd name="connsiteX122" fmla="*/ 45270 w 150910"/>
                              <a:gd name="connsiteY122" fmla="*/ 144843 h 274188"/>
                              <a:gd name="connsiteX123" fmla="*/ 45270 w 150910"/>
                              <a:gd name="connsiteY123" fmla="*/ 136184 h 274188"/>
                              <a:gd name="connsiteX124" fmla="*/ 44404 w 150910"/>
                              <a:gd name="connsiteY124" fmla="*/ 128391 h 274188"/>
                              <a:gd name="connsiteX125" fmla="*/ 45270 w 150910"/>
                              <a:gd name="connsiteY125" fmla="*/ 119732 h 274188"/>
                              <a:gd name="connsiteX126" fmla="*/ 45270 w 150910"/>
                              <a:gd name="connsiteY126" fmla="*/ 95486 h 274188"/>
                              <a:gd name="connsiteX127" fmla="*/ 45270 w 150910"/>
                              <a:gd name="connsiteY127" fmla="*/ 63448 h 274188"/>
                              <a:gd name="connsiteX128" fmla="*/ 52197 w 150910"/>
                              <a:gd name="connsiteY128" fmla="*/ 51325 h 274188"/>
                              <a:gd name="connsiteX129" fmla="*/ 56527 w 150910"/>
                              <a:gd name="connsiteY129" fmla="*/ 47861 h 274188"/>
                              <a:gd name="connsiteX130" fmla="*/ 61722 w 150910"/>
                              <a:gd name="connsiteY130" fmla="*/ 46129 h 274188"/>
                              <a:gd name="connsiteX131" fmla="*/ 70381 w 150910"/>
                              <a:gd name="connsiteY131" fmla="*/ 42666 h 274188"/>
                              <a:gd name="connsiteX132" fmla="*/ 87699 w 150910"/>
                              <a:gd name="connsiteY132" fmla="*/ 46995 h 274188"/>
                              <a:gd name="connsiteX133" fmla="*/ 94627 w 150910"/>
                              <a:gd name="connsiteY133" fmla="*/ 56520 h 274188"/>
                              <a:gd name="connsiteX134" fmla="*/ 97224 w 150910"/>
                              <a:gd name="connsiteY134" fmla="*/ 86827 h 274188"/>
                              <a:gd name="connsiteX135" fmla="*/ 135324 w 150910"/>
                              <a:gd name="connsiteY135" fmla="*/ 87693 h 274188"/>
                              <a:gd name="connsiteX136" fmla="*/ 136190 w 150910"/>
                              <a:gd name="connsiteY136" fmla="*/ 75570 h 274188"/>
                              <a:gd name="connsiteX137" fmla="*/ 129263 w 150910"/>
                              <a:gd name="connsiteY137" fmla="*/ 44397 h 274188"/>
                              <a:gd name="connsiteX138" fmla="*/ 47002 w 150910"/>
                              <a:gd name="connsiteY138" fmla="*/ 268668 h 274188"/>
                              <a:gd name="connsiteX139" fmla="*/ 55661 w 150910"/>
                              <a:gd name="connsiteY139" fmla="*/ 269534 h 274188"/>
                              <a:gd name="connsiteX140" fmla="*/ 62588 w 150910"/>
                              <a:gd name="connsiteY140" fmla="*/ 270400 h 274188"/>
                              <a:gd name="connsiteX141" fmla="*/ 77308 w 150910"/>
                              <a:gd name="connsiteY141" fmla="*/ 270400 h 274188"/>
                              <a:gd name="connsiteX142" fmla="*/ 92029 w 150910"/>
                              <a:gd name="connsiteY142" fmla="*/ 267802 h 274188"/>
                              <a:gd name="connsiteX143" fmla="*/ 103286 w 150910"/>
                              <a:gd name="connsiteY143" fmla="*/ 259143 h 274188"/>
                              <a:gd name="connsiteX144" fmla="*/ 103286 w 150910"/>
                              <a:gd name="connsiteY144" fmla="*/ 259143 h 274188"/>
                              <a:gd name="connsiteX145" fmla="*/ 105883 w 150910"/>
                              <a:gd name="connsiteY145" fmla="*/ 259143 h 274188"/>
                              <a:gd name="connsiteX146" fmla="*/ 105883 w 150910"/>
                              <a:gd name="connsiteY146" fmla="*/ 260875 h 274188"/>
                              <a:gd name="connsiteX147" fmla="*/ 92895 w 150910"/>
                              <a:gd name="connsiteY147" fmla="*/ 269534 h 274188"/>
                              <a:gd name="connsiteX148" fmla="*/ 73845 w 150910"/>
                              <a:gd name="connsiteY148" fmla="*/ 273863 h 274188"/>
                              <a:gd name="connsiteX149" fmla="*/ 53063 w 150910"/>
                              <a:gd name="connsiteY149" fmla="*/ 271266 h 274188"/>
                              <a:gd name="connsiteX150" fmla="*/ 52197 w 150910"/>
                              <a:gd name="connsiteY150" fmla="*/ 270400 h 274188"/>
                              <a:gd name="connsiteX151" fmla="*/ 52197 w 150910"/>
                              <a:gd name="connsiteY151" fmla="*/ 270400 h 274188"/>
                              <a:gd name="connsiteX152" fmla="*/ 47867 w 150910"/>
                              <a:gd name="connsiteY152" fmla="*/ 269534 h 274188"/>
                              <a:gd name="connsiteX153" fmla="*/ 47002 w 150910"/>
                              <a:gd name="connsiteY153" fmla="*/ 268668 h 274188"/>
                              <a:gd name="connsiteX154" fmla="*/ 47002 w 150910"/>
                              <a:gd name="connsiteY154" fmla="*/ 268668 h 274188"/>
                              <a:gd name="connsiteX155" fmla="*/ 58258 w 150910"/>
                              <a:gd name="connsiteY155" fmla="*/ 205457 h 274188"/>
                              <a:gd name="connsiteX156" fmla="*/ 57393 w 150910"/>
                              <a:gd name="connsiteY156" fmla="*/ 205457 h 274188"/>
                              <a:gd name="connsiteX157" fmla="*/ 55661 w 150910"/>
                              <a:gd name="connsiteY157" fmla="*/ 201127 h 274188"/>
                              <a:gd name="connsiteX158" fmla="*/ 55661 w 150910"/>
                              <a:gd name="connsiteY158" fmla="*/ 200261 h 274188"/>
                              <a:gd name="connsiteX159" fmla="*/ 55661 w 150910"/>
                              <a:gd name="connsiteY159" fmla="*/ 156100 h 274188"/>
                              <a:gd name="connsiteX160" fmla="*/ 55661 w 150910"/>
                              <a:gd name="connsiteY160" fmla="*/ 147441 h 274188"/>
                              <a:gd name="connsiteX161" fmla="*/ 54795 w 150910"/>
                              <a:gd name="connsiteY161" fmla="*/ 139647 h 274188"/>
                              <a:gd name="connsiteX162" fmla="*/ 55661 w 150910"/>
                              <a:gd name="connsiteY162" fmla="*/ 130988 h 274188"/>
                              <a:gd name="connsiteX163" fmla="*/ 55661 w 150910"/>
                              <a:gd name="connsiteY163" fmla="*/ 106743 h 274188"/>
                              <a:gd name="connsiteX164" fmla="*/ 55661 w 150910"/>
                              <a:gd name="connsiteY164" fmla="*/ 74704 h 274188"/>
                              <a:gd name="connsiteX165" fmla="*/ 62588 w 150910"/>
                              <a:gd name="connsiteY165" fmla="*/ 62582 h 274188"/>
                              <a:gd name="connsiteX166" fmla="*/ 66918 w 150910"/>
                              <a:gd name="connsiteY166" fmla="*/ 59118 h 274188"/>
                              <a:gd name="connsiteX167" fmla="*/ 68649 w 150910"/>
                              <a:gd name="connsiteY167" fmla="*/ 58252 h 274188"/>
                              <a:gd name="connsiteX168" fmla="*/ 74711 w 150910"/>
                              <a:gd name="connsiteY168" fmla="*/ 55654 h 274188"/>
                              <a:gd name="connsiteX169" fmla="*/ 77308 w 150910"/>
                              <a:gd name="connsiteY169" fmla="*/ 53922 h 274188"/>
                              <a:gd name="connsiteX170" fmla="*/ 79906 w 150910"/>
                              <a:gd name="connsiteY170" fmla="*/ 54788 h 274188"/>
                              <a:gd name="connsiteX171" fmla="*/ 79040 w 150910"/>
                              <a:gd name="connsiteY171" fmla="*/ 56520 h 274188"/>
                              <a:gd name="connsiteX172" fmla="*/ 72979 w 150910"/>
                              <a:gd name="connsiteY172" fmla="*/ 58252 h 274188"/>
                              <a:gd name="connsiteX173" fmla="*/ 64320 w 150910"/>
                              <a:gd name="connsiteY173" fmla="*/ 63448 h 274188"/>
                              <a:gd name="connsiteX174" fmla="*/ 58258 w 150910"/>
                              <a:gd name="connsiteY174" fmla="*/ 76436 h 274188"/>
                              <a:gd name="connsiteX175" fmla="*/ 58258 w 150910"/>
                              <a:gd name="connsiteY175" fmla="*/ 94620 h 274188"/>
                              <a:gd name="connsiteX176" fmla="*/ 57393 w 150910"/>
                              <a:gd name="connsiteY176" fmla="*/ 111938 h 274188"/>
                              <a:gd name="connsiteX177" fmla="*/ 57393 w 150910"/>
                              <a:gd name="connsiteY177" fmla="*/ 131854 h 274188"/>
                              <a:gd name="connsiteX178" fmla="*/ 57393 w 150910"/>
                              <a:gd name="connsiteY178" fmla="*/ 152636 h 274188"/>
                              <a:gd name="connsiteX179" fmla="*/ 56527 w 150910"/>
                              <a:gd name="connsiteY179" fmla="*/ 171686 h 274188"/>
                              <a:gd name="connsiteX180" fmla="*/ 58258 w 150910"/>
                              <a:gd name="connsiteY180" fmla="*/ 205457 h 274188"/>
                              <a:gd name="connsiteX181" fmla="*/ 82504 w 150910"/>
                              <a:gd name="connsiteY181" fmla="*/ 169954 h 274188"/>
                              <a:gd name="connsiteX182" fmla="*/ 83370 w 150910"/>
                              <a:gd name="connsiteY182" fmla="*/ 168222 h 274188"/>
                              <a:gd name="connsiteX183" fmla="*/ 85101 w 150910"/>
                              <a:gd name="connsiteY183" fmla="*/ 169954 h 274188"/>
                              <a:gd name="connsiteX184" fmla="*/ 85101 w 150910"/>
                              <a:gd name="connsiteY184" fmla="*/ 169954 h 274188"/>
                              <a:gd name="connsiteX185" fmla="*/ 85101 w 150910"/>
                              <a:gd name="connsiteY185" fmla="*/ 171686 h 274188"/>
                              <a:gd name="connsiteX186" fmla="*/ 84236 w 150910"/>
                              <a:gd name="connsiteY186" fmla="*/ 172552 h 274188"/>
                              <a:gd name="connsiteX187" fmla="*/ 82504 w 150910"/>
                              <a:gd name="connsiteY187" fmla="*/ 171686 h 274188"/>
                              <a:gd name="connsiteX188" fmla="*/ 82504 w 150910"/>
                              <a:gd name="connsiteY188" fmla="*/ 169954 h 274188"/>
                              <a:gd name="connsiteX189" fmla="*/ 144849 w 150910"/>
                              <a:gd name="connsiteY189" fmla="*/ 63448 h 274188"/>
                              <a:gd name="connsiteX190" fmla="*/ 143983 w 150910"/>
                              <a:gd name="connsiteY190" fmla="*/ 56520 h 274188"/>
                              <a:gd name="connsiteX191" fmla="*/ 141386 w 150910"/>
                              <a:gd name="connsiteY191" fmla="*/ 47861 h 274188"/>
                              <a:gd name="connsiteX192" fmla="*/ 140520 w 150910"/>
                              <a:gd name="connsiteY192" fmla="*/ 46129 h 274188"/>
                              <a:gd name="connsiteX193" fmla="*/ 140520 w 150910"/>
                              <a:gd name="connsiteY193" fmla="*/ 46129 h 274188"/>
                              <a:gd name="connsiteX194" fmla="*/ 145715 w 150910"/>
                              <a:gd name="connsiteY194" fmla="*/ 59118 h 274188"/>
                              <a:gd name="connsiteX195" fmla="*/ 149179 w 150910"/>
                              <a:gd name="connsiteY195" fmla="*/ 69509 h 274188"/>
                              <a:gd name="connsiteX196" fmla="*/ 149179 w 150910"/>
                              <a:gd name="connsiteY196" fmla="*/ 92022 h 274188"/>
                              <a:gd name="connsiteX197" fmla="*/ 149179 w 150910"/>
                              <a:gd name="connsiteY197" fmla="*/ 98084 h 274188"/>
                              <a:gd name="connsiteX198" fmla="*/ 144849 w 150910"/>
                              <a:gd name="connsiteY198" fmla="*/ 102413 h 274188"/>
                              <a:gd name="connsiteX199" fmla="*/ 107615 w 150910"/>
                              <a:gd name="connsiteY199" fmla="*/ 101547 h 274188"/>
                              <a:gd name="connsiteX200" fmla="*/ 105018 w 150910"/>
                              <a:gd name="connsiteY200" fmla="*/ 99816 h 274188"/>
                              <a:gd name="connsiteX201" fmla="*/ 105018 w 150910"/>
                              <a:gd name="connsiteY201" fmla="*/ 98950 h 274188"/>
                              <a:gd name="connsiteX202" fmla="*/ 105883 w 150910"/>
                              <a:gd name="connsiteY202" fmla="*/ 98084 h 274188"/>
                              <a:gd name="connsiteX203" fmla="*/ 107615 w 150910"/>
                              <a:gd name="connsiteY203" fmla="*/ 99816 h 274188"/>
                              <a:gd name="connsiteX204" fmla="*/ 145715 w 150910"/>
                              <a:gd name="connsiteY204" fmla="*/ 100682 h 274188"/>
                              <a:gd name="connsiteX205" fmla="*/ 145715 w 150910"/>
                              <a:gd name="connsiteY205" fmla="*/ 92022 h 274188"/>
                              <a:gd name="connsiteX206" fmla="*/ 146581 w 150910"/>
                              <a:gd name="connsiteY206" fmla="*/ 85095 h 274188"/>
                              <a:gd name="connsiteX207" fmla="*/ 144849 w 150910"/>
                              <a:gd name="connsiteY207" fmla="*/ 63448 h 274188"/>
                              <a:gd name="connsiteX208" fmla="*/ 123202 w 150910"/>
                              <a:gd name="connsiteY208" fmla="*/ 269534 h 274188"/>
                              <a:gd name="connsiteX209" fmla="*/ 124933 w 150910"/>
                              <a:gd name="connsiteY209" fmla="*/ 266070 h 274188"/>
                              <a:gd name="connsiteX210" fmla="*/ 135324 w 150910"/>
                              <a:gd name="connsiteY210" fmla="*/ 267802 h 274188"/>
                              <a:gd name="connsiteX211" fmla="*/ 147447 w 150910"/>
                              <a:gd name="connsiteY211" fmla="*/ 266936 h 274188"/>
                              <a:gd name="connsiteX212" fmla="*/ 146581 w 150910"/>
                              <a:gd name="connsiteY212" fmla="*/ 264338 h 274188"/>
                              <a:gd name="connsiteX213" fmla="*/ 146581 w 150910"/>
                              <a:gd name="connsiteY213" fmla="*/ 258277 h 274188"/>
                              <a:gd name="connsiteX214" fmla="*/ 147447 w 150910"/>
                              <a:gd name="connsiteY214" fmla="*/ 249618 h 274188"/>
                              <a:gd name="connsiteX215" fmla="*/ 147447 w 150910"/>
                              <a:gd name="connsiteY215" fmla="*/ 236629 h 274188"/>
                              <a:gd name="connsiteX216" fmla="*/ 146581 w 150910"/>
                              <a:gd name="connsiteY216" fmla="*/ 234897 h 274188"/>
                              <a:gd name="connsiteX217" fmla="*/ 146581 w 150910"/>
                              <a:gd name="connsiteY217" fmla="*/ 224506 h 274188"/>
                              <a:gd name="connsiteX218" fmla="*/ 146581 w 150910"/>
                              <a:gd name="connsiteY218" fmla="*/ 202859 h 274188"/>
                              <a:gd name="connsiteX219" fmla="*/ 145715 w 150910"/>
                              <a:gd name="connsiteY219" fmla="*/ 182077 h 274188"/>
                              <a:gd name="connsiteX220" fmla="*/ 147447 w 150910"/>
                              <a:gd name="connsiteY220" fmla="*/ 137916 h 274188"/>
                              <a:gd name="connsiteX221" fmla="*/ 146581 w 150910"/>
                              <a:gd name="connsiteY221" fmla="*/ 137916 h 274188"/>
                              <a:gd name="connsiteX222" fmla="*/ 144849 w 150910"/>
                              <a:gd name="connsiteY222" fmla="*/ 136184 h 274188"/>
                              <a:gd name="connsiteX223" fmla="*/ 146581 w 150910"/>
                              <a:gd name="connsiteY223" fmla="*/ 134452 h 274188"/>
                              <a:gd name="connsiteX224" fmla="*/ 149179 w 150910"/>
                              <a:gd name="connsiteY224" fmla="*/ 134452 h 274188"/>
                              <a:gd name="connsiteX225" fmla="*/ 150911 w 150910"/>
                              <a:gd name="connsiteY225" fmla="*/ 135318 h 274188"/>
                              <a:gd name="connsiteX226" fmla="*/ 150911 w 150910"/>
                              <a:gd name="connsiteY226" fmla="*/ 137050 h 274188"/>
                              <a:gd name="connsiteX227" fmla="*/ 149179 w 150910"/>
                              <a:gd name="connsiteY227" fmla="*/ 191602 h 274188"/>
                              <a:gd name="connsiteX228" fmla="*/ 150911 w 150910"/>
                              <a:gd name="connsiteY228" fmla="*/ 247886 h 274188"/>
                              <a:gd name="connsiteX229" fmla="*/ 150045 w 150910"/>
                              <a:gd name="connsiteY229" fmla="*/ 265204 h 274188"/>
                              <a:gd name="connsiteX230" fmla="*/ 150045 w 150910"/>
                              <a:gd name="connsiteY230" fmla="*/ 266936 h 274188"/>
                              <a:gd name="connsiteX231" fmla="*/ 149179 w 150910"/>
                              <a:gd name="connsiteY231" fmla="*/ 269534 h 274188"/>
                              <a:gd name="connsiteX232" fmla="*/ 145715 w 150910"/>
                              <a:gd name="connsiteY232" fmla="*/ 271266 h 274188"/>
                              <a:gd name="connsiteX233" fmla="*/ 126665 w 150910"/>
                              <a:gd name="connsiteY233" fmla="*/ 269534 h 274188"/>
                              <a:gd name="connsiteX234" fmla="*/ 124933 w 150910"/>
                              <a:gd name="connsiteY234" fmla="*/ 269534 h 274188"/>
                              <a:gd name="connsiteX235" fmla="*/ 123202 w 150910"/>
                              <a:gd name="connsiteY235" fmla="*/ 269534 h 274188"/>
                              <a:gd name="connsiteX236" fmla="*/ 123202 w 150910"/>
                              <a:gd name="connsiteY236" fmla="*/ 269534 h 274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Lst>
                            <a:rect l="l" t="t" r="r" b="b"/>
                            <a:pathLst>
                              <a:path w="150910" h="274188">
                                <a:moveTo>
                                  <a:pt x="92895" y="88559"/>
                                </a:moveTo>
                                <a:cubicBezTo>
                                  <a:pt x="93761" y="73838"/>
                                  <a:pt x="93761" y="58252"/>
                                  <a:pt x="85101" y="49593"/>
                                </a:cubicBezTo>
                                <a:cubicBezTo>
                                  <a:pt x="81638" y="46129"/>
                                  <a:pt x="77308" y="45263"/>
                                  <a:pt x="72113" y="44397"/>
                                </a:cubicBezTo>
                                <a:cubicBezTo>
                                  <a:pt x="67783" y="45263"/>
                                  <a:pt x="64320" y="46129"/>
                                  <a:pt x="61722" y="47861"/>
                                </a:cubicBezTo>
                                <a:cubicBezTo>
                                  <a:pt x="58258" y="48727"/>
                                  <a:pt x="55661" y="50459"/>
                                  <a:pt x="53063" y="53057"/>
                                </a:cubicBezTo>
                                <a:cubicBezTo>
                                  <a:pt x="48733" y="55654"/>
                                  <a:pt x="47002" y="59118"/>
                                  <a:pt x="47002" y="66045"/>
                                </a:cubicBezTo>
                                <a:cubicBezTo>
                                  <a:pt x="47002" y="72107"/>
                                  <a:pt x="47002" y="78168"/>
                                  <a:pt x="47002" y="84229"/>
                                </a:cubicBezTo>
                                <a:cubicBezTo>
                                  <a:pt x="47002" y="90291"/>
                                  <a:pt x="47002" y="95486"/>
                                  <a:pt x="46136" y="101547"/>
                                </a:cubicBezTo>
                                <a:cubicBezTo>
                                  <a:pt x="46136" y="108475"/>
                                  <a:pt x="46136" y="116268"/>
                                  <a:pt x="46136" y="121463"/>
                                </a:cubicBezTo>
                                <a:cubicBezTo>
                                  <a:pt x="46136" y="128391"/>
                                  <a:pt x="46136" y="136184"/>
                                  <a:pt x="46136" y="142245"/>
                                </a:cubicBezTo>
                                <a:cubicBezTo>
                                  <a:pt x="46136" y="149172"/>
                                  <a:pt x="45270" y="155234"/>
                                  <a:pt x="45270" y="161295"/>
                                </a:cubicBezTo>
                                <a:cubicBezTo>
                                  <a:pt x="45270" y="173418"/>
                                  <a:pt x="45270" y="188138"/>
                                  <a:pt x="47002" y="201127"/>
                                </a:cubicBezTo>
                                <a:cubicBezTo>
                                  <a:pt x="47867" y="205457"/>
                                  <a:pt x="52197" y="212384"/>
                                  <a:pt x="55661" y="214116"/>
                                </a:cubicBezTo>
                                <a:cubicBezTo>
                                  <a:pt x="58258" y="214982"/>
                                  <a:pt x="64320" y="215847"/>
                                  <a:pt x="66918" y="215847"/>
                                </a:cubicBezTo>
                                <a:cubicBezTo>
                                  <a:pt x="68649" y="215847"/>
                                  <a:pt x="71247" y="215847"/>
                                  <a:pt x="72979" y="214982"/>
                                </a:cubicBezTo>
                                <a:cubicBezTo>
                                  <a:pt x="80772" y="213250"/>
                                  <a:pt x="85101" y="209786"/>
                                  <a:pt x="88565" y="205457"/>
                                </a:cubicBezTo>
                                <a:cubicBezTo>
                                  <a:pt x="90297" y="201127"/>
                                  <a:pt x="91163" y="197663"/>
                                  <a:pt x="92895" y="193334"/>
                                </a:cubicBezTo>
                                <a:cubicBezTo>
                                  <a:pt x="92895" y="188138"/>
                                  <a:pt x="92029" y="182943"/>
                                  <a:pt x="92029" y="177747"/>
                                </a:cubicBezTo>
                                <a:cubicBezTo>
                                  <a:pt x="92029" y="171686"/>
                                  <a:pt x="92895" y="165625"/>
                                  <a:pt x="92029" y="160429"/>
                                </a:cubicBezTo>
                                <a:cubicBezTo>
                                  <a:pt x="85101" y="160429"/>
                                  <a:pt x="77308" y="160429"/>
                                  <a:pt x="70381" y="160429"/>
                                </a:cubicBezTo>
                                <a:cubicBezTo>
                                  <a:pt x="67783" y="147441"/>
                                  <a:pt x="68649" y="133586"/>
                                  <a:pt x="72113" y="121463"/>
                                </a:cubicBezTo>
                                <a:cubicBezTo>
                                  <a:pt x="72979" y="121463"/>
                                  <a:pt x="73845" y="120597"/>
                                  <a:pt x="73845" y="119732"/>
                                </a:cubicBezTo>
                                <a:cubicBezTo>
                                  <a:pt x="79040" y="119732"/>
                                  <a:pt x="84236" y="119732"/>
                                  <a:pt x="89431" y="119732"/>
                                </a:cubicBezTo>
                                <a:cubicBezTo>
                                  <a:pt x="94627" y="119732"/>
                                  <a:pt x="99822" y="119732"/>
                                  <a:pt x="105018" y="119732"/>
                                </a:cubicBezTo>
                                <a:cubicBezTo>
                                  <a:pt x="114543" y="119732"/>
                                  <a:pt x="127531" y="120597"/>
                                  <a:pt x="136190" y="119732"/>
                                </a:cubicBezTo>
                                <a:cubicBezTo>
                                  <a:pt x="137056" y="120597"/>
                                  <a:pt x="136190" y="121463"/>
                                  <a:pt x="137056" y="121463"/>
                                </a:cubicBezTo>
                                <a:cubicBezTo>
                                  <a:pt x="137056" y="139647"/>
                                  <a:pt x="134458" y="156100"/>
                                  <a:pt x="135324" y="177747"/>
                                </a:cubicBezTo>
                                <a:cubicBezTo>
                                  <a:pt x="136190" y="195932"/>
                                  <a:pt x="135324" y="213250"/>
                                  <a:pt x="137056" y="234031"/>
                                </a:cubicBezTo>
                                <a:cubicBezTo>
                                  <a:pt x="137056" y="240093"/>
                                  <a:pt x="136190" y="246154"/>
                                  <a:pt x="136190" y="251350"/>
                                </a:cubicBezTo>
                                <a:cubicBezTo>
                                  <a:pt x="136190" y="253082"/>
                                  <a:pt x="137056" y="253948"/>
                                  <a:pt x="137056" y="254813"/>
                                </a:cubicBezTo>
                                <a:cubicBezTo>
                                  <a:pt x="136190" y="255679"/>
                                  <a:pt x="135324" y="255679"/>
                                  <a:pt x="134458" y="257411"/>
                                </a:cubicBezTo>
                                <a:cubicBezTo>
                                  <a:pt x="127531" y="258277"/>
                                  <a:pt x="118006" y="258277"/>
                                  <a:pt x="111945" y="255679"/>
                                </a:cubicBezTo>
                                <a:cubicBezTo>
                                  <a:pt x="111945" y="255679"/>
                                  <a:pt x="111945" y="257411"/>
                                  <a:pt x="110213" y="256545"/>
                                </a:cubicBezTo>
                                <a:cubicBezTo>
                                  <a:pt x="107615" y="253948"/>
                                  <a:pt x="108481" y="247886"/>
                                  <a:pt x="105883" y="244422"/>
                                </a:cubicBezTo>
                                <a:cubicBezTo>
                                  <a:pt x="103286" y="248752"/>
                                  <a:pt x="98956" y="248752"/>
                                  <a:pt x="94627" y="250484"/>
                                </a:cubicBezTo>
                                <a:cubicBezTo>
                                  <a:pt x="89431" y="253082"/>
                                  <a:pt x="84236" y="255679"/>
                                  <a:pt x="79040" y="257411"/>
                                </a:cubicBezTo>
                                <a:cubicBezTo>
                                  <a:pt x="72979" y="259143"/>
                                  <a:pt x="66918" y="259143"/>
                                  <a:pt x="59990" y="259143"/>
                                </a:cubicBezTo>
                                <a:cubicBezTo>
                                  <a:pt x="53063" y="259143"/>
                                  <a:pt x="46136" y="257411"/>
                                  <a:pt x="40074" y="254813"/>
                                </a:cubicBezTo>
                                <a:cubicBezTo>
                                  <a:pt x="39208" y="254813"/>
                                  <a:pt x="40940" y="253948"/>
                                  <a:pt x="39208" y="253948"/>
                                </a:cubicBezTo>
                                <a:lnTo>
                                  <a:pt x="39208" y="253948"/>
                                </a:lnTo>
                                <a:cubicBezTo>
                                  <a:pt x="37476" y="253948"/>
                                  <a:pt x="35745" y="252216"/>
                                  <a:pt x="33147" y="252216"/>
                                </a:cubicBezTo>
                                <a:cubicBezTo>
                                  <a:pt x="27086" y="247886"/>
                                  <a:pt x="21890" y="243557"/>
                                  <a:pt x="16695" y="236629"/>
                                </a:cubicBezTo>
                                <a:cubicBezTo>
                                  <a:pt x="12365" y="230568"/>
                                  <a:pt x="6304" y="225372"/>
                                  <a:pt x="4572" y="217579"/>
                                </a:cubicBezTo>
                                <a:cubicBezTo>
                                  <a:pt x="242" y="208054"/>
                                  <a:pt x="4572" y="198529"/>
                                  <a:pt x="1108" y="191602"/>
                                </a:cubicBezTo>
                                <a:cubicBezTo>
                                  <a:pt x="1108" y="169088"/>
                                  <a:pt x="1108" y="147441"/>
                                  <a:pt x="1108" y="121463"/>
                                </a:cubicBezTo>
                                <a:cubicBezTo>
                                  <a:pt x="1108" y="101547"/>
                                  <a:pt x="-623" y="83363"/>
                                  <a:pt x="242" y="66045"/>
                                </a:cubicBezTo>
                                <a:cubicBezTo>
                                  <a:pt x="242" y="59118"/>
                                  <a:pt x="242" y="51325"/>
                                  <a:pt x="1974" y="45263"/>
                                </a:cubicBezTo>
                                <a:lnTo>
                                  <a:pt x="3706" y="39202"/>
                                </a:lnTo>
                                <a:cubicBezTo>
                                  <a:pt x="4572" y="37470"/>
                                  <a:pt x="4572" y="34872"/>
                                  <a:pt x="5438" y="33141"/>
                                </a:cubicBezTo>
                                <a:lnTo>
                                  <a:pt x="9768" y="27079"/>
                                </a:lnTo>
                                <a:cubicBezTo>
                                  <a:pt x="11499" y="24482"/>
                                  <a:pt x="13231" y="22750"/>
                                  <a:pt x="14097" y="20152"/>
                                </a:cubicBezTo>
                                <a:cubicBezTo>
                                  <a:pt x="15829" y="19286"/>
                                  <a:pt x="16695" y="17554"/>
                                  <a:pt x="18427" y="16688"/>
                                </a:cubicBezTo>
                                <a:cubicBezTo>
                                  <a:pt x="28817" y="11493"/>
                                  <a:pt x="37476" y="3700"/>
                                  <a:pt x="49599" y="1968"/>
                                </a:cubicBezTo>
                                <a:cubicBezTo>
                                  <a:pt x="59124" y="1102"/>
                                  <a:pt x="68649" y="-630"/>
                                  <a:pt x="79906" y="236"/>
                                </a:cubicBezTo>
                                <a:cubicBezTo>
                                  <a:pt x="82504" y="236"/>
                                  <a:pt x="84236" y="1968"/>
                                  <a:pt x="85967" y="1968"/>
                                </a:cubicBezTo>
                                <a:lnTo>
                                  <a:pt x="91163" y="2834"/>
                                </a:lnTo>
                                <a:cubicBezTo>
                                  <a:pt x="94627" y="3700"/>
                                  <a:pt x="97224" y="4566"/>
                                  <a:pt x="101554" y="5432"/>
                                </a:cubicBezTo>
                                <a:cubicBezTo>
                                  <a:pt x="102420" y="7163"/>
                                  <a:pt x="104152" y="7163"/>
                                  <a:pt x="106749" y="8029"/>
                                </a:cubicBezTo>
                                <a:cubicBezTo>
                                  <a:pt x="113677" y="12359"/>
                                  <a:pt x="118006" y="17554"/>
                                  <a:pt x="122336" y="24482"/>
                                </a:cubicBezTo>
                                <a:cubicBezTo>
                                  <a:pt x="125799" y="29677"/>
                                  <a:pt x="128397" y="36604"/>
                                  <a:pt x="130995" y="43531"/>
                                </a:cubicBezTo>
                                <a:cubicBezTo>
                                  <a:pt x="132726" y="47861"/>
                                  <a:pt x="133592" y="51325"/>
                                  <a:pt x="134458" y="53922"/>
                                </a:cubicBezTo>
                                <a:cubicBezTo>
                                  <a:pt x="135324" y="61716"/>
                                  <a:pt x="135324" y="68643"/>
                                  <a:pt x="134458" y="76436"/>
                                </a:cubicBezTo>
                                <a:cubicBezTo>
                                  <a:pt x="134458" y="79900"/>
                                  <a:pt x="135324" y="82497"/>
                                  <a:pt x="134458" y="85961"/>
                                </a:cubicBezTo>
                                <a:cubicBezTo>
                                  <a:pt x="122336" y="92022"/>
                                  <a:pt x="105883" y="88559"/>
                                  <a:pt x="92895" y="88559"/>
                                </a:cubicBezTo>
                                <a:close/>
                                <a:moveTo>
                                  <a:pt x="129263" y="44397"/>
                                </a:moveTo>
                                <a:cubicBezTo>
                                  <a:pt x="126665" y="37470"/>
                                  <a:pt x="124933" y="32275"/>
                                  <a:pt x="120604" y="27945"/>
                                </a:cubicBezTo>
                                <a:lnTo>
                                  <a:pt x="116274" y="22750"/>
                                </a:lnTo>
                                <a:cubicBezTo>
                                  <a:pt x="111945" y="18420"/>
                                  <a:pt x="108481" y="14957"/>
                                  <a:pt x="103286" y="12359"/>
                                </a:cubicBezTo>
                                <a:cubicBezTo>
                                  <a:pt x="99822" y="10627"/>
                                  <a:pt x="98090" y="10627"/>
                                  <a:pt x="94627" y="8895"/>
                                </a:cubicBezTo>
                                <a:cubicBezTo>
                                  <a:pt x="90297" y="7163"/>
                                  <a:pt x="85967" y="7163"/>
                                  <a:pt x="82504" y="5432"/>
                                </a:cubicBezTo>
                                <a:cubicBezTo>
                                  <a:pt x="69515" y="5432"/>
                                  <a:pt x="59124" y="5432"/>
                                  <a:pt x="47867" y="7163"/>
                                </a:cubicBezTo>
                                <a:cubicBezTo>
                                  <a:pt x="43538" y="8895"/>
                                  <a:pt x="40074" y="9761"/>
                                  <a:pt x="37476" y="12359"/>
                                </a:cubicBezTo>
                                <a:cubicBezTo>
                                  <a:pt x="34013" y="14957"/>
                                  <a:pt x="30549" y="15823"/>
                                  <a:pt x="27086" y="18420"/>
                                </a:cubicBezTo>
                                <a:cubicBezTo>
                                  <a:pt x="21890" y="21018"/>
                                  <a:pt x="16695" y="27079"/>
                                  <a:pt x="14097" y="32275"/>
                                </a:cubicBezTo>
                                <a:cubicBezTo>
                                  <a:pt x="11499" y="36604"/>
                                  <a:pt x="8902" y="39202"/>
                                  <a:pt x="8902" y="44397"/>
                                </a:cubicBezTo>
                                <a:cubicBezTo>
                                  <a:pt x="8036" y="44397"/>
                                  <a:pt x="7170" y="46129"/>
                                  <a:pt x="7170" y="46995"/>
                                </a:cubicBezTo>
                                <a:cubicBezTo>
                                  <a:pt x="5438" y="53922"/>
                                  <a:pt x="5438" y="64313"/>
                                  <a:pt x="5438" y="72972"/>
                                </a:cubicBezTo>
                                <a:cubicBezTo>
                                  <a:pt x="5438" y="82497"/>
                                  <a:pt x="5438" y="90291"/>
                                  <a:pt x="6304" y="98950"/>
                                </a:cubicBezTo>
                                <a:cubicBezTo>
                                  <a:pt x="7170" y="118866"/>
                                  <a:pt x="6304" y="137050"/>
                                  <a:pt x="6304" y="156966"/>
                                </a:cubicBezTo>
                                <a:cubicBezTo>
                                  <a:pt x="6304" y="159563"/>
                                  <a:pt x="6304" y="162161"/>
                                  <a:pt x="6304" y="165625"/>
                                </a:cubicBezTo>
                                <a:cubicBezTo>
                                  <a:pt x="6304" y="169088"/>
                                  <a:pt x="6304" y="171686"/>
                                  <a:pt x="6304" y="175150"/>
                                </a:cubicBezTo>
                                <a:cubicBezTo>
                                  <a:pt x="6304" y="182077"/>
                                  <a:pt x="6304" y="188138"/>
                                  <a:pt x="6304" y="194200"/>
                                </a:cubicBezTo>
                                <a:cubicBezTo>
                                  <a:pt x="6304" y="195066"/>
                                  <a:pt x="7170" y="195932"/>
                                  <a:pt x="7170" y="197663"/>
                                </a:cubicBezTo>
                                <a:cubicBezTo>
                                  <a:pt x="7170" y="201993"/>
                                  <a:pt x="6304" y="206323"/>
                                  <a:pt x="7170" y="209786"/>
                                </a:cubicBezTo>
                                <a:cubicBezTo>
                                  <a:pt x="8036" y="221043"/>
                                  <a:pt x="13231" y="226238"/>
                                  <a:pt x="18427" y="233166"/>
                                </a:cubicBezTo>
                                <a:cubicBezTo>
                                  <a:pt x="21024" y="236629"/>
                                  <a:pt x="22756" y="239227"/>
                                  <a:pt x="25354" y="241825"/>
                                </a:cubicBezTo>
                                <a:cubicBezTo>
                                  <a:pt x="28817" y="245288"/>
                                  <a:pt x="32281" y="248752"/>
                                  <a:pt x="36611" y="251350"/>
                                </a:cubicBezTo>
                                <a:cubicBezTo>
                                  <a:pt x="39208" y="253082"/>
                                  <a:pt x="42672" y="253082"/>
                                  <a:pt x="46136" y="254813"/>
                                </a:cubicBezTo>
                                <a:cubicBezTo>
                                  <a:pt x="47867" y="255679"/>
                                  <a:pt x="48733" y="256545"/>
                                  <a:pt x="50465" y="256545"/>
                                </a:cubicBezTo>
                                <a:cubicBezTo>
                                  <a:pt x="54795" y="257411"/>
                                  <a:pt x="59990" y="257411"/>
                                  <a:pt x="65186" y="257411"/>
                                </a:cubicBezTo>
                                <a:cubicBezTo>
                                  <a:pt x="70381" y="257411"/>
                                  <a:pt x="75577" y="257411"/>
                                  <a:pt x="79906" y="256545"/>
                                </a:cubicBezTo>
                                <a:cubicBezTo>
                                  <a:pt x="84236" y="255679"/>
                                  <a:pt x="88565" y="253082"/>
                                  <a:pt x="92895" y="250484"/>
                                </a:cubicBezTo>
                                <a:cubicBezTo>
                                  <a:pt x="97224" y="248752"/>
                                  <a:pt x="100688" y="247886"/>
                                  <a:pt x="105018" y="245288"/>
                                </a:cubicBezTo>
                                <a:cubicBezTo>
                                  <a:pt x="105018" y="244422"/>
                                  <a:pt x="105883" y="243557"/>
                                  <a:pt x="106749" y="242691"/>
                                </a:cubicBezTo>
                                <a:cubicBezTo>
                                  <a:pt x="106749" y="240093"/>
                                  <a:pt x="107615" y="239227"/>
                                  <a:pt x="109347" y="240093"/>
                                </a:cubicBezTo>
                                <a:cubicBezTo>
                                  <a:pt x="111079" y="240093"/>
                                  <a:pt x="111079" y="244422"/>
                                  <a:pt x="111945" y="246154"/>
                                </a:cubicBezTo>
                                <a:lnTo>
                                  <a:pt x="113677" y="253948"/>
                                </a:lnTo>
                                <a:cubicBezTo>
                                  <a:pt x="116274" y="253948"/>
                                  <a:pt x="119738" y="255679"/>
                                  <a:pt x="124067" y="255679"/>
                                </a:cubicBezTo>
                                <a:cubicBezTo>
                                  <a:pt x="128397" y="255679"/>
                                  <a:pt x="132726" y="255679"/>
                                  <a:pt x="136190" y="254813"/>
                                </a:cubicBezTo>
                                <a:lnTo>
                                  <a:pt x="134458" y="253948"/>
                                </a:lnTo>
                                <a:cubicBezTo>
                                  <a:pt x="135324" y="251350"/>
                                  <a:pt x="135324" y="248752"/>
                                  <a:pt x="135324" y="245288"/>
                                </a:cubicBezTo>
                                <a:cubicBezTo>
                                  <a:pt x="135324" y="241825"/>
                                  <a:pt x="136190" y="239227"/>
                                  <a:pt x="136190" y="236629"/>
                                </a:cubicBezTo>
                                <a:cubicBezTo>
                                  <a:pt x="136190" y="232300"/>
                                  <a:pt x="135324" y="227104"/>
                                  <a:pt x="136190" y="223641"/>
                                </a:cubicBezTo>
                                <a:cubicBezTo>
                                  <a:pt x="136190" y="223641"/>
                                  <a:pt x="135324" y="222775"/>
                                  <a:pt x="135324" y="221909"/>
                                </a:cubicBezTo>
                                <a:cubicBezTo>
                                  <a:pt x="135324" y="217579"/>
                                  <a:pt x="135324" y="215847"/>
                                  <a:pt x="135324" y="211518"/>
                                </a:cubicBezTo>
                                <a:cubicBezTo>
                                  <a:pt x="135324" y="204591"/>
                                  <a:pt x="135324" y="196797"/>
                                  <a:pt x="135324" y="189870"/>
                                </a:cubicBezTo>
                                <a:cubicBezTo>
                                  <a:pt x="135324" y="182943"/>
                                  <a:pt x="134458" y="176016"/>
                                  <a:pt x="134458" y="169088"/>
                                </a:cubicBezTo>
                                <a:cubicBezTo>
                                  <a:pt x="134458" y="155234"/>
                                  <a:pt x="137056" y="140513"/>
                                  <a:pt x="136190" y="124927"/>
                                </a:cubicBezTo>
                                <a:cubicBezTo>
                                  <a:pt x="130995" y="125793"/>
                                  <a:pt x="126665" y="124927"/>
                                  <a:pt x="122336" y="124927"/>
                                </a:cubicBezTo>
                                <a:cubicBezTo>
                                  <a:pt x="119738" y="124927"/>
                                  <a:pt x="117140" y="124927"/>
                                  <a:pt x="114543" y="124927"/>
                                </a:cubicBezTo>
                                <a:cubicBezTo>
                                  <a:pt x="108481" y="124927"/>
                                  <a:pt x="103286" y="124061"/>
                                  <a:pt x="96358" y="124061"/>
                                </a:cubicBezTo>
                                <a:cubicBezTo>
                                  <a:pt x="90297" y="124061"/>
                                  <a:pt x="84236" y="124061"/>
                                  <a:pt x="77308" y="124061"/>
                                </a:cubicBezTo>
                                <a:cubicBezTo>
                                  <a:pt x="73845" y="133586"/>
                                  <a:pt x="73845" y="145709"/>
                                  <a:pt x="75577" y="157832"/>
                                </a:cubicBezTo>
                                <a:cubicBezTo>
                                  <a:pt x="82504" y="157832"/>
                                  <a:pt x="89431" y="158698"/>
                                  <a:pt x="96358" y="157832"/>
                                </a:cubicBezTo>
                                <a:cubicBezTo>
                                  <a:pt x="99822" y="163893"/>
                                  <a:pt x="97224" y="172552"/>
                                  <a:pt x="98090" y="180345"/>
                                </a:cubicBezTo>
                                <a:cubicBezTo>
                                  <a:pt x="98956" y="191602"/>
                                  <a:pt x="98090" y="202859"/>
                                  <a:pt x="92029" y="209786"/>
                                </a:cubicBezTo>
                                <a:cubicBezTo>
                                  <a:pt x="91163" y="210652"/>
                                  <a:pt x="90297" y="211518"/>
                                  <a:pt x="89431" y="212384"/>
                                </a:cubicBezTo>
                                <a:cubicBezTo>
                                  <a:pt x="85101" y="214982"/>
                                  <a:pt x="80772" y="216713"/>
                                  <a:pt x="75577" y="218445"/>
                                </a:cubicBezTo>
                                <a:cubicBezTo>
                                  <a:pt x="68649" y="220177"/>
                                  <a:pt x="62588" y="218445"/>
                                  <a:pt x="55661" y="216713"/>
                                </a:cubicBezTo>
                                <a:cubicBezTo>
                                  <a:pt x="53929" y="214982"/>
                                  <a:pt x="50465" y="213250"/>
                                  <a:pt x="49599" y="210652"/>
                                </a:cubicBezTo>
                                <a:cubicBezTo>
                                  <a:pt x="49599" y="210652"/>
                                  <a:pt x="48733" y="208920"/>
                                  <a:pt x="48733" y="208054"/>
                                </a:cubicBezTo>
                                <a:cubicBezTo>
                                  <a:pt x="46136" y="202859"/>
                                  <a:pt x="46136" y="196797"/>
                                  <a:pt x="45270" y="189004"/>
                                </a:cubicBezTo>
                                <a:cubicBezTo>
                                  <a:pt x="43538" y="172552"/>
                                  <a:pt x="44404" y="160429"/>
                                  <a:pt x="45270" y="144843"/>
                                </a:cubicBezTo>
                                <a:cubicBezTo>
                                  <a:pt x="45270" y="142245"/>
                                  <a:pt x="45270" y="139647"/>
                                  <a:pt x="45270" y="136184"/>
                                </a:cubicBezTo>
                                <a:cubicBezTo>
                                  <a:pt x="45270" y="133586"/>
                                  <a:pt x="45270" y="130988"/>
                                  <a:pt x="44404" y="128391"/>
                                </a:cubicBezTo>
                                <a:cubicBezTo>
                                  <a:pt x="44404" y="125793"/>
                                  <a:pt x="45270" y="122329"/>
                                  <a:pt x="45270" y="119732"/>
                                </a:cubicBezTo>
                                <a:cubicBezTo>
                                  <a:pt x="45270" y="111073"/>
                                  <a:pt x="44404" y="103279"/>
                                  <a:pt x="45270" y="95486"/>
                                </a:cubicBezTo>
                                <a:cubicBezTo>
                                  <a:pt x="46136" y="85095"/>
                                  <a:pt x="44404" y="72972"/>
                                  <a:pt x="45270" y="63448"/>
                                </a:cubicBezTo>
                                <a:cubicBezTo>
                                  <a:pt x="46136" y="56520"/>
                                  <a:pt x="48733" y="53922"/>
                                  <a:pt x="52197" y="51325"/>
                                </a:cubicBezTo>
                                <a:lnTo>
                                  <a:pt x="56527" y="47861"/>
                                </a:lnTo>
                                <a:cubicBezTo>
                                  <a:pt x="58258" y="46995"/>
                                  <a:pt x="59990" y="46995"/>
                                  <a:pt x="61722" y="46129"/>
                                </a:cubicBezTo>
                                <a:cubicBezTo>
                                  <a:pt x="65186" y="45263"/>
                                  <a:pt x="67783" y="43531"/>
                                  <a:pt x="70381" y="42666"/>
                                </a:cubicBezTo>
                                <a:cubicBezTo>
                                  <a:pt x="76442" y="40934"/>
                                  <a:pt x="85101" y="44397"/>
                                  <a:pt x="87699" y="46995"/>
                                </a:cubicBezTo>
                                <a:cubicBezTo>
                                  <a:pt x="90297" y="48727"/>
                                  <a:pt x="93761" y="53922"/>
                                  <a:pt x="94627" y="56520"/>
                                </a:cubicBezTo>
                                <a:cubicBezTo>
                                  <a:pt x="98956" y="65179"/>
                                  <a:pt x="98956" y="75570"/>
                                  <a:pt x="97224" y="86827"/>
                                </a:cubicBezTo>
                                <a:cubicBezTo>
                                  <a:pt x="111945" y="88559"/>
                                  <a:pt x="121470" y="88559"/>
                                  <a:pt x="135324" y="87693"/>
                                </a:cubicBezTo>
                                <a:cubicBezTo>
                                  <a:pt x="134458" y="83363"/>
                                  <a:pt x="135324" y="79900"/>
                                  <a:pt x="136190" y="75570"/>
                                </a:cubicBezTo>
                                <a:cubicBezTo>
                                  <a:pt x="135324" y="63448"/>
                                  <a:pt x="133592" y="53922"/>
                                  <a:pt x="129263" y="44397"/>
                                </a:cubicBezTo>
                                <a:close/>
                                <a:moveTo>
                                  <a:pt x="47002" y="268668"/>
                                </a:moveTo>
                                <a:cubicBezTo>
                                  <a:pt x="49599" y="269534"/>
                                  <a:pt x="53063" y="268668"/>
                                  <a:pt x="55661" y="269534"/>
                                </a:cubicBezTo>
                                <a:cubicBezTo>
                                  <a:pt x="58258" y="269534"/>
                                  <a:pt x="59990" y="271266"/>
                                  <a:pt x="62588" y="270400"/>
                                </a:cubicBezTo>
                                <a:cubicBezTo>
                                  <a:pt x="66918" y="271266"/>
                                  <a:pt x="72113" y="270400"/>
                                  <a:pt x="77308" y="270400"/>
                                </a:cubicBezTo>
                                <a:cubicBezTo>
                                  <a:pt x="82504" y="269534"/>
                                  <a:pt x="87699" y="268668"/>
                                  <a:pt x="92029" y="267802"/>
                                </a:cubicBezTo>
                                <a:cubicBezTo>
                                  <a:pt x="96358" y="266070"/>
                                  <a:pt x="102420" y="260009"/>
                                  <a:pt x="103286" y="259143"/>
                                </a:cubicBezTo>
                                <a:lnTo>
                                  <a:pt x="103286" y="259143"/>
                                </a:lnTo>
                                <a:cubicBezTo>
                                  <a:pt x="103286" y="259143"/>
                                  <a:pt x="104152" y="259143"/>
                                  <a:pt x="105883" y="259143"/>
                                </a:cubicBezTo>
                                <a:cubicBezTo>
                                  <a:pt x="105883" y="259143"/>
                                  <a:pt x="105883" y="260009"/>
                                  <a:pt x="105883" y="260875"/>
                                </a:cubicBezTo>
                                <a:cubicBezTo>
                                  <a:pt x="100688" y="266070"/>
                                  <a:pt x="97224" y="267802"/>
                                  <a:pt x="92895" y="269534"/>
                                </a:cubicBezTo>
                                <a:cubicBezTo>
                                  <a:pt x="86833" y="272131"/>
                                  <a:pt x="81638" y="273863"/>
                                  <a:pt x="73845" y="273863"/>
                                </a:cubicBezTo>
                                <a:cubicBezTo>
                                  <a:pt x="66052" y="274729"/>
                                  <a:pt x="59124" y="273863"/>
                                  <a:pt x="53063" y="271266"/>
                                </a:cubicBezTo>
                                <a:cubicBezTo>
                                  <a:pt x="52197" y="271266"/>
                                  <a:pt x="53929" y="270400"/>
                                  <a:pt x="52197" y="270400"/>
                                </a:cubicBezTo>
                                <a:cubicBezTo>
                                  <a:pt x="52197" y="270400"/>
                                  <a:pt x="52197" y="270400"/>
                                  <a:pt x="52197" y="270400"/>
                                </a:cubicBezTo>
                                <a:cubicBezTo>
                                  <a:pt x="51331" y="270400"/>
                                  <a:pt x="50465" y="270400"/>
                                  <a:pt x="47867" y="269534"/>
                                </a:cubicBezTo>
                                <a:lnTo>
                                  <a:pt x="47002" y="268668"/>
                                </a:lnTo>
                                <a:lnTo>
                                  <a:pt x="47002" y="268668"/>
                                </a:lnTo>
                                <a:close/>
                                <a:moveTo>
                                  <a:pt x="58258" y="205457"/>
                                </a:moveTo>
                                <a:cubicBezTo>
                                  <a:pt x="58258" y="206323"/>
                                  <a:pt x="57393" y="207188"/>
                                  <a:pt x="57393" y="205457"/>
                                </a:cubicBezTo>
                                <a:cubicBezTo>
                                  <a:pt x="56527" y="204591"/>
                                  <a:pt x="55661" y="203725"/>
                                  <a:pt x="55661" y="201127"/>
                                </a:cubicBezTo>
                                <a:lnTo>
                                  <a:pt x="55661" y="200261"/>
                                </a:lnTo>
                                <a:cubicBezTo>
                                  <a:pt x="53929" y="183809"/>
                                  <a:pt x="54795" y="171686"/>
                                  <a:pt x="55661" y="156100"/>
                                </a:cubicBezTo>
                                <a:cubicBezTo>
                                  <a:pt x="55661" y="153502"/>
                                  <a:pt x="55661" y="150904"/>
                                  <a:pt x="55661" y="147441"/>
                                </a:cubicBezTo>
                                <a:cubicBezTo>
                                  <a:pt x="55661" y="144843"/>
                                  <a:pt x="55661" y="142245"/>
                                  <a:pt x="54795" y="139647"/>
                                </a:cubicBezTo>
                                <a:cubicBezTo>
                                  <a:pt x="54795" y="137050"/>
                                  <a:pt x="55661" y="133586"/>
                                  <a:pt x="55661" y="130988"/>
                                </a:cubicBezTo>
                                <a:cubicBezTo>
                                  <a:pt x="55661" y="122329"/>
                                  <a:pt x="54795" y="114536"/>
                                  <a:pt x="55661" y="106743"/>
                                </a:cubicBezTo>
                                <a:cubicBezTo>
                                  <a:pt x="56527" y="96352"/>
                                  <a:pt x="54795" y="84229"/>
                                  <a:pt x="55661" y="74704"/>
                                </a:cubicBezTo>
                                <a:cubicBezTo>
                                  <a:pt x="56527" y="67777"/>
                                  <a:pt x="59124" y="65179"/>
                                  <a:pt x="62588" y="62582"/>
                                </a:cubicBezTo>
                                <a:lnTo>
                                  <a:pt x="66918" y="59118"/>
                                </a:lnTo>
                                <a:cubicBezTo>
                                  <a:pt x="68649" y="59118"/>
                                  <a:pt x="68649" y="58252"/>
                                  <a:pt x="68649" y="58252"/>
                                </a:cubicBezTo>
                                <a:lnTo>
                                  <a:pt x="74711" y="55654"/>
                                </a:lnTo>
                                <a:lnTo>
                                  <a:pt x="77308" y="53922"/>
                                </a:lnTo>
                                <a:cubicBezTo>
                                  <a:pt x="78174" y="53922"/>
                                  <a:pt x="79040" y="53922"/>
                                  <a:pt x="79906" y="54788"/>
                                </a:cubicBezTo>
                                <a:cubicBezTo>
                                  <a:pt x="79906" y="54788"/>
                                  <a:pt x="79906" y="56520"/>
                                  <a:pt x="79040" y="56520"/>
                                </a:cubicBezTo>
                                <a:lnTo>
                                  <a:pt x="72979" y="58252"/>
                                </a:lnTo>
                                <a:cubicBezTo>
                                  <a:pt x="69515" y="59118"/>
                                  <a:pt x="66918" y="60850"/>
                                  <a:pt x="64320" y="63448"/>
                                </a:cubicBezTo>
                                <a:cubicBezTo>
                                  <a:pt x="59990" y="66045"/>
                                  <a:pt x="58258" y="69509"/>
                                  <a:pt x="58258" y="76436"/>
                                </a:cubicBezTo>
                                <a:cubicBezTo>
                                  <a:pt x="58258" y="82497"/>
                                  <a:pt x="58258" y="88559"/>
                                  <a:pt x="58258" y="94620"/>
                                </a:cubicBezTo>
                                <a:cubicBezTo>
                                  <a:pt x="58258" y="100682"/>
                                  <a:pt x="58258" y="105877"/>
                                  <a:pt x="57393" y="111938"/>
                                </a:cubicBezTo>
                                <a:cubicBezTo>
                                  <a:pt x="57393" y="118866"/>
                                  <a:pt x="57393" y="126659"/>
                                  <a:pt x="57393" y="131854"/>
                                </a:cubicBezTo>
                                <a:cubicBezTo>
                                  <a:pt x="57393" y="138781"/>
                                  <a:pt x="57393" y="146575"/>
                                  <a:pt x="57393" y="152636"/>
                                </a:cubicBezTo>
                                <a:cubicBezTo>
                                  <a:pt x="57393" y="159563"/>
                                  <a:pt x="56527" y="165625"/>
                                  <a:pt x="56527" y="171686"/>
                                </a:cubicBezTo>
                                <a:cubicBezTo>
                                  <a:pt x="58258" y="183809"/>
                                  <a:pt x="57393" y="195066"/>
                                  <a:pt x="58258" y="205457"/>
                                </a:cubicBezTo>
                                <a:close/>
                                <a:moveTo>
                                  <a:pt x="82504" y="169954"/>
                                </a:moveTo>
                                <a:cubicBezTo>
                                  <a:pt x="82504" y="169088"/>
                                  <a:pt x="82504" y="168222"/>
                                  <a:pt x="83370" y="168222"/>
                                </a:cubicBezTo>
                                <a:cubicBezTo>
                                  <a:pt x="84236" y="168222"/>
                                  <a:pt x="85101" y="169088"/>
                                  <a:pt x="85101" y="169954"/>
                                </a:cubicBezTo>
                                <a:cubicBezTo>
                                  <a:pt x="85101" y="169954"/>
                                  <a:pt x="85101" y="169954"/>
                                  <a:pt x="85101" y="169954"/>
                                </a:cubicBezTo>
                                <a:cubicBezTo>
                                  <a:pt x="85101" y="169954"/>
                                  <a:pt x="85101" y="169954"/>
                                  <a:pt x="85101" y="171686"/>
                                </a:cubicBezTo>
                                <a:cubicBezTo>
                                  <a:pt x="85101" y="172552"/>
                                  <a:pt x="85101" y="172552"/>
                                  <a:pt x="84236" y="172552"/>
                                </a:cubicBezTo>
                                <a:cubicBezTo>
                                  <a:pt x="83370" y="172552"/>
                                  <a:pt x="83370" y="172552"/>
                                  <a:pt x="82504" y="171686"/>
                                </a:cubicBezTo>
                                <a:lnTo>
                                  <a:pt x="82504" y="169954"/>
                                </a:lnTo>
                                <a:close/>
                                <a:moveTo>
                                  <a:pt x="144849" y="63448"/>
                                </a:moveTo>
                                <a:cubicBezTo>
                                  <a:pt x="144849" y="60850"/>
                                  <a:pt x="143983" y="59118"/>
                                  <a:pt x="143983" y="56520"/>
                                </a:cubicBezTo>
                                <a:cubicBezTo>
                                  <a:pt x="143117" y="53057"/>
                                  <a:pt x="142252" y="50459"/>
                                  <a:pt x="141386" y="47861"/>
                                </a:cubicBezTo>
                                <a:lnTo>
                                  <a:pt x="140520" y="46129"/>
                                </a:lnTo>
                                <a:cubicBezTo>
                                  <a:pt x="140520" y="46129"/>
                                  <a:pt x="140520" y="46129"/>
                                  <a:pt x="140520" y="46129"/>
                                </a:cubicBezTo>
                                <a:cubicBezTo>
                                  <a:pt x="143117" y="50459"/>
                                  <a:pt x="143983" y="54788"/>
                                  <a:pt x="145715" y="59118"/>
                                </a:cubicBezTo>
                                <a:cubicBezTo>
                                  <a:pt x="147447" y="63448"/>
                                  <a:pt x="148313" y="66911"/>
                                  <a:pt x="149179" y="69509"/>
                                </a:cubicBezTo>
                                <a:cubicBezTo>
                                  <a:pt x="150045" y="77302"/>
                                  <a:pt x="150045" y="84229"/>
                                  <a:pt x="149179" y="92022"/>
                                </a:cubicBezTo>
                                <a:cubicBezTo>
                                  <a:pt x="149179" y="94620"/>
                                  <a:pt x="149179" y="96352"/>
                                  <a:pt x="149179" y="98084"/>
                                </a:cubicBezTo>
                                <a:cubicBezTo>
                                  <a:pt x="149179" y="100682"/>
                                  <a:pt x="147447" y="102413"/>
                                  <a:pt x="144849" y="102413"/>
                                </a:cubicBezTo>
                                <a:cubicBezTo>
                                  <a:pt x="132726" y="104145"/>
                                  <a:pt x="118872" y="102413"/>
                                  <a:pt x="107615" y="101547"/>
                                </a:cubicBezTo>
                                <a:cubicBezTo>
                                  <a:pt x="105883" y="101547"/>
                                  <a:pt x="105018" y="100682"/>
                                  <a:pt x="105018" y="99816"/>
                                </a:cubicBezTo>
                                <a:cubicBezTo>
                                  <a:pt x="105018" y="99816"/>
                                  <a:pt x="105018" y="98950"/>
                                  <a:pt x="105018" y="98950"/>
                                </a:cubicBezTo>
                                <a:cubicBezTo>
                                  <a:pt x="105018" y="97218"/>
                                  <a:pt x="105018" y="97218"/>
                                  <a:pt x="105883" y="98084"/>
                                </a:cubicBezTo>
                                <a:cubicBezTo>
                                  <a:pt x="106749" y="98084"/>
                                  <a:pt x="107615" y="98084"/>
                                  <a:pt x="107615" y="99816"/>
                                </a:cubicBezTo>
                                <a:cubicBezTo>
                                  <a:pt x="122336" y="101547"/>
                                  <a:pt x="131861" y="101547"/>
                                  <a:pt x="145715" y="100682"/>
                                </a:cubicBezTo>
                                <a:cubicBezTo>
                                  <a:pt x="144849" y="98084"/>
                                  <a:pt x="145715" y="94620"/>
                                  <a:pt x="145715" y="92022"/>
                                </a:cubicBezTo>
                                <a:cubicBezTo>
                                  <a:pt x="146581" y="89425"/>
                                  <a:pt x="146581" y="87693"/>
                                  <a:pt x="146581" y="85095"/>
                                </a:cubicBezTo>
                                <a:cubicBezTo>
                                  <a:pt x="147447" y="76436"/>
                                  <a:pt x="146581" y="70375"/>
                                  <a:pt x="144849" y="63448"/>
                                </a:cubicBezTo>
                                <a:close/>
                                <a:moveTo>
                                  <a:pt x="123202" y="269534"/>
                                </a:moveTo>
                                <a:cubicBezTo>
                                  <a:pt x="122336" y="267802"/>
                                  <a:pt x="123202" y="266070"/>
                                  <a:pt x="124933" y="266070"/>
                                </a:cubicBezTo>
                                <a:cubicBezTo>
                                  <a:pt x="127531" y="266070"/>
                                  <a:pt x="130995" y="267802"/>
                                  <a:pt x="135324" y="267802"/>
                                </a:cubicBezTo>
                                <a:cubicBezTo>
                                  <a:pt x="139654" y="267802"/>
                                  <a:pt x="143983" y="267802"/>
                                  <a:pt x="147447" y="266936"/>
                                </a:cubicBezTo>
                                <a:cubicBezTo>
                                  <a:pt x="146581" y="266936"/>
                                  <a:pt x="146581" y="266070"/>
                                  <a:pt x="146581" y="264338"/>
                                </a:cubicBezTo>
                                <a:cubicBezTo>
                                  <a:pt x="147447" y="261741"/>
                                  <a:pt x="146581" y="260009"/>
                                  <a:pt x="146581" y="258277"/>
                                </a:cubicBezTo>
                                <a:cubicBezTo>
                                  <a:pt x="146581" y="255679"/>
                                  <a:pt x="147447" y="252216"/>
                                  <a:pt x="147447" y="249618"/>
                                </a:cubicBezTo>
                                <a:cubicBezTo>
                                  <a:pt x="147447" y="245288"/>
                                  <a:pt x="146581" y="240093"/>
                                  <a:pt x="147447" y="236629"/>
                                </a:cubicBezTo>
                                <a:cubicBezTo>
                                  <a:pt x="147447" y="236629"/>
                                  <a:pt x="146581" y="235763"/>
                                  <a:pt x="146581" y="234897"/>
                                </a:cubicBezTo>
                                <a:cubicBezTo>
                                  <a:pt x="146581" y="230568"/>
                                  <a:pt x="146581" y="228836"/>
                                  <a:pt x="146581" y="224506"/>
                                </a:cubicBezTo>
                                <a:cubicBezTo>
                                  <a:pt x="146581" y="217579"/>
                                  <a:pt x="146581" y="209786"/>
                                  <a:pt x="146581" y="202859"/>
                                </a:cubicBezTo>
                                <a:cubicBezTo>
                                  <a:pt x="146581" y="195932"/>
                                  <a:pt x="145715" y="189004"/>
                                  <a:pt x="145715" y="182077"/>
                                </a:cubicBezTo>
                                <a:cubicBezTo>
                                  <a:pt x="145715" y="168222"/>
                                  <a:pt x="148313" y="153502"/>
                                  <a:pt x="147447" y="137916"/>
                                </a:cubicBezTo>
                                <a:cubicBezTo>
                                  <a:pt x="147447" y="137916"/>
                                  <a:pt x="147447" y="137916"/>
                                  <a:pt x="146581" y="137916"/>
                                </a:cubicBezTo>
                                <a:cubicBezTo>
                                  <a:pt x="145715" y="137916"/>
                                  <a:pt x="144849" y="137916"/>
                                  <a:pt x="144849" y="136184"/>
                                </a:cubicBezTo>
                                <a:cubicBezTo>
                                  <a:pt x="144849" y="135318"/>
                                  <a:pt x="144849" y="134452"/>
                                  <a:pt x="146581" y="134452"/>
                                </a:cubicBezTo>
                                <a:lnTo>
                                  <a:pt x="149179" y="134452"/>
                                </a:lnTo>
                                <a:cubicBezTo>
                                  <a:pt x="150045" y="134452"/>
                                  <a:pt x="150911" y="134452"/>
                                  <a:pt x="150911" y="135318"/>
                                </a:cubicBezTo>
                                <a:cubicBezTo>
                                  <a:pt x="150911" y="136184"/>
                                  <a:pt x="150911" y="136184"/>
                                  <a:pt x="150911" y="137050"/>
                                </a:cubicBezTo>
                                <a:cubicBezTo>
                                  <a:pt x="150911" y="155234"/>
                                  <a:pt x="148313" y="170820"/>
                                  <a:pt x="149179" y="191602"/>
                                </a:cubicBezTo>
                                <a:cubicBezTo>
                                  <a:pt x="150045" y="209786"/>
                                  <a:pt x="149179" y="227104"/>
                                  <a:pt x="150911" y="247886"/>
                                </a:cubicBezTo>
                                <a:cubicBezTo>
                                  <a:pt x="150911" y="253948"/>
                                  <a:pt x="150045" y="260009"/>
                                  <a:pt x="150045" y="265204"/>
                                </a:cubicBezTo>
                                <a:cubicBezTo>
                                  <a:pt x="150045" y="266070"/>
                                  <a:pt x="150045" y="266936"/>
                                  <a:pt x="150045" y="266936"/>
                                </a:cubicBezTo>
                                <a:cubicBezTo>
                                  <a:pt x="150045" y="267802"/>
                                  <a:pt x="150045" y="268668"/>
                                  <a:pt x="149179" y="269534"/>
                                </a:cubicBezTo>
                                <a:cubicBezTo>
                                  <a:pt x="147447" y="270400"/>
                                  <a:pt x="147447" y="271266"/>
                                  <a:pt x="145715" y="271266"/>
                                </a:cubicBezTo>
                                <a:cubicBezTo>
                                  <a:pt x="138788" y="272131"/>
                                  <a:pt x="131861" y="272131"/>
                                  <a:pt x="126665" y="269534"/>
                                </a:cubicBezTo>
                                <a:cubicBezTo>
                                  <a:pt x="125799" y="269534"/>
                                  <a:pt x="125799" y="269534"/>
                                  <a:pt x="124933" y="269534"/>
                                </a:cubicBezTo>
                                <a:cubicBezTo>
                                  <a:pt x="124933" y="270400"/>
                                  <a:pt x="124933" y="270400"/>
                                  <a:pt x="123202" y="269534"/>
                                </a:cubicBezTo>
                                <a:lnTo>
                                  <a:pt x="123202" y="269534"/>
                                </a:lnTo>
                                <a:close/>
                              </a:path>
                            </a:pathLst>
                          </a:custGeom>
                          <a:solidFill>
                            <a:srgbClr val="000000"/>
                          </a:solidFill>
                          <a:ln w="8653" cap="flat">
                            <a:noFill/>
                            <a:prstDash val="solid"/>
                            <a:miter/>
                          </a:ln>
                        </wps:spPr>
                        <wps:bodyPr rtlCol="0" anchor="ctr"/>
                      </wps:wsp>
                      <wps:wsp>
                        <wps:cNvPr id="2131048557" name="Freeform 2131048557">
                          <a:extLst>
                            <a:ext uri="{FF2B5EF4-FFF2-40B4-BE49-F238E27FC236}">
                              <a16:creationId xmlns:a16="http://schemas.microsoft.com/office/drawing/2014/main" id="{1611AF26-0DF3-E487-C2EF-7DD1326BE677}"/>
                            </a:ext>
                          </a:extLst>
                        </wps:cNvPr>
                        <wps:cNvSpPr/>
                        <wps:spPr>
                          <a:xfrm>
                            <a:off x="4230901" y="3673767"/>
                            <a:ext cx="170140" cy="270816"/>
                          </a:xfrm>
                          <a:custGeom>
                            <a:avLst/>
                            <a:gdLst>
                              <a:gd name="connsiteX0" fmla="*/ 156864 w 170140"/>
                              <a:gd name="connsiteY0" fmla="*/ 250516 h 270816"/>
                              <a:gd name="connsiteX1" fmla="*/ 157730 w 170140"/>
                              <a:gd name="connsiteY1" fmla="*/ 254845 h 270816"/>
                              <a:gd name="connsiteX2" fmla="*/ 115300 w 170140"/>
                              <a:gd name="connsiteY2" fmla="*/ 255711 h 270816"/>
                              <a:gd name="connsiteX3" fmla="*/ 113568 w 170140"/>
                              <a:gd name="connsiteY3" fmla="*/ 253979 h 270816"/>
                              <a:gd name="connsiteX4" fmla="*/ 110105 w 170140"/>
                              <a:gd name="connsiteY4" fmla="*/ 237527 h 270816"/>
                              <a:gd name="connsiteX5" fmla="*/ 103177 w 170140"/>
                              <a:gd name="connsiteY5" fmla="*/ 206354 h 270816"/>
                              <a:gd name="connsiteX6" fmla="*/ 54686 w 170140"/>
                              <a:gd name="connsiteY6" fmla="*/ 207220 h 270816"/>
                              <a:gd name="connsiteX7" fmla="*/ 43429 w 170140"/>
                              <a:gd name="connsiteY7" fmla="*/ 254845 h 270816"/>
                              <a:gd name="connsiteX8" fmla="*/ 1000 w 170140"/>
                              <a:gd name="connsiteY8" fmla="*/ 254845 h 270816"/>
                              <a:gd name="connsiteX9" fmla="*/ 1000 w 170140"/>
                              <a:gd name="connsiteY9" fmla="*/ 250516 h 270816"/>
                              <a:gd name="connsiteX10" fmla="*/ 5329 w 170140"/>
                              <a:gd name="connsiteY10" fmla="*/ 221941 h 270816"/>
                              <a:gd name="connsiteX11" fmla="*/ 7061 w 170140"/>
                              <a:gd name="connsiteY11" fmla="*/ 210684 h 270816"/>
                              <a:gd name="connsiteX12" fmla="*/ 11391 w 170140"/>
                              <a:gd name="connsiteY12" fmla="*/ 185573 h 270816"/>
                              <a:gd name="connsiteX13" fmla="*/ 14855 w 170140"/>
                              <a:gd name="connsiteY13" fmla="*/ 172584 h 270816"/>
                              <a:gd name="connsiteX14" fmla="*/ 16586 w 170140"/>
                              <a:gd name="connsiteY14" fmla="*/ 163925 h 270816"/>
                              <a:gd name="connsiteX15" fmla="*/ 20050 w 170140"/>
                              <a:gd name="connsiteY15" fmla="*/ 137948 h 270816"/>
                              <a:gd name="connsiteX16" fmla="*/ 22648 w 170140"/>
                              <a:gd name="connsiteY16" fmla="*/ 126691 h 270816"/>
                              <a:gd name="connsiteX17" fmla="*/ 23514 w 170140"/>
                              <a:gd name="connsiteY17" fmla="*/ 120629 h 270816"/>
                              <a:gd name="connsiteX18" fmla="*/ 25245 w 170140"/>
                              <a:gd name="connsiteY18" fmla="*/ 113702 h 270816"/>
                              <a:gd name="connsiteX19" fmla="*/ 26977 w 170140"/>
                              <a:gd name="connsiteY19" fmla="*/ 111970 h 270816"/>
                              <a:gd name="connsiteX20" fmla="*/ 33038 w 170140"/>
                              <a:gd name="connsiteY20" fmla="*/ 78200 h 270816"/>
                              <a:gd name="connsiteX21" fmla="*/ 35636 w 170140"/>
                              <a:gd name="connsiteY21" fmla="*/ 68675 h 270816"/>
                              <a:gd name="connsiteX22" fmla="*/ 37368 w 170140"/>
                              <a:gd name="connsiteY22" fmla="*/ 59150 h 270816"/>
                              <a:gd name="connsiteX23" fmla="*/ 39100 w 170140"/>
                              <a:gd name="connsiteY23" fmla="*/ 53089 h 270816"/>
                              <a:gd name="connsiteX24" fmla="*/ 41698 w 170140"/>
                              <a:gd name="connsiteY24" fmla="*/ 33172 h 270816"/>
                              <a:gd name="connsiteX25" fmla="*/ 42563 w 170140"/>
                              <a:gd name="connsiteY25" fmla="*/ 27977 h 270816"/>
                              <a:gd name="connsiteX26" fmla="*/ 45161 w 170140"/>
                              <a:gd name="connsiteY26" fmla="*/ 13257 h 270816"/>
                              <a:gd name="connsiteX27" fmla="*/ 49491 w 170140"/>
                              <a:gd name="connsiteY27" fmla="*/ 2000 h 270816"/>
                              <a:gd name="connsiteX28" fmla="*/ 102311 w 170140"/>
                              <a:gd name="connsiteY28" fmla="*/ 2000 h 270816"/>
                              <a:gd name="connsiteX29" fmla="*/ 104043 w 170140"/>
                              <a:gd name="connsiteY29" fmla="*/ 2866 h 270816"/>
                              <a:gd name="connsiteX30" fmla="*/ 110970 w 170140"/>
                              <a:gd name="connsiteY30" fmla="*/ 36636 h 270816"/>
                              <a:gd name="connsiteX31" fmla="*/ 112702 w 170140"/>
                              <a:gd name="connsiteY31" fmla="*/ 47893 h 270816"/>
                              <a:gd name="connsiteX32" fmla="*/ 115300 w 170140"/>
                              <a:gd name="connsiteY32" fmla="*/ 58284 h 270816"/>
                              <a:gd name="connsiteX33" fmla="*/ 122227 w 170140"/>
                              <a:gd name="connsiteY33" fmla="*/ 92054 h 270816"/>
                              <a:gd name="connsiteX34" fmla="*/ 136082 w 170140"/>
                              <a:gd name="connsiteY34" fmla="*/ 156132 h 270816"/>
                              <a:gd name="connsiteX35" fmla="*/ 139545 w 170140"/>
                              <a:gd name="connsiteY35" fmla="*/ 176047 h 270816"/>
                              <a:gd name="connsiteX36" fmla="*/ 144741 w 170140"/>
                              <a:gd name="connsiteY36" fmla="*/ 192500 h 270816"/>
                              <a:gd name="connsiteX37" fmla="*/ 151668 w 170140"/>
                              <a:gd name="connsiteY37" fmla="*/ 227136 h 270816"/>
                              <a:gd name="connsiteX38" fmla="*/ 153400 w 170140"/>
                              <a:gd name="connsiteY38" fmla="*/ 235795 h 270816"/>
                              <a:gd name="connsiteX39" fmla="*/ 155132 w 170140"/>
                              <a:gd name="connsiteY39" fmla="*/ 244454 h 270816"/>
                              <a:gd name="connsiteX40" fmla="*/ 156864 w 170140"/>
                              <a:gd name="connsiteY40" fmla="*/ 250516 h 270816"/>
                              <a:gd name="connsiteX41" fmla="*/ 153400 w 170140"/>
                              <a:gd name="connsiteY41" fmla="*/ 251382 h 270816"/>
                              <a:gd name="connsiteX42" fmla="*/ 152534 w 170140"/>
                              <a:gd name="connsiteY42" fmla="*/ 242723 h 270816"/>
                              <a:gd name="connsiteX43" fmla="*/ 149936 w 170140"/>
                              <a:gd name="connsiteY43" fmla="*/ 233198 h 270816"/>
                              <a:gd name="connsiteX44" fmla="*/ 149936 w 170140"/>
                              <a:gd name="connsiteY44" fmla="*/ 229734 h 270816"/>
                              <a:gd name="connsiteX45" fmla="*/ 149070 w 170140"/>
                              <a:gd name="connsiteY45" fmla="*/ 227136 h 270816"/>
                              <a:gd name="connsiteX46" fmla="*/ 149070 w 170140"/>
                              <a:gd name="connsiteY46" fmla="*/ 223672 h 270816"/>
                              <a:gd name="connsiteX47" fmla="*/ 147339 w 170140"/>
                              <a:gd name="connsiteY47" fmla="*/ 218477 h 270816"/>
                              <a:gd name="connsiteX48" fmla="*/ 142143 w 170140"/>
                              <a:gd name="connsiteY48" fmla="*/ 192500 h 270816"/>
                              <a:gd name="connsiteX49" fmla="*/ 137813 w 170140"/>
                              <a:gd name="connsiteY49" fmla="*/ 180377 h 270816"/>
                              <a:gd name="connsiteX50" fmla="*/ 133484 w 170140"/>
                              <a:gd name="connsiteY50" fmla="*/ 155266 h 270816"/>
                              <a:gd name="connsiteX51" fmla="*/ 123959 w 170140"/>
                              <a:gd name="connsiteY51" fmla="*/ 112836 h 270816"/>
                              <a:gd name="connsiteX52" fmla="*/ 117898 w 170140"/>
                              <a:gd name="connsiteY52" fmla="*/ 81663 h 270816"/>
                              <a:gd name="connsiteX53" fmla="*/ 111836 w 170140"/>
                              <a:gd name="connsiteY53" fmla="*/ 57418 h 270816"/>
                              <a:gd name="connsiteX54" fmla="*/ 108373 w 170140"/>
                              <a:gd name="connsiteY54" fmla="*/ 45295 h 270816"/>
                              <a:gd name="connsiteX55" fmla="*/ 107507 w 170140"/>
                              <a:gd name="connsiteY55" fmla="*/ 38368 h 270816"/>
                              <a:gd name="connsiteX56" fmla="*/ 105775 w 170140"/>
                              <a:gd name="connsiteY56" fmla="*/ 33172 h 270816"/>
                              <a:gd name="connsiteX57" fmla="*/ 100579 w 170140"/>
                              <a:gd name="connsiteY57" fmla="*/ 7195 h 270816"/>
                              <a:gd name="connsiteX58" fmla="*/ 50357 w 170140"/>
                              <a:gd name="connsiteY58" fmla="*/ 7195 h 270816"/>
                              <a:gd name="connsiteX59" fmla="*/ 42563 w 170140"/>
                              <a:gd name="connsiteY59" fmla="*/ 47027 h 270816"/>
                              <a:gd name="connsiteX60" fmla="*/ 37368 w 170140"/>
                              <a:gd name="connsiteY60" fmla="*/ 71272 h 270816"/>
                              <a:gd name="connsiteX61" fmla="*/ 29575 w 170140"/>
                              <a:gd name="connsiteY61" fmla="*/ 108507 h 270816"/>
                              <a:gd name="connsiteX62" fmla="*/ 27843 w 170140"/>
                              <a:gd name="connsiteY62" fmla="*/ 120629 h 270816"/>
                              <a:gd name="connsiteX63" fmla="*/ 24379 w 170140"/>
                              <a:gd name="connsiteY63" fmla="*/ 132752 h 270816"/>
                              <a:gd name="connsiteX64" fmla="*/ 14855 w 170140"/>
                              <a:gd name="connsiteY64" fmla="*/ 182975 h 270816"/>
                              <a:gd name="connsiteX65" fmla="*/ 12257 w 170140"/>
                              <a:gd name="connsiteY65" fmla="*/ 194232 h 270816"/>
                              <a:gd name="connsiteX66" fmla="*/ 1000 w 170140"/>
                              <a:gd name="connsiteY66" fmla="*/ 255711 h 270816"/>
                              <a:gd name="connsiteX67" fmla="*/ 39100 w 170140"/>
                              <a:gd name="connsiteY67" fmla="*/ 255711 h 270816"/>
                              <a:gd name="connsiteX68" fmla="*/ 45161 w 170140"/>
                              <a:gd name="connsiteY68" fmla="*/ 231466 h 270816"/>
                              <a:gd name="connsiteX69" fmla="*/ 47759 w 170140"/>
                              <a:gd name="connsiteY69" fmla="*/ 219343 h 270816"/>
                              <a:gd name="connsiteX70" fmla="*/ 51223 w 170140"/>
                              <a:gd name="connsiteY70" fmla="*/ 207220 h 270816"/>
                              <a:gd name="connsiteX71" fmla="*/ 103177 w 170140"/>
                              <a:gd name="connsiteY71" fmla="*/ 206354 h 270816"/>
                              <a:gd name="connsiteX72" fmla="*/ 105775 w 170140"/>
                              <a:gd name="connsiteY72" fmla="*/ 216745 h 270816"/>
                              <a:gd name="connsiteX73" fmla="*/ 114434 w 170140"/>
                              <a:gd name="connsiteY73" fmla="*/ 255711 h 270816"/>
                              <a:gd name="connsiteX74" fmla="*/ 153400 w 170140"/>
                              <a:gd name="connsiteY74" fmla="*/ 251382 h 270816"/>
                              <a:gd name="connsiteX75" fmla="*/ 12257 w 170140"/>
                              <a:gd name="connsiteY75" fmla="*/ 266102 h 270816"/>
                              <a:gd name="connsiteX76" fmla="*/ 13989 w 170140"/>
                              <a:gd name="connsiteY76" fmla="*/ 265236 h 270816"/>
                              <a:gd name="connsiteX77" fmla="*/ 14855 w 170140"/>
                              <a:gd name="connsiteY77" fmla="*/ 266102 h 270816"/>
                              <a:gd name="connsiteX78" fmla="*/ 14855 w 170140"/>
                              <a:gd name="connsiteY78" fmla="*/ 266102 h 270816"/>
                              <a:gd name="connsiteX79" fmla="*/ 41698 w 170140"/>
                              <a:gd name="connsiteY79" fmla="*/ 266102 h 270816"/>
                              <a:gd name="connsiteX80" fmla="*/ 46027 w 170140"/>
                              <a:gd name="connsiteY80" fmla="*/ 266102 h 270816"/>
                              <a:gd name="connsiteX81" fmla="*/ 52954 w 170140"/>
                              <a:gd name="connsiteY81" fmla="*/ 265236 h 270816"/>
                              <a:gd name="connsiteX82" fmla="*/ 56418 w 170140"/>
                              <a:gd name="connsiteY82" fmla="*/ 253979 h 270816"/>
                              <a:gd name="connsiteX83" fmla="*/ 57284 w 170140"/>
                              <a:gd name="connsiteY83" fmla="*/ 251382 h 270816"/>
                              <a:gd name="connsiteX84" fmla="*/ 59016 w 170140"/>
                              <a:gd name="connsiteY84" fmla="*/ 241857 h 270816"/>
                              <a:gd name="connsiteX85" fmla="*/ 61614 w 170140"/>
                              <a:gd name="connsiteY85" fmla="*/ 229734 h 270816"/>
                              <a:gd name="connsiteX86" fmla="*/ 63345 w 170140"/>
                              <a:gd name="connsiteY86" fmla="*/ 221075 h 270816"/>
                              <a:gd name="connsiteX87" fmla="*/ 68541 w 170140"/>
                              <a:gd name="connsiteY87" fmla="*/ 217611 h 270816"/>
                              <a:gd name="connsiteX88" fmla="*/ 94518 w 170140"/>
                              <a:gd name="connsiteY88" fmla="*/ 216745 h 270816"/>
                              <a:gd name="connsiteX89" fmla="*/ 96250 w 170140"/>
                              <a:gd name="connsiteY89" fmla="*/ 218477 h 270816"/>
                              <a:gd name="connsiteX90" fmla="*/ 94518 w 170140"/>
                              <a:gd name="connsiteY90" fmla="*/ 220209 h 270816"/>
                              <a:gd name="connsiteX91" fmla="*/ 65943 w 170140"/>
                              <a:gd name="connsiteY91" fmla="*/ 221075 h 270816"/>
                              <a:gd name="connsiteX92" fmla="*/ 59016 w 170140"/>
                              <a:gd name="connsiteY92" fmla="*/ 252248 h 270816"/>
                              <a:gd name="connsiteX93" fmla="*/ 58150 w 170140"/>
                              <a:gd name="connsiteY93" fmla="*/ 255711 h 270816"/>
                              <a:gd name="connsiteX94" fmla="*/ 52954 w 170140"/>
                              <a:gd name="connsiteY94" fmla="*/ 268700 h 270816"/>
                              <a:gd name="connsiteX95" fmla="*/ 40832 w 170140"/>
                              <a:gd name="connsiteY95" fmla="*/ 270431 h 270816"/>
                              <a:gd name="connsiteX96" fmla="*/ 36502 w 170140"/>
                              <a:gd name="connsiteY96" fmla="*/ 270431 h 270816"/>
                              <a:gd name="connsiteX97" fmla="*/ 13123 w 170140"/>
                              <a:gd name="connsiteY97" fmla="*/ 270431 h 270816"/>
                              <a:gd name="connsiteX98" fmla="*/ 11391 w 170140"/>
                              <a:gd name="connsiteY98" fmla="*/ 268700 h 270816"/>
                              <a:gd name="connsiteX99" fmla="*/ 12257 w 170140"/>
                              <a:gd name="connsiteY99" fmla="*/ 266102 h 270816"/>
                              <a:gd name="connsiteX100" fmla="*/ 95384 w 170140"/>
                              <a:gd name="connsiteY100" fmla="*/ 160461 h 270816"/>
                              <a:gd name="connsiteX101" fmla="*/ 95384 w 170140"/>
                              <a:gd name="connsiteY101" fmla="*/ 166522 h 270816"/>
                              <a:gd name="connsiteX102" fmla="*/ 58150 w 170140"/>
                              <a:gd name="connsiteY102" fmla="*/ 167388 h 270816"/>
                              <a:gd name="connsiteX103" fmla="*/ 61614 w 170140"/>
                              <a:gd name="connsiteY103" fmla="*/ 152668 h 270816"/>
                              <a:gd name="connsiteX104" fmla="*/ 62480 w 170140"/>
                              <a:gd name="connsiteY104" fmla="*/ 147473 h 270816"/>
                              <a:gd name="connsiteX105" fmla="*/ 65077 w 170140"/>
                              <a:gd name="connsiteY105" fmla="*/ 137082 h 270816"/>
                              <a:gd name="connsiteX106" fmla="*/ 70273 w 170140"/>
                              <a:gd name="connsiteY106" fmla="*/ 110238 h 270816"/>
                              <a:gd name="connsiteX107" fmla="*/ 73736 w 170140"/>
                              <a:gd name="connsiteY107" fmla="*/ 95518 h 270816"/>
                              <a:gd name="connsiteX108" fmla="*/ 75468 w 170140"/>
                              <a:gd name="connsiteY108" fmla="*/ 85127 h 270816"/>
                              <a:gd name="connsiteX109" fmla="*/ 79798 w 170140"/>
                              <a:gd name="connsiteY109" fmla="*/ 86859 h 270816"/>
                              <a:gd name="connsiteX110" fmla="*/ 79798 w 170140"/>
                              <a:gd name="connsiteY110" fmla="*/ 88591 h 270816"/>
                              <a:gd name="connsiteX111" fmla="*/ 83261 w 170140"/>
                              <a:gd name="connsiteY111" fmla="*/ 102445 h 270816"/>
                              <a:gd name="connsiteX112" fmla="*/ 84993 w 170140"/>
                              <a:gd name="connsiteY112" fmla="*/ 110238 h 270816"/>
                              <a:gd name="connsiteX113" fmla="*/ 86725 w 170140"/>
                              <a:gd name="connsiteY113" fmla="*/ 117166 h 270816"/>
                              <a:gd name="connsiteX114" fmla="*/ 95384 w 170140"/>
                              <a:gd name="connsiteY114" fmla="*/ 160461 h 270816"/>
                              <a:gd name="connsiteX115" fmla="*/ 93652 w 170140"/>
                              <a:gd name="connsiteY115" fmla="*/ 162193 h 270816"/>
                              <a:gd name="connsiteX116" fmla="*/ 84127 w 170140"/>
                              <a:gd name="connsiteY116" fmla="*/ 117166 h 270816"/>
                              <a:gd name="connsiteX117" fmla="*/ 77200 w 170140"/>
                              <a:gd name="connsiteY117" fmla="*/ 90322 h 270816"/>
                              <a:gd name="connsiteX118" fmla="*/ 61614 w 170140"/>
                              <a:gd name="connsiteY118" fmla="*/ 163059 h 270816"/>
                              <a:gd name="connsiteX119" fmla="*/ 93652 w 170140"/>
                              <a:gd name="connsiteY119" fmla="*/ 162193 h 270816"/>
                              <a:gd name="connsiteX120" fmla="*/ 77200 w 170140"/>
                              <a:gd name="connsiteY120" fmla="*/ 149204 h 270816"/>
                              <a:gd name="connsiteX121" fmla="*/ 79798 w 170140"/>
                              <a:gd name="connsiteY121" fmla="*/ 137082 h 270816"/>
                              <a:gd name="connsiteX122" fmla="*/ 80663 w 170140"/>
                              <a:gd name="connsiteY122" fmla="*/ 137082 h 270816"/>
                              <a:gd name="connsiteX123" fmla="*/ 80663 w 170140"/>
                              <a:gd name="connsiteY123" fmla="*/ 137948 h 270816"/>
                              <a:gd name="connsiteX124" fmla="*/ 80663 w 170140"/>
                              <a:gd name="connsiteY124" fmla="*/ 144875 h 270816"/>
                              <a:gd name="connsiteX125" fmla="*/ 78932 w 170140"/>
                              <a:gd name="connsiteY125" fmla="*/ 154400 h 270816"/>
                              <a:gd name="connsiteX126" fmla="*/ 77200 w 170140"/>
                              <a:gd name="connsiteY126" fmla="*/ 156132 h 270816"/>
                              <a:gd name="connsiteX127" fmla="*/ 76334 w 170140"/>
                              <a:gd name="connsiteY127" fmla="*/ 154400 h 270816"/>
                              <a:gd name="connsiteX128" fmla="*/ 77200 w 170140"/>
                              <a:gd name="connsiteY128" fmla="*/ 149204 h 270816"/>
                              <a:gd name="connsiteX129" fmla="*/ 162925 w 170140"/>
                              <a:gd name="connsiteY129" fmla="*/ 244454 h 270816"/>
                              <a:gd name="connsiteX130" fmla="*/ 162925 w 170140"/>
                              <a:gd name="connsiteY130" fmla="*/ 242723 h 270816"/>
                              <a:gd name="connsiteX131" fmla="*/ 162059 w 170140"/>
                              <a:gd name="connsiteY131" fmla="*/ 236661 h 270816"/>
                              <a:gd name="connsiteX132" fmla="*/ 160327 w 170140"/>
                              <a:gd name="connsiteY132" fmla="*/ 228002 h 270816"/>
                              <a:gd name="connsiteX133" fmla="*/ 155998 w 170140"/>
                              <a:gd name="connsiteY133" fmla="*/ 205488 h 270816"/>
                              <a:gd name="connsiteX134" fmla="*/ 153400 w 170140"/>
                              <a:gd name="connsiteY134" fmla="*/ 193366 h 270816"/>
                              <a:gd name="connsiteX135" fmla="*/ 149936 w 170140"/>
                              <a:gd name="connsiteY135" fmla="*/ 182975 h 270816"/>
                              <a:gd name="connsiteX136" fmla="*/ 148204 w 170140"/>
                              <a:gd name="connsiteY136" fmla="*/ 176047 h 270816"/>
                              <a:gd name="connsiteX137" fmla="*/ 147339 w 170140"/>
                              <a:gd name="connsiteY137" fmla="*/ 169986 h 270816"/>
                              <a:gd name="connsiteX138" fmla="*/ 144741 w 170140"/>
                              <a:gd name="connsiteY138" fmla="*/ 155266 h 270816"/>
                              <a:gd name="connsiteX139" fmla="*/ 137813 w 170140"/>
                              <a:gd name="connsiteY139" fmla="*/ 122361 h 270816"/>
                              <a:gd name="connsiteX140" fmla="*/ 133484 w 170140"/>
                              <a:gd name="connsiteY140" fmla="*/ 103311 h 270816"/>
                              <a:gd name="connsiteX141" fmla="*/ 131752 w 170140"/>
                              <a:gd name="connsiteY141" fmla="*/ 94652 h 270816"/>
                              <a:gd name="connsiteX142" fmla="*/ 130886 w 170140"/>
                              <a:gd name="connsiteY142" fmla="*/ 91188 h 270816"/>
                              <a:gd name="connsiteX143" fmla="*/ 129154 w 170140"/>
                              <a:gd name="connsiteY143" fmla="*/ 79066 h 270816"/>
                              <a:gd name="connsiteX144" fmla="*/ 123959 w 170140"/>
                              <a:gd name="connsiteY144" fmla="*/ 58284 h 270816"/>
                              <a:gd name="connsiteX145" fmla="*/ 123959 w 170140"/>
                              <a:gd name="connsiteY145" fmla="*/ 58284 h 270816"/>
                              <a:gd name="connsiteX146" fmla="*/ 121361 w 170140"/>
                              <a:gd name="connsiteY146" fmla="*/ 48759 h 270816"/>
                              <a:gd name="connsiteX147" fmla="*/ 119629 w 170140"/>
                              <a:gd name="connsiteY147" fmla="*/ 35770 h 270816"/>
                              <a:gd name="connsiteX148" fmla="*/ 117898 w 170140"/>
                              <a:gd name="connsiteY148" fmla="*/ 30575 h 270816"/>
                              <a:gd name="connsiteX149" fmla="*/ 115300 w 170140"/>
                              <a:gd name="connsiteY149" fmla="*/ 17586 h 270816"/>
                              <a:gd name="connsiteX150" fmla="*/ 117032 w 170140"/>
                              <a:gd name="connsiteY150" fmla="*/ 15854 h 270816"/>
                              <a:gd name="connsiteX151" fmla="*/ 118764 w 170140"/>
                              <a:gd name="connsiteY151" fmla="*/ 19318 h 270816"/>
                              <a:gd name="connsiteX152" fmla="*/ 124825 w 170140"/>
                              <a:gd name="connsiteY152" fmla="*/ 51357 h 270816"/>
                              <a:gd name="connsiteX153" fmla="*/ 126557 w 170140"/>
                              <a:gd name="connsiteY153" fmla="*/ 62613 h 270816"/>
                              <a:gd name="connsiteX154" fmla="*/ 129154 w 170140"/>
                              <a:gd name="connsiteY154" fmla="*/ 73004 h 270816"/>
                              <a:gd name="connsiteX155" fmla="*/ 136082 w 170140"/>
                              <a:gd name="connsiteY155" fmla="*/ 105909 h 270816"/>
                              <a:gd name="connsiteX156" fmla="*/ 149936 w 170140"/>
                              <a:gd name="connsiteY156" fmla="*/ 169986 h 270816"/>
                              <a:gd name="connsiteX157" fmla="*/ 153400 w 170140"/>
                              <a:gd name="connsiteY157" fmla="*/ 189902 h 270816"/>
                              <a:gd name="connsiteX158" fmla="*/ 158595 w 170140"/>
                              <a:gd name="connsiteY158" fmla="*/ 206354 h 270816"/>
                              <a:gd name="connsiteX159" fmla="*/ 165523 w 170140"/>
                              <a:gd name="connsiteY159" fmla="*/ 240991 h 270816"/>
                              <a:gd name="connsiteX160" fmla="*/ 167254 w 170140"/>
                              <a:gd name="connsiteY160" fmla="*/ 249650 h 270816"/>
                              <a:gd name="connsiteX161" fmla="*/ 168986 w 170140"/>
                              <a:gd name="connsiteY161" fmla="*/ 258309 h 270816"/>
                              <a:gd name="connsiteX162" fmla="*/ 168986 w 170140"/>
                              <a:gd name="connsiteY162" fmla="*/ 266968 h 270816"/>
                              <a:gd name="connsiteX163" fmla="*/ 162925 w 170140"/>
                              <a:gd name="connsiteY163" fmla="*/ 268700 h 270816"/>
                              <a:gd name="connsiteX164" fmla="*/ 159461 w 170140"/>
                              <a:gd name="connsiteY164" fmla="*/ 268700 h 270816"/>
                              <a:gd name="connsiteX165" fmla="*/ 129154 w 170140"/>
                              <a:gd name="connsiteY165" fmla="*/ 268700 h 270816"/>
                              <a:gd name="connsiteX166" fmla="*/ 127423 w 170140"/>
                              <a:gd name="connsiteY166" fmla="*/ 267834 h 270816"/>
                              <a:gd name="connsiteX167" fmla="*/ 126557 w 170140"/>
                              <a:gd name="connsiteY167" fmla="*/ 266102 h 270816"/>
                              <a:gd name="connsiteX168" fmla="*/ 126557 w 170140"/>
                              <a:gd name="connsiteY168" fmla="*/ 265236 h 270816"/>
                              <a:gd name="connsiteX169" fmla="*/ 128288 w 170140"/>
                              <a:gd name="connsiteY169" fmla="*/ 263504 h 270816"/>
                              <a:gd name="connsiteX170" fmla="*/ 130020 w 170140"/>
                              <a:gd name="connsiteY170" fmla="*/ 265236 h 270816"/>
                              <a:gd name="connsiteX171" fmla="*/ 160327 w 170140"/>
                              <a:gd name="connsiteY171" fmla="*/ 265236 h 270816"/>
                              <a:gd name="connsiteX172" fmla="*/ 161193 w 170140"/>
                              <a:gd name="connsiteY172" fmla="*/ 265236 h 270816"/>
                              <a:gd name="connsiteX173" fmla="*/ 166389 w 170140"/>
                              <a:gd name="connsiteY173" fmla="*/ 265236 h 270816"/>
                              <a:gd name="connsiteX174" fmla="*/ 168120 w 170140"/>
                              <a:gd name="connsiteY174" fmla="*/ 263504 h 270816"/>
                              <a:gd name="connsiteX175" fmla="*/ 167254 w 170140"/>
                              <a:gd name="connsiteY175" fmla="*/ 258309 h 270816"/>
                              <a:gd name="connsiteX176" fmla="*/ 167254 w 170140"/>
                              <a:gd name="connsiteY176" fmla="*/ 256577 h 270816"/>
                              <a:gd name="connsiteX177" fmla="*/ 166389 w 170140"/>
                              <a:gd name="connsiteY177" fmla="*/ 253979 h 270816"/>
                              <a:gd name="connsiteX178" fmla="*/ 166389 w 170140"/>
                              <a:gd name="connsiteY178" fmla="*/ 252248 h 270816"/>
                              <a:gd name="connsiteX179" fmla="*/ 162925 w 170140"/>
                              <a:gd name="connsiteY179" fmla="*/ 244454 h 270816"/>
                              <a:gd name="connsiteX180" fmla="*/ 162925 w 170140"/>
                              <a:gd name="connsiteY180" fmla="*/ 244454 h 270816"/>
                              <a:gd name="connsiteX181" fmla="*/ 162925 w 170140"/>
                              <a:gd name="connsiteY181" fmla="*/ 244454 h 270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170140" h="270816">
                                <a:moveTo>
                                  <a:pt x="156864" y="250516"/>
                                </a:moveTo>
                                <a:cubicBezTo>
                                  <a:pt x="156864" y="252248"/>
                                  <a:pt x="158595" y="253113"/>
                                  <a:pt x="157730" y="254845"/>
                                </a:cubicBezTo>
                                <a:cubicBezTo>
                                  <a:pt x="142143" y="255711"/>
                                  <a:pt x="130886" y="256577"/>
                                  <a:pt x="115300" y="255711"/>
                                </a:cubicBezTo>
                                <a:cubicBezTo>
                                  <a:pt x="115300" y="255711"/>
                                  <a:pt x="114434" y="254845"/>
                                  <a:pt x="113568" y="253979"/>
                                </a:cubicBezTo>
                                <a:cubicBezTo>
                                  <a:pt x="113568" y="247052"/>
                                  <a:pt x="111836" y="243589"/>
                                  <a:pt x="110105" y="237527"/>
                                </a:cubicBezTo>
                                <a:cubicBezTo>
                                  <a:pt x="107507" y="226270"/>
                                  <a:pt x="104909" y="217611"/>
                                  <a:pt x="103177" y="206354"/>
                                </a:cubicBezTo>
                                <a:cubicBezTo>
                                  <a:pt x="85859" y="205488"/>
                                  <a:pt x="72870" y="207220"/>
                                  <a:pt x="54686" y="207220"/>
                                </a:cubicBezTo>
                                <a:cubicBezTo>
                                  <a:pt x="50357" y="222806"/>
                                  <a:pt x="48625" y="240125"/>
                                  <a:pt x="43429" y="254845"/>
                                </a:cubicBezTo>
                                <a:cubicBezTo>
                                  <a:pt x="31307" y="255711"/>
                                  <a:pt x="13989" y="256577"/>
                                  <a:pt x="1000" y="254845"/>
                                </a:cubicBezTo>
                                <a:cubicBezTo>
                                  <a:pt x="-732" y="253979"/>
                                  <a:pt x="134" y="252248"/>
                                  <a:pt x="1000" y="250516"/>
                                </a:cubicBezTo>
                                <a:cubicBezTo>
                                  <a:pt x="2732" y="241857"/>
                                  <a:pt x="4464" y="231466"/>
                                  <a:pt x="5329" y="221941"/>
                                </a:cubicBezTo>
                                <a:cubicBezTo>
                                  <a:pt x="6195" y="217611"/>
                                  <a:pt x="7061" y="214147"/>
                                  <a:pt x="7061" y="210684"/>
                                </a:cubicBezTo>
                                <a:cubicBezTo>
                                  <a:pt x="8793" y="202025"/>
                                  <a:pt x="9659" y="194232"/>
                                  <a:pt x="11391" y="185573"/>
                                </a:cubicBezTo>
                                <a:lnTo>
                                  <a:pt x="14855" y="172584"/>
                                </a:lnTo>
                                <a:cubicBezTo>
                                  <a:pt x="14855" y="168254"/>
                                  <a:pt x="15720" y="166522"/>
                                  <a:pt x="16586" y="163925"/>
                                </a:cubicBezTo>
                                <a:cubicBezTo>
                                  <a:pt x="17452" y="156998"/>
                                  <a:pt x="18318" y="146607"/>
                                  <a:pt x="20050" y="137948"/>
                                </a:cubicBezTo>
                                <a:lnTo>
                                  <a:pt x="22648" y="126691"/>
                                </a:lnTo>
                                <a:lnTo>
                                  <a:pt x="23514" y="120629"/>
                                </a:lnTo>
                                <a:cubicBezTo>
                                  <a:pt x="24379" y="118032"/>
                                  <a:pt x="26111" y="116300"/>
                                  <a:pt x="25245" y="113702"/>
                                </a:cubicBezTo>
                                <a:cubicBezTo>
                                  <a:pt x="25245" y="112836"/>
                                  <a:pt x="26111" y="112836"/>
                                  <a:pt x="26977" y="111970"/>
                                </a:cubicBezTo>
                                <a:cubicBezTo>
                                  <a:pt x="27843" y="103311"/>
                                  <a:pt x="31307" y="90322"/>
                                  <a:pt x="33038" y="78200"/>
                                </a:cubicBezTo>
                                <a:cubicBezTo>
                                  <a:pt x="33038" y="74736"/>
                                  <a:pt x="34770" y="72138"/>
                                  <a:pt x="35636" y="68675"/>
                                </a:cubicBezTo>
                                <a:cubicBezTo>
                                  <a:pt x="35636" y="64345"/>
                                  <a:pt x="36502" y="62613"/>
                                  <a:pt x="37368" y="59150"/>
                                </a:cubicBezTo>
                                <a:cubicBezTo>
                                  <a:pt x="38234" y="57418"/>
                                  <a:pt x="39100" y="54820"/>
                                  <a:pt x="39100" y="53089"/>
                                </a:cubicBezTo>
                                <a:cubicBezTo>
                                  <a:pt x="39966" y="47027"/>
                                  <a:pt x="40832" y="40100"/>
                                  <a:pt x="41698" y="33172"/>
                                </a:cubicBezTo>
                                <a:lnTo>
                                  <a:pt x="42563" y="27977"/>
                                </a:lnTo>
                                <a:cubicBezTo>
                                  <a:pt x="43429" y="23647"/>
                                  <a:pt x="44295" y="17586"/>
                                  <a:pt x="45161" y="13257"/>
                                </a:cubicBezTo>
                                <a:cubicBezTo>
                                  <a:pt x="46027" y="8927"/>
                                  <a:pt x="46893" y="4598"/>
                                  <a:pt x="49491" y="2000"/>
                                </a:cubicBezTo>
                                <a:cubicBezTo>
                                  <a:pt x="65943" y="-1464"/>
                                  <a:pt x="84127" y="268"/>
                                  <a:pt x="102311" y="2000"/>
                                </a:cubicBezTo>
                                <a:cubicBezTo>
                                  <a:pt x="103177" y="2000"/>
                                  <a:pt x="103177" y="3732"/>
                                  <a:pt x="104043" y="2866"/>
                                </a:cubicBezTo>
                                <a:cubicBezTo>
                                  <a:pt x="105775" y="14988"/>
                                  <a:pt x="108373" y="25379"/>
                                  <a:pt x="110970" y="36636"/>
                                </a:cubicBezTo>
                                <a:lnTo>
                                  <a:pt x="112702" y="47893"/>
                                </a:lnTo>
                                <a:lnTo>
                                  <a:pt x="115300" y="58284"/>
                                </a:lnTo>
                                <a:cubicBezTo>
                                  <a:pt x="117898" y="69541"/>
                                  <a:pt x="119629" y="79931"/>
                                  <a:pt x="122227" y="92054"/>
                                </a:cubicBezTo>
                                <a:cubicBezTo>
                                  <a:pt x="126557" y="113702"/>
                                  <a:pt x="131752" y="132752"/>
                                  <a:pt x="136082" y="156132"/>
                                </a:cubicBezTo>
                                <a:cubicBezTo>
                                  <a:pt x="137813" y="163059"/>
                                  <a:pt x="138679" y="169120"/>
                                  <a:pt x="139545" y="176047"/>
                                </a:cubicBezTo>
                                <a:cubicBezTo>
                                  <a:pt x="140411" y="181243"/>
                                  <a:pt x="143009" y="186438"/>
                                  <a:pt x="144741" y="192500"/>
                                </a:cubicBezTo>
                                <a:cubicBezTo>
                                  <a:pt x="147339" y="203757"/>
                                  <a:pt x="149070" y="215879"/>
                                  <a:pt x="151668" y="227136"/>
                                </a:cubicBezTo>
                                <a:lnTo>
                                  <a:pt x="153400" y="235795"/>
                                </a:lnTo>
                                <a:lnTo>
                                  <a:pt x="155132" y="244454"/>
                                </a:lnTo>
                                <a:lnTo>
                                  <a:pt x="156864" y="250516"/>
                                </a:lnTo>
                                <a:close/>
                                <a:moveTo>
                                  <a:pt x="153400" y="251382"/>
                                </a:moveTo>
                                <a:cubicBezTo>
                                  <a:pt x="153400" y="248784"/>
                                  <a:pt x="153400" y="245320"/>
                                  <a:pt x="152534" y="242723"/>
                                </a:cubicBezTo>
                                <a:cubicBezTo>
                                  <a:pt x="151668" y="240125"/>
                                  <a:pt x="150802" y="237527"/>
                                  <a:pt x="149936" y="233198"/>
                                </a:cubicBezTo>
                                <a:cubicBezTo>
                                  <a:pt x="149936" y="232332"/>
                                  <a:pt x="149936" y="231466"/>
                                  <a:pt x="149936" y="229734"/>
                                </a:cubicBezTo>
                                <a:cubicBezTo>
                                  <a:pt x="149936" y="228868"/>
                                  <a:pt x="149070" y="228002"/>
                                  <a:pt x="149070" y="227136"/>
                                </a:cubicBezTo>
                                <a:cubicBezTo>
                                  <a:pt x="149070" y="226270"/>
                                  <a:pt x="149070" y="225404"/>
                                  <a:pt x="149070" y="223672"/>
                                </a:cubicBezTo>
                                <a:lnTo>
                                  <a:pt x="147339" y="218477"/>
                                </a:lnTo>
                                <a:cubicBezTo>
                                  <a:pt x="145607" y="209818"/>
                                  <a:pt x="143875" y="201159"/>
                                  <a:pt x="142143" y="192500"/>
                                </a:cubicBezTo>
                                <a:cubicBezTo>
                                  <a:pt x="141277" y="188170"/>
                                  <a:pt x="139545" y="183841"/>
                                  <a:pt x="137813" y="180377"/>
                                </a:cubicBezTo>
                                <a:cubicBezTo>
                                  <a:pt x="135216" y="171718"/>
                                  <a:pt x="136082" y="163925"/>
                                  <a:pt x="133484" y="155266"/>
                                </a:cubicBezTo>
                                <a:cubicBezTo>
                                  <a:pt x="129154" y="140545"/>
                                  <a:pt x="128288" y="125825"/>
                                  <a:pt x="123959" y="112836"/>
                                </a:cubicBezTo>
                                <a:cubicBezTo>
                                  <a:pt x="120495" y="102445"/>
                                  <a:pt x="119629" y="92054"/>
                                  <a:pt x="117898" y="81663"/>
                                </a:cubicBezTo>
                                <a:cubicBezTo>
                                  <a:pt x="116166" y="73004"/>
                                  <a:pt x="114434" y="65211"/>
                                  <a:pt x="111836" y="57418"/>
                                </a:cubicBezTo>
                                <a:cubicBezTo>
                                  <a:pt x="110105" y="53089"/>
                                  <a:pt x="109239" y="48759"/>
                                  <a:pt x="108373" y="45295"/>
                                </a:cubicBezTo>
                                <a:cubicBezTo>
                                  <a:pt x="108373" y="42697"/>
                                  <a:pt x="108373" y="40966"/>
                                  <a:pt x="107507" y="38368"/>
                                </a:cubicBezTo>
                                <a:lnTo>
                                  <a:pt x="105775" y="33172"/>
                                </a:lnTo>
                                <a:cubicBezTo>
                                  <a:pt x="104043" y="24513"/>
                                  <a:pt x="102311" y="15854"/>
                                  <a:pt x="100579" y="7195"/>
                                </a:cubicBezTo>
                                <a:cubicBezTo>
                                  <a:pt x="84127" y="5464"/>
                                  <a:pt x="66809" y="4598"/>
                                  <a:pt x="50357" y="7195"/>
                                </a:cubicBezTo>
                                <a:cubicBezTo>
                                  <a:pt x="46027" y="19318"/>
                                  <a:pt x="45161" y="32306"/>
                                  <a:pt x="42563" y="47027"/>
                                </a:cubicBezTo>
                                <a:cubicBezTo>
                                  <a:pt x="41698" y="53954"/>
                                  <a:pt x="39100" y="63479"/>
                                  <a:pt x="37368" y="71272"/>
                                </a:cubicBezTo>
                                <a:cubicBezTo>
                                  <a:pt x="34770" y="83395"/>
                                  <a:pt x="33038" y="95518"/>
                                  <a:pt x="29575" y="108507"/>
                                </a:cubicBezTo>
                                <a:lnTo>
                                  <a:pt x="27843" y="120629"/>
                                </a:lnTo>
                                <a:lnTo>
                                  <a:pt x="24379" y="132752"/>
                                </a:lnTo>
                                <a:cubicBezTo>
                                  <a:pt x="20050" y="149204"/>
                                  <a:pt x="19184" y="166522"/>
                                  <a:pt x="14855" y="182975"/>
                                </a:cubicBezTo>
                                <a:lnTo>
                                  <a:pt x="12257" y="194232"/>
                                </a:lnTo>
                                <a:cubicBezTo>
                                  <a:pt x="7927" y="214147"/>
                                  <a:pt x="5329" y="234929"/>
                                  <a:pt x="1000" y="255711"/>
                                </a:cubicBezTo>
                                <a:cubicBezTo>
                                  <a:pt x="13123" y="256577"/>
                                  <a:pt x="26977" y="256577"/>
                                  <a:pt x="39100" y="255711"/>
                                </a:cubicBezTo>
                                <a:cubicBezTo>
                                  <a:pt x="41698" y="247918"/>
                                  <a:pt x="42563" y="240125"/>
                                  <a:pt x="45161" y="231466"/>
                                </a:cubicBezTo>
                                <a:lnTo>
                                  <a:pt x="47759" y="219343"/>
                                </a:lnTo>
                                <a:cubicBezTo>
                                  <a:pt x="48625" y="215013"/>
                                  <a:pt x="48625" y="210684"/>
                                  <a:pt x="51223" y="207220"/>
                                </a:cubicBezTo>
                                <a:cubicBezTo>
                                  <a:pt x="69407" y="207220"/>
                                  <a:pt x="86725" y="205488"/>
                                  <a:pt x="103177" y="206354"/>
                                </a:cubicBezTo>
                                <a:cubicBezTo>
                                  <a:pt x="104909" y="209818"/>
                                  <a:pt x="104909" y="212416"/>
                                  <a:pt x="105775" y="216745"/>
                                </a:cubicBezTo>
                                <a:cubicBezTo>
                                  <a:pt x="108373" y="228868"/>
                                  <a:pt x="111836" y="242723"/>
                                  <a:pt x="114434" y="255711"/>
                                </a:cubicBezTo>
                                <a:cubicBezTo>
                                  <a:pt x="127423" y="253979"/>
                                  <a:pt x="140411" y="253113"/>
                                  <a:pt x="153400" y="251382"/>
                                </a:cubicBezTo>
                                <a:close/>
                                <a:moveTo>
                                  <a:pt x="12257" y="266102"/>
                                </a:moveTo>
                                <a:cubicBezTo>
                                  <a:pt x="12257" y="265236"/>
                                  <a:pt x="13123" y="265236"/>
                                  <a:pt x="13989" y="265236"/>
                                </a:cubicBezTo>
                                <a:cubicBezTo>
                                  <a:pt x="14855" y="265236"/>
                                  <a:pt x="14855" y="265236"/>
                                  <a:pt x="14855" y="266102"/>
                                </a:cubicBezTo>
                                <a:lnTo>
                                  <a:pt x="14855" y="266102"/>
                                </a:lnTo>
                                <a:cubicBezTo>
                                  <a:pt x="23514" y="266968"/>
                                  <a:pt x="33038" y="266968"/>
                                  <a:pt x="41698" y="266102"/>
                                </a:cubicBezTo>
                                <a:lnTo>
                                  <a:pt x="46027" y="266102"/>
                                </a:lnTo>
                                <a:cubicBezTo>
                                  <a:pt x="48625" y="265236"/>
                                  <a:pt x="52089" y="266102"/>
                                  <a:pt x="52954" y="265236"/>
                                </a:cubicBezTo>
                                <a:cubicBezTo>
                                  <a:pt x="55552" y="262638"/>
                                  <a:pt x="54686" y="257443"/>
                                  <a:pt x="56418" y="253979"/>
                                </a:cubicBezTo>
                                <a:lnTo>
                                  <a:pt x="57284" y="251382"/>
                                </a:lnTo>
                                <a:cubicBezTo>
                                  <a:pt x="57284" y="247918"/>
                                  <a:pt x="58150" y="245320"/>
                                  <a:pt x="59016" y="241857"/>
                                </a:cubicBezTo>
                                <a:lnTo>
                                  <a:pt x="61614" y="229734"/>
                                </a:lnTo>
                                <a:cubicBezTo>
                                  <a:pt x="62480" y="227136"/>
                                  <a:pt x="62480" y="223672"/>
                                  <a:pt x="63345" y="221075"/>
                                </a:cubicBezTo>
                                <a:cubicBezTo>
                                  <a:pt x="64211" y="219343"/>
                                  <a:pt x="65943" y="217611"/>
                                  <a:pt x="68541" y="217611"/>
                                </a:cubicBezTo>
                                <a:cubicBezTo>
                                  <a:pt x="77200" y="217611"/>
                                  <a:pt x="85859" y="216745"/>
                                  <a:pt x="94518" y="216745"/>
                                </a:cubicBezTo>
                                <a:cubicBezTo>
                                  <a:pt x="96250" y="216745"/>
                                  <a:pt x="96250" y="217611"/>
                                  <a:pt x="96250" y="218477"/>
                                </a:cubicBezTo>
                                <a:cubicBezTo>
                                  <a:pt x="96250" y="219343"/>
                                  <a:pt x="96250" y="220209"/>
                                  <a:pt x="94518" y="220209"/>
                                </a:cubicBezTo>
                                <a:cubicBezTo>
                                  <a:pt x="85859" y="220209"/>
                                  <a:pt x="77200" y="221075"/>
                                  <a:pt x="65943" y="221075"/>
                                </a:cubicBezTo>
                                <a:cubicBezTo>
                                  <a:pt x="63345" y="231466"/>
                                  <a:pt x="61614" y="241857"/>
                                  <a:pt x="59016" y="252248"/>
                                </a:cubicBezTo>
                                <a:lnTo>
                                  <a:pt x="58150" y="255711"/>
                                </a:lnTo>
                                <a:cubicBezTo>
                                  <a:pt x="57284" y="260041"/>
                                  <a:pt x="57284" y="266102"/>
                                  <a:pt x="52954" y="268700"/>
                                </a:cubicBezTo>
                                <a:cubicBezTo>
                                  <a:pt x="50357" y="271297"/>
                                  <a:pt x="44295" y="270431"/>
                                  <a:pt x="40832" y="270431"/>
                                </a:cubicBezTo>
                                <a:lnTo>
                                  <a:pt x="36502" y="270431"/>
                                </a:lnTo>
                                <a:cubicBezTo>
                                  <a:pt x="27843" y="270431"/>
                                  <a:pt x="20050" y="271297"/>
                                  <a:pt x="13123" y="270431"/>
                                </a:cubicBezTo>
                                <a:cubicBezTo>
                                  <a:pt x="11391" y="270431"/>
                                  <a:pt x="11391" y="269566"/>
                                  <a:pt x="11391" y="268700"/>
                                </a:cubicBezTo>
                                <a:cubicBezTo>
                                  <a:pt x="11391" y="266968"/>
                                  <a:pt x="12257" y="266968"/>
                                  <a:pt x="12257" y="266102"/>
                                </a:cubicBezTo>
                                <a:close/>
                                <a:moveTo>
                                  <a:pt x="95384" y="160461"/>
                                </a:moveTo>
                                <a:cubicBezTo>
                                  <a:pt x="95384" y="163059"/>
                                  <a:pt x="97116" y="163925"/>
                                  <a:pt x="95384" y="166522"/>
                                </a:cubicBezTo>
                                <a:cubicBezTo>
                                  <a:pt x="81529" y="166522"/>
                                  <a:pt x="71139" y="168254"/>
                                  <a:pt x="58150" y="167388"/>
                                </a:cubicBezTo>
                                <a:cubicBezTo>
                                  <a:pt x="57284" y="162193"/>
                                  <a:pt x="59882" y="157863"/>
                                  <a:pt x="61614" y="152668"/>
                                </a:cubicBezTo>
                                <a:lnTo>
                                  <a:pt x="62480" y="147473"/>
                                </a:lnTo>
                                <a:lnTo>
                                  <a:pt x="65077" y="137082"/>
                                </a:lnTo>
                                <a:cubicBezTo>
                                  <a:pt x="67675" y="127556"/>
                                  <a:pt x="68541" y="118897"/>
                                  <a:pt x="70273" y="110238"/>
                                </a:cubicBezTo>
                                <a:lnTo>
                                  <a:pt x="73736" y="95518"/>
                                </a:lnTo>
                                <a:cubicBezTo>
                                  <a:pt x="74602" y="91188"/>
                                  <a:pt x="74602" y="87725"/>
                                  <a:pt x="75468" y="85127"/>
                                </a:cubicBezTo>
                                <a:cubicBezTo>
                                  <a:pt x="78066" y="85127"/>
                                  <a:pt x="77200" y="86859"/>
                                  <a:pt x="79798" y="86859"/>
                                </a:cubicBezTo>
                                <a:lnTo>
                                  <a:pt x="79798" y="88591"/>
                                </a:lnTo>
                                <a:cubicBezTo>
                                  <a:pt x="81529" y="92920"/>
                                  <a:pt x="82395" y="97250"/>
                                  <a:pt x="83261" y="102445"/>
                                </a:cubicBezTo>
                                <a:lnTo>
                                  <a:pt x="84993" y="110238"/>
                                </a:lnTo>
                                <a:cubicBezTo>
                                  <a:pt x="84993" y="112836"/>
                                  <a:pt x="86725" y="114568"/>
                                  <a:pt x="86725" y="117166"/>
                                </a:cubicBezTo>
                                <a:cubicBezTo>
                                  <a:pt x="91054" y="131020"/>
                                  <a:pt x="92786" y="145741"/>
                                  <a:pt x="95384" y="160461"/>
                                </a:cubicBezTo>
                                <a:close/>
                                <a:moveTo>
                                  <a:pt x="93652" y="162193"/>
                                </a:moveTo>
                                <a:cubicBezTo>
                                  <a:pt x="91054" y="148339"/>
                                  <a:pt x="88457" y="132752"/>
                                  <a:pt x="84127" y="117166"/>
                                </a:cubicBezTo>
                                <a:cubicBezTo>
                                  <a:pt x="81529" y="107641"/>
                                  <a:pt x="79798" y="98982"/>
                                  <a:pt x="77200" y="90322"/>
                                </a:cubicBezTo>
                                <a:cubicBezTo>
                                  <a:pt x="72870" y="114568"/>
                                  <a:pt x="66809" y="137948"/>
                                  <a:pt x="61614" y="163059"/>
                                </a:cubicBezTo>
                                <a:cubicBezTo>
                                  <a:pt x="72870" y="163925"/>
                                  <a:pt x="83261" y="162193"/>
                                  <a:pt x="93652" y="162193"/>
                                </a:cubicBezTo>
                                <a:close/>
                                <a:moveTo>
                                  <a:pt x="77200" y="149204"/>
                                </a:moveTo>
                                <a:cubicBezTo>
                                  <a:pt x="78066" y="144875"/>
                                  <a:pt x="78932" y="141411"/>
                                  <a:pt x="79798" y="137082"/>
                                </a:cubicBezTo>
                                <a:cubicBezTo>
                                  <a:pt x="79798" y="136216"/>
                                  <a:pt x="80663" y="136216"/>
                                  <a:pt x="80663" y="137082"/>
                                </a:cubicBezTo>
                                <a:cubicBezTo>
                                  <a:pt x="80663" y="137082"/>
                                  <a:pt x="80663" y="137948"/>
                                  <a:pt x="80663" y="137948"/>
                                </a:cubicBezTo>
                                <a:cubicBezTo>
                                  <a:pt x="80663" y="140545"/>
                                  <a:pt x="80663" y="142277"/>
                                  <a:pt x="80663" y="144875"/>
                                </a:cubicBezTo>
                                <a:lnTo>
                                  <a:pt x="78932" y="154400"/>
                                </a:lnTo>
                                <a:cubicBezTo>
                                  <a:pt x="78932" y="155266"/>
                                  <a:pt x="78066" y="156132"/>
                                  <a:pt x="77200" y="156132"/>
                                </a:cubicBezTo>
                                <a:cubicBezTo>
                                  <a:pt x="76334" y="156132"/>
                                  <a:pt x="75468" y="156132"/>
                                  <a:pt x="76334" y="154400"/>
                                </a:cubicBezTo>
                                <a:lnTo>
                                  <a:pt x="77200" y="149204"/>
                                </a:lnTo>
                                <a:close/>
                                <a:moveTo>
                                  <a:pt x="162925" y="244454"/>
                                </a:moveTo>
                                <a:lnTo>
                                  <a:pt x="162925" y="242723"/>
                                </a:lnTo>
                                <a:lnTo>
                                  <a:pt x="162059" y="236661"/>
                                </a:lnTo>
                                <a:lnTo>
                                  <a:pt x="160327" y="228002"/>
                                </a:lnTo>
                                <a:cubicBezTo>
                                  <a:pt x="158595" y="221075"/>
                                  <a:pt x="157730" y="212416"/>
                                  <a:pt x="155998" y="205488"/>
                                </a:cubicBezTo>
                                <a:lnTo>
                                  <a:pt x="153400" y="193366"/>
                                </a:lnTo>
                                <a:lnTo>
                                  <a:pt x="149936" y="182975"/>
                                </a:lnTo>
                                <a:lnTo>
                                  <a:pt x="148204" y="176047"/>
                                </a:lnTo>
                                <a:lnTo>
                                  <a:pt x="147339" y="169986"/>
                                </a:lnTo>
                                <a:cubicBezTo>
                                  <a:pt x="146473" y="164791"/>
                                  <a:pt x="145607" y="159595"/>
                                  <a:pt x="144741" y="155266"/>
                                </a:cubicBezTo>
                                <a:cubicBezTo>
                                  <a:pt x="142143" y="144009"/>
                                  <a:pt x="140411" y="132752"/>
                                  <a:pt x="137813" y="122361"/>
                                </a:cubicBezTo>
                                <a:cubicBezTo>
                                  <a:pt x="136082" y="115434"/>
                                  <a:pt x="134350" y="110238"/>
                                  <a:pt x="133484" y="103311"/>
                                </a:cubicBezTo>
                                <a:lnTo>
                                  <a:pt x="131752" y="94652"/>
                                </a:lnTo>
                                <a:cubicBezTo>
                                  <a:pt x="131752" y="92920"/>
                                  <a:pt x="130886" y="91188"/>
                                  <a:pt x="130886" y="91188"/>
                                </a:cubicBezTo>
                                <a:cubicBezTo>
                                  <a:pt x="130020" y="86859"/>
                                  <a:pt x="130020" y="82529"/>
                                  <a:pt x="129154" y="79066"/>
                                </a:cubicBezTo>
                                <a:lnTo>
                                  <a:pt x="123959" y="58284"/>
                                </a:lnTo>
                                <a:lnTo>
                                  <a:pt x="123959" y="58284"/>
                                </a:lnTo>
                                <a:lnTo>
                                  <a:pt x="121361" y="48759"/>
                                </a:lnTo>
                                <a:lnTo>
                                  <a:pt x="119629" y="35770"/>
                                </a:lnTo>
                                <a:lnTo>
                                  <a:pt x="117898" y="30575"/>
                                </a:lnTo>
                                <a:cubicBezTo>
                                  <a:pt x="117032" y="26245"/>
                                  <a:pt x="116166" y="22782"/>
                                  <a:pt x="115300" y="17586"/>
                                </a:cubicBezTo>
                                <a:cubicBezTo>
                                  <a:pt x="115300" y="16720"/>
                                  <a:pt x="116166" y="14988"/>
                                  <a:pt x="117032" y="15854"/>
                                </a:cubicBezTo>
                                <a:cubicBezTo>
                                  <a:pt x="117898" y="15854"/>
                                  <a:pt x="118764" y="17586"/>
                                  <a:pt x="118764" y="19318"/>
                                </a:cubicBezTo>
                                <a:cubicBezTo>
                                  <a:pt x="120495" y="30575"/>
                                  <a:pt x="123093" y="40966"/>
                                  <a:pt x="124825" y="51357"/>
                                </a:cubicBezTo>
                                <a:lnTo>
                                  <a:pt x="126557" y="62613"/>
                                </a:lnTo>
                                <a:lnTo>
                                  <a:pt x="129154" y="73004"/>
                                </a:lnTo>
                                <a:cubicBezTo>
                                  <a:pt x="131752" y="84261"/>
                                  <a:pt x="133484" y="94652"/>
                                  <a:pt x="136082" y="105909"/>
                                </a:cubicBezTo>
                                <a:cubicBezTo>
                                  <a:pt x="140411" y="127556"/>
                                  <a:pt x="145607" y="146607"/>
                                  <a:pt x="149936" y="169986"/>
                                </a:cubicBezTo>
                                <a:cubicBezTo>
                                  <a:pt x="151668" y="176913"/>
                                  <a:pt x="152534" y="182975"/>
                                  <a:pt x="153400" y="189902"/>
                                </a:cubicBezTo>
                                <a:cubicBezTo>
                                  <a:pt x="154266" y="195098"/>
                                  <a:pt x="156864" y="200293"/>
                                  <a:pt x="158595" y="206354"/>
                                </a:cubicBezTo>
                                <a:cubicBezTo>
                                  <a:pt x="161193" y="217611"/>
                                  <a:pt x="162925" y="229734"/>
                                  <a:pt x="165523" y="240991"/>
                                </a:cubicBezTo>
                                <a:lnTo>
                                  <a:pt x="167254" y="249650"/>
                                </a:lnTo>
                                <a:lnTo>
                                  <a:pt x="168986" y="258309"/>
                                </a:lnTo>
                                <a:cubicBezTo>
                                  <a:pt x="168986" y="260907"/>
                                  <a:pt x="171584" y="264370"/>
                                  <a:pt x="168986" y="266968"/>
                                </a:cubicBezTo>
                                <a:cubicBezTo>
                                  <a:pt x="167254" y="268700"/>
                                  <a:pt x="164657" y="268700"/>
                                  <a:pt x="162925" y="268700"/>
                                </a:cubicBezTo>
                                <a:lnTo>
                                  <a:pt x="159461" y="268700"/>
                                </a:lnTo>
                                <a:cubicBezTo>
                                  <a:pt x="149070" y="269566"/>
                                  <a:pt x="140411" y="270431"/>
                                  <a:pt x="129154" y="268700"/>
                                </a:cubicBezTo>
                                <a:cubicBezTo>
                                  <a:pt x="128288" y="268700"/>
                                  <a:pt x="127423" y="268700"/>
                                  <a:pt x="127423" y="267834"/>
                                </a:cubicBezTo>
                                <a:cubicBezTo>
                                  <a:pt x="126557" y="266968"/>
                                  <a:pt x="126557" y="266102"/>
                                  <a:pt x="126557" y="266102"/>
                                </a:cubicBezTo>
                                <a:cubicBezTo>
                                  <a:pt x="126557" y="266102"/>
                                  <a:pt x="126557" y="265236"/>
                                  <a:pt x="126557" y="265236"/>
                                </a:cubicBezTo>
                                <a:cubicBezTo>
                                  <a:pt x="126557" y="264370"/>
                                  <a:pt x="126557" y="263504"/>
                                  <a:pt x="128288" y="263504"/>
                                </a:cubicBezTo>
                                <a:cubicBezTo>
                                  <a:pt x="129154" y="263504"/>
                                  <a:pt x="130020" y="263504"/>
                                  <a:pt x="130020" y="265236"/>
                                </a:cubicBezTo>
                                <a:cubicBezTo>
                                  <a:pt x="139545" y="266102"/>
                                  <a:pt x="149936" y="266102"/>
                                  <a:pt x="160327" y="265236"/>
                                </a:cubicBezTo>
                                <a:cubicBezTo>
                                  <a:pt x="160327" y="265236"/>
                                  <a:pt x="161193" y="265236"/>
                                  <a:pt x="161193" y="265236"/>
                                </a:cubicBezTo>
                                <a:cubicBezTo>
                                  <a:pt x="162925" y="265236"/>
                                  <a:pt x="164657" y="265236"/>
                                  <a:pt x="166389" y="265236"/>
                                </a:cubicBezTo>
                                <a:cubicBezTo>
                                  <a:pt x="167254" y="265236"/>
                                  <a:pt x="168120" y="264370"/>
                                  <a:pt x="168120" y="263504"/>
                                </a:cubicBezTo>
                                <a:cubicBezTo>
                                  <a:pt x="168120" y="261772"/>
                                  <a:pt x="167254" y="260041"/>
                                  <a:pt x="167254" y="258309"/>
                                </a:cubicBezTo>
                                <a:cubicBezTo>
                                  <a:pt x="167254" y="258309"/>
                                  <a:pt x="167254" y="257443"/>
                                  <a:pt x="167254" y="256577"/>
                                </a:cubicBezTo>
                                <a:cubicBezTo>
                                  <a:pt x="167254" y="254845"/>
                                  <a:pt x="166389" y="254845"/>
                                  <a:pt x="166389" y="253979"/>
                                </a:cubicBezTo>
                                <a:lnTo>
                                  <a:pt x="166389" y="252248"/>
                                </a:lnTo>
                                <a:lnTo>
                                  <a:pt x="162925" y="244454"/>
                                </a:lnTo>
                                <a:lnTo>
                                  <a:pt x="162925" y="244454"/>
                                </a:lnTo>
                                <a:lnTo>
                                  <a:pt x="162925" y="244454"/>
                                </a:lnTo>
                                <a:close/>
                              </a:path>
                            </a:pathLst>
                          </a:custGeom>
                          <a:solidFill>
                            <a:srgbClr val="000000"/>
                          </a:solidFill>
                          <a:ln w="8653" cap="flat">
                            <a:noFill/>
                            <a:prstDash val="solid"/>
                            <a:miter/>
                          </a:ln>
                        </wps:spPr>
                        <wps:bodyPr rtlCol="0" anchor="ctr"/>
                      </wps:wsp>
                      <wps:wsp>
                        <wps:cNvPr id="909062868" name="Freeform 909062868">
                          <a:extLst>
                            <a:ext uri="{FF2B5EF4-FFF2-40B4-BE49-F238E27FC236}">
                              <a16:creationId xmlns:a16="http://schemas.microsoft.com/office/drawing/2014/main" id="{248B11A6-553B-7AE1-22DA-1E90C0B50B11}"/>
                            </a:ext>
                          </a:extLst>
                        </wps:cNvPr>
                        <wps:cNvSpPr/>
                        <wps:spPr>
                          <a:xfrm>
                            <a:off x="4398485" y="3677256"/>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2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2 h 269898"/>
                              <a:gd name="connsiteX25" fmla="*/ 52491 w 158131"/>
                              <a:gd name="connsiteY25" fmla="*/ 92029 h 269898"/>
                              <a:gd name="connsiteX26" fmla="*/ 53357 w 158131"/>
                              <a:gd name="connsiteY26" fmla="*/ 60856 h 269898"/>
                              <a:gd name="connsiteX27" fmla="*/ 53357 w 158131"/>
                              <a:gd name="connsiteY27" fmla="*/ 44404 h 269898"/>
                              <a:gd name="connsiteX28" fmla="*/ 25647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8 h 269898"/>
                              <a:gd name="connsiteX33" fmla="*/ 114836 w 158131"/>
                              <a:gd name="connsiteY33" fmla="*/ 1108 h 269898"/>
                              <a:gd name="connsiteX34" fmla="*/ 141679 w 158131"/>
                              <a:gd name="connsiteY34" fmla="*/ 1108 h 269898"/>
                              <a:gd name="connsiteX35" fmla="*/ 145143 w 158131"/>
                              <a:gd name="connsiteY35" fmla="*/ 242 h 269898"/>
                              <a:gd name="connsiteX36" fmla="*/ 149473 w 158131"/>
                              <a:gd name="connsiteY36" fmla="*/ 12365 h 269898"/>
                              <a:gd name="connsiteX37" fmla="*/ 147741 w 158131"/>
                              <a:gd name="connsiteY37" fmla="*/ 25354 h 269898"/>
                              <a:gd name="connsiteX38" fmla="*/ 140813 w 158131"/>
                              <a:gd name="connsiteY38" fmla="*/ 2840 h 269898"/>
                              <a:gd name="connsiteX39" fmla="*/ 84529 w 158131"/>
                              <a:gd name="connsiteY39" fmla="*/ 2840 h 269898"/>
                              <a:gd name="connsiteX40" fmla="*/ 13525 w 158131"/>
                              <a:gd name="connsiteY40" fmla="*/ 1108 h 269898"/>
                              <a:gd name="connsiteX41" fmla="*/ 4000 w 158131"/>
                              <a:gd name="connsiteY41" fmla="*/ 1108 h 269898"/>
                              <a:gd name="connsiteX42" fmla="*/ 536 w 158131"/>
                              <a:gd name="connsiteY42" fmla="*/ 21024 h 269898"/>
                              <a:gd name="connsiteX43" fmla="*/ 3134 w 158131"/>
                              <a:gd name="connsiteY43" fmla="*/ 38342 h 269898"/>
                              <a:gd name="connsiteX44" fmla="*/ 40368 w 158131"/>
                              <a:gd name="connsiteY44" fmla="*/ 38342 h 269898"/>
                              <a:gd name="connsiteX45" fmla="*/ 51625 w 158131"/>
                              <a:gd name="connsiteY45" fmla="*/ 40074 h 269898"/>
                              <a:gd name="connsiteX46" fmla="*/ 53357 w 158131"/>
                              <a:gd name="connsiteY46" fmla="*/ 53929 h 269898"/>
                              <a:gd name="connsiteX47" fmla="*/ 51625 w 158131"/>
                              <a:gd name="connsiteY47" fmla="*/ 95492 h 269898"/>
                              <a:gd name="connsiteX48" fmla="*/ 53357 w 158131"/>
                              <a:gd name="connsiteY48" fmla="*/ 153508 h 269898"/>
                              <a:gd name="connsiteX49" fmla="*/ 52491 w 158131"/>
                              <a:gd name="connsiteY49" fmla="*/ 182949 h 269898"/>
                              <a:gd name="connsiteX50" fmla="*/ 51625 w 158131"/>
                              <a:gd name="connsiteY50" fmla="*/ 211524 h 269898"/>
                              <a:gd name="connsiteX51" fmla="*/ 51625 w 158131"/>
                              <a:gd name="connsiteY51" fmla="*/ 243563 h 269898"/>
                              <a:gd name="connsiteX52" fmla="*/ 51625 w 158131"/>
                              <a:gd name="connsiteY52" fmla="*/ 249624 h 269898"/>
                              <a:gd name="connsiteX53" fmla="*/ 69809 w 158131"/>
                              <a:gd name="connsiteY53" fmla="*/ 252222 h 269898"/>
                              <a:gd name="connsiteX54" fmla="*/ 88859 w 158131"/>
                              <a:gd name="connsiteY54" fmla="*/ 250490 h 269898"/>
                              <a:gd name="connsiteX55" fmla="*/ 90591 w 158131"/>
                              <a:gd name="connsiteY55" fmla="*/ 229708 h 269898"/>
                              <a:gd name="connsiteX56" fmla="*/ 91457 w 158131"/>
                              <a:gd name="connsiteY56" fmla="*/ 178620 h 269898"/>
                              <a:gd name="connsiteX57" fmla="*/ 91457 w 158131"/>
                              <a:gd name="connsiteY57" fmla="*/ 156106 h 269898"/>
                              <a:gd name="connsiteX58" fmla="*/ 91457 w 158131"/>
                              <a:gd name="connsiteY58" fmla="*/ 137056 h 269898"/>
                              <a:gd name="connsiteX59" fmla="*/ 90591 w 158131"/>
                              <a:gd name="connsiteY59" fmla="*/ 128397 h 269898"/>
                              <a:gd name="connsiteX60" fmla="*/ 90591 w 158131"/>
                              <a:gd name="connsiteY60" fmla="*/ 111079 h 269898"/>
                              <a:gd name="connsiteX61" fmla="*/ 91457 w 158131"/>
                              <a:gd name="connsiteY61" fmla="*/ 97224 h 269898"/>
                              <a:gd name="connsiteX62" fmla="*/ 90591 w 158131"/>
                              <a:gd name="connsiteY62" fmla="*/ 82504 h 269898"/>
                              <a:gd name="connsiteX63" fmla="*/ 91457 w 158131"/>
                              <a:gd name="connsiteY63" fmla="*/ 39208 h 269898"/>
                              <a:gd name="connsiteX64" fmla="*/ 139082 w 158131"/>
                              <a:gd name="connsiteY64" fmla="*/ 40074 h 269898"/>
                              <a:gd name="connsiteX65" fmla="*/ 140813 w 158131"/>
                              <a:gd name="connsiteY65" fmla="*/ 2840 h 269898"/>
                              <a:gd name="connsiteX66" fmla="*/ 11793 w 158131"/>
                              <a:gd name="connsiteY66" fmla="*/ 51331 h 269898"/>
                              <a:gd name="connsiteX67" fmla="*/ 13525 w 158131"/>
                              <a:gd name="connsiteY67" fmla="*/ 49599 h 269898"/>
                              <a:gd name="connsiteX68" fmla="*/ 16123 w 158131"/>
                              <a:gd name="connsiteY68" fmla="*/ 51331 h 269898"/>
                              <a:gd name="connsiteX69" fmla="*/ 16123 w 158131"/>
                              <a:gd name="connsiteY69" fmla="*/ 51331 h 269898"/>
                              <a:gd name="connsiteX70" fmla="*/ 42100 w 158131"/>
                              <a:gd name="connsiteY70" fmla="*/ 51331 h 269898"/>
                              <a:gd name="connsiteX71" fmla="*/ 43832 w 158131"/>
                              <a:gd name="connsiteY71" fmla="*/ 53063 h 269898"/>
                              <a:gd name="connsiteX72" fmla="*/ 42100 w 158131"/>
                              <a:gd name="connsiteY72" fmla="*/ 54795 h 269898"/>
                              <a:gd name="connsiteX73" fmla="*/ 36038 w 158131"/>
                              <a:gd name="connsiteY73" fmla="*/ 54795 h 269898"/>
                              <a:gd name="connsiteX74" fmla="*/ 23916 w 158131"/>
                              <a:gd name="connsiteY74" fmla="*/ 53929 h 269898"/>
                              <a:gd name="connsiteX75" fmla="*/ 14391 w 158131"/>
                              <a:gd name="connsiteY75" fmla="*/ 53063 h 269898"/>
                              <a:gd name="connsiteX76" fmla="*/ 11793 w 158131"/>
                              <a:gd name="connsiteY76" fmla="*/ 51331 h 269898"/>
                              <a:gd name="connsiteX77" fmla="*/ 11793 w 158131"/>
                              <a:gd name="connsiteY77" fmla="*/ 51331 h 269898"/>
                              <a:gd name="connsiteX78" fmla="*/ 153802 w 158131"/>
                              <a:gd name="connsiteY78" fmla="*/ 50465 h 269898"/>
                              <a:gd name="connsiteX79" fmla="*/ 155534 w 158131"/>
                              <a:gd name="connsiteY79" fmla="*/ 44404 h 269898"/>
                              <a:gd name="connsiteX80" fmla="*/ 155534 w 158131"/>
                              <a:gd name="connsiteY80" fmla="*/ 38342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3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6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1 h 269898"/>
                              <a:gd name="connsiteX98" fmla="*/ 105311 w 158131"/>
                              <a:gd name="connsiteY98" fmla="*/ 208061 h 269898"/>
                              <a:gd name="connsiteX99" fmla="*/ 105311 w 158131"/>
                              <a:gd name="connsiteY99" fmla="*/ 228842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7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2 h 269898"/>
                              <a:gd name="connsiteX113" fmla="*/ 91457 w 158131"/>
                              <a:gd name="connsiteY113" fmla="*/ 266942 h 269898"/>
                              <a:gd name="connsiteX114" fmla="*/ 94054 w 158131"/>
                              <a:gd name="connsiteY114" fmla="*/ 266942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8 w 158131"/>
                              <a:gd name="connsiteY118" fmla="*/ 194206 h 269898"/>
                              <a:gd name="connsiteX119" fmla="*/ 101848 w 158131"/>
                              <a:gd name="connsiteY119" fmla="*/ 171692 h 269898"/>
                              <a:gd name="connsiteX120" fmla="*/ 101848 w 158131"/>
                              <a:gd name="connsiteY120" fmla="*/ 152643 h 269898"/>
                              <a:gd name="connsiteX121" fmla="*/ 100982 w 158131"/>
                              <a:gd name="connsiteY121" fmla="*/ 98090 h 269898"/>
                              <a:gd name="connsiteX122" fmla="*/ 100982 w 158131"/>
                              <a:gd name="connsiteY122" fmla="*/ 70381 h 269898"/>
                              <a:gd name="connsiteX123" fmla="*/ 114836 w 158131"/>
                              <a:gd name="connsiteY123" fmla="*/ 55661 h 269898"/>
                              <a:gd name="connsiteX124" fmla="*/ 118300 w 158131"/>
                              <a:gd name="connsiteY124" fmla="*/ 55661 h 269898"/>
                              <a:gd name="connsiteX125" fmla="*/ 131288 w 158131"/>
                              <a:gd name="connsiteY125" fmla="*/ 55661 h 269898"/>
                              <a:gd name="connsiteX126" fmla="*/ 142545 w 158131"/>
                              <a:gd name="connsiteY126" fmla="*/ 55661 h 269898"/>
                              <a:gd name="connsiteX127" fmla="*/ 145143 w 158131"/>
                              <a:gd name="connsiteY127" fmla="*/ 55661 h 269898"/>
                              <a:gd name="connsiteX128" fmla="*/ 150339 w 158131"/>
                              <a:gd name="connsiteY128" fmla="*/ 55661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6"/>
                                  <a:pt x="142545" y="43538"/>
                                </a:cubicBezTo>
                                <a:cubicBezTo>
                                  <a:pt x="140813" y="44404"/>
                                  <a:pt x="139082" y="43538"/>
                                  <a:pt x="137350" y="43538"/>
                                </a:cubicBezTo>
                                <a:cubicBezTo>
                                  <a:pt x="131288"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2"/>
                                  <a:pt x="94054" y="81638"/>
                                  <a:pt x="94054" y="87699"/>
                                </a:cubicBezTo>
                                <a:cubicBezTo>
                                  <a:pt x="94054" y="92029"/>
                                  <a:pt x="94920" y="96358"/>
                                  <a:pt x="94920" y="99822"/>
                                </a:cubicBezTo>
                                <a:cubicBezTo>
                                  <a:pt x="94920" y="106749"/>
                                  <a:pt x="94054" y="112811"/>
                                  <a:pt x="94054" y="118006"/>
                                </a:cubicBezTo>
                                <a:cubicBezTo>
                                  <a:pt x="95786" y="122336"/>
                                  <a:pt x="94054" y="126665"/>
                                  <a:pt x="94920" y="130995"/>
                                </a:cubicBezTo>
                                <a:cubicBezTo>
                                  <a:pt x="94920" y="131861"/>
                                  <a:pt x="95786" y="132726"/>
                                  <a:pt x="95786" y="133592"/>
                                </a:cubicBezTo>
                                <a:cubicBezTo>
                                  <a:pt x="96652" y="140520"/>
                                  <a:pt x="95786" y="148313"/>
                                  <a:pt x="95786" y="155240"/>
                                </a:cubicBezTo>
                                <a:cubicBezTo>
                                  <a:pt x="95786" y="162168"/>
                                  <a:pt x="95786" y="169961"/>
                                  <a:pt x="95786" y="176888"/>
                                </a:cubicBezTo>
                                <a:cubicBezTo>
                                  <a:pt x="95786" y="182949"/>
                                  <a:pt x="95786" y="189011"/>
                                  <a:pt x="95786" y="195938"/>
                                </a:cubicBezTo>
                                <a:cubicBezTo>
                                  <a:pt x="95786" y="202865"/>
                                  <a:pt x="95786" y="209793"/>
                                  <a:pt x="95786" y="216720"/>
                                </a:cubicBezTo>
                                <a:cubicBezTo>
                                  <a:pt x="95786" y="229708"/>
                                  <a:pt x="94054" y="240965"/>
                                  <a:pt x="94054" y="253954"/>
                                </a:cubicBezTo>
                                <a:cubicBezTo>
                                  <a:pt x="88859" y="253954"/>
                                  <a:pt x="83663" y="255686"/>
                                  <a:pt x="78468" y="255686"/>
                                </a:cubicBezTo>
                                <a:cubicBezTo>
                                  <a:pt x="78468" y="255686"/>
                                  <a:pt x="77602" y="255686"/>
                                  <a:pt x="77602" y="255686"/>
                                </a:cubicBezTo>
                                <a:cubicBezTo>
                                  <a:pt x="73272" y="256552"/>
                                  <a:pt x="68077" y="255686"/>
                                  <a:pt x="62882" y="254820"/>
                                </a:cubicBezTo>
                                <a:cubicBezTo>
                                  <a:pt x="58552" y="254820"/>
                                  <a:pt x="54223" y="253954"/>
                                  <a:pt x="50759" y="251356"/>
                                </a:cubicBezTo>
                                <a:cubicBezTo>
                                  <a:pt x="51625" y="238367"/>
                                  <a:pt x="50759" y="226245"/>
                                  <a:pt x="50759" y="212390"/>
                                </a:cubicBezTo>
                                <a:cubicBezTo>
                                  <a:pt x="50759" y="200268"/>
                                  <a:pt x="52491" y="188145"/>
                                  <a:pt x="52491" y="175156"/>
                                </a:cubicBezTo>
                                <a:cubicBezTo>
                                  <a:pt x="52491" y="161302"/>
                                  <a:pt x="52491" y="147447"/>
                                  <a:pt x="52491" y="133592"/>
                                </a:cubicBezTo>
                                <a:cubicBezTo>
                                  <a:pt x="52491" y="119738"/>
                                  <a:pt x="50759" y="105883"/>
                                  <a:pt x="52491" y="92029"/>
                                </a:cubicBezTo>
                                <a:cubicBezTo>
                                  <a:pt x="53357" y="80772"/>
                                  <a:pt x="52491" y="72113"/>
                                  <a:pt x="53357" y="60856"/>
                                </a:cubicBezTo>
                                <a:cubicBezTo>
                                  <a:pt x="53357" y="53929"/>
                                  <a:pt x="55089" y="51331"/>
                                  <a:pt x="53357" y="44404"/>
                                </a:cubicBezTo>
                                <a:cubicBezTo>
                                  <a:pt x="44698" y="44404"/>
                                  <a:pt x="35172" y="44404"/>
                                  <a:pt x="25647"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8"/>
                                  <a:pt x="33441" y="1108"/>
                                </a:cubicBezTo>
                                <a:cubicBezTo>
                                  <a:pt x="59418" y="1108"/>
                                  <a:pt x="87993" y="242"/>
                                  <a:pt x="114836" y="1108"/>
                                </a:cubicBezTo>
                                <a:cubicBezTo>
                                  <a:pt x="124361" y="1974"/>
                                  <a:pt x="133020" y="1974"/>
                                  <a:pt x="141679" y="1108"/>
                                </a:cubicBezTo>
                                <a:cubicBezTo>
                                  <a:pt x="142545" y="1108"/>
                                  <a:pt x="143411" y="-623"/>
                                  <a:pt x="145143" y="242"/>
                                </a:cubicBezTo>
                                <a:cubicBezTo>
                                  <a:pt x="146875" y="242"/>
                                  <a:pt x="149473" y="10633"/>
                                  <a:pt x="149473" y="12365"/>
                                </a:cubicBezTo>
                                <a:cubicBezTo>
                                  <a:pt x="146875" y="15829"/>
                                  <a:pt x="147741" y="21024"/>
                                  <a:pt x="147741" y="25354"/>
                                </a:cubicBezTo>
                                <a:close/>
                                <a:moveTo>
                                  <a:pt x="140813" y="2840"/>
                                </a:moveTo>
                                <a:cubicBezTo>
                                  <a:pt x="121763" y="1974"/>
                                  <a:pt x="101848" y="3706"/>
                                  <a:pt x="84529" y="2840"/>
                                </a:cubicBezTo>
                                <a:cubicBezTo>
                                  <a:pt x="60284" y="1974"/>
                                  <a:pt x="36904" y="2840"/>
                                  <a:pt x="13525" y="1108"/>
                                </a:cubicBezTo>
                                <a:cubicBezTo>
                                  <a:pt x="10061" y="1108"/>
                                  <a:pt x="7464" y="1108"/>
                                  <a:pt x="4000" y="1108"/>
                                </a:cubicBezTo>
                                <a:cubicBezTo>
                                  <a:pt x="2268" y="7170"/>
                                  <a:pt x="1402" y="13231"/>
                                  <a:pt x="536" y="21024"/>
                                </a:cubicBezTo>
                                <a:cubicBezTo>
                                  <a:pt x="536" y="27952"/>
                                  <a:pt x="536" y="34013"/>
                                  <a:pt x="3134" y="38342"/>
                                </a:cubicBezTo>
                                <a:cubicBezTo>
                                  <a:pt x="14391" y="38342"/>
                                  <a:pt x="27379" y="38342"/>
                                  <a:pt x="40368" y="38342"/>
                                </a:cubicBezTo>
                                <a:cubicBezTo>
                                  <a:pt x="42966" y="38342"/>
                                  <a:pt x="50759" y="38342"/>
                                  <a:pt x="51625" y="40074"/>
                                </a:cubicBezTo>
                                <a:cubicBezTo>
                                  <a:pt x="53357" y="41806"/>
                                  <a:pt x="53357" y="50465"/>
                                  <a:pt x="53357" y="53929"/>
                                </a:cubicBezTo>
                                <a:cubicBezTo>
                                  <a:pt x="52491" y="66052"/>
                                  <a:pt x="52491" y="81638"/>
                                  <a:pt x="51625" y="95492"/>
                                </a:cubicBezTo>
                                <a:cubicBezTo>
                                  <a:pt x="52491" y="114543"/>
                                  <a:pt x="51625" y="134458"/>
                                  <a:pt x="53357" y="153508"/>
                                </a:cubicBezTo>
                                <a:cubicBezTo>
                                  <a:pt x="53357" y="163899"/>
                                  <a:pt x="52491" y="172558"/>
                                  <a:pt x="52491" y="182949"/>
                                </a:cubicBezTo>
                                <a:cubicBezTo>
                                  <a:pt x="52491" y="191608"/>
                                  <a:pt x="51625" y="201133"/>
                                  <a:pt x="51625" y="211524"/>
                                </a:cubicBezTo>
                                <a:cubicBezTo>
                                  <a:pt x="51625" y="222781"/>
                                  <a:pt x="52491" y="234904"/>
                                  <a:pt x="51625" y="243563"/>
                                </a:cubicBezTo>
                                <a:cubicBezTo>
                                  <a:pt x="52491" y="243563"/>
                                  <a:pt x="51625" y="247893"/>
                                  <a:pt x="51625" y="249624"/>
                                </a:cubicBezTo>
                                <a:cubicBezTo>
                                  <a:pt x="56820" y="252222"/>
                                  <a:pt x="63748" y="251356"/>
                                  <a:pt x="69809" y="252222"/>
                                </a:cubicBezTo>
                                <a:cubicBezTo>
                                  <a:pt x="76736" y="253088"/>
                                  <a:pt x="82797" y="252222"/>
                                  <a:pt x="88859" y="250490"/>
                                </a:cubicBezTo>
                                <a:cubicBezTo>
                                  <a:pt x="88859" y="243563"/>
                                  <a:pt x="90591" y="237502"/>
                                  <a:pt x="90591" y="229708"/>
                                </a:cubicBezTo>
                                <a:cubicBezTo>
                                  <a:pt x="91457" y="213256"/>
                                  <a:pt x="90591" y="195938"/>
                                  <a:pt x="91457" y="178620"/>
                                </a:cubicBezTo>
                                <a:cubicBezTo>
                                  <a:pt x="91457" y="169961"/>
                                  <a:pt x="91457" y="163033"/>
                                  <a:pt x="91457" y="156106"/>
                                </a:cubicBezTo>
                                <a:cubicBezTo>
                                  <a:pt x="91457" y="149179"/>
                                  <a:pt x="92323" y="142252"/>
                                  <a:pt x="91457" y="137056"/>
                                </a:cubicBezTo>
                                <a:cubicBezTo>
                                  <a:pt x="91457" y="134458"/>
                                  <a:pt x="90591" y="130995"/>
                                  <a:pt x="90591" y="128397"/>
                                </a:cubicBezTo>
                                <a:cubicBezTo>
                                  <a:pt x="90591" y="122336"/>
                                  <a:pt x="90591" y="116274"/>
                                  <a:pt x="90591" y="111079"/>
                                </a:cubicBezTo>
                                <a:cubicBezTo>
                                  <a:pt x="90591" y="106749"/>
                                  <a:pt x="91457" y="102420"/>
                                  <a:pt x="91457" y="97224"/>
                                </a:cubicBezTo>
                                <a:cubicBezTo>
                                  <a:pt x="91457" y="92029"/>
                                  <a:pt x="90591" y="88565"/>
                                  <a:pt x="90591" y="82504"/>
                                </a:cubicBezTo>
                                <a:cubicBezTo>
                                  <a:pt x="90591" y="66052"/>
                                  <a:pt x="90591" y="53929"/>
                                  <a:pt x="91457" y="39208"/>
                                </a:cubicBezTo>
                                <a:cubicBezTo>
                                  <a:pt x="106177" y="40074"/>
                                  <a:pt x="123495" y="38342"/>
                                  <a:pt x="139082" y="40074"/>
                                </a:cubicBezTo>
                                <a:cubicBezTo>
                                  <a:pt x="145143" y="31415"/>
                                  <a:pt x="144277" y="13231"/>
                                  <a:pt x="140813" y="2840"/>
                                </a:cubicBezTo>
                                <a:close/>
                                <a:moveTo>
                                  <a:pt x="11793" y="51331"/>
                                </a:moveTo>
                                <a:cubicBezTo>
                                  <a:pt x="11793" y="50465"/>
                                  <a:pt x="11793" y="49599"/>
                                  <a:pt x="13525" y="49599"/>
                                </a:cubicBezTo>
                                <a:cubicBezTo>
                                  <a:pt x="14391" y="49599"/>
                                  <a:pt x="15257" y="50465"/>
                                  <a:pt x="16123" y="51331"/>
                                </a:cubicBezTo>
                                <a:lnTo>
                                  <a:pt x="16123" y="51331"/>
                                </a:lnTo>
                                <a:cubicBezTo>
                                  <a:pt x="24782" y="51331"/>
                                  <a:pt x="32575" y="51331"/>
                                  <a:pt x="42100" y="51331"/>
                                </a:cubicBezTo>
                                <a:cubicBezTo>
                                  <a:pt x="42966" y="51331"/>
                                  <a:pt x="43832" y="52197"/>
                                  <a:pt x="43832" y="53063"/>
                                </a:cubicBezTo>
                                <a:cubicBezTo>
                                  <a:pt x="43832" y="53929"/>
                                  <a:pt x="42966" y="54795"/>
                                  <a:pt x="42100" y="54795"/>
                                </a:cubicBezTo>
                                <a:lnTo>
                                  <a:pt x="36038" y="54795"/>
                                </a:lnTo>
                                <a:cubicBezTo>
                                  <a:pt x="31709" y="54795"/>
                                  <a:pt x="27379" y="53929"/>
                                  <a:pt x="23916" y="53929"/>
                                </a:cubicBezTo>
                                <a:cubicBezTo>
                                  <a:pt x="20452" y="53929"/>
                                  <a:pt x="17854" y="53929"/>
                                  <a:pt x="14391" y="53063"/>
                                </a:cubicBezTo>
                                <a:cubicBezTo>
                                  <a:pt x="13525" y="53929"/>
                                  <a:pt x="12659" y="53063"/>
                                  <a:pt x="11793" y="51331"/>
                                </a:cubicBezTo>
                                <a:lnTo>
                                  <a:pt x="11793" y="51331"/>
                                </a:lnTo>
                                <a:close/>
                                <a:moveTo>
                                  <a:pt x="153802" y="50465"/>
                                </a:moveTo>
                                <a:cubicBezTo>
                                  <a:pt x="154668" y="48733"/>
                                  <a:pt x="155534" y="46136"/>
                                  <a:pt x="155534" y="44404"/>
                                </a:cubicBezTo>
                                <a:lnTo>
                                  <a:pt x="155534" y="38342"/>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6"/>
                                  <a:pt x="158132" y="54795"/>
                                  <a:pt x="149473" y="55661"/>
                                </a:cubicBezTo>
                                <a:cubicBezTo>
                                  <a:pt x="146875" y="55661"/>
                                  <a:pt x="145143" y="55661"/>
                                  <a:pt x="145143" y="55661"/>
                                </a:cubicBezTo>
                                <a:cubicBezTo>
                                  <a:pt x="145143" y="55661"/>
                                  <a:pt x="143411" y="55661"/>
                                  <a:pt x="141679" y="55661"/>
                                </a:cubicBezTo>
                                <a:cubicBezTo>
                                  <a:pt x="139082" y="55661"/>
                                  <a:pt x="137350" y="55661"/>
                                  <a:pt x="135618" y="55661"/>
                                </a:cubicBezTo>
                                <a:lnTo>
                                  <a:pt x="129556" y="55661"/>
                                </a:lnTo>
                                <a:cubicBezTo>
                                  <a:pt x="125227" y="55661"/>
                                  <a:pt x="121763" y="55661"/>
                                  <a:pt x="117434" y="55661"/>
                                </a:cubicBezTo>
                                <a:lnTo>
                                  <a:pt x="114836" y="55661"/>
                                </a:lnTo>
                                <a:cubicBezTo>
                                  <a:pt x="109641" y="53929"/>
                                  <a:pt x="104445" y="59124"/>
                                  <a:pt x="105311" y="64320"/>
                                </a:cubicBezTo>
                                <a:cubicBezTo>
                                  <a:pt x="105311" y="66052"/>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1"/>
                                </a:cubicBezTo>
                                <a:cubicBezTo>
                                  <a:pt x="105311" y="195072"/>
                                  <a:pt x="105311" y="201133"/>
                                  <a:pt x="105311" y="208061"/>
                                </a:cubicBezTo>
                                <a:cubicBezTo>
                                  <a:pt x="105311" y="214988"/>
                                  <a:pt x="105311" y="221915"/>
                                  <a:pt x="105311" y="228842"/>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7" y="270406"/>
                                  <a:pt x="77602" y="269540"/>
                                  <a:pt x="72407"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2"/>
                                  <a:pt x="75004" y="266077"/>
                                  <a:pt x="81066" y="266942"/>
                                </a:cubicBezTo>
                                <a:cubicBezTo>
                                  <a:pt x="84529" y="267808"/>
                                  <a:pt x="87993" y="266942"/>
                                  <a:pt x="91457" y="266942"/>
                                </a:cubicBezTo>
                                <a:cubicBezTo>
                                  <a:pt x="93188" y="266942"/>
                                  <a:pt x="94054" y="266942"/>
                                  <a:pt x="94054" y="266942"/>
                                </a:cubicBezTo>
                                <a:cubicBezTo>
                                  <a:pt x="101848" y="266942"/>
                                  <a:pt x="100116" y="258283"/>
                                  <a:pt x="100982" y="252222"/>
                                </a:cubicBezTo>
                                <a:cubicBezTo>
                                  <a:pt x="100982" y="252222"/>
                                  <a:pt x="100982" y="250490"/>
                                  <a:pt x="100982" y="248758"/>
                                </a:cubicBezTo>
                                <a:cubicBezTo>
                                  <a:pt x="100982" y="248758"/>
                                  <a:pt x="100982" y="247027"/>
                                  <a:pt x="100982" y="245295"/>
                                </a:cubicBezTo>
                                <a:cubicBezTo>
                                  <a:pt x="101848" y="228842"/>
                                  <a:pt x="100982" y="211524"/>
                                  <a:pt x="101848" y="194206"/>
                                </a:cubicBezTo>
                                <a:cubicBezTo>
                                  <a:pt x="101848" y="185547"/>
                                  <a:pt x="101848" y="178620"/>
                                  <a:pt x="101848" y="171692"/>
                                </a:cubicBezTo>
                                <a:cubicBezTo>
                                  <a:pt x="101848" y="164765"/>
                                  <a:pt x="102714" y="157838"/>
                                  <a:pt x="101848" y="152643"/>
                                </a:cubicBezTo>
                                <a:cubicBezTo>
                                  <a:pt x="101848" y="135324"/>
                                  <a:pt x="100982" y="117140"/>
                                  <a:pt x="100982" y="98090"/>
                                </a:cubicBezTo>
                                <a:lnTo>
                                  <a:pt x="100982" y="70381"/>
                                </a:lnTo>
                                <a:cubicBezTo>
                                  <a:pt x="99250" y="59990"/>
                                  <a:pt x="104445" y="53063"/>
                                  <a:pt x="114836" y="55661"/>
                                </a:cubicBezTo>
                                <a:lnTo>
                                  <a:pt x="118300" y="55661"/>
                                </a:lnTo>
                                <a:cubicBezTo>
                                  <a:pt x="122629" y="55661"/>
                                  <a:pt x="126959" y="55661"/>
                                  <a:pt x="131288" y="55661"/>
                                </a:cubicBezTo>
                                <a:lnTo>
                                  <a:pt x="142545" y="55661"/>
                                </a:lnTo>
                                <a:cubicBezTo>
                                  <a:pt x="143411" y="55661"/>
                                  <a:pt x="144277" y="55661"/>
                                  <a:pt x="145143" y="55661"/>
                                </a:cubicBezTo>
                                <a:lnTo>
                                  <a:pt x="150339" y="55661"/>
                                </a:lnTo>
                                <a:lnTo>
                                  <a:pt x="153802" y="50465"/>
                                </a:lnTo>
                                <a:close/>
                              </a:path>
                            </a:pathLst>
                          </a:custGeom>
                          <a:solidFill>
                            <a:srgbClr val="000000"/>
                          </a:solidFill>
                          <a:ln w="8653" cap="flat">
                            <a:noFill/>
                            <a:prstDash val="solid"/>
                            <a:miter/>
                          </a:ln>
                        </wps:spPr>
                        <wps:bodyPr rtlCol="0" anchor="ctr"/>
                      </wps:wsp>
                      <wps:wsp>
                        <wps:cNvPr id="1589242581" name="Freeform 1589242581">
                          <a:extLst>
                            <a:ext uri="{FF2B5EF4-FFF2-40B4-BE49-F238E27FC236}">
                              <a16:creationId xmlns:a16="http://schemas.microsoft.com/office/drawing/2014/main" id="{6AE997C0-24BD-7E43-54DC-580F04E6F45C}"/>
                            </a:ext>
                          </a:extLst>
                        </wps:cNvPr>
                        <wps:cNvSpPr/>
                        <wps:spPr>
                          <a:xfrm>
                            <a:off x="4577398"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1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4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4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6 w 151534"/>
                              <a:gd name="connsiteY94" fmla="*/ 115443 h 268059"/>
                              <a:gd name="connsiteX95" fmla="*/ 6061 w 151534"/>
                              <a:gd name="connsiteY95" fmla="*/ 141420 h 268059"/>
                              <a:gd name="connsiteX96" fmla="*/ 5196 w 151534"/>
                              <a:gd name="connsiteY96" fmla="*/ 170861 h 268059"/>
                              <a:gd name="connsiteX97" fmla="*/ 6061 w 151534"/>
                              <a:gd name="connsiteY97" fmla="*/ 243598 h 268059"/>
                              <a:gd name="connsiteX98" fmla="*/ 6061 w 151534"/>
                              <a:gd name="connsiteY98" fmla="*/ 252257 h 268059"/>
                              <a:gd name="connsiteX99" fmla="*/ 23380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9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9 w 151534"/>
                              <a:gd name="connsiteY135" fmla="*/ 56561 h 268059"/>
                              <a:gd name="connsiteX136" fmla="*/ 96982 w 151534"/>
                              <a:gd name="connsiteY136" fmla="*/ 56561 h 268059"/>
                              <a:gd name="connsiteX137" fmla="*/ 119495 w 151534"/>
                              <a:gd name="connsiteY137" fmla="*/ 56561 h 268059"/>
                              <a:gd name="connsiteX138" fmla="*/ 127289 w 151534"/>
                              <a:gd name="connsiteY138" fmla="*/ 56561 h 268059"/>
                              <a:gd name="connsiteX139" fmla="*/ 145473 w 151534"/>
                              <a:gd name="connsiteY139" fmla="*/ 57427 h 268059"/>
                              <a:gd name="connsiteX140" fmla="*/ 148071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9" y="252257"/>
                                  <a:pt x="50223" y="254855"/>
                                  <a:pt x="29441" y="254855"/>
                                </a:cubicBezTo>
                                <a:cubicBezTo>
                                  <a:pt x="21648" y="254855"/>
                                  <a:pt x="5196"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4"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4" y="215023"/>
                                  <a:pt x="109971" y="215023"/>
                                </a:cubicBezTo>
                                <a:cubicBezTo>
                                  <a:pt x="88323" y="215023"/>
                                  <a:pt x="70139" y="213291"/>
                                  <a:pt x="45893" y="213291"/>
                                </a:cubicBezTo>
                                <a:cubicBezTo>
                                  <a:pt x="41564" y="208961"/>
                                  <a:pt x="42429" y="194241"/>
                                  <a:pt x="42429" y="187313"/>
                                </a:cubicBezTo>
                                <a:cubicBezTo>
                                  <a:pt x="42429" y="174325"/>
                                  <a:pt x="43295" y="162202"/>
                                  <a:pt x="44161" y="149214"/>
                                </a:cubicBezTo>
                                <a:cubicBezTo>
                                  <a:pt x="52821"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4"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5"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6" y="44438"/>
                                  <a:pt x="107373" y="44438"/>
                                </a:cubicBezTo>
                                <a:lnTo>
                                  <a:pt x="115166" y="44438"/>
                                </a:lnTo>
                                <a:cubicBezTo>
                                  <a:pt x="122093" y="44438"/>
                                  <a:pt x="127289"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4" y="4607"/>
                                </a:cubicBezTo>
                                <a:cubicBezTo>
                                  <a:pt x="24245" y="5473"/>
                                  <a:pt x="14721"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6" y="105918"/>
                                  <a:pt x="5196" y="115443"/>
                                </a:cubicBezTo>
                                <a:cubicBezTo>
                                  <a:pt x="5196" y="124102"/>
                                  <a:pt x="6061" y="131895"/>
                                  <a:pt x="6061" y="141420"/>
                                </a:cubicBezTo>
                                <a:cubicBezTo>
                                  <a:pt x="6061" y="150945"/>
                                  <a:pt x="5196" y="160470"/>
                                  <a:pt x="5196" y="170861"/>
                                </a:cubicBezTo>
                                <a:cubicBezTo>
                                  <a:pt x="5196" y="196839"/>
                                  <a:pt x="6061" y="221084"/>
                                  <a:pt x="6061" y="243598"/>
                                </a:cubicBezTo>
                                <a:lnTo>
                                  <a:pt x="6061" y="252257"/>
                                </a:lnTo>
                                <a:cubicBezTo>
                                  <a:pt x="12123" y="252257"/>
                                  <a:pt x="17318" y="252257"/>
                                  <a:pt x="23380" y="252257"/>
                                </a:cubicBezTo>
                                <a:lnTo>
                                  <a:pt x="36368" y="252257"/>
                                </a:lnTo>
                                <a:cubicBezTo>
                                  <a:pt x="51955" y="252257"/>
                                  <a:pt x="67541" y="249659"/>
                                  <a:pt x="82261" y="249659"/>
                                </a:cubicBezTo>
                                <a:cubicBezTo>
                                  <a:pt x="99580" y="249659"/>
                                  <a:pt x="116032" y="250525"/>
                                  <a:pt x="133350" y="250525"/>
                                </a:cubicBezTo>
                                <a:cubicBezTo>
                                  <a:pt x="134216" y="241866"/>
                                  <a:pt x="135082" y="234938"/>
                                  <a:pt x="135082" y="227145"/>
                                </a:cubicBezTo>
                                <a:close/>
                                <a:moveTo>
                                  <a:pt x="148071" y="239268"/>
                                </a:moveTo>
                                <a:cubicBezTo>
                                  <a:pt x="148071" y="234938"/>
                                  <a:pt x="148071" y="230609"/>
                                  <a:pt x="147205" y="226279"/>
                                </a:cubicBezTo>
                                <a:cubicBezTo>
                                  <a:pt x="147205" y="226279"/>
                                  <a:pt x="146339" y="226279"/>
                                  <a:pt x="146339" y="225413"/>
                                </a:cubicBezTo>
                                <a:cubicBezTo>
                                  <a:pt x="146339" y="225413"/>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9"/>
                                </a:cubicBezTo>
                                <a:cubicBezTo>
                                  <a:pt x="149802" y="254855"/>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1" y="266111"/>
                                  <a:pt x="13855" y="265245"/>
                                  <a:pt x="13855" y="264379"/>
                                </a:cubicBezTo>
                                <a:cubicBezTo>
                                  <a:pt x="13855" y="263514"/>
                                  <a:pt x="13855" y="262648"/>
                                  <a:pt x="15586" y="262648"/>
                                </a:cubicBezTo>
                                <a:cubicBezTo>
                                  <a:pt x="16452" y="262648"/>
                                  <a:pt x="17318" y="263514"/>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7205" y="254855"/>
                                  <a:pt x="148071" y="247927"/>
                                  <a:pt x="148071"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6" y="56561"/>
                                  <a:pt x="65809" y="56561"/>
                                  <a:pt x="70139" y="56561"/>
                                </a:cubicBezTo>
                                <a:cubicBezTo>
                                  <a:pt x="78798" y="56561"/>
                                  <a:pt x="87457" y="56561"/>
                                  <a:pt x="96982" y="56561"/>
                                </a:cubicBezTo>
                                <a:cubicBezTo>
                                  <a:pt x="104775" y="56561"/>
                                  <a:pt x="112568" y="56561"/>
                                  <a:pt x="119495" y="56561"/>
                                </a:cubicBezTo>
                                <a:lnTo>
                                  <a:pt x="127289" y="56561"/>
                                </a:lnTo>
                                <a:cubicBezTo>
                                  <a:pt x="134216" y="56561"/>
                                  <a:pt x="139411" y="57427"/>
                                  <a:pt x="145473" y="57427"/>
                                </a:cubicBezTo>
                                <a:cubicBezTo>
                                  <a:pt x="147205" y="48768"/>
                                  <a:pt x="148071" y="41841"/>
                                  <a:pt x="148071" y="34913"/>
                                </a:cubicBezTo>
                                <a:cubicBezTo>
                                  <a:pt x="148071"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9748"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80" y="160470"/>
                                </a:cubicBezTo>
                                <a:cubicBezTo>
                                  <a:pt x="67541" y="159605"/>
                                  <a:pt x="71005"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9748" y="173459"/>
                                  <a:pt x="58882" y="187313"/>
                                  <a:pt x="58882" y="201168"/>
                                </a:cubicBezTo>
                                <a:close/>
                              </a:path>
                            </a:pathLst>
                          </a:custGeom>
                          <a:solidFill>
                            <a:srgbClr val="000000"/>
                          </a:solidFill>
                          <a:ln w="8653" cap="flat">
                            <a:noFill/>
                            <a:prstDash val="solid"/>
                            <a:miter/>
                          </a:ln>
                        </wps:spPr>
                        <wps:bodyPr rtlCol="0" anchor="ctr"/>
                      </wps:wsp>
                      <wps:wsp>
                        <wps:cNvPr id="1617582160" name="Freeform 1617582160">
                          <a:extLst>
                            <a:ext uri="{FF2B5EF4-FFF2-40B4-BE49-F238E27FC236}">
                              <a16:creationId xmlns:a16="http://schemas.microsoft.com/office/drawing/2014/main" id="{060E5A9E-3242-6405-D02C-C39B74395174}"/>
                            </a:ext>
                          </a:extLst>
                        </wps:cNvPr>
                        <wps:cNvSpPr/>
                        <wps:spPr>
                          <a:xfrm>
                            <a:off x="3401494" y="3681828"/>
                            <a:ext cx="129906" cy="246784"/>
                          </a:xfrm>
                          <a:custGeom>
                            <a:avLst/>
                            <a:gdLst>
                              <a:gd name="connsiteX0" fmla="*/ 129886 w 129906"/>
                              <a:gd name="connsiteY0" fmla="*/ 167120 h 246784"/>
                              <a:gd name="connsiteX1" fmla="*/ 129021 w 129906"/>
                              <a:gd name="connsiteY1" fmla="*/ 151534 h 246784"/>
                              <a:gd name="connsiteX2" fmla="*/ 129886 w 129906"/>
                              <a:gd name="connsiteY2" fmla="*/ 144607 h 246784"/>
                              <a:gd name="connsiteX3" fmla="*/ 129886 w 129906"/>
                              <a:gd name="connsiteY3" fmla="*/ 138545 h 246784"/>
                              <a:gd name="connsiteX4" fmla="*/ 129886 w 129906"/>
                              <a:gd name="connsiteY4" fmla="*/ 112568 h 246784"/>
                              <a:gd name="connsiteX5" fmla="*/ 129886 w 129906"/>
                              <a:gd name="connsiteY5" fmla="*/ 106507 h 246784"/>
                              <a:gd name="connsiteX6" fmla="*/ 129021 w 129906"/>
                              <a:gd name="connsiteY6" fmla="*/ 81395 h 246784"/>
                              <a:gd name="connsiteX7" fmla="*/ 129021 w 129906"/>
                              <a:gd name="connsiteY7" fmla="*/ 60614 h 246784"/>
                              <a:gd name="connsiteX8" fmla="*/ 128155 w 129906"/>
                              <a:gd name="connsiteY8" fmla="*/ 51089 h 246784"/>
                              <a:gd name="connsiteX9" fmla="*/ 99580 w 129906"/>
                              <a:gd name="connsiteY9" fmla="*/ 8659 h 246784"/>
                              <a:gd name="connsiteX10" fmla="*/ 90055 w 129906"/>
                              <a:gd name="connsiteY10" fmla="*/ 4330 h 246784"/>
                              <a:gd name="connsiteX11" fmla="*/ 23380 w 129906"/>
                              <a:gd name="connsiteY11" fmla="*/ 0 h 246784"/>
                              <a:gd name="connsiteX12" fmla="*/ 0 w 129906"/>
                              <a:gd name="connsiteY12" fmla="*/ 866 h 246784"/>
                              <a:gd name="connsiteX13" fmla="*/ 0 w 129906"/>
                              <a:gd name="connsiteY13" fmla="*/ 26843 h 246784"/>
                              <a:gd name="connsiteX14" fmla="*/ 866 w 129906"/>
                              <a:gd name="connsiteY14" fmla="*/ 66675 h 246784"/>
                              <a:gd name="connsiteX15" fmla="*/ 0 w 129906"/>
                              <a:gd name="connsiteY15" fmla="*/ 82261 h 246784"/>
                              <a:gd name="connsiteX16" fmla="*/ 866 w 129906"/>
                              <a:gd name="connsiteY16" fmla="*/ 106507 h 246784"/>
                              <a:gd name="connsiteX17" fmla="*/ 866 w 129906"/>
                              <a:gd name="connsiteY17" fmla="*/ 118630 h 246784"/>
                              <a:gd name="connsiteX18" fmla="*/ 866 w 129906"/>
                              <a:gd name="connsiteY18" fmla="*/ 129020 h 246784"/>
                              <a:gd name="connsiteX19" fmla="*/ 866 w 129906"/>
                              <a:gd name="connsiteY19" fmla="*/ 129020 h 246784"/>
                              <a:gd name="connsiteX20" fmla="*/ 866 w 129906"/>
                              <a:gd name="connsiteY20" fmla="*/ 142875 h 246784"/>
                              <a:gd name="connsiteX21" fmla="*/ 866 w 129906"/>
                              <a:gd name="connsiteY21" fmla="*/ 154998 h 246784"/>
                              <a:gd name="connsiteX22" fmla="*/ 866 w 129906"/>
                              <a:gd name="connsiteY22" fmla="*/ 174914 h 246784"/>
                              <a:gd name="connsiteX23" fmla="*/ 0 w 129906"/>
                              <a:gd name="connsiteY23" fmla="*/ 213014 h 246784"/>
                              <a:gd name="connsiteX24" fmla="*/ 1732 w 129906"/>
                              <a:gd name="connsiteY24" fmla="*/ 246784 h 246784"/>
                              <a:gd name="connsiteX25" fmla="*/ 19916 w 129906"/>
                              <a:gd name="connsiteY25" fmla="*/ 246784 h 246784"/>
                              <a:gd name="connsiteX26" fmla="*/ 121227 w 129906"/>
                              <a:gd name="connsiteY26" fmla="*/ 215611 h 246784"/>
                              <a:gd name="connsiteX27" fmla="*/ 129886 w 129906"/>
                              <a:gd name="connsiteY27" fmla="*/ 167120 h 246784"/>
                              <a:gd name="connsiteX28" fmla="*/ 88323 w 129906"/>
                              <a:gd name="connsiteY28" fmla="*/ 199159 h 246784"/>
                              <a:gd name="connsiteX29" fmla="*/ 88323 w 129906"/>
                              <a:gd name="connsiteY29" fmla="*/ 199159 h 246784"/>
                              <a:gd name="connsiteX30" fmla="*/ 58882 w 129906"/>
                              <a:gd name="connsiteY30" fmla="*/ 209550 h 246784"/>
                              <a:gd name="connsiteX31" fmla="*/ 41564 w 129906"/>
                              <a:gd name="connsiteY31" fmla="*/ 207818 h 246784"/>
                              <a:gd name="connsiteX32" fmla="*/ 41564 w 129906"/>
                              <a:gd name="connsiteY32" fmla="*/ 206952 h 246784"/>
                              <a:gd name="connsiteX33" fmla="*/ 41564 w 129906"/>
                              <a:gd name="connsiteY33" fmla="*/ 206086 h 246784"/>
                              <a:gd name="connsiteX34" fmla="*/ 41564 w 129906"/>
                              <a:gd name="connsiteY34" fmla="*/ 204355 h 246784"/>
                              <a:gd name="connsiteX35" fmla="*/ 41564 w 129906"/>
                              <a:gd name="connsiteY35" fmla="*/ 193964 h 246784"/>
                              <a:gd name="connsiteX36" fmla="*/ 40698 w 129906"/>
                              <a:gd name="connsiteY36" fmla="*/ 176645 h 246784"/>
                              <a:gd name="connsiteX37" fmla="*/ 40698 w 129906"/>
                              <a:gd name="connsiteY37" fmla="*/ 164523 h 246784"/>
                              <a:gd name="connsiteX38" fmla="*/ 39832 w 129906"/>
                              <a:gd name="connsiteY38" fmla="*/ 139411 h 246784"/>
                              <a:gd name="connsiteX39" fmla="*/ 39832 w 129906"/>
                              <a:gd name="connsiteY39" fmla="*/ 128154 h 246784"/>
                              <a:gd name="connsiteX40" fmla="*/ 39832 w 129906"/>
                              <a:gd name="connsiteY40" fmla="*/ 103043 h 246784"/>
                              <a:gd name="connsiteX41" fmla="*/ 40698 w 129906"/>
                              <a:gd name="connsiteY41" fmla="*/ 70139 h 246784"/>
                              <a:gd name="connsiteX42" fmla="*/ 40698 w 129906"/>
                              <a:gd name="connsiteY42" fmla="*/ 39832 h 246784"/>
                              <a:gd name="connsiteX43" fmla="*/ 51955 w 129906"/>
                              <a:gd name="connsiteY43" fmla="*/ 34636 h 246784"/>
                              <a:gd name="connsiteX44" fmla="*/ 62345 w 129906"/>
                              <a:gd name="connsiteY44" fmla="*/ 33770 h 246784"/>
                              <a:gd name="connsiteX45" fmla="*/ 64077 w 129906"/>
                              <a:gd name="connsiteY45" fmla="*/ 33770 h 246784"/>
                              <a:gd name="connsiteX46" fmla="*/ 90920 w 129906"/>
                              <a:gd name="connsiteY46" fmla="*/ 60614 h 246784"/>
                              <a:gd name="connsiteX47" fmla="*/ 90055 w 129906"/>
                              <a:gd name="connsiteY47" fmla="*/ 95250 h 246784"/>
                              <a:gd name="connsiteX48" fmla="*/ 90920 w 129906"/>
                              <a:gd name="connsiteY48" fmla="*/ 131618 h 246784"/>
                              <a:gd name="connsiteX49" fmla="*/ 91786 w 129906"/>
                              <a:gd name="connsiteY49" fmla="*/ 175779 h 246784"/>
                              <a:gd name="connsiteX50" fmla="*/ 88323 w 129906"/>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4">
                                <a:moveTo>
                                  <a:pt x="129886" y="167120"/>
                                </a:moveTo>
                                <a:cubicBezTo>
                                  <a:pt x="129886" y="161925"/>
                                  <a:pt x="129021" y="156730"/>
                                  <a:pt x="129021" y="151534"/>
                                </a:cubicBezTo>
                                <a:cubicBezTo>
                                  <a:pt x="129021" y="148936"/>
                                  <a:pt x="129886" y="146339"/>
                                  <a:pt x="129886" y="144607"/>
                                </a:cubicBezTo>
                                <a:lnTo>
                                  <a:pt x="129886" y="138545"/>
                                </a:lnTo>
                                <a:cubicBezTo>
                                  <a:pt x="129886" y="129886"/>
                                  <a:pt x="129886" y="121227"/>
                                  <a:pt x="129886" y="112568"/>
                                </a:cubicBezTo>
                                <a:cubicBezTo>
                                  <a:pt x="129886" y="109971"/>
                                  <a:pt x="129021" y="107373"/>
                                  <a:pt x="129886" y="106507"/>
                                </a:cubicBezTo>
                                <a:cubicBezTo>
                                  <a:pt x="129021" y="97848"/>
                                  <a:pt x="129021" y="90054"/>
                                  <a:pt x="129021" y="81395"/>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4"/>
                                </a:cubicBezTo>
                                <a:cubicBezTo>
                                  <a:pt x="866" y="187902"/>
                                  <a:pt x="0" y="200025"/>
                                  <a:pt x="0" y="213014"/>
                                </a:cubicBezTo>
                                <a:cubicBezTo>
                                  <a:pt x="0" y="224270"/>
                                  <a:pt x="0" y="235527"/>
                                  <a:pt x="1732" y="246784"/>
                                </a:cubicBezTo>
                                <a:cubicBezTo>
                                  <a:pt x="7793" y="246784"/>
                                  <a:pt x="13855" y="246784"/>
                                  <a:pt x="19916" y="246784"/>
                                </a:cubicBezTo>
                                <a:cubicBezTo>
                                  <a:pt x="103043" y="246784"/>
                                  <a:pt x="110836" y="236393"/>
                                  <a:pt x="121227" y="215611"/>
                                </a:cubicBezTo>
                                <a:cubicBezTo>
                                  <a:pt x="130752" y="202623"/>
                                  <a:pt x="129886" y="183573"/>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1"/>
                                  <a:pt x="41564" y="204355"/>
                                </a:cubicBezTo>
                                <a:cubicBezTo>
                                  <a:pt x="41564" y="201757"/>
                                  <a:pt x="41564" y="197427"/>
                                  <a:pt x="41564" y="193964"/>
                                </a:cubicBezTo>
                                <a:cubicBezTo>
                                  <a:pt x="41564" y="187902"/>
                                  <a:pt x="40698" y="182707"/>
                                  <a:pt x="40698" y="176645"/>
                                </a:cubicBezTo>
                                <a:cubicBezTo>
                                  <a:pt x="40698" y="172316"/>
                                  <a:pt x="40698" y="168852"/>
                                  <a:pt x="40698" y="164523"/>
                                </a:cubicBezTo>
                                <a:cubicBezTo>
                                  <a:pt x="40698" y="155864"/>
                                  <a:pt x="39832" y="148071"/>
                                  <a:pt x="39832" y="139411"/>
                                </a:cubicBezTo>
                                <a:cubicBezTo>
                                  <a:pt x="39832" y="135082"/>
                                  <a:pt x="39832" y="131618"/>
                                  <a:pt x="39832" y="128154"/>
                                </a:cubicBezTo>
                                <a:cubicBezTo>
                                  <a:pt x="39832" y="119495"/>
                                  <a:pt x="39832" y="111702"/>
                                  <a:pt x="39832" y="103043"/>
                                </a:cubicBezTo>
                                <a:cubicBezTo>
                                  <a:pt x="39832" y="96116"/>
                                  <a:pt x="40698" y="83127"/>
                                  <a:pt x="40698" y="70139"/>
                                </a:cubicBezTo>
                                <a:lnTo>
                                  <a:pt x="40698" y="39832"/>
                                </a:lnTo>
                                <a:cubicBezTo>
                                  <a:pt x="40698" y="32904"/>
                                  <a:pt x="46759" y="34636"/>
                                  <a:pt x="51955" y="34636"/>
                                </a:cubicBezTo>
                                <a:lnTo>
                                  <a:pt x="62345" y="33770"/>
                                </a:lnTo>
                                <a:lnTo>
                                  <a:pt x="64077" y="33770"/>
                                </a:lnTo>
                                <a:cubicBezTo>
                                  <a:pt x="80530" y="33770"/>
                                  <a:pt x="90920" y="43295"/>
                                  <a:pt x="90920" y="60614"/>
                                </a:cubicBezTo>
                                <a:cubicBezTo>
                                  <a:pt x="90920" y="71870"/>
                                  <a:pt x="90055" y="83993"/>
                                  <a:pt x="90055" y="95250"/>
                                </a:cubicBezTo>
                                <a:cubicBezTo>
                                  <a:pt x="90055" y="107373"/>
                                  <a:pt x="90055" y="119495"/>
                                  <a:pt x="90920" y="131618"/>
                                </a:cubicBezTo>
                                <a:cubicBezTo>
                                  <a:pt x="90920" y="147205"/>
                                  <a:pt x="91786" y="158461"/>
                                  <a:pt x="91786" y="175779"/>
                                </a:cubicBezTo>
                                <a:cubicBezTo>
                                  <a:pt x="91786" y="183573"/>
                                  <a:pt x="88323" y="193098"/>
                                  <a:pt x="88323" y="199159"/>
                                </a:cubicBezTo>
                                <a:close/>
                              </a:path>
                            </a:pathLst>
                          </a:custGeom>
                          <a:solidFill>
                            <a:srgbClr val="FFFFFF"/>
                          </a:solidFill>
                          <a:ln w="8653" cap="flat">
                            <a:noFill/>
                            <a:prstDash val="solid"/>
                            <a:miter/>
                          </a:ln>
                        </wps:spPr>
                        <wps:bodyPr rtlCol="0" anchor="ctr"/>
                      </wps:wsp>
                      <wps:wsp>
                        <wps:cNvPr id="2115546188" name="Freeform 2115546188">
                          <a:extLst>
                            <a:ext uri="{FF2B5EF4-FFF2-40B4-BE49-F238E27FC236}">
                              <a16:creationId xmlns:a16="http://schemas.microsoft.com/office/drawing/2014/main" id="{081C2404-EE3E-0A0F-8A90-CA6E6D0B6A22}"/>
                            </a:ext>
                          </a:extLst>
                        </wps:cNvPr>
                        <wps:cNvSpPr/>
                        <wps:spPr>
                          <a:xfrm>
                            <a:off x="3573810" y="3680096"/>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0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0"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7"/>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2"/>
                                  <a:pt x="77066" y="245052"/>
                                </a:cubicBezTo>
                                <a:cubicBezTo>
                                  <a:pt x="94384" y="245052"/>
                                  <a:pt x="110836" y="245918"/>
                                  <a:pt x="128154" y="245918"/>
                                </a:cubicBezTo>
                                <a:cubicBezTo>
                                  <a:pt x="129020" y="237259"/>
                                  <a:pt x="129886" y="230332"/>
                                  <a:pt x="129886" y="222539"/>
                                </a:cubicBezTo>
                                <a:close/>
                              </a:path>
                            </a:pathLst>
                          </a:custGeom>
                          <a:solidFill>
                            <a:srgbClr val="FFFFFF"/>
                          </a:solidFill>
                          <a:ln w="8653" cap="flat">
                            <a:noFill/>
                            <a:prstDash val="solid"/>
                            <a:miter/>
                          </a:ln>
                        </wps:spPr>
                        <wps:bodyPr rtlCol="0" anchor="ctr"/>
                      </wps:wsp>
                      <wps:wsp>
                        <wps:cNvPr id="416625413" name="Freeform 416625413">
                          <a:extLst>
                            <a:ext uri="{FF2B5EF4-FFF2-40B4-BE49-F238E27FC236}">
                              <a16:creationId xmlns:a16="http://schemas.microsoft.com/office/drawing/2014/main" id="{E9514A74-0F26-82B3-DC07-201EC3AD3ACD}"/>
                            </a:ext>
                          </a:extLst>
                        </wps:cNvPr>
                        <wps:cNvSpPr/>
                        <wps:spPr>
                          <a:xfrm>
                            <a:off x="3904587" y="3680096"/>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7"/>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8155" y="237259"/>
                                  <a:pt x="129886" y="230332"/>
                                  <a:pt x="129886" y="222539"/>
                                </a:cubicBezTo>
                                <a:close/>
                              </a:path>
                            </a:pathLst>
                          </a:custGeom>
                          <a:solidFill>
                            <a:srgbClr val="FFFFFF"/>
                          </a:solidFill>
                          <a:ln w="8653" cap="flat">
                            <a:noFill/>
                            <a:prstDash val="solid"/>
                            <a:miter/>
                          </a:ln>
                        </wps:spPr>
                        <wps:bodyPr rtlCol="0" anchor="ctr"/>
                      </wps:wsp>
                      <wps:wsp>
                        <wps:cNvPr id="1666322509" name="Freeform 1666322509">
                          <a:extLst>
                            <a:ext uri="{FF2B5EF4-FFF2-40B4-BE49-F238E27FC236}">
                              <a16:creationId xmlns:a16="http://schemas.microsoft.com/office/drawing/2014/main" id="{F6130AE1-B0AF-EA07-2921-A6889C69217D}"/>
                            </a:ext>
                          </a:extLst>
                        </wps:cNvPr>
                        <wps:cNvSpPr/>
                        <wps:spPr>
                          <a:xfrm>
                            <a:off x="4582594" y="3680096"/>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7"/>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2"/>
                                  <a:pt x="77066" y="245052"/>
                                </a:cubicBezTo>
                                <a:cubicBezTo>
                                  <a:pt x="94384" y="245052"/>
                                  <a:pt x="110836" y="245918"/>
                                  <a:pt x="128154" y="245918"/>
                                </a:cubicBezTo>
                                <a:cubicBezTo>
                                  <a:pt x="129020" y="237259"/>
                                  <a:pt x="129886" y="230332"/>
                                  <a:pt x="129886" y="222539"/>
                                </a:cubicBezTo>
                                <a:close/>
                              </a:path>
                            </a:pathLst>
                          </a:custGeom>
                          <a:solidFill>
                            <a:srgbClr val="FFFFFF"/>
                          </a:solidFill>
                          <a:ln w="8653" cap="flat">
                            <a:noFill/>
                            <a:prstDash val="solid"/>
                            <a:miter/>
                          </a:ln>
                        </wps:spPr>
                        <wps:bodyPr rtlCol="0" anchor="ctr"/>
                      </wps:wsp>
                      <wps:wsp>
                        <wps:cNvPr id="1939633664" name="Freeform 1939633664">
                          <a:extLst>
                            <a:ext uri="{FF2B5EF4-FFF2-40B4-BE49-F238E27FC236}">
                              <a16:creationId xmlns:a16="http://schemas.microsoft.com/office/drawing/2014/main" id="{D79AB198-950C-5755-AD52-1C047720EEB4}"/>
                            </a:ext>
                          </a:extLst>
                        </wps:cNvPr>
                        <wps:cNvSpPr/>
                        <wps:spPr>
                          <a:xfrm>
                            <a:off x="3748723" y="3679530"/>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5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9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1"/>
                                  <a:pt x="83127" y="211847"/>
                                  <a:pt x="67541" y="211847"/>
                                </a:cubicBezTo>
                                <a:cubicBezTo>
                                  <a:pt x="58016" y="211847"/>
                                  <a:pt x="49357" y="212713"/>
                                  <a:pt x="40698" y="211847"/>
                                </a:cubicBezTo>
                                <a:cubicBezTo>
                                  <a:pt x="38966" y="208384"/>
                                  <a:pt x="39832" y="204054"/>
                                  <a:pt x="38966" y="199725"/>
                                </a:cubicBezTo>
                                <a:cubicBezTo>
                                  <a:pt x="38966" y="194529"/>
                                  <a:pt x="38100" y="189334"/>
                                  <a:pt x="38966" y="184138"/>
                                </a:cubicBezTo>
                                <a:cubicBezTo>
                                  <a:pt x="38966" y="178943"/>
                                  <a:pt x="39832" y="174613"/>
                                  <a:pt x="39832" y="169418"/>
                                </a:cubicBezTo>
                                <a:cubicBezTo>
                                  <a:pt x="39832" y="162491"/>
                                  <a:pt x="38966" y="154697"/>
                                  <a:pt x="38100" y="147770"/>
                                </a:cubicBezTo>
                                <a:cubicBezTo>
                                  <a:pt x="38100" y="141709"/>
                                  <a:pt x="38100" y="135647"/>
                                  <a:pt x="38100" y="129586"/>
                                </a:cubicBezTo>
                                <a:cubicBezTo>
                                  <a:pt x="38100" y="123525"/>
                                  <a:pt x="38100" y="118329"/>
                                  <a:pt x="38100" y="112268"/>
                                </a:cubicBezTo>
                                <a:cubicBezTo>
                                  <a:pt x="38100" y="93218"/>
                                  <a:pt x="38100" y="74168"/>
                                  <a:pt x="38100" y="55118"/>
                                </a:cubicBezTo>
                                <a:cubicBezTo>
                                  <a:pt x="38100" y="38666"/>
                                  <a:pt x="38966" y="18750"/>
                                  <a:pt x="38100" y="565"/>
                                </a:cubicBezTo>
                                <a:cubicBezTo>
                                  <a:pt x="26843" y="565"/>
                                  <a:pt x="12123" y="-1166"/>
                                  <a:pt x="866" y="1431"/>
                                </a:cubicBezTo>
                                <a:cubicBezTo>
                                  <a:pt x="0" y="21347"/>
                                  <a:pt x="866" y="37800"/>
                                  <a:pt x="866" y="55984"/>
                                </a:cubicBezTo>
                                <a:cubicBezTo>
                                  <a:pt x="866" y="62045"/>
                                  <a:pt x="866" y="68106"/>
                                  <a:pt x="0" y="74168"/>
                                </a:cubicBezTo>
                                <a:cubicBezTo>
                                  <a:pt x="0" y="80229"/>
                                  <a:pt x="0" y="86291"/>
                                  <a:pt x="0" y="92352"/>
                                </a:cubicBezTo>
                                <a:cubicBezTo>
                                  <a:pt x="0" y="104475"/>
                                  <a:pt x="0" y="117463"/>
                                  <a:pt x="0" y="131318"/>
                                </a:cubicBezTo>
                                <a:cubicBezTo>
                                  <a:pt x="0" y="136513"/>
                                  <a:pt x="866" y="141709"/>
                                  <a:pt x="866" y="146904"/>
                                </a:cubicBezTo>
                                <a:cubicBezTo>
                                  <a:pt x="866" y="151234"/>
                                  <a:pt x="0" y="156429"/>
                                  <a:pt x="0" y="160759"/>
                                </a:cubicBezTo>
                                <a:cubicBezTo>
                                  <a:pt x="0" y="165954"/>
                                  <a:pt x="866" y="171150"/>
                                  <a:pt x="866" y="176345"/>
                                </a:cubicBezTo>
                                <a:cubicBezTo>
                                  <a:pt x="866" y="180675"/>
                                  <a:pt x="866" y="185870"/>
                                  <a:pt x="866" y="191065"/>
                                </a:cubicBezTo>
                                <a:cubicBezTo>
                                  <a:pt x="866" y="196261"/>
                                  <a:pt x="1732" y="200590"/>
                                  <a:pt x="1732" y="205786"/>
                                </a:cubicBezTo>
                                <a:cubicBezTo>
                                  <a:pt x="1732" y="220507"/>
                                  <a:pt x="866" y="234361"/>
                                  <a:pt x="866" y="249081"/>
                                </a:cubicBezTo>
                                <a:cubicBezTo>
                                  <a:pt x="39832" y="250813"/>
                                  <a:pt x="76200" y="246484"/>
                                  <a:pt x="113434" y="249081"/>
                                </a:cubicBezTo>
                                <a:cubicBezTo>
                                  <a:pt x="115166" y="237825"/>
                                  <a:pt x="114300" y="223970"/>
                                  <a:pt x="111702" y="212713"/>
                                </a:cubicBezTo>
                                <a:close/>
                              </a:path>
                            </a:pathLst>
                          </a:custGeom>
                          <a:solidFill>
                            <a:srgbClr val="FFFFFF"/>
                          </a:solidFill>
                          <a:ln w="8653" cap="flat">
                            <a:noFill/>
                            <a:prstDash val="solid"/>
                            <a:miter/>
                          </a:ln>
                        </wps:spPr>
                        <wps:bodyPr rtlCol="0" anchor="ctr"/>
                      </wps:wsp>
                      <wps:wsp>
                        <wps:cNvPr id="1469006342" name="Freeform 1469006342">
                          <a:extLst>
                            <a:ext uri="{FF2B5EF4-FFF2-40B4-BE49-F238E27FC236}">
                              <a16:creationId xmlns:a16="http://schemas.microsoft.com/office/drawing/2014/main" id="{B7B02536-E7AC-B2E3-CB6D-A16654E8D83C}"/>
                            </a:ext>
                          </a:extLst>
                        </wps:cNvPr>
                        <wps:cNvSpPr/>
                        <wps:spPr>
                          <a:xfrm>
                            <a:off x="4399021" y="3678364"/>
                            <a:ext cx="142990" cy="251453"/>
                          </a:xfrm>
                          <a:custGeom>
                            <a:avLst/>
                            <a:gdLst>
                              <a:gd name="connsiteX0" fmla="*/ 140277 w 142990"/>
                              <a:gd name="connsiteY0" fmla="*/ 1732 h 251453"/>
                              <a:gd name="connsiteX1" fmla="*/ 83993 w 142990"/>
                              <a:gd name="connsiteY1" fmla="*/ 1732 h 251453"/>
                              <a:gd name="connsiteX2" fmla="*/ 12989 w 142990"/>
                              <a:gd name="connsiteY2" fmla="*/ 0 h 251453"/>
                              <a:gd name="connsiteX3" fmla="*/ 3464 w 142990"/>
                              <a:gd name="connsiteY3" fmla="*/ 0 h 251453"/>
                              <a:gd name="connsiteX4" fmla="*/ 0 w 142990"/>
                              <a:gd name="connsiteY4" fmla="*/ 19916 h 251453"/>
                              <a:gd name="connsiteX5" fmla="*/ 2598 w 142990"/>
                              <a:gd name="connsiteY5" fmla="*/ 37234 h 251453"/>
                              <a:gd name="connsiteX6" fmla="*/ 39832 w 142990"/>
                              <a:gd name="connsiteY6" fmla="*/ 37234 h 251453"/>
                              <a:gd name="connsiteX7" fmla="*/ 51089 w 142990"/>
                              <a:gd name="connsiteY7" fmla="*/ 38966 h 251453"/>
                              <a:gd name="connsiteX8" fmla="*/ 52821 w 142990"/>
                              <a:gd name="connsiteY8" fmla="*/ 52821 h 251453"/>
                              <a:gd name="connsiteX9" fmla="*/ 51089 w 142990"/>
                              <a:gd name="connsiteY9" fmla="*/ 94384 h 251453"/>
                              <a:gd name="connsiteX10" fmla="*/ 52821 w 142990"/>
                              <a:gd name="connsiteY10" fmla="*/ 152400 h 251453"/>
                              <a:gd name="connsiteX11" fmla="*/ 51955 w 142990"/>
                              <a:gd name="connsiteY11" fmla="*/ 181841 h 251453"/>
                              <a:gd name="connsiteX12" fmla="*/ 51089 w 142990"/>
                              <a:gd name="connsiteY12" fmla="*/ 210416 h 251453"/>
                              <a:gd name="connsiteX13" fmla="*/ 51089 w 142990"/>
                              <a:gd name="connsiteY13" fmla="*/ 242455 h 251453"/>
                              <a:gd name="connsiteX14" fmla="*/ 51089 w 142990"/>
                              <a:gd name="connsiteY14" fmla="*/ 248516 h 251453"/>
                              <a:gd name="connsiteX15" fmla="*/ 69273 w 142990"/>
                              <a:gd name="connsiteY15" fmla="*/ 251114 h 251453"/>
                              <a:gd name="connsiteX16" fmla="*/ 88323 w 142990"/>
                              <a:gd name="connsiteY16" fmla="*/ 249382 h 251453"/>
                              <a:gd name="connsiteX17" fmla="*/ 90055 w 142990"/>
                              <a:gd name="connsiteY17" fmla="*/ 228600 h 251453"/>
                              <a:gd name="connsiteX18" fmla="*/ 90920 w 142990"/>
                              <a:gd name="connsiteY18" fmla="*/ 177511 h 251453"/>
                              <a:gd name="connsiteX19" fmla="*/ 90920 w 142990"/>
                              <a:gd name="connsiteY19" fmla="*/ 154998 h 251453"/>
                              <a:gd name="connsiteX20" fmla="*/ 90920 w 142990"/>
                              <a:gd name="connsiteY20" fmla="*/ 135948 h 251453"/>
                              <a:gd name="connsiteX21" fmla="*/ 90055 w 142990"/>
                              <a:gd name="connsiteY21" fmla="*/ 127288 h 251453"/>
                              <a:gd name="connsiteX22" fmla="*/ 90055 w 142990"/>
                              <a:gd name="connsiteY22" fmla="*/ 109970 h 251453"/>
                              <a:gd name="connsiteX23" fmla="*/ 90920 w 142990"/>
                              <a:gd name="connsiteY23" fmla="*/ 96116 h 251453"/>
                              <a:gd name="connsiteX24" fmla="*/ 90055 w 142990"/>
                              <a:gd name="connsiteY24" fmla="*/ 81395 h 251453"/>
                              <a:gd name="connsiteX25" fmla="*/ 90920 w 142990"/>
                              <a:gd name="connsiteY25" fmla="*/ 38100 h 251453"/>
                              <a:gd name="connsiteX26" fmla="*/ 138545 w 142990"/>
                              <a:gd name="connsiteY26" fmla="*/ 38966 h 251453"/>
                              <a:gd name="connsiteX27" fmla="*/ 140277 w 142990"/>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990"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4"/>
                                  <a:pt x="2598" y="37234"/>
                                </a:cubicBezTo>
                                <a:cubicBezTo>
                                  <a:pt x="13855" y="37234"/>
                                  <a:pt x="26843" y="37234"/>
                                  <a:pt x="39832" y="37234"/>
                                </a:cubicBezTo>
                                <a:cubicBezTo>
                                  <a:pt x="42429" y="37234"/>
                                  <a:pt x="50223" y="37234"/>
                                  <a:pt x="51089" y="38966"/>
                                </a:cubicBezTo>
                                <a:cubicBezTo>
                                  <a:pt x="52821" y="40698"/>
                                  <a:pt x="52821" y="49357"/>
                                  <a:pt x="52821" y="52821"/>
                                </a:cubicBezTo>
                                <a:cubicBezTo>
                                  <a:pt x="51955" y="64943"/>
                                  <a:pt x="51955" y="80529"/>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2" y="250248"/>
                                  <a:pt x="69273" y="251114"/>
                                </a:cubicBezTo>
                                <a:cubicBezTo>
                                  <a:pt x="76200" y="251980"/>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1"/>
                                  <a:pt x="91786" y="141143"/>
                                  <a:pt x="90920" y="135948"/>
                                </a:cubicBezTo>
                                <a:cubicBezTo>
                                  <a:pt x="90920" y="133350"/>
                                  <a:pt x="90055" y="129886"/>
                                  <a:pt x="90055" y="127288"/>
                                </a:cubicBezTo>
                                <a:cubicBezTo>
                                  <a:pt x="90055" y="121227"/>
                                  <a:pt x="90055" y="115166"/>
                                  <a:pt x="90055" y="109970"/>
                                </a:cubicBezTo>
                                <a:cubicBezTo>
                                  <a:pt x="90055" y="105641"/>
                                  <a:pt x="90920" y="101311"/>
                                  <a:pt x="90920" y="96116"/>
                                </a:cubicBezTo>
                                <a:cubicBezTo>
                                  <a:pt x="90920" y="90920"/>
                                  <a:pt x="90055" y="87457"/>
                                  <a:pt x="90055" y="81395"/>
                                </a:cubicBezTo>
                                <a:cubicBezTo>
                                  <a:pt x="90055" y="64943"/>
                                  <a:pt x="90055" y="52821"/>
                                  <a:pt x="90920" y="38100"/>
                                </a:cubicBezTo>
                                <a:cubicBezTo>
                                  <a:pt x="105641" y="38966"/>
                                  <a:pt x="122959" y="37234"/>
                                  <a:pt x="138545" y="38966"/>
                                </a:cubicBezTo>
                                <a:cubicBezTo>
                                  <a:pt x="144607" y="30307"/>
                                  <a:pt x="143741" y="12123"/>
                                  <a:pt x="140277" y="1732"/>
                                </a:cubicBezTo>
                                <a:close/>
                              </a:path>
                            </a:pathLst>
                          </a:custGeom>
                          <a:solidFill>
                            <a:srgbClr val="FFFFFF"/>
                          </a:solidFill>
                          <a:ln w="8653" cap="flat">
                            <a:noFill/>
                            <a:prstDash val="solid"/>
                            <a:miter/>
                          </a:ln>
                        </wps:spPr>
                        <wps:bodyPr rtlCol="0" anchor="ctr"/>
                      </wps:wsp>
                      <wps:wsp>
                        <wps:cNvPr id="1933786640" name="Freeform 1933786640">
                          <a:extLst>
                            <a:ext uri="{FF2B5EF4-FFF2-40B4-BE49-F238E27FC236}">
                              <a16:creationId xmlns:a16="http://schemas.microsoft.com/office/drawing/2014/main" id="{7AAFAF93-6583-D8FA-627D-C599A4C6B28E}"/>
                            </a:ext>
                          </a:extLst>
                        </wps:cNvPr>
                        <wps:cNvSpPr/>
                        <wps:spPr>
                          <a:xfrm>
                            <a:off x="4231901" y="3680188"/>
                            <a:ext cx="152102" cy="250804"/>
                          </a:xfrm>
                          <a:custGeom>
                            <a:avLst/>
                            <a:gdLst>
                              <a:gd name="connsiteX0" fmla="*/ 151534 w 152102"/>
                              <a:gd name="connsiteY0" fmla="*/ 237167 h 250804"/>
                              <a:gd name="connsiteX1" fmla="*/ 148936 w 152102"/>
                              <a:gd name="connsiteY1" fmla="*/ 227642 h 250804"/>
                              <a:gd name="connsiteX2" fmla="*/ 148936 w 152102"/>
                              <a:gd name="connsiteY2" fmla="*/ 224178 h 250804"/>
                              <a:gd name="connsiteX3" fmla="*/ 148071 w 152102"/>
                              <a:gd name="connsiteY3" fmla="*/ 221580 h 250804"/>
                              <a:gd name="connsiteX4" fmla="*/ 148071 w 152102"/>
                              <a:gd name="connsiteY4" fmla="*/ 218117 h 250804"/>
                              <a:gd name="connsiteX5" fmla="*/ 146339 w 152102"/>
                              <a:gd name="connsiteY5" fmla="*/ 212921 h 250804"/>
                              <a:gd name="connsiteX6" fmla="*/ 141143 w 152102"/>
                              <a:gd name="connsiteY6" fmla="*/ 186944 h 250804"/>
                              <a:gd name="connsiteX7" fmla="*/ 136814 w 152102"/>
                              <a:gd name="connsiteY7" fmla="*/ 174821 h 250804"/>
                              <a:gd name="connsiteX8" fmla="*/ 132484 w 152102"/>
                              <a:gd name="connsiteY8" fmla="*/ 149710 h 250804"/>
                              <a:gd name="connsiteX9" fmla="*/ 122959 w 152102"/>
                              <a:gd name="connsiteY9" fmla="*/ 107281 h 250804"/>
                              <a:gd name="connsiteX10" fmla="*/ 116898 w 152102"/>
                              <a:gd name="connsiteY10" fmla="*/ 76108 h 250804"/>
                              <a:gd name="connsiteX11" fmla="*/ 110836 w 152102"/>
                              <a:gd name="connsiteY11" fmla="*/ 51862 h 250804"/>
                              <a:gd name="connsiteX12" fmla="*/ 107373 w 152102"/>
                              <a:gd name="connsiteY12" fmla="*/ 39739 h 250804"/>
                              <a:gd name="connsiteX13" fmla="*/ 106507 w 152102"/>
                              <a:gd name="connsiteY13" fmla="*/ 32812 h 250804"/>
                              <a:gd name="connsiteX14" fmla="*/ 104775 w 152102"/>
                              <a:gd name="connsiteY14" fmla="*/ 27617 h 250804"/>
                              <a:gd name="connsiteX15" fmla="*/ 99580 w 152102"/>
                              <a:gd name="connsiteY15" fmla="*/ 1639 h 250804"/>
                              <a:gd name="connsiteX16" fmla="*/ 49357 w 152102"/>
                              <a:gd name="connsiteY16" fmla="*/ 1639 h 250804"/>
                              <a:gd name="connsiteX17" fmla="*/ 41564 w 152102"/>
                              <a:gd name="connsiteY17" fmla="*/ 41471 h 250804"/>
                              <a:gd name="connsiteX18" fmla="*/ 36368 w 152102"/>
                              <a:gd name="connsiteY18" fmla="*/ 65717 h 250804"/>
                              <a:gd name="connsiteX19" fmla="*/ 28575 w 152102"/>
                              <a:gd name="connsiteY19" fmla="*/ 102951 h 250804"/>
                              <a:gd name="connsiteX20" fmla="*/ 26843 w 152102"/>
                              <a:gd name="connsiteY20" fmla="*/ 115074 h 250804"/>
                              <a:gd name="connsiteX21" fmla="*/ 23379 w 152102"/>
                              <a:gd name="connsiteY21" fmla="*/ 127196 h 250804"/>
                              <a:gd name="connsiteX22" fmla="*/ 13855 w 152102"/>
                              <a:gd name="connsiteY22" fmla="*/ 177419 h 250804"/>
                              <a:gd name="connsiteX23" fmla="*/ 11257 w 152102"/>
                              <a:gd name="connsiteY23" fmla="*/ 188676 h 250804"/>
                              <a:gd name="connsiteX24" fmla="*/ 0 w 152102"/>
                              <a:gd name="connsiteY24" fmla="*/ 250156 h 250804"/>
                              <a:gd name="connsiteX25" fmla="*/ 38100 w 152102"/>
                              <a:gd name="connsiteY25" fmla="*/ 250156 h 250804"/>
                              <a:gd name="connsiteX26" fmla="*/ 44161 w 152102"/>
                              <a:gd name="connsiteY26" fmla="*/ 225910 h 250804"/>
                              <a:gd name="connsiteX27" fmla="*/ 46759 w 152102"/>
                              <a:gd name="connsiteY27" fmla="*/ 213787 h 250804"/>
                              <a:gd name="connsiteX28" fmla="*/ 50223 w 152102"/>
                              <a:gd name="connsiteY28" fmla="*/ 201665 h 250804"/>
                              <a:gd name="connsiteX29" fmla="*/ 102177 w 152102"/>
                              <a:gd name="connsiteY29" fmla="*/ 200799 h 250804"/>
                              <a:gd name="connsiteX30" fmla="*/ 104775 w 152102"/>
                              <a:gd name="connsiteY30" fmla="*/ 211190 h 250804"/>
                              <a:gd name="connsiteX31" fmla="*/ 113434 w 152102"/>
                              <a:gd name="connsiteY31" fmla="*/ 250156 h 250804"/>
                              <a:gd name="connsiteX32" fmla="*/ 150668 w 152102"/>
                              <a:gd name="connsiteY32" fmla="*/ 249290 h 250804"/>
                              <a:gd name="connsiteX33" fmla="*/ 151534 w 152102"/>
                              <a:gd name="connsiteY33" fmla="*/ 237167 h 250804"/>
                              <a:gd name="connsiteX34" fmla="*/ 94384 w 152102"/>
                              <a:gd name="connsiteY34" fmla="*/ 159235 h 250804"/>
                              <a:gd name="connsiteX35" fmla="*/ 57150 w 152102"/>
                              <a:gd name="connsiteY35" fmla="*/ 160101 h 250804"/>
                              <a:gd name="connsiteX36" fmla="*/ 60614 w 152102"/>
                              <a:gd name="connsiteY36" fmla="*/ 145380 h 250804"/>
                              <a:gd name="connsiteX37" fmla="*/ 61480 w 152102"/>
                              <a:gd name="connsiteY37" fmla="*/ 140185 h 250804"/>
                              <a:gd name="connsiteX38" fmla="*/ 64077 w 152102"/>
                              <a:gd name="connsiteY38" fmla="*/ 129794 h 250804"/>
                              <a:gd name="connsiteX39" fmla="*/ 69273 w 152102"/>
                              <a:gd name="connsiteY39" fmla="*/ 102951 h 250804"/>
                              <a:gd name="connsiteX40" fmla="*/ 72736 w 152102"/>
                              <a:gd name="connsiteY40" fmla="*/ 88230 h 250804"/>
                              <a:gd name="connsiteX41" fmla="*/ 74468 w 152102"/>
                              <a:gd name="connsiteY41" fmla="*/ 77839 h 250804"/>
                              <a:gd name="connsiteX42" fmla="*/ 78798 w 152102"/>
                              <a:gd name="connsiteY42" fmla="*/ 79571 h 250804"/>
                              <a:gd name="connsiteX43" fmla="*/ 78798 w 152102"/>
                              <a:gd name="connsiteY43" fmla="*/ 81303 h 250804"/>
                              <a:gd name="connsiteX44" fmla="*/ 82261 w 152102"/>
                              <a:gd name="connsiteY44" fmla="*/ 95158 h 250804"/>
                              <a:gd name="connsiteX45" fmla="*/ 83993 w 152102"/>
                              <a:gd name="connsiteY45" fmla="*/ 102951 h 250804"/>
                              <a:gd name="connsiteX46" fmla="*/ 85725 w 152102"/>
                              <a:gd name="connsiteY46" fmla="*/ 109878 h 250804"/>
                              <a:gd name="connsiteX47" fmla="*/ 94384 w 152102"/>
                              <a:gd name="connsiteY47" fmla="*/ 154040 h 250804"/>
                              <a:gd name="connsiteX48" fmla="*/ 94384 w 152102"/>
                              <a:gd name="connsiteY48" fmla="*/ 159235 h 250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52102" h="250804">
                                <a:moveTo>
                                  <a:pt x="151534" y="237167"/>
                                </a:moveTo>
                                <a:cubicBezTo>
                                  <a:pt x="150668" y="234569"/>
                                  <a:pt x="149802" y="231971"/>
                                  <a:pt x="148936" y="227642"/>
                                </a:cubicBezTo>
                                <a:cubicBezTo>
                                  <a:pt x="148936" y="226776"/>
                                  <a:pt x="148936" y="225910"/>
                                  <a:pt x="148936" y="224178"/>
                                </a:cubicBezTo>
                                <a:cubicBezTo>
                                  <a:pt x="148936" y="223312"/>
                                  <a:pt x="148071" y="222446"/>
                                  <a:pt x="148071" y="221580"/>
                                </a:cubicBezTo>
                                <a:cubicBezTo>
                                  <a:pt x="148071" y="220714"/>
                                  <a:pt x="148071" y="219849"/>
                                  <a:pt x="148071" y="218117"/>
                                </a:cubicBezTo>
                                <a:lnTo>
                                  <a:pt x="146339" y="212921"/>
                                </a:lnTo>
                                <a:cubicBezTo>
                                  <a:pt x="144607" y="204262"/>
                                  <a:pt x="142875" y="195603"/>
                                  <a:pt x="141143" y="186944"/>
                                </a:cubicBezTo>
                                <a:cubicBezTo>
                                  <a:pt x="140277" y="182614"/>
                                  <a:pt x="138545" y="178285"/>
                                  <a:pt x="136814" y="174821"/>
                                </a:cubicBezTo>
                                <a:cubicBezTo>
                                  <a:pt x="134216" y="166162"/>
                                  <a:pt x="135082" y="158369"/>
                                  <a:pt x="132484" y="149710"/>
                                </a:cubicBezTo>
                                <a:cubicBezTo>
                                  <a:pt x="128154" y="134989"/>
                                  <a:pt x="127288" y="120269"/>
                                  <a:pt x="122959" y="107281"/>
                                </a:cubicBezTo>
                                <a:cubicBezTo>
                                  <a:pt x="119495" y="96890"/>
                                  <a:pt x="118629" y="86498"/>
                                  <a:pt x="116898" y="76108"/>
                                </a:cubicBezTo>
                                <a:cubicBezTo>
                                  <a:pt x="115166" y="67449"/>
                                  <a:pt x="113434" y="59656"/>
                                  <a:pt x="110836" y="51862"/>
                                </a:cubicBezTo>
                                <a:cubicBezTo>
                                  <a:pt x="109105" y="47533"/>
                                  <a:pt x="108239" y="43203"/>
                                  <a:pt x="107373" y="39739"/>
                                </a:cubicBezTo>
                                <a:cubicBezTo>
                                  <a:pt x="107373" y="37142"/>
                                  <a:pt x="107373" y="35410"/>
                                  <a:pt x="106507" y="32812"/>
                                </a:cubicBezTo>
                                <a:lnTo>
                                  <a:pt x="104775" y="27617"/>
                                </a:lnTo>
                                <a:cubicBezTo>
                                  <a:pt x="103043" y="18958"/>
                                  <a:pt x="101311" y="10299"/>
                                  <a:pt x="99580" y="1639"/>
                                </a:cubicBezTo>
                                <a:cubicBezTo>
                                  <a:pt x="83127" y="-92"/>
                                  <a:pt x="65809" y="-958"/>
                                  <a:pt x="49357" y="1639"/>
                                </a:cubicBezTo>
                                <a:cubicBezTo>
                                  <a:pt x="45027" y="13762"/>
                                  <a:pt x="44161" y="26751"/>
                                  <a:pt x="41564" y="41471"/>
                                </a:cubicBezTo>
                                <a:cubicBezTo>
                                  <a:pt x="40698" y="48399"/>
                                  <a:pt x="38100" y="57924"/>
                                  <a:pt x="36368" y="65717"/>
                                </a:cubicBezTo>
                                <a:cubicBezTo>
                                  <a:pt x="33770" y="77839"/>
                                  <a:pt x="32038" y="89962"/>
                                  <a:pt x="28575" y="102951"/>
                                </a:cubicBezTo>
                                <a:lnTo>
                                  <a:pt x="26843" y="115074"/>
                                </a:lnTo>
                                <a:lnTo>
                                  <a:pt x="23379" y="127196"/>
                                </a:lnTo>
                                <a:cubicBezTo>
                                  <a:pt x="19050" y="143649"/>
                                  <a:pt x="18184" y="160967"/>
                                  <a:pt x="13855" y="177419"/>
                                </a:cubicBezTo>
                                <a:lnTo>
                                  <a:pt x="11257" y="188676"/>
                                </a:lnTo>
                                <a:cubicBezTo>
                                  <a:pt x="6927" y="208592"/>
                                  <a:pt x="4330" y="229373"/>
                                  <a:pt x="0" y="250156"/>
                                </a:cubicBezTo>
                                <a:cubicBezTo>
                                  <a:pt x="12123" y="251021"/>
                                  <a:pt x="25977" y="251021"/>
                                  <a:pt x="38100" y="250156"/>
                                </a:cubicBezTo>
                                <a:cubicBezTo>
                                  <a:pt x="40698" y="242362"/>
                                  <a:pt x="41564" y="234569"/>
                                  <a:pt x="44161" y="225910"/>
                                </a:cubicBezTo>
                                <a:lnTo>
                                  <a:pt x="46759" y="213787"/>
                                </a:lnTo>
                                <a:cubicBezTo>
                                  <a:pt x="47625" y="209458"/>
                                  <a:pt x="47625" y="205128"/>
                                  <a:pt x="50223" y="201665"/>
                                </a:cubicBezTo>
                                <a:cubicBezTo>
                                  <a:pt x="68407" y="201665"/>
                                  <a:pt x="85725" y="199933"/>
                                  <a:pt x="102177" y="200799"/>
                                </a:cubicBezTo>
                                <a:cubicBezTo>
                                  <a:pt x="103909" y="204262"/>
                                  <a:pt x="103909" y="206860"/>
                                  <a:pt x="104775" y="211190"/>
                                </a:cubicBezTo>
                                <a:cubicBezTo>
                                  <a:pt x="107373" y="223312"/>
                                  <a:pt x="110836" y="237167"/>
                                  <a:pt x="113434" y="250156"/>
                                </a:cubicBezTo>
                                <a:cubicBezTo>
                                  <a:pt x="125557" y="251021"/>
                                  <a:pt x="137680" y="250156"/>
                                  <a:pt x="150668" y="249290"/>
                                </a:cubicBezTo>
                                <a:cubicBezTo>
                                  <a:pt x="152400" y="242362"/>
                                  <a:pt x="152400" y="239765"/>
                                  <a:pt x="151534" y="237167"/>
                                </a:cubicBezTo>
                                <a:close/>
                                <a:moveTo>
                                  <a:pt x="94384" y="159235"/>
                                </a:moveTo>
                                <a:cubicBezTo>
                                  <a:pt x="80529" y="159235"/>
                                  <a:pt x="70139" y="160967"/>
                                  <a:pt x="57150" y="160101"/>
                                </a:cubicBezTo>
                                <a:cubicBezTo>
                                  <a:pt x="56284" y="154906"/>
                                  <a:pt x="58882" y="150576"/>
                                  <a:pt x="60614" y="145380"/>
                                </a:cubicBezTo>
                                <a:lnTo>
                                  <a:pt x="61480" y="140185"/>
                                </a:lnTo>
                                <a:lnTo>
                                  <a:pt x="64077" y="129794"/>
                                </a:lnTo>
                                <a:cubicBezTo>
                                  <a:pt x="66675" y="120269"/>
                                  <a:pt x="67541" y="111610"/>
                                  <a:pt x="69273" y="102951"/>
                                </a:cubicBezTo>
                                <a:lnTo>
                                  <a:pt x="72736" y="88230"/>
                                </a:lnTo>
                                <a:cubicBezTo>
                                  <a:pt x="73602" y="83901"/>
                                  <a:pt x="73602" y="80437"/>
                                  <a:pt x="74468" y="77839"/>
                                </a:cubicBezTo>
                                <a:cubicBezTo>
                                  <a:pt x="77066" y="77839"/>
                                  <a:pt x="76200" y="79571"/>
                                  <a:pt x="78798" y="79571"/>
                                </a:cubicBezTo>
                                <a:lnTo>
                                  <a:pt x="78798" y="81303"/>
                                </a:lnTo>
                                <a:cubicBezTo>
                                  <a:pt x="80529" y="85633"/>
                                  <a:pt x="81395" y="89962"/>
                                  <a:pt x="82261" y="95158"/>
                                </a:cubicBezTo>
                                <a:lnTo>
                                  <a:pt x="83993" y="102951"/>
                                </a:lnTo>
                                <a:cubicBezTo>
                                  <a:pt x="83993" y="105549"/>
                                  <a:pt x="85725" y="107281"/>
                                  <a:pt x="85725" y="109878"/>
                                </a:cubicBezTo>
                                <a:cubicBezTo>
                                  <a:pt x="90055" y="124599"/>
                                  <a:pt x="91786" y="139319"/>
                                  <a:pt x="94384" y="154040"/>
                                </a:cubicBezTo>
                                <a:cubicBezTo>
                                  <a:pt x="95250" y="155771"/>
                                  <a:pt x="96116" y="156637"/>
                                  <a:pt x="94384" y="159235"/>
                                </a:cubicBezTo>
                                <a:close/>
                              </a:path>
                            </a:pathLst>
                          </a:custGeom>
                          <a:solidFill>
                            <a:srgbClr val="FFFFFF"/>
                          </a:solidFill>
                          <a:ln w="8653" cap="flat">
                            <a:noFill/>
                            <a:prstDash val="solid"/>
                            <a:miter/>
                          </a:ln>
                        </wps:spPr>
                        <wps:bodyPr rtlCol="0" anchor="ctr"/>
                      </wps:wsp>
                      <wps:wsp>
                        <wps:cNvPr id="100719402" name="Freeform 100719402">
                          <a:extLst>
                            <a:ext uri="{FF2B5EF4-FFF2-40B4-BE49-F238E27FC236}">
                              <a16:creationId xmlns:a16="http://schemas.microsoft.com/office/drawing/2014/main" id="{E6AE9057-A3BE-71F0-B591-E2F9662B6874}"/>
                            </a:ext>
                          </a:extLst>
                        </wps:cNvPr>
                        <wps:cNvSpPr/>
                        <wps:spPr>
                          <a:xfrm>
                            <a:off x="4071708" y="3677498"/>
                            <a:ext cx="130928" cy="251979"/>
                          </a:xfrm>
                          <a:custGeom>
                            <a:avLst/>
                            <a:gdLst>
                              <a:gd name="connsiteX0" fmla="*/ 123825 w 130928"/>
                              <a:gd name="connsiteY0" fmla="*/ 38966 h 251979"/>
                              <a:gd name="connsiteX1" fmla="*/ 115166 w 130928"/>
                              <a:gd name="connsiteY1" fmla="*/ 22514 h 251979"/>
                              <a:gd name="connsiteX2" fmla="*/ 110836 w 130928"/>
                              <a:gd name="connsiteY2" fmla="*/ 17318 h 251979"/>
                              <a:gd name="connsiteX3" fmla="*/ 97848 w 130928"/>
                              <a:gd name="connsiteY3" fmla="*/ 6927 h 251979"/>
                              <a:gd name="connsiteX4" fmla="*/ 89189 w 130928"/>
                              <a:gd name="connsiteY4" fmla="*/ 3464 h 251979"/>
                              <a:gd name="connsiteX5" fmla="*/ 77066 w 130928"/>
                              <a:gd name="connsiteY5" fmla="*/ 0 h 251979"/>
                              <a:gd name="connsiteX6" fmla="*/ 42429 w 130928"/>
                              <a:gd name="connsiteY6" fmla="*/ 1732 h 251979"/>
                              <a:gd name="connsiteX7" fmla="*/ 32038 w 130928"/>
                              <a:gd name="connsiteY7" fmla="*/ 6927 h 251979"/>
                              <a:gd name="connsiteX8" fmla="*/ 21648 w 130928"/>
                              <a:gd name="connsiteY8" fmla="*/ 12989 h 251979"/>
                              <a:gd name="connsiteX9" fmla="*/ 8659 w 130928"/>
                              <a:gd name="connsiteY9" fmla="*/ 26843 h 251979"/>
                              <a:gd name="connsiteX10" fmla="*/ 3464 w 130928"/>
                              <a:gd name="connsiteY10" fmla="*/ 38966 h 251979"/>
                              <a:gd name="connsiteX11" fmla="*/ 1732 w 130928"/>
                              <a:gd name="connsiteY11" fmla="*/ 41564 h 251979"/>
                              <a:gd name="connsiteX12" fmla="*/ 0 w 130928"/>
                              <a:gd name="connsiteY12" fmla="*/ 67541 h 251979"/>
                              <a:gd name="connsiteX13" fmla="*/ 866 w 130928"/>
                              <a:gd name="connsiteY13" fmla="*/ 93518 h 251979"/>
                              <a:gd name="connsiteX14" fmla="*/ 866 w 130928"/>
                              <a:gd name="connsiteY14" fmla="*/ 151534 h 251979"/>
                              <a:gd name="connsiteX15" fmla="*/ 866 w 130928"/>
                              <a:gd name="connsiteY15" fmla="*/ 160193 h 251979"/>
                              <a:gd name="connsiteX16" fmla="*/ 866 w 130928"/>
                              <a:gd name="connsiteY16" fmla="*/ 169718 h 251979"/>
                              <a:gd name="connsiteX17" fmla="*/ 866 w 130928"/>
                              <a:gd name="connsiteY17" fmla="*/ 188768 h 251979"/>
                              <a:gd name="connsiteX18" fmla="*/ 1732 w 130928"/>
                              <a:gd name="connsiteY18" fmla="*/ 192232 h 251979"/>
                              <a:gd name="connsiteX19" fmla="*/ 1732 w 130928"/>
                              <a:gd name="connsiteY19" fmla="*/ 204355 h 251979"/>
                              <a:gd name="connsiteX20" fmla="*/ 12989 w 130928"/>
                              <a:gd name="connsiteY20" fmla="*/ 227734 h 251979"/>
                              <a:gd name="connsiteX21" fmla="*/ 19916 w 130928"/>
                              <a:gd name="connsiteY21" fmla="*/ 236393 h 251979"/>
                              <a:gd name="connsiteX22" fmla="*/ 31173 w 130928"/>
                              <a:gd name="connsiteY22" fmla="*/ 245918 h 251979"/>
                              <a:gd name="connsiteX23" fmla="*/ 40698 w 130928"/>
                              <a:gd name="connsiteY23" fmla="*/ 249382 h 251979"/>
                              <a:gd name="connsiteX24" fmla="*/ 45027 w 130928"/>
                              <a:gd name="connsiteY24" fmla="*/ 251114 h 251979"/>
                              <a:gd name="connsiteX25" fmla="*/ 59748 w 130928"/>
                              <a:gd name="connsiteY25" fmla="*/ 251980 h 251979"/>
                              <a:gd name="connsiteX26" fmla="*/ 74468 w 130928"/>
                              <a:gd name="connsiteY26" fmla="*/ 251114 h 251979"/>
                              <a:gd name="connsiteX27" fmla="*/ 87457 w 130928"/>
                              <a:gd name="connsiteY27" fmla="*/ 245052 h 251979"/>
                              <a:gd name="connsiteX28" fmla="*/ 99580 w 130928"/>
                              <a:gd name="connsiteY28" fmla="*/ 239857 h 251979"/>
                              <a:gd name="connsiteX29" fmla="*/ 101311 w 130928"/>
                              <a:gd name="connsiteY29" fmla="*/ 237259 h 251979"/>
                              <a:gd name="connsiteX30" fmla="*/ 103909 w 130928"/>
                              <a:gd name="connsiteY30" fmla="*/ 234661 h 251979"/>
                              <a:gd name="connsiteX31" fmla="*/ 106507 w 130928"/>
                              <a:gd name="connsiteY31" fmla="*/ 240723 h 251979"/>
                              <a:gd name="connsiteX32" fmla="*/ 108239 w 130928"/>
                              <a:gd name="connsiteY32" fmla="*/ 248516 h 251979"/>
                              <a:gd name="connsiteX33" fmla="*/ 118629 w 130928"/>
                              <a:gd name="connsiteY33" fmla="*/ 250248 h 251979"/>
                              <a:gd name="connsiteX34" fmla="*/ 130752 w 130928"/>
                              <a:gd name="connsiteY34" fmla="*/ 249382 h 251979"/>
                              <a:gd name="connsiteX35" fmla="*/ 129020 w 130928"/>
                              <a:gd name="connsiteY35" fmla="*/ 248516 h 251979"/>
                              <a:gd name="connsiteX36" fmla="*/ 129886 w 130928"/>
                              <a:gd name="connsiteY36" fmla="*/ 239857 h 251979"/>
                              <a:gd name="connsiteX37" fmla="*/ 130752 w 130928"/>
                              <a:gd name="connsiteY37" fmla="*/ 231198 h 251979"/>
                              <a:gd name="connsiteX38" fmla="*/ 130752 w 130928"/>
                              <a:gd name="connsiteY38" fmla="*/ 218209 h 251979"/>
                              <a:gd name="connsiteX39" fmla="*/ 129886 w 130928"/>
                              <a:gd name="connsiteY39" fmla="*/ 216477 h 251979"/>
                              <a:gd name="connsiteX40" fmla="*/ 129886 w 130928"/>
                              <a:gd name="connsiteY40" fmla="*/ 206086 h 251979"/>
                              <a:gd name="connsiteX41" fmla="*/ 129886 w 130928"/>
                              <a:gd name="connsiteY41" fmla="*/ 184439 h 251979"/>
                              <a:gd name="connsiteX42" fmla="*/ 129020 w 130928"/>
                              <a:gd name="connsiteY42" fmla="*/ 163657 h 251979"/>
                              <a:gd name="connsiteX43" fmla="*/ 130752 w 130928"/>
                              <a:gd name="connsiteY43" fmla="*/ 119495 h 251979"/>
                              <a:gd name="connsiteX44" fmla="*/ 116898 w 130928"/>
                              <a:gd name="connsiteY44" fmla="*/ 119495 h 251979"/>
                              <a:gd name="connsiteX45" fmla="*/ 109105 w 130928"/>
                              <a:gd name="connsiteY45" fmla="*/ 119495 h 251979"/>
                              <a:gd name="connsiteX46" fmla="*/ 90920 w 130928"/>
                              <a:gd name="connsiteY46" fmla="*/ 118630 h 251979"/>
                              <a:gd name="connsiteX47" fmla="*/ 71870 w 130928"/>
                              <a:gd name="connsiteY47" fmla="*/ 118630 h 251979"/>
                              <a:gd name="connsiteX48" fmla="*/ 70139 w 130928"/>
                              <a:gd name="connsiteY48" fmla="*/ 152400 h 251979"/>
                              <a:gd name="connsiteX49" fmla="*/ 90920 w 130928"/>
                              <a:gd name="connsiteY49" fmla="*/ 152400 h 251979"/>
                              <a:gd name="connsiteX50" fmla="*/ 92652 w 130928"/>
                              <a:gd name="connsiteY50" fmla="*/ 174914 h 251979"/>
                              <a:gd name="connsiteX51" fmla="*/ 86591 w 130928"/>
                              <a:gd name="connsiteY51" fmla="*/ 204355 h 251979"/>
                              <a:gd name="connsiteX52" fmla="*/ 83993 w 130928"/>
                              <a:gd name="connsiteY52" fmla="*/ 206952 h 251979"/>
                              <a:gd name="connsiteX53" fmla="*/ 70139 w 130928"/>
                              <a:gd name="connsiteY53" fmla="*/ 213014 h 251979"/>
                              <a:gd name="connsiteX54" fmla="*/ 50223 w 130928"/>
                              <a:gd name="connsiteY54" fmla="*/ 211282 h 251979"/>
                              <a:gd name="connsiteX55" fmla="*/ 44161 w 130928"/>
                              <a:gd name="connsiteY55" fmla="*/ 205221 h 251979"/>
                              <a:gd name="connsiteX56" fmla="*/ 43295 w 130928"/>
                              <a:gd name="connsiteY56" fmla="*/ 202623 h 251979"/>
                              <a:gd name="connsiteX57" fmla="*/ 39832 w 130928"/>
                              <a:gd name="connsiteY57" fmla="*/ 183573 h 251979"/>
                              <a:gd name="connsiteX58" fmla="*/ 39832 w 130928"/>
                              <a:gd name="connsiteY58" fmla="*/ 139411 h 251979"/>
                              <a:gd name="connsiteX59" fmla="*/ 39832 w 130928"/>
                              <a:gd name="connsiteY59" fmla="*/ 130752 h 251979"/>
                              <a:gd name="connsiteX60" fmla="*/ 38966 w 130928"/>
                              <a:gd name="connsiteY60" fmla="*/ 122959 h 251979"/>
                              <a:gd name="connsiteX61" fmla="*/ 39832 w 130928"/>
                              <a:gd name="connsiteY61" fmla="*/ 114300 h 251979"/>
                              <a:gd name="connsiteX62" fmla="*/ 39832 w 130928"/>
                              <a:gd name="connsiteY62" fmla="*/ 90054 h 251979"/>
                              <a:gd name="connsiteX63" fmla="*/ 39832 w 130928"/>
                              <a:gd name="connsiteY63" fmla="*/ 58016 h 251979"/>
                              <a:gd name="connsiteX64" fmla="*/ 46759 w 130928"/>
                              <a:gd name="connsiteY64" fmla="*/ 45893 h 251979"/>
                              <a:gd name="connsiteX65" fmla="*/ 51089 w 130928"/>
                              <a:gd name="connsiteY65" fmla="*/ 42429 h 251979"/>
                              <a:gd name="connsiteX66" fmla="*/ 56284 w 130928"/>
                              <a:gd name="connsiteY66" fmla="*/ 40698 h 251979"/>
                              <a:gd name="connsiteX67" fmla="*/ 64943 w 130928"/>
                              <a:gd name="connsiteY67" fmla="*/ 37234 h 251979"/>
                              <a:gd name="connsiteX68" fmla="*/ 82261 w 130928"/>
                              <a:gd name="connsiteY68" fmla="*/ 41564 h 251979"/>
                              <a:gd name="connsiteX69" fmla="*/ 89189 w 130928"/>
                              <a:gd name="connsiteY69" fmla="*/ 51089 h 251979"/>
                              <a:gd name="connsiteX70" fmla="*/ 91786 w 130928"/>
                              <a:gd name="connsiteY70" fmla="*/ 81395 h 251979"/>
                              <a:gd name="connsiteX71" fmla="*/ 129886 w 130928"/>
                              <a:gd name="connsiteY71" fmla="*/ 82261 h 251979"/>
                              <a:gd name="connsiteX72" fmla="*/ 130752 w 130928"/>
                              <a:gd name="connsiteY72" fmla="*/ 70139 h 251979"/>
                              <a:gd name="connsiteX73" fmla="*/ 123825 w 130928"/>
                              <a:gd name="connsiteY73" fmla="*/ 38966 h 251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30928" h="251979">
                                <a:moveTo>
                                  <a:pt x="123825" y="38966"/>
                                </a:moveTo>
                                <a:cubicBezTo>
                                  <a:pt x="121227" y="32039"/>
                                  <a:pt x="119495" y="26843"/>
                                  <a:pt x="115166" y="22514"/>
                                </a:cubicBezTo>
                                <a:lnTo>
                                  <a:pt x="110836" y="17318"/>
                                </a:lnTo>
                                <a:cubicBezTo>
                                  <a:pt x="106507" y="12989"/>
                                  <a:pt x="103043" y="9525"/>
                                  <a:pt x="97848" y="6927"/>
                                </a:cubicBezTo>
                                <a:cubicBezTo>
                                  <a:pt x="94384" y="5196"/>
                                  <a:pt x="92652" y="5196"/>
                                  <a:pt x="89189" y="3464"/>
                                </a:cubicBezTo>
                                <a:cubicBezTo>
                                  <a:pt x="84859" y="1732"/>
                                  <a:pt x="80529" y="1732"/>
                                  <a:pt x="77066" y="0"/>
                                </a:cubicBezTo>
                                <a:cubicBezTo>
                                  <a:pt x="64077" y="0"/>
                                  <a:pt x="53686" y="0"/>
                                  <a:pt x="42429" y="1732"/>
                                </a:cubicBezTo>
                                <a:cubicBezTo>
                                  <a:pt x="38100" y="3464"/>
                                  <a:pt x="34636" y="4330"/>
                                  <a:pt x="32038" y="6927"/>
                                </a:cubicBezTo>
                                <a:cubicBezTo>
                                  <a:pt x="28575" y="9525"/>
                                  <a:pt x="25111" y="10391"/>
                                  <a:pt x="21648" y="12989"/>
                                </a:cubicBezTo>
                                <a:cubicBezTo>
                                  <a:pt x="16452" y="15586"/>
                                  <a:pt x="11257" y="21648"/>
                                  <a:pt x="8659" y="26843"/>
                                </a:cubicBezTo>
                                <a:cubicBezTo>
                                  <a:pt x="6061" y="31173"/>
                                  <a:pt x="3464" y="33770"/>
                                  <a:pt x="3464" y="38966"/>
                                </a:cubicBezTo>
                                <a:cubicBezTo>
                                  <a:pt x="2598" y="38966"/>
                                  <a:pt x="1732" y="40698"/>
                                  <a:pt x="1732" y="41564"/>
                                </a:cubicBezTo>
                                <a:cubicBezTo>
                                  <a:pt x="0" y="48491"/>
                                  <a:pt x="0" y="58882"/>
                                  <a:pt x="0" y="67541"/>
                                </a:cubicBezTo>
                                <a:cubicBezTo>
                                  <a:pt x="0" y="77066"/>
                                  <a:pt x="0" y="84859"/>
                                  <a:pt x="866" y="93518"/>
                                </a:cubicBezTo>
                                <a:cubicBezTo>
                                  <a:pt x="1732" y="113434"/>
                                  <a:pt x="866" y="131618"/>
                                  <a:pt x="866" y="151534"/>
                                </a:cubicBezTo>
                                <a:cubicBezTo>
                                  <a:pt x="866" y="154132"/>
                                  <a:pt x="866" y="156730"/>
                                  <a:pt x="866" y="160193"/>
                                </a:cubicBezTo>
                                <a:cubicBezTo>
                                  <a:pt x="866" y="163657"/>
                                  <a:pt x="866" y="166255"/>
                                  <a:pt x="866" y="169718"/>
                                </a:cubicBezTo>
                                <a:cubicBezTo>
                                  <a:pt x="866" y="176645"/>
                                  <a:pt x="866" y="182707"/>
                                  <a:pt x="866" y="188768"/>
                                </a:cubicBezTo>
                                <a:cubicBezTo>
                                  <a:pt x="866" y="189634"/>
                                  <a:pt x="1732" y="190500"/>
                                  <a:pt x="1732" y="192232"/>
                                </a:cubicBezTo>
                                <a:cubicBezTo>
                                  <a:pt x="1732" y="196561"/>
                                  <a:pt x="866" y="200891"/>
                                  <a:pt x="1732" y="204355"/>
                                </a:cubicBezTo>
                                <a:cubicBezTo>
                                  <a:pt x="2598" y="215611"/>
                                  <a:pt x="7793" y="220807"/>
                                  <a:pt x="12989" y="227734"/>
                                </a:cubicBezTo>
                                <a:cubicBezTo>
                                  <a:pt x="15586" y="231198"/>
                                  <a:pt x="17318" y="233795"/>
                                  <a:pt x="19916" y="236393"/>
                                </a:cubicBezTo>
                                <a:cubicBezTo>
                                  <a:pt x="23379" y="239857"/>
                                  <a:pt x="26843" y="243321"/>
                                  <a:pt x="31173" y="245918"/>
                                </a:cubicBezTo>
                                <a:cubicBezTo>
                                  <a:pt x="33770" y="247650"/>
                                  <a:pt x="37234" y="247650"/>
                                  <a:pt x="40698" y="249382"/>
                                </a:cubicBezTo>
                                <a:cubicBezTo>
                                  <a:pt x="42429" y="250248"/>
                                  <a:pt x="43295" y="251114"/>
                                  <a:pt x="45027" y="251114"/>
                                </a:cubicBezTo>
                                <a:cubicBezTo>
                                  <a:pt x="49357" y="251980"/>
                                  <a:pt x="54552" y="251980"/>
                                  <a:pt x="59748" y="251980"/>
                                </a:cubicBezTo>
                                <a:cubicBezTo>
                                  <a:pt x="64943" y="251980"/>
                                  <a:pt x="70139" y="251980"/>
                                  <a:pt x="74468" y="251114"/>
                                </a:cubicBezTo>
                                <a:cubicBezTo>
                                  <a:pt x="78798" y="250248"/>
                                  <a:pt x="83127" y="247650"/>
                                  <a:pt x="87457" y="245052"/>
                                </a:cubicBezTo>
                                <a:cubicBezTo>
                                  <a:pt x="91786" y="243321"/>
                                  <a:pt x="95250" y="242455"/>
                                  <a:pt x="99580" y="239857"/>
                                </a:cubicBezTo>
                                <a:cubicBezTo>
                                  <a:pt x="99580" y="238991"/>
                                  <a:pt x="100446" y="238125"/>
                                  <a:pt x="101311" y="237259"/>
                                </a:cubicBezTo>
                                <a:cubicBezTo>
                                  <a:pt x="101311" y="234661"/>
                                  <a:pt x="102177" y="233795"/>
                                  <a:pt x="103909" y="234661"/>
                                </a:cubicBezTo>
                                <a:cubicBezTo>
                                  <a:pt x="105641" y="234661"/>
                                  <a:pt x="105641" y="238991"/>
                                  <a:pt x="106507" y="240723"/>
                                </a:cubicBezTo>
                                <a:lnTo>
                                  <a:pt x="108239" y="248516"/>
                                </a:lnTo>
                                <a:cubicBezTo>
                                  <a:pt x="110836" y="248516"/>
                                  <a:pt x="114300" y="250248"/>
                                  <a:pt x="118629" y="250248"/>
                                </a:cubicBezTo>
                                <a:cubicBezTo>
                                  <a:pt x="122959" y="250248"/>
                                  <a:pt x="127288" y="250248"/>
                                  <a:pt x="130752" y="249382"/>
                                </a:cubicBezTo>
                                <a:lnTo>
                                  <a:pt x="129020" y="248516"/>
                                </a:lnTo>
                                <a:cubicBezTo>
                                  <a:pt x="129886" y="245918"/>
                                  <a:pt x="129886" y="243321"/>
                                  <a:pt x="129886" y="239857"/>
                                </a:cubicBezTo>
                                <a:cubicBezTo>
                                  <a:pt x="129886" y="236393"/>
                                  <a:pt x="130752" y="233795"/>
                                  <a:pt x="130752" y="231198"/>
                                </a:cubicBezTo>
                                <a:cubicBezTo>
                                  <a:pt x="130752" y="226868"/>
                                  <a:pt x="129886" y="221673"/>
                                  <a:pt x="130752" y="218209"/>
                                </a:cubicBezTo>
                                <a:cubicBezTo>
                                  <a:pt x="130752" y="218209"/>
                                  <a:pt x="129886" y="217343"/>
                                  <a:pt x="129886" y="216477"/>
                                </a:cubicBezTo>
                                <a:cubicBezTo>
                                  <a:pt x="129886" y="212148"/>
                                  <a:pt x="129886" y="210416"/>
                                  <a:pt x="129886" y="206086"/>
                                </a:cubicBezTo>
                                <a:cubicBezTo>
                                  <a:pt x="129886" y="199159"/>
                                  <a:pt x="129886" y="191366"/>
                                  <a:pt x="129886" y="184439"/>
                                </a:cubicBezTo>
                                <a:cubicBezTo>
                                  <a:pt x="129886" y="177511"/>
                                  <a:pt x="129020" y="170584"/>
                                  <a:pt x="129020" y="163657"/>
                                </a:cubicBezTo>
                                <a:cubicBezTo>
                                  <a:pt x="129020" y="149802"/>
                                  <a:pt x="131618" y="135082"/>
                                  <a:pt x="130752" y="119495"/>
                                </a:cubicBezTo>
                                <a:cubicBezTo>
                                  <a:pt x="125557" y="120361"/>
                                  <a:pt x="121227" y="119495"/>
                                  <a:pt x="116898" y="119495"/>
                                </a:cubicBezTo>
                                <a:cubicBezTo>
                                  <a:pt x="114300" y="119495"/>
                                  <a:pt x="111702" y="119495"/>
                                  <a:pt x="109105" y="119495"/>
                                </a:cubicBezTo>
                                <a:cubicBezTo>
                                  <a:pt x="103043" y="119495"/>
                                  <a:pt x="97848" y="118630"/>
                                  <a:pt x="90920" y="118630"/>
                                </a:cubicBezTo>
                                <a:cubicBezTo>
                                  <a:pt x="84859" y="118630"/>
                                  <a:pt x="78798" y="118630"/>
                                  <a:pt x="71870" y="118630"/>
                                </a:cubicBezTo>
                                <a:cubicBezTo>
                                  <a:pt x="68407" y="128154"/>
                                  <a:pt x="68407" y="140277"/>
                                  <a:pt x="70139" y="152400"/>
                                </a:cubicBezTo>
                                <a:cubicBezTo>
                                  <a:pt x="77066" y="152400"/>
                                  <a:pt x="83993" y="153266"/>
                                  <a:pt x="90920" y="152400"/>
                                </a:cubicBezTo>
                                <a:cubicBezTo>
                                  <a:pt x="94384" y="158461"/>
                                  <a:pt x="91786" y="167120"/>
                                  <a:pt x="92652" y="174914"/>
                                </a:cubicBezTo>
                                <a:cubicBezTo>
                                  <a:pt x="93518" y="186170"/>
                                  <a:pt x="92652" y="197427"/>
                                  <a:pt x="86591" y="204355"/>
                                </a:cubicBezTo>
                                <a:cubicBezTo>
                                  <a:pt x="85725" y="205221"/>
                                  <a:pt x="84859" y="206086"/>
                                  <a:pt x="83993" y="206952"/>
                                </a:cubicBezTo>
                                <a:cubicBezTo>
                                  <a:pt x="79663" y="209550"/>
                                  <a:pt x="75334" y="211282"/>
                                  <a:pt x="70139" y="213014"/>
                                </a:cubicBezTo>
                                <a:cubicBezTo>
                                  <a:pt x="63211" y="214745"/>
                                  <a:pt x="57150" y="213014"/>
                                  <a:pt x="50223" y="211282"/>
                                </a:cubicBezTo>
                                <a:cubicBezTo>
                                  <a:pt x="48491" y="209550"/>
                                  <a:pt x="45027" y="207818"/>
                                  <a:pt x="44161" y="205221"/>
                                </a:cubicBezTo>
                                <a:cubicBezTo>
                                  <a:pt x="44161" y="205221"/>
                                  <a:pt x="43295" y="203489"/>
                                  <a:pt x="43295" y="202623"/>
                                </a:cubicBezTo>
                                <a:cubicBezTo>
                                  <a:pt x="40698" y="197427"/>
                                  <a:pt x="40698" y="191366"/>
                                  <a:pt x="39832" y="183573"/>
                                </a:cubicBezTo>
                                <a:cubicBezTo>
                                  <a:pt x="38100" y="167120"/>
                                  <a:pt x="38966" y="154998"/>
                                  <a:pt x="39832" y="139411"/>
                                </a:cubicBezTo>
                                <a:cubicBezTo>
                                  <a:pt x="39832" y="136814"/>
                                  <a:pt x="39832" y="134216"/>
                                  <a:pt x="39832" y="130752"/>
                                </a:cubicBezTo>
                                <a:cubicBezTo>
                                  <a:pt x="39832" y="128154"/>
                                  <a:pt x="39832" y="125557"/>
                                  <a:pt x="38966" y="122959"/>
                                </a:cubicBezTo>
                                <a:cubicBezTo>
                                  <a:pt x="38966" y="120361"/>
                                  <a:pt x="39832" y="116898"/>
                                  <a:pt x="39832" y="114300"/>
                                </a:cubicBezTo>
                                <a:cubicBezTo>
                                  <a:pt x="39832" y="105641"/>
                                  <a:pt x="38966" y="97848"/>
                                  <a:pt x="39832" y="90054"/>
                                </a:cubicBezTo>
                                <a:cubicBezTo>
                                  <a:pt x="40698" y="79664"/>
                                  <a:pt x="38966" y="67541"/>
                                  <a:pt x="39832" y="58016"/>
                                </a:cubicBezTo>
                                <a:cubicBezTo>
                                  <a:pt x="40698" y="51089"/>
                                  <a:pt x="43295" y="48491"/>
                                  <a:pt x="46759" y="45893"/>
                                </a:cubicBezTo>
                                <a:lnTo>
                                  <a:pt x="51089" y="42429"/>
                                </a:lnTo>
                                <a:cubicBezTo>
                                  <a:pt x="52821" y="41564"/>
                                  <a:pt x="54552" y="41564"/>
                                  <a:pt x="56284" y="40698"/>
                                </a:cubicBezTo>
                                <a:cubicBezTo>
                                  <a:pt x="59748" y="39832"/>
                                  <a:pt x="62345" y="38100"/>
                                  <a:pt x="64943" y="37234"/>
                                </a:cubicBezTo>
                                <a:cubicBezTo>
                                  <a:pt x="71004" y="35502"/>
                                  <a:pt x="79663" y="38966"/>
                                  <a:pt x="82261" y="41564"/>
                                </a:cubicBezTo>
                                <a:cubicBezTo>
                                  <a:pt x="84859" y="43295"/>
                                  <a:pt x="88323" y="48491"/>
                                  <a:pt x="89189" y="51089"/>
                                </a:cubicBezTo>
                                <a:cubicBezTo>
                                  <a:pt x="93518" y="59748"/>
                                  <a:pt x="93518" y="70139"/>
                                  <a:pt x="91786" y="81395"/>
                                </a:cubicBezTo>
                                <a:cubicBezTo>
                                  <a:pt x="106507" y="83127"/>
                                  <a:pt x="116032" y="83127"/>
                                  <a:pt x="129886" y="82261"/>
                                </a:cubicBezTo>
                                <a:cubicBezTo>
                                  <a:pt x="129020" y="77932"/>
                                  <a:pt x="129886" y="74468"/>
                                  <a:pt x="130752" y="70139"/>
                                </a:cubicBezTo>
                                <a:cubicBezTo>
                                  <a:pt x="129886" y="58016"/>
                                  <a:pt x="128154" y="48491"/>
                                  <a:pt x="123825" y="38966"/>
                                </a:cubicBezTo>
                                <a:close/>
                              </a:path>
                            </a:pathLst>
                          </a:custGeom>
                          <a:solidFill>
                            <a:srgbClr val="FFFFFF"/>
                          </a:solidFill>
                          <a:ln w="8653" cap="flat">
                            <a:noFill/>
                            <a:prstDash val="solid"/>
                            <a:miter/>
                          </a:ln>
                        </wps:spPr>
                        <wps:bodyPr rtlCol="0" anchor="ctr"/>
                      </wps:wsp>
                    </wpg:wgp>
                  </a:graphicData>
                </a:graphic>
              </wp:anchor>
            </w:drawing>
          </mc:Choice>
          <mc:Fallback>
            <w:pict>
              <v:group w14:anchorId="1215C2B3" id="Group 21" o:spid="_x0000_s1026" style="position:absolute;margin-left:282.05pt;margin-top:292.1pt;width:145.6pt;height:30.1pt;rotation:90;z-index:-251644416" coordorigin="33988,36720" coordsize="13300,2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">
                <v:shape id="Freeform 199906332" o:spid="_x0000_s1027" style="position:absolute;left:33988;top:36765;width:1473;height:2676;visibility:visible;mso-wrap-style:square;v-text-anchor:middle" coordsize="147204,26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" path="m135082,129091v,11257,,20782,,30307c135082,176716,135082,186241,135082,190571v-866,30307,-19916,60613,-52821,60613l36368,253782v-9525,,-17318,,-25111,l6927,253782v-2597,,-1731,-1732,-3463,-1732l2598,252050c1732,245123,866,238196,866,231269v,-866,,-1732,,-3464c866,225207,866,221743,866,219146v,-12989,866,-25112,866,-37234c1732,172387,866,161130,866,150739v,-2598,866,-6061,866,-8659c1732,139482,866,136884,866,134287v,-866,,-2598,,-4330c866,125628,866,121298,866,116968v,-2597,,-4329,,-6927c866,102248,866,94455,866,85796r,-18184c866,60684,866,53757,,46830l,36439c,28646,866,19987,866,12193v,-2597,,-6061,,-8659c1732,-795,19050,71,25977,71v10391,,19916,,29441,1732c64077,2669,71870,2669,80530,3534v3463,,6927,1732,9525,1732l97848,7864v4329,2598,8659,4329,10391,4329c116898,17389,120361,19121,124691,26914r4330,6061c133350,44232,135948,58087,135948,69343v,6062,,11257,,17319c135948,96187,136814,105712,136814,116102r,12989l135082,129091xm132484,143812v,-8659,,-17319,,-25978c132484,115237,131618,112639,132484,111773v-866,-8659,-866,-16452,-866,-25111c131618,78868,131618,72807,131618,65880v,-3464,,-6062,-866,-9525c123825,31243,121227,23450,102177,13925,93518,9596,92652,9596,92652,9596,71005,6998,50223,5266,25977,5266v-8659,,-15586,,-23379,866l2598,32109v,13855,866,26844,866,39832c3464,77137,2598,82332,2598,87528v,8659,866,16452,866,24245c3464,116102,3464,120432,3464,123896v,3463,,7793,,10391l3464,134287v,2597,,8659,,13854l3464,160264v,6927,,12989,,19916c3464,193169,2598,205291,2598,218280v,11257,,22514,1732,32904c10391,251184,16452,251184,22514,251184v83127,,90920,-10390,101311,-31172c133350,208755,132484,189705,132484,172387v,-5196,-866,-10391,-866,-15587c131618,154203,132484,151605,132484,149873r,-6061xm144607,155934v,-8659,,-17318,,-25977c144607,127359,143741,124762,144607,123896v-866,-8659,-866,-16453,-866,-25112c143741,90991,143741,84930,143741,78003v,-3464,,-6062,-866,-9526c142009,65880,141143,62416,140277,59818v-866,-5195,-1732,-10390,-2597,-15586c137680,44232,138545,43366,138545,44232v866,866,1732,2598,1732,4330c144607,59818,146339,71075,146339,83198v,6061,,11257,,17318c146339,110041,147205,119566,147205,129957r,12989c147205,154203,147205,163727,147205,173253r,12122c147205,190571,146339,195766,146339,201828v,30306,-14721,61479,-51955,63211l48491,267637v-9525,,-17318,,-25111,l19050,267637v-2598,,-1732,-866,-2598,-866c15586,265905,14721,265905,14721,265039r,-866c14721,263307,14721,262441,15586,262441v866,,1732,,1732,1732c17318,264173,17318,265039,17318,265039v6062,,12123,,18184,c118630,265039,126423,254648,136814,233866v7793,-12123,6927,-30307,8659,-47625c145473,179314,145473,170655,145473,163727r,-7793l144607,155934xm94384,181912v,7793,-3464,16452,-3464,22513l90920,205291v-6061,7793,-19050,10391,-29440,10391c58016,215682,44161,215682,44161,213950r,-866c44161,213084,44161,213084,44161,212218v,,,-866,,-1731c44161,207889,44161,203559,44161,200096v,-6062,-866,-11257,-866,-17318c43295,178448,43295,174984,43295,170655v,-8659,-865,-16452,-865,-25111c42430,141214,42430,137750,42430,134287v,-8659,,-16453,,-25112c42430,102248,43295,89259,43295,76271r,-30307c43295,39037,49357,40769,54552,40769r10391,-866l66675,39903v16452,,26843,9525,26843,26843c93518,78003,92652,90125,92652,101382v,12123,,24246,866,36368c93518,153337,94384,163727,94384,181912xm90920,194034v,-4329,866,-7793,866,-12122c91786,175850,91786,169789,90920,164593v,-866,,-2597,,-6061c90920,154203,90920,150739,90055,146409v,-3463,,-6061,,-8659c90055,132555,90055,129091,90055,123896v,-3464,,-6062,,-9525c90055,107443,90055,101382,90055,94455v,-7793,865,-16452,865,-25112c90920,58087,90055,47696,78798,43366l75334,41634v-2598,-865,-4329,-865,-6927,-865c62346,40769,57150,41634,51089,41634v-1732,,-3464,,-4330,c46759,46830,46759,51159,46759,56355r,19916c46759,80600,46759,83198,46759,86662v,2597,,6061,,8659c46759,103114,45893,110907,45893,118700v,18184,866,33771,866,51955l46759,197498v,4330,,8659,,12123c52821,210487,58882,209621,63211,210487v10391,,22514,-3464,25112,-9525l90920,194034xm56284,57221v,-6927,6062,-5196,11257,-5196l75334,51159v1732,,2598,,3464,1732c79664,52891,79664,54623,78798,54623v-5196,,-9525,866,-14721,866c62346,55489,60614,55489,59748,55489v,5195,,9525,,14720l59748,90125v,4330,,6928,,10391c59748,103114,59748,106578,59748,109175v,7793,-866,15587,-866,23380c58882,150739,59748,166325,59748,184509r,19050c59748,204425,58882,205291,58016,205291v-866,,-1732,,-1732,-1732c56284,200962,56284,197498,56284,194900v,-4329,,-7793,,-12122c56284,174118,55418,166325,55418,157666v,-4329,,-7793,,-11257c55418,137750,55418,129957,55418,121298v,-6927,866,-19916,866,-32904l56284,57221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6;866,67612;0,46830;0,36439;866,12193;866,3534;25977,71;55418,1803;80530,3534;90055,5266;97848,7864;108239,12193;124691,26914;129021,32975;135948,69343;135948,86662;136814,116102;136814,129091;132484,143812;132484,117834;132484,111773;131618,86662;131618,65880;130752,56355;102177,13925;92652,9596;25977,5266;2598,6132;2598,32109;3464,71941;2598,87528;3464,111773;3464,123896;3464,134287;3464,134287;3464,148141;3464,160264;3464,180180;2598,218280;4330,251184;22514,251184;123825,220012;132484,172387;131618,156800;132484,149873;132484,143812;144607,155934;144607,129957;144607,123896;143741,98784;143741,78003;142875,68477;140277,59818;137680,44232;138545,44232;140277,48562;146339,83198;146339,100516;147205,129957;147205,142946;147205,173253;147205,185375;146339,201828;94384,265039;48491,267637;23380,267637;19050,267637;16452,266771;14721,265039;14721,264173;15586,262441;17318,264173;17318,265039;35502,265039;136814,233866;145473,186241;145473,163727;145473,155934;94384,181912;90920,204425;90920,205291;61480,215682;44161,213950;44161,213084;44161,212218;44161,210487;44161,200096;43295,182778;43295,170655;42430,145544;42430,134287;42430,109175;43295,76271;43295,45964;54552,40769;64943,39903;66675,39903;93518,66746;92652,101382;93518,137750;94384,181912;90920,194034;91786,181912;90920,164593;90920,158532;90055,146409;90055,137750;90055,123896;90055,114371;90055,94455;90920,69343;78798,43366;75334,41634;68407,40769;51089,41634;46759,41634;46759,56355;46759,76271;46759,86662;46759,95321;45893,118700;46759,170655;46759,197498;46759,209621;63211,210487;88323,200962;90920,194034;56284,57221;67541,52025;75334,51159;78798,52891;78798,54623;64077,55489;59748,55489;59748,70209;59748,90125;59748,100516;59748,109175;58882,132555;59748,184509;59748,203559;58016,205291;56284,203559;56284,194900;56284,182778;55418,157666;55418,146409;55418,121298;56284,88394;56284,57221" o:connectangles="0,0,0,0,0,0,0,0,0,0,0,0,0,0,0,0,0,0,0,0,0,0,0,0,0,0,0,0,0,0,0,0,0,0,0,0,0,0,0,0,0,0,0,0,0,0,0,0,0,0,0,0,0,0,0,0,0,0,0,0,0,0,0,0,0,0,0,0,0,0,0,0,0,0,0,0,0,0,0,0,0,0,0,0,0,0,0,0,0,0,0,0,0,0,0,0,0,0,0,0,0,0,0,0,0,0,0,0,0,0,0,0,0,0,0,0,0,0,0,0,0,0,0,0,0,0,0,0,0,0,0,0,0,0,0,0,0,0,0,0,0,0,0,0,0,0,0,0,0,0,0,0,0,0,0,0,0,0,0,0,0,0,0,0,0,0,0,0,0"/>
                </v:shape>
                <v:shape id="Freeform 934961983" o:spid="_x0000_s1028" style="position:absolute;left:35686;top:36754;width:1515;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" path="m138545,228877v,4330,,8659,-1731,12123c136814,241866,136814,242732,136814,243598v,4329,-1732,11257,-3464,11257c132484,254855,131618,254855,131618,253123r-44161,-866c70139,252257,50223,254855,29441,254855v-7793,,-24245,1731,-27709,-1732c866,237536,866,221950,866,206364r,-12123c866,187313,,180386,,173459v,-6927,,-26843,1732,-28575c1732,144884,1732,144018,1732,143152v,-866,,-1732,,-3464c1732,129298,,120639,,110248v,-1732,,-4330,866,-5196l866,74745c866,70416,1732,58293,,56561r,-866c,38377,,19327,,3741,8659,-1455,23380,277,32905,277v13854,,27709,,42429,c83993,277,91786,277,100446,277v8659,,17318,866,25977,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2,2597,12989,2597,19916xm135082,227145v,-4329,,-8659,-866,-12988c125557,214157,117764,215023,109971,215023v-21648,,-39832,-1732,-64078,-1732c41564,208961,42429,194241,42429,187313v,-12988,866,-25111,1732,-38099c52821,147482,56284,147482,63211,147482v1732,,3464,,5196,c68407,147482,69273,146616,69273,146616v5195,,7793,,10391,866c85725,147482,90920,146616,96982,146616v5195,,9525,,13854,c115166,146616,114300,136225,114300,132761v,-7793,,-14720,-1732,-22513c109105,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6,44438,107373,44438r7793,c122093,44438,127289,45304,133350,45304v1732,-8659,2598,-15586,2598,-22513c135948,16730,135082,11534,134216,5473r-80530,c46759,5473,38100,5473,32905,4607,24245,5473,14720,5473,6061,5473v,8659,,17318,,25977c6061,40109,6061,48768,6061,58293v,8659,,18184,,27709c6061,96393,5196,105918,5196,115443v,8659,865,16452,865,25977c6061,150945,5196,160470,5196,170861v,25978,865,50223,865,72737l6061,252257v6062,,11257,,17319,l36368,252257v15587,,31173,-2598,45893,-2598c99580,249659,116032,250525,133350,250525v866,-8659,1732,-15587,1732,-23380xm148071,239268v,-4330,,-8659,-866,-12989c147205,226279,146339,226279,146339,225413v,,,,,-865c146339,223682,146339,222816,147205,222816v,,,,866,c148936,222816,149802,222816,149802,224548v866,6061,1732,12122,1732,17318c151534,246195,151534,250525,149802,253989v,866,,1731,,2597c149802,260916,148071,267843,146339,267843v-866,,-1732,,-1732,-1732l100446,265245v-17319,,-37235,2598,-58017,2598c35502,267843,21648,268709,15586,266977v-866,-866,-1731,-1732,-1731,-2598c13855,263514,13855,262648,15586,262648v866,,1732,866,1732,1731l17318,264379v6062,,11257,,17318,l47625,264379v15586,,31173,-2597,45893,-2597c110836,261782,127289,262648,144607,262648v1732,-7793,3464,-14721,3464,-23380xm57150,98991v,866,-866,1732,-1732,1732c54552,100723,53686,100723,53686,98991r,-866c53686,91197,55418,58293,56284,58293v,,,,866,c57150,58293,57150,56561,58016,56561v4330,,7793,,12123,c78798,56561,87457,56561,96982,56561v7793,,15586,,22513,l127289,56561v6927,,12122,866,18184,866c147205,48768,148071,41841,148071,34913v,-6061,-866,-11256,-1732,-17318c146339,17595,145473,17595,145473,16730r,-866c145473,14998,145473,14132,147205,14998v4329,2597,4329,18184,4329,22513c151534,42707,151534,61757,144607,61757v-4330,,-8659,,-12989,l119495,61757v-6061,,-12122,-866,-17318,-866c97848,60891,92652,60891,88323,60891v-9525,,-19050,,-28575,l59748,64355v,,,865,,1731c59748,76477,57150,87734,57150,98991xm58882,201168v,866,-866,1732,-1732,1732c56284,202900,55418,202034,55418,201168r,-1732c55418,187313,55418,176923,57150,164800v,-2598,1732,-4330,4330,-4330c67541,159605,71005,158739,77066,158739v1732,,3463,,5195,c82261,158739,83127,157873,83127,157873v5196,,7793,,10391,866c99580,158739,104775,157873,110836,157873v5196,,9525,,13855,c129020,157873,128154,147482,128154,144018v,-7793,,-14720,-1731,-22514c126423,121504,125557,121504,125557,120639r,-866c125557,118041,125557,118041,127289,118907v4329,3463,4329,14720,4329,23379c131618,146616,131618,151811,130752,157007v,2598,-1732,4329,-4329,4329l122093,161336v-6927,,-12122,,-19050,c100446,161336,97848,162202,95250,162202v-4330,,-7793,-866,-11257,-866c76200,161336,68407,161336,60614,161336v-1732,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5,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7145;134216,214157;109971,215023;45893,213291;42429,187313;44161,149214;63211,147482;68407,147482;69273,146616;79664,147482;96982,146616;110836,146616;114300,132761;112568,110248;103909,110248;90055,110248;81395,109382;63211,110248;44161,110248;41564,86002;44161,46170;45027,46170;45893,44438;58016,44438;84859,44438;107373,44438;115166,44438;133350,45304;135948,22791;134216,5473;53686,5473;32905,4607;6061,5473;6061,31450;6061,58293;6061,86002;5196,115443;6061,141420;5196,170861;6061,243598;6061,252257;23380,252257;36368,252257;82261,249659;133350,250525;135082,227145;148071,239268;147205,226279;146339,225413;146339,224548;147205,222816;148071,222816;149802,224548;151534,241866;149802,253989;149802,256586;146339,267843;144607,266111;100446,265245;42429,267843;15586,266977;13855,264379;15586,262648;17318,264379;17318,264379;34636,264379;47625,264379;93518,261782;144607,262648;148071,239268;57150,98991;55418,100723;53686,98991;53686,98125;56284,58293;57150,58293;58016,56561;70139,56561;96982,56561;119495,56561;127289,56561;145473,57427;148071,34913;146339,17595;145473,16730;145473,15864;147205,14998;151534,37511;144607,61757;131618,61757;119495,61757;102177,60891;88323,60891;59748,60891;59748,64355;59748,66086;57150,98991;58882,201168;57150,202900;55418,201168;55418,199436;57150,164800;61480,160470;77066,158739;82261,158739;83127,157873;93518,158739;110836,157873;124691,157873;128154,144018;126423,121504;125557,120639;125557,119773;127289,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1354835705" o:spid="_x0000_s1029" style="position:absolute;left:37426;top:36749;width:1360;height:2692;visibility:visible;mso-wrap-style:square;v-text-anchor:middle" coordsize="135947,26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" path="m122093,249382v-866,2597,-866,5195,-3464,6061c116898,256309,113434,255443,110836,254577v-6061,,-12122,,-19050,c87457,254577,83127,254577,78798,254577v-8659,,-17318,1732,-25112,1732c38100,256309,20782,256309,3464,255443v,,,-866,,-2598c3464,252845,3464,252845,2598,252845v,,-866,,-1732,c866,237259,2598,220807,1732,205220v,-3463,-866,-7793,-866,-10390c866,192232,1732,188768,1732,186170r,-7793l,163657v,-4330,866,-8659,866,-13855c866,141143,866,132484,866,122959v,-8659,,-18184,,-26843c866,77066,866,59748,866,41564v,-12123,866,-25112,866,-38100c2598,3464,3464,2598,3464,1732,7793,866,10391,,14720,v6928,,17318,866,24246,866c41564,866,43295,866,45027,2598v866,866,,2597,,4329c45027,17318,45893,30307,45027,41564v,8659,,15586,,24245c45027,70138,45027,72736,45027,77066v,8659,1732,18184,866,27709c45893,109104,45893,114300,45893,119495v,5196,,9525,,13855l46759,142009v,2598,-866,6061,,9525c46759,155864,48491,159327,48491,162791v,1732,,3463,,5195c48491,180975,46759,199159,48491,213013v6061,1732,12123,,19050,c73602,213013,79663,213013,84859,213013v12123,-865,25111,866,35502,866c122093,221673,122959,227734,122959,236393v866,5196,,9525,-866,12989xm117764,217343v-13855,-1732,-28575,-866,-44162,-866c64077,216477,55418,217343,46759,216477v-1732,-3464,-866,-7793,-1732,-12123c45027,199159,44161,193964,45027,188768v,-5195,866,-9525,866,-14720c45893,167120,45027,159327,44161,152400v,-6061,,-12123,,-18184c44161,128154,44161,122959,44161,116898v,-19050,,-38100,,-57150c44161,43295,45027,23379,44161,5195,32904,5195,18184,3464,6927,6061v-866,19916,,36368,,54553c6927,66675,6927,72736,6061,78798v,6061,,12122,,18184c6061,109104,6061,122093,6061,135948v,5195,866,10391,866,15586c6927,155864,6061,161059,6061,165388v,5196,866,10391,866,15587c6927,185305,6927,190500,6927,195695v,5196,866,9525,866,14721c7793,225136,6927,238991,6927,253711v38966,1732,75334,-2597,112568,c121227,242455,120361,228600,117764,217343xm129886,230332v,,,-866,,-1732c129886,227734,129886,226868,131618,226868v866,,1732,,1732,1732c134216,235527,135082,241589,135948,249382v,5195,,9525,-1732,12988c133350,264968,133350,267566,130752,268432v-1732,866,-5195,,-7793,-866c116898,267566,110836,267566,103909,267566v-4329,,-8659,,-12989,c82261,267566,73602,269298,65809,269298v-15586,,-31173,,-47625,-866c15586,268432,13855,266700,13855,264102v,-866,,-866,865,-866l15586,263236v866,,1732,866,1732,1732c57150,266700,93518,262370,129886,264968v4330,-10391,2598,-23379,,-34636xm60614,205220v,1732,-866,1732,-1732,1732c58016,206952,57150,206086,57150,205220v,-1731,,-3463,,-4329c57150,195695,58016,191366,58016,186170v,-6927,-866,-14720,-1732,-21647c56284,158461,56284,152400,56284,146339v,-6062,,-11257,,-17319c56284,109970,56284,90920,56284,71870v,-16452,866,-36368,,-54552l56284,17318v-866,,-1732,,-1732,-1732c54552,13854,55418,13854,56284,13854v1732,,2598,,3464,1732c60614,16452,59748,18184,59748,19916v,10391,866,23379,,34636c59748,63211,59748,70138,59748,78798v,4329,,6927,,11256c59748,98714,61480,108239,60614,117763v,4330,,9525,,14721c60614,137680,60614,142009,60614,146339r866,8659c61480,157595,60614,161059,61480,164523v,4329,1731,7793,1731,11256c63211,177511,63211,179243,63211,180975v-1731,6927,-1731,15586,-2597,24245xe" fillcolor="black" stroked="f" strokeweight=".24036mm">
                  <v:stroke joinstyle="miter"/>
                  <v:path arrowok="t" o:connecttype="custom" o:connectlocs="122093,249382;118629,255443;110836,254577;91786,254577;78798,254577;53686,256309;3464,255443;3464,252845;2598,252845;866,252845;1732,205220;866,194830;1732,186170;1732,178377;0,163657;866,149802;866,122959;866,96116;866,41564;1732,3464;3464,1732;14720,0;38966,866;45027,2598;45027,6927;45027,41564;45027,65809;45027,77066;45893,104775;45893,119495;45893,133350;46759,142009;46759,151534;48491,162791;48491,167986;48491,213013;67541,213013;84859,213013;120361,213879;122959,236393;122093,249382;117764,217343;73602,216477;46759,216477;45027,204354;45027,188768;45893,174048;44161,152400;44161,134216;44161,116898;44161,59748;44161,5195;6927,6061;6927,60614;6061,78798;6061,96982;6061,135948;6927,151534;6061,165388;6927,180975;6927,195695;7793,210416;6927,253711;119495,253711;117764,217343;129886,230332;129886,228600;131618,226868;133350,228600;135948,249382;134216,262370;130752,268432;122959,267566;103909,267566;90920,267566;65809,269298;18184,268432;13855,264102;14720,263236;15586,263236;17318,264968;129886,264968;129886,230332;60614,205220;58882,206952;57150,205220;57150,200891;58016,186170;56284,164523;56284,146339;56284,129020;56284,71870;56284,17318;56284,17318;54552,15586;56284,13854;59748,15586;59748,19916;59748,54552;59748,78798;59748,90054;60614,117763;60614,132484;60614,146339;61480,154998;61480,164523;63211,175779;63211,180975;60614,205220" o:connectangles="0,0,0,0,0,0,0,0,0,0,0,0,0,0,0,0,0,0,0,0,0,0,0,0,0,0,0,0,0,0,0,0,0,0,0,0,0,0,0,0,0,0,0,0,0,0,0,0,0,0,0,0,0,0,0,0,0,0,0,0,0,0,0,0,0,0,0,0,0,0,0,0,0,0,0,0,0,0,0,0,0,0,0,0,0,0,0,0,0,0,0,0,0,0,0,0,0,0,0,0,0,0,0,0,0,0,0,0,0"/>
                </v:shape>
                <v:shape id="Freeform 1691435222" o:spid="_x0000_s1030" style="position:absolute;left:38993;top:36754;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" path="m138545,228877v,4330,,8659,-1731,12123c136814,241866,136814,242732,136814,243598v,4329,-1732,11257,-3464,11257c132484,254855,131618,254855,131618,253123r-44161,-866c70138,252257,50223,254855,29441,254855v-7793,,-24246,1731,-27709,-1732c866,237536,866,221950,866,206364r,-12123c866,187313,,180386,,173459v,-6927,,-26843,1732,-28575c1732,144884,1732,144018,1732,143152v,-866,,-1732,,-3464c1732,129298,,120639,,110248v,-1732,,-4330,866,-5196l866,74745c866,70416,1732,58293,,56561r,-866c,38377,,19327,,3741,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1732,6062,2597,12989,2597,19916xm135082,227145v,-4329,,-8659,-866,-12988c125557,214157,117763,215023,109970,215023v-21647,,-39832,-1732,-64077,-1732c41564,208961,42429,194241,42429,187313v,-12988,866,-25111,1732,-38099c52820,147482,56284,147482,63211,147482v1732,,3464,,5196,c68407,147482,69273,146616,69273,146616v5195,,7793,,10390,866c85725,147482,90920,146616,96982,146616v5195,,9525,,13854,c115166,146616,114300,136225,114300,132761v,-7793,,-14720,-1732,-22513c109104,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5,44438,107373,44438r7793,c122093,44438,127288,45304,133350,45304v1732,-8659,2598,-15586,2598,-22513c135948,16730,135082,11534,134216,5473r-80530,c46759,5473,38100,5473,32904,4607,24245,5473,14720,5473,6061,5473v,8659,,17318,,25977c6061,40109,6061,48768,6061,58293v,8659,,18184,,27709c6061,96393,5195,105918,5195,115443v,8659,866,16452,866,25977c6061,150945,5195,160470,5195,170861v,25978,866,50223,866,72737l6061,252257v6062,,11257,,17318,l36368,252257v15587,,31173,-2598,45893,-2598c99580,249659,116032,250525,133350,250525v,-8659,1732,-15587,1732,-23380xm147205,239268v,-4330,,-8659,-866,-12989c146339,226279,145473,226279,145473,225413v,,,,,-865c145473,223682,145473,222816,146339,222816v,,,,866,c148070,222816,148936,222816,148936,224548v866,6061,1732,12122,1732,17318c150668,246195,150668,250525,148936,253989v,866,,1731,,2597c148936,260916,147205,267843,145473,267843v-866,,-1732,,-1732,-1732l99580,265245v-17319,,-37235,2598,-58016,2598c34636,267843,20782,268709,14720,266977v-866,-866,-1731,-1732,-1731,-2598c12989,263514,12989,262648,14720,262648v866,,1732,866,1732,1731l16452,264379v6061,,11257,,17318,l46759,264379v15586,,31173,-2597,45893,-2597c109970,261782,126423,262648,143741,262648v2598,-7793,3464,-14721,3464,-23380xm57150,98991v,866,-866,1732,-1732,1732c54552,100723,53686,100723,53686,98991r,-866c53686,91197,55418,58293,56284,58293v,,,,866,c57150,58293,57150,56561,58016,56561v4329,,7793,,12122,c78798,56561,87457,56561,96982,56561v7793,,15586,,22513,l127288,56561v6928,,12123,866,18185,866c147205,48768,148070,41841,148070,34913v,-6061,-865,-11256,-1731,-17318c146339,17595,145473,17595,145473,16730r,-866c145473,14998,145473,14132,147205,14998v4329,2597,4329,18184,4329,22513c151534,42707,151534,61757,144607,61757v-4330,,-8659,,-12989,l119495,61757v-6061,,-12122,-866,-17318,-866c97848,60891,92652,60891,88323,60891v-9525,,-19050,,-28575,l59748,64355v,,,865,,1731c58882,76477,57150,87734,57150,98991xm58882,201168v,866,-866,1732,-1732,1732c56284,202900,55418,202034,55418,201168r,-1732c55418,187313,55418,176923,57150,164800v,-2598,1732,-4330,4329,-4330c67541,159605,71004,158739,77066,158739v1732,,3463,,5195,c82261,158739,83127,157873,83127,157873v5196,,7793,,10391,866c99580,158739,104775,157873,110836,157873v5196,,9525,,13855,c129020,157873,128154,147482,128154,144018v,-7793,,-14720,-1731,-22514c126423,121504,125557,121504,125557,120639r,-866c125557,118041,125557,118041,127288,118907v4330,3463,4330,14720,4330,23379c131618,146616,131618,151811,130752,157007v,2598,-1732,4329,-4329,4329l122093,161336v-6927,,-12123,,-19050,c100445,161336,97848,162202,95250,162202v-4330,,-7793,-866,-11257,-866c76200,161336,68407,161336,60614,161336v-1732,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4,277;75334,277;100445,277;126423,1143;130752,1143;136814,23657;129886,47902;116898,47902;104775,47902;87457,47036;73602,47036;45027,47036;45027,51366;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7145;134216,214157;109970,215023;45893,213291;42429,187313;44161,149214;63211,147482;68407,147482;69273,146616;79663,147482;96982,146616;110836,146616;114300,132761;112568,110248;103909,110248;90055,110248;81395,109382;63211,110248;44161,110248;41564,86002;44161,46170;45027,46170;45893,44438;58016,44438;84859,44438;107373,44438;115166,44438;133350,45304;135948,22791;134216,5473;53686,5473;32904,4607;6061,5473;6061,31450;6061,58293;6061,86002;5195,115443;6061,141420;5195,170861;6061,243598;6061,252257;23379,252257;36368,252257;82261,249659;133350,250525;135082,227145;147205,239268;146339,226279;145473,225413;145473,224548;146339,222816;147205,222816;148936,224548;150668,241866;148936,253989;148936,256586;145473,267843;143741,266111;99580,265245;41564,267843;14720,266977;12989,264379;14720,262648;16452,264379;16452,264379;33770,264379;46759,264379;92652,261782;143741,262648;147205,239268;57150,98991;55418,100723;53686,98991;53686,98125;56284,58293;57150,58293;58016,56561;70138,56561;96982,56561;119495,56561;127288,56561;145473,57427;148070,34913;146339,17595;145473,16730;145473,15864;147205,14998;151534,37511;144607,61757;131618,61757;119495,61757;102177,60891;88323,60891;59748,60891;59748,64355;59748,66086;57150,98991;58882,201168;57150,202900;55418,201168;55418,199436;57150,164800;61479,160470;77066,158739;82261,158739;83127,157873;93518,158739;110836,157873;124691,157873;128154,144018;126423,121504;125557,120639;125557,119773;127288,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1491056025" o:spid="_x0000_s1031" style="position:absolute;left:40662;top:36720;width:1509;height:2742;visibility:visible;mso-wrap-style:square;v-text-anchor:middle" coordsize="150910,27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" path="m92895,88559v866,-14721,866,-30307,-7794,-38966c81638,46129,77308,45263,72113,44397v-4330,866,-7793,1732,-10391,3464c58258,48727,55661,50459,53063,53057v-4330,2597,-6061,6061,-6061,12988c47002,72107,47002,78168,47002,84229v,6062,,11257,-866,17318c46136,108475,46136,116268,46136,121463v,6928,,14721,,20782c46136,149172,45270,155234,45270,161295v,12123,,26843,1732,39832c47867,205457,52197,212384,55661,214116v2597,866,8659,1731,11257,1731c68649,215847,71247,215847,72979,214982v7793,-1732,12122,-5196,15586,-9525c90297,201127,91163,197663,92895,193334v,-5196,-866,-10391,-866,-15587c92029,171686,92895,165625,92029,160429v-6928,,-14721,,-21648,c67783,147441,68649,133586,72113,121463v866,,1732,-866,1732,-1731c79040,119732,84236,119732,89431,119732v5196,,10391,,15587,c114543,119732,127531,120597,136190,119732v866,865,,1731,866,1731c137056,139647,134458,156100,135324,177747v866,18185,,35503,1732,56284c137056,240093,136190,246154,136190,251350v,1732,866,2598,866,3463c136190,255679,135324,255679,134458,257411v-6927,866,-16452,866,-22513,-1732c111945,255679,111945,257411,110213,256545v-2598,-2597,-1732,-8659,-4330,-12123c103286,248752,98956,248752,94627,250484v-5196,2598,-10391,5195,-15587,6927c72979,259143,66918,259143,59990,259143v-6927,,-13854,-1732,-19916,-4330c39208,254813,40940,253948,39208,253948r,c37476,253948,35745,252216,33147,252216,27086,247886,21890,243557,16695,236629,12365,230568,6304,225372,4572,217579v-4330,-9525,,-19050,-3464,-25977c1108,169088,1108,147441,1108,121463,1108,101547,-623,83363,242,66045v,-6927,,-14720,1732,-20782l3706,39202v866,-1732,866,-4330,1732,-6061l9768,27079v1731,-2597,3463,-4329,4329,-6927c15829,19286,16695,17554,18427,16688,28817,11493,37476,3700,49599,1968,59124,1102,68649,-630,79906,236v2598,,4330,1732,6061,1732l91163,2834v3464,866,6061,1732,10391,2598c102420,7163,104152,7163,106749,8029v6928,4330,11257,9525,15587,16453c125799,29677,128397,36604,130995,43531v1731,4330,2597,7794,3463,10391c135324,61716,135324,68643,134458,76436v,3464,866,6061,,9525c122336,92022,105883,88559,92895,88559xm129263,44397v-2598,-6927,-4330,-12122,-8659,-16452l116274,22750v-4329,-4330,-7793,-7793,-12988,-10391c99822,10627,98090,10627,94627,8895,90297,7163,85967,7163,82504,5432v-12989,,-23380,,-34637,1731c43538,8895,40074,9761,37476,12359v-3463,2598,-6927,3464,-10390,6061c21890,21018,16695,27079,14097,32275,11499,36604,8902,39202,8902,44397v-866,,-1732,1732,-1732,2598c5438,53922,5438,64313,5438,72972v,9525,,17319,866,25978c7170,118866,6304,137050,6304,156966v,2597,,5195,,8659c6304,169088,6304,171686,6304,175150v,6927,,12988,,19050c6304,195066,7170,195932,7170,197663v,4330,-866,8660,,12123c8036,221043,13231,226238,18427,233166v2597,3463,4329,6061,6927,8659c28817,245288,32281,248752,36611,251350v2597,1732,6061,1732,9525,3463c47867,255679,48733,256545,50465,256545v4330,866,9525,866,14721,866c70381,257411,75577,257411,79906,256545v4330,-866,8659,-3463,12989,-6061c97224,248752,100688,247886,105018,245288v,-866,865,-1731,1731,-2597c106749,240093,107615,239227,109347,240093v1732,,1732,4329,2598,6061l113677,253948v2597,,6061,1731,10390,1731c128397,255679,132726,255679,136190,254813r-1732,-865c135324,251350,135324,248752,135324,245288v,-3463,866,-6061,866,-8659c136190,232300,135324,227104,136190,223641v,,-866,-866,-866,-1732c135324,217579,135324,215847,135324,211518v,-6927,,-14721,,-21648c135324,182943,134458,176016,134458,169088v,-13854,2598,-28575,1732,-44161c130995,125793,126665,124927,122336,124927v-2598,,-5196,,-7793,c108481,124927,103286,124061,96358,124061v-6061,,-12122,,-19050,c73845,133586,73845,145709,75577,157832v6927,,13854,866,20781,c99822,163893,97224,172552,98090,180345v866,11257,,22514,-6061,29441c91163,210652,90297,211518,89431,212384v-4330,2598,-8659,4329,-13854,6061c68649,220177,62588,218445,55661,216713v-1732,-1731,-5196,-3463,-6062,-6061c49599,210652,48733,208920,48733,208054v-2597,-5195,-2597,-11257,-3463,-19050c43538,172552,44404,160429,45270,144843v,-2598,,-5196,,-8659c45270,133586,45270,130988,44404,128391v,-2598,866,-6062,866,-8659c45270,111073,44404,103279,45270,95486v866,-10391,-866,-22514,,-32038c46136,56520,48733,53922,52197,51325r4330,-3464c58258,46995,59990,46995,61722,46129v3464,-866,6061,-2598,8659,-3463c76442,40934,85101,44397,87699,46995v2598,1732,6062,6927,6928,9525c98956,65179,98956,75570,97224,86827v14721,1732,24246,1732,38100,866c134458,83363,135324,79900,136190,75570v-866,-12122,-2598,-21648,-6927,-31173xm47002,268668v2597,866,6061,,8659,866c58258,269534,59990,271266,62588,270400v4330,866,9525,,14720,c82504,269534,87699,268668,92029,267802v4329,-1732,10391,-7793,11257,-8659l103286,259143v,,866,,2597,c105883,259143,105883,260009,105883,260875v-5195,5195,-8659,6927,-12988,8659c86833,272131,81638,273863,73845,273863v-7793,866,-14721,,-20782,-2597c52197,271266,53929,270400,52197,270400v,,,,,c51331,270400,50465,270400,47867,269534r-865,-866l47002,268668xm58258,205457v,866,-865,1731,-865,c56527,204591,55661,203725,55661,201127r,-866c53929,183809,54795,171686,55661,156100v,-2598,,-5196,,-8659c55661,144843,55661,142245,54795,139647v,-2597,866,-6061,866,-8659c55661,122329,54795,114536,55661,106743v866,-10391,-866,-22514,,-32039c56527,67777,59124,65179,62588,62582r4330,-3464c68649,59118,68649,58252,68649,58252r6062,-2598l77308,53922v866,,1732,,2598,866c79906,54788,79906,56520,79040,56520r-6061,1732c69515,59118,66918,60850,64320,63448v-4330,2597,-6062,6061,-6062,12988c58258,82497,58258,88559,58258,94620v,6062,,11257,-865,17318c57393,118866,57393,126659,57393,131854v,6927,,14721,,20782c57393,159563,56527,165625,56527,171686v1731,12123,866,23380,1731,33771xm82504,169954v,-866,,-1732,866,-1732c84236,168222,85101,169088,85101,169954v,,,,,c85101,169954,85101,169954,85101,171686v,866,,866,-865,866c83370,172552,83370,172552,82504,171686r,-1732xm144849,63448v,-2598,-866,-4330,-866,-6928c143117,53057,142252,50459,141386,47861r-866,-1732c140520,46129,140520,46129,140520,46129v2597,4330,3463,8659,5195,12989c147447,63448,148313,66911,149179,69509v866,7793,866,14720,,22513c149179,94620,149179,96352,149179,98084v,2598,-1732,4329,-4330,4329c132726,104145,118872,102413,107615,101547v-1732,,-2597,-865,-2597,-1731c105018,99816,105018,98950,105018,98950v,-1732,,-1732,865,-866c106749,98084,107615,98084,107615,99816v14721,1731,24246,1731,38100,866c144849,98084,145715,94620,145715,92022v866,-2597,866,-4329,866,-6927c147447,76436,146581,70375,144849,63448xm123202,269534v-866,-1732,,-3464,1731,-3464c127531,266070,130995,267802,135324,267802v4330,,8659,,12123,-866c146581,266936,146581,266070,146581,264338v866,-2597,,-4329,,-6061c146581,255679,147447,252216,147447,249618v,-4330,-866,-9525,,-12989c147447,236629,146581,235763,146581,234897v,-4329,,-6061,,-10391c146581,217579,146581,209786,146581,202859v,-6927,-866,-13855,-866,-20782c145715,168222,148313,153502,147447,137916v,,,,-866,c145715,137916,144849,137916,144849,136184v,-866,,-1732,1732,-1732l149179,134452v866,,1732,,1732,866c150911,136184,150911,136184,150911,137050v,18184,-2598,33770,-1732,54552c150045,209786,149179,227104,150911,247886v,6062,-866,12123,-866,17318c150045,266070,150045,266936,150045,266936v,866,,1732,-866,2598c147447,270400,147447,271266,145715,271266v-6927,865,-13854,865,-19050,-1732c125799,269534,125799,269534,124933,269534v,866,,866,-1731,l123202,269534xe" fillcolor="black" stroked="f" strokeweight=".24036mm">
                  <v:stroke joinstyle="miter"/>
                  <v:path arrowok="t" o:connecttype="custom" o:connectlocs="92895,88559;85101,49593;72113,44397;61722,47861;53063,53057;47002,66045;47002,84229;46136,101547;46136,121463;46136,142245;45270,161295;47002,201127;55661,214116;66918,215847;72979,214982;88565,205457;92895,193334;92029,177747;92029,160429;70381,160429;72113,121463;73845,119732;89431,119732;105018,119732;136190,119732;137056,121463;135324,177747;137056,234031;136190,251350;137056,254813;134458,257411;111945,255679;110213,256545;105883,244422;94627,250484;79040,257411;59990,259143;40074,254813;39208,253948;39208,253948;33147,252216;16695,236629;4572,217579;1108,191602;1108,121463;242,66045;1974,45263;3706,39202;5438,33141;9768,27079;14097,20152;18427,16688;49599,1968;79906,236;85967,1968;91163,2834;101554,5432;106749,8029;122336,24482;130995,43531;134458,53922;134458,76436;134458,85961;92895,88559;129263,44397;120604,27945;116274,22750;103286,12359;94627,8895;82504,5432;47867,7163;37476,12359;27086,18420;14097,32275;8902,44397;7170,46995;5438,72972;6304,98950;6304,156966;6304,165625;6304,175150;6304,194200;7170,197663;7170,209786;18427,233166;25354,241825;36611,251350;46136,254813;50465,256545;65186,257411;79906,256545;92895,250484;105018,245288;106749,242691;109347,240093;111945,246154;113677,253948;124067,255679;136190,254813;134458,253948;135324,245288;136190,236629;136190,223641;135324,221909;135324,211518;135324,189870;134458,169088;136190,124927;122336,124927;114543,124927;96358,124061;77308,124061;75577,157832;96358,157832;98090,180345;92029,209786;89431,212384;75577,218445;55661,216713;49599,210652;48733,208054;45270,189004;45270,144843;45270,136184;44404,128391;45270,119732;45270,95486;45270,63448;52197,51325;56527,47861;61722,46129;70381,42666;87699,46995;94627,56520;97224,86827;135324,87693;136190,75570;129263,44397;47002,268668;55661,269534;62588,270400;77308,270400;92029,267802;103286,259143;103286,259143;105883,259143;105883,260875;92895,269534;73845,273863;53063,271266;52197,270400;52197,270400;47867,269534;47002,268668;47002,268668;58258,205457;57393,205457;55661,201127;55661,200261;55661,156100;55661,147441;54795,139647;55661,130988;55661,106743;55661,74704;62588,62582;66918,59118;68649,58252;74711,55654;77308,53922;79906,54788;79040,56520;72979,58252;64320,63448;58258,76436;58258,94620;57393,111938;57393,131854;57393,152636;56527,171686;58258,205457;82504,169954;83370,168222;85101,169954;85101,169954;85101,171686;84236,172552;82504,171686;82504,169954;144849,63448;143983,56520;141386,47861;140520,46129;140520,46129;145715,59118;149179,69509;149179,92022;149179,98084;144849,102413;107615,101547;105018,99816;105018,98950;105883,98084;107615,99816;145715,100682;145715,92022;146581,85095;144849,63448;123202,269534;124933,266070;135324,267802;147447,266936;146581,264338;146581,258277;147447,249618;147447,236629;146581,234897;146581,224506;146581,202859;145715,182077;147447,137916;146581,137916;144849,136184;146581,134452;149179,134452;150911,135318;150911,137050;149179,191602;150911,247886;150045,265204;150045,266936;149179,269534;145715,271266;126665,269534;124933,269534;123202,269534;123202,269534" o:connectangles="0,0,0,0,0,0,0,0,0,0,0,0,0,0,0,0,0,0,0,0,0,0,0,0,0,0,0,0,0,0,0,0,0,0,0,0,0,0,0,0,0,0,0,0,0,0,0,0,0,0,0,0,0,0,0,0,0,0,0,0,0,0,0,0,0,0,0,0,0,0,0,0,0,0,0,0,0,0,0,0,0,0,0,0,0,0,0,0,0,0,0,0,0,0,0,0,0,0,0,0,0,0,0,0,0,0,0,0,0,0,0,0,0,0,0,0,0,0,0,0,0,0,0,0,0,0,0,0,0,0,0,0,0,0,0,0,0,0,0,0,0,0,0,0,0,0,0,0,0,0,0,0,0,0,0,0,0,0,0,0,0,0,0,0,0,0,0,0,0,0,0,0,0,0,0,0,0,0,0,0,0,0,0,0,0,0,0,0,0,0,0,0,0,0,0,0,0,0,0,0,0,0,0,0,0,0,0,0,0,0,0,0,0,0,0,0,0,0,0,0,0,0,0,0,0,0,0,0,0,0,0,0,0,0,0,0,0"/>
                </v:shape>
                <v:shape id="Freeform 2131048557" o:spid="_x0000_s1032" style="position:absolute;left:42309;top:36737;width:1701;height:2708;visibility:visible;mso-wrap-style:square;v-text-anchor:middle" coordsize="170140,270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" path="m156864,250516v,1732,1731,2597,866,4329c142143,255711,130886,256577,115300,255711v,,-866,-866,-1732,-1732c113568,247052,111836,243589,110105,237527v-2598,-11257,-5196,-19916,-6928,-31173c85859,205488,72870,207220,54686,207220v-4329,15586,-6061,32905,-11257,47625c31307,255711,13989,256577,1000,254845v-1732,-866,-866,-2597,,-4329c2732,241857,4464,231466,5329,221941v866,-4330,1732,-7794,1732,-11257c8793,202025,9659,194232,11391,185573r3464,-12989c14855,168254,15720,166522,16586,163925v866,-6927,1732,-17318,3464,-25977l22648,126691r866,-6062c24379,118032,26111,116300,25245,113702v,-866,866,-866,1732,-1732c27843,103311,31307,90322,33038,78200v,-3464,1732,-6062,2598,-9525c35636,64345,36502,62613,37368,59150v866,-1732,1732,-4330,1732,-6061c39966,47027,40832,40100,41698,33172r865,-5195c43429,23647,44295,17586,45161,13257,46027,8927,46893,4598,49491,2000v16452,-3464,34636,-1732,52820,c103177,2000,103177,3732,104043,2866v1732,12122,4330,22513,6927,33770l112702,47893r2598,10391c117898,69541,119629,79931,122227,92054v4330,21648,9525,40698,13855,64078c137813,163059,138679,169120,139545,176047v866,5196,3464,10391,5196,16453c147339,203757,149070,215879,151668,227136r1732,8659l155132,244454r1732,6062xm153400,251382v,-2598,,-6062,-866,-8659c151668,240125,150802,237527,149936,233198v,-866,,-1732,,-3464c149936,228868,149070,228002,149070,227136v,-866,,-1732,,-3464l147339,218477v-1732,-8659,-3464,-17318,-5196,-25977c141277,188170,139545,183841,137813,180377v-2597,-8659,-1731,-16452,-4329,-25111c129154,140545,128288,125825,123959,112836v-3464,-10391,-4330,-20782,-6061,-31173c116166,73004,114434,65211,111836,57418v-1731,-4329,-2597,-8659,-3463,-12123c108373,42697,108373,40966,107507,38368r-1732,-5196c104043,24513,102311,15854,100579,7195,84127,5464,66809,4598,50357,7195,46027,19318,45161,32306,42563,47027v-865,6927,-3463,16452,-5195,24245c34770,83395,33038,95518,29575,108507r-1732,12122l24379,132752v-4329,16452,-5195,33770,-9524,50223l12257,194232c7927,214147,5329,234929,1000,255711v12123,866,25977,866,38100,c41698,247918,42563,240125,45161,231466r2598,-12123c48625,215013,48625,210684,51223,207220v18184,,35502,-1732,51954,-866c104909,209818,104909,212416,105775,216745v2598,12123,6061,25978,8659,38966c127423,253979,140411,253113,153400,251382xm12257,266102v,-866,866,-866,1732,-866c14855,265236,14855,265236,14855,266102r,c23514,266968,33038,266968,41698,266102r4329,c48625,265236,52089,266102,52954,265236v2598,-2598,1732,-7793,3464,-11257l57284,251382v,-3464,866,-6062,1732,-9525l61614,229734v866,-2598,866,-6062,1731,-8659c64211,219343,65943,217611,68541,217611v8659,,17318,-866,25977,-866c96250,216745,96250,217611,96250,218477v,866,,1732,-1732,1732c85859,220209,77200,221075,65943,221075v-2598,10391,-4329,20782,-6927,31173l58150,255711v-866,4330,-866,10391,-5196,12989c50357,271297,44295,270431,40832,270431r-4330,c27843,270431,20050,271297,13123,270431v-1732,,-1732,-865,-1732,-1731c11391,266968,12257,266968,12257,266102xm95384,160461v,2598,1732,3464,,6061c81529,166522,71139,168254,58150,167388v-866,-5195,1732,-9525,3464,-14720l62480,147473r2597,-10391c67675,127556,68541,118897,70273,110238l73736,95518v866,-4330,866,-7793,1732,-10391c78066,85127,77200,86859,79798,86859r,1732c81529,92920,82395,97250,83261,102445r1732,7793c84993,112836,86725,114568,86725,117166v4329,13854,6061,28575,8659,43295xm93652,162193c91054,148339,88457,132752,84127,117166,81529,107641,79798,98982,77200,90322v-4330,24246,-10391,47626,-15586,72737c72870,163925,83261,162193,93652,162193xm77200,149204v866,-4329,1732,-7793,2598,-12122c79798,136216,80663,136216,80663,137082v,,,866,,866c80663,140545,80663,142277,80663,144875r-1731,9525c78932,155266,78066,156132,77200,156132v-866,,-1732,,-866,-1732l77200,149204xm162925,244454r,-1731l162059,236661r-1732,-8659c158595,221075,157730,212416,155998,205488r-2598,-12122l149936,182975r-1732,-6928l147339,169986v-866,-5195,-1732,-10391,-2598,-14720c142143,144009,140411,132752,137813,122361v-1731,-6927,-3463,-12123,-4329,-19050l131752,94652v,-1732,-866,-3464,-866,-3464c130020,86859,130020,82529,129154,79066l123959,58284r,l121361,48759,119629,35770r-1731,-5195c117032,26245,116166,22782,115300,17586v,-866,866,-2598,1732,-1732c117898,15854,118764,17586,118764,19318v1731,11257,4329,21648,6061,32039l126557,62613r2597,10391c131752,84261,133484,94652,136082,105909v4329,21647,9525,40698,13854,64077c151668,176913,152534,182975,153400,189902v866,5196,3464,10391,5195,16452c161193,217611,162925,229734,165523,240991r1731,8659l168986,258309v,2598,2598,6061,,8659c167254,268700,164657,268700,162925,268700r-3464,c149070,269566,140411,270431,129154,268700v-866,,-1731,,-1731,-866c126557,266968,126557,266102,126557,266102v,,,-866,,-866c126557,264370,126557,263504,128288,263504v866,,1732,,1732,1732c139545,266102,149936,266102,160327,265236v,,866,,866,c162925,265236,164657,265236,166389,265236v865,,1731,-866,1731,-1732c168120,261772,167254,260041,167254,258309v,,,-866,,-1732c167254,254845,166389,254845,166389,253979r,-1731l162925,244454r,l162925,244454xe" fillcolor="black" stroked="f" strokeweight=".24036mm">
                  <v:stroke joinstyle="miter"/>
                  <v:path arrowok="t" o:connecttype="custom" o:connectlocs="156864,250516;157730,254845;115300,255711;113568,253979;110105,237527;103177,206354;54686,207220;43429,254845;1000,254845;1000,250516;5329,221941;7061,210684;11391,185573;14855,172584;16586,163925;20050,137948;22648,126691;23514,120629;25245,113702;26977,111970;33038,78200;35636,68675;37368,59150;39100,53089;41698,33172;42563,27977;45161,13257;49491,2000;102311,2000;104043,2866;110970,36636;112702,47893;115300,58284;122227,92054;136082,156132;139545,176047;144741,192500;151668,227136;153400,235795;155132,244454;156864,250516;153400,251382;152534,242723;149936,233198;149936,229734;149070,227136;149070,223672;147339,218477;142143,192500;137813,180377;133484,155266;123959,112836;117898,81663;111836,57418;108373,45295;107507,38368;105775,33172;100579,7195;50357,7195;42563,47027;37368,71272;29575,108507;27843,120629;24379,132752;14855,182975;12257,194232;1000,255711;39100,255711;45161,231466;47759,219343;51223,207220;103177,206354;105775,216745;114434,255711;153400,251382;12257,266102;13989,265236;14855,266102;14855,266102;41698,266102;46027,266102;52954,265236;56418,253979;57284,251382;59016,241857;61614,229734;63345,221075;68541,217611;94518,216745;96250,218477;94518,220209;65943,221075;59016,252248;58150,255711;52954,268700;40832,270431;36502,270431;13123,270431;11391,268700;12257,266102;95384,160461;95384,166522;58150,167388;61614,152668;62480,147473;65077,137082;70273,110238;73736,95518;75468,85127;79798,86859;79798,88591;83261,102445;84993,110238;86725,117166;95384,160461;93652,162193;84127,117166;77200,90322;61614,163059;93652,162193;77200,149204;79798,137082;80663,137082;80663,137948;80663,144875;78932,154400;77200,156132;76334,154400;77200,149204;162925,244454;162925,242723;162059,236661;160327,228002;155998,205488;153400,193366;149936,182975;148204,176047;147339,169986;144741,155266;137813,122361;133484,103311;131752,94652;130886,91188;129154,79066;123959,58284;123959,58284;121361,48759;119629,35770;117898,30575;115300,17586;117032,15854;118764,19318;124825,51357;126557,62613;129154,73004;136082,105909;149936,169986;153400,189902;158595,206354;165523,240991;167254,249650;168986,258309;168986,266968;162925,268700;159461,268700;129154,268700;127423,267834;126557,266102;126557,265236;128288,263504;130020,265236;160327,265236;161193,265236;166389,265236;168120,263504;167254,258309;167254,256577;166389,253979;166389,252248;162925,244454;162925,244454;162925,244454" o:connectangles="0,0,0,0,0,0,0,0,0,0,0,0,0,0,0,0,0,0,0,0,0,0,0,0,0,0,0,0,0,0,0,0,0,0,0,0,0,0,0,0,0,0,0,0,0,0,0,0,0,0,0,0,0,0,0,0,0,0,0,0,0,0,0,0,0,0,0,0,0,0,0,0,0,0,0,0,0,0,0,0,0,0,0,0,0,0,0,0,0,0,0,0,0,0,0,0,0,0,0,0,0,0,0,0,0,0,0,0,0,0,0,0,0,0,0,0,0,0,0,0,0,0,0,0,0,0,0,0,0,0,0,0,0,0,0,0,0,0,0,0,0,0,0,0,0,0,0,0,0,0,0,0,0,0,0,0,0,0,0,0,0,0,0,0,0,0,0,0,0,0,0,0,0,0,0,0,0,0,0,0,0,0"/>
                </v:shape>
                <v:shape id="Freeform 909062868" o:spid="_x0000_s1033" style="position:absolute;left:43984;top:36772;width:1582;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" path="m147741,25354v,7793,-2598,12122,-5196,18184c140813,44404,139082,43538,137350,43538v-6062,-866,-12123,,-19050,c113970,43538,108775,43538,103579,43538r-5195,c96652,43538,96652,41806,94920,43538v-1732,9525,-866,18184,,27709c94920,76442,94054,81638,94054,87699v,4330,866,8659,866,12123c94920,106749,94054,112811,94054,118006v1732,4330,,8659,866,12989c94920,131861,95786,132726,95786,133592v866,6928,,14721,,21648c95786,162168,95786,169961,95786,176888v,6061,,12123,,19050c95786,202865,95786,209793,95786,216720v,12988,-1732,24245,-1732,37234c88859,253954,83663,255686,78468,255686v,,-866,,-866,c73272,256552,68077,255686,62882,254820v-4330,,-8659,-866,-12123,-3464c51625,238367,50759,226245,50759,212390v,-12122,1732,-24245,1732,-37234c52491,161302,52491,147447,52491,133592v,-13854,-1732,-27709,,-41563c53357,80772,52491,72113,53357,60856v,-6927,1732,-9525,,-16452c44698,44404,35172,44404,25647,44404v-4329,,-8659,-866,-12122,-866c9195,43538,5732,43538,2268,41806,-2062,29683,536,11499,4000,242v8659,-865,19050,866,29441,866c59418,1108,87993,242,114836,1108v9525,866,18184,866,26843,c142545,1108,143411,-623,145143,242v1732,,4330,10391,4330,12123c146875,15829,147741,21024,147741,25354xm140813,2840v-19050,-866,-38965,866,-56284,c60284,1974,36904,2840,13525,1108v-3464,,-6061,,-9525,c2268,7170,1402,13231,536,21024v,6928,,12989,2598,17318c14391,38342,27379,38342,40368,38342v2598,,10391,,11257,1732c53357,41806,53357,50465,53357,53929v-866,12123,-866,27709,-1732,41563c52491,114543,51625,134458,53357,153508v,10391,-866,19050,-866,29441c52491,191608,51625,201133,51625,211524v,11257,866,23380,,32039c52491,243563,51625,247893,51625,249624v5195,2598,12123,1732,18184,2598c76736,253088,82797,252222,88859,250490v,-6927,1732,-12988,1732,-20782c91457,213256,90591,195938,91457,178620v,-8659,,-15587,,-22514c91457,149179,92323,142252,91457,137056v,-2598,-866,-6061,-866,-8659c90591,122336,90591,116274,90591,111079v,-4330,866,-8659,866,-13855c91457,92029,90591,88565,90591,82504v,-16452,,-28575,866,-43296c106177,40074,123495,38342,139082,40074v6061,-8659,5195,-26843,1731,-37234xm11793,51331v,-866,,-1732,1732,-1732c14391,49599,15257,50465,16123,51331r,c24782,51331,32575,51331,42100,51331v866,,1732,866,1732,1732c43832,53929,42966,54795,42100,54795r-6062,c31709,54795,27379,53929,23916,53929v-3464,,-6062,,-9525,-866c13525,53929,12659,53063,11793,51331r,xm153802,50465v866,-1732,1732,-4329,1732,-6061l155534,38342v,-7793,,-14720,-1732,-22513c153802,14097,154668,11499,155534,13231r866,2598c157266,22756,158132,27952,158132,34879r,4329c158132,46136,158132,54795,149473,55661v-2598,,-4330,,-4330,c145143,55661,143411,55661,141679,55661v-2597,,-4329,,-6061,l129556,55661v-4329,,-7793,,-12122,l114836,55661v-5195,-1732,-10391,3463,-9525,8659c105311,66052,105311,67783,105311,68649v,4330,866,9525,,14721c105311,111079,105311,138788,105311,167363v,6927,,14720,,21648c105311,195072,105311,201133,105311,208061v,6927,,13854,,20781c105311,234904,105311,240965,104445,246161r,3463c103579,256552,104445,268674,94054,268674r-2597,866l87993,269540v,,-866,,-866,c82797,270406,77602,269540,72407,268674v-4330,,-7794,-866,-11257,-2597c60284,266077,60284,265211,60284,264345v,-866,,-866,866,-866l62016,263479v866,,866,,866,866c68077,266942,75004,266077,81066,266942v3463,866,6927,,10391,c93188,266942,94054,266942,94054,266942v7794,,6062,-8659,6928,-14720c100982,252222,100982,250490,100982,248758v,,,-1731,,-3463c101848,228842,100982,211524,101848,194206v,-8659,,-15586,,-22514c101848,164765,102714,157838,101848,152643v,-17319,-866,-35503,-866,-54553l100982,70381c99250,59990,104445,53063,114836,55661r3464,c122629,55661,126959,55661,131288,55661r11257,c143411,55661,144277,55661,145143,55661r5196,l153802,50465xe" fillcolor="black" stroked="f" strokeweight=".24036mm">
                  <v:stroke joinstyle="miter"/>
                  <v:path arrowok="t" o:connecttype="custom" o:connectlocs="147741,25354;142545,43538;137350,43538;118300,43538;103579,43538;98384,43538;94920,43538;94920,71247;94054,87699;94920,99822;94054,118006;94920,130995;95786,133592;95786,155240;95786,176888;95786,195938;95786,216720;94054,253954;78468,255686;77602,255686;62882,254820;50759,251356;50759,212390;52491,175156;52491,133592;52491,92029;53357,60856;53357,44404;25647,44404;13525,43538;2268,41806;4000,242;33441,1108;114836,1108;141679,1108;145143,242;149473,12365;147741,25354;140813,2840;84529,2840;13525,1108;4000,1108;536,21024;3134,38342;40368,38342;51625,40074;53357,53929;51625,95492;53357,153508;52491,182949;51625,211524;51625,243563;51625,249624;69809,252222;88859,250490;90591,229708;91457,178620;91457,156106;91457,137056;90591,128397;90591,111079;91457,97224;90591,82504;91457,39208;139082,40074;140813,2840;11793,51331;13525,49599;16123,51331;16123,51331;42100,51331;43832,53063;42100,54795;36038,54795;23916,53929;14391,53063;11793,51331;11793,51331;153802,50465;155534,44404;155534,38342;153802,15829;155534,13231;156400,15829;158132,34879;158132,39208;149473,55661;145143,55661;141679,55661;135618,55661;129556,55661;117434,55661;114836,55661;105311,64320;105311,68649;105311,83370;105311,167363;105311,189011;105311,208061;105311,228842;104445,246161;104445,249624;94054,268674;91457,269540;87993,269540;87127,269540;72407,268674;61150,266077;60284,264345;61150,263479;62016,263479;62882,264345;81066,266942;91457,266942;94054,266942;100982,252222;100982,248758;100982,245295;101848,194206;101848,171692;101848,152643;100982,98090;100982,70381;114836,55661;118300,55661;131288,55661;142545,55661;145143,55661;150339,55661;153802,50465" o:connectangles="0,0,0,0,0,0,0,0,0,0,0,0,0,0,0,0,0,0,0,0,0,0,0,0,0,0,0,0,0,0,0,0,0,0,0,0,0,0,0,0,0,0,0,0,0,0,0,0,0,0,0,0,0,0,0,0,0,0,0,0,0,0,0,0,0,0,0,0,0,0,0,0,0,0,0,0,0,0,0,0,0,0,0,0,0,0,0,0,0,0,0,0,0,0,0,0,0,0,0,0,0,0,0,0,0,0,0,0,0,0,0,0,0,0,0,0,0,0,0,0,0,0,0,0,0,0,0,0,0,0"/>
                </v:shape>
                <v:shape id="Freeform 1589242581" o:spid="_x0000_s1034" style="position:absolute;left:45773;top:36754;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" path="m138545,228877v,4330,,8659,-1731,12123c136814,241866,136814,242732,136814,243598v,4329,-1732,11257,-3464,11257c132484,254855,131618,254855,131618,253123r-44161,-866c70139,252257,50223,254855,29441,254855v-7793,,-24245,1731,-27709,-1732c866,237536,866,221950,866,206364r,-12123c866,187313,,180386,,173459v,-6927,,-26843,1732,-28575c1732,144884,1732,144018,1732,143152v,-866,,-1732,,-3464c1732,129298,,120639,,110248v,-1732,,-4330,866,-5196l866,74745c866,70416,1732,58293,,56561r,-866c,38377,,19327,,3741,8659,-1455,23380,277,32904,277v13855,,27710,,42430,c83993,277,91786,277,100446,277v8659,,17318,866,25977,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2,2597,12989,2597,19916xm135082,227145v,-4329,,-8659,-866,-12988c125557,214157,117764,215023,109971,215023v-21648,,-39832,-1732,-64078,-1732c41564,208961,42429,194241,42429,187313v,-12988,866,-25111,1732,-38099c52821,147482,56284,147482,63211,147482v1732,,3464,,5196,c68407,147482,69273,146616,69273,146616v5195,,7793,,10391,866c85725,147482,90920,146616,96982,146616v5195,,9525,,13854,c115166,146616,114300,136225,114300,132761v,-7793,,-14720,-1732,-22513c109105,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6,44438,107373,44438r7793,c122093,44438,127289,45304,133350,45304v1732,-8659,2598,-15586,2598,-22513c135948,16730,135082,11534,134216,5473r-80530,c46759,5473,38100,5473,32904,4607,24245,5473,14721,5473,6061,5473v,8659,,17318,,25977c6061,40109,6061,48768,6061,58293v,8659,,18184,,27709c6061,96393,5196,105918,5196,115443v,8659,865,16452,865,25977c6061,150945,5196,160470,5196,170861v,25978,865,50223,865,72737l6061,252257v6062,,11257,,17319,l36368,252257v15587,,31173,-2598,45893,-2598c99580,249659,116032,250525,133350,250525v866,-8659,1732,-15587,1732,-23380xm148071,239268v,-4330,,-8659,-866,-12989c147205,226279,146339,226279,146339,225413v,,,,,-865c146339,223682,146339,222816,147205,222816v,,,,866,c148936,222816,149802,222816,149802,224548v866,6061,1732,12122,1732,17318c151534,246195,151534,250525,149802,253989v,866,,1731,,2597c149802,260916,148071,267843,146339,267843v-866,,-1732,,-1732,-1732l100446,265245v-17319,,-37235,2598,-58017,2598c35502,267843,21648,268709,15586,266977v-865,-866,-1731,-1732,-1731,-2598c13855,263514,13855,262648,15586,262648v866,,1732,866,1732,1731l17318,264379v6062,,11257,,17318,l47625,264379v15586,,31173,-2597,45893,-2597c110836,261782,127289,262648,144607,262648v2598,-7793,3464,-14721,3464,-23380xm57150,98991v,866,-866,1732,-1732,1732c54552,100723,53686,100723,53686,98991r,-866c53686,91197,55418,58293,56284,58293v,,,,866,c57150,58293,57150,56561,58016,56561v4330,,7793,,12123,c78798,56561,87457,56561,96982,56561v7793,,15586,,22513,l127289,56561v6927,,12122,866,18184,866c147205,48768,148071,41841,148071,34913v,-6061,-866,-11256,-1732,-17318c146339,17595,145473,17595,145473,16730r,-866c145473,14998,145473,14132,147205,14998v4329,2597,4329,18184,4329,22513c151534,42707,151534,61757,144607,61757v-4330,,-8659,,-12989,l119495,61757v-6061,,-12122,-866,-17318,-866c97848,60891,92652,60891,88323,60891v-9525,,-19050,,-28575,l59748,64355v,,,865,,1731c59748,76477,57150,87734,57150,98991xm58882,201168v,866,-866,1732,-1732,1732c56284,202900,55418,202034,55418,201168r,-1732c55418,187313,55418,176923,57150,164800v,-2598,1732,-4330,4330,-4330c67541,159605,71005,158739,77066,158739v1732,,3463,,5195,c82261,158739,83127,157873,83127,157873v5196,,7793,,10391,866c99580,158739,104775,157873,110836,157873v5196,,9525,,13855,c129020,157873,128154,147482,128154,144018v,-7793,,-14720,-1731,-22514c126423,121504,125557,121504,125557,120639r,-866c125557,118041,125557,118041,127289,118907v4329,3463,4329,14720,4329,23379c131618,146616,131618,151811,130752,157007v,2598,-1732,4329,-4329,4329l122093,161336v-6927,,-12122,,-19050,c100446,161336,97848,162202,95250,162202v-4330,,-7793,-866,-11257,-866c76200,161336,68407,161336,60614,161336v-866,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4,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7145;134216,214157;109971,215023;45893,213291;42429,187313;44161,149214;63211,147482;68407,147482;69273,146616;79664,147482;96982,146616;110836,146616;114300,132761;112568,110248;103909,110248;90055,110248;81395,109382;63211,110248;44161,110248;41564,86002;44161,46170;45027,46170;45893,44438;58016,44438;84859,44438;107373,44438;115166,44438;133350,45304;135948,22791;134216,5473;53686,5473;32904,4607;6061,5473;6061,31450;6061,58293;6061,86002;5196,115443;6061,141420;5196,170861;6061,243598;6061,252257;23380,252257;36368,252257;82261,249659;133350,250525;135082,227145;148071,239268;147205,226279;146339,225413;146339,224548;147205,222816;148071,222816;149802,224548;151534,241866;149802,253989;149802,256586;146339,267843;144607,266111;100446,265245;42429,267843;15586,266977;13855,264379;15586,262648;17318,264379;17318,264379;34636,264379;47625,264379;93518,261782;144607,262648;148071,239268;57150,98991;55418,100723;53686,98991;53686,98125;56284,58293;57150,58293;58016,56561;70139,56561;96982,56561;119495,56561;127289,56561;145473,57427;148071,34913;146339,17595;145473,16730;145473,15864;147205,14998;151534,37511;144607,61757;131618,61757;119495,61757;102177,60891;88323,60891;59748,60891;59748,64355;59748,66086;57150,98991;58882,201168;57150,202900;55418,201168;55418,199436;57150,164800;61480,160470;77066,158739;82261,158739;83127,157873;93518,158739;110836,157873;124691,157873;128154,144018;126423,121504;125557,120639;125557,119773;127289,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1617582160" o:spid="_x0000_s1035" style="position:absolute;left:34014;top:36818;width:1300;height:2468;visibility:visible;mso-wrap-style:square;v-text-anchor:middle" coordsize="129906,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" path="m129886,167120v,-5195,-865,-10390,-865,-15586c129021,148936,129886,146339,129886,144607r,-6062c129886,129886,129886,121227,129886,112568v,-2597,-865,-5195,,-6061c129021,97848,129021,90054,129021,81395v,-7793,,-13854,,-20781c129021,57150,129021,54552,128155,51089,121227,25977,118630,18184,99580,8659,90920,4330,90055,4330,90055,4330,68407,1732,47625,,23380,,14720,,7793,,,866l,26843c,40698,866,53686,866,66675,866,71870,,77066,,82261v,8659,866,16453,866,24246c866,110836,866,115166,866,118630v,3463,,7793,,10390l866,129020v,2598,,8660,,13855l866,154998v,6927,,12988,,19916c866,187902,,200025,,213014v,11256,,22513,1732,33770c7793,246784,13855,246784,19916,246784v83127,,90920,-10391,101311,-31173c130752,202623,129886,183573,129886,167120xm88323,199159r,c82261,207818,69273,209550,58882,209550v-3464,,-17318,,-17318,-1732l41564,206952v,,,,,-866c41564,206086,41564,205221,41564,204355v,-2598,,-6928,,-10391c41564,187902,40698,182707,40698,176645v,-4329,,-7793,,-12122c40698,155864,39832,148071,39832,139411v,-4329,,-7793,,-11257c39832,119495,39832,111702,39832,103043v,-6927,866,-19916,866,-32904l40698,39832v,-6928,6061,-5196,11257,-5196l62345,33770r1732,c80530,33770,90920,43295,90920,60614v,11256,-865,23379,-865,34636c90055,107373,90055,119495,90920,131618v,15587,866,26843,866,44161c91786,183573,88323,193098,88323,199159xe" stroked="f" strokeweight=".24036mm">
                  <v:stroke joinstyle="miter"/>
                  <v:path arrowok="t" o:connecttype="custom" o:connectlocs="129886,167120;129021,151534;129886,144607;129886,138545;129886,112568;129886,106507;129021,81395;129021,60614;128155,51089;99580,8659;90055,4330;23380,0;0,866;0,26843;866,66675;0,82261;866,106507;866,118630;866,129020;866,129020;866,142875;866,154998;866,174914;0,213014;1732,246784;19916,246784;121227,215611;129886,167120;88323,199159;88323,199159;58882,209550;41564,207818;41564,206952;41564,206086;41564,204355;41564,193964;40698,176645;40698,164523;39832,139411;39832,128154;39832,103043;40698,70139;40698,39832;51955,34636;62345,33770;64077,33770;90920,60614;90055,95250;90920,131618;91786,175779;88323,199159" o:connectangles="0,0,0,0,0,0,0,0,0,0,0,0,0,0,0,0,0,0,0,0,0,0,0,0,0,0,0,0,0,0,0,0,0,0,0,0,0,0,0,0,0,0,0,0,0,0,0,0,0,0,0"/>
                </v:shape>
                <v:shape id="Freeform 2115546188" o:spid="_x0000_s1036" style="position:absolute;left:35738;top:36800;width:1307;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" path="m129886,222539v,-4330,,-8659,-866,-12989c120361,209550,112568,210416,104775,210416v-21648,,-39832,-1732,-64077,-1732c36368,204355,37234,189634,37234,182707v,-12989,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0,39832v8660,,17319,,26843,c87457,39832,95250,39832,102177,39832r7793,c116898,39832,122093,40698,128154,40698v1732,-8659,2598,-15586,2598,-22514c130752,12123,129886,6927,129020,866r-80529,c41564,866,32904,866,27709,,19050,866,9525,866,866,866v,8659,,17318,,25977c866,35502,866,44161,866,53686v,8660,,18185,,27710c866,91786,,101311,,110837v,8659,866,16452,866,25977c866,146339,,155864,,166255v,25977,866,50222,866,72736l866,247650v6061,,11257,,17318,l31173,247650v15586,,31172,-2598,45893,-2598c94384,245052,110836,245918,128154,245918v866,-8659,1732,-15586,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0,39832;79663,39832;102177,39832;109970,39832;128154,40698;130752,18184;129020,866;48491,866;27709,0;866,866;866,26843;866,53686;866,81396;0,110837;866,136814;0,166255;866,238991;866,247650;18184,247650;31173,247650;77066,245052;128154,245918;129886,222539" o:connectangles="0,0,0,0,0,0,0,0,0,0,0,0,0,0,0,0,0,0,0,0,0,0,0,0,0,0,0,0,0,0,0,0,0,0,0,0,0,0,0,0,0,0,0,0,0,0"/>
                </v:shape>
                <v:shape id="Freeform 416625413" o:spid="_x0000_s1037" style="position:absolute;left:39045;top:36800;width:1308;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" path="m129886,222539v,-4330,,-8659,-865,-12989c120362,209550,112568,210416,104775,210416v-21648,,-39832,-1732,-64077,-1732c36368,204355,37234,189634,37234,182707v,-12989,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1,39832v8659,,17318,,26843,c87457,39832,95250,39832,102177,39832r7794,c116898,39832,122093,40698,128155,40698v1731,-8659,2597,-15586,2597,-22514c130752,12123,129886,6927,129021,866r-80530,c41564,866,32905,866,27709,,19050,866,9525,866,866,866v,8659,,17318,,25977c866,35502,866,44161,866,53686v,8660,,18185,,27710c866,91786,,101311,,110837v,8659,866,16452,866,25977c866,146339,,155864,,166255v,25977,866,50222,866,72736l866,247650v6061,,11257,,17318,l31173,247650v15586,,31173,-2598,45893,-2598c94384,245052,110837,245918,128155,245918v,-8659,1731,-15586,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2;128155,245918;129886,222539" o:connectangles="0,0,0,0,0,0,0,0,0,0,0,0,0,0,0,0,0,0,0,0,0,0,0,0,0,0,0,0,0,0,0,0,0,0,0,0,0,0,0,0,0,0,0,0,0,0"/>
                </v:shape>
                <v:shape id="Freeform 1666322509" o:spid="_x0000_s1038" style="position:absolute;left:45825;top:36800;width:1308;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" path="m129886,222539v,-4330,,-8659,-866,-12989c120361,209550,112568,210416,104775,210416v-21648,,-39832,-1732,-64077,-1732c36368,204355,37234,189634,37234,182707v,-12989,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1,39832v8659,,17318,,26842,c87457,39832,95250,39832,102177,39832r7793,c116898,39832,122093,40698,128154,40698v1732,-8659,2598,-15586,2598,-22514c130752,12123,129886,6927,129020,866r-80529,c41564,866,32904,866,27709,,19050,866,9525,866,866,866v,8659,,17318,,25977c866,35502,866,44161,866,53686v,8660,,18185,,27710c866,91786,,101311,,110837v,8659,866,16452,866,25977c866,146339,,155864,,166255v,25977,866,50222,866,72736l866,247650v6061,,11257,,17318,l31173,247650v15586,,31172,-2598,45893,-2598c94384,245052,110836,245918,128154,245918v866,-8659,1732,-15586,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1,39832;79663,39832;102177,39832;109970,39832;128154,40698;130752,18184;129020,866;48491,866;27709,0;866,866;866,26843;866,53686;866,81396;0,110837;866,136814;0,166255;866,238991;866,247650;18184,247650;31173,247650;77066,245052;128154,245918;129886,222539" o:connectangles="0,0,0,0,0,0,0,0,0,0,0,0,0,0,0,0,0,0,0,0,0,0,0,0,0,0,0,0,0,0,0,0,0,0,0,0,0,0,0,0,0,0,0,0,0,0"/>
                </v:shape>
                <v:shape id="Freeform 1939633664" o:spid="_x0000_s1039" style="position:absolute;left:37487;top:36795;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" path="m111702,212713v-13854,-1732,-28575,-866,-44161,-866c58016,211847,49357,212713,40698,211847v-1732,-3463,-866,-7793,-1732,-12122c38966,194529,38100,189334,38966,184138v,-5195,866,-9525,866,-14720c39832,162491,38966,154697,38100,147770v,-6061,,-12123,,-18184c38100,123525,38100,118329,38100,112268v,-19050,,-38100,,-57150c38100,38666,38966,18750,38100,565,26843,565,12123,-1166,866,1431v-866,19916,,36369,,54553c866,62045,866,68106,,74168v,6061,,12123,,18184c,104475,,117463,,131318v,5195,866,10391,866,15586c866,151234,,156429,,160759v,5195,866,10391,866,15586c866,180675,866,185870,866,191065v,5196,866,9525,866,14721c1732,220507,866,234361,866,249081v38966,1732,75334,-2597,112568,c115166,237825,114300,223970,111702,212713xe" stroked="f" strokeweight=".24036mm">
                  <v:stroke joinstyle="miter"/>
                  <v:path arrowok="t" o:connecttype="custom" o:connectlocs="111702,212713;67541,211847;40698,211847;38966,199725;38966,184138;39832,169418;38100,147770;38100,129586;38100,112268;38100,55118;38100,565;866,1431;866,55984;0,74168;0,92352;0,131318;866,146904;0,160759;866,176345;866,191065;1732,205786;866,249081;113434,249081;111702,212713" o:connectangles="0,0,0,0,0,0,0,0,0,0,0,0,0,0,0,0,0,0,0,0,0,0,0,0"/>
                </v:shape>
                <v:shape id="Freeform 1469006342" o:spid="_x0000_s1040" style="position:absolute;left:43990;top:36783;width:1430;height:2515;visibility:visible;mso-wrap-style:square;v-text-anchor:middle" coordsize="142990,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" path="m140277,1732v-19050,-866,-38966,866,-56284,c59748,866,36368,1732,12989,,9525,,6927,,3464,,1732,6061,866,12123,,19916v,6927,,12988,2598,17318c13855,37234,26843,37234,39832,37234v2597,,10391,,11257,1732c52821,40698,52821,49357,52821,52821v-866,12122,-866,27708,-1732,41563c51955,113434,51089,133350,52821,152400v,10391,-866,19050,-866,29441c51955,190500,51089,200025,51089,210416v,11257,866,23379,,32039c51955,242455,51089,246784,51089,248516v5195,2598,12123,1732,18184,2598c76200,251980,82261,251114,88323,249382v,-6927,1732,-12989,1732,-20782c90920,212148,90055,194830,90920,177511v,-8659,,-15586,,-22513c90920,148071,91786,141143,90920,135948v,-2598,-865,-6062,-865,-8660c90055,121227,90055,115166,90055,109970v,-4329,865,-8659,865,-13854c90920,90920,90055,87457,90055,81395v,-16452,,-28574,865,-43295c105641,38966,122959,37234,138545,38966v6062,-8659,5196,-26843,1732,-37234xe" stroked="f" strokeweight=".24036mm">
                  <v:stroke joinstyle="miter"/>
                  <v:path arrowok="t" o:connecttype="custom" o:connectlocs="140277,1732;83993,1732;12989,0;3464,0;0,19916;2598,37234;39832,37234;51089,38966;52821,52821;51089,94384;52821,152400;51955,181841;51089,210416;51089,242455;51089,248516;69273,251114;88323,249382;90055,228600;90920,177511;90920,154998;90920,135948;90055,127288;90055,109970;90920,96116;90055,81395;90920,38100;138545,38966;140277,1732" o:connectangles="0,0,0,0,0,0,0,0,0,0,0,0,0,0,0,0,0,0,0,0,0,0,0,0,0,0,0,0"/>
                </v:shape>
                <v:shape id="Freeform 1933786640" o:spid="_x0000_s1041" style="position:absolute;left:42319;top:36801;width:1521;height:2508;visibility:visible;mso-wrap-style:square;v-text-anchor:middle" coordsize="152102,250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" path="m151534,237167v-866,-2598,-1732,-5196,-2598,-9525c148936,226776,148936,225910,148936,224178v,-866,-865,-1732,-865,-2598c148071,220714,148071,219849,148071,218117r-1732,-5196c144607,204262,142875,195603,141143,186944v-866,-4330,-2598,-8659,-4329,-12123c134216,166162,135082,158369,132484,149710v-4330,-14721,-5196,-29441,-9525,-42429c119495,96890,118629,86498,116898,76108v-1732,-8659,-3464,-16452,-6062,-24246c109105,47533,108239,43203,107373,39739v,-2597,,-4329,-866,-6927l104775,27617c103043,18958,101311,10299,99580,1639,83127,-92,65809,-958,49357,1639,45027,13762,44161,26751,41564,41471v-866,6928,-3464,16453,-5196,24246c33770,77839,32038,89962,28575,102951r-1732,12123l23379,127196v-4329,16453,-5195,33771,-9524,50223l11257,188676c6927,208592,4330,229373,,250156v12123,865,25977,865,38100,c40698,242362,41564,234569,44161,225910r2598,-12123c47625,209458,47625,205128,50223,201665v18184,,35502,-1732,51954,-866c103909,204262,103909,206860,104775,211190v2598,12122,6061,25977,8659,38966c125557,251021,137680,250156,150668,249290v1732,-6928,1732,-9525,866,-12123xm94384,159235v-13855,,-24245,1732,-37234,866c56284,154906,58882,150576,60614,145380r866,-5195l64077,129794v2598,-9525,3464,-18184,5196,-26843l72736,88230v866,-4329,866,-7793,1732,-10391c77066,77839,76200,79571,78798,79571r,1732c80529,85633,81395,89962,82261,95158r1732,7793c83993,105549,85725,107281,85725,109878v4330,14721,6061,29441,8659,44162c95250,155771,96116,156637,94384,159235xe" stroked="f" strokeweight=".24036mm">
                  <v:stroke joinstyle="miter"/>
                  <v:path arrowok="t" o:connecttype="custom" o:connectlocs="151534,237167;148936,227642;148936,224178;148071,221580;148071,218117;146339,212921;141143,186944;136814,174821;132484,149710;122959,107281;116898,76108;110836,51862;107373,39739;106507,32812;104775,27617;99580,1639;49357,1639;41564,41471;36368,65717;28575,102951;26843,115074;23379,127196;13855,177419;11257,188676;0,250156;38100,250156;44161,225910;46759,213787;50223,201665;102177,200799;104775,211190;113434,250156;150668,249290;151534,237167;94384,159235;57150,160101;60614,145380;61480,140185;64077,129794;69273,102951;72736,88230;74468,77839;78798,79571;78798,81303;82261,95158;83993,102951;85725,109878;94384,154040;94384,159235" o:connectangles="0,0,0,0,0,0,0,0,0,0,0,0,0,0,0,0,0,0,0,0,0,0,0,0,0,0,0,0,0,0,0,0,0,0,0,0,0,0,0,0,0,0,0,0,0,0,0,0,0"/>
                </v:shape>
                <v:shape id="Freeform 100719402" o:spid="_x0000_s1042" style="position:absolute;left:40717;top:36774;width:1309;height:2520;visibility:visible;mso-wrap-style:square;v-text-anchor:middle" coordsize="130928,251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" path="m123825,38966v-2598,-6927,-4330,-12123,-8659,-16452l110836,17318c106507,12989,103043,9525,97848,6927,94384,5196,92652,5196,89189,3464,84859,1732,80529,1732,77066,,64077,,53686,,42429,1732,38100,3464,34636,4330,32038,6927v-3463,2598,-6927,3464,-10390,6062c16452,15586,11257,21648,8659,26843,6061,31173,3464,33770,3464,38966v-866,,-1732,1732,-1732,2598c,48491,,58882,,67541v,9525,,17318,866,25977c1732,113434,866,131618,866,151534v,2598,,5196,,8659c866,163657,866,166255,866,169718v,6927,,12989,,19050c866,189634,1732,190500,1732,192232v,4329,-866,8659,,12123c2598,215611,7793,220807,12989,227734v2597,3464,4329,6061,6927,8659c23379,239857,26843,243321,31173,245918v2597,1732,6061,1732,9525,3464c42429,250248,43295,251114,45027,251114v4330,866,9525,866,14721,866c64943,251980,70139,251980,74468,251114v4330,-866,8659,-3464,12989,-6062c91786,243321,95250,242455,99580,239857v,-866,866,-1732,1731,-2598c101311,234661,102177,233795,103909,234661v1732,,1732,4330,2598,6062l108239,248516v2597,,6061,1732,10390,1732c122959,250248,127288,250248,130752,249382r-1732,-866c129886,245918,129886,243321,129886,239857v,-3464,866,-6062,866,-8659c130752,226868,129886,221673,130752,218209v,,-866,-866,-866,-1732c129886,212148,129886,210416,129886,206086v,-6927,,-14720,,-21647c129886,177511,129020,170584,129020,163657v,-13855,2598,-28575,1732,-44162c125557,120361,121227,119495,116898,119495v-2598,,-5196,,-7793,c103043,119495,97848,118630,90920,118630v-6061,,-12122,,-19050,c68407,128154,68407,140277,70139,152400v6927,,13854,866,20781,c94384,158461,91786,167120,92652,174914v866,11256,,22513,-6061,29441c85725,205221,84859,206086,83993,206952v-4330,2598,-8659,4330,-13854,6062c63211,214745,57150,213014,50223,211282v-1732,-1732,-5196,-3464,-6062,-6061c44161,205221,43295,203489,43295,202623v-2597,-5196,-2597,-11257,-3463,-19050c38100,167120,38966,154998,39832,139411v,-2597,,-5195,,-8659c39832,128154,39832,125557,38966,122959v,-2598,866,-6061,866,-8659c39832,105641,38966,97848,39832,90054v866,-10390,-866,-22513,,-32038c40698,51089,43295,48491,46759,45893r4330,-3464c52821,41564,54552,41564,56284,40698v3464,-866,6061,-2598,8659,-3464c71004,35502,79663,38966,82261,41564v2598,1731,6062,6927,6928,9525c93518,59748,93518,70139,91786,81395v14721,1732,24246,1732,38100,866c129020,77932,129886,74468,130752,70139v-866,-12123,-2598,-21648,-6927,-31173xe" stroked="f" strokeweight=".24036mm">
                  <v:stroke joinstyle="miter"/>
                  <v:path arrowok="t" o:connecttype="custom" o:connectlocs="123825,38966;115166,22514;110836,17318;97848,6927;89189,3464;77066,0;42429,1732;32038,6927;21648,12989;8659,26843;3464,38966;1732,41564;0,67541;866,93518;866,151534;866,160193;866,169718;866,188768;1732,192232;1732,204355;12989,227734;19916,236393;31173,245918;40698,249382;45027,251114;59748,251980;74468,251114;87457,245052;99580,239857;101311,237259;103909,234661;106507,240723;108239,248516;118629,250248;130752,249382;129020,248516;129886,239857;130752,231198;130752,218209;129886,216477;129886,206086;129886,184439;129020,163657;130752,119495;116898,119495;109105,119495;90920,118630;71870,118630;70139,152400;90920,152400;92652,174914;86591,204355;83993,206952;70139,213014;50223,211282;44161,205221;43295,202623;39832,183573;39832,139411;39832,130752;38966,122959;39832,114300;39832,90054;39832,58016;46759,45893;51089,42429;56284,40698;64943,37234;82261,41564;89189,51089;91786,81395;129886,82261;130752,70139;123825,38966" o:connectangles="0,0,0,0,0,0,0,0,0,0,0,0,0,0,0,0,0,0,0,0,0,0,0,0,0,0,0,0,0,0,0,0,0,0,0,0,0,0,0,0,0,0,0,0,0,0,0,0,0,0,0,0,0,0,0,0,0,0,0,0,0,0,0,0,0,0,0,0,0,0,0,0,0,0"/>
                </v:shape>
              </v:group>
            </w:pict>
          </mc:Fallback>
        </mc:AlternateContent>
      </w:r>
      <w:r>
        <w:rPr>
          <w:b/>
          <w:noProof/>
          <w:color w:val="A6A6A6" w:themeColor="background1" w:themeShade="A6"/>
          <w:sz w:val="32"/>
          <w:szCs w:val="44"/>
        </w:rPr>
        <w:drawing>
          <wp:anchor distT="0" distB="0" distL="114300" distR="114300" simplePos="0" relativeHeight="251650560" behindDoc="1" locked="0" layoutInCell="1" allowOverlap="1" wp14:anchorId="35EDEFE0" wp14:editId="068CA333">
            <wp:simplePos x="0" y="0"/>
            <wp:positionH relativeFrom="column">
              <wp:posOffset>4287069</wp:posOffset>
            </wp:positionH>
            <wp:positionV relativeFrom="paragraph">
              <wp:posOffset>2316320</wp:posOffset>
            </wp:positionV>
            <wp:extent cx="461528" cy="461510"/>
            <wp:effectExtent l="0" t="0" r="0" b="0"/>
            <wp:wrapNone/>
            <wp:docPr id="1432286152" name="Graphic 1028" descr="Alarm Ringing with solid fill">
              <a:extLst xmlns:a="http://schemas.openxmlformats.org/drawingml/2006/main">
                <a:ext uri="{FF2B5EF4-FFF2-40B4-BE49-F238E27FC236}">
                  <a16:creationId xmlns:a16="http://schemas.microsoft.com/office/drawing/2014/main" id="{3DED04FF-75B7-AADA-6275-6EAA6BE6E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6152" name="Graphic 1028" descr="Alarm Ringing with solid fill">
                      <a:extLst>
                        <a:ext uri="{FF2B5EF4-FFF2-40B4-BE49-F238E27FC236}">
                          <a16:creationId xmlns:a16="http://schemas.microsoft.com/office/drawing/2014/main" id="{3DED04FF-75B7-AADA-6275-6EAA6BE6E478}"/>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61528" cy="461510"/>
                    </a:xfrm>
                    <a:prstGeom prst="rect">
                      <a:avLst/>
                    </a:prstGeom>
                  </pic:spPr>
                </pic:pic>
              </a:graphicData>
            </a:graphic>
          </wp:anchor>
        </w:drawing>
      </w:r>
      <w:r>
        <w:rPr>
          <w:b/>
          <w:noProof/>
          <w:color w:val="A6A6A6" w:themeColor="background1" w:themeShade="A6"/>
          <w:sz w:val="32"/>
          <w:szCs w:val="44"/>
        </w:rPr>
        <w:drawing>
          <wp:anchor distT="0" distB="0" distL="114300" distR="114300" simplePos="0" relativeHeight="251651584" behindDoc="1" locked="0" layoutInCell="1" allowOverlap="1" wp14:anchorId="35CF95D6" wp14:editId="0016A356">
            <wp:simplePos x="0" y="0"/>
            <wp:positionH relativeFrom="column">
              <wp:posOffset>8819475</wp:posOffset>
            </wp:positionH>
            <wp:positionV relativeFrom="paragraph">
              <wp:posOffset>2373342</wp:posOffset>
            </wp:positionV>
            <wp:extent cx="389695" cy="389679"/>
            <wp:effectExtent l="0" t="0" r="0" b="0"/>
            <wp:wrapNone/>
            <wp:docPr id="749272312" name="Graphic 1029" descr="Monthly calendar with solid fill">
              <a:extLst xmlns:a="http://schemas.openxmlformats.org/drawingml/2006/main">
                <a:ext uri="{FF2B5EF4-FFF2-40B4-BE49-F238E27FC236}">
                  <a16:creationId xmlns:a16="http://schemas.microsoft.com/office/drawing/2014/main" id="{44EEBA08-5B5B-A7EF-9584-B3560F00A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2312" name="Graphic 1029" descr="Monthly calendar with solid fill">
                      <a:extLst>
                        <a:ext uri="{FF2B5EF4-FFF2-40B4-BE49-F238E27FC236}">
                          <a16:creationId xmlns:a16="http://schemas.microsoft.com/office/drawing/2014/main" id="{44EEBA08-5B5B-A7EF-9584-B3560F00A947}"/>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389695" cy="389679"/>
                    </a:xfrm>
                    <a:prstGeom prst="rect">
                      <a:avLst/>
                    </a:prstGeom>
                  </pic:spPr>
                </pic:pic>
              </a:graphicData>
            </a:graphic>
          </wp:anchor>
        </w:drawing>
      </w:r>
      <w:r>
        <w:rPr>
          <w:b/>
          <w:noProof/>
          <w:color w:val="A6A6A6" w:themeColor="background1" w:themeShade="A6"/>
          <w:sz w:val="32"/>
          <w:szCs w:val="44"/>
        </w:rPr>
        <mc:AlternateContent>
          <mc:Choice Requires="wps">
            <w:drawing>
              <wp:anchor distT="0" distB="0" distL="114300" distR="114300" simplePos="0" relativeHeight="251653632" behindDoc="1" locked="0" layoutInCell="1" allowOverlap="1" wp14:anchorId="17FAA6F4" wp14:editId="00C4FA65">
                <wp:simplePos x="0" y="0"/>
                <wp:positionH relativeFrom="column">
                  <wp:posOffset>4862372</wp:posOffset>
                </wp:positionH>
                <wp:positionV relativeFrom="paragraph">
                  <wp:posOffset>2476400</wp:posOffset>
                </wp:positionV>
                <wp:extent cx="318660" cy="318673"/>
                <wp:effectExtent l="0" t="0" r="0" b="0"/>
                <wp:wrapNone/>
                <wp:docPr id="313693936" name="Right Triangle 23">
                  <a:extLst xmlns:a="http://schemas.openxmlformats.org/drawingml/2006/main">
                    <a:ext uri="{FF2B5EF4-FFF2-40B4-BE49-F238E27FC236}">
                      <a16:creationId xmlns:a16="http://schemas.microsoft.com/office/drawing/2014/main" id="{FCC9AE08-17ED-A1AA-49E9-880272395AF5}"/>
                    </a:ext>
                  </a:extLst>
                </wp:docPr>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34504"/>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type w14:anchorId="29844D57" id="_x0000_t6" coordsize="21600,21600" o:spt="6" path="m,l,21600r21600,xe">
                <v:stroke joinstyle="miter"/>
                <v:path gradientshapeok="t" o:connecttype="custom" o:connectlocs="0,0;0,10800;0,21600;10800,21600;21600,21600;10800,10800" textboxrect="1800,12600,12600,19800"/>
              </v:shapetype>
              <v:shape id="Right Triangle 23" o:spid="_x0000_s1026" type="#_x0000_t6" style="position:absolute;margin-left:382.85pt;margin-top:195pt;width:25.1pt;height:25.1pt;rotation:90;flip:y;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" fillcolor="#a34504"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54656" behindDoc="1" locked="0" layoutInCell="1" allowOverlap="1" wp14:anchorId="650CC8CB" wp14:editId="1FC69BE2">
                <wp:simplePos x="0" y="0"/>
                <wp:positionH relativeFrom="column">
                  <wp:posOffset>363451</wp:posOffset>
                </wp:positionH>
                <wp:positionV relativeFrom="paragraph">
                  <wp:posOffset>2476400</wp:posOffset>
                </wp:positionV>
                <wp:extent cx="318660" cy="318673"/>
                <wp:effectExtent l="0" t="0" r="0" b="0"/>
                <wp:wrapNone/>
                <wp:docPr id="172461591" name="Right Triangle 24">
                  <a:extLst xmlns:a="http://schemas.openxmlformats.org/drawingml/2006/main">
                    <a:ext uri="{FF2B5EF4-FFF2-40B4-BE49-F238E27FC236}">
                      <a16:creationId xmlns:a16="http://schemas.microsoft.com/office/drawing/2014/main" id="{0DF26398-10F8-B240-4D25-EDEA46E169D1}"/>
                    </a:ext>
                  </a:extLst>
                </wp:docPr>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34E99"/>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3AE06A41" id="Right Triangle 24" o:spid="_x0000_s1026" type="#_x0000_t6" style="position:absolute;margin-left:28.6pt;margin-top:195pt;width:25.1pt;height:25.1pt;rotation:90;flip:y;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" fillcolor="#a34e99"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55680" behindDoc="1" locked="0" layoutInCell="1" allowOverlap="1" wp14:anchorId="5075E794" wp14:editId="2156E081">
                <wp:simplePos x="0" y="0"/>
                <wp:positionH relativeFrom="column">
                  <wp:posOffset>363451</wp:posOffset>
                </wp:positionH>
                <wp:positionV relativeFrom="paragraph">
                  <wp:posOffset>5147246</wp:posOffset>
                </wp:positionV>
                <wp:extent cx="318660" cy="318673"/>
                <wp:effectExtent l="0" t="0" r="0" b="0"/>
                <wp:wrapNone/>
                <wp:docPr id="500389577" name="Right Triangle 25">
                  <a:extLst xmlns:a="http://schemas.openxmlformats.org/drawingml/2006/main">
                    <a:ext uri="{FF2B5EF4-FFF2-40B4-BE49-F238E27FC236}">
                      <a16:creationId xmlns:a16="http://schemas.microsoft.com/office/drawing/2014/main" id="{7F1B1824-ED30-4F7D-4DB4-8A16E165FB08}"/>
                    </a:ext>
                  </a:extLst>
                </wp:docPr>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0E3B8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0884E9E9" id="Right Triangle 25" o:spid="_x0000_s1026" type="#_x0000_t6" style="position:absolute;margin-left:28.6pt;margin-top:405.3pt;width:25.1pt;height:25.1pt;rotation:90;flip:y;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" fillcolor="#0e3b82"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56704" behindDoc="1" locked="0" layoutInCell="1" allowOverlap="1" wp14:anchorId="626CE0FF" wp14:editId="1CEF8B12">
                <wp:simplePos x="0" y="0"/>
                <wp:positionH relativeFrom="column">
                  <wp:posOffset>4862372</wp:posOffset>
                </wp:positionH>
                <wp:positionV relativeFrom="paragraph">
                  <wp:posOffset>5147246</wp:posOffset>
                </wp:positionV>
                <wp:extent cx="318660" cy="318673"/>
                <wp:effectExtent l="0" t="0" r="0" b="0"/>
                <wp:wrapNone/>
                <wp:docPr id="176890767" name="Right Triangle 26">
                  <a:extLst xmlns:a="http://schemas.openxmlformats.org/drawingml/2006/main">
                    <a:ext uri="{FF2B5EF4-FFF2-40B4-BE49-F238E27FC236}">
                      <a16:creationId xmlns:a16="http://schemas.microsoft.com/office/drawing/2014/main" id="{168B4B20-270D-33F0-1BDF-4FE277C1E1C8}"/>
                    </a:ext>
                  </a:extLst>
                </wp:docPr>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0150B"/>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6490FE2E" id="Right Triangle 26" o:spid="_x0000_s1026" type="#_x0000_t6" style="position:absolute;margin-left:382.85pt;margin-top:405.3pt;width:25.1pt;height:25.1pt;rotation:90;flip:y;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" fillcolor="#a0150b"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21888" behindDoc="1" locked="0" layoutInCell="1" allowOverlap="1" wp14:anchorId="2E526192" wp14:editId="1A4472E6">
                <wp:simplePos x="0" y="0"/>
                <wp:positionH relativeFrom="column">
                  <wp:posOffset>-1117561</wp:posOffset>
                </wp:positionH>
                <wp:positionV relativeFrom="paragraph">
                  <wp:posOffset>3995536</wp:posOffset>
                </wp:positionV>
                <wp:extent cx="2582076" cy="357074"/>
                <wp:effectExtent l="0" t="0" r="0" b="0"/>
                <wp:wrapNone/>
                <wp:docPr id="1099824394" name="TextBox 16">
                  <a:extLst xmlns:a="http://schemas.openxmlformats.org/drawingml/2006/main">
                    <a:ext uri="{FF2B5EF4-FFF2-40B4-BE49-F238E27FC236}">
                      <a16:creationId xmlns:a16="http://schemas.microsoft.com/office/drawing/2014/main" id="{92F8960E-4B0F-7032-64F5-5852364F8192}"/>
                    </a:ext>
                  </a:extLst>
                </wp:docPr>
                <wp:cNvGraphicFramePr/>
                <a:graphic xmlns:a="http://schemas.openxmlformats.org/drawingml/2006/main">
                  <a:graphicData uri="http://schemas.microsoft.com/office/word/2010/wordprocessingShape">
                    <wps:wsp>
                      <wps:cNvSpPr txBox="1"/>
                      <wps:spPr>
                        <a:xfrm rot="16200000">
                          <a:off x="0" y="0"/>
                          <a:ext cx="2582076" cy="357074"/>
                        </a:xfrm>
                        <a:prstGeom prst="rect">
                          <a:avLst/>
                        </a:prstGeom>
                        <a:noFill/>
                      </wps:spPr>
                      <wps:txbx>
                        <w:txbxContent>
                          <w:p w14:paraId="417249E2"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IMPORTANT</w:t>
                            </w:r>
                          </w:p>
                        </w:txbxContent>
                      </wps:txbx>
                      <wps:bodyPr wrap="square" rtlCol="0">
                        <a:noAutofit/>
                      </wps:bodyPr>
                    </wps:wsp>
                  </a:graphicData>
                </a:graphic>
              </wp:anchor>
            </w:drawing>
          </mc:Choice>
          <mc:Fallback>
            <w:pict>
              <v:shape w14:anchorId="2E526192" id="TextBox 16" o:spid="_x0000_s1032" type="#_x0000_t202" style="position:absolute;margin-left:-88pt;margin-top:314.6pt;width:203.3pt;height:28.1pt;rotation:-90;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" filled="f" stroked="f">
                <v:textbox>
                  <w:txbxContent>
                    <w:p w14:paraId="417249E2"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IMPORTANT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57728" behindDoc="1" locked="0" layoutInCell="1" allowOverlap="1" wp14:anchorId="0FFB2D98" wp14:editId="3BF22B24">
                <wp:simplePos x="0" y="0"/>
                <wp:positionH relativeFrom="column">
                  <wp:posOffset>-1127340</wp:posOffset>
                </wp:positionH>
                <wp:positionV relativeFrom="paragraph">
                  <wp:posOffset>1316568</wp:posOffset>
                </wp:positionV>
                <wp:extent cx="2597864" cy="357074"/>
                <wp:effectExtent l="0" t="0" r="0" b="0"/>
                <wp:wrapNone/>
                <wp:docPr id="1576608691" name="TextBox 17">
                  <a:extLst xmlns:a="http://schemas.openxmlformats.org/drawingml/2006/main">
                    <a:ext uri="{FF2B5EF4-FFF2-40B4-BE49-F238E27FC236}">
                      <a16:creationId xmlns:a16="http://schemas.microsoft.com/office/drawing/2014/main" id="{9A5CDFA2-A6DD-2C08-26FF-727C6EC7A426}"/>
                    </a:ext>
                  </a:extLst>
                </wp:docPr>
                <wp:cNvGraphicFramePr/>
                <a:graphic xmlns:a="http://schemas.openxmlformats.org/drawingml/2006/main">
                  <a:graphicData uri="http://schemas.microsoft.com/office/word/2010/wordprocessingShape">
                    <wps:wsp>
                      <wps:cNvSpPr txBox="1"/>
                      <wps:spPr>
                        <a:xfrm rot="16200000">
                          <a:off x="0" y="0"/>
                          <a:ext cx="2597864" cy="357074"/>
                        </a:xfrm>
                        <a:prstGeom prst="rect">
                          <a:avLst/>
                        </a:prstGeom>
                        <a:noFill/>
                      </wps:spPr>
                      <wps:txbx>
                        <w:txbxContent>
                          <w:p w14:paraId="588939CB"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IMPORTANT</w:t>
                            </w:r>
                          </w:p>
                        </w:txbxContent>
                      </wps:txbx>
                      <wps:bodyPr wrap="square" rtlCol="0">
                        <a:noAutofit/>
                      </wps:bodyPr>
                    </wps:wsp>
                  </a:graphicData>
                </a:graphic>
              </wp:anchor>
            </w:drawing>
          </mc:Choice>
          <mc:Fallback>
            <w:pict>
              <v:shape w14:anchorId="0FFB2D98" id="TextBox 17" o:spid="_x0000_s1033" type="#_x0000_t202" style="position:absolute;margin-left:-88.75pt;margin-top:103.65pt;width:204.55pt;height:28.1pt;rotation:-90;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" filled="f" stroked="f">
                <v:textbox>
                  <w:txbxContent>
                    <w:p w14:paraId="588939CB"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IMPORTANT</w:t>
                      </w:r>
                    </w:p>
                  </w:txbxContent>
                </v:textbox>
              </v:shape>
            </w:pict>
          </mc:Fallback>
        </mc:AlternateContent>
      </w:r>
      <w:r>
        <w:rPr>
          <w:b/>
          <w:color w:val="A6A6A6" w:themeColor="background1" w:themeShade="A6"/>
          <w:sz w:val="32"/>
          <w:szCs w:val="44"/>
        </w:rPr>
        <w:t xml:space="preserve"> </w:t>
      </w:r>
    </w:p>
    <w:p w14:paraId="225D3C98" w14:textId="77777777" w:rsidR="00252DC3" w:rsidRDefault="00252DC3" w:rsidP="00D022DF">
      <w:pPr>
        <w:rPr>
          <w:b/>
          <w:color w:val="A6A6A6" w:themeColor="background1" w:themeShade="A6"/>
          <w:sz w:val="32"/>
          <w:szCs w:val="44"/>
        </w:rPr>
        <w:sectPr w:rsidR="00252DC3" w:rsidSect="00B5346C">
          <w:pgSz w:w="15840" w:h="12240" w:orient="landscape"/>
          <w:pgMar w:top="432" w:right="576" w:bottom="405" w:left="576" w:header="0" w:footer="0" w:gutter="0"/>
          <w:cols w:space="720"/>
          <w:docGrid w:linePitch="360"/>
        </w:sectPr>
      </w:pPr>
    </w:p>
    <w:p w14:paraId="058934E4" w14:textId="7B2B85AC" w:rsidR="00252DC3" w:rsidRPr="00252DC3" w:rsidRDefault="00252DC3" w:rsidP="00252DC3">
      <w:pPr>
        <w:spacing w:line="276" w:lineRule="auto"/>
        <w:outlineLvl w:val="0"/>
        <w:rPr>
          <w:bCs/>
          <w:color w:val="595959" w:themeColor="text1" w:themeTint="A6"/>
          <w:sz w:val="48"/>
          <w:szCs w:val="56"/>
        </w:rPr>
      </w:pPr>
      <w:r w:rsidRPr="00252DC3">
        <w:rPr>
          <w:bCs/>
          <w:color w:val="595959" w:themeColor="text1" w:themeTint="A6"/>
          <w:sz w:val="48"/>
          <w:szCs w:val="56"/>
        </w:rPr>
        <w:lastRenderedPageBreak/>
        <w:t>EISENHOWER PRODUCTIVITY MATRIX</w:t>
      </w:r>
      <w:r w:rsidR="0045628D">
        <w:rPr>
          <w:bCs/>
          <w:color w:val="595959" w:themeColor="text1" w:themeTint="A6"/>
          <w:sz w:val="48"/>
          <w:szCs w:val="56"/>
        </w:rPr>
        <w:t xml:space="preserve"> </w:t>
      </w:r>
    </w:p>
    <w:p w14:paraId="06CF721F" w14:textId="77777777" w:rsidR="0045628D" w:rsidRPr="002753C8" w:rsidRDefault="0045628D" w:rsidP="0045628D">
      <w:pPr>
        <w:spacing w:line="276" w:lineRule="auto"/>
        <w:rPr>
          <w:rFonts w:cs="Calibri"/>
          <w:color w:val="2E75B6"/>
          <w:sz w:val="10"/>
          <w:szCs w:val="10"/>
        </w:rPr>
      </w:pPr>
    </w:p>
    <w:p w14:paraId="47DC8563" w14:textId="77777777" w:rsidR="006C5354" w:rsidRDefault="006C5354" w:rsidP="006C5354">
      <w:pPr>
        <w:spacing w:line="276" w:lineRule="auto"/>
        <w:rPr>
          <w:rFonts w:cs="Calibri"/>
          <w:color w:val="808080"/>
          <w:sz w:val="26"/>
          <w:szCs w:val="26"/>
        </w:rPr>
      </w:pPr>
    </w:p>
    <w:p w14:paraId="71F607FF" w14:textId="77777777" w:rsidR="006C5354" w:rsidRDefault="006C5354" w:rsidP="006C5354">
      <w:pPr>
        <w:spacing w:line="276" w:lineRule="auto"/>
        <w:rPr>
          <w:rFonts w:cs="Calibri"/>
          <w:color w:val="808080"/>
          <w:sz w:val="26"/>
          <w:szCs w:val="26"/>
        </w:rPr>
      </w:pPr>
      <w:r>
        <w:rPr>
          <w:rFonts w:cs="Calibri"/>
          <w:noProof/>
          <w:color w:val="808080"/>
          <w:sz w:val="26"/>
          <w:szCs w:val="26"/>
        </w:rPr>
        <mc:AlternateContent>
          <mc:Choice Requires="wps">
            <w:drawing>
              <wp:anchor distT="0" distB="0" distL="114300" distR="114300" simplePos="0" relativeHeight="251659776" behindDoc="1" locked="0" layoutInCell="1" allowOverlap="1" wp14:anchorId="68ACFA44" wp14:editId="4F0A02D4">
                <wp:simplePos x="0" y="0"/>
                <wp:positionH relativeFrom="column">
                  <wp:posOffset>359950</wp:posOffset>
                </wp:positionH>
                <wp:positionV relativeFrom="paragraph">
                  <wp:posOffset>70798</wp:posOffset>
                </wp:positionV>
                <wp:extent cx="4432529" cy="357059"/>
                <wp:effectExtent l="0" t="0" r="0" b="0"/>
                <wp:wrapNone/>
                <wp:docPr id="375186823" name="TextBox 19"/>
                <wp:cNvGraphicFramePr/>
                <a:graphic xmlns:a="http://schemas.openxmlformats.org/drawingml/2006/main">
                  <a:graphicData uri="http://schemas.microsoft.com/office/word/2010/wordprocessingShape">
                    <wps:wsp>
                      <wps:cNvSpPr txBox="1"/>
                      <wps:spPr>
                        <a:xfrm>
                          <a:off x="0" y="0"/>
                          <a:ext cx="4432529" cy="357059"/>
                        </a:xfrm>
                        <a:prstGeom prst="rect">
                          <a:avLst/>
                        </a:prstGeom>
                        <a:noFill/>
                      </wps:spPr>
                      <wps:txbx>
                        <w:txbxContent>
                          <w:p w14:paraId="1FA3E257"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URGENT</w:t>
                            </w:r>
                          </w:p>
                        </w:txbxContent>
                      </wps:txbx>
                      <wps:bodyPr wrap="square" rtlCol="0">
                        <a:noAutofit/>
                      </wps:bodyPr>
                    </wps:wsp>
                  </a:graphicData>
                </a:graphic>
              </wp:anchor>
            </w:drawing>
          </mc:Choice>
          <mc:Fallback>
            <w:pict>
              <v:shape w14:anchorId="68ACFA44" id="_x0000_s1034" type="#_x0000_t202" style="position:absolute;margin-left:28.35pt;margin-top:5.55pt;width:349pt;height:28.1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" filled="f" stroked="f">
                <v:textbox>
                  <w:txbxContent>
                    <w:p w14:paraId="1FA3E257"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URGENT</w:t>
                      </w:r>
                    </w:p>
                  </w:txbxContent>
                </v:textbox>
              </v:shape>
            </w:pict>
          </mc:Fallback>
        </mc:AlternateContent>
      </w:r>
      <w:r>
        <w:rPr>
          <w:rFonts w:cs="Calibri"/>
          <w:noProof/>
          <w:color w:val="808080"/>
          <w:sz w:val="26"/>
          <w:szCs w:val="26"/>
        </w:rPr>
        <mc:AlternateContent>
          <mc:Choice Requires="wps">
            <w:drawing>
              <wp:anchor distT="0" distB="0" distL="114300" distR="114300" simplePos="0" relativeHeight="251660800" behindDoc="1" locked="0" layoutInCell="1" allowOverlap="1" wp14:anchorId="4E1B7015" wp14:editId="0DA7B325">
                <wp:simplePos x="0" y="0"/>
                <wp:positionH relativeFrom="column">
                  <wp:posOffset>4861957</wp:posOffset>
                </wp:positionH>
                <wp:positionV relativeFrom="paragraph">
                  <wp:posOffset>70798</wp:posOffset>
                </wp:positionV>
                <wp:extent cx="4432529" cy="357059"/>
                <wp:effectExtent l="0" t="0" r="0" b="0"/>
                <wp:wrapNone/>
                <wp:docPr id="949214150" name="TextBox 20"/>
                <wp:cNvGraphicFramePr/>
                <a:graphic xmlns:a="http://schemas.openxmlformats.org/drawingml/2006/main">
                  <a:graphicData uri="http://schemas.microsoft.com/office/word/2010/wordprocessingShape">
                    <wps:wsp>
                      <wps:cNvSpPr txBox="1"/>
                      <wps:spPr>
                        <a:xfrm>
                          <a:off x="0" y="0"/>
                          <a:ext cx="4432529" cy="357059"/>
                        </a:xfrm>
                        <a:prstGeom prst="rect">
                          <a:avLst/>
                        </a:prstGeom>
                        <a:noFill/>
                      </wps:spPr>
                      <wps:txbx>
                        <w:txbxContent>
                          <w:p w14:paraId="6D2EF31A"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URGENT</w:t>
                            </w:r>
                          </w:p>
                        </w:txbxContent>
                      </wps:txbx>
                      <wps:bodyPr wrap="square" rtlCol="0">
                        <a:noAutofit/>
                      </wps:bodyPr>
                    </wps:wsp>
                  </a:graphicData>
                </a:graphic>
              </wp:anchor>
            </w:drawing>
          </mc:Choice>
          <mc:Fallback>
            <w:pict>
              <v:shape w14:anchorId="4E1B7015" id="_x0000_s1035" type="#_x0000_t202" style="position:absolute;margin-left:382.85pt;margin-top:5.55pt;width:349pt;height:28.1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" filled="f" stroked="f">
                <v:textbox>
                  <w:txbxContent>
                    <w:p w14:paraId="6D2EF31A"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URGENT</w:t>
                      </w:r>
                    </w:p>
                  </w:txbxContent>
                </v:textbox>
              </v:shape>
            </w:pict>
          </mc:Fallback>
        </mc:AlternateContent>
      </w:r>
    </w:p>
    <w:p w14:paraId="069DA419" w14:textId="288BEF3D" w:rsidR="006C5354" w:rsidRDefault="006C5354" w:rsidP="006C5354">
      <w:pPr>
        <w:spacing w:line="276" w:lineRule="auto"/>
        <w:rPr>
          <w:b/>
          <w:color w:val="A6A6A6" w:themeColor="background1" w:themeShade="A6"/>
          <w:sz w:val="32"/>
          <w:szCs w:val="44"/>
        </w:rPr>
      </w:pPr>
      <w:r>
        <w:rPr>
          <w:b/>
          <w:noProof/>
          <w:color w:val="A6A6A6" w:themeColor="background1" w:themeShade="A6"/>
          <w:sz w:val="32"/>
          <w:szCs w:val="44"/>
        </w:rPr>
        <w:drawing>
          <wp:anchor distT="0" distB="0" distL="114300" distR="114300" simplePos="0" relativeHeight="251689472" behindDoc="1" locked="0" layoutInCell="1" allowOverlap="1" wp14:anchorId="759039ED" wp14:editId="390B2EBC">
            <wp:simplePos x="0" y="0"/>
            <wp:positionH relativeFrom="column">
              <wp:posOffset>8834755</wp:posOffset>
            </wp:positionH>
            <wp:positionV relativeFrom="paragraph">
              <wp:posOffset>5027785</wp:posOffset>
            </wp:positionV>
            <wp:extent cx="346075" cy="365760"/>
            <wp:effectExtent l="0" t="0" r="0" b="2540"/>
            <wp:wrapNone/>
            <wp:docPr id="102950046" name="Graphic 102950046" descr="Garbage with solid fill">
              <a:extLst xmlns:a="http://schemas.openxmlformats.org/drawingml/2006/main">
                <a:ext uri="{FF2B5EF4-FFF2-40B4-BE49-F238E27FC236}">
                  <a16:creationId xmlns:a16="http://schemas.microsoft.com/office/drawing/2014/main" id="{B9574011-85A4-CDC5-4E49-894158083A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864106" name="Graphic 1030" descr="Garbage with solid fill">
                      <a:extLst>
                        <a:ext uri="{FF2B5EF4-FFF2-40B4-BE49-F238E27FC236}">
                          <a16:creationId xmlns:a16="http://schemas.microsoft.com/office/drawing/2014/main" id="{B9574011-85A4-CDC5-4E49-894158083A12}"/>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346075" cy="365760"/>
                    </a:xfrm>
                    <a:prstGeom prst="rect">
                      <a:avLst/>
                    </a:prstGeom>
                  </pic:spPr>
                </pic:pic>
              </a:graphicData>
            </a:graphic>
            <wp14:sizeRelV relativeFrom="margin">
              <wp14:pctHeight>0</wp14:pctHeight>
            </wp14:sizeRelV>
          </wp:anchor>
        </w:drawing>
      </w:r>
      <w:r>
        <w:rPr>
          <w:b/>
          <w:noProof/>
          <w:color w:val="A6A6A6" w:themeColor="background1" w:themeShade="A6"/>
          <w:sz w:val="32"/>
          <w:szCs w:val="44"/>
        </w:rPr>
        <mc:AlternateContent>
          <mc:Choice Requires="wpg">
            <w:drawing>
              <wp:anchor distT="0" distB="0" distL="114300" distR="114300" simplePos="0" relativeHeight="251686400" behindDoc="1" locked="0" layoutInCell="1" allowOverlap="1" wp14:anchorId="7D0CC307" wp14:editId="6DA2D07C">
                <wp:simplePos x="0" y="0"/>
                <wp:positionH relativeFrom="column">
                  <wp:posOffset>4237355</wp:posOffset>
                </wp:positionH>
                <wp:positionV relativeFrom="paragraph">
                  <wp:posOffset>4897120</wp:posOffset>
                </wp:positionV>
                <wp:extent cx="534035" cy="519430"/>
                <wp:effectExtent l="0" t="0" r="0" b="1270"/>
                <wp:wrapNone/>
                <wp:docPr id="167005987"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035" cy="519430"/>
                          <a:chOff x="4020197" y="4787079"/>
                          <a:chExt cx="2028570" cy="1972527"/>
                        </a:xfrm>
                        <a:solidFill>
                          <a:srgbClr val="0E3B82"/>
                        </a:solidFill>
                      </wpg:grpSpPr>
                      <pic:pic xmlns:pic="http://schemas.openxmlformats.org/drawingml/2006/picture">
                        <pic:nvPicPr>
                          <pic:cNvPr id="221613825" name="Graphic 124" descr="Clipboard Mixed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4577282" y="4787079"/>
                            <a:ext cx="914400" cy="914400"/>
                          </a:xfrm>
                          <a:prstGeom prst="rect">
                            <a:avLst/>
                          </a:prstGeom>
                        </pic:spPr>
                      </pic:pic>
                      <wpg:grpSp>
                        <wpg:cNvPr id="1786500307" name="Group 1786500307"/>
                        <wpg:cNvGrpSpPr/>
                        <wpg:grpSpPr>
                          <a:xfrm>
                            <a:off x="4020197" y="5845206"/>
                            <a:ext cx="2028570" cy="914400"/>
                            <a:chOff x="4020197" y="5845206"/>
                            <a:chExt cx="2028570" cy="914400"/>
                          </a:xfrm>
                          <a:grpFill/>
                        </wpg:grpSpPr>
                        <pic:pic xmlns:pic="http://schemas.openxmlformats.org/drawingml/2006/picture">
                          <pic:nvPicPr>
                            <pic:cNvPr id="532299246" name="Graphic 1024" descr="List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4020197" y="5845206"/>
                              <a:ext cx="914400" cy="914400"/>
                            </a:xfrm>
                            <a:prstGeom prst="rect">
                              <a:avLst/>
                            </a:prstGeom>
                          </pic:spPr>
                        </pic:pic>
                        <pic:pic xmlns:pic="http://schemas.openxmlformats.org/drawingml/2006/picture">
                          <pic:nvPicPr>
                            <pic:cNvPr id="77274794" name="Graphic 1026" descr="List with solid fill"/>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5134367" y="5845206"/>
                              <a:ext cx="914400" cy="914400"/>
                            </a:xfrm>
                            <a:prstGeom prst="rect">
                              <a:avLst/>
                            </a:prstGeom>
                          </pic:spPr>
                        </pic:pic>
                      </wpg:grpSp>
                      <wps:wsp>
                        <wps:cNvPr id="1668146302" name="Graphic 52" descr="Arrow Right with solid fill"/>
                        <wps:cNvSpPr/>
                        <wps:spPr>
                          <a:xfrm rot="5400000">
                            <a:off x="5265177" y="5392199"/>
                            <a:ext cx="514340" cy="454131"/>
                          </a:xfrm>
                          <a:custGeom>
                            <a:avLst/>
                            <a:gdLst>
                              <a:gd name="connsiteX0" fmla="*/ 28575 w 837762"/>
                              <a:gd name="connsiteY0" fmla="*/ 190395 h 323410"/>
                              <a:gd name="connsiteX1" fmla="*/ 740655 w 837762"/>
                              <a:gd name="connsiteY1" fmla="*/ 190395 h 323410"/>
                              <a:gd name="connsiteX2" fmla="*/ 655930 w 837762"/>
                              <a:gd name="connsiteY2" fmla="*/ 275120 h 323410"/>
                              <a:gd name="connsiteX3" fmla="*/ 655930 w 837762"/>
                              <a:gd name="connsiteY3" fmla="*/ 315125 h 323410"/>
                              <a:gd name="connsiteX4" fmla="*/ 695935 w 837762"/>
                              <a:gd name="connsiteY4" fmla="*/ 315125 h 323410"/>
                              <a:gd name="connsiteX5" fmla="*/ 829189 w 837762"/>
                              <a:gd name="connsiteY5" fmla="*/ 181832 h 323410"/>
                              <a:gd name="connsiteX6" fmla="*/ 830142 w 837762"/>
                              <a:gd name="connsiteY6" fmla="*/ 142780 h 323410"/>
                              <a:gd name="connsiteX7" fmla="*/ 829189 w 837762"/>
                              <a:gd name="connsiteY7" fmla="*/ 141827 h 323410"/>
                              <a:gd name="connsiteX8" fmla="*/ 695906 w 837762"/>
                              <a:gd name="connsiteY8" fmla="*/ 8573 h 323410"/>
                              <a:gd name="connsiteX9" fmla="*/ 656854 w 837762"/>
                              <a:gd name="connsiteY9" fmla="*/ 7620 h 323410"/>
                              <a:gd name="connsiteX10" fmla="*/ 655901 w 837762"/>
                              <a:gd name="connsiteY10" fmla="*/ 8573 h 323410"/>
                              <a:gd name="connsiteX11" fmla="*/ 654949 w 837762"/>
                              <a:gd name="connsiteY11" fmla="*/ 47625 h 323410"/>
                              <a:gd name="connsiteX12" fmla="*/ 655901 w 837762"/>
                              <a:gd name="connsiteY12" fmla="*/ 48578 h 323410"/>
                              <a:gd name="connsiteX13" fmla="*/ 740626 w 837762"/>
                              <a:gd name="connsiteY13" fmla="*/ 133350 h 323410"/>
                              <a:gd name="connsiteX14" fmla="*/ 28575 w 837762"/>
                              <a:gd name="connsiteY14" fmla="*/ 133350 h 323410"/>
                              <a:gd name="connsiteX15" fmla="*/ 0 w 837762"/>
                              <a:gd name="connsiteY15" fmla="*/ 161925 h 323410"/>
                              <a:gd name="connsiteX16" fmla="*/ 28575 w 837762"/>
                              <a:gd name="connsiteY16" fmla="*/ 190500 h 323410"/>
                              <a:gd name="connsiteX0" fmla="*/ 46758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6758 w 855944"/>
                              <a:gd name="connsiteY17" fmla="*/ 190395 h 323410"/>
                              <a:gd name="connsiteX0" fmla="*/ 411883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11883 w 855944"/>
                              <a:gd name="connsiteY17" fmla="*/ 190395 h 323410"/>
                              <a:gd name="connsiteX0" fmla="*/ 394045 w 838106"/>
                              <a:gd name="connsiteY0" fmla="*/ 190395 h 495300"/>
                              <a:gd name="connsiteX1" fmla="*/ 741000 w 838106"/>
                              <a:gd name="connsiteY1" fmla="*/ 190395 h 495300"/>
                              <a:gd name="connsiteX2" fmla="*/ 656275 w 838106"/>
                              <a:gd name="connsiteY2" fmla="*/ 275120 h 495300"/>
                              <a:gd name="connsiteX3" fmla="*/ 656275 w 838106"/>
                              <a:gd name="connsiteY3" fmla="*/ 315125 h 495300"/>
                              <a:gd name="connsiteX4" fmla="*/ 696280 w 838106"/>
                              <a:gd name="connsiteY4" fmla="*/ 315125 h 495300"/>
                              <a:gd name="connsiteX5" fmla="*/ 829534 w 838106"/>
                              <a:gd name="connsiteY5" fmla="*/ 181832 h 495300"/>
                              <a:gd name="connsiteX6" fmla="*/ 830487 w 838106"/>
                              <a:gd name="connsiteY6" fmla="*/ 142780 h 495300"/>
                              <a:gd name="connsiteX7" fmla="*/ 829534 w 838106"/>
                              <a:gd name="connsiteY7" fmla="*/ 141827 h 495300"/>
                              <a:gd name="connsiteX8" fmla="*/ 696251 w 838106"/>
                              <a:gd name="connsiteY8" fmla="*/ 8573 h 495300"/>
                              <a:gd name="connsiteX9" fmla="*/ 657199 w 838106"/>
                              <a:gd name="connsiteY9" fmla="*/ 7620 h 495300"/>
                              <a:gd name="connsiteX10" fmla="*/ 656246 w 838106"/>
                              <a:gd name="connsiteY10" fmla="*/ 8573 h 495300"/>
                              <a:gd name="connsiteX11" fmla="*/ 655294 w 838106"/>
                              <a:gd name="connsiteY11" fmla="*/ 47625 h 495300"/>
                              <a:gd name="connsiteX12" fmla="*/ 656246 w 838106"/>
                              <a:gd name="connsiteY12" fmla="*/ 48578 h 495300"/>
                              <a:gd name="connsiteX13" fmla="*/ 740971 w 838106"/>
                              <a:gd name="connsiteY13" fmla="*/ 133350 h 495300"/>
                              <a:gd name="connsiteX14" fmla="*/ 317845 w 838106"/>
                              <a:gd name="connsiteY14" fmla="*/ 133350 h 495300"/>
                              <a:gd name="connsiteX15" fmla="*/ 345 w 838106"/>
                              <a:gd name="connsiteY15" fmla="*/ 161925 h 495300"/>
                              <a:gd name="connsiteX16" fmla="*/ 390870 w 838106"/>
                              <a:gd name="connsiteY16" fmla="*/ 495300 h 495300"/>
                              <a:gd name="connsiteX17" fmla="*/ 394045 w 838106"/>
                              <a:gd name="connsiteY17" fmla="*/ 190395 h 495300"/>
                              <a:gd name="connsiteX0" fmla="*/ 88295 w 532356"/>
                              <a:gd name="connsiteY0" fmla="*/ 190395 h 505355"/>
                              <a:gd name="connsiteX1" fmla="*/ 435250 w 532356"/>
                              <a:gd name="connsiteY1" fmla="*/ 190395 h 505355"/>
                              <a:gd name="connsiteX2" fmla="*/ 350525 w 532356"/>
                              <a:gd name="connsiteY2" fmla="*/ 275120 h 505355"/>
                              <a:gd name="connsiteX3" fmla="*/ 350525 w 532356"/>
                              <a:gd name="connsiteY3" fmla="*/ 315125 h 505355"/>
                              <a:gd name="connsiteX4" fmla="*/ 390530 w 532356"/>
                              <a:gd name="connsiteY4" fmla="*/ 315125 h 505355"/>
                              <a:gd name="connsiteX5" fmla="*/ 523784 w 532356"/>
                              <a:gd name="connsiteY5" fmla="*/ 181832 h 505355"/>
                              <a:gd name="connsiteX6" fmla="*/ 524737 w 532356"/>
                              <a:gd name="connsiteY6" fmla="*/ 142780 h 505355"/>
                              <a:gd name="connsiteX7" fmla="*/ 523784 w 532356"/>
                              <a:gd name="connsiteY7" fmla="*/ 141827 h 505355"/>
                              <a:gd name="connsiteX8" fmla="*/ 390501 w 532356"/>
                              <a:gd name="connsiteY8" fmla="*/ 8573 h 505355"/>
                              <a:gd name="connsiteX9" fmla="*/ 351449 w 532356"/>
                              <a:gd name="connsiteY9" fmla="*/ 7620 h 505355"/>
                              <a:gd name="connsiteX10" fmla="*/ 350496 w 532356"/>
                              <a:gd name="connsiteY10" fmla="*/ 8573 h 505355"/>
                              <a:gd name="connsiteX11" fmla="*/ 349544 w 532356"/>
                              <a:gd name="connsiteY11" fmla="*/ 47625 h 505355"/>
                              <a:gd name="connsiteX12" fmla="*/ 350496 w 532356"/>
                              <a:gd name="connsiteY12" fmla="*/ 48578 h 505355"/>
                              <a:gd name="connsiteX13" fmla="*/ 435221 w 532356"/>
                              <a:gd name="connsiteY13" fmla="*/ 133350 h 505355"/>
                              <a:gd name="connsiteX14" fmla="*/ 12095 w 532356"/>
                              <a:gd name="connsiteY14" fmla="*/ 133350 h 505355"/>
                              <a:gd name="connsiteX15" fmla="*/ 8920 w 532356"/>
                              <a:gd name="connsiteY15" fmla="*/ 469900 h 505355"/>
                              <a:gd name="connsiteX16" fmla="*/ 85120 w 532356"/>
                              <a:gd name="connsiteY16" fmla="*/ 495300 h 505355"/>
                              <a:gd name="connsiteX17" fmla="*/ 88295 w 532356"/>
                              <a:gd name="connsiteY17" fmla="*/ 190395 h 505355"/>
                              <a:gd name="connsiteX0" fmla="*/ 84000 w 528061"/>
                              <a:gd name="connsiteY0" fmla="*/ 190395 h 495300"/>
                              <a:gd name="connsiteX1" fmla="*/ 430955 w 528061"/>
                              <a:gd name="connsiteY1" fmla="*/ 190395 h 495300"/>
                              <a:gd name="connsiteX2" fmla="*/ 346230 w 528061"/>
                              <a:gd name="connsiteY2" fmla="*/ 275120 h 495300"/>
                              <a:gd name="connsiteX3" fmla="*/ 346230 w 528061"/>
                              <a:gd name="connsiteY3" fmla="*/ 315125 h 495300"/>
                              <a:gd name="connsiteX4" fmla="*/ 386235 w 528061"/>
                              <a:gd name="connsiteY4" fmla="*/ 315125 h 495300"/>
                              <a:gd name="connsiteX5" fmla="*/ 519489 w 528061"/>
                              <a:gd name="connsiteY5" fmla="*/ 181832 h 495300"/>
                              <a:gd name="connsiteX6" fmla="*/ 520442 w 528061"/>
                              <a:gd name="connsiteY6" fmla="*/ 142780 h 495300"/>
                              <a:gd name="connsiteX7" fmla="*/ 519489 w 528061"/>
                              <a:gd name="connsiteY7" fmla="*/ 141827 h 495300"/>
                              <a:gd name="connsiteX8" fmla="*/ 386206 w 528061"/>
                              <a:gd name="connsiteY8" fmla="*/ 8573 h 495300"/>
                              <a:gd name="connsiteX9" fmla="*/ 347154 w 528061"/>
                              <a:gd name="connsiteY9" fmla="*/ 7620 h 495300"/>
                              <a:gd name="connsiteX10" fmla="*/ 346201 w 528061"/>
                              <a:gd name="connsiteY10" fmla="*/ 8573 h 495300"/>
                              <a:gd name="connsiteX11" fmla="*/ 345249 w 528061"/>
                              <a:gd name="connsiteY11" fmla="*/ 47625 h 495300"/>
                              <a:gd name="connsiteX12" fmla="*/ 346201 w 528061"/>
                              <a:gd name="connsiteY12" fmla="*/ 48578 h 495300"/>
                              <a:gd name="connsiteX13" fmla="*/ 430926 w 528061"/>
                              <a:gd name="connsiteY13" fmla="*/ 133350 h 495300"/>
                              <a:gd name="connsiteX14" fmla="*/ 7800 w 528061"/>
                              <a:gd name="connsiteY14" fmla="*/ 133350 h 495300"/>
                              <a:gd name="connsiteX15" fmla="*/ 4625 w 528061"/>
                              <a:gd name="connsiteY15" fmla="*/ 469900 h 495300"/>
                              <a:gd name="connsiteX16" fmla="*/ 80825 w 528061"/>
                              <a:gd name="connsiteY16" fmla="*/ 495300 h 495300"/>
                              <a:gd name="connsiteX17" fmla="*/ 84000 w 528061"/>
                              <a:gd name="connsiteY17" fmla="*/ 190395 h 495300"/>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3338 w 527399"/>
                              <a:gd name="connsiteY0" fmla="*/ 190395 h 471421"/>
                              <a:gd name="connsiteX1" fmla="*/ 430293 w 527399"/>
                              <a:gd name="connsiteY1" fmla="*/ 190395 h 471421"/>
                              <a:gd name="connsiteX2" fmla="*/ 345568 w 527399"/>
                              <a:gd name="connsiteY2" fmla="*/ 275120 h 471421"/>
                              <a:gd name="connsiteX3" fmla="*/ 345568 w 527399"/>
                              <a:gd name="connsiteY3" fmla="*/ 315125 h 471421"/>
                              <a:gd name="connsiteX4" fmla="*/ 385573 w 527399"/>
                              <a:gd name="connsiteY4" fmla="*/ 315125 h 471421"/>
                              <a:gd name="connsiteX5" fmla="*/ 518827 w 527399"/>
                              <a:gd name="connsiteY5" fmla="*/ 181832 h 471421"/>
                              <a:gd name="connsiteX6" fmla="*/ 519780 w 527399"/>
                              <a:gd name="connsiteY6" fmla="*/ 142780 h 471421"/>
                              <a:gd name="connsiteX7" fmla="*/ 518827 w 527399"/>
                              <a:gd name="connsiteY7" fmla="*/ 141827 h 471421"/>
                              <a:gd name="connsiteX8" fmla="*/ 385544 w 527399"/>
                              <a:gd name="connsiteY8" fmla="*/ 8573 h 471421"/>
                              <a:gd name="connsiteX9" fmla="*/ 346492 w 527399"/>
                              <a:gd name="connsiteY9" fmla="*/ 7620 h 471421"/>
                              <a:gd name="connsiteX10" fmla="*/ 345539 w 527399"/>
                              <a:gd name="connsiteY10" fmla="*/ 8573 h 471421"/>
                              <a:gd name="connsiteX11" fmla="*/ 344587 w 527399"/>
                              <a:gd name="connsiteY11" fmla="*/ 47625 h 471421"/>
                              <a:gd name="connsiteX12" fmla="*/ 345539 w 527399"/>
                              <a:gd name="connsiteY12" fmla="*/ 48578 h 471421"/>
                              <a:gd name="connsiteX13" fmla="*/ 430264 w 527399"/>
                              <a:gd name="connsiteY13" fmla="*/ 133350 h 471421"/>
                              <a:gd name="connsiteX14" fmla="*/ 7138 w 527399"/>
                              <a:gd name="connsiteY14" fmla="*/ 133350 h 471421"/>
                              <a:gd name="connsiteX15" fmla="*/ 3963 w 527399"/>
                              <a:gd name="connsiteY15" fmla="*/ 469900 h 471421"/>
                              <a:gd name="connsiteX16" fmla="*/ 83341 w 527399"/>
                              <a:gd name="connsiteY16" fmla="*/ 466725 h 471421"/>
                              <a:gd name="connsiteX17" fmla="*/ 83338 w 527399"/>
                              <a:gd name="connsiteY17" fmla="*/ 190395 h 471421"/>
                              <a:gd name="connsiteX0" fmla="*/ 83619 w 527680"/>
                              <a:gd name="connsiteY0" fmla="*/ 190395 h 493797"/>
                              <a:gd name="connsiteX1" fmla="*/ 430574 w 527680"/>
                              <a:gd name="connsiteY1" fmla="*/ 190395 h 493797"/>
                              <a:gd name="connsiteX2" fmla="*/ 345849 w 527680"/>
                              <a:gd name="connsiteY2" fmla="*/ 275120 h 493797"/>
                              <a:gd name="connsiteX3" fmla="*/ 345849 w 527680"/>
                              <a:gd name="connsiteY3" fmla="*/ 315125 h 493797"/>
                              <a:gd name="connsiteX4" fmla="*/ 385854 w 527680"/>
                              <a:gd name="connsiteY4" fmla="*/ 315125 h 493797"/>
                              <a:gd name="connsiteX5" fmla="*/ 519108 w 527680"/>
                              <a:gd name="connsiteY5" fmla="*/ 181832 h 493797"/>
                              <a:gd name="connsiteX6" fmla="*/ 520061 w 527680"/>
                              <a:gd name="connsiteY6" fmla="*/ 142780 h 493797"/>
                              <a:gd name="connsiteX7" fmla="*/ 519108 w 527680"/>
                              <a:gd name="connsiteY7" fmla="*/ 141827 h 493797"/>
                              <a:gd name="connsiteX8" fmla="*/ 385825 w 527680"/>
                              <a:gd name="connsiteY8" fmla="*/ 8573 h 493797"/>
                              <a:gd name="connsiteX9" fmla="*/ 346773 w 527680"/>
                              <a:gd name="connsiteY9" fmla="*/ 7620 h 493797"/>
                              <a:gd name="connsiteX10" fmla="*/ 345820 w 527680"/>
                              <a:gd name="connsiteY10" fmla="*/ 8573 h 493797"/>
                              <a:gd name="connsiteX11" fmla="*/ 344868 w 527680"/>
                              <a:gd name="connsiteY11" fmla="*/ 47625 h 493797"/>
                              <a:gd name="connsiteX12" fmla="*/ 345820 w 527680"/>
                              <a:gd name="connsiteY12" fmla="*/ 48578 h 493797"/>
                              <a:gd name="connsiteX13" fmla="*/ 430545 w 527680"/>
                              <a:gd name="connsiteY13" fmla="*/ 133350 h 493797"/>
                              <a:gd name="connsiteX14" fmla="*/ 20119 w 527680"/>
                              <a:gd name="connsiteY14" fmla="*/ 133350 h 493797"/>
                              <a:gd name="connsiteX15" fmla="*/ 4244 w 527680"/>
                              <a:gd name="connsiteY15" fmla="*/ 469900 h 493797"/>
                              <a:gd name="connsiteX16" fmla="*/ 83622 w 527680"/>
                              <a:gd name="connsiteY16" fmla="*/ 466725 h 493797"/>
                              <a:gd name="connsiteX17" fmla="*/ 83619 w 527680"/>
                              <a:gd name="connsiteY17" fmla="*/ 190395 h 493797"/>
                              <a:gd name="connsiteX0" fmla="*/ 72247 w 516308"/>
                              <a:gd name="connsiteY0" fmla="*/ 190395 h 480457"/>
                              <a:gd name="connsiteX1" fmla="*/ 419202 w 516308"/>
                              <a:gd name="connsiteY1" fmla="*/ 190395 h 480457"/>
                              <a:gd name="connsiteX2" fmla="*/ 334477 w 516308"/>
                              <a:gd name="connsiteY2" fmla="*/ 275120 h 480457"/>
                              <a:gd name="connsiteX3" fmla="*/ 334477 w 516308"/>
                              <a:gd name="connsiteY3" fmla="*/ 315125 h 480457"/>
                              <a:gd name="connsiteX4" fmla="*/ 374482 w 516308"/>
                              <a:gd name="connsiteY4" fmla="*/ 315125 h 480457"/>
                              <a:gd name="connsiteX5" fmla="*/ 507736 w 516308"/>
                              <a:gd name="connsiteY5" fmla="*/ 181832 h 480457"/>
                              <a:gd name="connsiteX6" fmla="*/ 508689 w 516308"/>
                              <a:gd name="connsiteY6" fmla="*/ 142780 h 480457"/>
                              <a:gd name="connsiteX7" fmla="*/ 507736 w 516308"/>
                              <a:gd name="connsiteY7" fmla="*/ 141827 h 480457"/>
                              <a:gd name="connsiteX8" fmla="*/ 374453 w 516308"/>
                              <a:gd name="connsiteY8" fmla="*/ 8573 h 480457"/>
                              <a:gd name="connsiteX9" fmla="*/ 335401 w 516308"/>
                              <a:gd name="connsiteY9" fmla="*/ 7620 h 480457"/>
                              <a:gd name="connsiteX10" fmla="*/ 334448 w 516308"/>
                              <a:gd name="connsiteY10" fmla="*/ 8573 h 480457"/>
                              <a:gd name="connsiteX11" fmla="*/ 333496 w 516308"/>
                              <a:gd name="connsiteY11" fmla="*/ 47625 h 480457"/>
                              <a:gd name="connsiteX12" fmla="*/ 334448 w 516308"/>
                              <a:gd name="connsiteY12" fmla="*/ 48578 h 480457"/>
                              <a:gd name="connsiteX13" fmla="*/ 419173 w 516308"/>
                              <a:gd name="connsiteY13" fmla="*/ 133350 h 480457"/>
                              <a:gd name="connsiteX14" fmla="*/ 8747 w 516308"/>
                              <a:gd name="connsiteY14" fmla="*/ 133350 h 480457"/>
                              <a:gd name="connsiteX15" fmla="*/ 11925 w 516308"/>
                              <a:gd name="connsiteY15" fmla="*/ 450850 h 480457"/>
                              <a:gd name="connsiteX16" fmla="*/ 72250 w 516308"/>
                              <a:gd name="connsiteY16" fmla="*/ 466725 h 480457"/>
                              <a:gd name="connsiteX17" fmla="*/ 72247 w 516308"/>
                              <a:gd name="connsiteY17" fmla="*/ 190395 h 480457"/>
                              <a:gd name="connsiteX0" fmla="*/ 69407 w 513468"/>
                              <a:gd name="connsiteY0" fmla="*/ 190395 h 466725"/>
                              <a:gd name="connsiteX1" fmla="*/ 416362 w 513468"/>
                              <a:gd name="connsiteY1" fmla="*/ 190395 h 466725"/>
                              <a:gd name="connsiteX2" fmla="*/ 331637 w 513468"/>
                              <a:gd name="connsiteY2" fmla="*/ 275120 h 466725"/>
                              <a:gd name="connsiteX3" fmla="*/ 331637 w 513468"/>
                              <a:gd name="connsiteY3" fmla="*/ 315125 h 466725"/>
                              <a:gd name="connsiteX4" fmla="*/ 371642 w 513468"/>
                              <a:gd name="connsiteY4" fmla="*/ 315125 h 466725"/>
                              <a:gd name="connsiteX5" fmla="*/ 504896 w 513468"/>
                              <a:gd name="connsiteY5" fmla="*/ 181832 h 466725"/>
                              <a:gd name="connsiteX6" fmla="*/ 505849 w 513468"/>
                              <a:gd name="connsiteY6" fmla="*/ 142780 h 466725"/>
                              <a:gd name="connsiteX7" fmla="*/ 504896 w 513468"/>
                              <a:gd name="connsiteY7" fmla="*/ 141827 h 466725"/>
                              <a:gd name="connsiteX8" fmla="*/ 371613 w 513468"/>
                              <a:gd name="connsiteY8" fmla="*/ 8573 h 466725"/>
                              <a:gd name="connsiteX9" fmla="*/ 332561 w 513468"/>
                              <a:gd name="connsiteY9" fmla="*/ 7620 h 466725"/>
                              <a:gd name="connsiteX10" fmla="*/ 331608 w 513468"/>
                              <a:gd name="connsiteY10" fmla="*/ 8573 h 466725"/>
                              <a:gd name="connsiteX11" fmla="*/ 330656 w 513468"/>
                              <a:gd name="connsiteY11" fmla="*/ 47625 h 466725"/>
                              <a:gd name="connsiteX12" fmla="*/ 331608 w 513468"/>
                              <a:gd name="connsiteY12" fmla="*/ 48578 h 466725"/>
                              <a:gd name="connsiteX13" fmla="*/ 416333 w 513468"/>
                              <a:gd name="connsiteY13" fmla="*/ 133350 h 466725"/>
                              <a:gd name="connsiteX14" fmla="*/ 5907 w 513468"/>
                              <a:gd name="connsiteY14" fmla="*/ 133350 h 466725"/>
                              <a:gd name="connsiteX15" fmla="*/ 9085 w 513468"/>
                              <a:gd name="connsiteY15" fmla="*/ 450850 h 466725"/>
                              <a:gd name="connsiteX16" fmla="*/ 69410 w 513468"/>
                              <a:gd name="connsiteY16" fmla="*/ 466725 h 466725"/>
                              <a:gd name="connsiteX17" fmla="*/ 69407 w 513468"/>
                              <a:gd name="connsiteY17" fmla="*/ 190395 h 466725"/>
                              <a:gd name="connsiteX0" fmla="*/ 70064 w 514125"/>
                              <a:gd name="connsiteY0" fmla="*/ 190395 h 466725"/>
                              <a:gd name="connsiteX1" fmla="*/ 417019 w 514125"/>
                              <a:gd name="connsiteY1" fmla="*/ 190395 h 466725"/>
                              <a:gd name="connsiteX2" fmla="*/ 332294 w 514125"/>
                              <a:gd name="connsiteY2" fmla="*/ 275120 h 466725"/>
                              <a:gd name="connsiteX3" fmla="*/ 332294 w 514125"/>
                              <a:gd name="connsiteY3" fmla="*/ 315125 h 466725"/>
                              <a:gd name="connsiteX4" fmla="*/ 372299 w 514125"/>
                              <a:gd name="connsiteY4" fmla="*/ 315125 h 466725"/>
                              <a:gd name="connsiteX5" fmla="*/ 505553 w 514125"/>
                              <a:gd name="connsiteY5" fmla="*/ 181832 h 466725"/>
                              <a:gd name="connsiteX6" fmla="*/ 506506 w 514125"/>
                              <a:gd name="connsiteY6" fmla="*/ 142780 h 466725"/>
                              <a:gd name="connsiteX7" fmla="*/ 505553 w 514125"/>
                              <a:gd name="connsiteY7" fmla="*/ 141827 h 466725"/>
                              <a:gd name="connsiteX8" fmla="*/ 372270 w 514125"/>
                              <a:gd name="connsiteY8" fmla="*/ 8573 h 466725"/>
                              <a:gd name="connsiteX9" fmla="*/ 333218 w 514125"/>
                              <a:gd name="connsiteY9" fmla="*/ 7620 h 466725"/>
                              <a:gd name="connsiteX10" fmla="*/ 332265 w 514125"/>
                              <a:gd name="connsiteY10" fmla="*/ 8573 h 466725"/>
                              <a:gd name="connsiteX11" fmla="*/ 331313 w 514125"/>
                              <a:gd name="connsiteY11" fmla="*/ 47625 h 466725"/>
                              <a:gd name="connsiteX12" fmla="*/ 332265 w 514125"/>
                              <a:gd name="connsiteY12" fmla="*/ 48578 h 466725"/>
                              <a:gd name="connsiteX13" fmla="*/ 416990 w 514125"/>
                              <a:gd name="connsiteY13" fmla="*/ 133350 h 466725"/>
                              <a:gd name="connsiteX14" fmla="*/ 6564 w 514125"/>
                              <a:gd name="connsiteY14" fmla="*/ 133350 h 466725"/>
                              <a:gd name="connsiteX15" fmla="*/ 6570 w 514125"/>
                              <a:gd name="connsiteY15" fmla="*/ 450850 h 466725"/>
                              <a:gd name="connsiteX16" fmla="*/ 70067 w 514125"/>
                              <a:gd name="connsiteY16" fmla="*/ 466725 h 466725"/>
                              <a:gd name="connsiteX17" fmla="*/ 70064 w 514125"/>
                              <a:gd name="connsiteY17" fmla="*/ 190395 h 466725"/>
                              <a:gd name="connsiteX0" fmla="*/ 71956 w 516017"/>
                              <a:gd name="connsiteY0" fmla="*/ 190395 h 466725"/>
                              <a:gd name="connsiteX1" fmla="*/ 418911 w 516017"/>
                              <a:gd name="connsiteY1" fmla="*/ 190395 h 466725"/>
                              <a:gd name="connsiteX2" fmla="*/ 334186 w 516017"/>
                              <a:gd name="connsiteY2" fmla="*/ 275120 h 466725"/>
                              <a:gd name="connsiteX3" fmla="*/ 334186 w 516017"/>
                              <a:gd name="connsiteY3" fmla="*/ 315125 h 466725"/>
                              <a:gd name="connsiteX4" fmla="*/ 374191 w 516017"/>
                              <a:gd name="connsiteY4" fmla="*/ 315125 h 466725"/>
                              <a:gd name="connsiteX5" fmla="*/ 507445 w 516017"/>
                              <a:gd name="connsiteY5" fmla="*/ 181832 h 466725"/>
                              <a:gd name="connsiteX6" fmla="*/ 508398 w 516017"/>
                              <a:gd name="connsiteY6" fmla="*/ 142780 h 466725"/>
                              <a:gd name="connsiteX7" fmla="*/ 507445 w 516017"/>
                              <a:gd name="connsiteY7" fmla="*/ 141827 h 466725"/>
                              <a:gd name="connsiteX8" fmla="*/ 374162 w 516017"/>
                              <a:gd name="connsiteY8" fmla="*/ 8573 h 466725"/>
                              <a:gd name="connsiteX9" fmla="*/ 335110 w 516017"/>
                              <a:gd name="connsiteY9" fmla="*/ 7620 h 466725"/>
                              <a:gd name="connsiteX10" fmla="*/ 334157 w 516017"/>
                              <a:gd name="connsiteY10" fmla="*/ 8573 h 466725"/>
                              <a:gd name="connsiteX11" fmla="*/ 333205 w 516017"/>
                              <a:gd name="connsiteY11" fmla="*/ 47625 h 466725"/>
                              <a:gd name="connsiteX12" fmla="*/ 334157 w 516017"/>
                              <a:gd name="connsiteY12" fmla="*/ 48578 h 466725"/>
                              <a:gd name="connsiteX13" fmla="*/ 418882 w 516017"/>
                              <a:gd name="connsiteY13" fmla="*/ 133350 h 466725"/>
                              <a:gd name="connsiteX14" fmla="*/ 8456 w 516017"/>
                              <a:gd name="connsiteY14" fmla="*/ 133350 h 466725"/>
                              <a:gd name="connsiteX15" fmla="*/ 2112 w 516017"/>
                              <a:gd name="connsiteY15" fmla="*/ 454025 h 466725"/>
                              <a:gd name="connsiteX16" fmla="*/ 71959 w 516017"/>
                              <a:gd name="connsiteY16" fmla="*/ 466725 h 466725"/>
                              <a:gd name="connsiteX17" fmla="*/ 71956 w 516017"/>
                              <a:gd name="connsiteY17" fmla="*/ 190395 h 466725"/>
                              <a:gd name="connsiteX0" fmla="*/ 70891 w 514952"/>
                              <a:gd name="connsiteY0" fmla="*/ 190395 h 466725"/>
                              <a:gd name="connsiteX1" fmla="*/ 417846 w 514952"/>
                              <a:gd name="connsiteY1" fmla="*/ 190395 h 466725"/>
                              <a:gd name="connsiteX2" fmla="*/ 333121 w 514952"/>
                              <a:gd name="connsiteY2" fmla="*/ 275120 h 466725"/>
                              <a:gd name="connsiteX3" fmla="*/ 333121 w 514952"/>
                              <a:gd name="connsiteY3" fmla="*/ 315125 h 466725"/>
                              <a:gd name="connsiteX4" fmla="*/ 373126 w 514952"/>
                              <a:gd name="connsiteY4" fmla="*/ 315125 h 466725"/>
                              <a:gd name="connsiteX5" fmla="*/ 506380 w 514952"/>
                              <a:gd name="connsiteY5" fmla="*/ 181832 h 466725"/>
                              <a:gd name="connsiteX6" fmla="*/ 507333 w 514952"/>
                              <a:gd name="connsiteY6" fmla="*/ 142780 h 466725"/>
                              <a:gd name="connsiteX7" fmla="*/ 506380 w 514952"/>
                              <a:gd name="connsiteY7" fmla="*/ 141827 h 466725"/>
                              <a:gd name="connsiteX8" fmla="*/ 373097 w 514952"/>
                              <a:gd name="connsiteY8" fmla="*/ 8573 h 466725"/>
                              <a:gd name="connsiteX9" fmla="*/ 334045 w 514952"/>
                              <a:gd name="connsiteY9" fmla="*/ 7620 h 466725"/>
                              <a:gd name="connsiteX10" fmla="*/ 333092 w 514952"/>
                              <a:gd name="connsiteY10" fmla="*/ 8573 h 466725"/>
                              <a:gd name="connsiteX11" fmla="*/ 332140 w 514952"/>
                              <a:gd name="connsiteY11" fmla="*/ 47625 h 466725"/>
                              <a:gd name="connsiteX12" fmla="*/ 333092 w 514952"/>
                              <a:gd name="connsiteY12" fmla="*/ 48578 h 466725"/>
                              <a:gd name="connsiteX13" fmla="*/ 417817 w 514952"/>
                              <a:gd name="connsiteY13" fmla="*/ 133350 h 466725"/>
                              <a:gd name="connsiteX14" fmla="*/ 7391 w 514952"/>
                              <a:gd name="connsiteY14" fmla="*/ 133350 h 466725"/>
                              <a:gd name="connsiteX15" fmla="*/ 4222 w 514952"/>
                              <a:gd name="connsiteY15" fmla="*/ 454025 h 466725"/>
                              <a:gd name="connsiteX16" fmla="*/ 70894 w 514952"/>
                              <a:gd name="connsiteY16" fmla="*/ 466725 h 466725"/>
                              <a:gd name="connsiteX17" fmla="*/ 70891 w 514952"/>
                              <a:gd name="connsiteY17" fmla="*/ 190395 h 466725"/>
                              <a:gd name="connsiteX0" fmla="*/ 75179 w 519240"/>
                              <a:gd name="connsiteY0" fmla="*/ 190395 h 477778"/>
                              <a:gd name="connsiteX1" fmla="*/ 422134 w 519240"/>
                              <a:gd name="connsiteY1" fmla="*/ 190395 h 477778"/>
                              <a:gd name="connsiteX2" fmla="*/ 337409 w 519240"/>
                              <a:gd name="connsiteY2" fmla="*/ 275120 h 477778"/>
                              <a:gd name="connsiteX3" fmla="*/ 337409 w 519240"/>
                              <a:gd name="connsiteY3" fmla="*/ 315125 h 477778"/>
                              <a:gd name="connsiteX4" fmla="*/ 377414 w 519240"/>
                              <a:gd name="connsiteY4" fmla="*/ 315125 h 477778"/>
                              <a:gd name="connsiteX5" fmla="*/ 510668 w 519240"/>
                              <a:gd name="connsiteY5" fmla="*/ 181832 h 477778"/>
                              <a:gd name="connsiteX6" fmla="*/ 511621 w 519240"/>
                              <a:gd name="connsiteY6" fmla="*/ 142780 h 477778"/>
                              <a:gd name="connsiteX7" fmla="*/ 510668 w 519240"/>
                              <a:gd name="connsiteY7" fmla="*/ 141827 h 477778"/>
                              <a:gd name="connsiteX8" fmla="*/ 377385 w 519240"/>
                              <a:gd name="connsiteY8" fmla="*/ 8573 h 477778"/>
                              <a:gd name="connsiteX9" fmla="*/ 338333 w 519240"/>
                              <a:gd name="connsiteY9" fmla="*/ 7620 h 477778"/>
                              <a:gd name="connsiteX10" fmla="*/ 337380 w 519240"/>
                              <a:gd name="connsiteY10" fmla="*/ 8573 h 477778"/>
                              <a:gd name="connsiteX11" fmla="*/ 336428 w 519240"/>
                              <a:gd name="connsiteY11" fmla="*/ 47625 h 477778"/>
                              <a:gd name="connsiteX12" fmla="*/ 337380 w 519240"/>
                              <a:gd name="connsiteY12" fmla="*/ 48578 h 477778"/>
                              <a:gd name="connsiteX13" fmla="*/ 422105 w 519240"/>
                              <a:gd name="connsiteY13" fmla="*/ 133350 h 477778"/>
                              <a:gd name="connsiteX14" fmla="*/ 11679 w 519240"/>
                              <a:gd name="connsiteY14" fmla="*/ 133350 h 477778"/>
                              <a:gd name="connsiteX15" fmla="*/ 8510 w 519240"/>
                              <a:gd name="connsiteY15" fmla="*/ 454025 h 477778"/>
                              <a:gd name="connsiteX16" fmla="*/ 78360 w 519240"/>
                              <a:gd name="connsiteY16" fmla="*/ 454025 h 477778"/>
                              <a:gd name="connsiteX17" fmla="*/ 75179 w 519240"/>
                              <a:gd name="connsiteY17" fmla="*/ 190395 h 477778"/>
                              <a:gd name="connsiteX0" fmla="*/ 70279 w 514340"/>
                              <a:gd name="connsiteY0" fmla="*/ 190395 h 454131"/>
                              <a:gd name="connsiteX1" fmla="*/ 417234 w 514340"/>
                              <a:gd name="connsiteY1" fmla="*/ 190395 h 454131"/>
                              <a:gd name="connsiteX2" fmla="*/ 332509 w 514340"/>
                              <a:gd name="connsiteY2" fmla="*/ 275120 h 454131"/>
                              <a:gd name="connsiteX3" fmla="*/ 332509 w 514340"/>
                              <a:gd name="connsiteY3" fmla="*/ 315125 h 454131"/>
                              <a:gd name="connsiteX4" fmla="*/ 372514 w 514340"/>
                              <a:gd name="connsiteY4" fmla="*/ 315125 h 454131"/>
                              <a:gd name="connsiteX5" fmla="*/ 505768 w 514340"/>
                              <a:gd name="connsiteY5" fmla="*/ 181832 h 454131"/>
                              <a:gd name="connsiteX6" fmla="*/ 506721 w 514340"/>
                              <a:gd name="connsiteY6" fmla="*/ 142780 h 454131"/>
                              <a:gd name="connsiteX7" fmla="*/ 505768 w 514340"/>
                              <a:gd name="connsiteY7" fmla="*/ 141827 h 454131"/>
                              <a:gd name="connsiteX8" fmla="*/ 372485 w 514340"/>
                              <a:gd name="connsiteY8" fmla="*/ 8573 h 454131"/>
                              <a:gd name="connsiteX9" fmla="*/ 333433 w 514340"/>
                              <a:gd name="connsiteY9" fmla="*/ 7620 h 454131"/>
                              <a:gd name="connsiteX10" fmla="*/ 332480 w 514340"/>
                              <a:gd name="connsiteY10" fmla="*/ 8573 h 454131"/>
                              <a:gd name="connsiteX11" fmla="*/ 331528 w 514340"/>
                              <a:gd name="connsiteY11" fmla="*/ 47625 h 454131"/>
                              <a:gd name="connsiteX12" fmla="*/ 332480 w 514340"/>
                              <a:gd name="connsiteY12" fmla="*/ 48578 h 454131"/>
                              <a:gd name="connsiteX13" fmla="*/ 417205 w 514340"/>
                              <a:gd name="connsiteY13" fmla="*/ 133350 h 454131"/>
                              <a:gd name="connsiteX14" fmla="*/ 6779 w 514340"/>
                              <a:gd name="connsiteY14" fmla="*/ 133350 h 454131"/>
                              <a:gd name="connsiteX15" fmla="*/ 3610 w 514340"/>
                              <a:gd name="connsiteY15" fmla="*/ 454025 h 454131"/>
                              <a:gd name="connsiteX16" fmla="*/ 73460 w 514340"/>
                              <a:gd name="connsiteY16" fmla="*/ 454025 h 454131"/>
                              <a:gd name="connsiteX17" fmla="*/ 70279 w 514340"/>
                              <a:gd name="connsiteY17" fmla="*/ 190395 h 454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4340" h="454131">
                                <a:moveTo>
                                  <a:pt x="70279" y="190395"/>
                                </a:moveTo>
                                <a:lnTo>
                                  <a:pt x="417234" y="190395"/>
                                </a:lnTo>
                                <a:lnTo>
                                  <a:pt x="332509" y="275120"/>
                                </a:lnTo>
                                <a:cubicBezTo>
                                  <a:pt x="321462" y="286167"/>
                                  <a:pt x="321462" y="304078"/>
                                  <a:pt x="332509" y="315125"/>
                                </a:cubicBezTo>
                                <a:cubicBezTo>
                                  <a:pt x="343556" y="326172"/>
                                  <a:pt x="361467" y="326172"/>
                                  <a:pt x="372514" y="315125"/>
                                </a:cubicBezTo>
                                <a:lnTo>
                                  <a:pt x="505768" y="181832"/>
                                </a:lnTo>
                                <a:cubicBezTo>
                                  <a:pt x="516815" y="171311"/>
                                  <a:pt x="517242" y="153827"/>
                                  <a:pt x="506721" y="142780"/>
                                </a:cubicBezTo>
                                <a:cubicBezTo>
                                  <a:pt x="506411" y="142455"/>
                                  <a:pt x="506093" y="142137"/>
                                  <a:pt x="505768" y="141827"/>
                                </a:cubicBezTo>
                                <a:lnTo>
                                  <a:pt x="372485" y="8573"/>
                                </a:lnTo>
                                <a:cubicBezTo>
                                  <a:pt x="361964" y="-2474"/>
                                  <a:pt x="344480" y="-2901"/>
                                  <a:pt x="333433" y="7620"/>
                                </a:cubicBezTo>
                                <a:cubicBezTo>
                                  <a:pt x="333108" y="7930"/>
                                  <a:pt x="332790" y="8248"/>
                                  <a:pt x="332480" y="8573"/>
                                </a:cubicBezTo>
                                <a:cubicBezTo>
                                  <a:pt x="321433" y="19094"/>
                                  <a:pt x="321006" y="36578"/>
                                  <a:pt x="331528" y="47625"/>
                                </a:cubicBezTo>
                                <a:cubicBezTo>
                                  <a:pt x="331837" y="47950"/>
                                  <a:pt x="332155" y="48268"/>
                                  <a:pt x="332480" y="48578"/>
                                </a:cubicBezTo>
                                <a:lnTo>
                                  <a:pt x="417205" y="133350"/>
                                </a:lnTo>
                                <a:lnTo>
                                  <a:pt x="6779" y="133350"/>
                                </a:lnTo>
                                <a:cubicBezTo>
                                  <a:pt x="-9002" y="133350"/>
                                  <a:pt x="8371" y="460904"/>
                                  <a:pt x="3610" y="454025"/>
                                </a:cubicBezTo>
                                <a:cubicBezTo>
                                  <a:pt x="-1151" y="447146"/>
                                  <a:pt x="57679" y="454025"/>
                                  <a:pt x="73460" y="454025"/>
                                </a:cubicBezTo>
                                <a:cubicBezTo>
                                  <a:pt x="71346" y="453990"/>
                                  <a:pt x="69221" y="292030"/>
                                  <a:pt x="70279" y="190395"/>
                                </a:cubicBezTo>
                                <a:close/>
                              </a:path>
                            </a:pathLst>
                          </a:custGeom>
                          <a:grpFill/>
                          <a:ln w="9525" cap="flat">
                            <a:noFill/>
                            <a:prstDash val="solid"/>
                            <a:miter/>
                          </a:ln>
                        </wps:spPr>
                        <wps:bodyPr rtlCol="0" anchor="ctr"/>
                      </wps:wsp>
                      <wps:wsp>
                        <wps:cNvPr id="1355248320" name="Graphic 52" descr="Arrow Right with solid fill"/>
                        <wps:cNvSpPr/>
                        <wps:spPr>
                          <a:xfrm rot="16200000" flipH="1">
                            <a:off x="4281015" y="5392198"/>
                            <a:ext cx="514340" cy="454131"/>
                          </a:xfrm>
                          <a:custGeom>
                            <a:avLst/>
                            <a:gdLst>
                              <a:gd name="connsiteX0" fmla="*/ 28575 w 837762"/>
                              <a:gd name="connsiteY0" fmla="*/ 190395 h 323410"/>
                              <a:gd name="connsiteX1" fmla="*/ 740655 w 837762"/>
                              <a:gd name="connsiteY1" fmla="*/ 190395 h 323410"/>
                              <a:gd name="connsiteX2" fmla="*/ 655930 w 837762"/>
                              <a:gd name="connsiteY2" fmla="*/ 275120 h 323410"/>
                              <a:gd name="connsiteX3" fmla="*/ 655930 w 837762"/>
                              <a:gd name="connsiteY3" fmla="*/ 315125 h 323410"/>
                              <a:gd name="connsiteX4" fmla="*/ 695935 w 837762"/>
                              <a:gd name="connsiteY4" fmla="*/ 315125 h 323410"/>
                              <a:gd name="connsiteX5" fmla="*/ 829189 w 837762"/>
                              <a:gd name="connsiteY5" fmla="*/ 181832 h 323410"/>
                              <a:gd name="connsiteX6" fmla="*/ 830142 w 837762"/>
                              <a:gd name="connsiteY6" fmla="*/ 142780 h 323410"/>
                              <a:gd name="connsiteX7" fmla="*/ 829189 w 837762"/>
                              <a:gd name="connsiteY7" fmla="*/ 141827 h 323410"/>
                              <a:gd name="connsiteX8" fmla="*/ 695906 w 837762"/>
                              <a:gd name="connsiteY8" fmla="*/ 8573 h 323410"/>
                              <a:gd name="connsiteX9" fmla="*/ 656854 w 837762"/>
                              <a:gd name="connsiteY9" fmla="*/ 7620 h 323410"/>
                              <a:gd name="connsiteX10" fmla="*/ 655901 w 837762"/>
                              <a:gd name="connsiteY10" fmla="*/ 8573 h 323410"/>
                              <a:gd name="connsiteX11" fmla="*/ 654949 w 837762"/>
                              <a:gd name="connsiteY11" fmla="*/ 47625 h 323410"/>
                              <a:gd name="connsiteX12" fmla="*/ 655901 w 837762"/>
                              <a:gd name="connsiteY12" fmla="*/ 48578 h 323410"/>
                              <a:gd name="connsiteX13" fmla="*/ 740626 w 837762"/>
                              <a:gd name="connsiteY13" fmla="*/ 133350 h 323410"/>
                              <a:gd name="connsiteX14" fmla="*/ 28575 w 837762"/>
                              <a:gd name="connsiteY14" fmla="*/ 133350 h 323410"/>
                              <a:gd name="connsiteX15" fmla="*/ 0 w 837762"/>
                              <a:gd name="connsiteY15" fmla="*/ 161925 h 323410"/>
                              <a:gd name="connsiteX16" fmla="*/ 28575 w 837762"/>
                              <a:gd name="connsiteY16" fmla="*/ 190500 h 323410"/>
                              <a:gd name="connsiteX0" fmla="*/ 46758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6758 w 855944"/>
                              <a:gd name="connsiteY17" fmla="*/ 190395 h 323410"/>
                              <a:gd name="connsiteX0" fmla="*/ 411883 w 855944"/>
                              <a:gd name="connsiteY0" fmla="*/ 190395 h 323410"/>
                              <a:gd name="connsiteX1" fmla="*/ 758838 w 855944"/>
                              <a:gd name="connsiteY1" fmla="*/ 190395 h 323410"/>
                              <a:gd name="connsiteX2" fmla="*/ 674113 w 855944"/>
                              <a:gd name="connsiteY2" fmla="*/ 275120 h 323410"/>
                              <a:gd name="connsiteX3" fmla="*/ 674113 w 855944"/>
                              <a:gd name="connsiteY3" fmla="*/ 315125 h 323410"/>
                              <a:gd name="connsiteX4" fmla="*/ 714118 w 855944"/>
                              <a:gd name="connsiteY4" fmla="*/ 315125 h 323410"/>
                              <a:gd name="connsiteX5" fmla="*/ 847372 w 855944"/>
                              <a:gd name="connsiteY5" fmla="*/ 181832 h 323410"/>
                              <a:gd name="connsiteX6" fmla="*/ 848325 w 855944"/>
                              <a:gd name="connsiteY6" fmla="*/ 142780 h 323410"/>
                              <a:gd name="connsiteX7" fmla="*/ 847372 w 855944"/>
                              <a:gd name="connsiteY7" fmla="*/ 141827 h 323410"/>
                              <a:gd name="connsiteX8" fmla="*/ 714089 w 855944"/>
                              <a:gd name="connsiteY8" fmla="*/ 8573 h 323410"/>
                              <a:gd name="connsiteX9" fmla="*/ 675037 w 855944"/>
                              <a:gd name="connsiteY9" fmla="*/ 7620 h 323410"/>
                              <a:gd name="connsiteX10" fmla="*/ 674084 w 855944"/>
                              <a:gd name="connsiteY10" fmla="*/ 8573 h 323410"/>
                              <a:gd name="connsiteX11" fmla="*/ 673132 w 855944"/>
                              <a:gd name="connsiteY11" fmla="*/ 47625 h 323410"/>
                              <a:gd name="connsiteX12" fmla="*/ 674084 w 855944"/>
                              <a:gd name="connsiteY12" fmla="*/ 48578 h 323410"/>
                              <a:gd name="connsiteX13" fmla="*/ 758809 w 855944"/>
                              <a:gd name="connsiteY13" fmla="*/ 133350 h 323410"/>
                              <a:gd name="connsiteX14" fmla="*/ 335683 w 855944"/>
                              <a:gd name="connsiteY14" fmla="*/ 133350 h 323410"/>
                              <a:gd name="connsiteX15" fmla="*/ 18183 w 855944"/>
                              <a:gd name="connsiteY15" fmla="*/ 161925 h 323410"/>
                              <a:gd name="connsiteX16" fmla="*/ 46758 w 855944"/>
                              <a:gd name="connsiteY16" fmla="*/ 190500 h 323410"/>
                              <a:gd name="connsiteX17" fmla="*/ 411883 w 855944"/>
                              <a:gd name="connsiteY17" fmla="*/ 190395 h 323410"/>
                              <a:gd name="connsiteX0" fmla="*/ 394045 w 838106"/>
                              <a:gd name="connsiteY0" fmla="*/ 190395 h 495300"/>
                              <a:gd name="connsiteX1" fmla="*/ 741000 w 838106"/>
                              <a:gd name="connsiteY1" fmla="*/ 190395 h 495300"/>
                              <a:gd name="connsiteX2" fmla="*/ 656275 w 838106"/>
                              <a:gd name="connsiteY2" fmla="*/ 275120 h 495300"/>
                              <a:gd name="connsiteX3" fmla="*/ 656275 w 838106"/>
                              <a:gd name="connsiteY3" fmla="*/ 315125 h 495300"/>
                              <a:gd name="connsiteX4" fmla="*/ 696280 w 838106"/>
                              <a:gd name="connsiteY4" fmla="*/ 315125 h 495300"/>
                              <a:gd name="connsiteX5" fmla="*/ 829534 w 838106"/>
                              <a:gd name="connsiteY5" fmla="*/ 181832 h 495300"/>
                              <a:gd name="connsiteX6" fmla="*/ 830487 w 838106"/>
                              <a:gd name="connsiteY6" fmla="*/ 142780 h 495300"/>
                              <a:gd name="connsiteX7" fmla="*/ 829534 w 838106"/>
                              <a:gd name="connsiteY7" fmla="*/ 141827 h 495300"/>
                              <a:gd name="connsiteX8" fmla="*/ 696251 w 838106"/>
                              <a:gd name="connsiteY8" fmla="*/ 8573 h 495300"/>
                              <a:gd name="connsiteX9" fmla="*/ 657199 w 838106"/>
                              <a:gd name="connsiteY9" fmla="*/ 7620 h 495300"/>
                              <a:gd name="connsiteX10" fmla="*/ 656246 w 838106"/>
                              <a:gd name="connsiteY10" fmla="*/ 8573 h 495300"/>
                              <a:gd name="connsiteX11" fmla="*/ 655294 w 838106"/>
                              <a:gd name="connsiteY11" fmla="*/ 47625 h 495300"/>
                              <a:gd name="connsiteX12" fmla="*/ 656246 w 838106"/>
                              <a:gd name="connsiteY12" fmla="*/ 48578 h 495300"/>
                              <a:gd name="connsiteX13" fmla="*/ 740971 w 838106"/>
                              <a:gd name="connsiteY13" fmla="*/ 133350 h 495300"/>
                              <a:gd name="connsiteX14" fmla="*/ 317845 w 838106"/>
                              <a:gd name="connsiteY14" fmla="*/ 133350 h 495300"/>
                              <a:gd name="connsiteX15" fmla="*/ 345 w 838106"/>
                              <a:gd name="connsiteY15" fmla="*/ 161925 h 495300"/>
                              <a:gd name="connsiteX16" fmla="*/ 390870 w 838106"/>
                              <a:gd name="connsiteY16" fmla="*/ 495300 h 495300"/>
                              <a:gd name="connsiteX17" fmla="*/ 394045 w 838106"/>
                              <a:gd name="connsiteY17" fmla="*/ 190395 h 495300"/>
                              <a:gd name="connsiteX0" fmla="*/ 88295 w 532356"/>
                              <a:gd name="connsiteY0" fmla="*/ 190395 h 505355"/>
                              <a:gd name="connsiteX1" fmla="*/ 435250 w 532356"/>
                              <a:gd name="connsiteY1" fmla="*/ 190395 h 505355"/>
                              <a:gd name="connsiteX2" fmla="*/ 350525 w 532356"/>
                              <a:gd name="connsiteY2" fmla="*/ 275120 h 505355"/>
                              <a:gd name="connsiteX3" fmla="*/ 350525 w 532356"/>
                              <a:gd name="connsiteY3" fmla="*/ 315125 h 505355"/>
                              <a:gd name="connsiteX4" fmla="*/ 390530 w 532356"/>
                              <a:gd name="connsiteY4" fmla="*/ 315125 h 505355"/>
                              <a:gd name="connsiteX5" fmla="*/ 523784 w 532356"/>
                              <a:gd name="connsiteY5" fmla="*/ 181832 h 505355"/>
                              <a:gd name="connsiteX6" fmla="*/ 524737 w 532356"/>
                              <a:gd name="connsiteY6" fmla="*/ 142780 h 505355"/>
                              <a:gd name="connsiteX7" fmla="*/ 523784 w 532356"/>
                              <a:gd name="connsiteY7" fmla="*/ 141827 h 505355"/>
                              <a:gd name="connsiteX8" fmla="*/ 390501 w 532356"/>
                              <a:gd name="connsiteY8" fmla="*/ 8573 h 505355"/>
                              <a:gd name="connsiteX9" fmla="*/ 351449 w 532356"/>
                              <a:gd name="connsiteY9" fmla="*/ 7620 h 505355"/>
                              <a:gd name="connsiteX10" fmla="*/ 350496 w 532356"/>
                              <a:gd name="connsiteY10" fmla="*/ 8573 h 505355"/>
                              <a:gd name="connsiteX11" fmla="*/ 349544 w 532356"/>
                              <a:gd name="connsiteY11" fmla="*/ 47625 h 505355"/>
                              <a:gd name="connsiteX12" fmla="*/ 350496 w 532356"/>
                              <a:gd name="connsiteY12" fmla="*/ 48578 h 505355"/>
                              <a:gd name="connsiteX13" fmla="*/ 435221 w 532356"/>
                              <a:gd name="connsiteY13" fmla="*/ 133350 h 505355"/>
                              <a:gd name="connsiteX14" fmla="*/ 12095 w 532356"/>
                              <a:gd name="connsiteY14" fmla="*/ 133350 h 505355"/>
                              <a:gd name="connsiteX15" fmla="*/ 8920 w 532356"/>
                              <a:gd name="connsiteY15" fmla="*/ 469900 h 505355"/>
                              <a:gd name="connsiteX16" fmla="*/ 85120 w 532356"/>
                              <a:gd name="connsiteY16" fmla="*/ 495300 h 505355"/>
                              <a:gd name="connsiteX17" fmla="*/ 88295 w 532356"/>
                              <a:gd name="connsiteY17" fmla="*/ 190395 h 505355"/>
                              <a:gd name="connsiteX0" fmla="*/ 84000 w 528061"/>
                              <a:gd name="connsiteY0" fmla="*/ 190395 h 495300"/>
                              <a:gd name="connsiteX1" fmla="*/ 430955 w 528061"/>
                              <a:gd name="connsiteY1" fmla="*/ 190395 h 495300"/>
                              <a:gd name="connsiteX2" fmla="*/ 346230 w 528061"/>
                              <a:gd name="connsiteY2" fmla="*/ 275120 h 495300"/>
                              <a:gd name="connsiteX3" fmla="*/ 346230 w 528061"/>
                              <a:gd name="connsiteY3" fmla="*/ 315125 h 495300"/>
                              <a:gd name="connsiteX4" fmla="*/ 386235 w 528061"/>
                              <a:gd name="connsiteY4" fmla="*/ 315125 h 495300"/>
                              <a:gd name="connsiteX5" fmla="*/ 519489 w 528061"/>
                              <a:gd name="connsiteY5" fmla="*/ 181832 h 495300"/>
                              <a:gd name="connsiteX6" fmla="*/ 520442 w 528061"/>
                              <a:gd name="connsiteY6" fmla="*/ 142780 h 495300"/>
                              <a:gd name="connsiteX7" fmla="*/ 519489 w 528061"/>
                              <a:gd name="connsiteY7" fmla="*/ 141827 h 495300"/>
                              <a:gd name="connsiteX8" fmla="*/ 386206 w 528061"/>
                              <a:gd name="connsiteY8" fmla="*/ 8573 h 495300"/>
                              <a:gd name="connsiteX9" fmla="*/ 347154 w 528061"/>
                              <a:gd name="connsiteY9" fmla="*/ 7620 h 495300"/>
                              <a:gd name="connsiteX10" fmla="*/ 346201 w 528061"/>
                              <a:gd name="connsiteY10" fmla="*/ 8573 h 495300"/>
                              <a:gd name="connsiteX11" fmla="*/ 345249 w 528061"/>
                              <a:gd name="connsiteY11" fmla="*/ 47625 h 495300"/>
                              <a:gd name="connsiteX12" fmla="*/ 346201 w 528061"/>
                              <a:gd name="connsiteY12" fmla="*/ 48578 h 495300"/>
                              <a:gd name="connsiteX13" fmla="*/ 430926 w 528061"/>
                              <a:gd name="connsiteY13" fmla="*/ 133350 h 495300"/>
                              <a:gd name="connsiteX14" fmla="*/ 7800 w 528061"/>
                              <a:gd name="connsiteY14" fmla="*/ 133350 h 495300"/>
                              <a:gd name="connsiteX15" fmla="*/ 4625 w 528061"/>
                              <a:gd name="connsiteY15" fmla="*/ 469900 h 495300"/>
                              <a:gd name="connsiteX16" fmla="*/ 80825 w 528061"/>
                              <a:gd name="connsiteY16" fmla="*/ 495300 h 495300"/>
                              <a:gd name="connsiteX17" fmla="*/ 84000 w 528061"/>
                              <a:gd name="connsiteY17" fmla="*/ 190395 h 495300"/>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8503 w 532564"/>
                              <a:gd name="connsiteY0" fmla="*/ 190395 h 493797"/>
                              <a:gd name="connsiteX1" fmla="*/ 435458 w 532564"/>
                              <a:gd name="connsiteY1" fmla="*/ 190395 h 493797"/>
                              <a:gd name="connsiteX2" fmla="*/ 350733 w 532564"/>
                              <a:gd name="connsiteY2" fmla="*/ 275120 h 493797"/>
                              <a:gd name="connsiteX3" fmla="*/ 350733 w 532564"/>
                              <a:gd name="connsiteY3" fmla="*/ 315125 h 493797"/>
                              <a:gd name="connsiteX4" fmla="*/ 390738 w 532564"/>
                              <a:gd name="connsiteY4" fmla="*/ 315125 h 493797"/>
                              <a:gd name="connsiteX5" fmla="*/ 523992 w 532564"/>
                              <a:gd name="connsiteY5" fmla="*/ 181832 h 493797"/>
                              <a:gd name="connsiteX6" fmla="*/ 524945 w 532564"/>
                              <a:gd name="connsiteY6" fmla="*/ 142780 h 493797"/>
                              <a:gd name="connsiteX7" fmla="*/ 523992 w 532564"/>
                              <a:gd name="connsiteY7" fmla="*/ 141827 h 493797"/>
                              <a:gd name="connsiteX8" fmla="*/ 390709 w 532564"/>
                              <a:gd name="connsiteY8" fmla="*/ 8573 h 493797"/>
                              <a:gd name="connsiteX9" fmla="*/ 351657 w 532564"/>
                              <a:gd name="connsiteY9" fmla="*/ 7620 h 493797"/>
                              <a:gd name="connsiteX10" fmla="*/ 350704 w 532564"/>
                              <a:gd name="connsiteY10" fmla="*/ 8573 h 493797"/>
                              <a:gd name="connsiteX11" fmla="*/ 349752 w 532564"/>
                              <a:gd name="connsiteY11" fmla="*/ 47625 h 493797"/>
                              <a:gd name="connsiteX12" fmla="*/ 350704 w 532564"/>
                              <a:gd name="connsiteY12" fmla="*/ 48578 h 493797"/>
                              <a:gd name="connsiteX13" fmla="*/ 435429 w 532564"/>
                              <a:gd name="connsiteY13" fmla="*/ 133350 h 493797"/>
                              <a:gd name="connsiteX14" fmla="*/ 12303 w 532564"/>
                              <a:gd name="connsiteY14" fmla="*/ 133350 h 493797"/>
                              <a:gd name="connsiteX15" fmla="*/ 9128 w 532564"/>
                              <a:gd name="connsiteY15" fmla="*/ 469900 h 493797"/>
                              <a:gd name="connsiteX16" fmla="*/ 88506 w 532564"/>
                              <a:gd name="connsiteY16" fmla="*/ 466725 h 493797"/>
                              <a:gd name="connsiteX17" fmla="*/ 88503 w 532564"/>
                              <a:gd name="connsiteY17" fmla="*/ 190395 h 493797"/>
                              <a:gd name="connsiteX0" fmla="*/ 83338 w 527399"/>
                              <a:gd name="connsiteY0" fmla="*/ 190395 h 471421"/>
                              <a:gd name="connsiteX1" fmla="*/ 430293 w 527399"/>
                              <a:gd name="connsiteY1" fmla="*/ 190395 h 471421"/>
                              <a:gd name="connsiteX2" fmla="*/ 345568 w 527399"/>
                              <a:gd name="connsiteY2" fmla="*/ 275120 h 471421"/>
                              <a:gd name="connsiteX3" fmla="*/ 345568 w 527399"/>
                              <a:gd name="connsiteY3" fmla="*/ 315125 h 471421"/>
                              <a:gd name="connsiteX4" fmla="*/ 385573 w 527399"/>
                              <a:gd name="connsiteY4" fmla="*/ 315125 h 471421"/>
                              <a:gd name="connsiteX5" fmla="*/ 518827 w 527399"/>
                              <a:gd name="connsiteY5" fmla="*/ 181832 h 471421"/>
                              <a:gd name="connsiteX6" fmla="*/ 519780 w 527399"/>
                              <a:gd name="connsiteY6" fmla="*/ 142780 h 471421"/>
                              <a:gd name="connsiteX7" fmla="*/ 518827 w 527399"/>
                              <a:gd name="connsiteY7" fmla="*/ 141827 h 471421"/>
                              <a:gd name="connsiteX8" fmla="*/ 385544 w 527399"/>
                              <a:gd name="connsiteY8" fmla="*/ 8573 h 471421"/>
                              <a:gd name="connsiteX9" fmla="*/ 346492 w 527399"/>
                              <a:gd name="connsiteY9" fmla="*/ 7620 h 471421"/>
                              <a:gd name="connsiteX10" fmla="*/ 345539 w 527399"/>
                              <a:gd name="connsiteY10" fmla="*/ 8573 h 471421"/>
                              <a:gd name="connsiteX11" fmla="*/ 344587 w 527399"/>
                              <a:gd name="connsiteY11" fmla="*/ 47625 h 471421"/>
                              <a:gd name="connsiteX12" fmla="*/ 345539 w 527399"/>
                              <a:gd name="connsiteY12" fmla="*/ 48578 h 471421"/>
                              <a:gd name="connsiteX13" fmla="*/ 430264 w 527399"/>
                              <a:gd name="connsiteY13" fmla="*/ 133350 h 471421"/>
                              <a:gd name="connsiteX14" fmla="*/ 7138 w 527399"/>
                              <a:gd name="connsiteY14" fmla="*/ 133350 h 471421"/>
                              <a:gd name="connsiteX15" fmla="*/ 3963 w 527399"/>
                              <a:gd name="connsiteY15" fmla="*/ 469900 h 471421"/>
                              <a:gd name="connsiteX16" fmla="*/ 83341 w 527399"/>
                              <a:gd name="connsiteY16" fmla="*/ 466725 h 471421"/>
                              <a:gd name="connsiteX17" fmla="*/ 83338 w 527399"/>
                              <a:gd name="connsiteY17" fmla="*/ 190395 h 471421"/>
                              <a:gd name="connsiteX0" fmla="*/ 83619 w 527680"/>
                              <a:gd name="connsiteY0" fmla="*/ 190395 h 493797"/>
                              <a:gd name="connsiteX1" fmla="*/ 430574 w 527680"/>
                              <a:gd name="connsiteY1" fmla="*/ 190395 h 493797"/>
                              <a:gd name="connsiteX2" fmla="*/ 345849 w 527680"/>
                              <a:gd name="connsiteY2" fmla="*/ 275120 h 493797"/>
                              <a:gd name="connsiteX3" fmla="*/ 345849 w 527680"/>
                              <a:gd name="connsiteY3" fmla="*/ 315125 h 493797"/>
                              <a:gd name="connsiteX4" fmla="*/ 385854 w 527680"/>
                              <a:gd name="connsiteY4" fmla="*/ 315125 h 493797"/>
                              <a:gd name="connsiteX5" fmla="*/ 519108 w 527680"/>
                              <a:gd name="connsiteY5" fmla="*/ 181832 h 493797"/>
                              <a:gd name="connsiteX6" fmla="*/ 520061 w 527680"/>
                              <a:gd name="connsiteY6" fmla="*/ 142780 h 493797"/>
                              <a:gd name="connsiteX7" fmla="*/ 519108 w 527680"/>
                              <a:gd name="connsiteY7" fmla="*/ 141827 h 493797"/>
                              <a:gd name="connsiteX8" fmla="*/ 385825 w 527680"/>
                              <a:gd name="connsiteY8" fmla="*/ 8573 h 493797"/>
                              <a:gd name="connsiteX9" fmla="*/ 346773 w 527680"/>
                              <a:gd name="connsiteY9" fmla="*/ 7620 h 493797"/>
                              <a:gd name="connsiteX10" fmla="*/ 345820 w 527680"/>
                              <a:gd name="connsiteY10" fmla="*/ 8573 h 493797"/>
                              <a:gd name="connsiteX11" fmla="*/ 344868 w 527680"/>
                              <a:gd name="connsiteY11" fmla="*/ 47625 h 493797"/>
                              <a:gd name="connsiteX12" fmla="*/ 345820 w 527680"/>
                              <a:gd name="connsiteY12" fmla="*/ 48578 h 493797"/>
                              <a:gd name="connsiteX13" fmla="*/ 430545 w 527680"/>
                              <a:gd name="connsiteY13" fmla="*/ 133350 h 493797"/>
                              <a:gd name="connsiteX14" fmla="*/ 20119 w 527680"/>
                              <a:gd name="connsiteY14" fmla="*/ 133350 h 493797"/>
                              <a:gd name="connsiteX15" fmla="*/ 4244 w 527680"/>
                              <a:gd name="connsiteY15" fmla="*/ 469900 h 493797"/>
                              <a:gd name="connsiteX16" fmla="*/ 83622 w 527680"/>
                              <a:gd name="connsiteY16" fmla="*/ 466725 h 493797"/>
                              <a:gd name="connsiteX17" fmla="*/ 83619 w 527680"/>
                              <a:gd name="connsiteY17" fmla="*/ 190395 h 493797"/>
                              <a:gd name="connsiteX0" fmla="*/ 72247 w 516308"/>
                              <a:gd name="connsiteY0" fmla="*/ 190395 h 480457"/>
                              <a:gd name="connsiteX1" fmla="*/ 419202 w 516308"/>
                              <a:gd name="connsiteY1" fmla="*/ 190395 h 480457"/>
                              <a:gd name="connsiteX2" fmla="*/ 334477 w 516308"/>
                              <a:gd name="connsiteY2" fmla="*/ 275120 h 480457"/>
                              <a:gd name="connsiteX3" fmla="*/ 334477 w 516308"/>
                              <a:gd name="connsiteY3" fmla="*/ 315125 h 480457"/>
                              <a:gd name="connsiteX4" fmla="*/ 374482 w 516308"/>
                              <a:gd name="connsiteY4" fmla="*/ 315125 h 480457"/>
                              <a:gd name="connsiteX5" fmla="*/ 507736 w 516308"/>
                              <a:gd name="connsiteY5" fmla="*/ 181832 h 480457"/>
                              <a:gd name="connsiteX6" fmla="*/ 508689 w 516308"/>
                              <a:gd name="connsiteY6" fmla="*/ 142780 h 480457"/>
                              <a:gd name="connsiteX7" fmla="*/ 507736 w 516308"/>
                              <a:gd name="connsiteY7" fmla="*/ 141827 h 480457"/>
                              <a:gd name="connsiteX8" fmla="*/ 374453 w 516308"/>
                              <a:gd name="connsiteY8" fmla="*/ 8573 h 480457"/>
                              <a:gd name="connsiteX9" fmla="*/ 335401 w 516308"/>
                              <a:gd name="connsiteY9" fmla="*/ 7620 h 480457"/>
                              <a:gd name="connsiteX10" fmla="*/ 334448 w 516308"/>
                              <a:gd name="connsiteY10" fmla="*/ 8573 h 480457"/>
                              <a:gd name="connsiteX11" fmla="*/ 333496 w 516308"/>
                              <a:gd name="connsiteY11" fmla="*/ 47625 h 480457"/>
                              <a:gd name="connsiteX12" fmla="*/ 334448 w 516308"/>
                              <a:gd name="connsiteY12" fmla="*/ 48578 h 480457"/>
                              <a:gd name="connsiteX13" fmla="*/ 419173 w 516308"/>
                              <a:gd name="connsiteY13" fmla="*/ 133350 h 480457"/>
                              <a:gd name="connsiteX14" fmla="*/ 8747 w 516308"/>
                              <a:gd name="connsiteY14" fmla="*/ 133350 h 480457"/>
                              <a:gd name="connsiteX15" fmla="*/ 11925 w 516308"/>
                              <a:gd name="connsiteY15" fmla="*/ 450850 h 480457"/>
                              <a:gd name="connsiteX16" fmla="*/ 72250 w 516308"/>
                              <a:gd name="connsiteY16" fmla="*/ 466725 h 480457"/>
                              <a:gd name="connsiteX17" fmla="*/ 72247 w 516308"/>
                              <a:gd name="connsiteY17" fmla="*/ 190395 h 480457"/>
                              <a:gd name="connsiteX0" fmla="*/ 69407 w 513468"/>
                              <a:gd name="connsiteY0" fmla="*/ 190395 h 466725"/>
                              <a:gd name="connsiteX1" fmla="*/ 416362 w 513468"/>
                              <a:gd name="connsiteY1" fmla="*/ 190395 h 466725"/>
                              <a:gd name="connsiteX2" fmla="*/ 331637 w 513468"/>
                              <a:gd name="connsiteY2" fmla="*/ 275120 h 466725"/>
                              <a:gd name="connsiteX3" fmla="*/ 331637 w 513468"/>
                              <a:gd name="connsiteY3" fmla="*/ 315125 h 466725"/>
                              <a:gd name="connsiteX4" fmla="*/ 371642 w 513468"/>
                              <a:gd name="connsiteY4" fmla="*/ 315125 h 466725"/>
                              <a:gd name="connsiteX5" fmla="*/ 504896 w 513468"/>
                              <a:gd name="connsiteY5" fmla="*/ 181832 h 466725"/>
                              <a:gd name="connsiteX6" fmla="*/ 505849 w 513468"/>
                              <a:gd name="connsiteY6" fmla="*/ 142780 h 466725"/>
                              <a:gd name="connsiteX7" fmla="*/ 504896 w 513468"/>
                              <a:gd name="connsiteY7" fmla="*/ 141827 h 466725"/>
                              <a:gd name="connsiteX8" fmla="*/ 371613 w 513468"/>
                              <a:gd name="connsiteY8" fmla="*/ 8573 h 466725"/>
                              <a:gd name="connsiteX9" fmla="*/ 332561 w 513468"/>
                              <a:gd name="connsiteY9" fmla="*/ 7620 h 466725"/>
                              <a:gd name="connsiteX10" fmla="*/ 331608 w 513468"/>
                              <a:gd name="connsiteY10" fmla="*/ 8573 h 466725"/>
                              <a:gd name="connsiteX11" fmla="*/ 330656 w 513468"/>
                              <a:gd name="connsiteY11" fmla="*/ 47625 h 466725"/>
                              <a:gd name="connsiteX12" fmla="*/ 331608 w 513468"/>
                              <a:gd name="connsiteY12" fmla="*/ 48578 h 466725"/>
                              <a:gd name="connsiteX13" fmla="*/ 416333 w 513468"/>
                              <a:gd name="connsiteY13" fmla="*/ 133350 h 466725"/>
                              <a:gd name="connsiteX14" fmla="*/ 5907 w 513468"/>
                              <a:gd name="connsiteY14" fmla="*/ 133350 h 466725"/>
                              <a:gd name="connsiteX15" fmla="*/ 9085 w 513468"/>
                              <a:gd name="connsiteY15" fmla="*/ 450850 h 466725"/>
                              <a:gd name="connsiteX16" fmla="*/ 69410 w 513468"/>
                              <a:gd name="connsiteY16" fmla="*/ 466725 h 466725"/>
                              <a:gd name="connsiteX17" fmla="*/ 69407 w 513468"/>
                              <a:gd name="connsiteY17" fmla="*/ 190395 h 466725"/>
                              <a:gd name="connsiteX0" fmla="*/ 70064 w 514125"/>
                              <a:gd name="connsiteY0" fmla="*/ 190395 h 466725"/>
                              <a:gd name="connsiteX1" fmla="*/ 417019 w 514125"/>
                              <a:gd name="connsiteY1" fmla="*/ 190395 h 466725"/>
                              <a:gd name="connsiteX2" fmla="*/ 332294 w 514125"/>
                              <a:gd name="connsiteY2" fmla="*/ 275120 h 466725"/>
                              <a:gd name="connsiteX3" fmla="*/ 332294 w 514125"/>
                              <a:gd name="connsiteY3" fmla="*/ 315125 h 466725"/>
                              <a:gd name="connsiteX4" fmla="*/ 372299 w 514125"/>
                              <a:gd name="connsiteY4" fmla="*/ 315125 h 466725"/>
                              <a:gd name="connsiteX5" fmla="*/ 505553 w 514125"/>
                              <a:gd name="connsiteY5" fmla="*/ 181832 h 466725"/>
                              <a:gd name="connsiteX6" fmla="*/ 506506 w 514125"/>
                              <a:gd name="connsiteY6" fmla="*/ 142780 h 466725"/>
                              <a:gd name="connsiteX7" fmla="*/ 505553 w 514125"/>
                              <a:gd name="connsiteY7" fmla="*/ 141827 h 466725"/>
                              <a:gd name="connsiteX8" fmla="*/ 372270 w 514125"/>
                              <a:gd name="connsiteY8" fmla="*/ 8573 h 466725"/>
                              <a:gd name="connsiteX9" fmla="*/ 333218 w 514125"/>
                              <a:gd name="connsiteY9" fmla="*/ 7620 h 466725"/>
                              <a:gd name="connsiteX10" fmla="*/ 332265 w 514125"/>
                              <a:gd name="connsiteY10" fmla="*/ 8573 h 466725"/>
                              <a:gd name="connsiteX11" fmla="*/ 331313 w 514125"/>
                              <a:gd name="connsiteY11" fmla="*/ 47625 h 466725"/>
                              <a:gd name="connsiteX12" fmla="*/ 332265 w 514125"/>
                              <a:gd name="connsiteY12" fmla="*/ 48578 h 466725"/>
                              <a:gd name="connsiteX13" fmla="*/ 416990 w 514125"/>
                              <a:gd name="connsiteY13" fmla="*/ 133350 h 466725"/>
                              <a:gd name="connsiteX14" fmla="*/ 6564 w 514125"/>
                              <a:gd name="connsiteY14" fmla="*/ 133350 h 466725"/>
                              <a:gd name="connsiteX15" fmla="*/ 6570 w 514125"/>
                              <a:gd name="connsiteY15" fmla="*/ 450850 h 466725"/>
                              <a:gd name="connsiteX16" fmla="*/ 70067 w 514125"/>
                              <a:gd name="connsiteY16" fmla="*/ 466725 h 466725"/>
                              <a:gd name="connsiteX17" fmla="*/ 70064 w 514125"/>
                              <a:gd name="connsiteY17" fmla="*/ 190395 h 466725"/>
                              <a:gd name="connsiteX0" fmla="*/ 71956 w 516017"/>
                              <a:gd name="connsiteY0" fmla="*/ 190395 h 466725"/>
                              <a:gd name="connsiteX1" fmla="*/ 418911 w 516017"/>
                              <a:gd name="connsiteY1" fmla="*/ 190395 h 466725"/>
                              <a:gd name="connsiteX2" fmla="*/ 334186 w 516017"/>
                              <a:gd name="connsiteY2" fmla="*/ 275120 h 466725"/>
                              <a:gd name="connsiteX3" fmla="*/ 334186 w 516017"/>
                              <a:gd name="connsiteY3" fmla="*/ 315125 h 466725"/>
                              <a:gd name="connsiteX4" fmla="*/ 374191 w 516017"/>
                              <a:gd name="connsiteY4" fmla="*/ 315125 h 466725"/>
                              <a:gd name="connsiteX5" fmla="*/ 507445 w 516017"/>
                              <a:gd name="connsiteY5" fmla="*/ 181832 h 466725"/>
                              <a:gd name="connsiteX6" fmla="*/ 508398 w 516017"/>
                              <a:gd name="connsiteY6" fmla="*/ 142780 h 466725"/>
                              <a:gd name="connsiteX7" fmla="*/ 507445 w 516017"/>
                              <a:gd name="connsiteY7" fmla="*/ 141827 h 466725"/>
                              <a:gd name="connsiteX8" fmla="*/ 374162 w 516017"/>
                              <a:gd name="connsiteY8" fmla="*/ 8573 h 466725"/>
                              <a:gd name="connsiteX9" fmla="*/ 335110 w 516017"/>
                              <a:gd name="connsiteY9" fmla="*/ 7620 h 466725"/>
                              <a:gd name="connsiteX10" fmla="*/ 334157 w 516017"/>
                              <a:gd name="connsiteY10" fmla="*/ 8573 h 466725"/>
                              <a:gd name="connsiteX11" fmla="*/ 333205 w 516017"/>
                              <a:gd name="connsiteY11" fmla="*/ 47625 h 466725"/>
                              <a:gd name="connsiteX12" fmla="*/ 334157 w 516017"/>
                              <a:gd name="connsiteY12" fmla="*/ 48578 h 466725"/>
                              <a:gd name="connsiteX13" fmla="*/ 418882 w 516017"/>
                              <a:gd name="connsiteY13" fmla="*/ 133350 h 466725"/>
                              <a:gd name="connsiteX14" fmla="*/ 8456 w 516017"/>
                              <a:gd name="connsiteY14" fmla="*/ 133350 h 466725"/>
                              <a:gd name="connsiteX15" fmla="*/ 2112 w 516017"/>
                              <a:gd name="connsiteY15" fmla="*/ 454025 h 466725"/>
                              <a:gd name="connsiteX16" fmla="*/ 71959 w 516017"/>
                              <a:gd name="connsiteY16" fmla="*/ 466725 h 466725"/>
                              <a:gd name="connsiteX17" fmla="*/ 71956 w 516017"/>
                              <a:gd name="connsiteY17" fmla="*/ 190395 h 466725"/>
                              <a:gd name="connsiteX0" fmla="*/ 70891 w 514952"/>
                              <a:gd name="connsiteY0" fmla="*/ 190395 h 466725"/>
                              <a:gd name="connsiteX1" fmla="*/ 417846 w 514952"/>
                              <a:gd name="connsiteY1" fmla="*/ 190395 h 466725"/>
                              <a:gd name="connsiteX2" fmla="*/ 333121 w 514952"/>
                              <a:gd name="connsiteY2" fmla="*/ 275120 h 466725"/>
                              <a:gd name="connsiteX3" fmla="*/ 333121 w 514952"/>
                              <a:gd name="connsiteY3" fmla="*/ 315125 h 466725"/>
                              <a:gd name="connsiteX4" fmla="*/ 373126 w 514952"/>
                              <a:gd name="connsiteY4" fmla="*/ 315125 h 466725"/>
                              <a:gd name="connsiteX5" fmla="*/ 506380 w 514952"/>
                              <a:gd name="connsiteY5" fmla="*/ 181832 h 466725"/>
                              <a:gd name="connsiteX6" fmla="*/ 507333 w 514952"/>
                              <a:gd name="connsiteY6" fmla="*/ 142780 h 466725"/>
                              <a:gd name="connsiteX7" fmla="*/ 506380 w 514952"/>
                              <a:gd name="connsiteY7" fmla="*/ 141827 h 466725"/>
                              <a:gd name="connsiteX8" fmla="*/ 373097 w 514952"/>
                              <a:gd name="connsiteY8" fmla="*/ 8573 h 466725"/>
                              <a:gd name="connsiteX9" fmla="*/ 334045 w 514952"/>
                              <a:gd name="connsiteY9" fmla="*/ 7620 h 466725"/>
                              <a:gd name="connsiteX10" fmla="*/ 333092 w 514952"/>
                              <a:gd name="connsiteY10" fmla="*/ 8573 h 466725"/>
                              <a:gd name="connsiteX11" fmla="*/ 332140 w 514952"/>
                              <a:gd name="connsiteY11" fmla="*/ 47625 h 466725"/>
                              <a:gd name="connsiteX12" fmla="*/ 333092 w 514952"/>
                              <a:gd name="connsiteY12" fmla="*/ 48578 h 466725"/>
                              <a:gd name="connsiteX13" fmla="*/ 417817 w 514952"/>
                              <a:gd name="connsiteY13" fmla="*/ 133350 h 466725"/>
                              <a:gd name="connsiteX14" fmla="*/ 7391 w 514952"/>
                              <a:gd name="connsiteY14" fmla="*/ 133350 h 466725"/>
                              <a:gd name="connsiteX15" fmla="*/ 4222 w 514952"/>
                              <a:gd name="connsiteY15" fmla="*/ 454025 h 466725"/>
                              <a:gd name="connsiteX16" fmla="*/ 70894 w 514952"/>
                              <a:gd name="connsiteY16" fmla="*/ 466725 h 466725"/>
                              <a:gd name="connsiteX17" fmla="*/ 70891 w 514952"/>
                              <a:gd name="connsiteY17" fmla="*/ 190395 h 466725"/>
                              <a:gd name="connsiteX0" fmla="*/ 75179 w 519240"/>
                              <a:gd name="connsiteY0" fmla="*/ 190395 h 477778"/>
                              <a:gd name="connsiteX1" fmla="*/ 422134 w 519240"/>
                              <a:gd name="connsiteY1" fmla="*/ 190395 h 477778"/>
                              <a:gd name="connsiteX2" fmla="*/ 337409 w 519240"/>
                              <a:gd name="connsiteY2" fmla="*/ 275120 h 477778"/>
                              <a:gd name="connsiteX3" fmla="*/ 337409 w 519240"/>
                              <a:gd name="connsiteY3" fmla="*/ 315125 h 477778"/>
                              <a:gd name="connsiteX4" fmla="*/ 377414 w 519240"/>
                              <a:gd name="connsiteY4" fmla="*/ 315125 h 477778"/>
                              <a:gd name="connsiteX5" fmla="*/ 510668 w 519240"/>
                              <a:gd name="connsiteY5" fmla="*/ 181832 h 477778"/>
                              <a:gd name="connsiteX6" fmla="*/ 511621 w 519240"/>
                              <a:gd name="connsiteY6" fmla="*/ 142780 h 477778"/>
                              <a:gd name="connsiteX7" fmla="*/ 510668 w 519240"/>
                              <a:gd name="connsiteY7" fmla="*/ 141827 h 477778"/>
                              <a:gd name="connsiteX8" fmla="*/ 377385 w 519240"/>
                              <a:gd name="connsiteY8" fmla="*/ 8573 h 477778"/>
                              <a:gd name="connsiteX9" fmla="*/ 338333 w 519240"/>
                              <a:gd name="connsiteY9" fmla="*/ 7620 h 477778"/>
                              <a:gd name="connsiteX10" fmla="*/ 337380 w 519240"/>
                              <a:gd name="connsiteY10" fmla="*/ 8573 h 477778"/>
                              <a:gd name="connsiteX11" fmla="*/ 336428 w 519240"/>
                              <a:gd name="connsiteY11" fmla="*/ 47625 h 477778"/>
                              <a:gd name="connsiteX12" fmla="*/ 337380 w 519240"/>
                              <a:gd name="connsiteY12" fmla="*/ 48578 h 477778"/>
                              <a:gd name="connsiteX13" fmla="*/ 422105 w 519240"/>
                              <a:gd name="connsiteY13" fmla="*/ 133350 h 477778"/>
                              <a:gd name="connsiteX14" fmla="*/ 11679 w 519240"/>
                              <a:gd name="connsiteY14" fmla="*/ 133350 h 477778"/>
                              <a:gd name="connsiteX15" fmla="*/ 8510 w 519240"/>
                              <a:gd name="connsiteY15" fmla="*/ 454025 h 477778"/>
                              <a:gd name="connsiteX16" fmla="*/ 78360 w 519240"/>
                              <a:gd name="connsiteY16" fmla="*/ 454025 h 477778"/>
                              <a:gd name="connsiteX17" fmla="*/ 75179 w 519240"/>
                              <a:gd name="connsiteY17" fmla="*/ 190395 h 477778"/>
                              <a:gd name="connsiteX0" fmla="*/ 70279 w 514340"/>
                              <a:gd name="connsiteY0" fmla="*/ 190395 h 454131"/>
                              <a:gd name="connsiteX1" fmla="*/ 417234 w 514340"/>
                              <a:gd name="connsiteY1" fmla="*/ 190395 h 454131"/>
                              <a:gd name="connsiteX2" fmla="*/ 332509 w 514340"/>
                              <a:gd name="connsiteY2" fmla="*/ 275120 h 454131"/>
                              <a:gd name="connsiteX3" fmla="*/ 332509 w 514340"/>
                              <a:gd name="connsiteY3" fmla="*/ 315125 h 454131"/>
                              <a:gd name="connsiteX4" fmla="*/ 372514 w 514340"/>
                              <a:gd name="connsiteY4" fmla="*/ 315125 h 454131"/>
                              <a:gd name="connsiteX5" fmla="*/ 505768 w 514340"/>
                              <a:gd name="connsiteY5" fmla="*/ 181832 h 454131"/>
                              <a:gd name="connsiteX6" fmla="*/ 506721 w 514340"/>
                              <a:gd name="connsiteY6" fmla="*/ 142780 h 454131"/>
                              <a:gd name="connsiteX7" fmla="*/ 505768 w 514340"/>
                              <a:gd name="connsiteY7" fmla="*/ 141827 h 454131"/>
                              <a:gd name="connsiteX8" fmla="*/ 372485 w 514340"/>
                              <a:gd name="connsiteY8" fmla="*/ 8573 h 454131"/>
                              <a:gd name="connsiteX9" fmla="*/ 333433 w 514340"/>
                              <a:gd name="connsiteY9" fmla="*/ 7620 h 454131"/>
                              <a:gd name="connsiteX10" fmla="*/ 332480 w 514340"/>
                              <a:gd name="connsiteY10" fmla="*/ 8573 h 454131"/>
                              <a:gd name="connsiteX11" fmla="*/ 331528 w 514340"/>
                              <a:gd name="connsiteY11" fmla="*/ 47625 h 454131"/>
                              <a:gd name="connsiteX12" fmla="*/ 332480 w 514340"/>
                              <a:gd name="connsiteY12" fmla="*/ 48578 h 454131"/>
                              <a:gd name="connsiteX13" fmla="*/ 417205 w 514340"/>
                              <a:gd name="connsiteY13" fmla="*/ 133350 h 454131"/>
                              <a:gd name="connsiteX14" fmla="*/ 6779 w 514340"/>
                              <a:gd name="connsiteY14" fmla="*/ 133350 h 454131"/>
                              <a:gd name="connsiteX15" fmla="*/ 3610 w 514340"/>
                              <a:gd name="connsiteY15" fmla="*/ 454025 h 454131"/>
                              <a:gd name="connsiteX16" fmla="*/ 73460 w 514340"/>
                              <a:gd name="connsiteY16" fmla="*/ 454025 h 454131"/>
                              <a:gd name="connsiteX17" fmla="*/ 70279 w 514340"/>
                              <a:gd name="connsiteY17" fmla="*/ 190395 h 454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14340" h="454131">
                                <a:moveTo>
                                  <a:pt x="70279" y="190395"/>
                                </a:moveTo>
                                <a:lnTo>
                                  <a:pt x="417234" y="190395"/>
                                </a:lnTo>
                                <a:lnTo>
                                  <a:pt x="332509" y="275120"/>
                                </a:lnTo>
                                <a:cubicBezTo>
                                  <a:pt x="321462" y="286167"/>
                                  <a:pt x="321462" y="304078"/>
                                  <a:pt x="332509" y="315125"/>
                                </a:cubicBezTo>
                                <a:cubicBezTo>
                                  <a:pt x="343556" y="326172"/>
                                  <a:pt x="361467" y="326172"/>
                                  <a:pt x="372514" y="315125"/>
                                </a:cubicBezTo>
                                <a:lnTo>
                                  <a:pt x="505768" y="181832"/>
                                </a:lnTo>
                                <a:cubicBezTo>
                                  <a:pt x="516815" y="171311"/>
                                  <a:pt x="517242" y="153827"/>
                                  <a:pt x="506721" y="142780"/>
                                </a:cubicBezTo>
                                <a:cubicBezTo>
                                  <a:pt x="506411" y="142455"/>
                                  <a:pt x="506093" y="142137"/>
                                  <a:pt x="505768" y="141827"/>
                                </a:cubicBezTo>
                                <a:lnTo>
                                  <a:pt x="372485" y="8573"/>
                                </a:lnTo>
                                <a:cubicBezTo>
                                  <a:pt x="361964" y="-2474"/>
                                  <a:pt x="344480" y="-2901"/>
                                  <a:pt x="333433" y="7620"/>
                                </a:cubicBezTo>
                                <a:cubicBezTo>
                                  <a:pt x="333108" y="7930"/>
                                  <a:pt x="332790" y="8248"/>
                                  <a:pt x="332480" y="8573"/>
                                </a:cubicBezTo>
                                <a:cubicBezTo>
                                  <a:pt x="321433" y="19094"/>
                                  <a:pt x="321006" y="36578"/>
                                  <a:pt x="331528" y="47625"/>
                                </a:cubicBezTo>
                                <a:cubicBezTo>
                                  <a:pt x="331837" y="47950"/>
                                  <a:pt x="332155" y="48268"/>
                                  <a:pt x="332480" y="48578"/>
                                </a:cubicBezTo>
                                <a:lnTo>
                                  <a:pt x="417205" y="133350"/>
                                </a:lnTo>
                                <a:lnTo>
                                  <a:pt x="6779" y="133350"/>
                                </a:lnTo>
                                <a:cubicBezTo>
                                  <a:pt x="-9002" y="133350"/>
                                  <a:pt x="8371" y="460904"/>
                                  <a:pt x="3610" y="454025"/>
                                </a:cubicBezTo>
                                <a:cubicBezTo>
                                  <a:pt x="-1151" y="447146"/>
                                  <a:pt x="57679" y="454025"/>
                                  <a:pt x="73460" y="454025"/>
                                </a:cubicBezTo>
                                <a:cubicBezTo>
                                  <a:pt x="71346" y="453990"/>
                                  <a:pt x="69221" y="292030"/>
                                  <a:pt x="70279" y="190395"/>
                                </a:cubicBezTo>
                                <a:close/>
                              </a:path>
                            </a:pathLst>
                          </a:custGeom>
                          <a:grpFill/>
                          <a:ln w="9525" cap="flat">
                            <a:noFill/>
                            <a:prstDash val="solid"/>
                            <a:miter/>
                          </a:ln>
                        </wps:spPr>
                        <wps:bodyPr rtlCol="0" anchor="ctr"/>
                      </wps:wsp>
                    </wpg:wgp>
                  </a:graphicData>
                </a:graphic>
              </wp:anchor>
            </w:drawing>
          </mc:Choice>
          <mc:Fallback>
            <w:pict>
              <v:group w14:anchorId="2FED05C4" id="Group 22" o:spid="_x0000_s1026" style="position:absolute;margin-left:333.65pt;margin-top:385.6pt;width:42.05pt;height:40.9pt;z-index:-251606528" coordorigin="40201,47870" coordsize="20285,1972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">
                <o:lock v:ext="edit" aspectratio="t"/>
                <v:shape id="Graphic 124" o:spid="_x0000_s1027" type="#_x0000_t75" alt="Clipboard Mixed with solid fill" style="position:absolute;left:45772;top:4787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">
                  <v:imagedata r:id="rId17" o:title="Clipboard Mixed with solid fill"/>
                </v:shape>
                <v:group id="Group 1786500307" o:spid="_x0000_s1028" style="position:absolute;left:40201;top:58452;width:20286;height:9144" coordorigin="40201,58452" coordsize="2028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">
                  <v:shape id="Graphic 1024" o:spid="_x0000_s1029" type="#_x0000_t75" alt="List with solid fill" style="position:absolute;left:40201;top:58452;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">
                    <v:imagedata r:id="rId18" o:title="List with solid fill"/>
                  </v:shape>
                  <v:shape id="Graphic 1026" o:spid="_x0000_s1030" type="#_x0000_t75" alt="List with solid fill" style="position:absolute;left:51343;top:58452;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">
                    <v:imagedata r:id="rId18" o:title="List with solid fill"/>
                  </v:shape>
                </v:group>
                <v:shape id="Graphic 52" o:spid="_x0000_s1031" alt="Arrow Right with solid fill" style="position:absolute;left:52651;top:53921;width:5144;height:4542;rotation:90;visibility:visible;mso-wrap-style:square;v-text-anchor:middle" coordsize="514340,454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" path="m70279,190395r346955,l332509,275120v-11047,11047,-11047,28958,,40005c343556,326172,361467,326172,372514,315125l505768,181832v11047,-10521,11474,-28005,953,-39052c506411,142455,506093,142137,505768,141827l372485,8573c361964,-2474,344480,-2901,333433,7620v-325,310,-643,628,-953,953c321433,19094,321006,36578,331528,47625v309,325,627,643,952,953l417205,133350r-410426,c-9002,133350,8371,460904,3610,454025v-4761,-6879,54069,,69850,c71346,453990,69221,292030,70279,190395xe" filled="f" stroked="f">
                  <v:stroke joinstyle="miter"/>
                  <v:path arrowok="t" o:connecttype="custom" o:connectlocs="70279,190395;417234,190395;332509,275120;332509,315125;372514,315125;505768,181832;506721,142780;505768,141827;372485,8573;333433,7620;332480,8573;331528,47625;332480,48578;417205,133350;6779,133350;3610,454025;73460,454025;70279,190395" o:connectangles="0,0,0,0,0,0,0,0,0,0,0,0,0,0,0,0,0,0"/>
                </v:shape>
                <v:shape id="Graphic 52" o:spid="_x0000_s1032" alt="Arrow Right with solid fill" style="position:absolute;left:42810;top:53921;width:5144;height:4541;rotation:90;flip:x;visibility:visible;mso-wrap-style:square;v-text-anchor:middle" coordsize="514340,454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" path="m70279,190395r346955,l332509,275120v-11047,11047,-11047,28958,,40005c343556,326172,361467,326172,372514,315125l505768,181832v11047,-10521,11474,-28005,953,-39052c506411,142455,506093,142137,505768,141827l372485,8573c361964,-2474,344480,-2901,333433,7620v-325,310,-643,628,-953,953c321433,19094,321006,36578,331528,47625v309,325,627,643,952,953l417205,133350r-410426,c-9002,133350,8371,460904,3610,454025v-4761,-6879,54069,,69850,c71346,453990,69221,292030,70279,190395xe" filled="f" stroked="f">
                  <v:stroke joinstyle="miter"/>
                  <v:path arrowok="t" o:connecttype="custom" o:connectlocs="70279,190395;417234,190395;332509,275120;332509,315125;372514,315125;505768,181832;506721,142780;505768,141827;372485,8573;333433,7620;332480,8573;331528,47625;332480,48578;417205,133350;6779,133350;3610,454025;73460,454025;70279,190395" o:connectangles="0,0,0,0,0,0,0,0,0,0,0,0,0,0,0,0,0,0"/>
                </v:shape>
              </v:group>
            </w:pict>
          </mc:Fallback>
        </mc:AlternateContent>
      </w:r>
      <w:r>
        <w:rPr>
          <w:b/>
          <w:noProof/>
          <w:color w:val="A6A6A6" w:themeColor="background1" w:themeShade="A6"/>
          <w:sz w:val="32"/>
          <w:szCs w:val="44"/>
        </w:rPr>
        <mc:AlternateContent>
          <mc:Choice Requires="wps">
            <w:drawing>
              <wp:anchor distT="0" distB="0" distL="114300" distR="114300" simplePos="0" relativeHeight="251678208" behindDoc="1" locked="0" layoutInCell="1" allowOverlap="1" wp14:anchorId="1A252973" wp14:editId="1EB3D2C2">
                <wp:simplePos x="0" y="0"/>
                <wp:positionH relativeFrom="column">
                  <wp:posOffset>467617</wp:posOffset>
                </wp:positionH>
                <wp:positionV relativeFrom="paragraph">
                  <wp:posOffset>417123</wp:posOffset>
                </wp:positionV>
                <wp:extent cx="3449320" cy="2338086"/>
                <wp:effectExtent l="0" t="0" r="0" b="0"/>
                <wp:wrapNone/>
                <wp:docPr id="1633107057" name="TextBox 8"/>
                <wp:cNvGraphicFramePr/>
                <a:graphic xmlns:a="http://schemas.openxmlformats.org/drawingml/2006/main">
                  <a:graphicData uri="http://schemas.microsoft.com/office/word/2010/wordprocessingShape">
                    <wps:wsp>
                      <wps:cNvSpPr txBox="1"/>
                      <wps:spPr>
                        <a:xfrm>
                          <a:off x="0" y="0"/>
                          <a:ext cx="3449320" cy="2338086"/>
                        </a:xfrm>
                        <a:prstGeom prst="rect">
                          <a:avLst/>
                        </a:prstGeom>
                        <a:noFill/>
                      </wps:spPr>
                      <wps:txbx>
                        <w:txbxContent>
                          <w:p w14:paraId="1B8B820B" w14:textId="21F4C4D8" w:rsidR="006C5354" w:rsidRPr="006C5354" w:rsidRDefault="006C5354" w:rsidP="00BC1EC8">
                            <w:pPr>
                              <w:pStyle w:val="ListParagraph"/>
                              <w:numPr>
                                <w:ilvl w:val="0"/>
                                <w:numId w:val="32"/>
                              </w:numPr>
                              <w:spacing w:after="160" w:line="276" w:lineRule="auto"/>
                              <w:ind w:left="360"/>
                              <w:contextualSpacing w:val="0"/>
                              <w:rPr>
                                <w:rFonts w:eastAsia="Arial" w:cs="Arial"/>
                                <w:color w:val="000000"/>
                                <w:kern w:val="24"/>
                                <w:sz w:val="28"/>
                                <w:szCs w:val="28"/>
                              </w:rPr>
                            </w:pPr>
                            <w:r w:rsidRPr="006C5354">
                              <w:rPr>
                                <w:rFonts w:eastAsia="Arial" w:cs="Arial"/>
                                <w:color w:val="000000"/>
                                <w:kern w:val="24"/>
                                <w:sz w:val="28"/>
                                <w:szCs w:val="28"/>
                              </w:rPr>
                              <w:t>…</w:t>
                            </w:r>
                          </w:p>
                        </w:txbxContent>
                      </wps:txbx>
                      <wps:bodyPr wrap="square" rtlCol="0">
                        <a:noAutofit/>
                      </wps:bodyPr>
                    </wps:wsp>
                  </a:graphicData>
                </a:graphic>
                <wp14:sizeRelV relativeFrom="margin">
                  <wp14:pctHeight>0</wp14:pctHeight>
                </wp14:sizeRelV>
              </wp:anchor>
            </w:drawing>
          </mc:Choice>
          <mc:Fallback>
            <w:pict>
              <v:shape w14:anchorId="1A252973" id="_x0000_s1036" type="#_x0000_t202" style="position:absolute;margin-left:36.8pt;margin-top:32.85pt;width:271.6pt;height:184.1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" filled="f" stroked="f">
                <v:textbox>
                  <w:txbxContent>
                    <w:p w14:paraId="1B8B820B" w14:textId="21F4C4D8" w:rsidR="006C5354" w:rsidRPr="006C5354" w:rsidRDefault="006C5354" w:rsidP="00BC1EC8">
                      <w:pPr>
                        <w:pStyle w:val="ListParagraph"/>
                        <w:numPr>
                          <w:ilvl w:val="0"/>
                          <w:numId w:val="32"/>
                        </w:numPr>
                        <w:spacing w:after="160" w:line="276" w:lineRule="auto"/>
                        <w:ind w:left="360"/>
                        <w:contextualSpacing w:val="0"/>
                        <w:rPr>
                          <w:rFonts w:eastAsia="Arial" w:cs="Arial"/>
                          <w:color w:val="000000"/>
                          <w:kern w:val="24"/>
                          <w:sz w:val="28"/>
                          <w:szCs w:val="28"/>
                        </w:rPr>
                      </w:pPr>
                      <w:r w:rsidRPr="006C5354">
                        <w:rPr>
                          <w:rFonts w:eastAsia="Arial" w:cs="Arial"/>
                          <w:color w:val="000000"/>
                          <w:kern w:val="24"/>
                          <w:sz w:val="28"/>
                          <w:szCs w:val="28"/>
                        </w:rPr>
                        <w: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80256" behindDoc="1" locked="0" layoutInCell="1" allowOverlap="1" wp14:anchorId="73A915DE" wp14:editId="38B8EB19">
                <wp:simplePos x="0" y="0"/>
                <wp:positionH relativeFrom="column">
                  <wp:posOffset>467617</wp:posOffset>
                </wp:positionH>
                <wp:positionV relativeFrom="paragraph">
                  <wp:posOffset>3090874</wp:posOffset>
                </wp:positionV>
                <wp:extent cx="3705860" cy="2290871"/>
                <wp:effectExtent l="0" t="0" r="0" b="0"/>
                <wp:wrapNone/>
                <wp:docPr id="1640872305" name="TextBox 3"/>
                <wp:cNvGraphicFramePr/>
                <a:graphic xmlns:a="http://schemas.openxmlformats.org/drawingml/2006/main">
                  <a:graphicData uri="http://schemas.microsoft.com/office/word/2010/wordprocessingShape">
                    <wps:wsp>
                      <wps:cNvSpPr txBox="1"/>
                      <wps:spPr>
                        <a:xfrm>
                          <a:off x="0" y="0"/>
                          <a:ext cx="3705860" cy="2290871"/>
                        </a:xfrm>
                        <a:prstGeom prst="rect">
                          <a:avLst/>
                        </a:prstGeom>
                        <a:noFill/>
                      </wps:spPr>
                      <wps:txbx>
                        <w:txbxContent>
                          <w:p w14:paraId="22583E75" w14:textId="516684D4" w:rsidR="006C5354" w:rsidRPr="006C5354" w:rsidRDefault="006C5354" w:rsidP="006C5354">
                            <w:pPr>
                              <w:pStyle w:val="ListParagraph"/>
                              <w:numPr>
                                <w:ilvl w:val="0"/>
                                <w:numId w:val="35"/>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wps:txbx>
                      <wps:bodyPr wrap="square" rtlCol="0">
                        <a:noAutofit/>
                      </wps:bodyPr>
                    </wps:wsp>
                  </a:graphicData>
                </a:graphic>
                <wp14:sizeRelV relativeFrom="margin">
                  <wp14:pctHeight>0</wp14:pctHeight>
                </wp14:sizeRelV>
              </wp:anchor>
            </w:drawing>
          </mc:Choice>
          <mc:Fallback>
            <w:pict>
              <v:shape w14:anchorId="73A915DE" id="_x0000_s1037" type="#_x0000_t202" style="position:absolute;margin-left:36.8pt;margin-top:243.4pt;width:291.8pt;height:180.4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" filled="f" stroked="f">
                <v:textbox>
                  <w:txbxContent>
                    <w:p w14:paraId="22583E75" w14:textId="516684D4" w:rsidR="006C5354" w:rsidRPr="006C5354" w:rsidRDefault="006C5354" w:rsidP="006C5354">
                      <w:pPr>
                        <w:pStyle w:val="ListParagraph"/>
                        <w:numPr>
                          <w:ilvl w:val="0"/>
                          <w:numId w:val="35"/>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81280" behindDoc="1" locked="0" layoutInCell="1" allowOverlap="1" wp14:anchorId="291FE4E4" wp14:editId="479CCB41">
                <wp:simplePos x="0" y="0"/>
                <wp:positionH relativeFrom="column">
                  <wp:posOffset>4970168</wp:posOffset>
                </wp:positionH>
                <wp:positionV relativeFrom="paragraph">
                  <wp:posOffset>3090875</wp:posOffset>
                </wp:positionV>
                <wp:extent cx="3715385" cy="2338086"/>
                <wp:effectExtent l="0" t="0" r="0" b="0"/>
                <wp:wrapNone/>
                <wp:docPr id="328669450" name="TextBox 4"/>
                <wp:cNvGraphicFramePr/>
                <a:graphic xmlns:a="http://schemas.openxmlformats.org/drawingml/2006/main">
                  <a:graphicData uri="http://schemas.microsoft.com/office/word/2010/wordprocessingShape">
                    <wps:wsp>
                      <wps:cNvSpPr txBox="1"/>
                      <wps:spPr>
                        <a:xfrm>
                          <a:off x="0" y="0"/>
                          <a:ext cx="3715385" cy="2338086"/>
                        </a:xfrm>
                        <a:prstGeom prst="rect">
                          <a:avLst/>
                        </a:prstGeom>
                        <a:noFill/>
                      </wps:spPr>
                      <wps:txbx>
                        <w:txbxContent>
                          <w:p w14:paraId="538DEE5E" w14:textId="02D0F773" w:rsidR="006C5354" w:rsidRPr="006C5354" w:rsidRDefault="006C5354" w:rsidP="006C5354">
                            <w:pPr>
                              <w:pStyle w:val="ListParagraph"/>
                              <w:numPr>
                                <w:ilvl w:val="0"/>
                                <w:numId w:val="34"/>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1FE4E4" id="_x0000_s1038" type="#_x0000_t202" style="position:absolute;margin-left:391.35pt;margin-top:243.4pt;width:292.55pt;height:184.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" filled="f" stroked="f">
                <v:textbox>
                  <w:txbxContent>
                    <w:p w14:paraId="538DEE5E" w14:textId="02D0F773" w:rsidR="006C5354" w:rsidRPr="006C5354" w:rsidRDefault="006C5354" w:rsidP="006C5354">
                      <w:pPr>
                        <w:pStyle w:val="ListParagraph"/>
                        <w:numPr>
                          <w:ilvl w:val="0"/>
                          <w:numId w:val="34"/>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79232" behindDoc="1" locked="0" layoutInCell="1" allowOverlap="1" wp14:anchorId="652E60F1" wp14:editId="3F49DFB5">
                <wp:simplePos x="0" y="0"/>
                <wp:positionH relativeFrom="column">
                  <wp:posOffset>4970170</wp:posOffset>
                </wp:positionH>
                <wp:positionV relativeFrom="paragraph">
                  <wp:posOffset>440271</wp:posOffset>
                </wp:positionV>
                <wp:extent cx="3715474" cy="2314937"/>
                <wp:effectExtent l="0" t="0" r="0" b="0"/>
                <wp:wrapNone/>
                <wp:docPr id="1757858203" name="TextBox 1"/>
                <wp:cNvGraphicFramePr/>
                <a:graphic xmlns:a="http://schemas.openxmlformats.org/drawingml/2006/main">
                  <a:graphicData uri="http://schemas.microsoft.com/office/word/2010/wordprocessingShape">
                    <wps:wsp>
                      <wps:cNvSpPr txBox="1"/>
                      <wps:spPr>
                        <a:xfrm>
                          <a:off x="0" y="0"/>
                          <a:ext cx="3715474" cy="2314937"/>
                        </a:xfrm>
                        <a:prstGeom prst="rect">
                          <a:avLst/>
                        </a:prstGeom>
                        <a:noFill/>
                      </wps:spPr>
                      <wps:txbx>
                        <w:txbxContent>
                          <w:p w14:paraId="6A11751E" w14:textId="14DB80E9" w:rsidR="006C5354" w:rsidRPr="006C5354" w:rsidRDefault="006C5354" w:rsidP="006C5354">
                            <w:pPr>
                              <w:pStyle w:val="ListParagraph"/>
                              <w:numPr>
                                <w:ilvl w:val="0"/>
                                <w:numId w:val="33"/>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2E60F1" id="_x0000_s1039" type="#_x0000_t202" style="position:absolute;margin-left:391.35pt;margin-top:34.65pt;width:292.55pt;height:182.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" filled="f" stroked="f">
                <v:textbox>
                  <w:txbxContent>
                    <w:p w14:paraId="6A11751E" w14:textId="14DB80E9" w:rsidR="006C5354" w:rsidRPr="006C5354" w:rsidRDefault="006C5354" w:rsidP="006C5354">
                      <w:pPr>
                        <w:pStyle w:val="ListParagraph"/>
                        <w:numPr>
                          <w:ilvl w:val="0"/>
                          <w:numId w:val="33"/>
                        </w:numPr>
                        <w:spacing w:after="160"/>
                        <w:ind w:left="360"/>
                        <w:contextualSpacing w:val="0"/>
                        <w:rPr>
                          <w:rFonts w:eastAsia="Arial" w:cs="Arial"/>
                          <w:color w:val="000000"/>
                          <w:kern w:val="24"/>
                          <w:sz w:val="28"/>
                          <w:szCs w:val="28"/>
                        </w:rPr>
                      </w:pPr>
                      <w:r>
                        <w:rPr>
                          <w:rFonts w:eastAsia="Arial" w:cs="Arial"/>
                          <w:color w:val="000000"/>
                          <w:kern w:val="24"/>
                          <w:sz w:val="28"/>
                          <w:szCs w:val="28"/>
                        </w:rPr>
                        <w: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61824" behindDoc="1" locked="0" layoutInCell="1" allowOverlap="1" wp14:anchorId="1017FAA6" wp14:editId="02F76842">
                <wp:simplePos x="0" y="0"/>
                <wp:positionH relativeFrom="column">
                  <wp:posOffset>4864989</wp:posOffset>
                </wp:positionH>
                <wp:positionV relativeFrom="paragraph">
                  <wp:posOffset>197204</wp:posOffset>
                </wp:positionV>
                <wp:extent cx="4426688" cy="25978"/>
                <wp:effectExtent l="0" t="0" r="5715" b="0"/>
                <wp:wrapNone/>
                <wp:docPr id="1400887742" name="Rectangle 2"/>
                <wp:cNvGraphicFramePr/>
                <a:graphic xmlns:a="http://schemas.openxmlformats.org/drawingml/2006/main">
                  <a:graphicData uri="http://schemas.microsoft.com/office/word/2010/wordprocessingShape">
                    <wps:wsp>
                      <wps:cNvSpPr/>
                      <wps:spPr>
                        <a:xfrm>
                          <a:off x="0" y="0"/>
                          <a:ext cx="4426688"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CB9DB6E" id="Rectangle 2" o:spid="_x0000_s1026" style="position:absolute;margin-left:383.05pt;margin-top:15.55pt;width:348.55pt;height:2.0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2848" behindDoc="1" locked="0" layoutInCell="1" allowOverlap="1" wp14:anchorId="6867570F" wp14:editId="5F83C54C">
                <wp:simplePos x="0" y="0"/>
                <wp:positionH relativeFrom="column">
                  <wp:posOffset>4864608</wp:posOffset>
                </wp:positionH>
                <wp:positionV relativeFrom="paragraph">
                  <wp:posOffset>197204</wp:posOffset>
                </wp:positionV>
                <wp:extent cx="43300" cy="2597863"/>
                <wp:effectExtent l="0" t="0" r="0" b="5715"/>
                <wp:wrapNone/>
                <wp:docPr id="492101690" name="Rectangle 3"/>
                <wp:cNvGraphicFramePr/>
                <a:graphic xmlns:a="http://schemas.openxmlformats.org/drawingml/2006/main">
                  <a:graphicData uri="http://schemas.microsoft.com/office/word/2010/wordprocessingShape">
                    <wps:wsp>
                      <wps:cNvSpPr/>
                      <wps:spPr>
                        <a:xfrm flipV="1">
                          <a:off x="0" y="0"/>
                          <a:ext cx="43300" cy="25978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5FC47AD7" id="Rectangle 3" o:spid="_x0000_s1026" style="position:absolute;margin-left:383.05pt;margin-top:15.55pt;width:3.4pt;height:204.55pt;flip:y;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3872" behindDoc="1" locked="0" layoutInCell="1" allowOverlap="1" wp14:anchorId="5D34E633" wp14:editId="51701A74">
                <wp:simplePos x="0" y="0"/>
                <wp:positionH relativeFrom="column">
                  <wp:posOffset>365686</wp:posOffset>
                </wp:positionH>
                <wp:positionV relativeFrom="paragraph">
                  <wp:posOffset>197204</wp:posOffset>
                </wp:positionV>
                <wp:extent cx="43300" cy="2597863"/>
                <wp:effectExtent l="0" t="0" r="0" b="5715"/>
                <wp:wrapNone/>
                <wp:docPr id="268733230" name="Rectangle 4"/>
                <wp:cNvGraphicFramePr/>
                <a:graphic xmlns:a="http://schemas.openxmlformats.org/drawingml/2006/main">
                  <a:graphicData uri="http://schemas.microsoft.com/office/word/2010/wordprocessingShape">
                    <wps:wsp>
                      <wps:cNvSpPr/>
                      <wps:spPr>
                        <a:xfrm flipV="1">
                          <a:off x="0" y="0"/>
                          <a:ext cx="43300" cy="25978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06000486" id="Rectangle 4" o:spid="_x0000_s1026" style="position:absolute;margin-left:28.8pt;margin-top:15.55pt;width:3.4pt;height:204.55pt;flip:y;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4896" behindDoc="1" locked="0" layoutInCell="1" allowOverlap="1" wp14:anchorId="54B3AB82" wp14:editId="0BC76C20">
                <wp:simplePos x="0" y="0"/>
                <wp:positionH relativeFrom="column">
                  <wp:posOffset>365686</wp:posOffset>
                </wp:positionH>
                <wp:positionV relativeFrom="paragraph">
                  <wp:posOffset>2866891</wp:posOffset>
                </wp:positionV>
                <wp:extent cx="43300" cy="2511268"/>
                <wp:effectExtent l="0" t="0" r="0" b="3810"/>
                <wp:wrapNone/>
                <wp:docPr id="328632612" name="Rectangle 5"/>
                <wp:cNvGraphicFramePr/>
                <a:graphic xmlns:a="http://schemas.openxmlformats.org/drawingml/2006/main">
                  <a:graphicData uri="http://schemas.microsoft.com/office/word/2010/wordprocessingShape">
                    <wps:wsp>
                      <wps:cNvSpPr/>
                      <wps:spPr>
                        <a:xfrm flipV="1">
                          <a:off x="0" y="0"/>
                          <a:ext cx="43300" cy="251126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6821AE95" id="Rectangle 5" o:spid="_x0000_s1026" style="position:absolute;margin-left:28.8pt;margin-top:225.75pt;width:3.4pt;height:197.75pt;flip:y;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5920" behindDoc="1" locked="0" layoutInCell="1" allowOverlap="1" wp14:anchorId="7C8BCF8E" wp14:editId="1AA662D0">
                <wp:simplePos x="0" y="0"/>
                <wp:positionH relativeFrom="column">
                  <wp:posOffset>4864608</wp:posOffset>
                </wp:positionH>
                <wp:positionV relativeFrom="paragraph">
                  <wp:posOffset>2870626</wp:posOffset>
                </wp:positionV>
                <wp:extent cx="43300" cy="2511268"/>
                <wp:effectExtent l="0" t="0" r="0" b="3810"/>
                <wp:wrapNone/>
                <wp:docPr id="1117058030" name="Rectangle 6"/>
                <wp:cNvGraphicFramePr/>
                <a:graphic xmlns:a="http://schemas.openxmlformats.org/drawingml/2006/main">
                  <a:graphicData uri="http://schemas.microsoft.com/office/word/2010/wordprocessingShape">
                    <wps:wsp>
                      <wps:cNvSpPr/>
                      <wps:spPr>
                        <a:xfrm flipV="1">
                          <a:off x="0" y="0"/>
                          <a:ext cx="43300" cy="251126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D7964E2" id="Rectangle 6" o:spid="_x0000_s1026" style="position:absolute;margin-left:383.05pt;margin-top:226.05pt;width:3.4pt;height:197.75pt;flip:y;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6944" behindDoc="1" locked="0" layoutInCell="1" allowOverlap="1" wp14:anchorId="7C299283" wp14:editId="61E69A55">
                <wp:simplePos x="0" y="0"/>
                <wp:positionH relativeFrom="column">
                  <wp:posOffset>8689340</wp:posOffset>
                </wp:positionH>
                <wp:positionV relativeFrom="paragraph">
                  <wp:posOffset>196850</wp:posOffset>
                </wp:positionV>
                <wp:extent cx="606192" cy="2606040"/>
                <wp:effectExtent l="0" t="0" r="3810" b="0"/>
                <wp:wrapNone/>
                <wp:docPr id="1753551264" name="Rectangle 7"/>
                <wp:cNvGraphicFramePr/>
                <a:graphic xmlns:a="http://schemas.openxmlformats.org/drawingml/2006/main">
                  <a:graphicData uri="http://schemas.microsoft.com/office/word/2010/wordprocessingShape">
                    <wps:wsp>
                      <wps:cNvSpPr/>
                      <wps:spPr>
                        <a:xfrm>
                          <a:off x="0" y="0"/>
                          <a:ext cx="606192" cy="26060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14:sizeRelV relativeFrom="margin">
                  <wp14:pctHeight>0</wp14:pctHeight>
                </wp14:sizeRelV>
              </wp:anchor>
            </w:drawing>
          </mc:Choice>
          <mc:Fallback>
            <w:pict>
              <v:rect w14:anchorId="5AF14EE8" id="Rectangle 7" o:spid="_x0000_s1026" style="position:absolute;margin-left:684.2pt;margin-top:15.5pt;width:47.75pt;height:205.2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" fillcolor="#ed7d31 [3205]"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7968" behindDoc="1" locked="0" layoutInCell="1" allowOverlap="1" wp14:anchorId="66BB9AB3" wp14:editId="462AAD7A">
                <wp:simplePos x="0" y="0"/>
                <wp:positionH relativeFrom="column">
                  <wp:posOffset>364248</wp:posOffset>
                </wp:positionH>
                <wp:positionV relativeFrom="paragraph">
                  <wp:posOffset>197204</wp:posOffset>
                </wp:positionV>
                <wp:extent cx="4435243" cy="25978"/>
                <wp:effectExtent l="0" t="0" r="0" b="0"/>
                <wp:wrapNone/>
                <wp:docPr id="1413115085" name="Rectangle 8"/>
                <wp:cNvGraphicFramePr/>
                <a:graphic xmlns:a="http://schemas.openxmlformats.org/drawingml/2006/main">
                  <a:graphicData uri="http://schemas.microsoft.com/office/word/2010/wordprocessingShape">
                    <wps:wsp>
                      <wps:cNvSpPr/>
                      <wps:spPr>
                        <a:xfrm>
                          <a:off x="0" y="0"/>
                          <a:ext cx="4435243"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0E14EB61" id="Rectangle 8" o:spid="_x0000_s1026" style="position:absolute;margin-left:28.7pt;margin-top:15.55pt;width:349.25pt;height:2.0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68992" behindDoc="1" locked="0" layoutInCell="1" allowOverlap="1" wp14:anchorId="6E4E0319" wp14:editId="41D9D7DC">
                <wp:simplePos x="0" y="0"/>
                <wp:positionH relativeFrom="column">
                  <wp:posOffset>364248</wp:posOffset>
                </wp:positionH>
                <wp:positionV relativeFrom="paragraph">
                  <wp:posOffset>2868051</wp:posOffset>
                </wp:positionV>
                <wp:extent cx="4435243" cy="25978"/>
                <wp:effectExtent l="0" t="0" r="0" b="0"/>
                <wp:wrapNone/>
                <wp:docPr id="407928343" name="Rectangle 9"/>
                <wp:cNvGraphicFramePr/>
                <a:graphic xmlns:a="http://schemas.openxmlformats.org/drawingml/2006/main">
                  <a:graphicData uri="http://schemas.microsoft.com/office/word/2010/wordprocessingShape">
                    <wps:wsp>
                      <wps:cNvSpPr/>
                      <wps:spPr>
                        <a:xfrm>
                          <a:off x="0" y="0"/>
                          <a:ext cx="4435243"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5138D8F1" id="Rectangle 9" o:spid="_x0000_s1026" style="position:absolute;margin-left:28.7pt;margin-top:225.85pt;width:349.25pt;height:2.0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0016" behindDoc="1" locked="0" layoutInCell="1" allowOverlap="1" wp14:anchorId="5D3ADD79" wp14:editId="364F60E5">
                <wp:simplePos x="0" y="0"/>
                <wp:positionH relativeFrom="column">
                  <wp:posOffset>4864989</wp:posOffset>
                </wp:positionH>
                <wp:positionV relativeFrom="paragraph">
                  <wp:posOffset>2868051</wp:posOffset>
                </wp:positionV>
                <wp:extent cx="4426688" cy="25978"/>
                <wp:effectExtent l="0" t="0" r="5715" b="0"/>
                <wp:wrapNone/>
                <wp:docPr id="1852068947" name="Rectangle 10"/>
                <wp:cNvGraphicFramePr/>
                <a:graphic xmlns:a="http://schemas.openxmlformats.org/drawingml/2006/main">
                  <a:graphicData uri="http://schemas.microsoft.com/office/word/2010/wordprocessingShape">
                    <wps:wsp>
                      <wps:cNvSpPr/>
                      <wps:spPr>
                        <a:xfrm>
                          <a:off x="0" y="0"/>
                          <a:ext cx="4426688" cy="259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81180FD" id="Rectangle 10" o:spid="_x0000_s1026" style="position:absolute;margin-left:383.05pt;margin-top:225.85pt;width:348.55pt;height:2.0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" fillcolor="#d8d8d8 [273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4112" behindDoc="1" locked="0" layoutInCell="1" allowOverlap="1" wp14:anchorId="272EE83D" wp14:editId="3C565FB1">
                <wp:simplePos x="0" y="0"/>
                <wp:positionH relativeFrom="column">
                  <wp:posOffset>4864989</wp:posOffset>
                </wp:positionH>
                <wp:positionV relativeFrom="paragraph">
                  <wp:posOffset>5426352</wp:posOffset>
                </wp:positionV>
                <wp:extent cx="4270663" cy="43297"/>
                <wp:effectExtent l="0" t="0" r="0" b="0"/>
                <wp:wrapNone/>
                <wp:docPr id="348263828" name="Rectangle 14"/>
                <wp:cNvGraphicFramePr/>
                <a:graphic xmlns:a="http://schemas.openxmlformats.org/drawingml/2006/main">
                  <a:graphicData uri="http://schemas.microsoft.com/office/word/2010/wordprocessingShape">
                    <wps:wsp>
                      <wps:cNvSpPr/>
                      <wps:spPr>
                        <a:xfrm>
                          <a:off x="0" y="0"/>
                          <a:ext cx="4270663" cy="43297"/>
                        </a:xfrm>
                        <a:prstGeom prst="rect">
                          <a:avLst/>
                        </a:prstGeom>
                        <a:solidFill>
                          <a:srgbClr val="ED5E50"/>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09E015FB" id="Rectangle 14" o:spid="_x0000_s1026" style="position:absolute;margin-left:383.05pt;margin-top:427.25pt;width:336.25pt;height:3.4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" fillcolor="#ed5e50"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5136" behindDoc="1" locked="0" layoutInCell="1" allowOverlap="1" wp14:anchorId="2E39F4F5" wp14:editId="41766264">
                <wp:simplePos x="0" y="0"/>
                <wp:positionH relativeFrom="column">
                  <wp:posOffset>4190365</wp:posOffset>
                </wp:positionH>
                <wp:positionV relativeFrom="paragraph">
                  <wp:posOffset>196850</wp:posOffset>
                </wp:positionV>
                <wp:extent cx="606192" cy="2606040"/>
                <wp:effectExtent l="0" t="0" r="3810" b="0"/>
                <wp:wrapNone/>
                <wp:docPr id="1743814373" name="Rectangle 15"/>
                <wp:cNvGraphicFramePr/>
                <a:graphic xmlns:a="http://schemas.openxmlformats.org/drawingml/2006/main">
                  <a:graphicData uri="http://schemas.microsoft.com/office/word/2010/wordprocessingShape">
                    <wps:wsp>
                      <wps:cNvSpPr/>
                      <wps:spPr>
                        <a:xfrm>
                          <a:off x="0" y="0"/>
                          <a:ext cx="606192" cy="2606040"/>
                        </a:xfrm>
                        <a:prstGeom prst="rect">
                          <a:avLst/>
                        </a:prstGeom>
                        <a:solidFill>
                          <a:srgbClr val="E3B0D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14:sizeRelV relativeFrom="margin">
                  <wp14:pctHeight>0</wp14:pctHeight>
                </wp14:sizeRelV>
              </wp:anchor>
            </w:drawing>
          </mc:Choice>
          <mc:Fallback>
            <w:pict>
              <v:rect w14:anchorId="045BDB30" id="Rectangle 15" o:spid="_x0000_s1026" style="position:absolute;margin-left:329.95pt;margin-top:15.5pt;width:47.75pt;height:205.2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" fillcolor="#e3b0d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6160" behindDoc="1" locked="0" layoutInCell="1" allowOverlap="1" wp14:anchorId="73DD860F" wp14:editId="75A97243">
                <wp:simplePos x="0" y="0"/>
                <wp:positionH relativeFrom="column">
                  <wp:posOffset>4190675</wp:posOffset>
                </wp:positionH>
                <wp:positionV relativeFrom="paragraph">
                  <wp:posOffset>2866046</wp:posOffset>
                </wp:positionV>
                <wp:extent cx="606192" cy="2597863"/>
                <wp:effectExtent l="0" t="0" r="3810" b="5715"/>
                <wp:wrapNone/>
                <wp:docPr id="1915707995" name="Rectangle 16"/>
                <wp:cNvGraphicFramePr/>
                <a:graphic xmlns:a="http://schemas.openxmlformats.org/drawingml/2006/main">
                  <a:graphicData uri="http://schemas.microsoft.com/office/word/2010/wordprocessingShape">
                    <wps:wsp>
                      <wps:cNvSpPr/>
                      <wps:spPr>
                        <a:xfrm>
                          <a:off x="0" y="0"/>
                          <a:ext cx="606192" cy="2597863"/>
                        </a:xfrm>
                        <a:prstGeom prst="rect">
                          <a:avLst/>
                        </a:prstGeom>
                        <a:solidFill>
                          <a:srgbClr val="8D9FC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1D5D7F38" id="Rectangle 16" o:spid="_x0000_s1026" style="position:absolute;margin-left:329.95pt;margin-top:225.65pt;width:47.75pt;height:204.5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" fillcolor="#8d9fc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7184" behindDoc="1" locked="0" layoutInCell="1" allowOverlap="1" wp14:anchorId="2EC1212B" wp14:editId="00916FAD">
                <wp:simplePos x="0" y="0"/>
                <wp:positionH relativeFrom="column">
                  <wp:posOffset>8689596</wp:posOffset>
                </wp:positionH>
                <wp:positionV relativeFrom="paragraph">
                  <wp:posOffset>2869782</wp:posOffset>
                </wp:positionV>
                <wp:extent cx="606192" cy="2604276"/>
                <wp:effectExtent l="0" t="0" r="3810" b="0"/>
                <wp:wrapNone/>
                <wp:docPr id="1585719347" name="Rectangle 17"/>
                <wp:cNvGraphicFramePr/>
                <a:graphic xmlns:a="http://schemas.openxmlformats.org/drawingml/2006/main">
                  <a:graphicData uri="http://schemas.microsoft.com/office/word/2010/wordprocessingShape">
                    <wps:wsp>
                      <wps:cNvSpPr/>
                      <wps:spPr>
                        <a:xfrm>
                          <a:off x="0" y="0"/>
                          <a:ext cx="606192" cy="2604276"/>
                        </a:xfrm>
                        <a:prstGeom prst="rect">
                          <a:avLst/>
                        </a:prstGeom>
                        <a:solidFill>
                          <a:srgbClr val="ED5E50"/>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2C7CE18" id="Rectangle 17" o:spid="_x0000_s1026" style="position:absolute;margin-left:684.2pt;margin-top:225.95pt;width:47.75pt;height:205.0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" fillcolor="#ed5e50" stroked="f" strokeweight="2pt">
                <v:textbox inset=",0,,0"/>
              </v:rect>
            </w:pict>
          </mc:Fallback>
        </mc:AlternateContent>
      </w:r>
      <w:r>
        <w:rPr>
          <w:b/>
          <w:noProof/>
          <w:color w:val="A6A6A6" w:themeColor="background1" w:themeShade="A6"/>
          <w:sz w:val="32"/>
          <w:szCs w:val="44"/>
        </w:rPr>
        <mc:AlternateContent>
          <mc:Choice Requires="wpg">
            <w:drawing>
              <wp:anchor distT="0" distB="0" distL="114300" distR="114300" simplePos="0" relativeHeight="251682304" behindDoc="1" locked="0" layoutInCell="1" allowOverlap="1" wp14:anchorId="33C7BC24" wp14:editId="6675F2B9">
                <wp:simplePos x="0" y="0"/>
                <wp:positionH relativeFrom="column">
                  <wp:posOffset>3659557</wp:posOffset>
                </wp:positionH>
                <wp:positionV relativeFrom="paragraph">
                  <wp:posOffset>966349</wp:posOffset>
                </wp:positionV>
                <wp:extent cx="1690240" cy="379732"/>
                <wp:effectExtent l="0" t="5397" r="0" b="0"/>
                <wp:wrapNone/>
                <wp:docPr id="448648137" name="Group 18"/>
                <wp:cNvGraphicFramePr/>
                <a:graphic xmlns:a="http://schemas.openxmlformats.org/drawingml/2006/main">
                  <a:graphicData uri="http://schemas.microsoft.com/office/word/2010/wordprocessingGroup">
                    <wpg:wgp>
                      <wpg:cNvGrpSpPr/>
                      <wpg:grpSpPr>
                        <a:xfrm rot="5400000">
                          <a:off x="0" y="0"/>
                          <a:ext cx="1690240" cy="379732"/>
                          <a:chOff x="3472144" y="1070638"/>
                          <a:chExt cx="1215736" cy="273119"/>
                        </a:xfrm>
                      </wpg:grpSpPr>
                      <wps:wsp>
                        <wps:cNvPr id="386688442" name="Freeform 386688442"/>
                        <wps:cNvSpPr/>
                        <wps:spPr>
                          <a:xfrm>
                            <a:off x="3472144" y="1073165"/>
                            <a:ext cx="147204" cy="267636"/>
                          </a:xfrm>
                          <a:custGeom>
                            <a:avLst/>
                            <a:gdLst>
                              <a:gd name="connsiteX0" fmla="*/ 135082 w 147204"/>
                              <a:gd name="connsiteY0" fmla="*/ 129091 h 267636"/>
                              <a:gd name="connsiteX1" fmla="*/ 135082 w 147204"/>
                              <a:gd name="connsiteY1" fmla="*/ 159398 h 267636"/>
                              <a:gd name="connsiteX2" fmla="*/ 135082 w 147204"/>
                              <a:gd name="connsiteY2" fmla="*/ 190571 h 267636"/>
                              <a:gd name="connsiteX3" fmla="*/ 82261 w 147204"/>
                              <a:gd name="connsiteY3" fmla="*/ 251184 h 267636"/>
                              <a:gd name="connsiteX4" fmla="*/ 36368 w 147204"/>
                              <a:gd name="connsiteY4" fmla="*/ 253782 h 267636"/>
                              <a:gd name="connsiteX5" fmla="*/ 11257 w 147204"/>
                              <a:gd name="connsiteY5" fmla="*/ 253782 h 267636"/>
                              <a:gd name="connsiteX6" fmla="*/ 6927 w 147204"/>
                              <a:gd name="connsiteY6" fmla="*/ 253782 h 267636"/>
                              <a:gd name="connsiteX7" fmla="*/ 3464 w 147204"/>
                              <a:gd name="connsiteY7" fmla="*/ 252050 h 267636"/>
                              <a:gd name="connsiteX8" fmla="*/ 2598 w 147204"/>
                              <a:gd name="connsiteY8" fmla="*/ 252050 h 267636"/>
                              <a:gd name="connsiteX9" fmla="*/ 866 w 147204"/>
                              <a:gd name="connsiteY9" fmla="*/ 231268 h 267636"/>
                              <a:gd name="connsiteX10" fmla="*/ 866 w 147204"/>
                              <a:gd name="connsiteY10" fmla="*/ 227805 h 267636"/>
                              <a:gd name="connsiteX11" fmla="*/ 866 w 147204"/>
                              <a:gd name="connsiteY11" fmla="*/ 219146 h 267636"/>
                              <a:gd name="connsiteX12" fmla="*/ 1732 w 147204"/>
                              <a:gd name="connsiteY12" fmla="*/ 181912 h 267636"/>
                              <a:gd name="connsiteX13" fmla="*/ 866 w 147204"/>
                              <a:gd name="connsiteY13" fmla="*/ 150739 h 267636"/>
                              <a:gd name="connsiteX14" fmla="*/ 1732 w 147204"/>
                              <a:gd name="connsiteY14" fmla="*/ 142080 h 267636"/>
                              <a:gd name="connsiteX15" fmla="*/ 866 w 147204"/>
                              <a:gd name="connsiteY15" fmla="*/ 134287 h 267636"/>
                              <a:gd name="connsiteX16" fmla="*/ 866 w 147204"/>
                              <a:gd name="connsiteY16" fmla="*/ 129957 h 267636"/>
                              <a:gd name="connsiteX17" fmla="*/ 866 w 147204"/>
                              <a:gd name="connsiteY17" fmla="*/ 116968 h 267636"/>
                              <a:gd name="connsiteX18" fmla="*/ 866 w 147204"/>
                              <a:gd name="connsiteY18" fmla="*/ 110041 h 267636"/>
                              <a:gd name="connsiteX19" fmla="*/ 866 w 147204"/>
                              <a:gd name="connsiteY19" fmla="*/ 85796 h 267636"/>
                              <a:gd name="connsiteX20" fmla="*/ 866 w 147204"/>
                              <a:gd name="connsiteY20" fmla="*/ 67612 h 267636"/>
                              <a:gd name="connsiteX21" fmla="*/ 0 w 147204"/>
                              <a:gd name="connsiteY21" fmla="*/ 46830 h 267636"/>
                              <a:gd name="connsiteX22" fmla="*/ 0 w 147204"/>
                              <a:gd name="connsiteY22" fmla="*/ 36439 h 267636"/>
                              <a:gd name="connsiteX23" fmla="*/ 866 w 147204"/>
                              <a:gd name="connsiteY23" fmla="*/ 12193 h 267636"/>
                              <a:gd name="connsiteX24" fmla="*/ 866 w 147204"/>
                              <a:gd name="connsiteY24" fmla="*/ 3534 h 267636"/>
                              <a:gd name="connsiteX25" fmla="*/ 25977 w 147204"/>
                              <a:gd name="connsiteY25" fmla="*/ 71 h 267636"/>
                              <a:gd name="connsiteX26" fmla="*/ 55418 w 147204"/>
                              <a:gd name="connsiteY26" fmla="*/ 1802 h 267636"/>
                              <a:gd name="connsiteX27" fmla="*/ 80530 w 147204"/>
                              <a:gd name="connsiteY27" fmla="*/ 3534 h 267636"/>
                              <a:gd name="connsiteX28" fmla="*/ 90055 w 147204"/>
                              <a:gd name="connsiteY28" fmla="*/ 5266 h 267636"/>
                              <a:gd name="connsiteX29" fmla="*/ 97848 w 147204"/>
                              <a:gd name="connsiteY29" fmla="*/ 7864 h 267636"/>
                              <a:gd name="connsiteX30" fmla="*/ 108239 w 147204"/>
                              <a:gd name="connsiteY30" fmla="*/ 12193 h 267636"/>
                              <a:gd name="connsiteX31" fmla="*/ 124691 w 147204"/>
                              <a:gd name="connsiteY31" fmla="*/ 26914 h 267636"/>
                              <a:gd name="connsiteX32" fmla="*/ 129021 w 147204"/>
                              <a:gd name="connsiteY32" fmla="*/ 32975 h 267636"/>
                              <a:gd name="connsiteX33" fmla="*/ 135948 w 147204"/>
                              <a:gd name="connsiteY33" fmla="*/ 69343 h 267636"/>
                              <a:gd name="connsiteX34" fmla="*/ 135948 w 147204"/>
                              <a:gd name="connsiteY34" fmla="*/ 86662 h 267636"/>
                              <a:gd name="connsiteX35" fmla="*/ 136814 w 147204"/>
                              <a:gd name="connsiteY35" fmla="*/ 116103 h 267636"/>
                              <a:gd name="connsiteX36" fmla="*/ 136814 w 147204"/>
                              <a:gd name="connsiteY36" fmla="*/ 129091 h 267636"/>
                              <a:gd name="connsiteX37" fmla="*/ 132484 w 147204"/>
                              <a:gd name="connsiteY37" fmla="*/ 143812 h 267636"/>
                              <a:gd name="connsiteX38" fmla="*/ 132484 w 147204"/>
                              <a:gd name="connsiteY38" fmla="*/ 117834 h 267636"/>
                              <a:gd name="connsiteX39" fmla="*/ 132484 w 147204"/>
                              <a:gd name="connsiteY39" fmla="*/ 111773 h 267636"/>
                              <a:gd name="connsiteX40" fmla="*/ 131618 w 147204"/>
                              <a:gd name="connsiteY40" fmla="*/ 86662 h 267636"/>
                              <a:gd name="connsiteX41" fmla="*/ 131618 w 147204"/>
                              <a:gd name="connsiteY41" fmla="*/ 65880 h 267636"/>
                              <a:gd name="connsiteX42" fmla="*/ 130752 w 147204"/>
                              <a:gd name="connsiteY42" fmla="*/ 56355 h 267636"/>
                              <a:gd name="connsiteX43" fmla="*/ 102177 w 147204"/>
                              <a:gd name="connsiteY43" fmla="*/ 13925 h 267636"/>
                              <a:gd name="connsiteX44" fmla="*/ 92652 w 147204"/>
                              <a:gd name="connsiteY44" fmla="*/ 9596 h 267636"/>
                              <a:gd name="connsiteX45" fmla="*/ 25977 w 147204"/>
                              <a:gd name="connsiteY45" fmla="*/ 5266 h 267636"/>
                              <a:gd name="connsiteX46" fmla="*/ 2598 w 147204"/>
                              <a:gd name="connsiteY46" fmla="*/ 6132 h 267636"/>
                              <a:gd name="connsiteX47" fmla="*/ 2598 w 147204"/>
                              <a:gd name="connsiteY47" fmla="*/ 32109 h 267636"/>
                              <a:gd name="connsiteX48" fmla="*/ 3464 w 147204"/>
                              <a:gd name="connsiteY48" fmla="*/ 71941 h 267636"/>
                              <a:gd name="connsiteX49" fmla="*/ 2598 w 147204"/>
                              <a:gd name="connsiteY49" fmla="*/ 87528 h 267636"/>
                              <a:gd name="connsiteX50" fmla="*/ 3464 w 147204"/>
                              <a:gd name="connsiteY50" fmla="*/ 111773 h 267636"/>
                              <a:gd name="connsiteX51" fmla="*/ 3464 w 147204"/>
                              <a:gd name="connsiteY51" fmla="*/ 123896 h 267636"/>
                              <a:gd name="connsiteX52" fmla="*/ 3464 w 147204"/>
                              <a:gd name="connsiteY52" fmla="*/ 134287 h 267636"/>
                              <a:gd name="connsiteX53" fmla="*/ 3464 w 147204"/>
                              <a:gd name="connsiteY53" fmla="*/ 134287 h 267636"/>
                              <a:gd name="connsiteX54" fmla="*/ 3464 w 147204"/>
                              <a:gd name="connsiteY54" fmla="*/ 148141 h 267636"/>
                              <a:gd name="connsiteX55" fmla="*/ 3464 w 147204"/>
                              <a:gd name="connsiteY55" fmla="*/ 160264 h 267636"/>
                              <a:gd name="connsiteX56" fmla="*/ 3464 w 147204"/>
                              <a:gd name="connsiteY56" fmla="*/ 180180 h 267636"/>
                              <a:gd name="connsiteX57" fmla="*/ 2598 w 147204"/>
                              <a:gd name="connsiteY57" fmla="*/ 218280 h 267636"/>
                              <a:gd name="connsiteX58" fmla="*/ 4330 w 147204"/>
                              <a:gd name="connsiteY58" fmla="*/ 252050 h 267636"/>
                              <a:gd name="connsiteX59" fmla="*/ 22514 w 147204"/>
                              <a:gd name="connsiteY59" fmla="*/ 252050 h 267636"/>
                              <a:gd name="connsiteX60" fmla="*/ 123825 w 147204"/>
                              <a:gd name="connsiteY60" fmla="*/ 220878 h 267636"/>
                              <a:gd name="connsiteX61" fmla="*/ 132484 w 147204"/>
                              <a:gd name="connsiteY61" fmla="*/ 173252 h 267636"/>
                              <a:gd name="connsiteX62" fmla="*/ 131618 w 147204"/>
                              <a:gd name="connsiteY62" fmla="*/ 157666 h 267636"/>
                              <a:gd name="connsiteX63" fmla="*/ 132484 w 147204"/>
                              <a:gd name="connsiteY63" fmla="*/ 150739 h 267636"/>
                              <a:gd name="connsiteX64" fmla="*/ 132484 w 147204"/>
                              <a:gd name="connsiteY64" fmla="*/ 143812 h 267636"/>
                              <a:gd name="connsiteX65" fmla="*/ 144607 w 147204"/>
                              <a:gd name="connsiteY65" fmla="*/ 155934 h 267636"/>
                              <a:gd name="connsiteX66" fmla="*/ 144607 w 147204"/>
                              <a:gd name="connsiteY66" fmla="*/ 129957 h 267636"/>
                              <a:gd name="connsiteX67" fmla="*/ 144607 w 147204"/>
                              <a:gd name="connsiteY67" fmla="*/ 123896 h 267636"/>
                              <a:gd name="connsiteX68" fmla="*/ 143741 w 147204"/>
                              <a:gd name="connsiteY68" fmla="*/ 98784 h 267636"/>
                              <a:gd name="connsiteX69" fmla="*/ 143741 w 147204"/>
                              <a:gd name="connsiteY69" fmla="*/ 78002 h 267636"/>
                              <a:gd name="connsiteX70" fmla="*/ 142875 w 147204"/>
                              <a:gd name="connsiteY70" fmla="*/ 68478 h 267636"/>
                              <a:gd name="connsiteX71" fmla="*/ 140277 w 147204"/>
                              <a:gd name="connsiteY71" fmla="*/ 59818 h 267636"/>
                              <a:gd name="connsiteX72" fmla="*/ 137680 w 147204"/>
                              <a:gd name="connsiteY72" fmla="*/ 44232 h 267636"/>
                              <a:gd name="connsiteX73" fmla="*/ 138545 w 147204"/>
                              <a:gd name="connsiteY73" fmla="*/ 44232 h 267636"/>
                              <a:gd name="connsiteX74" fmla="*/ 140277 w 147204"/>
                              <a:gd name="connsiteY74" fmla="*/ 48562 h 267636"/>
                              <a:gd name="connsiteX75" fmla="*/ 146339 w 147204"/>
                              <a:gd name="connsiteY75" fmla="*/ 83198 h 267636"/>
                              <a:gd name="connsiteX76" fmla="*/ 146339 w 147204"/>
                              <a:gd name="connsiteY76" fmla="*/ 100516 h 267636"/>
                              <a:gd name="connsiteX77" fmla="*/ 147205 w 147204"/>
                              <a:gd name="connsiteY77" fmla="*/ 129957 h 267636"/>
                              <a:gd name="connsiteX78" fmla="*/ 147205 w 147204"/>
                              <a:gd name="connsiteY78" fmla="*/ 142946 h 267636"/>
                              <a:gd name="connsiteX79" fmla="*/ 147205 w 147204"/>
                              <a:gd name="connsiteY79" fmla="*/ 173252 h 267636"/>
                              <a:gd name="connsiteX80" fmla="*/ 147205 w 147204"/>
                              <a:gd name="connsiteY80" fmla="*/ 185375 h 267636"/>
                              <a:gd name="connsiteX81" fmla="*/ 146339 w 147204"/>
                              <a:gd name="connsiteY81" fmla="*/ 201828 h 267636"/>
                              <a:gd name="connsiteX82" fmla="*/ 94384 w 147204"/>
                              <a:gd name="connsiteY82" fmla="*/ 265039 h 267636"/>
                              <a:gd name="connsiteX83" fmla="*/ 48491 w 147204"/>
                              <a:gd name="connsiteY83" fmla="*/ 267637 h 267636"/>
                              <a:gd name="connsiteX84" fmla="*/ 23380 w 147204"/>
                              <a:gd name="connsiteY84" fmla="*/ 267637 h 267636"/>
                              <a:gd name="connsiteX85" fmla="*/ 19050 w 147204"/>
                              <a:gd name="connsiteY85" fmla="*/ 267637 h 267636"/>
                              <a:gd name="connsiteX86" fmla="*/ 16452 w 147204"/>
                              <a:gd name="connsiteY86" fmla="*/ 266771 h 267636"/>
                              <a:gd name="connsiteX87" fmla="*/ 14721 w 147204"/>
                              <a:gd name="connsiteY87" fmla="*/ 265039 h 267636"/>
                              <a:gd name="connsiteX88" fmla="*/ 14721 w 147204"/>
                              <a:gd name="connsiteY88" fmla="*/ 264173 h 267636"/>
                              <a:gd name="connsiteX89" fmla="*/ 15586 w 147204"/>
                              <a:gd name="connsiteY89" fmla="*/ 262441 h 267636"/>
                              <a:gd name="connsiteX90" fmla="*/ 17318 w 147204"/>
                              <a:gd name="connsiteY90" fmla="*/ 264173 h 267636"/>
                              <a:gd name="connsiteX91" fmla="*/ 17318 w 147204"/>
                              <a:gd name="connsiteY91" fmla="*/ 265039 h 267636"/>
                              <a:gd name="connsiteX92" fmla="*/ 35502 w 147204"/>
                              <a:gd name="connsiteY92" fmla="*/ 265039 h 267636"/>
                              <a:gd name="connsiteX93" fmla="*/ 136814 w 147204"/>
                              <a:gd name="connsiteY93" fmla="*/ 233866 h 267636"/>
                              <a:gd name="connsiteX94" fmla="*/ 145473 w 147204"/>
                              <a:gd name="connsiteY94" fmla="*/ 186241 h 267636"/>
                              <a:gd name="connsiteX95" fmla="*/ 145473 w 147204"/>
                              <a:gd name="connsiteY95" fmla="*/ 163728 h 267636"/>
                              <a:gd name="connsiteX96" fmla="*/ 145473 w 147204"/>
                              <a:gd name="connsiteY96" fmla="*/ 155934 h 267636"/>
                              <a:gd name="connsiteX97" fmla="*/ 94384 w 147204"/>
                              <a:gd name="connsiteY97" fmla="*/ 181912 h 267636"/>
                              <a:gd name="connsiteX98" fmla="*/ 90920 w 147204"/>
                              <a:gd name="connsiteY98" fmla="*/ 204425 h 267636"/>
                              <a:gd name="connsiteX99" fmla="*/ 90920 w 147204"/>
                              <a:gd name="connsiteY99" fmla="*/ 205291 h 267636"/>
                              <a:gd name="connsiteX100" fmla="*/ 61480 w 147204"/>
                              <a:gd name="connsiteY100" fmla="*/ 215682 h 267636"/>
                              <a:gd name="connsiteX101" fmla="*/ 44161 w 147204"/>
                              <a:gd name="connsiteY101" fmla="*/ 213950 h 267636"/>
                              <a:gd name="connsiteX102" fmla="*/ 44161 w 147204"/>
                              <a:gd name="connsiteY102" fmla="*/ 213084 h 267636"/>
                              <a:gd name="connsiteX103" fmla="*/ 44161 w 147204"/>
                              <a:gd name="connsiteY103" fmla="*/ 212219 h 267636"/>
                              <a:gd name="connsiteX104" fmla="*/ 44161 w 147204"/>
                              <a:gd name="connsiteY104" fmla="*/ 210487 h 267636"/>
                              <a:gd name="connsiteX105" fmla="*/ 44161 w 147204"/>
                              <a:gd name="connsiteY105" fmla="*/ 200096 h 267636"/>
                              <a:gd name="connsiteX106" fmla="*/ 43295 w 147204"/>
                              <a:gd name="connsiteY106" fmla="*/ 182778 h 267636"/>
                              <a:gd name="connsiteX107" fmla="*/ 43295 w 147204"/>
                              <a:gd name="connsiteY107" fmla="*/ 170655 h 267636"/>
                              <a:gd name="connsiteX108" fmla="*/ 42430 w 147204"/>
                              <a:gd name="connsiteY108" fmla="*/ 145543 h 267636"/>
                              <a:gd name="connsiteX109" fmla="*/ 42430 w 147204"/>
                              <a:gd name="connsiteY109" fmla="*/ 134287 h 267636"/>
                              <a:gd name="connsiteX110" fmla="*/ 42430 w 147204"/>
                              <a:gd name="connsiteY110" fmla="*/ 109175 h 267636"/>
                              <a:gd name="connsiteX111" fmla="*/ 43295 w 147204"/>
                              <a:gd name="connsiteY111" fmla="*/ 76271 h 267636"/>
                              <a:gd name="connsiteX112" fmla="*/ 43295 w 147204"/>
                              <a:gd name="connsiteY112" fmla="*/ 45964 h 267636"/>
                              <a:gd name="connsiteX113" fmla="*/ 54552 w 147204"/>
                              <a:gd name="connsiteY113" fmla="*/ 40768 h 267636"/>
                              <a:gd name="connsiteX114" fmla="*/ 64943 w 147204"/>
                              <a:gd name="connsiteY114" fmla="*/ 39903 h 267636"/>
                              <a:gd name="connsiteX115" fmla="*/ 66675 w 147204"/>
                              <a:gd name="connsiteY115" fmla="*/ 39903 h 267636"/>
                              <a:gd name="connsiteX116" fmla="*/ 93518 w 147204"/>
                              <a:gd name="connsiteY116" fmla="*/ 66746 h 267636"/>
                              <a:gd name="connsiteX117" fmla="*/ 92652 w 147204"/>
                              <a:gd name="connsiteY117" fmla="*/ 101382 h 267636"/>
                              <a:gd name="connsiteX118" fmla="*/ 93518 w 147204"/>
                              <a:gd name="connsiteY118" fmla="*/ 137750 h 267636"/>
                              <a:gd name="connsiteX119" fmla="*/ 94384 w 147204"/>
                              <a:gd name="connsiteY119" fmla="*/ 181912 h 267636"/>
                              <a:gd name="connsiteX120" fmla="*/ 90920 w 147204"/>
                              <a:gd name="connsiteY120" fmla="*/ 194034 h 267636"/>
                              <a:gd name="connsiteX121" fmla="*/ 91786 w 147204"/>
                              <a:gd name="connsiteY121" fmla="*/ 181912 h 267636"/>
                              <a:gd name="connsiteX122" fmla="*/ 90920 w 147204"/>
                              <a:gd name="connsiteY122" fmla="*/ 164593 h 267636"/>
                              <a:gd name="connsiteX123" fmla="*/ 90920 w 147204"/>
                              <a:gd name="connsiteY123" fmla="*/ 158532 h 267636"/>
                              <a:gd name="connsiteX124" fmla="*/ 90055 w 147204"/>
                              <a:gd name="connsiteY124" fmla="*/ 146409 h 267636"/>
                              <a:gd name="connsiteX125" fmla="*/ 90055 w 147204"/>
                              <a:gd name="connsiteY125" fmla="*/ 137750 h 267636"/>
                              <a:gd name="connsiteX126" fmla="*/ 90055 w 147204"/>
                              <a:gd name="connsiteY126" fmla="*/ 123896 h 267636"/>
                              <a:gd name="connsiteX127" fmla="*/ 90055 w 147204"/>
                              <a:gd name="connsiteY127" fmla="*/ 114371 h 267636"/>
                              <a:gd name="connsiteX128" fmla="*/ 90055 w 147204"/>
                              <a:gd name="connsiteY128" fmla="*/ 94455 h 267636"/>
                              <a:gd name="connsiteX129" fmla="*/ 90920 w 147204"/>
                              <a:gd name="connsiteY129" fmla="*/ 69343 h 267636"/>
                              <a:gd name="connsiteX130" fmla="*/ 78798 w 147204"/>
                              <a:gd name="connsiteY130" fmla="*/ 43366 h 267636"/>
                              <a:gd name="connsiteX131" fmla="*/ 75334 w 147204"/>
                              <a:gd name="connsiteY131" fmla="*/ 41634 h 267636"/>
                              <a:gd name="connsiteX132" fmla="*/ 68407 w 147204"/>
                              <a:gd name="connsiteY132" fmla="*/ 40768 h 267636"/>
                              <a:gd name="connsiteX133" fmla="*/ 51089 w 147204"/>
                              <a:gd name="connsiteY133" fmla="*/ 41634 h 267636"/>
                              <a:gd name="connsiteX134" fmla="*/ 46759 w 147204"/>
                              <a:gd name="connsiteY134" fmla="*/ 41634 h 267636"/>
                              <a:gd name="connsiteX135" fmla="*/ 46759 w 147204"/>
                              <a:gd name="connsiteY135" fmla="*/ 56355 h 267636"/>
                              <a:gd name="connsiteX136" fmla="*/ 46759 w 147204"/>
                              <a:gd name="connsiteY136" fmla="*/ 76271 h 267636"/>
                              <a:gd name="connsiteX137" fmla="*/ 46759 w 147204"/>
                              <a:gd name="connsiteY137" fmla="*/ 86662 h 267636"/>
                              <a:gd name="connsiteX138" fmla="*/ 46759 w 147204"/>
                              <a:gd name="connsiteY138" fmla="*/ 95321 h 267636"/>
                              <a:gd name="connsiteX139" fmla="*/ 45893 w 147204"/>
                              <a:gd name="connsiteY139" fmla="*/ 118700 h 267636"/>
                              <a:gd name="connsiteX140" fmla="*/ 46759 w 147204"/>
                              <a:gd name="connsiteY140" fmla="*/ 170655 h 267636"/>
                              <a:gd name="connsiteX141" fmla="*/ 46759 w 147204"/>
                              <a:gd name="connsiteY141" fmla="*/ 197498 h 267636"/>
                              <a:gd name="connsiteX142" fmla="*/ 46759 w 147204"/>
                              <a:gd name="connsiteY142" fmla="*/ 209621 h 267636"/>
                              <a:gd name="connsiteX143" fmla="*/ 63211 w 147204"/>
                              <a:gd name="connsiteY143" fmla="*/ 210487 h 267636"/>
                              <a:gd name="connsiteX144" fmla="*/ 88323 w 147204"/>
                              <a:gd name="connsiteY144" fmla="*/ 200962 h 267636"/>
                              <a:gd name="connsiteX145" fmla="*/ 90920 w 147204"/>
                              <a:gd name="connsiteY145" fmla="*/ 194034 h 267636"/>
                              <a:gd name="connsiteX146" fmla="*/ 56284 w 147204"/>
                              <a:gd name="connsiteY146" fmla="*/ 57221 h 267636"/>
                              <a:gd name="connsiteX147" fmla="*/ 67541 w 147204"/>
                              <a:gd name="connsiteY147" fmla="*/ 52025 h 267636"/>
                              <a:gd name="connsiteX148" fmla="*/ 75334 w 147204"/>
                              <a:gd name="connsiteY148" fmla="*/ 51159 h 267636"/>
                              <a:gd name="connsiteX149" fmla="*/ 78798 w 147204"/>
                              <a:gd name="connsiteY149" fmla="*/ 52891 h 267636"/>
                              <a:gd name="connsiteX150" fmla="*/ 78798 w 147204"/>
                              <a:gd name="connsiteY150" fmla="*/ 54623 h 267636"/>
                              <a:gd name="connsiteX151" fmla="*/ 64077 w 147204"/>
                              <a:gd name="connsiteY151" fmla="*/ 55489 h 267636"/>
                              <a:gd name="connsiteX152" fmla="*/ 59748 w 147204"/>
                              <a:gd name="connsiteY152" fmla="*/ 55489 h 267636"/>
                              <a:gd name="connsiteX153" fmla="*/ 59748 w 147204"/>
                              <a:gd name="connsiteY153" fmla="*/ 70209 h 267636"/>
                              <a:gd name="connsiteX154" fmla="*/ 59748 w 147204"/>
                              <a:gd name="connsiteY154" fmla="*/ 90125 h 267636"/>
                              <a:gd name="connsiteX155" fmla="*/ 59748 w 147204"/>
                              <a:gd name="connsiteY155" fmla="*/ 100516 h 267636"/>
                              <a:gd name="connsiteX156" fmla="*/ 59748 w 147204"/>
                              <a:gd name="connsiteY156" fmla="*/ 109175 h 267636"/>
                              <a:gd name="connsiteX157" fmla="*/ 58882 w 147204"/>
                              <a:gd name="connsiteY157" fmla="*/ 132555 h 267636"/>
                              <a:gd name="connsiteX158" fmla="*/ 59748 w 147204"/>
                              <a:gd name="connsiteY158" fmla="*/ 184509 h 267636"/>
                              <a:gd name="connsiteX159" fmla="*/ 59748 w 147204"/>
                              <a:gd name="connsiteY159" fmla="*/ 203559 h 267636"/>
                              <a:gd name="connsiteX160" fmla="*/ 58016 w 147204"/>
                              <a:gd name="connsiteY160" fmla="*/ 205291 h 267636"/>
                              <a:gd name="connsiteX161" fmla="*/ 56284 w 147204"/>
                              <a:gd name="connsiteY161" fmla="*/ 203559 h 267636"/>
                              <a:gd name="connsiteX162" fmla="*/ 56284 w 147204"/>
                              <a:gd name="connsiteY162" fmla="*/ 194900 h 267636"/>
                              <a:gd name="connsiteX163" fmla="*/ 56284 w 147204"/>
                              <a:gd name="connsiteY163" fmla="*/ 182778 h 267636"/>
                              <a:gd name="connsiteX164" fmla="*/ 55418 w 147204"/>
                              <a:gd name="connsiteY164" fmla="*/ 157666 h 267636"/>
                              <a:gd name="connsiteX165" fmla="*/ 55418 w 147204"/>
                              <a:gd name="connsiteY165" fmla="*/ 146409 h 267636"/>
                              <a:gd name="connsiteX166" fmla="*/ 55418 w 147204"/>
                              <a:gd name="connsiteY166" fmla="*/ 121298 h 267636"/>
                              <a:gd name="connsiteX167" fmla="*/ 56284 w 147204"/>
                              <a:gd name="connsiteY167" fmla="*/ 88393 h 267636"/>
                              <a:gd name="connsiteX168" fmla="*/ 56284 w 147204"/>
                              <a:gd name="connsiteY168" fmla="*/ 57221 h 267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7636">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8"/>
                                </a:cubicBezTo>
                                <a:cubicBezTo>
                                  <a:pt x="866" y="230402"/>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7"/>
                                  <a:pt x="1732" y="142080"/>
                                </a:cubicBezTo>
                                <a:cubicBezTo>
                                  <a:pt x="1732" y="139482"/>
                                  <a:pt x="866" y="136884"/>
                                  <a:pt x="866" y="134287"/>
                                </a:cubicBezTo>
                                <a:cubicBezTo>
                                  <a:pt x="866" y="133421"/>
                                  <a:pt x="866" y="131689"/>
                                  <a:pt x="866" y="129957"/>
                                </a:cubicBezTo>
                                <a:cubicBezTo>
                                  <a:pt x="866" y="125627"/>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2"/>
                                </a:cubicBezTo>
                                <a:cubicBezTo>
                                  <a:pt x="64077" y="2668"/>
                                  <a:pt x="71870"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7"/>
                                  <a:pt x="136814" y="105712"/>
                                  <a:pt x="136814" y="116103"/>
                                </a:cubicBezTo>
                                <a:lnTo>
                                  <a:pt x="136814" y="129091"/>
                                </a:lnTo>
                                <a:close/>
                                <a:moveTo>
                                  <a:pt x="132484" y="143812"/>
                                </a:moveTo>
                                <a:cubicBezTo>
                                  <a:pt x="132484" y="135153"/>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3"/>
                                  <a:pt x="3464" y="71941"/>
                                </a:cubicBezTo>
                                <a:cubicBezTo>
                                  <a:pt x="3464" y="77137"/>
                                  <a:pt x="2598" y="82332"/>
                                  <a:pt x="2598" y="87528"/>
                                </a:cubicBezTo>
                                <a:cubicBezTo>
                                  <a:pt x="2598" y="96187"/>
                                  <a:pt x="3464" y="103980"/>
                                  <a:pt x="3464" y="111773"/>
                                </a:cubicBezTo>
                                <a:cubicBezTo>
                                  <a:pt x="3464" y="116103"/>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2"/>
                                  <a:pt x="3464" y="180180"/>
                                </a:cubicBezTo>
                                <a:cubicBezTo>
                                  <a:pt x="3464" y="193168"/>
                                  <a:pt x="2598" y="205291"/>
                                  <a:pt x="2598" y="218280"/>
                                </a:cubicBezTo>
                                <a:cubicBezTo>
                                  <a:pt x="2598" y="229537"/>
                                  <a:pt x="2598" y="240793"/>
                                  <a:pt x="4330" y="252050"/>
                                </a:cubicBezTo>
                                <a:cubicBezTo>
                                  <a:pt x="10391" y="252050"/>
                                  <a:pt x="16452" y="252050"/>
                                  <a:pt x="22514" y="252050"/>
                                </a:cubicBezTo>
                                <a:cubicBezTo>
                                  <a:pt x="105641" y="252050"/>
                                  <a:pt x="113434" y="241659"/>
                                  <a:pt x="123825" y="220878"/>
                                </a:cubicBezTo>
                                <a:cubicBezTo>
                                  <a:pt x="133350" y="209621"/>
                                  <a:pt x="132484" y="190571"/>
                                  <a:pt x="132484" y="173252"/>
                                </a:cubicBezTo>
                                <a:cubicBezTo>
                                  <a:pt x="132484" y="168057"/>
                                  <a:pt x="131618" y="162862"/>
                                  <a:pt x="131618" y="157666"/>
                                </a:cubicBezTo>
                                <a:cubicBezTo>
                                  <a:pt x="131618" y="155068"/>
                                  <a:pt x="132484" y="152471"/>
                                  <a:pt x="132484" y="150739"/>
                                </a:cubicBezTo>
                                <a:lnTo>
                                  <a:pt x="132484" y="143812"/>
                                </a:lnTo>
                                <a:close/>
                                <a:moveTo>
                                  <a:pt x="144607" y="155934"/>
                                </a:moveTo>
                                <a:cubicBezTo>
                                  <a:pt x="144607" y="147275"/>
                                  <a:pt x="144607" y="138616"/>
                                  <a:pt x="144607" y="129957"/>
                                </a:cubicBezTo>
                                <a:cubicBezTo>
                                  <a:pt x="144607" y="127359"/>
                                  <a:pt x="143741" y="124762"/>
                                  <a:pt x="144607" y="123896"/>
                                </a:cubicBezTo>
                                <a:cubicBezTo>
                                  <a:pt x="143741" y="115237"/>
                                  <a:pt x="143741" y="107443"/>
                                  <a:pt x="143741" y="98784"/>
                                </a:cubicBezTo>
                                <a:cubicBezTo>
                                  <a:pt x="143741" y="90991"/>
                                  <a:pt x="143741" y="84930"/>
                                  <a:pt x="143741" y="78002"/>
                                </a:cubicBezTo>
                                <a:cubicBezTo>
                                  <a:pt x="143741" y="74539"/>
                                  <a:pt x="143741" y="71941"/>
                                  <a:pt x="142875" y="68478"/>
                                </a:cubicBezTo>
                                <a:cubicBezTo>
                                  <a:pt x="142009" y="65880"/>
                                  <a:pt x="141143" y="62416"/>
                                  <a:pt x="140277" y="59818"/>
                                </a:cubicBezTo>
                                <a:cubicBezTo>
                                  <a:pt x="139411" y="54623"/>
                                  <a:pt x="138545" y="49427"/>
                                  <a:pt x="137680" y="44232"/>
                                </a:cubicBezTo>
                                <a:cubicBezTo>
                                  <a:pt x="137680" y="44232"/>
                                  <a:pt x="138545" y="43366"/>
                                  <a:pt x="138545" y="44232"/>
                                </a:cubicBezTo>
                                <a:cubicBezTo>
                                  <a:pt x="139411" y="45098"/>
                                  <a:pt x="140277" y="46830"/>
                                  <a:pt x="140277" y="48562"/>
                                </a:cubicBezTo>
                                <a:cubicBezTo>
                                  <a:pt x="144607" y="59818"/>
                                  <a:pt x="146339" y="71075"/>
                                  <a:pt x="146339" y="83198"/>
                                </a:cubicBezTo>
                                <a:cubicBezTo>
                                  <a:pt x="146339" y="89259"/>
                                  <a:pt x="146339" y="94455"/>
                                  <a:pt x="146339" y="100516"/>
                                </a:cubicBezTo>
                                <a:cubicBezTo>
                                  <a:pt x="146339" y="110041"/>
                                  <a:pt x="147205" y="119566"/>
                                  <a:pt x="147205" y="129957"/>
                                </a:cubicBezTo>
                                <a:lnTo>
                                  <a:pt x="147205" y="142946"/>
                                </a:lnTo>
                                <a:cubicBezTo>
                                  <a:pt x="147205" y="154203"/>
                                  <a:pt x="147205" y="163728"/>
                                  <a:pt x="147205" y="173252"/>
                                </a:cubicBezTo>
                                <a:lnTo>
                                  <a:pt x="147205" y="185375"/>
                                </a:lnTo>
                                <a:cubicBezTo>
                                  <a:pt x="147205" y="190571"/>
                                  <a:pt x="146339" y="195766"/>
                                  <a:pt x="146339" y="201828"/>
                                </a:cubicBezTo>
                                <a:cubicBezTo>
                                  <a:pt x="146339" y="232134"/>
                                  <a:pt x="131618" y="263307"/>
                                  <a:pt x="94384" y="265039"/>
                                </a:cubicBezTo>
                                <a:lnTo>
                                  <a:pt x="48491" y="267637"/>
                                </a:lnTo>
                                <a:cubicBezTo>
                                  <a:pt x="38966" y="267637"/>
                                  <a:pt x="31173" y="267637"/>
                                  <a:pt x="23380" y="267637"/>
                                </a:cubicBezTo>
                                <a:lnTo>
                                  <a:pt x="19050" y="267637"/>
                                </a:lnTo>
                                <a:cubicBezTo>
                                  <a:pt x="16452" y="267637"/>
                                  <a:pt x="17318" y="266771"/>
                                  <a:pt x="16452" y="266771"/>
                                </a:cubicBezTo>
                                <a:cubicBezTo>
                                  <a:pt x="15586" y="265905"/>
                                  <a:pt x="14721" y="265905"/>
                                  <a:pt x="14721" y="265039"/>
                                </a:cubicBezTo>
                                <a:lnTo>
                                  <a:pt x="14721" y="264173"/>
                                </a:lnTo>
                                <a:cubicBezTo>
                                  <a:pt x="14721" y="263307"/>
                                  <a:pt x="14721" y="262441"/>
                                  <a:pt x="15586" y="262441"/>
                                </a:cubicBezTo>
                                <a:cubicBezTo>
                                  <a:pt x="16452" y="262441"/>
                                  <a:pt x="17318" y="262441"/>
                                  <a:pt x="17318" y="264173"/>
                                </a:cubicBezTo>
                                <a:cubicBezTo>
                                  <a:pt x="17318" y="264173"/>
                                  <a:pt x="17318" y="265039"/>
                                  <a:pt x="17318" y="265039"/>
                                </a:cubicBezTo>
                                <a:cubicBezTo>
                                  <a:pt x="23380" y="265039"/>
                                  <a:pt x="29441" y="265039"/>
                                  <a:pt x="35502" y="265039"/>
                                </a:cubicBezTo>
                                <a:cubicBezTo>
                                  <a:pt x="118630" y="265039"/>
                                  <a:pt x="126423" y="254648"/>
                                  <a:pt x="136814" y="233866"/>
                                </a:cubicBezTo>
                                <a:cubicBezTo>
                                  <a:pt x="144607" y="221743"/>
                                  <a:pt x="143741" y="203559"/>
                                  <a:pt x="145473" y="186241"/>
                                </a:cubicBezTo>
                                <a:cubicBezTo>
                                  <a:pt x="145473" y="179314"/>
                                  <a:pt x="145473" y="170655"/>
                                  <a:pt x="145473" y="163728"/>
                                </a:cubicBezTo>
                                <a:lnTo>
                                  <a:pt x="145473" y="155934"/>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9"/>
                                </a:cubicBezTo>
                                <a:cubicBezTo>
                                  <a:pt x="44161" y="212219"/>
                                  <a:pt x="44161" y="211353"/>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30" y="154203"/>
                                  <a:pt x="42430" y="145543"/>
                                </a:cubicBezTo>
                                <a:cubicBezTo>
                                  <a:pt x="42430" y="141214"/>
                                  <a:pt x="42430" y="137750"/>
                                  <a:pt x="42430" y="134287"/>
                                </a:cubicBezTo>
                                <a:cubicBezTo>
                                  <a:pt x="42430" y="125627"/>
                                  <a:pt x="42430" y="117834"/>
                                  <a:pt x="42430" y="109175"/>
                                </a:cubicBezTo>
                                <a:cubicBezTo>
                                  <a:pt x="42430" y="102248"/>
                                  <a:pt x="43295" y="89259"/>
                                  <a:pt x="43295" y="76271"/>
                                </a:cubicBezTo>
                                <a:lnTo>
                                  <a:pt x="43295" y="45964"/>
                                </a:lnTo>
                                <a:cubicBezTo>
                                  <a:pt x="43295" y="39037"/>
                                  <a:pt x="49357" y="40768"/>
                                  <a:pt x="54552" y="40768"/>
                                </a:cubicBezTo>
                                <a:lnTo>
                                  <a:pt x="64943" y="39903"/>
                                </a:lnTo>
                                <a:lnTo>
                                  <a:pt x="66675" y="39903"/>
                                </a:lnTo>
                                <a:cubicBezTo>
                                  <a:pt x="83127" y="39903"/>
                                  <a:pt x="93518" y="49427"/>
                                  <a:pt x="93518" y="66746"/>
                                </a:cubicBezTo>
                                <a:cubicBezTo>
                                  <a:pt x="93518" y="78002"/>
                                  <a:pt x="92652" y="90125"/>
                                  <a:pt x="92652" y="101382"/>
                                </a:cubicBezTo>
                                <a:cubicBezTo>
                                  <a:pt x="92652" y="113505"/>
                                  <a:pt x="92652" y="125627"/>
                                  <a:pt x="93518" y="137750"/>
                                </a:cubicBezTo>
                                <a:cubicBezTo>
                                  <a:pt x="93518" y="153337"/>
                                  <a:pt x="94384" y="163728"/>
                                  <a:pt x="94384" y="181912"/>
                                </a:cubicBezTo>
                                <a:close/>
                                <a:moveTo>
                                  <a:pt x="90920" y="194034"/>
                                </a:moveTo>
                                <a:cubicBezTo>
                                  <a:pt x="90920" y="189705"/>
                                  <a:pt x="91786" y="186241"/>
                                  <a:pt x="91786" y="181912"/>
                                </a:cubicBezTo>
                                <a:cubicBezTo>
                                  <a:pt x="91786" y="175850"/>
                                  <a:pt x="91786" y="169789"/>
                                  <a:pt x="90920" y="164593"/>
                                </a:cubicBezTo>
                                <a:cubicBezTo>
                                  <a:pt x="90920" y="163728"/>
                                  <a:pt x="90920" y="161996"/>
                                  <a:pt x="90920" y="158532"/>
                                </a:cubicBezTo>
                                <a:cubicBezTo>
                                  <a:pt x="90920" y="154203"/>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2"/>
                                  <a:pt x="90920" y="69343"/>
                                </a:cubicBezTo>
                                <a:cubicBezTo>
                                  <a:pt x="90920" y="58087"/>
                                  <a:pt x="90055" y="47696"/>
                                  <a:pt x="78798" y="43366"/>
                                </a:cubicBezTo>
                                <a:lnTo>
                                  <a:pt x="75334" y="41634"/>
                                </a:lnTo>
                                <a:cubicBezTo>
                                  <a:pt x="72736" y="40768"/>
                                  <a:pt x="71005" y="40768"/>
                                  <a:pt x="68407" y="40768"/>
                                </a:cubicBezTo>
                                <a:cubicBezTo>
                                  <a:pt x="62346" y="40768"/>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8"/>
                                  <a:pt x="46759" y="206157"/>
                                  <a:pt x="46759" y="209621"/>
                                </a:cubicBezTo>
                                <a:cubicBezTo>
                                  <a:pt x="52821" y="210487"/>
                                  <a:pt x="58882" y="209621"/>
                                  <a:pt x="63211" y="210487"/>
                                </a:cubicBezTo>
                                <a:cubicBezTo>
                                  <a:pt x="73602" y="210487"/>
                                  <a:pt x="85725" y="207023"/>
                                  <a:pt x="88323" y="200962"/>
                                </a:cubicBezTo>
                                <a:lnTo>
                                  <a:pt x="90920" y="194034"/>
                                </a:lnTo>
                                <a:close/>
                                <a:moveTo>
                                  <a:pt x="56284" y="57221"/>
                                </a:moveTo>
                                <a:cubicBezTo>
                                  <a:pt x="56284" y="50293"/>
                                  <a:pt x="62346" y="52025"/>
                                  <a:pt x="67541" y="52025"/>
                                </a:cubicBezTo>
                                <a:lnTo>
                                  <a:pt x="75334" y="51159"/>
                                </a:lnTo>
                                <a:cubicBezTo>
                                  <a:pt x="77066" y="51159"/>
                                  <a:pt x="77932" y="51159"/>
                                  <a:pt x="78798" y="52891"/>
                                </a:cubicBezTo>
                                <a:cubicBezTo>
                                  <a:pt x="79664" y="52891"/>
                                  <a:pt x="79664" y="54623"/>
                                  <a:pt x="78798" y="54623"/>
                                </a:cubicBezTo>
                                <a:cubicBezTo>
                                  <a:pt x="73602" y="54623"/>
                                  <a:pt x="69273" y="55489"/>
                                  <a:pt x="64077" y="55489"/>
                                </a:cubicBezTo>
                                <a:cubicBezTo>
                                  <a:pt x="62346" y="55489"/>
                                  <a:pt x="60614" y="55489"/>
                                  <a:pt x="59748" y="55489"/>
                                </a:cubicBezTo>
                                <a:cubicBezTo>
                                  <a:pt x="59748" y="60684"/>
                                  <a:pt x="59748" y="65014"/>
                                  <a:pt x="59748" y="70209"/>
                                </a:cubicBezTo>
                                <a:lnTo>
                                  <a:pt x="59748" y="90125"/>
                                </a:lnTo>
                                <a:cubicBezTo>
                                  <a:pt x="59748" y="94455"/>
                                  <a:pt x="59748" y="97052"/>
                                  <a:pt x="59748" y="100516"/>
                                </a:cubicBezTo>
                                <a:cubicBezTo>
                                  <a:pt x="59748" y="103114"/>
                                  <a:pt x="59748" y="106578"/>
                                  <a:pt x="59748" y="109175"/>
                                </a:cubicBezTo>
                                <a:cubicBezTo>
                                  <a:pt x="59748" y="116968"/>
                                  <a:pt x="58882" y="124762"/>
                                  <a:pt x="58882" y="132555"/>
                                </a:cubicBezTo>
                                <a:cubicBezTo>
                                  <a:pt x="58882" y="150739"/>
                                  <a:pt x="59748" y="166325"/>
                                  <a:pt x="59748" y="184509"/>
                                </a:cubicBezTo>
                                <a:lnTo>
                                  <a:pt x="59748" y="203559"/>
                                </a:lnTo>
                                <a:cubicBezTo>
                                  <a:pt x="59748" y="204425"/>
                                  <a:pt x="58882" y="205291"/>
                                  <a:pt x="58016" y="205291"/>
                                </a:cubicBezTo>
                                <a:cubicBezTo>
                                  <a:pt x="57150" y="205291"/>
                                  <a:pt x="56284" y="205291"/>
                                  <a:pt x="56284" y="203559"/>
                                </a:cubicBezTo>
                                <a:cubicBezTo>
                                  <a:pt x="56284" y="200962"/>
                                  <a:pt x="56284" y="197498"/>
                                  <a:pt x="56284" y="194900"/>
                                </a:cubicBezTo>
                                <a:cubicBezTo>
                                  <a:pt x="56284" y="190571"/>
                                  <a:pt x="56284" y="187107"/>
                                  <a:pt x="56284" y="182778"/>
                                </a:cubicBezTo>
                                <a:cubicBezTo>
                                  <a:pt x="56284" y="174118"/>
                                  <a:pt x="55418" y="166325"/>
                                  <a:pt x="55418" y="157666"/>
                                </a:cubicBezTo>
                                <a:cubicBezTo>
                                  <a:pt x="55418" y="153337"/>
                                  <a:pt x="55418" y="149873"/>
                                  <a:pt x="55418" y="146409"/>
                                </a:cubicBezTo>
                                <a:cubicBezTo>
                                  <a:pt x="55418" y="137750"/>
                                  <a:pt x="55418" y="129957"/>
                                  <a:pt x="55418" y="121298"/>
                                </a:cubicBezTo>
                                <a:cubicBezTo>
                                  <a:pt x="55418" y="114371"/>
                                  <a:pt x="56284" y="101382"/>
                                  <a:pt x="56284" y="88393"/>
                                </a:cubicBezTo>
                                <a:lnTo>
                                  <a:pt x="56284" y="57221"/>
                                </a:lnTo>
                                <a:close/>
                              </a:path>
                            </a:pathLst>
                          </a:custGeom>
                          <a:solidFill>
                            <a:srgbClr val="000000"/>
                          </a:solidFill>
                          <a:ln w="8653" cap="flat">
                            <a:noFill/>
                            <a:prstDash val="solid"/>
                            <a:miter/>
                          </a:ln>
                        </wps:spPr>
                        <wps:bodyPr rtlCol="0" anchor="ctr"/>
                      </wps:wsp>
                      <wps:wsp>
                        <wps:cNvPr id="383441609" name="Freeform 383441609"/>
                        <wps:cNvSpPr/>
                        <wps:spPr>
                          <a:xfrm>
                            <a:off x="3636490" y="1071271"/>
                            <a:ext cx="149254" cy="271262"/>
                          </a:xfrm>
                          <a:custGeom>
                            <a:avLst/>
                            <a:gdLst>
                              <a:gd name="connsiteX0" fmla="*/ 129197 w 149254"/>
                              <a:gd name="connsiteY0" fmla="*/ 224503 h 271262"/>
                              <a:gd name="connsiteX1" fmla="*/ 122270 w 149254"/>
                              <a:gd name="connsiteY1" fmla="*/ 234029 h 271262"/>
                              <a:gd name="connsiteX2" fmla="*/ 112745 w 149254"/>
                              <a:gd name="connsiteY2" fmla="*/ 242688 h 271262"/>
                              <a:gd name="connsiteX3" fmla="*/ 109281 w 149254"/>
                              <a:gd name="connsiteY3" fmla="*/ 245285 h 271262"/>
                              <a:gd name="connsiteX4" fmla="*/ 102354 w 149254"/>
                              <a:gd name="connsiteY4" fmla="*/ 249615 h 271262"/>
                              <a:gd name="connsiteX5" fmla="*/ 85902 w 149254"/>
                              <a:gd name="connsiteY5" fmla="*/ 255676 h 271262"/>
                              <a:gd name="connsiteX6" fmla="*/ 65986 w 149254"/>
                              <a:gd name="connsiteY6" fmla="*/ 259140 h 271262"/>
                              <a:gd name="connsiteX7" fmla="*/ 57327 w 149254"/>
                              <a:gd name="connsiteY7" fmla="*/ 257408 h 271262"/>
                              <a:gd name="connsiteX8" fmla="*/ 47802 w 149254"/>
                              <a:gd name="connsiteY8" fmla="*/ 256542 h 271262"/>
                              <a:gd name="connsiteX9" fmla="*/ 40009 w 149254"/>
                              <a:gd name="connsiteY9" fmla="*/ 253079 h 271262"/>
                              <a:gd name="connsiteX10" fmla="*/ 33081 w 149254"/>
                              <a:gd name="connsiteY10" fmla="*/ 248749 h 271262"/>
                              <a:gd name="connsiteX11" fmla="*/ 27020 w 149254"/>
                              <a:gd name="connsiteY11" fmla="*/ 244420 h 271262"/>
                              <a:gd name="connsiteX12" fmla="*/ 15763 w 149254"/>
                              <a:gd name="connsiteY12" fmla="*/ 234029 h 271262"/>
                              <a:gd name="connsiteX13" fmla="*/ 11434 w 149254"/>
                              <a:gd name="connsiteY13" fmla="*/ 227967 h 271262"/>
                              <a:gd name="connsiteX14" fmla="*/ 4506 w 149254"/>
                              <a:gd name="connsiteY14" fmla="*/ 214113 h 271262"/>
                              <a:gd name="connsiteX15" fmla="*/ 1909 w 149254"/>
                              <a:gd name="connsiteY15" fmla="*/ 196794 h 271262"/>
                              <a:gd name="connsiteX16" fmla="*/ 177 w 149254"/>
                              <a:gd name="connsiteY16" fmla="*/ 174281 h 271262"/>
                              <a:gd name="connsiteX17" fmla="*/ 177 w 149254"/>
                              <a:gd name="connsiteY17" fmla="*/ 169951 h 271262"/>
                              <a:gd name="connsiteX18" fmla="*/ 177 w 149254"/>
                              <a:gd name="connsiteY18" fmla="*/ 156963 h 271262"/>
                              <a:gd name="connsiteX19" fmla="*/ 177 w 149254"/>
                              <a:gd name="connsiteY19" fmla="*/ 153499 h 271262"/>
                              <a:gd name="connsiteX20" fmla="*/ 177 w 149254"/>
                              <a:gd name="connsiteY20" fmla="*/ 105874 h 271262"/>
                              <a:gd name="connsiteX21" fmla="*/ 177 w 149254"/>
                              <a:gd name="connsiteY21" fmla="*/ 81628 h 271262"/>
                              <a:gd name="connsiteX22" fmla="*/ 1043 w 149254"/>
                              <a:gd name="connsiteY22" fmla="*/ 52188 h 271262"/>
                              <a:gd name="connsiteX23" fmla="*/ 1909 w 149254"/>
                              <a:gd name="connsiteY23" fmla="*/ 41797 h 271262"/>
                              <a:gd name="connsiteX24" fmla="*/ 3640 w 149254"/>
                              <a:gd name="connsiteY24" fmla="*/ 38333 h 271262"/>
                              <a:gd name="connsiteX25" fmla="*/ 7970 w 149254"/>
                              <a:gd name="connsiteY25" fmla="*/ 28808 h 271262"/>
                              <a:gd name="connsiteX26" fmla="*/ 13165 w 149254"/>
                              <a:gd name="connsiteY26" fmla="*/ 23613 h 271262"/>
                              <a:gd name="connsiteX27" fmla="*/ 27886 w 149254"/>
                              <a:gd name="connsiteY27" fmla="*/ 11490 h 271262"/>
                              <a:gd name="connsiteX28" fmla="*/ 46936 w 149254"/>
                              <a:gd name="connsiteY28" fmla="*/ 2831 h 271262"/>
                              <a:gd name="connsiteX29" fmla="*/ 82438 w 149254"/>
                              <a:gd name="connsiteY29" fmla="*/ 1099 h 271262"/>
                              <a:gd name="connsiteX30" fmla="*/ 95427 w 149254"/>
                              <a:gd name="connsiteY30" fmla="*/ 6294 h 271262"/>
                              <a:gd name="connsiteX31" fmla="*/ 98025 w 149254"/>
                              <a:gd name="connsiteY31" fmla="*/ 7160 h 271262"/>
                              <a:gd name="connsiteX32" fmla="*/ 116208 w 149254"/>
                              <a:gd name="connsiteY32" fmla="*/ 17551 h 271262"/>
                              <a:gd name="connsiteX33" fmla="*/ 130063 w 149254"/>
                              <a:gd name="connsiteY33" fmla="*/ 42663 h 271262"/>
                              <a:gd name="connsiteX34" fmla="*/ 134393 w 149254"/>
                              <a:gd name="connsiteY34" fmla="*/ 73835 h 271262"/>
                              <a:gd name="connsiteX35" fmla="*/ 135259 w 149254"/>
                              <a:gd name="connsiteY35" fmla="*/ 111069 h 271262"/>
                              <a:gd name="connsiteX36" fmla="*/ 135259 w 149254"/>
                              <a:gd name="connsiteY36" fmla="*/ 127522 h 271262"/>
                              <a:gd name="connsiteX37" fmla="*/ 129197 w 149254"/>
                              <a:gd name="connsiteY37" fmla="*/ 224503 h 271262"/>
                              <a:gd name="connsiteX38" fmla="*/ 132661 w 149254"/>
                              <a:gd name="connsiteY38" fmla="*/ 151767 h 271262"/>
                              <a:gd name="connsiteX39" fmla="*/ 132661 w 149254"/>
                              <a:gd name="connsiteY39" fmla="*/ 140510 h 271262"/>
                              <a:gd name="connsiteX40" fmla="*/ 132661 w 149254"/>
                              <a:gd name="connsiteY40" fmla="*/ 117997 h 271262"/>
                              <a:gd name="connsiteX41" fmla="*/ 132661 w 149254"/>
                              <a:gd name="connsiteY41" fmla="*/ 100679 h 271262"/>
                              <a:gd name="connsiteX42" fmla="*/ 130063 w 149254"/>
                              <a:gd name="connsiteY42" fmla="*/ 47858 h 271262"/>
                              <a:gd name="connsiteX43" fmla="*/ 120538 w 149254"/>
                              <a:gd name="connsiteY43" fmla="*/ 27076 h 271262"/>
                              <a:gd name="connsiteX44" fmla="*/ 116208 w 149254"/>
                              <a:gd name="connsiteY44" fmla="*/ 21015 h 271262"/>
                              <a:gd name="connsiteX45" fmla="*/ 110147 w 149254"/>
                              <a:gd name="connsiteY45" fmla="*/ 16685 h 271262"/>
                              <a:gd name="connsiteX46" fmla="*/ 101488 w 149254"/>
                              <a:gd name="connsiteY46" fmla="*/ 11490 h 271262"/>
                              <a:gd name="connsiteX47" fmla="*/ 85902 w 149254"/>
                              <a:gd name="connsiteY47" fmla="*/ 4563 h 271262"/>
                              <a:gd name="connsiteX48" fmla="*/ 70315 w 149254"/>
                              <a:gd name="connsiteY48" fmla="*/ 2831 h 271262"/>
                              <a:gd name="connsiteX49" fmla="*/ 47802 w 149254"/>
                              <a:gd name="connsiteY49" fmla="*/ 6294 h 271262"/>
                              <a:gd name="connsiteX50" fmla="*/ 39143 w 149254"/>
                              <a:gd name="connsiteY50" fmla="*/ 10624 h 271262"/>
                              <a:gd name="connsiteX51" fmla="*/ 19227 w 149254"/>
                              <a:gd name="connsiteY51" fmla="*/ 22747 h 271262"/>
                              <a:gd name="connsiteX52" fmla="*/ 7970 w 149254"/>
                              <a:gd name="connsiteY52" fmla="*/ 39199 h 271262"/>
                              <a:gd name="connsiteX53" fmla="*/ 6238 w 149254"/>
                              <a:gd name="connsiteY53" fmla="*/ 46126 h 271262"/>
                              <a:gd name="connsiteX54" fmla="*/ 5372 w 149254"/>
                              <a:gd name="connsiteY54" fmla="*/ 60847 h 271262"/>
                              <a:gd name="connsiteX55" fmla="*/ 5372 w 149254"/>
                              <a:gd name="connsiteY55" fmla="*/ 65176 h 271262"/>
                              <a:gd name="connsiteX56" fmla="*/ 5372 w 149254"/>
                              <a:gd name="connsiteY56" fmla="*/ 106740 h 271262"/>
                              <a:gd name="connsiteX57" fmla="*/ 4506 w 149254"/>
                              <a:gd name="connsiteY57" fmla="*/ 127522 h 271262"/>
                              <a:gd name="connsiteX58" fmla="*/ 4506 w 149254"/>
                              <a:gd name="connsiteY58" fmla="*/ 147438 h 271262"/>
                              <a:gd name="connsiteX59" fmla="*/ 4506 w 149254"/>
                              <a:gd name="connsiteY59" fmla="*/ 153499 h 271262"/>
                              <a:gd name="connsiteX60" fmla="*/ 4506 w 149254"/>
                              <a:gd name="connsiteY60" fmla="*/ 165622 h 271262"/>
                              <a:gd name="connsiteX61" fmla="*/ 3640 w 149254"/>
                              <a:gd name="connsiteY61" fmla="*/ 184672 h 271262"/>
                              <a:gd name="connsiteX62" fmla="*/ 4506 w 149254"/>
                              <a:gd name="connsiteY62" fmla="*/ 195929 h 271262"/>
                              <a:gd name="connsiteX63" fmla="*/ 4506 w 149254"/>
                              <a:gd name="connsiteY63" fmla="*/ 201990 h 271262"/>
                              <a:gd name="connsiteX64" fmla="*/ 10568 w 149254"/>
                              <a:gd name="connsiteY64" fmla="*/ 221906 h 271262"/>
                              <a:gd name="connsiteX65" fmla="*/ 38277 w 149254"/>
                              <a:gd name="connsiteY65" fmla="*/ 248749 h 271262"/>
                              <a:gd name="connsiteX66" fmla="*/ 50399 w 149254"/>
                              <a:gd name="connsiteY66" fmla="*/ 254810 h 271262"/>
                              <a:gd name="connsiteX67" fmla="*/ 55595 w 149254"/>
                              <a:gd name="connsiteY67" fmla="*/ 254810 h 271262"/>
                              <a:gd name="connsiteX68" fmla="*/ 60790 w 149254"/>
                              <a:gd name="connsiteY68" fmla="*/ 255676 h 271262"/>
                              <a:gd name="connsiteX69" fmla="*/ 76377 w 149254"/>
                              <a:gd name="connsiteY69" fmla="*/ 254810 h 271262"/>
                              <a:gd name="connsiteX70" fmla="*/ 81572 w 149254"/>
                              <a:gd name="connsiteY70" fmla="*/ 253944 h 271262"/>
                              <a:gd name="connsiteX71" fmla="*/ 98890 w 149254"/>
                              <a:gd name="connsiteY71" fmla="*/ 247883 h 271262"/>
                              <a:gd name="connsiteX72" fmla="*/ 106684 w 149254"/>
                              <a:gd name="connsiteY72" fmla="*/ 242688 h 271262"/>
                              <a:gd name="connsiteX73" fmla="*/ 114477 w 149254"/>
                              <a:gd name="connsiteY73" fmla="*/ 237492 h 271262"/>
                              <a:gd name="connsiteX74" fmla="*/ 127465 w 149254"/>
                              <a:gd name="connsiteY74" fmla="*/ 218442 h 271262"/>
                              <a:gd name="connsiteX75" fmla="*/ 130929 w 149254"/>
                              <a:gd name="connsiteY75" fmla="*/ 198526 h 271262"/>
                              <a:gd name="connsiteX76" fmla="*/ 132661 w 149254"/>
                              <a:gd name="connsiteY76" fmla="*/ 151767 h 271262"/>
                              <a:gd name="connsiteX77" fmla="*/ 93695 w 149254"/>
                              <a:gd name="connsiteY77" fmla="*/ 121460 h 271262"/>
                              <a:gd name="connsiteX78" fmla="*/ 95427 w 149254"/>
                              <a:gd name="connsiteY78" fmla="*/ 151767 h 271262"/>
                              <a:gd name="connsiteX79" fmla="*/ 95427 w 149254"/>
                              <a:gd name="connsiteY79" fmla="*/ 182940 h 271262"/>
                              <a:gd name="connsiteX80" fmla="*/ 94561 w 149254"/>
                              <a:gd name="connsiteY80" fmla="*/ 186404 h 271262"/>
                              <a:gd name="connsiteX81" fmla="*/ 92829 w 149254"/>
                              <a:gd name="connsiteY81" fmla="*/ 201990 h 271262"/>
                              <a:gd name="connsiteX82" fmla="*/ 90231 w 149254"/>
                              <a:gd name="connsiteY82" fmla="*/ 206319 h 271262"/>
                              <a:gd name="connsiteX83" fmla="*/ 88500 w 149254"/>
                              <a:gd name="connsiteY83" fmla="*/ 208917 h 271262"/>
                              <a:gd name="connsiteX84" fmla="*/ 69449 w 149254"/>
                              <a:gd name="connsiteY84" fmla="*/ 217576 h 271262"/>
                              <a:gd name="connsiteX85" fmla="*/ 56461 w 149254"/>
                              <a:gd name="connsiteY85" fmla="*/ 215844 h 271262"/>
                              <a:gd name="connsiteX86" fmla="*/ 46936 w 149254"/>
                              <a:gd name="connsiteY86" fmla="*/ 207185 h 271262"/>
                              <a:gd name="connsiteX87" fmla="*/ 46070 w 149254"/>
                              <a:gd name="connsiteY87" fmla="*/ 204588 h 271262"/>
                              <a:gd name="connsiteX88" fmla="*/ 46070 w 149254"/>
                              <a:gd name="connsiteY88" fmla="*/ 202856 h 271262"/>
                              <a:gd name="connsiteX89" fmla="*/ 43472 w 149254"/>
                              <a:gd name="connsiteY89" fmla="*/ 195929 h 271262"/>
                              <a:gd name="connsiteX90" fmla="*/ 42606 w 149254"/>
                              <a:gd name="connsiteY90" fmla="*/ 182940 h 271262"/>
                              <a:gd name="connsiteX91" fmla="*/ 42606 w 149254"/>
                              <a:gd name="connsiteY91" fmla="*/ 168219 h 271262"/>
                              <a:gd name="connsiteX92" fmla="*/ 42606 w 149254"/>
                              <a:gd name="connsiteY92" fmla="*/ 109338 h 271262"/>
                              <a:gd name="connsiteX93" fmla="*/ 42606 w 149254"/>
                              <a:gd name="connsiteY93" fmla="*/ 61713 h 271262"/>
                              <a:gd name="connsiteX94" fmla="*/ 44338 w 149254"/>
                              <a:gd name="connsiteY94" fmla="*/ 54785 h 271262"/>
                              <a:gd name="connsiteX95" fmla="*/ 46936 w 149254"/>
                              <a:gd name="connsiteY95" fmla="*/ 52188 h 271262"/>
                              <a:gd name="connsiteX96" fmla="*/ 51265 w 149254"/>
                              <a:gd name="connsiteY96" fmla="*/ 47858 h 271262"/>
                              <a:gd name="connsiteX97" fmla="*/ 71181 w 149254"/>
                              <a:gd name="connsiteY97" fmla="*/ 43528 h 271262"/>
                              <a:gd name="connsiteX98" fmla="*/ 78974 w 149254"/>
                              <a:gd name="connsiteY98" fmla="*/ 45260 h 271262"/>
                              <a:gd name="connsiteX99" fmla="*/ 83304 w 149254"/>
                              <a:gd name="connsiteY99" fmla="*/ 47858 h 271262"/>
                              <a:gd name="connsiteX100" fmla="*/ 86768 w 149254"/>
                              <a:gd name="connsiteY100" fmla="*/ 48724 h 271262"/>
                              <a:gd name="connsiteX101" fmla="*/ 94561 w 149254"/>
                              <a:gd name="connsiteY101" fmla="*/ 59981 h 271262"/>
                              <a:gd name="connsiteX102" fmla="*/ 94561 w 149254"/>
                              <a:gd name="connsiteY102" fmla="*/ 79031 h 271262"/>
                              <a:gd name="connsiteX103" fmla="*/ 94561 w 149254"/>
                              <a:gd name="connsiteY103" fmla="*/ 95483 h 271262"/>
                              <a:gd name="connsiteX104" fmla="*/ 93695 w 149254"/>
                              <a:gd name="connsiteY104" fmla="*/ 121460 h 271262"/>
                              <a:gd name="connsiteX105" fmla="*/ 92829 w 149254"/>
                              <a:gd name="connsiteY105" fmla="*/ 166488 h 271262"/>
                              <a:gd name="connsiteX106" fmla="*/ 92829 w 149254"/>
                              <a:gd name="connsiteY106" fmla="*/ 149169 h 271262"/>
                              <a:gd name="connsiteX107" fmla="*/ 92829 w 149254"/>
                              <a:gd name="connsiteY107" fmla="*/ 137913 h 271262"/>
                              <a:gd name="connsiteX108" fmla="*/ 91097 w 149254"/>
                              <a:gd name="connsiteY108" fmla="*/ 112801 h 271262"/>
                              <a:gd name="connsiteX109" fmla="*/ 91097 w 149254"/>
                              <a:gd name="connsiteY109" fmla="*/ 90288 h 271262"/>
                              <a:gd name="connsiteX110" fmla="*/ 91097 w 149254"/>
                              <a:gd name="connsiteY110" fmla="*/ 70372 h 271262"/>
                              <a:gd name="connsiteX111" fmla="*/ 91097 w 149254"/>
                              <a:gd name="connsiteY111" fmla="*/ 60847 h 271262"/>
                              <a:gd name="connsiteX112" fmla="*/ 85036 w 149254"/>
                              <a:gd name="connsiteY112" fmla="*/ 49590 h 271262"/>
                              <a:gd name="connsiteX113" fmla="*/ 82438 w 149254"/>
                              <a:gd name="connsiteY113" fmla="*/ 48724 h 271262"/>
                              <a:gd name="connsiteX114" fmla="*/ 80706 w 149254"/>
                              <a:gd name="connsiteY114" fmla="*/ 46992 h 271262"/>
                              <a:gd name="connsiteX115" fmla="*/ 78974 w 149254"/>
                              <a:gd name="connsiteY115" fmla="*/ 46992 h 271262"/>
                              <a:gd name="connsiteX116" fmla="*/ 78109 w 149254"/>
                              <a:gd name="connsiteY116" fmla="*/ 46126 h 271262"/>
                              <a:gd name="connsiteX117" fmla="*/ 71181 w 149254"/>
                              <a:gd name="connsiteY117" fmla="*/ 44394 h 271262"/>
                              <a:gd name="connsiteX118" fmla="*/ 52997 w 149254"/>
                              <a:gd name="connsiteY118" fmla="*/ 49590 h 271262"/>
                              <a:gd name="connsiteX119" fmla="*/ 47802 w 149254"/>
                              <a:gd name="connsiteY119" fmla="*/ 56517 h 271262"/>
                              <a:gd name="connsiteX120" fmla="*/ 46936 w 149254"/>
                              <a:gd name="connsiteY120" fmla="*/ 68640 h 271262"/>
                              <a:gd name="connsiteX121" fmla="*/ 46070 w 149254"/>
                              <a:gd name="connsiteY121" fmla="*/ 147438 h 271262"/>
                              <a:gd name="connsiteX122" fmla="*/ 46936 w 149254"/>
                              <a:gd name="connsiteY122" fmla="*/ 178610 h 271262"/>
                              <a:gd name="connsiteX123" fmla="*/ 52997 w 149254"/>
                              <a:gd name="connsiteY123" fmla="*/ 206319 h 271262"/>
                              <a:gd name="connsiteX124" fmla="*/ 52997 w 149254"/>
                              <a:gd name="connsiteY124" fmla="*/ 208051 h 271262"/>
                              <a:gd name="connsiteX125" fmla="*/ 57327 w 149254"/>
                              <a:gd name="connsiteY125" fmla="*/ 212381 h 271262"/>
                              <a:gd name="connsiteX126" fmla="*/ 91963 w 149254"/>
                              <a:gd name="connsiteY126" fmla="*/ 197660 h 271262"/>
                              <a:gd name="connsiteX127" fmla="*/ 92829 w 149254"/>
                              <a:gd name="connsiteY127" fmla="*/ 195063 h 271262"/>
                              <a:gd name="connsiteX128" fmla="*/ 92829 w 149254"/>
                              <a:gd name="connsiteY128" fmla="*/ 182940 h 271262"/>
                              <a:gd name="connsiteX129" fmla="*/ 92829 w 149254"/>
                              <a:gd name="connsiteY129" fmla="*/ 166488 h 271262"/>
                              <a:gd name="connsiteX130" fmla="*/ 144784 w 149254"/>
                              <a:gd name="connsiteY130" fmla="*/ 163890 h 271262"/>
                              <a:gd name="connsiteX131" fmla="*/ 144784 w 149254"/>
                              <a:gd name="connsiteY131" fmla="*/ 130119 h 271262"/>
                              <a:gd name="connsiteX132" fmla="*/ 144784 w 149254"/>
                              <a:gd name="connsiteY132" fmla="*/ 112801 h 271262"/>
                              <a:gd name="connsiteX133" fmla="*/ 142186 w 149254"/>
                              <a:gd name="connsiteY133" fmla="*/ 59981 h 271262"/>
                              <a:gd name="connsiteX134" fmla="*/ 141320 w 149254"/>
                              <a:gd name="connsiteY134" fmla="*/ 58249 h 271262"/>
                              <a:gd name="connsiteX135" fmla="*/ 139588 w 149254"/>
                              <a:gd name="connsiteY135" fmla="*/ 48724 h 271262"/>
                              <a:gd name="connsiteX136" fmla="*/ 140454 w 149254"/>
                              <a:gd name="connsiteY136" fmla="*/ 48724 h 271262"/>
                              <a:gd name="connsiteX137" fmla="*/ 143052 w 149254"/>
                              <a:gd name="connsiteY137" fmla="*/ 53919 h 271262"/>
                              <a:gd name="connsiteX138" fmla="*/ 147381 w 149254"/>
                              <a:gd name="connsiteY138" fmla="*/ 85092 h 271262"/>
                              <a:gd name="connsiteX139" fmla="*/ 148247 w 149254"/>
                              <a:gd name="connsiteY139" fmla="*/ 122326 h 271262"/>
                              <a:gd name="connsiteX140" fmla="*/ 148247 w 149254"/>
                              <a:gd name="connsiteY140" fmla="*/ 138779 h 271262"/>
                              <a:gd name="connsiteX141" fmla="*/ 149113 w 149254"/>
                              <a:gd name="connsiteY141" fmla="*/ 163024 h 271262"/>
                              <a:gd name="connsiteX142" fmla="*/ 142186 w 149254"/>
                              <a:gd name="connsiteY142" fmla="*/ 237492 h 271262"/>
                              <a:gd name="connsiteX143" fmla="*/ 135259 w 149254"/>
                              <a:gd name="connsiteY143" fmla="*/ 247017 h 271262"/>
                              <a:gd name="connsiteX144" fmla="*/ 125734 w 149254"/>
                              <a:gd name="connsiteY144" fmla="*/ 255676 h 271262"/>
                              <a:gd name="connsiteX145" fmla="*/ 124868 w 149254"/>
                              <a:gd name="connsiteY145" fmla="*/ 255676 h 271262"/>
                              <a:gd name="connsiteX146" fmla="*/ 118806 w 149254"/>
                              <a:gd name="connsiteY146" fmla="*/ 260006 h 271262"/>
                              <a:gd name="connsiteX147" fmla="*/ 114477 w 149254"/>
                              <a:gd name="connsiteY147" fmla="*/ 261738 h 271262"/>
                              <a:gd name="connsiteX148" fmla="*/ 98025 w 149254"/>
                              <a:gd name="connsiteY148" fmla="*/ 267799 h 271262"/>
                              <a:gd name="connsiteX149" fmla="*/ 78109 w 149254"/>
                              <a:gd name="connsiteY149" fmla="*/ 271262 h 271262"/>
                              <a:gd name="connsiteX150" fmla="*/ 60790 w 149254"/>
                              <a:gd name="connsiteY150" fmla="*/ 268665 h 271262"/>
                              <a:gd name="connsiteX151" fmla="*/ 53863 w 149254"/>
                              <a:gd name="connsiteY151" fmla="*/ 265201 h 271262"/>
                              <a:gd name="connsiteX152" fmla="*/ 52131 w 149254"/>
                              <a:gd name="connsiteY152" fmla="*/ 264335 h 271262"/>
                              <a:gd name="connsiteX153" fmla="*/ 52131 w 149254"/>
                              <a:gd name="connsiteY153" fmla="*/ 263469 h 271262"/>
                              <a:gd name="connsiteX154" fmla="*/ 54729 w 149254"/>
                              <a:gd name="connsiteY154" fmla="*/ 263469 h 271262"/>
                              <a:gd name="connsiteX155" fmla="*/ 61656 w 149254"/>
                              <a:gd name="connsiteY155" fmla="*/ 265201 h 271262"/>
                              <a:gd name="connsiteX156" fmla="*/ 63388 w 149254"/>
                              <a:gd name="connsiteY156" fmla="*/ 265201 h 271262"/>
                              <a:gd name="connsiteX157" fmla="*/ 90231 w 149254"/>
                              <a:gd name="connsiteY157" fmla="*/ 266067 h 271262"/>
                              <a:gd name="connsiteX158" fmla="*/ 95427 w 149254"/>
                              <a:gd name="connsiteY158" fmla="*/ 265201 h 271262"/>
                              <a:gd name="connsiteX159" fmla="*/ 112745 w 149254"/>
                              <a:gd name="connsiteY159" fmla="*/ 259140 h 271262"/>
                              <a:gd name="connsiteX160" fmla="*/ 120538 w 149254"/>
                              <a:gd name="connsiteY160" fmla="*/ 253944 h 271262"/>
                              <a:gd name="connsiteX161" fmla="*/ 128331 w 149254"/>
                              <a:gd name="connsiteY161" fmla="*/ 248749 h 271262"/>
                              <a:gd name="connsiteX162" fmla="*/ 141320 w 149254"/>
                              <a:gd name="connsiteY162" fmla="*/ 229699 h 271262"/>
                              <a:gd name="connsiteX163" fmla="*/ 143052 w 149254"/>
                              <a:gd name="connsiteY163" fmla="*/ 220174 h 271262"/>
                              <a:gd name="connsiteX164" fmla="*/ 145650 w 149254"/>
                              <a:gd name="connsiteY164" fmla="*/ 205453 h 271262"/>
                              <a:gd name="connsiteX165" fmla="*/ 144784 w 149254"/>
                              <a:gd name="connsiteY165" fmla="*/ 163890 h 271262"/>
                              <a:gd name="connsiteX166" fmla="*/ 76377 w 149254"/>
                              <a:gd name="connsiteY166" fmla="*/ 54785 h 271262"/>
                              <a:gd name="connsiteX167" fmla="*/ 76377 w 149254"/>
                              <a:gd name="connsiteY167" fmla="*/ 54785 h 271262"/>
                              <a:gd name="connsiteX168" fmla="*/ 77243 w 149254"/>
                              <a:gd name="connsiteY168" fmla="*/ 54785 h 271262"/>
                              <a:gd name="connsiteX169" fmla="*/ 78109 w 149254"/>
                              <a:gd name="connsiteY169" fmla="*/ 54785 h 271262"/>
                              <a:gd name="connsiteX170" fmla="*/ 78974 w 149254"/>
                              <a:gd name="connsiteY170" fmla="*/ 55651 h 271262"/>
                              <a:gd name="connsiteX171" fmla="*/ 78974 w 149254"/>
                              <a:gd name="connsiteY171" fmla="*/ 55651 h 271262"/>
                              <a:gd name="connsiteX172" fmla="*/ 63388 w 149254"/>
                              <a:gd name="connsiteY172" fmla="*/ 60847 h 271262"/>
                              <a:gd name="connsiteX173" fmla="*/ 58193 w 149254"/>
                              <a:gd name="connsiteY173" fmla="*/ 67774 h 271262"/>
                              <a:gd name="connsiteX174" fmla="*/ 57327 w 149254"/>
                              <a:gd name="connsiteY174" fmla="*/ 79897 h 271262"/>
                              <a:gd name="connsiteX175" fmla="*/ 56461 w 149254"/>
                              <a:gd name="connsiteY175" fmla="*/ 158694 h 271262"/>
                              <a:gd name="connsiteX176" fmla="*/ 57327 w 149254"/>
                              <a:gd name="connsiteY176" fmla="*/ 189867 h 271262"/>
                              <a:gd name="connsiteX177" fmla="*/ 57327 w 149254"/>
                              <a:gd name="connsiteY177" fmla="*/ 198526 h 271262"/>
                              <a:gd name="connsiteX178" fmla="*/ 55595 w 149254"/>
                              <a:gd name="connsiteY178" fmla="*/ 199392 h 271262"/>
                              <a:gd name="connsiteX179" fmla="*/ 55595 w 149254"/>
                              <a:gd name="connsiteY179" fmla="*/ 198526 h 271262"/>
                              <a:gd name="connsiteX180" fmla="*/ 54729 w 149254"/>
                              <a:gd name="connsiteY180" fmla="*/ 191599 h 271262"/>
                              <a:gd name="connsiteX181" fmla="*/ 54729 w 149254"/>
                              <a:gd name="connsiteY181" fmla="*/ 178610 h 271262"/>
                              <a:gd name="connsiteX182" fmla="*/ 54729 w 149254"/>
                              <a:gd name="connsiteY182" fmla="*/ 119729 h 271262"/>
                              <a:gd name="connsiteX183" fmla="*/ 55595 w 149254"/>
                              <a:gd name="connsiteY183" fmla="*/ 75567 h 271262"/>
                              <a:gd name="connsiteX184" fmla="*/ 56461 w 149254"/>
                              <a:gd name="connsiteY184" fmla="*/ 68640 h 271262"/>
                              <a:gd name="connsiteX185" fmla="*/ 59924 w 149254"/>
                              <a:gd name="connsiteY185" fmla="*/ 62578 h 271262"/>
                              <a:gd name="connsiteX186" fmla="*/ 59924 w 149254"/>
                              <a:gd name="connsiteY186" fmla="*/ 62578 h 271262"/>
                              <a:gd name="connsiteX187" fmla="*/ 61656 w 149254"/>
                              <a:gd name="connsiteY187" fmla="*/ 60847 h 271262"/>
                              <a:gd name="connsiteX188" fmla="*/ 67718 w 149254"/>
                              <a:gd name="connsiteY188" fmla="*/ 57383 h 271262"/>
                              <a:gd name="connsiteX189" fmla="*/ 76377 w 149254"/>
                              <a:gd name="connsiteY189" fmla="*/ 54785 h 27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Lst>
                            <a:rect l="l" t="t" r="r" b="b"/>
                            <a:pathLst>
                              <a:path w="149254" h="271262">
                                <a:moveTo>
                                  <a:pt x="129197" y="224503"/>
                                </a:moveTo>
                                <a:cubicBezTo>
                                  <a:pt x="126599" y="228833"/>
                                  <a:pt x="124868" y="230565"/>
                                  <a:pt x="122270" y="234029"/>
                                </a:cubicBezTo>
                                <a:cubicBezTo>
                                  <a:pt x="119672" y="237492"/>
                                  <a:pt x="116208" y="239224"/>
                                  <a:pt x="112745" y="242688"/>
                                </a:cubicBezTo>
                                <a:lnTo>
                                  <a:pt x="109281" y="245285"/>
                                </a:lnTo>
                                <a:cubicBezTo>
                                  <a:pt x="106684" y="247017"/>
                                  <a:pt x="104952" y="247883"/>
                                  <a:pt x="102354" y="249615"/>
                                </a:cubicBezTo>
                                <a:cubicBezTo>
                                  <a:pt x="97159" y="252213"/>
                                  <a:pt x="91963" y="254810"/>
                                  <a:pt x="85902" y="255676"/>
                                </a:cubicBezTo>
                                <a:cubicBezTo>
                                  <a:pt x="78974" y="257408"/>
                                  <a:pt x="72913" y="259140"/>
                                  <a:pt x="65986" y="259140"/>
                                </a:cubicBezTo>
                                <a:cubicBezTo>
                                  <a:pt x="63388" y="259140"/>
                                  <a:pt x="60790" y="257408"/>
                                  <a:pt x="57327" y="257408"/>
                                </a:cubicBezTo>
                                <a:cubicBezTo>
                                  <a:pt x="52997" y="257408"/>
                                  <a:pt x="51265" y="257408"/>
                                  <a:pt x="47802" y="256542"/>
                                </a:cubicBezTo>
                                <a:lnTo>
                                  <a:pt x="40009" y="253079"/>
                                </a:lnTo>
                                <a:cubicBezTo>
                                  <a:pt x="37411" y="251347"/>
                                  <a:pt x="35679" y="250481"/>
                                  <a:pt x="33081" y="248749"/>
                                </a:cubicBezTo>
                                <a:lnTo>
                                  <a:pt x="27020" y="244420"/>
                                </a:lnTo>
                                <a:cubicBezTo>
                                  <a:pt x="22690" y="240956"/>
                                  <a:pt x="20093" y="237492"/>
                                  <a:pt x="15763" y="234029"/>
                                </a:cubicBezTo>
                                <a:lnTo>
                                  <a:pt x="11434" y="227967"/>
                                </a:lnTo>
                                <a:cubicBezTo>
                                  <a:pt x="8836" y="223637"/>
                                  <a:pt x="6238" y="219308"/>
                                  <a:pt x="4506" y="214113"/>
                                </a:cubicBezTo>
                                <a:cubicBezTo>
                                  <a:pt x="2774" y="208917"/>
                                  <a:pt x="1909" y="203722"/>
                                  <a:pt x="1909" y="196794"/>
                                </a:cubicBezTo>
                                <a:cubicBezTo>
                                  <a:pt x="1909" y="189001"/>
                                  <a:pt x="-689" y="182074"/>
                                  <a:pt x="177" y="174281"/>
                                </a:cubicBezTo>
                                <a:cubicBezTo>
                                  <a:pt x="177" y="171683"/>
                                  <a:pt x="177" y="169951"/>
                                  <a:pt x="177" y="169951"/>
                                </a:cubicBezTo>
                                <a:cubicBezTo>
                                  <a:pt x="177" y="166488"/>
                                  <a:pt x="177" y="159560"/>
                                  <a:pt x="177" y="156963"/>
                                </a:cubicBezTo>
                                <a:cubicBezTo>
                                  <a:pt x="177" y="155231"/>
                                  <a:pt x="177" y="154365"/>
                                  <a:pt x="177" y="153499"/>
                                </a:cubicBezTo>
                                <a:cubicBezTo>
                                  <a:pt x="177" y="137913"/>
                                  <a:pt x="177" y="122326"/>
                                  <a:pt x="177" y="105874"/>
                                </a:cubicBezTo>
                                <a:lnTo>
                                  <a:pt x="177" y="81628"/>
                                </a:lnTo>
                                <a:cubicBezTo>
                                  <a:pt x="177" y="71238"/>
                                  <a:pt x="177" y="62578"/>
                                  <a:pt x="1043" y="52188"/>
                                </a:cubicBezTo>
                                <a:cubicBezTo>
                                  <a:pt x="1043" y="48724"/>
                                  <a:pt x="1043" y="46126"/>
                                  <a:pt x="1909" y="41797"/>
                                </a:cubicBezTo>
                                <a:cubicBezTo>
                                  <a:pt x="1909" y="40931"/>
                                  <a:pt x="2774" y="40065"/>
                                  <a:pt x="3640" y="38333"/>
                                </a:cubicBezTo>
                                <a:cubicBezTo>
                                  <a:pt x="4506" y="34003"/>
                                  <a:pt x="5372" y="31406"/>
                                  <a:pt x="7970" y="28808"/>
                                </a:cubicBezTo>
                                <a:cubicBezTo>
                                  <a:pt x="9702" y="26210"/>
                                  <a:pt x="11434" y="25344"/>
                                  <a:pt x="13165" y="23613"/>
                                </a:cubicBezTo>
                                <a:cubicBezTo>
                                  <a:pt x="17495" y="19283"/>
                                  <a:pt x="21824" y="14088"/>
                                  <a:pt x="27886" y="11490"/>
                                </a:cubicBezTo>
                                <a:cubicBezTo>
                                  <a:pt x="33947" y="8026"/>
                                  <a:pt x="40875" y="7160"/>
                                  <a:pt x="46936" y="2831"/>
                                </a:cubicBezTo>
                                <a:cubicBezTo>
                                  <a:pt x="58193" y="1099"/>
                                  <a:pt x="70315" y="-1499"/>
                                  <a:pt x="82438" y="1099"/>
                                </a:cubicBezTo>
                                <a:cubicBezTo>
                                  <a:pt x="86768" y="1965"/>
                                  <a:pt x="91097" y="5429"/>
                                  <a:pt x="95427" y="6294"/>
                                </a:cubicBezTo>
                                <a:lnTo>
                                  <a:pt x="98025" y="7160"/>
                                </a:lnTo>
                                <a:cubicBezTo>
                                  <a:pt x="104952" y="9758"/>
                                  <a:pt x="110147" y="14953"/>
                                  <a:pt x="116208" y="17551"/>
                                </a:cubicBezTo>
                                <a:cubicBezTo>
                                  <a:pt x="123136" y="25344"/>
                                  <a:pt x="126599" y="34003"/>
                                  <a:pt x="130063" y="42663"/>
                                </a:cubicBezTo>
                                <a:cubicBezTo>
                                  <a:pt x="134393" y="51322"/>
                                  <a:pt x="134393" y="63444"/>
                                  <a:pt x="134393" y="73835"/>
                                </a:cubicBezTo>
                                <a:lnTo>
                                  <a:pt x="135259" y="111069"/>
                                </a:lnTo>
                                <a:cubicBezTo>
                                  <a:pt x="135259" y="116265"/>
                                  <a:pt x="135259" y="122326"/>
                                  <a:pt x="135259" y="127522"/>
                                </a:cubicBezTo>
                                <a:cubicBezTo>
                                  <a:pt x="136125" y="146572"/>
                                  <a:pt x="138722" y="204588"/>
                                  <a:pt x="129197" y="224503"/>
                                </a:cubicBezTo>
                                <a:close/>
                                <a:moveTo>
                                  <a:pt x="132661" y="151767"/>
                                </a:moveTo>
                                <a:lnTo>
                                  <a:pt x="132661" y="140510"/>
                                </a:lnTo>
                                <a:cubicBezTo>
                                  <a:pt x="132661" y="133583"/>
                                  <a:pt x="131795" y="125790"/>
                                  <a:pt x="132661" y="117997"/>
                                </a:cubicBezTo>
                                <a:cubicBezTo>
                                  <a:pt x="132661" y="111935"/>
                                  <a:pt x="132661" y="106740"/>
                                  <a:pt x="132661" y="100679"/>
                                </a:cubicBezTo>
                                <a:cubicBezTo>
                                  <a:pt x="131795" y="82494"/>
                                  <a:pt x="132661" y="64310"/>
                                  <a:pt x="130063" y="47858"/>
                                </a:cubicBezTo>
                                <a:cubicBezTo>
                                  <a:pt x="127465" y="40931"/>
                                  <a:pt x="124002" y="33138"/>
                                  <a:pt x="120538" y="27076"/>
                                </a:cubicBezTo>
                                <a:cubicBezTo>
                                  <a:pt x="118806" y="24479"/>
                                  <a:pt x="117940" y="22747"/>
                                  <a:pt x="116208" y="21015"/>
                                </a:cubicBezTo>
                                <a:cubicBezTo>
                                  <a:pt x="114477" y="19283"/>
                                  <a:pt x="112745" y="18417"/>
                                  <a:pt x="110147" y="16685"/>
                                </a:cubicBezTo>
                                <a:cubicBezTo>
                                  <a:pt x="107549" y="14953"/>
                                  <a:pt x="104952" y="13222"/>
                                  <a:pt x="101488" y="11490"/>
                                </a:cubicBezTo>
                                <a:cubicBezTo>
                                  <a:pt x="96293" y="8892"/>
                                  <a:pt x="91097" y="6294"/>
                                  <a:pt x="85902" y="4563"/>
                                </a:cubicBezTo>
                                <a:cubicBezTo>
                                  <a:pt x="81572" y="2831"/>
                                  <a:pt x="75511" y="2831"/>
                                  <a:pt x="70315" y="2831"/>
                                </a:cubicBezTo>
                                <a:cubicBezTo>
                                  <a:pt x="61656" y="3697"/>
                                  <a:pt x="54729" y="3697"/>
                                  <a:pt x="47802" y="6294"/>
                                </a:cubicBezTo>
                                <a:cubicBezTo>
                                  <a:pt x="44338" y="7160"/>
                                  <a:pt x="41740" y="8892"/>
                                  <a:pt x="39143" y="10624"/>
                                </a:cubicBezTo>
                                <a:cubicBezTo>
                                  <a:pt x="30484" y="14953"/>
                                  <a:pt x="24422" y="16685"/>
                                  <a:pt x="19227" y="22747"/>
                                </a:cubicBezTo>
                                <a:cubicBezTo>
                                  <a:pt x="14897" y="27942"/>
                                  <a:pt x="10568" y="31406"/>
                                  <a:pt x="7970" y="39199"/>
                                </a:cubicBezTo>
                                <a:lnTo>
                                  <a:pt x="6238" y="46126"/>
                                </a:lnTo>
                                <a:cubicBezTo>
                                  <a:pt x="5372" y="50456"/>
                                  <a:pt x="5372" y="56517"/>
                                  <a:pt x="5372" y="60847"/>
                                </a:cubicBezTo>
                                <a:cubicBezTo>
                                  <a:pt x="5372" y="61713"/>
                                  <a:pt x="5372" y="63444"/>
                                  <a:pt x="5372" y="65176"/>
                                </a:cubicBezTo>
                                <a:cubicBezTo>
                                  <a:pt x="5372" y="78165"/>
                                  <a:pt x="3640" y="92019"/>
                                  <a:pt x="5372" y="106740"/>
                                </a:cubicBezTo>
                                <a:cubicBezTo>
                                  <a:pt x="5372" y="113667"/>
                                  <a:pt x="5372" y="120594"/>
                                  <a:pt x="4506" y="127522"/>
                                </a:cubicBezTo>
                                <a:cubicBezTo>
                                  <a:pt x="4506" y="134449"/>
                                  <a:pt x="4506" y="140510"/>
                                  <a:pt x="4506" y="147438"/>
                                </a:cubicBezTo>
                                <a:cubicBezTo>
                                  <a:pt x="4506" y="150035"/>
                                  <a:pt x="4506" y="151767"/>
                                  <a:pt x="4506" y="153499"/>
                                </a:cubicBezTo>
                                <a:cubicBezTo>
                                  <a:pt x="4506" y="157828"/>
                                  <a:pt x="4506" y="161292"/>
                                  <a:pt x="4506" y="165622"/>
                                </a:cubicBezTo>
                                <a:cubicBezTo>
                                  <a:pt x="4506" y="171683"/>
                                  <a:pt x="2774" y="177744"/>
                                  <a:pt x="3640" y="184672"/>
                                </a:cubicBezTo>
                                <a:cubicBezTo>
                                  <a:pt x="3640" y="189001"/>
                                  <a:pt x="4506" y="192465"/>
                                  <a:pt x="4506" y="195929"/>
                                </a:cubicBezTo>
                                <a:cubicBezTo>
                                  <a:pt x="4506" y="198526"/>
                                  <a:pt x="4506" y="200258"/>
                                  <a:pt x="4506" y="201990"/>
                                </a:cubicBezTo>
                                <a:cubicBezTo>
                                  <a:pt x="4506" y="210649"/>
                                  <a:pt x="7970" y="216710"/>
                                  <a:pt x="10568" y="221906"/>
                                </a:cubicBezTo>
                                <a:cubicBezTo>
                                  <a:pt x="17495" y="234029"/>
                                  <a:pt x="27020" y="241822"/>
                                  <a:pt x="38277" y="248749"/>
                                </a:cubicBezTo>
                                <a:cubicBezTo>
                                  <a:pt x="42606" y="251347"/>
                                  <a:pt x="46936" y="253079"/>
                                  <a:pt x="50399" y="254810"/>
                                </a:cubicBezTo>
                                <a:cubicBezTo>
                                  <a:pt x="52131" y="254810"/>
                                  <a:pt x="53863" y="254810"/>
                                  <a:pt x="55595" y="254810"/>
                                </a:cubicBezTo>
                                <a:lnTo>
                                  <a:pt x="60790" y="255676"/>
                                </a:lnTo>
                                <a:cubicBezTo>
                                  <a:pt x="66852" y="256542"/>
                                  <a:pt x="72047" y="255676"/>
                                  <a:pt x="76377" y="254810"/>
                                </a:cubicBezTo>
                                <a:lnTo>
                                  <a:pt x="81572" y="253944"/>
                                </a:lnTo>
                                <a:cubicBezTo>
                                  <a:pt x="89365" y="251347"/>
                                  <a:pt x="93695" y="249615"/>
                                  <a:pt x="98890" y="247883"/>
                                </a:cubicBezTo>
                                <a:cubicBezTo>
                                  <a:pt x="101488" y="246151"/>
                                  <a:pt x="104086" y="244420"/>
                                  <a:pt x="106684" y="242688"/>
                                </a:cubicBezTo>
                                <a:cubicBezTo>
                                  <a:pt x="109281" y="240956"/>
                                  <a:pt x="111879" y="240090"/>
                                  <a:pt x="114477" y="237492"/>
                                </a:cubicBezTo>
                                <a:cubicBezTo>
                                  <a:pt x="120538" y="232297"/>
                                  <a:pt x="124868" y="226235"/>
                                  <a:pt x="127465" y="218442"/>
                                </a:cubicBezTo>
                                <a:cubicBezTo>
                                  <a:pt x="128331" y="212381"/>
                                  <a:pt x="129197" y="206319"/>
                                  <a:pt x="130929" y="198526"/>
                                </a:cubicBezTo>
                                <a:cubicBezTo>
                                  <a:pt x="133527" y="182074"/>
                                  <a:pt x="133527" y="167354"/>
                                  <a:pt x="132661" y="151767"/>
                                </a:cubicBezTo>
                                <a:close/>
                                <a:moveTo>
                                  <a:pt x="93695" y="121460"/>
                                </a:moveTo>
                                <a:lnTo>
                                  <a:pt x="95427" y="151767"/>
                                </a:lnTo>
                                <a:cubicBezTo>
                                  <a:pt x="96293" y="163024"/>
                                  <a:pt x="96293" y="173415"/>
                                  <a:pt x="95427" y="182940"/>
                                </a:cubicBezTo>
                                <a:cubicBezTo>
                                  <a:pt x="95427" y="183806"/>
                                  <a:pt x="95427" y="184672"/>
                                  <a:pt x="94561" y="186404"/>
                                </a:cubicBezTo>
                                <a:cubicBezTo>
                                  <a:pt x="95427" y="191599"/>
                                  <a:pt x="94561" y="197660"/>
                                  <a:pt x="92829" y="201990"/>
                                </a:cubicBezTo>
                                <a:lnTo>
                                  <a:pt x="90231" y="206319"/>
                                </a:lnTo>
                                <a:cubicBezTo>
                                  <a:pt x="89365" y="207185"/>
                                  <a:pt x="90231" y="207185"/>
                                  <a:pt x="88500" y="208917"/>
                                </a:cubicBezTo>
                                <a:cubicBezTo>
                                  <a:pt x="84170" y="213247"/>
                                  <a:pt x="78109" y="216710"/>
                                  <a:pt x="69449" y="217576"/>
                                </a:cubicBezTo>
                                <a:cubicBezTo>
                                  <a:pt x="65120" y="217576"/>
                                  <a:pt x="59924" y="217576"/>
                                  <a:pt x="56461" y="215844"/>
                                </a:cubicBezTo>
                                <a:cubicBezTo>
                                  <a:pt x="52131" y="214113"/>
                                  <a:pt x="50399" y="209783"/>
                                  <a:pt x="46936" y="207185"/>
                                </a:cubicBezTo>
                                <a:cubicBezTo>
                                  <a:pt x="46936" y="206319"/>
                                  <a:pt x="46070" y="205453"/>
                                  <a:pt x="46070" y="204588"/>
                                </a:cubicBezTo>
                                <a:cubicBezTo>
                                  <a:pt x="46070" y="204588"/>
                                  <a:pt x="46070" y="203722"/>
                                  <a:pt x="46070" y="202856"/>
                                </a:cubicBezTo>
                                <a:cubicBezTo>
                                  <a:pt x="46070" y="201124"/>
                                  <a:pt x="44338" y="198526"/>
                                  <a:pt x="43472" y="195929"/>
                                </a:cubicBezTo>
                                <a:cubicBezTo>
                                  <a:pt x="42606" y="191599"/>
                                  <a:pt x="42606" y="187269"/>
                                  <a:pt x="42606" y="182940"/>
                                </a:cubicBezTo>
                                <a:cubicBezTo>
                                  <a:pt x="42606" y="177744"/>
                                  <a:pt x="42606" y="173415"/>
                                  <a:pt x="42606" y="168219"/>
                                </a:cubicBezTo>
                                <a:cubicBezTo>
                                  <a:pt x="41740" y="150035"/>
                                  <a:pt x="41740" y="126656"/>
                                  <a:pt x="42606" y="109338"/>
                                </a:cubicBezTo>
                                <a:cubicBezTo>
                                  <a:pt x="42606" y="92885"/>
                                  <a:pt x="44338" y="76433"/>
                                  <a:pt x="42606" y="61713"/>
                                </a:cubicBezTo>
                                <a:cubicBezTo>
                                  <a:pt x="44338" y="59115"/>
                                  <a:pt x="43472" y="57383"/>
                                  <a:pt x="44338" y="54785"/>
                                </a:cubicBezTo>
                                <a:lnTo>
                                  <a:pt x="46936" y="52188"/>
                                </a:lnTo>
                                <a:lnTo>
                                  <a:pt x="51265" y="47858"/>
                                </a:lnTo>
                                <a:cubicBezTo>
                                  <a:pt x="58193" y="45260"/>
                                  <a:pt x="63388" y="43528"/>
                                  <a:pt x="71181" y="43528"/>
                                </a:cubicBezTo>
                                <a:cubicBezTo>
                                  <a:pt x="72913" y="43528"/>
                                  <a:pt x="76377" y="44394"/>
                                  <a:pt x="78974" y="45260"/>
                                </a:cubicBezTo>
                                <a:lnTo>
                                  <a:pt x="83304" y="47858"/>
                                </a:lnTo>
                                <a:cubicBezTo>
                                  <a:pt x="84170" y="48724"/>
                                  <a:pt x="85902" y="48724"/>
                                  <a:pt x="86768" y="48724"/>
                                </a:cubicBezTo>
                                <a:cubicBezTo>
                                  <a:pt x="89365" y="51322"/>
                                  <a:pt x="92829" y="55651"/>
                                  <a:pt x="94561" y="59981"/>
                                </a:cubicBezTo>
                                <a:cubicBezTo>
                                  <a:pt x="96293" y="65176"/>
                                  <a:pt x="94561" y="72969"/>
                                  <a:pt x="94561" y="79031"/>
                                </a:cubicBezTo>
                                <a:cubicBezTo>
                                  <a:pt x="94561" y="85092"/>
                                  <a:pt x="94561" y="90288"/>
                                  <a:pt x="94561" y="95483"/>
                                </a:cubicBezTo>
                                <a:cubicBezTo>
                                  <a:pt x="93695" y="103276"/>
                                  <a:pt x="93695" y="112801"/>
                                  <a:pt x="93695" y="121460"/>
                                </a:cubicBezTo>
                                <a:close/>
                                <a:moveTo>
                                  <a:pt x="92829" y="166488"/>
                                </a:moveTo>
                                <a:cubicBezTo>
                                  <a:pt x="92829" y="159560"/>
                                  <a:pt x="92829" y="153499"/>
                                  <a:pt x="92829" y="149169"/>
                                </a:cubicBezTo>
                                <a:cubicBezTo>
                                  <a:pt x="92829" y="144840"/>
                                  <a:pt x="91963" y="141376"/>
                                  <a:pt x="92829" y="137913"/>
                                </a:cubicBezTo>
                                <a:cubicBezTo>
                                  <a:pt x="90231" y="130985"/>
                                  <a:pt x="91097" y="121460"/>
                                  <a:pt x="91097" y="112801"/>
                                </a:cubicBezTo>
                                <a:cubicBezTo>
                                  <a:pt x="91097" y="105874"/>
                                  <a:pt x="91963" y="97215"/>
                                  <a:pt x="91097" y="90288"/>
                                </a:cubicBezTo>
                                <a:cubicBezTo>
                                  <a:pt x="91097" y="85092"/>
                                  <a:pt x="91097" y="77299"/>
                                  <a:pt x="91097" y="70372"/>
                                </a:cubicBezTo>
                                <a:cubicBezTo>
                                  <a:pt x="91097" y="66908"/>
                                  <a:pt x="91097" y="64310"/>
                                  <a:pt x="91097" y="60847"/>
                                </a:cubicBezTo>
                                <a:cubicBezTo>
                                  <a:pt x="90231" y="56517"/>
                                  <a:pt x="87634" y="52188"/>
                                  <a:pt x="85036" y="49590"/>
                                </a:cubicBezTo>
                                <a:lnTo>
                                  <a:pt x="82438" y="48724"/>
                                </a:lnTo>
                                <a:cubicBezTo>
                                  <a:pt x="81572" y="47858"/>
                                  <a:pt x="81572" y="46992"/>
                                  <a:pt x="80706" y="46992"/>
                                </a:cubicBezTo>
                                <a:cubicBezTo>
                                  <a:pt x="80706" y="46992"/>
                                  <a:pt x="78974" y="46992"/>
                                  <a:pt x="78974" y="46992"/>
                                </a:cubicBezTo>
                                <a:lnTo>
                                  <a:pt x="78109" y="46126"/>
                                </a:lnTo>
                                <a:cubicBezTo>
                                  <a:pt x="76377" y="45260"/>
                                  <a:pt x="73779" y="44394"/>
                                  <a:pt x="71181" y="44394"/>
                                </a:cubicBezTo>
                                <a:cubicBezTo>
                                  <a:pt x="65986" y="44394"/>
                                  <a:pt x="57327" y="46126"/>
                                  <a:pt x="52997" y="49590"/>
                                </a:cubicBezTo>
                                <a:cubicBezTo>
                                  <a:pt x="51265" y="50456"/>
                                  <a:pt x="48668" y="54785"/>
                                  <a:pt x="47802" y="56517"/>
                                </a:cubicBezTo>
                                <a:cubicBezTo>
                                  <a:pt x="46070" y="60847"/>
                                  <a:pt x="46936" y="63444"/>
                                  <a:pt x="46936" y="68640"/>
                                </a:cubicBezTo>
                                <a:cubicBezTo>
                                  <a:pt x="46936" y="96349"/>
                                  <a:pt x="45204" y="120594"/>
                                  <a:pt x="46070" y="147438"/>
                                </a:cubicBezTo>
                                <a:cubicBezTo>
                                  <a:pt x="46070" y="157828"/>
                                  <a:pt x="47802" y="168219"/>
                                  <a:pt x="46936" y="178610"/>
                                </a:cubicBezTo>
                                <a:cubicBezTo>
                                  <a:pt x="46936" y="189001"/>
                                  <a:pt x="46936" y="199392"/>
                                  <a:pt x="52997" y="206319"/>
                                </a:cubicBezTo>
                                <a:cubicBezTo>
                                  <a:pt x="52997" y="207185"/>
                                  <a:pt x="52997" y="208051"/>
                                  <a:pt x="52997" y="208051"/>
                                </a:cubicBezTo>
                                <a:lnTo>
                                  <a:pt x="57327" y="212381"/>
                                </a:lnTo>
                                <a:cubicBezTo>
                                  <a:pt x="72047" y="214978"/>
                                  <a:pt x="86768" y="213247"/>
                                  <a:pt x="91963" y="197660"/>
                                </a:cubicBezTo>
                                <a:cubicBezTo>
                                  <a:pt x="91963" y="196794"/>
                                  <a:pt x="92829" y="195929"/>
                                  <a:pt x="92829" y="195063"/>
                                </a:cubicBezTo>
                                <a:cubicBezTo>
                                  <a:pt x="93695" y="190733"/>
                                  <a:pt x="92829" y="186404"/>
                                  <a:pt x="92829" y="182940"/>
                                </a:cubicBezTo>
                                <a:cubicBezTo>
                                  <a:pt x="92829" y="176878"/>
                                  <a:pt x="92829" y="171683"/>
                                  <a:pt x="92829" y="166488"/>
                                </a:cubicBezTo>
                                <a:close/>
                                <a:moveTo>
                                  <a:pt x="144784" y="163890"/>
                                </a:moveTo>
                                <a:cubicBezTo>
                                  <a:pt x="144784" y="145706"/>
                                  <a:pt x="143918" y="137913"/>
                                  <a:pt x="144784" y="130119"/>
                                </a:cubicBezTo>
                                <a:cubicBezTo>
                                  <a:pt x="144784" y="124058"/>
                                  <a:pt x="144784" y="118863"/>
                                  <a:pt x="144784" y="112801"/>
                                </a:cubicBezTo>
                                <a:cubicBezTo>
                                  <a:pt x="143918" y="94617"/>
                                  <a:pt x="144784" y="76433"/>
                                  <a:pt x="142186" y="59981"/>
                                </a:cubicBezTo>
                                <a:cubicBezTo>
                                  <a:pt x="142186" y="59981"/>
                                  <a:pt x="141320" y="59115"/>
                                  <a:pt x="141320" y="58249"/>
                                </a:cubicBezTo>
                                <a:cubicBezTo>
                                  <a:pt x="141320" y="54785"/>
                                  <a:pt x="141320" y="52188"/>
                                  <a:pt x="139588" y="48724"/>
                                </a:cubicBezTo>
                                <a:cubicBezTo>
                                  <a:pt x="139588" y="48724"/>
                                  <a:pt x="140454" y="47858"/>
                                  <a:pt x="140454" y="48724"/>
                                </a:cubicBezTo>
                                <a:lnTo>
                                  <a:pt x="143052" y="53919"/>
                                </a:lnTo>
                                <a:cubicBezTo>
                                  <a:pt x="147381" y="62578"/>
                                  <a:pt x="147381" y="74701"/>
                                  <a:pt x="147381" y="85092"/>
                                </a:cubicBezTo>
                                <a:lnTo>
                                  <a:pt x="148247" y="122326"/>
                                </a:lnTo>
                                <a:cubicBezTo>
                                  <a:pt x="148247" y="127522"/>
                                  <a:pt x="148247" y="133583"/>
                                  <a:pt x="148247" y="138779"/>
                                </a:cubicBezTo>
                                <a:cubicBezTo>
                                  <a:pt x="148247" y="145706"/>
                                  <a:pt x="149113" y="153499"/>
                                  <a:pt x="149113" y="163024"/>
                                </a:cubicBezTo>
                                <a:cubicBezTo>
                                  <a:pt x="149113" y="180342"/>
                                  <a:pt x="150845" y="220174"/>
                                  <a:pt x="142186" y="237492"/>
                                </a:cubicBezTo>
                                <a:cubicBezTo>
                                  <a:pt x="139588" y="241822"/>
                                  <a:pt x="137856" y="243554"/>
                                  <a:pt x="135259" y="247017"/>
                                </a:cubicBezTo>
                                <a:cubicBezTo>
                                  <a:pt x="132661" y="251347"/>
                                  <a:pt x="129197" y="252213"/>
                                  <a:pt x="125734" y="255676"/>
                                </a:cubicBezTo>
                                <a:lnTo>
                                  <a:pt x="124868" y="255676"/>
                                </a:lnTo>
                                <a:cubicBezTo>
                                  <a:pt x="123136" y="257408"/>
                                  <a:pt x="120538" y="259140"/>
                                  <a:pt x="118806" y="260006"/>
                                </a:cubicBezTo>
                                <a:lnTo>
                                  <a:pt x="114477" y="261738"/>
                                </a:lnTo>
                                <a:cubicBezTo>
                                  <a:pt x="109281" y="264335"/>
                                  <a:pt x="104086" y="266933"/>
                                  <a:pt x="98025" y="267799"/>
                                </a:cubicBezTo>
                                <a:cubicBezTo>
                                  <a:pt x="91097" y="269531"/>
                                  <a:pt x="85036" y="271262"/>
                                  <a:pt x="78109" y="271262"/>
                                </a:cubicBezTo>
                                <a:cubicBezTo>
                                  <a:pt x="72913" y="270397"/>
                                  <a:pt x="65986" y="270397"/>
                                  <a:pt x="60790" y="268665"/>
                                </a:cubicBezTo>
                                <a:lnTo>
                                  <a:pt x="53863" y="265201"/>
                                </a:lnTo>
                                <a:lnTo>
                                  <a:pt x="52131" y="264335"/>
                                </a:lnTo>
                                <a:cubicBezTo>
                                  <a:pt x="52131" y="264335"/>
                                  <a:pt x="52131" y="264335"/>
                                  <a:pt x="52131" y="263469"/>
                                </a:cubicBezTo>
                                <a:lnTo>
                                  <a:pt x="54729" y="263469"/>
                                </a:lnTo>
                                <a:cubicBezTo>
                                  <a:pt x="57327" y="263469"/>
                                  <a:pt x="59059" y="264335"/>
                                  <a:pt x="61656" y="265201"/>
                                </a:cubicBezTo>
                                <a:cubicBezTo>
                                  <a:pt x="61656" y="265201"/>
                                  <a:pt x="62522" y="265201"/>
                                  <a:pt x="63388" y="265201"/>
                                </a:cubicBezTo>
                                <a:cubicBezTo>
                                  <a:pt x="72047" y="266933"/>
                                  <a:pt x="80706" y="268665"/>
                                  <a:pt x="90231" y="266067"/>
                                </a:cubicBezTo>
                                <a:lnTo>
                                  <a:pt x="95427" y="265201"/>
                                </a:lnTo>
                                <a:cubicBezTo>
                                  <a:pt x="103220" y="262603"/>
                                  <a:pt x="107549" y="260872"/>
                                  <a:pt x="112745" y="259140"/>
                                </a:cubicBezTo>
                                <a:cubicBezTo>
                                  <a:pt x="115343" y="257408"/>
                                  <a:pt x="117940" y="255676"/>
                                  <a:pt x="120538" y="253944"/>
                                </a:cubicBezTo>
                                <a:cubicBezTo>
                                  <a:pt x="123136" y="252213"/>
                                  <a:pt x="125734" y="251347"/>
                                  <a:pt x="128331" y="248749"/>
                                </a:cubicBezTo>
                                <a:cubicBezTo>
                                  <a:pt x="134393" y="243554"/>
                                  <a:pt x="138722" y="237492"/>
                                  <a:pt x="141320" y="229699"/>
                                </a:cubicBezTo>
                                <a:cubicBezTo>
                                  <a:pt x="142186" y="227101"/>
                                  <a:pt x="143052" y="223637"/>
                                  <a:pt x="143052" y="220174"/>
                                </a:cubicBezTo>
                                <a:cubicBezTo>
                                  <a:pt x="143918" y="215844"/>
                                  <a:pt x="144784" y="211515"/>
                                  <a:pt x="145650" y="205453"/>
                                </a:cubicBezTo>
                                <a:cubicBezTo>
                                  <a:pt x="146515" y="193331"/>
                                  <a:pt x="146515" y="178610"/>
                                  <a:pt x="144784" y="163890"/>
                                </a:cubicBezTo>
                                <a:close/>
                                <a:moveTo>
                                  <a:pt x="76377" y="54785"/>
                                </a:moveTo>
                                <a:cubicBezTo>
                                  <a:pt x="77243" y="54785"/>
                                  <a:pt x="77243" y="54785"/>
                                  <a:pt x="76377" y="54785"/>
                                </a:cubicBezTo>
                                <a:lnTo>
                                  <a:pt x="77243" y="54785"/>
                                </a:lnTo>
                                <a:cubicBezTo>
                                  <a:pt x="77243" y="54785"/>
                                  <a:pt x="77243" y="54785"/>
                                  <a:pt x="78109" y="54785"/>
                                </a:cubicBezTo>
                                <a:lnTo>
                                  <a:pt x="78974" y="55651"/>
                                </a:lnTo>
                                <a:cubicBezTo>
                                  <a:pt x="78974" y="55651"/>
                                  <a:pt x="78974" y="55651"/>
                                  <a:pt x="78974" y="55651"/>
                                </a:cubicBezTo>
                                <a:cubicBezTo>
                                  <a:pt x="73779" y="56517"/>
                                  <a:pt x="66852" y="57383"/>
                                  <a:pt x="63388" y="60847"/>
                                </a:cubicBezTo>
                                <a:cubicBezTo>
                                  <a:pt x="61656" y="61713"/>
                                  <a:pt x="59059" y="66042"/>
                                  <a:pt x="58193" y="67774"/>
                                </a:cubicBezTo>
                                <a:cubicBezTo>
                                  <a:pt x="56461" y="72104"/>
                                  <a:pt x="57327" y="74701"/>
                                  <a:pt x="57327" y="79897"/>
                                </a:cubicBezTo>
                                <a:cubicBezTo>
                                  <a:pt x="57327" y="107606"/>
                                  <a:pt x="55595" y="131851"/>
                                  <a:pt x="56461" y="158694"/>
                                </a:cubicBezTo>
                                <a:cubicBezTo>
                                  <a:pt x="56461" y="169085"/>
                                  <a:pt x="58193" y="179476"/>
                                  <a:pt x="57327" y="189867"/>
                                </a:cubicBezTo>
                                <a:cubicBezTo>
                                  <a:pt x="57327" y="193331"/>
                                  <a:pt x="57327" y="195929"/>
                                  <a:pt x="57327" y="198526"/>
                                </a:cubicBezTo>
                                <a:cubicBezTo>
                                  <a:pt x="57327" y="200258"/>
                                  <a:pt x="56461" y="200258"/>
                                  <a:pt x="55595" y="199392"/>
                                </a:cubicBezTo>
                                <a:cubicBezTo>
                                  <a:pt x="55595" y="199392"/>
                                  <a:pt x="55595" y="198526"/>
                                  <a:pt x="55595" y="198526"/>
                                </a:cubicBezTo>
                                <a:cubicBezTo>
                                  <a:pt x="54729" y="195929"/>
                                  <a:pt x="54729" y="194197"/>
                                  <a:pt x="54729" y="191599"/>
                                </a:cubicBezTo>
                                <a:cubicBezTo>
                                  <a:pt x="54729" y="187269"/>
                                  <a:pt x="54729" y="183806"/>
                                  <a:pt x="54729" y="178610"/>
                                </a:cubicBezTo>
                                <a:cubicBezTo>
                                  <a:pt x="53863" y="160426"/>
                                  <a:pt x="53863" y="137047"/>
                                  <a:pt x="54729" y="119729"/>
                                </a:cubicBezTo>
                                <a:cubicBezTo>
                                  <a:pt x="54729" y="104142"/>
                                  <a:pt x="55595" y="89422"/>
                                  <a:pt x="55595" y="75567"/>
                                </a:cubicBezTo>
                                <a:cubicBezTo>
                                  <a:pt x="55595" y="72969"/>
                                  <a:pt x="55595" y="71238"/>
                                  <a:pt x="56461" y="68640"/>
                                </a:cubicBezTo>
                                <a:cubicBezTo>
                                  <a:pt x="57327" y="65176"/>
                                  <a:pt x="58193" y="63444"/>
                                  <a:pt x="59924" y="62578"/>
                                </a:cubicBezTo>
                                <a:lnTo>
                                  <a:pt x="59924" y="62578"/>
                                </a:lnTo>
                                <a:lnTo>
                                  <a:pt x="61656" y="60847"/>
                                </a:lnTo>
                                <a:cubicBezTo>
                                  <a:pt x="62522" y="59981"/>
                                  <a:pt x="64254" y="58249"/>
                                  <a:pt x="67718" y="57383"/>
                                </a:cubicBezTo>
                                <a:cubicBezTo>
                                  <a:pt x="69449" y="56517"/>
                                  <a:pt x="73779" y="54785"/>
                                  <a:pt x="76377" y="54785"/>
                                </a:cubicBezTo>
                                <a:close/>
                              </a:path>
                            </a:pathLst>
                          </a:custGeom>
                          <a:solidFill>
                            <a:srgbClr val="000000"/>
                          </a:solidFill>
                          <a:ln w="8653" cap="flat">
                            <a:noFill/>
                            <a:prstDash val="solid"/>
                            <a:miter/>
                          </a:ln>
                        </wps:spPr>
                        <wps:bodyPr rtlCol="0" anchor="ctr"/>
                      </wps:wsp>
                      <wps:wsp>
                        <wps:cNvPr id="1863368973" name="Freeform 1863368973"/>
                        <wps:cNvSpPr/>
                        <wps:spPr>
                          <a:xfrm>
                            <a:off x="3936271" y="1072670"/>
                            <a:ext cx="146338" cy="268131"/>
                          </a:xfrm>
                          <a:custGeom>
                            <a:avLst/>
                            <a:gdLst>
                              <a:gd name="connsiteX0" fmla="*/ 134216 w 146338"/>
                              <a:gd name="connsiteY0" fmla="*/ 24811 h 268131"/>
                              <a:gd name="connsiteX1" fmla="*/ 133350 w 146338"/>
                              <a:gd name="connsiteY1" fmla="*/ 30872 h 268131"/>
                              <a:gd name="connsiteX2" fmla="*/ 134216 w 146338"/>
                              <a:gd name="connsiteY2" fmla="*/ 36068 h 268131"/>
                              <a:gd name="connsiteX3" fmla="*/ 133350 w 146338"/>
                              <a:gd name="connsiteY3" fmla="*/ 44727 h 268131"/>
                              <a:gd name="connsiteX4" fmla="*/ 94384 w 146338"/>
                              <a:gd name="connsiteY4" fmla="*/ 43861 h 268131"/>
                              <a:gd name="connsiteX5" fmla="*/ 78798 w 146338"/>
                              <a:gd name="connsiteY5" fmla="*/ 43861 h 268131"/>
                              <a:gd name="connsiteX6" fmla="*/ 62346 w 146338"/>
                              <a:gd name="connsiteY6" fmla="*/ 43861 h 268131"/>
                              <a:gd name="connsiteX7" fmla="*/ 45893 w 146338"/>
                              <a:gd name="connsiteY7" fmla="*/ 44727 h 268131"/>
                              <a:gd name="connsiteX8" fmla="*/ 45027 w 146338"/>
                              <a:gd name="connsiteY8" fmla="*/ 58581 h 268131"/>
                              <a:gd name="connsiteX9" fmla="*/ 46759 w 146338"/>
                              <a:gd name="connsiteY9" fmla="*/ 95815 h 268131"/>
                              <a:gd name="connsiteX10" fmla="*/ 46759 w 146338"/>
                              <a:gd name="connsiteY10" fmla="*/ 104475 h 268131"/>
                              <a:gd name="connsiteX11" fmla="*/ 55418 w 146338"/>
                              <a:gd name="connsiteY11" fmla="*/ 104475 h 268131"/>
                              <a:gd name="connsiteX12" fmla="*/ 96116 w 146338"/>
                              <a:gd name="connsiteY12" fmla="*/ 106206 h 268131"/>
                              <a:gd name="connsiteX13" fmla="*/ 110836 w 146338"/>
                              <a:gd name="connsiteY13" fmla="*/ 105341 h 268131"/>
                              <a:gd name="connsiteX14" fmla="*/ 116898 w 146338"/>
                              <a:gd name="connsiteY14" fmla="*/ 121793 h 268131"/>
                              <a:gd name="connsiteX15" fmla="*/ 114300 w 146338"/>
                              <a:gd name="connsiteY15" fmla="*/ 146904 h 268131"/>
                              <a:gd name="connsiteX16" fmla="*/ 86591 w 146338"/>
                              <a:gd name="connsiteY16" fmla="*/ 146038 h 268131"/>
                              <a:gd name="connsiteX17" fmla="*/ 46759 w 146338"/>
                              <a:gd name="connsiteY17" fmla="*/ 146904 h 268131"/>
                              <a:gd name="connsiteX18" fmla="*/ 45027 w 146338"/>
                              <a:gd name="connsiteY18" fmla="*/ 164222 h 268131"/>
                              <a:gd name="connsiteX19" fmla="*/ 45893 w 146338"/>
                              <a:gd name="connsiteY19" fmla="*/ 223104 h 268131"/>
                              <a:gd name="connsiteX20" fmla="*/ 44161 w 146338"/>
                              <a:gd name="connsiteY20" fmla="*/ 252545 h 268131"/>
                              <a:gd name="connsiteX21" fmla="*/ 21648 w 146338"/>
                              <a:gd name="connsiteY21" fmla="*/ 255143 h 268131"/>
                              <a:gd name="connsiteX22" fmla="*/ 0 w 146338"/>
                              <a:gd name="connsiteY22" fmla="*/ 245618 h 268131"/>
                              <a:gd name="connsiteX23" fmla="*/ 866 w 146338"/>
                              <a:gd name="connsiteY23" fmla="*/ 230897 h 268131"/>
                              <a:gd name="connsiteX24" fmla="*/ 0 w 146338"/>
                              <a:gd name="connsiteY24" fmla="*/ 215311 h 268131"/>
                              <a:gd name="connsiteX25" fmla="*/ 1732 w 146338"/>
                              <a:gd name="connsiteY25" fmla="*/ 158161 h 268131"/>
                              <a:gd name="connsiteX26" fmla="*/ 1732 w 146338"/>
                              <a:gd name="connsiteY26" fmla="*/ 124391 h 268131"/>
                              <a:gd name="connsiteX27" fmla="*/ 1732 w 146338"/>
                              <a:gd name="connsiteY27" fmla="*/ 101877 h 268131"/>
                              <a:gd name="connsiteX28" fmla="*/ 866 w 146338"/>
                              <a:gd name="connsiteY28" fmla="*/ 66375 h 268131"/>
                              <a:gd name="connsiteX29" fmla="*/ 1732 w 146338"/>
                              <a:gd name="connsiteY29" fmla="*/ 33470 h 268131"/>
                              <a:gd name="connsiteX30" fmla="*/ 1732 w 146338"/>
                              <a:gd name="connsiteY30" fmla="*/ 1431 h 268131"/>
                              <a:gd name="connsiteX31" fmla="*/ 3464 w 146338"/>
                              <a:gd name="connsiteY31" fmla="*/ 565 h 268131"/>
                              <a:gd name="connsiteX32" fmla="*/ 3464 w 146338"/>
                              <a:gd name="connsiteY32" fmla="*/ 565 h 268131"/>
                              <a:gd name="connsiteX33" fmla="*/ 39832 w 146338"/>
                              <a:gd name="connsiteY33" fmla="*/ 565 h 268131"/>
                              <a:gd name="connsiteX34" fmla="*/ 54552 w 146338"/>
                              <a:gd name="connsiteY34" fmla="*/ 565 h 268131"/>
                              <a:gd name="connsiteX35" fmla="*/ 59748 w 146338"/>
                              <a:gd name="connsiteY35" fmla="*/ 565 h 268131"/>
                              <a:gd name="connsiteX36" fmla="*/ 65809 w 146338"/>
                              <a:gd name="connsiteY36" fmla="*/ 1431 h 268131"/>
                              <a:gd name="connsiteX37" fmla="*/ 99580 w 146338"/>
                              <a:gd name="connsiteY37" fmla="*/ 565 h 268131"/>
                              <a:gd name="connsiteX38" fmla="*/ 135948 w 146338"/>
                              <a:gd name="connsiteY38" fmla="*/ 1431 h 268131"/>
                              <a:gd name="connsiteX39" fmla="*/ 134216 w 146338"/>
                              <a:gd name="connsiteY39" fmla="*/ 24811 h 268131"/>
                              <a:gd name="connsiteX40" fmla="*/ 3464 w 146338"/>
                              <a:gd name="connsiteY40" fmla="*/ 17884 h 268131"/>
                              <a:gd name="connsiteX41" fmla="*/ 3464 w 146338"/>
                              <a:gd name="connsiteY41" fmla="*/ 36934 h 268131"/>
                              <a:gd name="connsiteX42" fmla="*/ 3464 w 146338"/>
                              <a:gd name="connsiteY42" fmla="*/ 51654 h 268131"/>
                              <a:gd name="connsiteX43" fmla="*/ 2598 w 146338"/>
                              <a:gd name="connsiteY43" fmla="*/ 80229 h 268131"/>
                              <a:gd name="connsiteX44" fmla="*/ 4330 w 146338"/>
                              <a:gd name="connsiteY44" fmla="*/ 165954 h 268131"/>
                              <a:gd name="connsiteX45" fmla="*/ 2598 w 146338"/>
                              <a:gd name="connsiteY45" fmla="*/ 194529 h 268131"/>
                              <a:gd name="connsiteX46" fmla="*/ 3464 w 146338"/>
                              <a:gd name="connsiteY46" fmla="*/ 204054 h 268131"/>
                              <a:gd name="connsiteX47" fmla="*/ 1732 w 146338"/>
                              <a:gd name="connsiteY47" fmla="*/ 213579 h 268131"/>
                              <a:gd name="connsiteX48" fmla="*/ 3464 w 146338"/>
                              <a:gd name="connsiteY48" fmla="*/ 234361 h 268131"/>
                              <a:gd name="connsiteX49" fmla="*/ 2598 w 146338"/>
                              <a:gd name="connsiteY49" fmla="*/ 252545 h 268131"/>
                              <a:gd name="connsiteX50" fmla="*/ 19916 w 146338"/>
                              <a:gd name="connsiteY50" fmla="*/ 254277 h 268131"/>
                              <a:gd name="connsiteX51" fmla="*/ 40698 w 146338"/>
                              <a:gd name="connsiteY51" fmla="*/ 252545 h 268131"/>
                              <a:gd name="connsiteX52" fmla="*/ 41564 w 146338"/>
                              <a:gd name="connsiteY52" fmla="*/ 222238 h 268131"/>
                              <a:gd name="connsiteX53" fmla="*/ 40698 w 146338"/>
                              <a:gd name="connsiteY53" fmla="*/ 188468 h 268131"/>
                              <a:gd name="connsiteX54" fmla="*/ 56284 w 146338"/>
                              <a:gd name="connsiteY54" fmla="*/ 145172 h 268131"/>
                              <a:gd name="connsiteX55" fmla="*/ 75334 w 146338"/>
                              <a:gd name="connsiteY55" fmla="*/ 145172 h 268131"/>
                              <a:gd name="connsiteX56" fmla="*/ 94384 w 146338"/>
                              <a:gd name="connsiteY56" fmla="*/ 145172 h 268131"/>
                              <a:gd name="connsiteX57" fmla="*/ 110836 w 146338"/>
                              <a:gd name="connsiteY57" fmla="*/ 146038 h 268131"/>
                              <a:gd name="connsiteX58" fmla="*/ 112568 w 146338"/>
                              <a:gd name="connsiteY58" fmla="*/ 124391 h 268131"/>
                              <a:gd name="connsiteX59" fmla="*/ 110836 w 146338"/>
                              <a:gd name="connsiteY59" fmla="*/ 111402 h 268131"/>
                              <a:gd name="connsiteX60" fmla="*/ 107373 w 146338"/>
                              <a:gd name="connsiteY60" fmla="*/ 111402 h 268131"/>
                              <a:gd name="connsiteX61" fmla="*/ 98714 w 146338"/>
                              <a:gd name="connsiteY61" fmla="*/ 111402 h 268131"/>
                              <a:gd name="connsiteX62" fmla="*/ 94384 w 146338"/>
                              <a:gd name="connsiteY62" fmla="*/ 111402 h 268131"/>
                              <a:gd name="connsiteX63" fmla="*/ 58882 w 146338"/>
                              <a:gd name="connsiteY63" fmla="*/ 110536 h 268131"/>
                              <a:gd name="connsiteX64" fmla="*/ 44161 w 146338"/>
                              <a:gd name="connsiteY64" fmla="*/ 110536 h 268131"/>
                              <a:gd name="connsiteX65" fmla="*/ 42429 w 146338"/>
                              <a:gd name="connsiteY65" fmla="*/ 107938 h 268131"/>
                              <a:gd name="connsiteX66" fmla="*/ 42429 w 146338"/>
                              <a:gd name="connsiteY66" fmla="*/ 100145 h 268131"/>
                              <a:gd name="connsiteX67" fmla="*/ 40698 w 146338"/>
                              <a:gd name="connsiteY67" fmla="*/ 63777 h 268131"/>
                              <a:gd name="connsiteX68" fmla="*/ 44161 w 146338"/>
                              <a:gd name="connsiteY68" fmla="*/ 42995 h 268131"/>
                              <a:gd name="connsiteX69" fmla="*/ 48491 w 146338"/>
                              <a:gd name="connsiteY69" fmla="*/ 43861 h 268131"/>
                              <a:gd name="connsiteX70" fmla="*/ 64077 w 146338"/>
                              <a:gd name="connsiteY70" fmla="*/ 42995 h 268131"/>
                              <a:gd name="connsiteX71" fmla="*/ 76200 w 146338"/>
                              <a:gd name="connsiteY71" fmla="*/ 43861 h 268131"/>
                              <a:gd name="connsiteX72" fmla="*/ 82261 w 146338"/>
                              <a:gd name="connsiteY72" fmla="*/ 43861 h 268131"/>
                              <a:gd name="connsiteX73" fmla="*/ 84859 w 146338"/>
                              <a:gd name="connsiteY73" fmla="*/ 44727 h 268131"/>
                              <a:gd name="connsiteX74" fmla="*/ 86591 w 146338"/>
                              <a:gd name="connsiteY74" fmla="*/ 43861 h 268131"/>
                              <a:gd name="connsiteX75" fmla="*/ 89189 w 146338"/>
                              <a:gd name="connsiteY75" fmla="*/ 43861 h 268131"/>
                              <a:gd name="connsiteX76" fmla="*/ 97848 w 146338"/>
                              <a:gd name="connsiteY76" fmla="*/ 43861 h 268131"/>
                              <a:gd name="connsiteX77" fmla="*/ 129020 w 146338"/>
                              <a:gd name="connsiteY77" fmla="*/ 44727 h 268131"/>
                              <a:gd name="connsiteX78" fmla="*/ 130752 w 146338"/>
                              <a:gd name="connsiteY78" fmla="*/ 23945 h 268131"/>
                              <a:gd name="connsiteX79" fmla="*/ 129886 w 146338"/>
                              <a:gd name="connsiteY79" fmla="*/ 6627 h 268131"/>
                              <a:gd name="connsiteX80" fmla="*/ 90055 w 146338"/>
                              <a:gd name="connsiteY80" fmla="*/ 5761 h 268131"/>
                              <a:gd name="connsiteX81" fmla="*/ 67541 w 146338"/>
                              <a:gd name="connsiteY81" fmla="*/ 6627 h 268131"/>
                              <a:gd name="connsiteX82" fmla="*/ 4330 w 146338"/>
                              <a:gd name="connsiteY82" fmla="*/ 5761 h 268131"/>
                              <a:gd name="connsiteX83" fmla="*/ 4330 w 146338"/>
                              <a:gd name="connsiteY83" fmla="*/ 6627 h 268131"/>
                              <a:gd name="connsiteX84" fmla="*/ 3464 w 146338"/>
                              <a:gd name="connsiteY84" fmla="*/ 17884 h 268131"/>
                              <a:gd name="connsiteX85" fmla="*/ 29441 w 146338"/>
                              <a:gd name="connsiteY85" fmla="*/ 268131 h 268131"/>
                              <a:gd name="connsiteX86" fmla="*/ 12989 w 146338"/>
                              <a:gd name="connsiteY86" fmla="*/ 263802 h 268131"/>
                              <a:gd name="connsiteX87" fmla="*/ 13855 w 146338"/>
                              <a:gd name="connsiteY87" fmla="*/ 262936 h 268131"/>
                              <a:gd name="connsiteX88" fmla="*/ 16452 w 146338"/>
                              <a:gd name="connsiteY88" fmla="*/ 262936 h 268131"/>
                              <a:gd name="connsiteX89" fmla="*/ 32904 w 146338"/>
                              <a:gd name="connsiteY89" fmla="*/ 264668 h 268131"/>
                              <a:gd name="connsiteX90" fmla="*/ 53686 w 146338"/>
                              <a:gd name="connsiteY90" fmla="*/ 262936 h 268131"/>
                              <a:gd name="connsiteX91" fmla="*/ 54552 w 146338"/>
                              <a:gd name="connsiteY91" fmla="*/ 232629 h 268131"/>
                              <a:gd name="connsiteX92" fmla="*/ 53686 w 146338"/>
                              <a:gd name="connsiteY92" fmla="*/ 198859 h 268131"/>
                              <a:gd name="connsiteX93" fmla="*/ 69273 w 146338"/>
                              <a:gd name="connsiteY93" fmla="*/ 155563 h 268131"/>
                              <a:gd name="connsiteX94" fmla="*/ 88323 w 146338"/>
                              <a:gd name="connsiteY94" fmla="*/ 155563 h 268131"/>
                              <a:gd name="connsiteX95" fmla="*/ 107373 w 146338"/>
                              <a:gd name="connsiteY95" fmla="*/ 155563 h 268131"/>
                              <a:gd name="connsiteX96" fmla="*/ 123825 w 146338"/>
                              <a:gd name="connsiteY96" fmla="*/ 156429 h 268131"/>
                              <a:gd name="connsiteX97" fmla="*/ 125557 w 146338"/>
                              <a:gd name="connsiteY97" fmla="*/ 134781 h 268131"/>
                              <a:gd name="connsiteX98" fmla="*/ 123825 w 146338"/>
                              <a:gd name="connsiteY98" fmla="*/ 122659 h 268131"/>
                              <a:gd name="connsiteX99" fmla="*/ 123825 w 146338"/>
                              <a:gd name="connsiteY99" fmla="*/ 120061 h 268131"/>
                              <a:gd name="connsiteX100" fmla="*/ 125557 w 146338"/>
                              <a:gd name="connsiteY100" fmla="*/ 119195 h 268131"/>
                              <a:gd name="connsiteX101" fmla="*/ 129886 w 146338"/>
                              <a:gd name="connsiteY101" fmla="*/ 134781 h 268131"/>
                              <a:gd name="connsiteX102" fmla="*/ 127289 w 146338"/>
                              <a:gd name="connsiteY102" fmla="*/ 156429 h 268131"/>
                              <a:gd name="connsiteX103" fmla="*/ 122959 w 146338"/>
                              <a:gd name="connsiteY103" fmla="*/ 159893 h 268131"/>
                              <a:gd name="connsiteX104" fmla="*/ 98714 w 146338"/>
                              <a:gd name="connsiteY104" fmla="*/ 159027 h 268131"/>
                              <a:gd name="connsiteX105" fmla="*/ 58882 w 146338"/>
                              <a:gd name="connsiteY105" fmla="*/ 159893 h 268131"/>
                              <a:gd name="connsiteX106" fmla="*/ 57150 w 146338"/>
                              <a:gd name="connsiteY106" fmla="*/ 177211 h 268131"/>
                              <a:gd name="connsiteX107" fmla="*/ 58016 w 146338"/>
                              <a:gd name="connsiteY107" fmla="*/ 236093 h 268131"/>
                              <a:gd name="connsiteX108" fmla="*/ 56284 w 146338"/>
                              <a:gd name="connsiteY108" fmla="*/ 262070 h 268131"/>
                              <a:gd name="connsiteX109" fmla="*/ 52821 w 146338"/>
                              <a:gd name="connsiteY109" fmla="*/ 266400 h 268131"/>
                              <a:gd name="connsiteX110" fmla="*/ 37234 w 146338"/>
                              <a:gd name="connsiteY110" fmla="*/ 268131 h 268131"/>
                              <a:gd name="connsiteX111" fmla="*/ 29441 w 146338"/>
                              <a:gd name="connsiteY111" fmla="*/ 268131 h 268131"/>
                              <a:gd name="connsiteX112" fmla="*/ 146339 w 146338"/>
                              <a:gd name="connsiteY112" fmla="*/ 37800 h 268131"/>
                              <a:gd name="connsiteX113" fmla="*/ 145473 w 146338"/>
                              <a:gd name="connsiteY113" fmla="*/ 43861 h 268131"/>
                              <a:gd name="connsiteX114" fmla="*/ 146339 w 146338"/>
                              <a:gd name="connsiteY114" fmla="*/ 49056 h 268131"/>
                              <a:gd name="connsiteX115" fmla="*/ 145473 w 146338"/>
                              <a:gd name="connsiteY115" fmla="*/ 54252 h 268131"/>
                              <a:gd name="connsiteX116" fmla="*/ 141143 w 146338"/>
                              <a:gd name="connsiteY116" fmla="*/ 57716 h 268131"/>
                              <a:gd name="connsiteX117" fmla="*/ 105641 w 146338"/>
                              <a:gd name="connsiteY117" fmla="*/ 56850 h 268131"/>
                              <a:gd name="connsiteX118" fmla="*/ 90055 w 146338"/>
                              <a:gd name="connsiteY118" fmla="*/ 56850 h 268131"/>
                              <a:gd name="connsiteX119" fmla="*/ 73602 w 146338"/>
                              <a:gd name="connsiteY119" fmla="*/ 56850 h 268131"/>
                              <a:gd name="connsiteX120" fmla="*/ 57150 w 146338"/>
                              <a:gd name="connsiteY120" fmla="*/ 57716 h 268131"/>
                              <a:gd name="connsiteX121" fmla="*/ 56284 w 146338"/>
                              <a:gd name="connsiteY121" fmla="*/ 71570 h 268131"/>
                              <a:gd name="connsiteX122" fmla="*/ 57150 w 146338"/>
                              <a:gd name="connsiteY122" fmla="*/ 95815 h 268131"/>
                              <a:gd name="connsiteX123" fmla="*/ 55418 w 146338"/>
                              <a:gd name="connsiteY123" fmla="*/ 97547 h 268131"/>
                              <a:gd name="connsiteX124" fmla="*/ 53686 w 146338"/>
                              <a:gd name="connsiteY124" fmla="*/ 95815 h 268131"/>
                              <a:gd name="connsiteX125" fmla="*/ 52821 w 146338"/>
                              <a:gd name="connsiteY125" fmla="*/ 74168 h 268131"/>
                              <a:gd name="connsiteX126" fmla="*/ 54552 w 146338"/>
                              <a:gd name="connsiteY126" fmla="*/ 54252 h 268131"/>
                              <a:gd name="connsiteX127" fmla="*/ 57150 w 146338"/>
                              <a:gd name="connsiteY127" fmla="*/ 53386 h 268131"/>
                              <a:gd name="connsiteX128" fmla="*/ 59748 w 146338"/>
                              <a:gd name="connsiteY128" fmla="*/ 53386 h 268131"/>
                              <a:gd name="connsiteX129" fmla="*/ 75334 w 146338"/>
                              <a:gd name="connsiteY129" fmla="*/ 52520 h 268131"/>
                              <a:gd name="connsiteX130" fmla="*/ 87457 w 146338"/>
                              <a:gd name="connsiteY130" fmla="*/ 53386 h 268131"/>
                              <a:gd name="connsiteX131" fmla="*/ 93518 w 146338"/>
                              <a:gd name="connsiteY131" fmla="*/ 53386 h 268131"/>
                              <a:gd name="connsiteX132" fmla="*/ 96116 w 146338"/>
                              <a:gd name="connsiteY132" fmla="*/ 54252 h 268131"/>
                              <a:gd name="connsiteX133" fmla="*/ 97848 w 146338"/>
                              <a:gd name="connsiteY133" fmla="*/ 53386 h 268131"/>
                              <a:gd name="connsiteX134" fmla="*/ 100446 w 146338"/>
                              <a:gd name="connsiteY134" fmla="*/ 53386 h 268131"/>
                              <a:gd name="connsiteX135" fmla="*/ 109105 w 146338"/>
                              <a:gd name="connsiteY135" fmla="*/ 53386 h 268131"/>
                              <a:gd name="connsiteX136" fmla="*/ 140277 w 146338"/>
                              <a:gd name="connsiteY136" fmla="*/ 54252 h 268131"/>
                              <a:gd name="connsiteX137" fmla="*/ 142009 w 146338"/>
                              <a:gd name="connsiteY137" fmla="*/ 33470 h 268131"/>
                              <a:gd name="connsiteX138" fmla="*/ 141143 w 146338"/>
                              <a:gd name="connsiteY138" fmla="*/ 16152 h 268131"/>
                              <a:gd name="connsiteX139" fmla="*/ 140277 w 146338"/>
                              <a:gd name="connsiteY139" fmla="*/ 15286 h 268131"/>
                              <a:gd name="connsiteX140" fmla="*/ 140277 w 146338"/>
                              <a:gd name="connsiteY140" fmla="*/ 14420 h 268131"/>
                              <a:gd name="connsiteX141" fmla="*/ 142009 w 146338"/>
                              <a:gd name="connsiteY141" fmla="*/ 12688 h 268131"/>
                              <a:gd name="connsiteX142" fmla="*/ 142875 w 146338"/>
                              <a:gd name="connsiteY142" fmla="*/ 12688 h 268131"/>
                              <a:gd name="connsiteX143" fmla="*/ 145473 w 146338"/>
                              <a:gd name="connsiteY143" fmla="*/ 15286 h 268131"/>
                              <a:gd name="connsiteX144" fmla="*/ 146339 w 146338"/>
                              <a:gd name="connsiteY144" fmla="*/ 37800 h 268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146338" h="268131">
                                <a:moveTo>
                                  <a:pt x="134216" y="24811"/>
                                </a:moveTo>
                                <a:cubicBezTo>
                                  <a:pt x="134216" y="27409"/>
                                  <a:pt x="133350" y="29140"/>
                                  <a:pt x="133350" y="30872"/>
                                </a:cubicBezTo>
                                <a:cubicBezTo>
                                  <a:pt x="133350" y="32604"/>
                                  <a:pt x="134216" y="33470"/>
                                  <a:pt x="134216" y="36068"/>
                                </a:cubicBezTo>
                                <a:cubicBezTo>
                                  <a:pt x="134216" y="40397"/>
                                  <a:pt x="133350" y="42129"/>
                                  <a:pt x="133350" y="44727"/>
                                </a:cubicBezTo>
                                <a:cubicBezTo>
                                  <a:pt x="120361" y="44727"/>
                                  <a:pt x="108239" y="43861"/>
                                  <a:pt x="94384" y="43861"/>
                                </a:cubicBezTo>
                                <a:cubicBezTo>
                                  <a:pt x="88323" y="43861"/>
                                  <a:pt x="83993" y="43861"/>
                                  <a:pt x="78798" y="43861"/>
                                </a:cubicBezTo>
                                <a:cubicBezTo>
                                  <a:pt x="72736" y="43861"/>
                                  <a:pt x="67541" y="43861"/>
                                  <a:pt x="62346" y="43861"/>
                                </a:cubicBezTo>
                                <a:cubicBezTo>
                                  <a:pt x="57150" y="43861"/>
                                  <a:pt x="51089" y="43861"/>
                                  <a:pt x="45893" y="44727"/>
                                </a:cubicBezTo>
                                <a:cubicBezTo>
                                  <a:pt x="45027" y="49056"/>
                                  <a:pt x="45027" y="54252"/>
                                  <a:pt x="45027" y="58581"/>
                                </a:cubicBezTo>
                                <a:cubicBezTo>
                                  <a:pt x="45027" y="70704"/>
                                  <a:pt x="46759" y="83693"/>
                                  <a:pt x="46759" y="95815"/>
                                </a:cubicBezTo>
                                <a:cubicBezTo>
                                  <a:pt x="46759" y="99279"/>
                                  <a:pt x="46759" y="101877"/>
                                  <a:pt x="46759" y="104475"/>
                                </a:cubicBezTo>
                                <a:cubicBezTo>
                                  <a:pt x="49357" y="104475"/>
                                  <a:pt x="52821" y="104475"/>
                                  <a:pt x="55418" y="104475"/>
                                </a:cubicBezTo>
                                <a:cubicBezTo>
                                  <a:pt x="68407" y="104475"/>
                                  <a:pt x="83993" y="106206"/>
                                  <a:pt x="96116" y="106206"/>
                                </a:cubicBezTo>
                                <a:cubicBezTo>
                                  <a:pt x="102177" y="106206"/>
                                  <a:pt x="106507" y="105341"/>
                                  <a:pt x="110836" y="105341"/>
                                </a:cubicBezTo>
                                <a:cubicBezTo>
                                  <a:pt x="116898" y="105341"/>
                                  <a:pt x="116898" y="116597"/>
                                  <a:pt x="116898" y="121793"/>
                                </a:cubicBezTo>
                                <a:cubicBezTo>
                                  <a:pt x="116898" y="130452"/>
                                  <a:pt x="115166" y="138245"/>
                                  <a:pt x="114300" y="146904"/>
                                </a:cubicBezTo>
                                <a:cubicBezTo>
                                  <a:pt x="104775" y="146038"/>
                                  <a:pt x="95250" y="146038"/>
                                  <a:pt x="86591" y="146038"/>
                                </a:cubicBezTo>
                                <a:cubicBezTo>
                                  <a:pt x="74468" y="146038"/>
                                  <a:pt x="61480" y="146904"/>
                                  <a:pt x="46759" y="146904"/>
                                </a:cubicBezTo>
                                <a:cubicBezTo>
                                  <a:pt x="45027" y="152966"/>
                                  <a:pt x="45027" y="158161"/>
                                  <a:pt x="45027" y="164222"/>
                                </a:cubicBezTo>
                                <a:cubicBezTo>
                                  <a:pt x="45027" y="184138"/>
                                  <a:pt x="45893" y="205786"/>
                                  <a:pt x="45893" y="223104"/>
                                </a:cubicBezTo>
                                <a:cubicBezTo>
                                  <a:pt x="45893" y="231763"/>
                                  <a:pt x="44161" y="241288"/>
                                  <a:pt x="44161" y="252545"/>
                                </a:cubicBezTo>
                                <a:cubicBezTo>
                                  <a:pt x="37234" y="254277"/>
                                  <a:pt x="29441" y="255143"/>
                                  <a:pt x="21648" y="255143"/>
                                </a:cubicBezTo>
                                <a:cubicBezTo>
                                  <a:pt x="12989" y="255143"/>
                                  <a:pt x="0" y="256009"/>
                                  <a:pt x="0" y="245618"/>
                                </a:cubicBezTo>
                                <a:cubicBezTo>
                                  <a:pt x="0" y="240422"/>
                                  <a:pt x="866" y="236093"/>
                                  <a:pt x="866" y="230897"/>
                                </a:cubicBezTo>
                                <a:cubicBezTo>
                                  <a:pt x="866" y="225702"/>
                                  <a:pt x="0" y="220506"/>
                                  <a:pt x="0" y="215311"/>
                                </a:cubicBezTo>
                                <a:cubicBezTo>
                                  <a:pt x="0" y="197993"/>
                                  <a:pt x="1732" y="177211"/>
                                  <a:pt x="1732" y="158161"/>
                                </a:cubicBezTo>
                                <a:cubicBezTo>
                                  <a:pt x="1732" y="146038"/>
                                  <a:pt x="1732" y="135647"/>
                                  <a:pt x="1732" y="124391"/>
                                </a:cubicBezTo>
                                <a:lnTo>
                                  <a:pt x="1732" y="101877"/>
                                </a:lnTo>
                                <a:cubicBezTo>
                                  <a:pt x="1732" y="89754"/>
                                  <a:pt x="866" y="77631"/>
                                  <a:pt x="866" y="66375"/>
                                </a:cubicBezTo>
                                <a:cubicBezTo>
                                  <a:pt x="866" y="55984"/>
                                  <a:pt x="1732" y="45593"/>
                                  <a:pt x="1732" y="33470"/>
                                </a:cubicBezTo>
                                <a:cubicBezTo>
                                  <a:pt x="1732" y="22213"/>
                                  <a:pt x="1732" y="11822"/>
                                  <a:pt x="1732" y="1431"/>
                                </a:cubicBezTo>
                                <a:cubicBezTo>
                                  <a:pt x="1732" y="565"/>
                                  <a:pt x="3464" y="1431"/>
                                  <a:pt x="3464" y="565"/>
                                </a:cubicBezTo>
                                <a:lnTo>
                                  <a:pt x="3464" y="565"/>
                                </a:lnTo>
                                <a:cubicBezTo>
                                  <a:pt x="15586" y="565"/>
                                  <a:pt x="26843" y="565"/>
                                  <a:pt x="39832" y="565"/>
                                </a:cubicBezTo>
                                <a:lnTo>
                                  <a:pt x="54552" y="565"/>
                                </a:lnTo>
                                <a:cubicBezTo>
                                  <a:pt x="56284" y="565"/>
                                  <a:pt x="58016" y="565"/>
                                  <a:pt x="59748" y="565"/>
                                </a:cubicBezTo>
                                <a:cubicBezTo>
                                  <a:pt x="61480" y="565"/>
                                  <a:pt x="63211" y="565"/>
                                  <a:pt x="65809" y="1431"/>
                                </a:cubicBezTo>
                                <a:cubicBezTo>
                                  <a:pt x="76200" y="565"/>
                                  <a:pt x="87457" y="565"/>
                                  <a:pt x="99580" y="565"/>
                                </a:cubicBezTo>
                                <a:cubicBezTo>
                                  <a:pt x="111702" y="565"/>
                                  <a:pt x="127289" y="-1166"/>
                                  <a:pt x="135948" y="1431"/>
                                </a:cubicBezTo>
                                <a:cubicBezTo>
                                  <a:pt x="133350" y="9225"/>
                                  <a:pt x="134216" y="17018"/>
                                  <a:pt x="134216" y="24811"/>
                                </a:cubicBezTo>
                                <a:close/>
                                <a:moveTo>
                                  <a:pt x="3464" y="17884"/>
                                </a:moveTo>
                                <a:cubicBezTo>
                                  <a:pt x="3464" y="23945"/>
                                  <a:pt x="3464" y="30006"/>
                                  <a:pt x="3464" y="36934"/>
                                </a:cubicBezTo>
                                <a:lnTo>
                                  <a:pt x="3464" y="51654"/>
                                </a:lnTo>
                                <a:cubicBezTo>
                                  <a:pt x="3464" y="61179"/>
                                  <a:pt x="2598" y="70704"/>
                                  <a:pt x="2598" y="80229"/>
                                </a:cubicBezTo>
                                <a:cubicBezTo>
                                  <a:pt x="2598" y="105341"/>
                                  <a:pt x="4330" y="135647"/>
                                  <a:pt x="4330" y="165954"/>
                                </a:cubicBezTo>
                                <a:cubicBezTo>
                                  <a:pt x="4330" y="177211"/>
                                  <a:pt x="2598" y="186736"/>
                                  <a:pt x="2598" y="194529"/>
                                </a:cubicBezTo>
                                <a:cubicBezTo>
                                  <a:pt x="2598" y="197993"/>
                                  <a:pt x="2598" y="200591"/>
                                  <a:pt x="3464" y="204054"/>
                                </a:cubicBezTo>
                                <a:cubicBezTo>
                                  <a:pt x="2598" y="206652"/>
                                  <a:pt x="1732" y="210115"/>
                                  <a:pt x="1732" y="213579"/>
                                </a:cubicBezTo>
                                <a:cubicBezTo>
                                  <a:pt x="1732" y="220506"/>
                                  <a:pt x="3464" y="227434"/>
                                  <a:pt x="3464" y="234361"/>
                                </a:cubicBezTo>
                                <a:cubicBezTo>
                                  <a:pt x="3464" y="240422"/>
                                  <a:pt x="2598" y="246484"/>
                                  <a:pt x="2598" y="252545"/>
                                </a:cubicBezTo>
                                <a:cubicBezTo>
                                  <a:pt x="8659" y="254277"/>
                                  <a:pt x="13855" y="254277"/>
                                  <a:pt x="19916" y="254277"/>
                                </a:cubicBezTo>
                                <a:cubicBezTo>
                                  <a:pt x="26843" y="254277"/>
                                  <a:pt x="33770" y="253411"/>
                                  <a:pt x="40698" y="252545"/>
                                </a:cubicBezTo>
                                <a:cubicBezTo>
                                  <a:pt x="40698" y="243020"/>
                                  <a:pt x="41564" y="231763"/>
                                  <a:pt x="41564" y="222238"/>
                                </a:cubicBezTo>
                                <a:cubicBezTo>
                                  <a:pt x="41564" y="213579"/>
                                  <a:pt x="40698" y="201456"/>
                                  <a:pt x="40698" y="188468"/>
                                </a:cubicBezTo>
                                <a:cubicBezTo>
                                  <a:pt x="40698" y="139111"/>
                                  <a:pt x="41564" y="145172"/>
                                  <a:pt x="56284" y="145172"/>
                                </a:cubicBezTo>
                                <a:cubicBezTo>
                                  <a:pt x="63211" y="145172"/>
                                  <a:pt x="68407" y="145172"/>
                                  <a:pt x="75334" y="145172"/>
                                </a:cubicBezTo>
                                <a:cubicBezTo>
                                  <a:pt x="80529" y="145172"/>
                                  <a:pt x="87457" y="145172"/>
                                  <a:pt x="94384" y="145172"/>
                                </a:cubicBezTo>
                                <a:cubicBezTo>
                                  <a:pt x="99580" y="145172"/>
                                  <a:pt x="104775" y="145172"/>
                                  <a:pt x="110836" y="146038"/>
                                </a:cubicBezTo>
                                <a:cubicBezTo>
                                  <a:pt x="111702" y="139111"/>
                                  <a:pt x="112568" y="131318"/>
                                  <a:pt x="112568" y="124391"/>
                                </a:cubicBezTo>
                                <a:cubicBezTo>
                                  <a:pt x="112568" y="120061"/>
                                  <a:pt x="112568" y="115731"/>
                                  <a:pt x="110836" y="111402"/>
                                </a:cubicBezTo>
                                <a:cubicBezTo>
                                  <a:pt x="109971" y="111402"/>
                                  <a:pt x="108239" y="111402"/>
                                  <a:pt x="107373" y="111402"/>
                                </a:cubicBezTo>
                                <a:cubicBezTo>
                                  <a:pt x="104775" y="111402"/>
                                  <a:pt x="101311" y="111402"/>
                                  <a:pt x="98714" y="111402"/>
                                </a:cubicBezTo>
                                <a:cubicBezTo>
                                  <a:pt x="96982" y="111402"/>
                                  <a:pt x="96116" y="111402"/>
                                  <a:pt x="94384" y="111402"/>
                                </a:cubicBezTo>
                                <a:cubicBezTo>
                                  <a:pt x="83127" y="111402"/>
                                  <a:pt x="71870" y="110536"/>
                                  <a:pt x="58882" y="110536"/>
                                </a:cubicBezTo>
                                <a:cubicBezTo>
                                  <a:pt x="53686" y="110536"/>
                                  <a:pt x="49357" y="110536"/>
                                  <a:pt x="44161" y="110536"/>
                                </a:cubicBezTo>
                                <a:cubicBezTo>
                                  <a:pt x="44161" y="108804"/>
                                  <a:pt x="43295" y="108804"/>
                                  <a:pt x="42429" y="107938"/>
                                </a:cubicBezTo>
                                <a:lnTo>
                                  <a:pt x="42429" y="100145"/>
                                </a:lnTo>
                                <a:cubicBezTo>
                                  <a:pt x="42429" y="88022"/>
                                  <a:pt x="40698" y="75034"/>
                                  <a:pt x="40698" y="63777"/>
                                </a:cubicBezTo>
                                <a:cubicBezTo>
                                  <a:pt x="40698" y="56850"/>
                                  <a:pt x="40698" y="45593"/>
                                  <a:pt x="44161" y="42995"/>
                                </a:cubicBezTo>
                                <a:cubicBezTo>
                                  <a:pt x="45893" y="43861"/>
                                  <a:pt x="45893" y="43861"/>
                                  <a:pt x="48491" y="43861"/>
                                </a:cubicBezTo>
                                <a:cubicBezTo>
                                  <a:pt x="52821" y="43861"/>
                                  <a:pt x="58016" y="42995"/>
                                  <a:pt x="64077" y="42995"/>
                                </a:cubicBezTo>
                                <a:cubicBezTo>
                                  <a:pt x="68407" y="42995"/>
                                  <a:pt x="71870" y="43861"/>
                                  <a:pt x="76200" y="43861"/>
                                </a:cubicBezTo>
                                <a:lnTo>
                                  <a:pt x="82261" y="43861"/>
                                </a:lnTo>
                                <a:cubicBezTo>
                                  <a:pt x="83127" y="43861"/>
                                  <a:pt x="83993" y="43861"/>
                                  <a:pt x="84859" y="44727"/>
                                </a:cubicBezTo>
                                <a:cubicBezTo>
                                  <a:pt x="84859" y="44727"/>
                                  <a:pt x="85725" y="43861"/>
                                  <a:pt x="86591" y="43861"/>
                                </a:cubicBezTo>
                                <a:lnTo>
                                  <a:pt x="89189" y="43861"/>
                                </a:lnTo>
                                <a:cubicBezTo>
                                  <a:pt x="92652" y="43861"/>
                                  <a:pt x="95250" y="43861"/>
                                  <a:pt x="97848" y="43861"/>
                                </a:cubicBezTo>
                                <a:cubicBezTo>
                                  <a:pt x="110836" y="43861"/>
                                  <a:pt x="117764" y="44727"/>
                                  <a:pt x="129020" y="44727"/>
                                </a:cubicBezTo>
                                <a:cubicBezTo>
                                  <a:pt x="129886" y="36934"/>
                                  <a:pt x="130752" y="30872"/>
                                  <a:pt x="130752" y="23945"/>
                                </a:cubicBezTo>
                                <a:cubicBezTo>
                                  <a:pt x="130752" y="18750"/>
                                  <a:pt x="130752" y="12688"/>
                                  <a:pt x="129886" y="6627"/>
                                </a:cubicBezTo>
                                <a:cubicBezTo>
                                  <a:pt x="116032" y="6627"/>
                                  <a:pt x="103043" y="5761"/>
                                  <a:pt x="90055" y="5761"/>
                                </a:cubicBezTo>
                                <a:cubicBezTo>
                                  <a:pt x="83127" y="5761"/>
                                  <a:pt x="75334" y="6627"/>
                                  <a:pt x="67541" y="6627"/>
                                </a:cubicBezTo>
                                <a:cubicBezTo>
                                  <a:pt x="45893" y="6627"/>
                                  <a:pt x="25977" y="6627"/>
                                  <a:pt x="4330" y="5761"/>
                                </a:cubicBezTo>
                                <a:cubicBezTo>
                                  <a:pt x="4330" y="5761"/>
                                  <a:pt x="4330" y="5761"/>
                                  <a:pt x="4330" y="6627"/>
                                </a:cubicBezTo>
                                <a:cubicBezTo>
                                  <a:pt x="3464" y="8359"/>
                                  <a:pt x="3464" y="13554"/>
                                  <a:pt x="3464" y="17884"/>
                                </a:cubicBezTo>
                                <a:close/>
                                <a:moveTo>
                                  <a:pt x="29441" y="268131"/>
                                </a:moveTo>
                                <a:cubicBezTo>
                                  <a:pt x="23380" y="268131"/>
                                  <a:pt x="16452" y="268131"/>
                                  <a:pt x="12989" y="263802"/>
                                </a:cubicBezTo>
                                <a:cubicBezTo>
                                  <a:pt x="12123" y="262936"/>
                                  <a:pt x="12989" y="262936"/>
                                  <a:pt x="13855" y="262936"/>
                                </a:cubicBezTo>
                                <a:cubicBezTo>
                                  <a:pt x="15586" y="262936"/>
                                  <a:pt x="16452" y="262936"/>
                                  <a:pt x="16452" y="262936"/>
                                </a:cubicBezTo>
                                <a:cubicBezTo>
                                  <a:pt x="21648" y="263802"/>
                                  <a:pt x="26843" y="264668"/>
                                  <a:pt x="32904" y="264668"/>
                                </a:cubicBezTo>
                                <a:cubicBezTo>
                                  <a:pt x="39832" y="264668"/>
                                  <a:pt x="46759" y="263802"/>
                                  <a:pt x="53686" y="262936"/>
                                </a:cubicBezTo>
                                <a:cubicBezTo>
                                  <a:pt x="53686" y="253411"/>
                                  <a:pt x="54552" y="242154"/>
                                  <a:pt x="54552" y="232629"/>
                                </a:cubicBezTo>
                                <a:cubicBezTo>
                                  <a:pt x="54552" y="223970"/>
                                  <a:pt x="53686" y="211847"/>
                                  <a:pt x="53686" y="198859"/>
                                </a:cubicBezTo>
                                <a:cubicBezTo>
                                  <a:pt x="53686" y="149502"/>
                                  <a:pt x="54552" y="155563"/>
                                  <a:pt x="69273" y="155563"/>
                                </a:cubicBezTo>
                                <a:cubicBezTo>
                                  <a:pt x="76200" y="155563"/>
                                  <a:pt x="81395" y="155563"/>
                                  <a:pt x="88323" y="155563"/>
                                </a:cubicBezTo>
                                <a:cubicBezTo>
                                  <a:pt x="93518" y="155563"/>
                                  <a:pt x="100446" y="155563"/>
                                  <a:pt x="107373" y="155563"/>
                                </a:cubicBezTo>
                                <a:cubicBezTo>
                                  <a:pt x="112568" y="155563"/>
                                  <a:pt x="117764" y="155563"/>
                                  <a:pt x="123825" y="156429"/>
                                </a:cubicBezTo>
                                <a:cubicBezTo>
                                  <a:pt x="124691" y="149502"/>
                                  <a:pt x="125557" y="141709"/>
                                  <a:pt x="125557" y="134781"/>
                                </a:cubicBezTo>
                                <a:cubicBezTo>
                                  <a:pt x="125557" y="130452"/>
                                  <a:pt x="125557" y="126122"/>
                                  <a:pt x="123825" y="122659"/>
                                </a:cubicBezTo>
                                <a:cubicBezTo>
                                  <a:pt x="123825" y="122659"/>
                                  <a:pt x="123825" y="120927"/>
                                  <a:pt x="123825" y="120061"/>
                                </a:cubicBezTo>
                                <a:cubicBezTo>
                                  <a:pt x="123825" y="119195"/>
                                  <a:pt x="123825" y="118329"/>
                                  <a:pt x="125557" y="119195"/>
                                </a:cubicBezTo>
                                <a:cubicBezTo>
                                  <a:pt x="129886" y="121793"/>
                                  <a:pt x="129886" y="129586"/>
                                  <a:pt x="129886" y="134781"/>
                                </a:cubicBezTo>
                                <a:cubicBezTo>
                                  <a:pt x="129886" y="141709"/>
                                  <a:pt x="128154" y="149502"/>
                                  <a:pt x="127289" y="156429"/>
                                </a:cubicBezTo>
                                <a:cubicBezTo>
                                  <a:pt x="127289" y="159027"/>
                                  <a:pt x="125557" y="159893"/>
                                  <a:pt x="122959" y="159893"/>
                                </a:cubicBezTo>
                                <a:cubicBezTo>
                                  <a:pt x="114300" y="159893"/>
                                  <a:pt x="106507" y="159027"/>
                                  <a:pt x="98714" y="159027"/>
                                </a:cubicBezTo>
                                <a:cubicBezTo>
                                  <a:pt x="86591" y="159027"/>
                                  <a:pt x="73602" y="159893"/>
                                  <a:pt x="58882" y="159893"/>
                                </a:cubicBezTo>
                                <a:cubicBezTo>
                                  <a:pt x="57150" y="165954"/>
                                  <a:pt x="57150" y="171150"/>
                                  <a:pt x="57150" y="177211"/>
                                </a:cubicBezTo>
                                <a:cubicBezTo>
                                  <a:pt x="57150" y="197127"/>
                                  <a:pt x="58016" y="218775"/>
                                  <a:pt x="58016" y="236093"/>
                                </a:cubicBezTo>
                                <a:cubicBezTo>
                                  <a:pt x="58016" y="243886"/>
                                  <a:pt x="56284" y="252545"/>
                                  <a:pt x="56284" y="262070"/>
                                </a:cubicBezTo>
                                <a:cubicBezTo>
                                  <a:pt x="56284" y="264668"/>
                                  <a:pt x="55418" y="266400"/>
                                  <a:pt x="52821" y="266400"/>
                                </a:cubicBezTo>
                                <a:cubicBezTo>
                                  <a:pt x="47625" y="267266"/>
                                  <a:pt x="42429" y="268131"/>
                                  <a:pt x="37234" y="268131"/>
                                </a:cubicBezTo>
                                <a:lnTo>
                                  <a:pt x="29441" y="268131"/>
                                </a:lnTo>
                                <a:close/>
                                <a:moveTo>
                                  <a:pt x="146339" y="37800"/>
                                </a:moveTo>
                                <a:cubicBezTo>
                                  <a:pt x="146339" y="40397"/>
                                  <a:pt x="145473" y="42129"/>
                                  <a:pt x="145473" y="43861"/>
                                </a:cubicBezTo>
                                <a:cubicBezTo>
                                  <a:pt x="145473" y="45593"/>
                                  <a:pt x="146339" y="46459"/>
                                  <a:pt x="146339" y="49056"/>
                                </a:cubicBezTo>
                                <a:cubicBezTo>
                                  <a:pt x="146339" y="49922"/>
                                  <a:pt x="146339" y="51654"/>
                                  <a:pt x="145473" y="54252"/>
                                </a:cubicBezTo>
                                <a:cubicBezTo>
                                  <a:pt x="145473" y="56850"/>
                                  <a:pt x="143741" y="57716"/>
                                  <a:pt x="141143" y="57716"/>
                                </a:cubicBezTo>
                                <a:cubicBezTo>
                                  <a:pt x="129020" y="57716"/>
                                  <a:pt x="118630" y="56850"/>
                                  <a:pt x="105641" y="56850"/>
                                </a:cubicBezTo>
                                <a:cubicBezTo>
                                  <a:pt x="99580" y="56850"/>
                                  <a:pt x="95250" y="56850"/>
                                  <a:pt x="90055" y="56850"/>
                                </a:cubicBezTo>
                                <a:cubicBezTo>
                                  <a:pt x="83993" y="56850"/>
                                  <a:pt x="78798" y="56850"/>
                                  <a:pt x="73602" y="56850"/>
                                </a:cubicBezTo>
                                <a:cubicBezTo>
                                  <a:pt x="68407" y="56850"/>
                                  <a:pt x="62346" y="56850"/>
                                  <a:pt x="57150" y="57716"/>
                                </a:cubicBezTo>
                                <a:cubicBezTo>
                                  <a:pt x="56284" y="62045"/>
                                  <a:pt x="56284" y="67240"/>
                                  <a:pt x="56284" y="71570"/>
                                </a:cubicBezTo>
                                <a:cubicBezTo>
                                  <a:pt x="56284" y="80229"/>
                                  <a:pt x="57150" y="88022"/>
                                  <a:pt x="57150" y="95815"/>
                                </a:cubicBezTo>
                                <a:cubicBezTo>
                                  <a:pt x="57150" y="96681"/>
                                  <a:pt x="56284" y="97547"/>
                                  <a:pt x="55418" y="97547"/>
                                </a:cubicBezTo>
                                <a:cubicBezTo>
                                  <a:pt x="54552" y="97547"/>
                                  <a:pt x="53686" y="96681"/>
                                  <a:pt x="53686" y="95815"/>
                                </a:cubicBezTo>
                                <a:cubicBezTo>
                                  <a:pt x="53686" y="88888"/>
                                  <a:pt x="52821" y="81095"/>
                                  <a:pt x="52821" y="74168"/>
                                </a:cubicBezTo>
                                <a:cubicBezTo>
                                  <a:pt x="52821" y="68106"/>
                                  <a:pt x="52821" y="58581"/>
                                  <a:pt x="54552" y="54252"/>
                                </a:cubicBezTo>
                                <a:cubicBezTo>
                                  <a:pt x="54552" y="53386"/>
                                  <a:pt x="55418" y="53386"/>
                                  <a:pt x="57150" y="53386"/>
                                </a:cubicBezTo>
                                <a:cubicBezTo>
                                  <a:pt x="57150" y="53386"/>
                                  <a:pt x="58016" y="53386"/>
                                  <a:pt x="59748" y="53386"/>
                                </a:cubicBezTo>
                                <a:cubicBezTo>
                                  <a:pt x="64077" y="53386"/>
                                  <a:pt x="69273" y="52520"/>
                                  <a:pt x="75334" y="52520"/>
                                </a:cubicBezTo>
                                <a:cubicBezTo>
                                  <a:pt x="79664" y="52520"/>
                                  <a:pt x="83127" y="53386"/>
                                  <a:pt x="87457" y="53386"/>
                                </a:cubicBezTo>
                                <a:lnTo>
                                  <a:pt x="93518" y="53386"/>
                                </a:lnTo>
                                <a:cubicBezTo>
                                  <a:pt x="94384" y="53386"/>
                                  <a:pt x="95250" y="53386"/>
                                  <a:pt x="96116" y="54252"/>
                                </a:cubicBezTo>
                                <a:cubicBezTo>
                                  <a:pt x="96116" y="54252"/>
                                  <a:pt x="96982" y="53386"/>
                                  <a:pt x="97848" y="53386"/>
                                </a:cubicBezTo>
                                <a:lnTo>
                                  <a:pt x="100446" y="53386"/>
                                </a:lnTo>
                                <a:cubicBezTo>
                                  <a:pt x="103909" y="53386"/>
                                  <a:pt x="106507" y="53386"/>
                                  <a:pt x="109105" y="53386"/>
                                </a:cubicBezTo>
                                <a:cubicBezTo>
                                  <a:pt x="122093" y="53386"/>
                                  <a:pt x="129020" y="54252"/>
                                  <a:pt x="140277" y="54252"/>
                                </a:cubicBezTo>
                                <a:cubicBezTo>
                                  <a:pt x="141143" y="46459"/>
                                  <a:pt x="142009" y="40397"/>
                                  <a:pt x="142009" y="33470"/>
                                </a:cubicBezTo>
                                <a:cubicBezTo>
                                  <a:pt x="142009" y="28275"/>
                                  <a:pt x="142009" y="22213"/>
                                  <a:pt x="141143" y="16152"/>
                                </a:cubicBezTo>
                                <a:cubicBezTo>
                                  <a:pt x="141143" y="16152"/>
                                  <a:pt x="140277" y="16152"/>
                                  <a:pt x="140277" y="15286"/>
                                </a:cubicBezTo>
                                <a:cubicBezTo>
                                  <a:pt x="140277" y="15286"/>
                                  <a:pt x="140277" y="14420"/>
                                  <a:pt x="140277" y="14420"/>
                                </a:cubicBezTo>
                                <a:cubicBezTo>
                                  <a:pt x="140277" y="13554"/>
                                  <a:pt x="140277" y="12688"/>
                                  <a:pt x="142009" y="12688"/>
                                </a:cubicBezTo>
                                <a:cubicBezTo>
                                  <a:pt x="142009" y="12688"/>
                                  <a:pt x="142009" y="12688"/>
                                  <a:pt x="142875" y="12688"/>
                                </a:cubicBezTo>
                                <a:cubicBezTo>
                                  <a:pt x="144607" y="12688"/>
                                  <a:pt x="144607" y="13554"/>
                                  <a:pt x="145473" y="15286"/>
                                </a:cubicBezTo>
                                <a:cubicBezTo>
                                  <a:pt x="146339" y="23079"/>
                                  <a:pt x="146339" y="30006"/>
                                  <a:pt x="146339" y="37800"/>
                                </a:cubicBezTo>
                                <a:close/>
                              </a:path>
                            </a:pathLst>
                          </a:custGeom>
                          <a:solidFill>
                            <a:srgbClr val="000000"/>
                          </a:solidFill>
                          <a:ln w="8653" cap="flat">
                            <a:noFill/>
                            <a:prstDash val="solid"/>
                            <a:miter/>
                          </a:ln>
                        </wps:spPr>
                        <wps:bodyPr rtlCol="0" anchor="ctr"/>
                      </wps:wsp>
                      <wps:wsp>
                        <wps:cNvPr id="1863918183" name="Freeform 1863918183"/>
                        <wps:cNvSpPr/>
                        <wps:spPr>
                          <a:xfrm>
                            <a:off x="4109319" y="1074102"/>
                            <a:ext cx="57933" cy="268565"/>
                          </a:xfrm>
                          <a:custGeom>
                            <a:avLst/>
                            <a:gdLst>
                              <a:gd name="connsiteX0" fmla="*/ 134 w 57933"/>
                              <a:gd name="connsiteY0" fmla="*/ 65809 h 268565"/>
                              <a:gd name="connsiteX1" fmla="*/ 134 w 57933"/>
                              <a:gd name="connsiteY1" fmla="*/ 3464 h 268565"/>
                              <a:gd name="connsiteX2" fmla="*/ 1866 w 57933"/>
                              <a:gd name="connsiteY2" fmla="*/ 1732 h 268565"/>
                              <a:gd name="connsiteX3" fmla="*/ 31307 w 57933"/>
                              <a:gd name="connsiteY3" fmla="*/ 0 h 268565"/>
                              <a:gd name="connsiteX4" fmla="*/ 43429 w 57933"/>
                              <a:gd name="connsiteY4" fmla="*/ 1732 h 268565"/>
                              <a:gd name="connsiteX5" fmla="*/ 44295 w 57933"/>
                              <a:gd name="connsiteY5" fmla="*/ 51089 h 268565"/>
                              <a:gd name="connsiteX6" fmla="*/ 44295 w 57933"/>
                              <a:gd name="connsiteY6" fmla="*/ 90920 h 268565"/>
                              <a:gd name="connsiteX7" fmla="*/ 44295 w 57933"/>
                              <a:gd name="connsiteY7" fmla="*/ 104775 h 268565"/>
                              <a:gd name="connsiteX8" fmla="*/ 45161 w 57933"/>
                              <a:gd name="connsiteY8" fmla="*/ 112568 h 268565"/>
                              <a:gd name="connsiteX9" fmla="*/ 45161 w 57933"/>
                              <a:gd name="connsiteY9" fmla="*/ 116898 h 268565"/>
                              <a:gd name="connsiteX10" fmla="*/ 45161 w 57933"/>
                              <a:gd name="connsiteY10" fmla="*/ 127289 h 268565"/>
                              <a:gd name="connsiteX11" fmla="*/ 44295 w 57933"/>
                              <a:gd name="connsiteY11" fmla="*/ 131618 h 268565"/>
                              <a:gd name="connsiteX12" fmla="*/ 44295 w 57933"/>
                              <a:gd name="connsiteY12" fmla="*/ 143741 h 268565"/>
                              <a:gd name="connsiteX13" fmla="*/ 43429 w 57933"/>
                              <a:gd name="connsiteY13" fmla="*/ 193098 h 268565"/>
                              <a:gd name="connsiteX14" fmla="*/ 45161 w 57933"/>
                              <a:gd name="connsiteY14" fmla="*/ 207818 h 268565"/>
                              <a:gd name="connsiteX15" fmla="*/ 45161 w 57933"/>
                              <a:gd name="connsiteY15" fmla="*/ 253711 h 268565"/>
                              <a:gd name="connsiteX16" fmla="*/ 33904 w 57933"/>
                              <a:gd name="connsiteY16" fmla="*/ 255443 h 268565"/>
                              <a:gd name="connsiteX17" fmla="*/ 11391 w 57933"/>
                              <a:gd name="connsiteY17" fmla="*/ 255443 h 268565"/>
                              <a:gd name="connsiteX18" fmla="*/ 1000 w 57933"/>
                              <a:gd name="connsiteY18" fmla="*/ 253711 h 268565"/>
                              <a:gd name="connsiteX19" fmla="*/ 1000 w 57933"/>
                              <a:gd name="connsiteY19" fmla="*/ 189634 h 268565"/>
                              <a:gd name="connsiteX20" fmla="*/ 134 w 57933"/>
                              <a:gd name="connsiteY20" fmla="*/ 127289 h 268565"/>
                              <a:gd name="connsiteX21" fmla="*/ 134 w 57933"/>
                              <a:gd name="connsiteY21" fmla="*/ 65809 h 268565"/>
                              <a:gd name="connsiteX22" fmla="*/ 2732 w 57933"/>
                              <a:gd name="connsiteY22" fmla="*/ 15586 h 268565"/>
                              <a:gd name="connsiteX23" fmla="*/ 2732 w 57933"/>
                              <a:gd name="connsiteY23" fmla="*/ 41564 h 268565"/>
                              <a:gd name="connsiteX24" fmla="*/ 2732 w 57933"/>
                              <a:gd name="connsiteY24" fmla="*/ 67541 h 268565"/>
                              <a:gd name="connsiteX25" fmla="*/ 2732 w 57933"/>
                              <a:gd name="connsiteY25" fmla="*/ 144607 h 268565"/>
                              <a:gd name="connsiteX26" fmla="*/ 3598 w 57933"/>
                              <a:gd name="connsiteY26" fmla="*/ 168852 h 268565"/>
                              <a:gd name="connsiteX27" fmla="*/ 3598 w 57933"/>
                              <a:gd name="connsiteY27" fmla="*/ 205220 h 268565"/>
                              <a:gd name="connsiteX28" fmla="*/ 2732 w 57933"/>
                              <a:gd name="connsiteY28" fmla="*/ 217343 h 268565"/>
                              <a:gd name="connsiteX29" fmla="*/ 3598 w 57933"/>
                              <a:gd name="connsiteY29" fmla="*/ 251114 h 268565"/>
                              <a:gd name="connsiteX30" fmla="*/ 22648 w 57933"/>
                              <a:gd name="connsiteY30" fmla="*/ 251979 h 268565"/>
                              <a:gd name="connsiteX31" fmla="*/ 37368 w 57933"/>
                              <a:gd name="connsiteY31" fmla="*/ 251114 h 268565"/>
                              <a:gd name="connsiteX32" fmla="*/ 41698 w 57933"/>
                              <a:gd name="connsiteY32" fmla="*/ 251979 h 268565"/>
                              <a:gd name="connsiteX33" fmla="*/ 39966 w 57933"/>
                              <a:gd name="connsiteY33" fmla="*/ 155864 h 268565"/>
                              <a:gd name="connsiteX34" fmla="*/ 39966 w 57933"/>
                              <a:gd name="connsiteY34" fmla="*/ 135082 h 268565"/>
                              <a:gd name="connsiteX35" fmla="*/ 39966 w 57933"/>
                              <a:gd name="connsiteY35" fmla="*/ 109970 h 268565"/>
                              <a:gd name="connsiteX36" fmla="*/ 39966 w 57933"/>
                              <a:gd name="connsiteY36" fmla="*/ 95250 h 268565"/>
                              <a:gd name="connsiteX37" fmla="*/ 39966 w 57933"/>
                              <a:gd name="connsiteY37" fmla="*/ 64943 h 268565"/>
                              <a:gd name="connsiteX38" fmla="*/ 39966 w 57933"/>
                              <a:gd name="connsiteY38" fmla="*/ 4330 h 268565"/>
                              <a:gd name="connsiteX39" fmla="*/ 35636 w 57933"/>
                              <a:gd name="connsiteY39" fmla="*/ 4330 h 268565"/>
                              <a:gd name="connsiteX40" fmla="*/ 2732 w 57933"/>
                              <a:gd name="connsiteY40" fmla="*/ 5195 h 268565"/>
                              <a:gd name="connsiteX41" fmla="*/ 2732 w 57933"/>
                              <a:gd name="connsiteY41" fmla="*/ 15586 h 268565"/>
                              <a:gd name="connsiteX42" fmla="*/ 14855 w 57933"/>
                              <a:gd name="connsiteY42" fmla="*/ 262370 h 268565"/>
                              <a:gd name="connsiteX43" fmla="*/ 14855 w 57933"/>
                              <a:gd name="connsiteY43" fmla="*/ 262370 h 268565"/>
                              <a:gd name="connsiteX44" fmla="*/ 16586 w 57933"/>
                              <a:gd name="connsiteY44" fmla="*/ 264102 h 268565"/>
                              <a:gd name="connsiteX45" fmla="*/ 35636 w 57933"/>
                              <a:gd name="connsiteY45" fmla="*/ 264968 h 268565"/>
                              <a:gd name="connsiteX46" fmla="*/ 50357 w 57933"/>
                              <a:gd name="connsiteY46" fmla="*/ 264102 h 268565"/>
                              <a:gd name="connsiteX47" fmla="*/ 52954 w 57933"/>
                              <a:gd name="connsiteY47" fmla="*/ 264102 h 268565"/>
                              <a:gd name="connsiteX48" fmla="*/ 54686 w 57933"/>
                              <a:gd name="connsiteY48" fmla="*/ 263236 h 268565"/>
                              <a:gd name="connsiteX49" fmla="*/ 52954 w 57933"/>
                              <a:gd name="connsiteY49" fmla="*/ 168852 h 268565"/>
                              <a:gd name="connsiteX50" fmla="*/ 52954 w 57933"/>
                              <a:gd name="connsiteY50" fmla="*/ 148070 h 268565"/>
                              <a:gd name="connsiteX51" fmla="*/ 52954 w 57933"/>
                              <a:gd name="connsiteY51" fmla="*/ 107373 h 268565"/>
                              <a:gd name="connsiteX52" fmla="*/ 52954 w 57933"/>
                              <a:gd name="connsiteY52" fmla="*/ 77066 h 268565"/>
                              <a:gd name="connsiteX53" fmla="*/ 52954 w 57933"/>
                              <a:gd name="connsiteY53" fmla="*/ 16452 h 268565"/>
                              <a:gd name="connsiteX54" fmla="*/ 52089 w 57933"/>
                              <a:gd name="connsiteY54" fmla="*/ 16452 h 268565"/>
                              <a:gd name="connsiteX55" fmla="*/ 50357 w 57933"/>
                              <a:gd name="connsiteY55" fmla="*/ 14720 h 268565"/>
                              <a:gd name="connsiteX56" fmla="*/ 52089 w 57933"/>
                              <a:gd name="connsiteY56" fmla="*/ 12989 h 268565"/>
                              <a:gd name="connsiteX57" fmla="*/ 52954 w 57933"/>
                              <a:gd name="connsiteY57" fmla="*/ 12989 h 268565"/>
                              <a:gd name="connsiteX58" fmla="*/ 55552 w 57933"/>
                              <a:gd name="connsiteY58" fmla="*/ 16452 h 268565"/>
                              <a:gd name="connsiteX59" fmla="*/ 55552 w 57933"/>
                              <a:gd name="connsiteY59" fmla="*/ 63211 h 268565"/>
                              <a:gd name="connsiteX60" fmla="*/ 55552 w 57933"/>
                              <a:gd name="connsiteY60" fmla="*/ 103043 h 268565"/>
                              <a:gd name="connsiteX61" fmla="*/ 56418 w 57933"/>
                              <a:gd name="connsiteY61" fmla="*/ 143741 h 268565"/>
                              <a:gd name="connsiteX62" fmla="*/ 56418 w 57933"/>
                              <a:gd name="connsiteY62" fmla="*/ 143741 h 268565"/>
                              <a:gd name="connsiteX63" fmla="*/ 56418 w 57933"/>
                              <a:gd name="connsiteY63" fmla="*/ 155864 h 268565"/>
                              <a:gd name="connsiteX64" fmla="*/ 57284 w 57933"/>
                              <a:gd name="connsiteY64" fmla="*/ 219941 h 268565"/>
                              <a:gd name="connsiteX65" fmla="*/ 57284 w 57933"/>
                              <a:gd name="connsiteY65" fmla="*/ 261505 h 268565"/>
                              <a:gd name="connsiteX66" fmla="*/ 53820 w 57933"/>
                              <a:gd name="connsiteY66" fmla="*/ 266700 h 268565"/>
                              <a:gd name="connsiteX67" fmla="*/ 45161 w 57933"/>
                              <a:gd name="connsiteY67" fmla="*/ 267566 h 268565"/>
                              <a:gd name="connsiteX68" fmla="*/ 22648 w 57933"/>
                              <a:gd name="connsiteY68" fmla="*/ 267566 h 268565"/>
                              <a:gd name="connsiteX69" fmla="*/ 13123 w 57933"/>
                              <a:gd name="connsiteY69" fmla="*/ 266700 h 268565"/>
                              <a:gd name="connsiteX70" fmla="*/ 12257 w 57933"/>
                              <a:gd name="connsiteY70" fmla="*/ 264102 h 268565"/>
                              <a:gd name="connsiteX71" fmla="*/ 14855 w 57933"/>
                              <a:gd name="connsiteY71" fmla="*/ 262370 h 268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57933" h="268565">
                                <a:moveTo>
                                  <a:pt x="134" y="65809"/>
                                </a:moveTo>
                                <a:cubicBezTo>
                                  <a:pt x="134" y="43295"/>
                                  <a:pt x="134" y="22514"/>
                                  <a:pt x="134" y="3464"/>
                                </a:cubicBezTo>
                                <a:cubicBezTo>
                                  <a:pt x="1866" y="3464"/>
                                  <a:pt x="1866" y="2598"/>
                                  <a:pt x="1866" y="1732"/>
                                </a:cubicBezTo>
                                <a:cubicBezTo>
                                  <a:pt x="10525" y="866"/>
                                  <a:pt x="20050" y="0"/>
                                  <a:pt x="31307" y="0"/>
                                </a:cubicBezTo>
                                <a:cubicBezTo>
                                  <a:pt x="35636" y="0"/>
                                  <a:pt x="40832" y="0"/>
                                  <a:pt x="43429" y="1732"/>
                                </a:cubicBezTo>
                                <a:cubicBezTo>
                                  <a:pt x="45161" y="17318"/>
                                  <a:pt x="44295" y="33770"/>
                                  <a:pt x="44295" y="51089"/>
                                </a:cubicBezTo>
                                <a:cubicBezTo>
                                  <a:pt x="44295" y="63211"/>
                                  <a:pt x="44295" y="76200"/>
                                  <a:pt x="44295" y="90920"/>
                                </a:cubicBezTo>
                                <a:cubicBezTo>
                                  <a:pt x="44295" y="95250"/>
                                  <a:pt x="43429" y="101311"/>
                                  <a:pt x="44295" y="104775"/>
                                </a:cubicBezTo>
                                <a:cubicBezTo>
                                  <a:pt x="45161" y="107373"/>
                                  <a:pt x="45161" y="108239"/>
                                  <a:pt x="45161" y="112568"/>
                                </a:cubicBezTo>
                                <a:lnTo>
                                  <a:pt x="45161" y="116898"/>
                                </a:lnTo>
                                <a:cubicBezTo>
                                  <a:pt x="45161" y="121227"/>
                                  <a:pt x="45161" y="124691"/>
                                  <a:pt x="45161" y="127289"/>
                                </a:cubicBezTo>
                                <a:cubicBezTo>
                                  <a:pt x="45161" y="129020"/>
                                  <a:pt x="44295" y="129886"/>
                                  <a:pt x="44295" y="131618"/>
                                </a:cubicBezTo>
                                <a:cubicBezTo>
                                  <a:pt x="44295" y="135948"/>
                                  <a:pt x="44295" y="141143"/>
                                  <a:pt x="44295" y="143741"/>
                                </a:cubicBezTo>
                                <a:cubicBezTo>
                                  <a:pt x="44295" y="159327"/>
                                  <a:pt x="42563" y="175780"/>
                                  <a:pt x="43429" y="193098"/>
                                </a:cubicBezTo>
                                <a:lnTo>
                                  <a:pt x="45161" y="207818"/>
                                </a:lnTo>
                                <a:cubicBezTo>
                                  <a:pt x="46027" y="223405"/>
                                  <a:pt x="46027" y="238125"/>
                                  <a:pt x="45161" y="253711"/>
                                </a:cubicBezTo>
                                <a:cubicBezTo>
                                  <a:pt x="41698" y="256309"/>
                                  <a:pt x="38234" y="255443"/>
                                  <a:pt x="33904" y="255443"/>
                                </a:cubicBezTo>
                                <a:cubicBezTo>
                                  <a:pt x="26977" y="256309"/>
                                  <a:pt x="19184" y="257175"/>
                                  <a:pt x="11391" y="255443"/>
                                </a:cubicBezTo>
                                <a:cubicBezTo>
                                  <a:pt x="7061" y="255443"/>
                                  <a:pt x="3598" y="255443"/>
                                  <a:pt x="1000" y="253711"/>
                                </a:cubicBezTo>
                                <a:cubicBezTo>
                                  <a:pt x="-732" y="231198"/>
                                  <a:pt x="134" y="209550"/>
                                  <a:pt x="1000" y="189634"/>
                                </a:cubicBezTo>
                                <a:cubicBezTo>
                                  <a:pt x="1000" y="170584"/>
                                  <a:pt x="134" y="148936"/>
                                  <a:pt x="134" y="127289"/>
                                </a:cubicBezTo>
                                <a:cubicBezTo>
                                  <a:pt x="134" y="104775"/>
                                  <a:pt x="134" y="83127"/>
                                  <a:pt x="134" y="65809"/>
                                </a:cubicBezTo>
                                <a:close/>
                                <a:moveTo>
                                  <a:pt x="2732" y="15586"/>
                                </a:moveTo>
                                <a:cubicBezTo>
                                  <a:pt x="2732" y="24245"/>
                                  <a:pt x="2732" y="32905"/>
                                  <a:pt x="2732" y="41564"/>
                                </a:cubicBezTo>
                                <a:cubicBezTo>
                                  <a:pt x="2732" y="50223"/>
                                  <a:pt x="3598" y="58882"/>
                                  <a:pt x="2732" y="67541"/>
                                </a:cubicBezTo>
                                <a:cubicBezTo>
                                  <a:pt x="2732" y="93518"/>
                                  <a:pt x="1866" y="118630"/>
                                  <a:pt x="2732" y="144607"/>
                                </a:cubicBezTo>
                                <a:cubicBezTo>
                                  <a:pt x="2732" y="153266"/>
                                  <a:pt x="2732" y="160193"/>
                                  <a:pt x="3598" y="168852"/>
                                </a:cubicBezTo>
                                <a:cubicBezTo>
                                  <a:pt x="4464" y="180975"/>
                                  <a:pt x="3598" y="193964"/>
                                  <a:pt x="3598" y="205220"/>
                                </a:cubicBezTo>
                                <a:cubicBezTo>
                                  <a:pt x="3598" y="209550"/>
                                  <a:pt x="2732" y="213014"/>
                                  <a:pt x="2732" y="217343"/>
                                </a:cubicBezTo>
                                <a:cubicBezTo>
                                  <a:pt x="2732" y="229466"/>
                                  <a:pt x="3598" y="240723"/>
                                  <a:pt x="3598" y="251114"/>
                                </a:cubicBezTo>
                                <a:cubicBezTo>
                                  <a:pt x="10525" y="251114"/>
                                  <a:pt x="16586" y="252845"/>
                                  <a:pt x="22648" y="251979"/>
                                </a:cubicBezTo>
                                <a:cubicBezTo>
                                  <a:pt x="27843" y="251979"/>
                                  <a:pt x="33038" y="251114"/>
                                  <a:pt x="37368" y="251114"/>
                                </a:cubicBezTo>
                                <a:cubicBezTo>
                                  <a:pt x="39100" y="251114"/>
                                  <a:pt x="40832" y="251114"/>
                                  <a:pt x="41698" y="251979"/>
                                </a:cubicBezTo>
                                <a:cubicBezTo>
                                  <a:pt x="43429" y="220807"/>
                                  <a:pt x="39100" y="188768"/>
                                  <a:pt x="39966" y="155864"/>
                                </a:cubicBezTo>
                                <a:cubicBezTo>
                                  <a:pt x="39966" y="148936"/>
                                  <a:pt x="39966" y="142009"/>
                                  <a:pt x="39966" y="135082"/>
                                </a:cubicBezTo>
                                <a:cubicBezTo>
                                  <a:pt x="39966" y="126423"/>
                                  <a:pt x="40832" y="118630"/>
                                  <a:pt x="39966" y="109970"/>
                                </a:cubicBezTo>
                                <a:lnTo>
                                  <a:pt x="39966" y="95250"/>
                                </a:lnTo>
                                <a:cubicBezTo>
                                  <a:pt x="39966" y="84859"/>
                                  <a:pt x="39966" y="74468"/>
                                  <a:pt x="39966" y="64943"/>
                                </a:cubicBezTo>
                                <a:cubicBezTo>
                                  <a:pt x="39100" y="43295"/>
                                  <a:pt x="40832" y="23380"/>
                                  <a:pt x="39966" y="4330"/>
                                </a:cubicBezTo>
                                <a:cubicBezTo>
                                  <a:pt x="39100" y="3464"/>
                                  <a:pt x="36502" y="4330"/>
                                  <a:pt x="35636" y="4330"/>
                                </a:cubicBezTo>
                                <a:cubicBezTo>
                                  <a:pt x="23514" y="4330"/>
                                  <a:pt x="14855" y="4330"/>
                                  <a:pt x="2732" y="5195"/>
                                </a:cubicBezTo>
                                <a:cubicBezTo>
                                  <a:pt x="3598" y="6927"/>
                                  <a:pt x="2732" y="12989"/>
                                  <a:pt x="2732" y="15586"/>
                                </a:cubicBezTo>
                                <a:close/>
                                <a:moveTo>
                                  <a:pt x="14855" y="262370"/>
                                </a:moveTo>
                                <a:lnTo>
                                  <a:pt x="14855" y="262370"/>
                                </a:lnTo>
                                <a:cubicBezTo>
                                  <a:pt x="16586" y="262370"/>
                                  <a:pt x="16586" y="262370"/>
                                  <a:pt x="16586" y="264102"/>
                                </a:cubicBezTo>
                                <a:cubicBezTo>
                                  <a:pt x="23514" y="264102"/>
                                  <a:pt x="29575" y="265834"/>
                                  <a:pt x="35636" y="264968"/>
                                </a:cubicBezTo>
                                <a:cubicBezTo>
                                  <a:pt x="40832" y="264968"/>
                                  <a:pt x="46027" y="264102"/>
                                  <a:pt x="50357" y="264102"/>
                                </a:cubicBezTo>
                                <a:cubicBezTo>
                                  <a:pt x="51223" y="264102"/>
                                  <a:pt x="52089" y="264102"/>
                                  <a:pt x="52954" y="264102"/>
                                </a:cubicBezTo>
                                <a:lnTo>
                                  <a:pt x="54686" y="263236"/>
                                </a:lnTo>
                                <a:cubicBezTo>
                                  <a:pt x="55552" y="232064"/>
                                  <a:pt x="52089" y="201757"/>
                                  <a:pt x="52954" y="168852"/>
                                </a:cubicBezTo>
                                <a:cubicBezTo>
                                  <a:pt x="52954" y="161925"/>
                                  <a:pt x="52954" y="154998"/>
                                  <a:pt x="52954" y="148070"/>
                                </a:cubicBezTo>
                                <a:cubicBezTo>
                                  <a:pt x="52954" y="135082"/>
                                  <a:pt x="52954" y="122093"/>
                                  <a:pt x="52954" y="107373"/>
                                </a:cubicBezTo>
                                <a:cubicBezTo>
                                  <a:pt x="52954" y="96982"/>
                                  <a:pt x="52954" y="86591"/>
                                  <a:pt x="52954" y="77066"/>
                                </a:cubicBezTo>
                                <a:cubicBezTo>
                                  <a:pt x="52089" y="55418"/>
                                  <a:pt x="53820" y="35502"/>
                                  <a:pt x="52954" y="16452"/>
                                </a:cubicBezTo>
                                <a:cubicBezTo>
                                  <a:pt x="52954" y="16452"/>
                                  <a:pt x="52954" y="16452"/>
                                  <a:pt x="52089" y="16452"/>
                                </a:cubicBezTo>
                                <a:cubicBezTo>
                                  <a:pt x="51223" y="16452"/>
                                  <a:pt x="50357" y="16452"/>
                                  <a:pt x="50357" y="14720"/>
                                </a:cubicBezTo>
                                <a:cubicBezTo>
                                  <a:pt x="50357" y="13854"/>
                                  <a:pt x="50357" y="12989"/>
                                  <a:pt x="52089" y="12989"/>
                                </a:cubicBezTo>
                                <a:cubicBezTo>
                                  <a:pt x="52089" y="12989"/>
                                  <a:pt x="52954" y="12989"/>
                                  <a:pt x="52954" y="12989"/>
                                </a:cubicBezTo>
                                <a:cubicBezTo>
                                  <a:pt x="54686" y="12989"/>
                                  <a:pt x="54686" y="14720"/>
                                  <a:pt x="55552" y="16452"/>
                                </a:cubicBezTo>
                                <a:cubicBezTo>
                                  <a:pt x="56418" y="32039"/>
                                  <a:pt x="55552" y="45893"/>
                                  <a:pt x="55552" y="63211"/>
                                </a:cubicBezTo>
                                <a:cubicBezTo>
                                  <a:pt x="55552" y="75334"/>
                                  <a:pt x="55552" y="88323"/>
                                  <a:pt x="55552" y="103043"/>
                                </a:cubicBezTo>
                                <a:cubicBezTo>
                                  <a:pt x="55552" y="116032"/>
                                  <a:pt x="56418" y="129020"/>
                                  <a:pt x="56418" y="143741"/>
                                </a:cubicBezTo>
                                <a:lnTo>
                                  <a:pt x="56418" y="143741"/>
                                </a:lnTo>
                                <a:cubicBezTo>
                                  <a:pt x="56418" y="148070"/>
                                  <a:pt x="56418" y="153266"/>
                                  <a:pt x="56418" y="155864"/>
                                </a:cubicBezTo>
                                <a:cubicBezTo>
                                  <a:pt x="56418" y="171450"/>
                                  <a:pt x="54686" y="187902"/>
                                  <a:pt x="57284" y="219941"/>
                                </a:cubicBezTo>
                                <a:cubicBezTo>
                                  <a:pt x="58150" y="233795"/>
                                  <a:pt x="58150" y="247650"/>
                                  <a:pt x="57284" y="261505"/>
                                </a:cubicBezTo>
                                <a:cubicBezTo>
                                  <a:pt x="57284" y="264968"/>
                                  <a:pt x="56418" y="265834"/>
                                  <a:pt x="53820" y="266700"/>
                                </a:cubicBezTo>
                                <a:cubicBezTo>
                                  <a:pt x="51223" y="267566"/>
                                  <a:pt x="48625" y="266700"/>
                                  <a:pt x="45161" y="267566"/>
                                </a:cubicBezTo>
                                <a:cubicBezTo>
                                  <a:pt x="38234" y="268432"/>
                                  <a:pt x="30441" y="269298"/>
                                  <a:pt x="22648" y="267566"/>
                                </a:cubicBezTo>
                                <a:cubicBezTo>
                                  <a:pt x="18318" y="267566"/>
                                  <a:pt x="15720" y="267566"/>
                                  <a:pt x="13123" y="266700"/>
                                </a:cubicBezTo>
                                <a:cubicBezTo>
                                  <a:pt x="12257" y="265834"/>
                                  <a:pt x="12257" y="264968"/>
                                  <a:pt x="12257" y="264102"/>
                                </a:cubicBezTo>
                                <a:cubicBezTo>
                                  <a:pt x="13989" y="262370"/>
                                  <a:pt x="13989" y="262370"/>
                                  <a:pt x="14855" y="262370"/>
                                </a:cubicBezTo>
                                <a:close/>
                              </a:path>
                            </a:pathLst>
                          </a:custGeom>
                          <a:solidFill>
                            <a:srgbClr val="000000"/>
                          </a:solidFill>
                          <a:ln w="8653" cap="flat">
                            <a:noFill/>
                            <a:prstDash val="solid"/>
                            <a:miter/>
                          </a:ln>
                        </wps:spPr>
                        <wps:bodyPr rtlCol="0" anchor="ctr"/>
                      </wps:wsp>
                      <wps:wsp>
                        <wps:cNvPr id="1429462033" name="Freeform 1429462033"/>
                        <wps:cNvSpPr/>
                        <wps:spPr>
                          <a:xfrm>
                            <a:off x="4198642" y="1072370"/>
                            <a:ext cx="149802" cy="269730"/>
                          </a:xfrm>
                          <a:custGeom>
                            <a:avLst/>
                            <a:gdLst>
                              <a:gd name="connsiteX0" fmla="*/ 0 w 149802"/>
                              <a:gd name="connsiteY0" fmla="*/ 251114 h 269730"/>
                              <a:gd name="connsiteX1" fmla="*/ 0 w 149802"/>
                              <a:gd name="connsiteY1" fmla="*/ 225136 h 269730"/>
                              <a:gd name="connsiteX2" fmla="*/ 0 w 149802"/>
                              <a:gd name="connsiteY2" fmla="*/ 205220 h 269730"/>
                              <a:gd name="connsiteX3" fmla="*/ 0 w 149802"/>
                              <a:gd name="connsiteY3" fmla="*/ 196561 h 269730"/>
                              <a:gd name="connsiteX4" fmla="*/ 0 w 149802"/>
                              <a:gd name="connsiteY4" fmla="*/ 173182 h 269730"/>
                              <a:gd name="connsiteX5" fmla="*/ 0 w 149802"/>
                              <a:gd name="connsiteY5" fmla="*/ 122959 h 269730"/>
                              <a:gd name="connsiteX6" fmla="*/ 866 w 149802"/>
                              <a:gd name="connsiteY6" fmla="*/ 97848 h 269730"/>
                              <a:gd name="connsiteX7" fmla="*/ 866 w 149802"/>
                              <a:gd name="connsiteY7" fmla="*/ 77932 h 269730"/>
                              <a:gd name="connsiteX8" fmla="*/ 1732 w 149802"/>
                              <a:gd name="connsiteY8" fmla="*/ 45027 h 269730"/>
                              <a:gd name="connsiteX9" fmla="*/ 1732 w 149802"/>
                              <a:gd name="connsiteY9" fmla="*/ 4330 h 269730"/>
                              <a:gd name="connsiteX10" fmla="*/ 2598 w 149802"/>
                              <a:gd name="connsiteY10" fmla="*/ 866 h 269730"/>
                              <a:gd name="connsiteX11" fmla="*/ 29441 w 149802"/>
                              <a:gd name="connsiteY11" fmla="*/ 0 h 269730"/>
                              <a:gd name="connsiteX12" fmla="*/ 92652 w 149802"/>
                              <a:gd name="connsiteY12" fmla="*/ 5195 h 269730"/>
                              <a:gd name="connsiteX13" fmla="*/ 104775 w 149802"/>
                              <a:gd name="connsiteY13" fmla="*/ 9525 h 269730"/>
                              <a:gd name="connsiteX14" fmla="*/ 106507 w 149802"/>
                              <a:gd name="connsiteY14" fmla="*/ 9525 h 269730"/>
                              <a:gd name="connsiteX15" fmla="*/ 125557 w 149802"/>
                              <a:gd name="connsiteY15" fmla="*/ 31173 h 269730"/>
                              <a:gd name="connsiteX16" fmla="*/ 129886 w 149802"/>
                              <a:gd name="connsiteY16" fmla="*/ 41564 h 269730"/>
                              <a:gd name="connsiteX17" fmla="*/ 132484 w 149802"/>
                              <a:gd name="connsiteY17" fmla="*/ 51955 h 269730"/>
                              <a:gd name="connsiteX18" fmla="*/ 132484 w 149802"/>
                              <a:gd name="connsiteY18" fmla="*/ 71870 h 269730"/>
                              <a:gd name="connsiteX19" fmla="*/ 132484 w 149802"/>
                              <a:gd name="connsiteY19" fmla="*/ 81395 h 269730"/>
                              <a:gd name="connsiteX20" fmla="*/ 129021 w 149802"/>
                              <a:gd name="connsiteY20" fmla="*/ 103043 h 269730"/>
                              <a:gd name="connsiteX21" fmla="*/ 122959 w 149802"/>
                              <a:gd name="connsiteY21" fmla="*/ 119495 h 269730"/>
                              <a:gd name="connsiteX22" fmla="*/ 106507 w 149802"/>
                              <a:gd name="connsiteY22" fmla="*/ 137680 h 269730"/>
                              <a:gd name="connsiteX23" fmla="*/ 98714 w 149802"/>
                              <a:gd name="connsiteY23" fmla="*/ 143741 h 269730"/>
                              <a:gd name="connsiteX24" fmla="*/ 107373 w 149802"/>
                              <a:gd name="connsiteY24" fmla="*/ 168852 h 269730"/>
                              <a:gd name="connsiteX25" fmla="*/ 113434 w 149802"/>
                              <a:gd name="connsiteY25" fmla="*/ 188768 h 269730"/>
                              <a:gd name="connsiteX26" fmla="*/ 120362 w 149802"/>
                              <a:gd name="connsiteY26" fmla="*/ 208684 h 269730"/>
                              <a:gd name="connsiteX27" fmla="*/ 130752 w 149802"/>
                              <a:gd name="connsiteY27" fmla="*/ 238991 h 269730"/>
                              <a:gd name="connsiteX28" fmla="*/ 133350 w 149802"/>
                              <a:gd name="connsiteY28" fmla="*/ 251980 h 269730"/>
                              <a:gd name="connsiteX29" fmla="*/ 103909 w 149802"/>
                              <a:gd name="connsiteY29" fmla="*/ 252845 h 269730"/>
                              <a:gd name="connsiteX30" fmla="*/ 90055 w 149802"/>
                              <a:gd name="connsiteY30" fmla="*/ 250248 h 269730"/>
                              <a:gd name="connsiteX31" fmla="*/ 79664 w 149802"/>
                              <a:gd name="connsiteY31" fmla="*/ 219075 h 269730"/>
                              <a:gd name="connsiteX32" fmla="*/ 73602 w 149802"/>
                              <a:gd name="connsiteY32" fmla="*/ 197427 h 269730"/>
                              <a:gd name="connsiteX33" fmla="*/ 61480 w 149802"/>
                              <a:gd name="connsiteY33" fmla="*/ 160193 h 269730"/>
                              <a:gd name="connsiteX34" fmla="*/ 58882 w 149802"/>
                              <a:gd name="connsiteY34" fmla="*/ 151534 h 269730"/>
                              <a:gd name="connsiteX35" fmla="*/ 44161 w 149802"/>
                              <a:gd name="connsiteY35" fmla="*/ 151534 h 269730"/>
                              <a:gd name="connsiteX36" fmla="*/ 42430 w 149802"/>
                              <a:gd name="connsiteY36" fmla="*/ 204354 h 269730"/>
                              <a:gd name="connsiteX37" fmla="*/ 42430 w 149802"/>
                              <a:gd name="connsiteY37" fmla="*/ 208684 h 269730"/>
                              <a:gd name="connsiteX38" fmla="*/ 42430 w 149802"/>
                              <a:gd name="connsiteY38" fmla="*/ 236393 h 269730"/>
                              <a:gd name="connsiteX39" fmla="*/ 42430 w 149802"/>
                              <a:gd name="connsiteY39" fmla="*/ 245918 h 269730"/>
                              <a:gd name="connsiteX40" fmla="*/ 40698 w 149802"/>
                              <a:gd name="connsiteY40" fmla="*/ 251980 h 269730"/>
                              <a:gd name="connsiteX41" fmla="*/ 15587 w 149802"/>
                              <a:gd name="connsiteY41" fmla="*/ 253711 h 269730"/>
                              <a:gd name="connsiteX42" fmla="*/ 0 w 149802"/>
                              <a:gd name="connsiteY42" fmla="*/ 251114 h 269730"/>
                              <a:gd name="connsiteX43" fmla="*/ 3464 w 149802"/>
                              <a:gd name="connsiteY43" fmla="*/ 248516 h 269730"/>
                              <a:gd name="connsiteX44" fmla="*/ 40698 w 149802"/>
                              <a:gd name="connsiteY44" fmla="*/ 251114 h 269730"/>
                              <a:gd name="connsiteX45" fmla="*/ 42430 w 149802"/>
                              <a:gd name="connsiteY45" fmla="*/ 149802 h 269730"/>
                              <a:gd name="connsiteX46" fmla="*/ 51089 w 149802"/>
                              <a:gd name="connsiteY46" fmla="*/ 149802 h 269730"/>
                              <a:gd name="connsiteX47" fmla="*/ 63212 w 149802"/>
                              <a:gd name="connsiteY47" fmla="*/ 149802 h 269730"/>
                              <a:gd name="connsiteX48" fmla="*/ 68407 w 149802"/>
                              <a:gd name="connsiteY48" fmla="*/ 166255 h 269730"/>
                              <a:gd name="connsiteX49" fmla="*/ 82261 w 149802"/>
                              <a:gd name="connsiteY49" fmla="*/ 208684 h 269730"/>
                              <a:gd name="connsiteX50" fmla="*/ 84859 w 149802"/>
                              <a:gd name="connsiteY50" fmla="*/ 219075 h 269730"/>
                              <a:gd name="connsiteX51" fmla="*/ 95250 w 149802"/>
                              <a:gd name="connsiteY51" fmla="*/ 248516 h 269730"/>
                              <a:gd name="connsiteX52" fmla="*/ 133350 w 149802"/>
                              <a:gd name="connsiteY52" fmla="*/ 251114 h 269730"/>
                              <a:gd name="connsiteX53" fmla="*/ 119496 w 149802"/>
                              <a:gd name="connsiteY53" fmla="*/ 210416 h 269730"/>
                              <a:gd name="connsiteX54" fmla="*/ 105641 w 149802"/>
                              <a:gd name="connsiteY54" fmla="*/ 170584 h 269730"/>
                              <a:gd name="connsiteX55" fmla="*/ 103043 w 149802"/>
                              <a:gd name="connsiteY55" fmla="*/ 163657 h 269730"/>
                              <a:gd name="connsiteX56" fmla="*/ 96982 w 149802"/>
                              <a:gd name="connsiteY56" fmla="*/ 143741 h 269730"/>
                              <a:gd name="connsiteX57" fmla="*/ 103909 w 149802"/>
                              <a:gd name="connsiteY57" fmla="*/ 137680 h 269730"/>
                              <a:gd name="connsiteX58" fmla="*/ 109971 w 149802"/>
                              <a:gd name="connsiteY58" fmla="*/ 132484 h 269730"/>
                              <a:gd name="connsiteX59" fmla="*/ 129886 w 149802"/>
                              <a:gd name="connsiteY59" fmla="*/ 90920 h 269730"/>
                              <a:gd name="connsiteX60" fmla="*/ 130752 w 149802"/>
                              <a:gd name="connsiteY60" fmla="*/ 60614 h 269730"/>
                              <a:gd name="connsiteX61" fmla="*/ 130752 w 149802"/>
                              <a:gd name="connsiteY61" fmla="*/ 51955 h 269730"/>
                              <a:gd name="connsiteX62" fmla="*/ 129021 w 149802"/>
                              <a:gd name="connsiteY62" fmla="*/ 45893 h 269730"/>
                              <a:gd name="connsiteX63" fmla="*/ 121227 w 149802"/>
                              <a:gd name="connsiteY63" fmla="*/ 29441 h 269730"/>
                              <a:gd name="connsiteX64" fmla="*/ 110837 w 149802"/>
                              <a:gd name="connsiteY64" fmla="*/ 16452 h 269730"/>
                              <a:gd name="connsiteX65" fmla="*/ 100446 w 149802"/>
                              <a:gd name="connsiteY65" fmla="*/ 11257 h 269730"/>
                              <a:gd name="connsiteX66" fmla="*/ 76200 w 149802"/>
                              <a:gd name="connsiteY66" fmla="*/ 6061 h 269730"/>
                              <a:gd name="connsiteX67" fmla="*/ 64077 w 149802"/>
                              <a:gd name="connsiteY67" fmla="*/ 4330 h 269730"/>
                              <a:gd name="connsiteX68" fmla="*/ 47625 w 149802"/>
                              <a:gd name="connsiteY68" fmla="*/ 4330 h 269730"/>
                              <a:gd name="connsiteX69" fmla="*/ 31173 w 149802"/>
                              <a:gd name="connsiteY69" fmla="*/ 4330 h 269730"/>
                              <a:gd name="connsiteX70" fmla="*/ 14721 w 149802"/>
                              <a:gd name="connsiteY70" fmla="*/ 4330 h 269730"/>
                              <a:gd name="connsiteX71" fmla="*/ 6061 w 149802"/>
                              <a:gd name="connsiteY71" fmla="*/ 4330 h 269730"/>
                              <a:gd name="connsiteX72" fmla="*/ 6061 w 149802"/>
                              <a:gd name="connsiteY72" fmla="*/ 3464 h 269730"/>
                              <a:gd name="connsiteX73" fmla="*/ 6061 w 149802"/>
                              <a:gd name="connsiteY73" fmla="*/ 4330 h 269730"/>
                              <a:gd name="connsiteX74" fmla="*/ 5196 w 149802"/>
                              <a:gd name="connsiteY74" fmla="*/ 9525 h 269730"/>
                              <a:gd name="connsiteX75" fmla="*/ 6061 w 149802"/>
                              <a:gd name="connsiteY75" fmla="*/ 18184 h 269730"/>
                              <a:gd name="connsiteX76" fmla="*/ 6061 w 149802"/>
                              <a:gd name="connsiteY76" fmla="*/ 27709 h 269730"/>
                              <a:gd name="connsiteX77" fmla="*/ 6061 w 149802"/>
                              <a:gd name="connsiteY77" fmla="*/ 70139 h 269730"/>
                              <a:gd name="connsiteX78" fmla="*/ 5196 w 149802"/>
                              <a:gd name="connsiteY78" fmla="*/ 105641 h 269730"/>
                              <a:gd name="connsiteX79" fmla="*/ 5196 w 149802"/>
                              <a:gd name="connsiteY79" fmla="*/ 145473 h 269730"/>
                              <a:gd name="connsiteX80" fmla="*/ 4330 w 149802"/>
                              <a:gd name="connsiteY80" fmla="*/ 152400 h 269730"/>
                              <a:gd name="connsiteX81" fmla="*/ 5196 w 149802"/>
                              <a:gd name="connsiteY81" fmla="*/ 206952 h 269730"/>
                              <a:gd name="connsiteX82" fmla="*/ 3464 w 149802"/>
                              <a:gd name="connsiteY82" fmla="*/ 248516 h 269730"/>
                              <a:gd name="connsiteX83" fmla="*/ 6061 w 149802"/>
                              <a:gd name="connsiteY83" fmla="*/ 4330 h 269730"/>
                              <a:gd name="connsiteX84" fmla="*/ 6061 w 149802"/>
                              <a:gd name="connsiteY84" fmla="*/ 4330 h 269730"/>
                              <a:gd name="connsiteX85" fmla="*/ 6061 w 149802"/>
                              <a:gd name="connsiteY85" fmla="*/ 4330 h 269730"/>
                              <a:gd name="connsiteX86" fmla="*/ 6061 w 149802"/>
                              <a:gd name="connsiteY86" fmla="*/ 4330 h 269730"/>
                              <a:gd name="connsiteX87" fmla="*/ 17318 w 149802"/>
                              <a:gd name="connsiteY87" fmla="*/ 262370 h 269730"/>
                              <a:gd name="connsiteX88" fmla="*/ 23380 w 149802"/>
                              <a:gd name="connsiteY88" fmla="*/ 263236 h 269730"/>
                              <a:gd name="connsiteX89" fmla="*/ 53686 w 149802"/>
                              <a:gd name="connsiteY89" fmla="*/ 263236 h 269730"/>
                              <a:gd name="connsiteX90" fmla="*/ 55418 w 149802"/>
                              <a:gd name="connsiteY90" fmla="*/ 162791 h 269730"/>
                              <a:gd name="connsiteX91" fmla="*/ 55418 w 149802"/>
                              <a:gd name="connsiteY91" fmla="*/ 161925 h 269730"/>
                              <a:gd name="connsiteX92" fmla="*/ 56284 w 149802"/>
                              <a:gd name="connsiteY92" fmla="*/ 162791 h 269730"/>
                              <a:gd name="connsiteX93" fmla="*/ 57150 w 149802"/>
                              <a:gd name="connsiteY93" fmla="*/ 165389 h 269730"/>
                              <a:gd name="connsiteX94" fmla="*/ 58016 w 149802"/>
                              <a:gd name="connsiteY94" fmla="*/ 172316 h 269730"/>
                              <a:gd name="connsiteX95" fmla="*/ 57150 w 149802"/>
                              <a:gd name="connsiteY95" fmla="*/ 218209 h 269730"/>
                              <a:gd name="connsiteX96" fmla="*/ 57150 w 149802"/>
                              <a:gd name="connsiteY96" fmla="*/ 222538 h 269730"/>
                              <a:gd name="connsiteX97" fmla="*/ 57150 w 149802"/>
                              <a:gd name="connsiteY97" fmla="*/ 250248 h 269730"/>
                              <a:gd name="connsiteX98" fmla="*/ 57150 w 149802"/>
                              <a:gd name="connsiteY98" fmla="*/ 259773 h 269730"/>
                              <a:gd name="connsiteX99" fmla="*/ 56284 w 149802"/>
                              <a:gd name="connsiteY99" fmla="*/ 262370 h 269730"/>
                              <a:gd name="connsiteX100" fmla="*/ 51955 w 149802"/>
                              <a:gd name="connsiteY100" fmla="*/ 266700 h 269730"/>
                              <a:gd name="connsiteX101" fmla="*/ 29441 w 149802"/>
                              <a:gd name="connsiteY101" fmla="*/ 267566 h 269730"/>
                              <a:gd name="connsiteX102" fmla="*/ 12123 w 149802"/>
                              <a:gd name="connsiteY102" fmla="*/ 263236 h 269730"/>
                              <a:gd name="connsiteX103" fmla="*/ 11257 w 149802"/>
                              <a:gd name="connsiteY103" fmla="*/ 262370 h 269730"/>
                              <a:gd name="connsiteX104" fmla="*/ 12123 w 149802"/>
                              <a:gd name="connsiteY104" fmla="*/ 261504 h 269730"/>
                              <a:gd name="connsiteX105" fmla="*/ 17318 w 149802"/>
                              <a:gd name="connsiteY105" fmla="*/ 262370 h 269730"/>
                              <a:gd name="connsiteX106" fmla="*/ 17318 w 149802"/>
                              <a:gd name="connsiteY106" fmla="*/ 262370 h 269730"/>
                              <a:gd name="connsiteX107" fmla="*/ 45027 w 149802"/>
                              <a:gd name="connsiteY107" fmla="*/ 110836 h 269730"/>
                              <a:gd name="connsiteX108" fmla="*/ 43295 w 149802"/>
                              <a:gd name="connsiteY108" fmla="*/ 87457 h 269730"/>
                              <a:gd name="connsiteX109" fmla="*/ 43295 w 149802"/>
                              <a:gd name="connsiteY109" fmla="*/ 44161 h 269730"/>
                              <a:gd name="connsiteX110" fmla="*/ 46759 w 149802"/>
                              <a:gd name="connsiteY110" fmla="*/ 42429 h 269730"/>
                              <a:gd name="connsiteX111" fmla="*/ 75334 w 149802"/>
                              <a:gd name="connsiteY111" fmla="*/ 42429 h 269730"/>
                              <a:gd name="connsiteX112" fmla="*/ 91786 w 149802"/>
                              <a:gd name="connsiteY112" fmla="*/ 52820 h 269730"/>
                              <a:gd name="connsiteX113" fmla="*/ 93518 w 149802"/>
                              <a:gd name="connsiteY113" fmla="*/ 79664 h 269730"/>
                              <a:gd name="connsiteX114" fmla="*/ 93518 w 149802"/>
                              <a:gd name="connsiteY114" fmla="*/ 89189 h 269730"/>
                              <a:gd name="connsiteX115" fmla="*/ 92652 w 149802"/>
                              <a:gd name="connsiteY115" fmla="*/ 93518 h 269730"/>
                              <a:gd name="connsiteX116" fmla="*/ 92652 w 149802"/>
                              <a:gd name="connsiteY116" fmla="*/ 97848 h 269730"/>
                              <a:gd name="connsiteX117" fmla="*/ 88323 w 149802"/>
                              <a:gd name="connsiteY117" fmla="*/ 104775 h 269730"/>
                              <a:gd name="connsiteX118" fmla="*/ 75334 w 149802"/>
                              <a:gd name="connsiteY118" fmla="*/ 110836 h 269730"/>
                              <a:gd name="connsiteX119" fmla="*/ 63212 w 149802"/>
                              <a:gd name="connsiteY119" fmla="*/ 111702 h 269730"/>
                              <a:gd name="connsiteX120" fmla="*/ 45027 w 149802"/>
                              <a:gd name="connsiteY120" fmla="*/ 110836 h 269730"/>
                              <a:gd name="connsiteX121" fmla="*/ 47625 w 149802"/>
                              <a:gd name="connsiteY121" fmla="*/ 107373 h 269730"/>
                              <a:gd name="connsiteX122" fmla="*/ 86591 w 149802"/>
                              <a:gd name="connsiteY122" fmla="*/ 101311 h 269730"/>
                              <a:gd name="connsiteX123" fmla="*/ 90055 w 149802"/>
                              <a:gd name="connsiteY123" fmla="*/ 91786 h 269730"/>
                              <a:gd name="connsiteX124" fmla="*/ 90920 w 149802"/>
                              <a:gd name="connsiteY124" fmla="*/ 75334 h 269730"/>
                              <a:gd name="connsiteX125" fmla="*/ 89189 w 149802"/>
                              <a:gd name="connsiteY125" fmla="*/ 53686 h 269730"/>
                              <a:gd name="connsiteX126" fmla="*/ 82261 w 149802"/>
                              <a:gd name="connsiteY126" fmla="*/ 47625 h 269730"/>
                              <a:gd name="connsiteX127" fmla="*/ 61480 w 149802"/>
                              <a:gd name="connsiteY127" fmla="*/ 45893 h 269730"/>
                              <a:gd name="connsiteX128" fmla="*/ 46759 w 149802"/>
                              <a:gd name="connsiteY128" fmla="*/ 45893 h 269730"/>
                              <a:gd name="connsiteX129" fmla="*/ 46759 w 149802"/>
                              <a:gd name="connsiteY129" fmla="*/ 91786 h 269730"/>
                              <a:gd name="connsiteX130" fmla="*/ 47625 w 149802"/>
                              <a:gd name="connsiteY130" fmla="*/ 107373 h 269730"/>
                              <a:gd name="connsiteX131" fmla="*/ 77066 w 149802"/>
                              <a:gd name="connsiteY131" fmla="*/ 54552 h 269730"/>
                              <a:gd name="connsiteX132" fmla="*/ 81396 w 149802"/>
                              <a:gd name="connsiteY132" fmla="*/ 56284 h 269730"/>
                              <a:gd name="connsiteX133" fmla="*/ 80530 w 149802"/>
                              <a:gd name="connsiteY133" fmla="*/ 58016 h 269730"/>
                              <a:gd name="connsiteX134" fmla="*/ 74468 w 149802"/>
                              <a:gd name="connsiteY134" fmla="*/ 58016 h 269730"/>
                              <a:gd name="connsiteX135" fmla="*/ 59748 w 149802"/>
                              <a:gd name="connsiteY135" fmla="*/ 58016 h 269730"/>
                              <a:gd name="connsiteX136" fmla="*/ 59748 w 149802"/>
                              <a:gd name="connsiteY136" fmla="*/ 97848 h 269730"/>
                              <a:gd name="connsiteX137" fmla="*/ 58016 w 149802"/>
                              <a:gd name="connsiteY137" fmla="*/ 99580 h 269730"/>
                              <a:gd name="connsiteX138" fmla="*/ 56284 w 149802"/>
                              <a:gd name="connsiteY138" fmla="*/ 97848 h 269730"/>
                              <a:gd name="connsiteX139" fmla="*/ 56284 w 149802"/>
                              <a:gd name="connsiteY139" fmla="*/ 57150 h 269730"/>
                              <a:gd name="connsiteX140" fmla="*/ 57150 w 149802"/>
                              <a:gd name="connsiteY140" fmla="*/ 55418 h 269730"/>
                              <a:gd name="connsiteX141" fmla="*/ 58882 w 149802"/>
                              <a:gd name="connsiteY141" fmla="*/ 55418 h 269730"/>
                              <a:gd name="connsiteX142" fmla="*/ 60614 w 149802"/>
                              <a:gd name="connsiteY142" fmla="*/ 54552 h 269730"/>
                              <a:gd name="connsiteX143" fmla="*/ 77066 w 149802"/>
                              <a:gd name="connsiteY143" fmla="*/ 54552 h 269730"/>
                              <a:gd name="connsiteX144" fmla="*/ 106507 w 149802"/>
                              <a:gd name="connsiteY144" fmla="*/ 262370 h 269730"/>
                              <a:gd name="connsiteX145" fmla="*/ 117764 w 149802"/>
                              <a:gd name="connsiteY145" fmla="*/ 264102 h 269730"/>
                              <a:gd name="connsiteX146" fmla="*/ 147205 w 149802"/>
                              <a:gd name="connsiteY146" fmla="*/ 264968 h 269730"/>
                              <a:gd name="connsiteX147" fmla="*/ 145473 w 149802"/>
                              <a:gd name="connsiteY147" fmla="*/ 258907 h 269730"/>
                              <a:gd name="connsiteX148" fmla="*/ 144607 w 149802"/>
                              <a:gd name="connsiteY148" fmla="*/ 251980 h 269730"/>
                              <a:gd name="connsiteX149" fmla="*/ 141143 w 149802"/>
                              <a:gd name="connsiteY149" fmla="*/ 241589 h 269730"/>
                              <a:gd name="connsiteX150" fmla="*/ 137680 w 149802"/>
                              <a:gd name="connsiteY150" fmla="*/ 234661 h 269730"/>
                              <a:gd name="connsiteX151" fmla="*/ 129021 w 149802"/>
                              <a:gd name="connsiteY151" fmla="*/ 207818 h 269730"/>
                              <a:gd name="connsiteX152" fmla="*/ 122959 w 149802"/>
                              <a:gd name="connsiteY152" fmla="*/ 188768 h 269730"/>
                              <a:gd name="connsiteX153" fmla="*/ 115166 w 149802"/>
                              <a:gd name="connsiteY153" fmla="*/ 167986 h 269730"/>
                              <a:gd name="connsiteX154" fmla="*/ 113434 w 149802"/>
                              <a:gd name="connsiteY154" fmla="*/ 160193 h 269730"/>
                              <a:gd name="connsiteX155" fmla="*/ 115166 w 149802"/>
                              <a:gd name="connsiteY155" fmla="*/ 154998 h 269730"/>
                              <a:gd name="connsiteX156" fmla="*/ 118630 w 149802"/>
                              <a:gd name="connsiteY156" fmla="*/ 151534 h 269730"/>
                              <a:gd name="connsiteX157" fmla="*/ 124691 w 149802"/>
                              <a:gd name="connsiteY157" fmla="*/ 146339 h 269730"/>
                              <a:gd name="connsiteX158" fmla="*/ 144607 w 149802"/>
                              <a:gd name="connsiteY158" fmla="*/ 104775 h 269730"/>
                              <a:gd name="connsiteX159" fmla="*/ 145473 w 149802"/>
                              <a:gd name="connsiteY159" fmla="*/ 74468 h 269730"/>
                              <a:gd name="connsiteX160" fmla="*/ 145473 w 149802"/>
                              <a:gd name="connsiteY160" fmla="*/ 69273 h 269730"/>
                              <a:gd name="connsiteX161" fmla="*/ 143741 w 149802"/>
                              <a:gd name="connsiteY161" fmla="*/ 62345 h 269730"/>
                              <a:gd name="connsiteX162" fmla="*/ 143741 w 149802"/>
                              <a:gd name="connsiteY162" fmla="*/ 58882 h 269730"/>
                              <a:gd name="connsiteX163" fmla="*/ 142875 w 149802"/>
                              <a:gd name="connsiteY163" fmla="*/ 57150 h 269730"/>
                              <a:gd name="connsiteX164" fmla="*/ 142875 w 149802"/>
                              <a:gd name="connsiteY164" fmla="*/ 51955 h 269730"/>
                              <a:gd name="connsiteX165" fmla="*/ 143741 w 149802"/>
                              <a:gd name="connsiteY165" fmla="*/ 51955 h 269730"/>
                              <a:gd name="connsiteX166" fmla="*/ 143741 w 149802"/>
                              <a:gd name="connsiteY166" fmla="*/ 52820 h 269730"/>
                              <a:gd name="connsiteX167" fmla="*/ 146339 w 149802"/>
                              <a:gd name="connsiteY167" fmla="*/ 59748 h 269730"/>
                              <a:gd name="connsiteX168" fmla="*/ 148071 w 149802"/>
                              <a:gd name="connsiteY168" fmla="*/ 66675 h 269730"/>
                              <a:gd name="connsiteX169" fmla="*/ 148071 w 149802"/>
                              <a:gd name="connsiteY169" fmla="*/ 86591 h 269730"/>
                              <a:gd name="connsiteX170" fmla="*/ 148071 w 149802"/>
                              <a:gd name="connsiteY170" fmla="*/ 96116 h 269730"/>
                              <a:gd name="connsiteX171" fmla="*/ 144607 w 149802"/>
                              <a:gd name="connsiteY171" fmla="*/ 117764 h 269730"/>
                              <a:gd name="connsiteX172" fmla="*/ 138545 w 149802"/>
                              <a:gd name="connsiteY172" fmla="*/ 134216 h 269730"/>
                              <a:gd name="connsiteX173" fmla="*/ 122093 w 149802"/>
                              <a:gd name="connsiteY173" fmla="*/ 152400 h 269730"/>
                              <a:gd name="connsiteX174" fmla="*/ 114300 w 149802"/>
                              <a:gd name="connsiteY174" fmla="*/ 158461 h 269730"/>
                              <a:gd name="connsiteX175" fmla="*/ 121227 w 149802"/>
                              <a:gd name="connsiteY175" fmla="*/ 180975 h 269730"/>
                              <a:gd name="connsiteX176" fmla="*/ 123825 w 149802"/>
                              <a:gd name="connsiteY176" fmla="*/ 187902 h 269730"/>
                              <a:gd name="connsiteX177" fmla="*/ 129021 w 149802"/>
                              <a:gd name="connsiteY177" fmla="*/ 204354 h 269730"/>
                              <a:gd name="connsiteX178" fmla="*/ 135948 w 149802"/>
                              <a:gd name="connsiteY178" fmla="*/ 224270 h 269730"/>
                              <a:gd name="connsiteX179" fmla="*/ 147205 w 149802"/>
                              <a:gd name="connsiteY179" fmla="*/ 254577 h 269730"/>
                              <a:gd name="connsiteX180" fmla="*/ 149802 w 149802"/>
                              <a:gd name="connsiteY180" fmla="*/ 264102 h 269730"/>
                              <a:gd name="connsiteX181" fmla="*/ 145473 w 149802"/>
                              <a:gd name="connsiteY181" fmla="*/ 268432 h 269730"/>
                              <a:gd name="connsiteX182" fmla="*/ 119496 w 149802"/>
                              <a:gd name="connsiteY182" fmla="*/ 268432 h 269730"/>
                              <a:gd name="connsiteX183" fmla="*/ 107373 w 149802"/>
                              <a:gd name="connsiteY183" fmla="*/ 265834 h 269730"/>
                              <a:gd name="connsiteX184" fmla="*/ 105641 w 149802"/>
                              <a:gd name="connsiteY184" fmla="*/ 264102 h 269730"/>
                              <a:gd name="connsiteX185" fmla="*/ 106507 w 149802"/>
                              <a:gd name="connsiteY185" fmla="*/ 262370 h 269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Lst>
                            <a:rect l="l" t="t" r="r" b="b"/>
                            <a:pathLst>
                              <a:path w="149802" h="269730">
                                <a:moveTo>
                                  <a:pt x="0" y="251114"/>
                                </a:moveTo>
                                <a:cubicBezTo>
                                  <a:pt x="0" y="244186"/>
                                  <a:pt x="0" y="236393"/>
                                  <a:pt x="0" y="225136"/>
                                </a:cubicBezTo>
                                <a:cubicBezTo>
                                  <a:pt x="0" y="218209"/>
                                  <a:pt x="1732" y="212148"/>
                                  <a:pt x="0" y="205220"/>
                                </a:cubicBezTo>
                                <a:cubicBezTo>
                                  <a:pt x="0" y="202623"/>
                                  <a:pt x="0" y="199159"/>
                                  <a:pt x="0" y="196561"/>
                                </a:cubicBezTo>
                                <a:cubicBezTo>
                                  <a:pt x="0" y="188768"/>
                                  <a:pt x="0" y="180975"/>
                                  <a:pt x="0" y="173182"/>
                                </a:cubicBezTo>
                                <a:cubicBezTo>
                                  <a:pt x="0" y="158461"/>
                                  <a:pt x="866" y="142009"/>
                                  <a:pt x="0" y="122959"/>
                                </a:cubicBezTo>
                                <a:cubicBezTo>
                                  <a:pt x="0" y="114300"/>
                                  <a:pt x="866" y="106507"/>
                                  <a:pt x="866" y="97848"/>
                                </a:cubicBezTo>
                                <a:cubicBezTo>
                                  <a:pt x="866" y="90920"/>
                                  <a:pt x="866" y="85725"/>
                                  <a:pt x="866" y="77932"/>
                                </a:cubicBezTo>
                                <a:cubicBezTo>
                                  <a:pt x="866" y="68407"/>
                                  <a:pt x="1732" y="57150"/>
                                  <a:pt x="1732" y="45027"/>
                                </a:cubicBezTo>
                                <a:cubicBezTo>
                                  <a:pt x="1732" y="29441"/>
                                  <a:pt x="866" y="18184"/>
                                  <a:pt x="1732" y="4330"/>
                                </a:cubicBezTo>
                                <a:cubicBezTo>
                                  <a:pt x="1732" y="3464"/>
                                  <a:pt x="3464" y="2598"/>
                                  <a:pt x="2598" y="866"/>
                                </a:cubicBezTo>
                                <a:cubicBezTo>
                                  <a:pt x="11257" y="0"/>
                                  <a:pt x="20782" y="0"/>
                                  <a:pt x="29441" y="0"/>
                                </a:cubicBezTo>
                                <a:cubicBezTo>
                                  <a:pt x="51089" y="0"/>
                                  <a:pt x="73602" y="866"/>
                                  <a:pt x="92652" y="5195"/>
                                </a:cubicBezTo>
                                <a:cubicBezTo>
                                  <a:pt x="97848" y="6927"/>
                                  <a:pt x="101311" y="6927"/>
                                  <a:pt x="104775" y="9525"/>
                                </a:cubicBezTo>
                                <a:cubicBezTo>
                                  <a:pt x="104775" y="10391"/>
                                  <a:pt x="105641" y="8659"/>
                                  <a:pt x="106507" y="9525"/>
                                </a:cubicBezTo>
                                <a:cubicBezTo>
                                  <a:pt x="115166" y="14720"/>
                                  <a:pt x="121227" y="22514"/>
                                  <a:pt x="125557" y="31173"/>
                                </a:cubicBezTo>
                                <a:cubicBezTo>
                                  <a:pt x="126423" y="35502"/>
                                  <a:pt x="128155" y="38966"/>
                                  <a:pt x="129886" y="41564"/>
                                </a:cubicBezTo>
                                <a:cubicBezTo>
                                  <a:pt x="130752" y="45893"/>
                                  <a:pt x="131618" y="48491"/>
                                  <a:pt x="132484" y="51955"/>
                                </a:cubicBezTo>
                                <a:cubicBezTo>
                                  <a:pt x="134216" y="58016"/>
                                  <a:pt x="132484" y="64943"/>
                                  <a:pt x="132484" y="71870"/>
                                </a:cubicBezTo>
                                <a:cubicBezTo>
                                  <a:pt x="132484" y="75334"/>
                                  <a:pt x="133350" y="77932"/>
                                  <a:pt x="132484" y="81395"/>
                                </a:cubicBezTo>
                                <a:cubicBezTo>
                                  <a:pt x="132484" y="89189"/>
                                  <a:pt x="130752" y="96116"/>
                                  <a:pt x="129021" y="103043"/>
                                </a:cubicBezTo>
                                <a:cubicBezTo>
                                  <a:pt x="127289" y="109104"/>
                                  <a:pt x="125557" y="114300"/>
                                  <a:pt x="122959" y="119495"/>
                                </a:cubicBezTo>
                                <a:cubicBezTo>
                                  <a:pt x="118630" y="126423"/>
                                  <a:pt x="112568" y="131618"/>
                                  <a:pt x="106507" y="137680"/>
                                </a:cubicBezTo>
                                <a:cubicBezTo>
                                  <a:pt x="103909" y="140277"/>
                                  <a:pt x="102177" y="142875"/>
                                  <a:pt x="98714" y="143741"/>
                                </a:cubicBezTo>
                                <a:cubicBezTo>
                                  <a:pt x="101311" y="152400"/>
                                  <a:pt x="103043" y="161925"/>
                                  <a:pt x="107373" y="168852"/>
                                </a:cubicBezTo>
                                <a:cubicBezTo>
                                  <a:pt x="109105" y="175779"/>
                                  <a:pt x="111702" y="181841"/>
                                  <a:pt x="113434" y="188768"/>
                                </a:cubicBezTo>
                                <a:lnTo>
                                  <a:pt x="120362" y="208684"/>
                                </a:lnTo>
                                <a:cubicBezTo>
                                  <a:pt x="124691" y="218209"/>
                                  <a:pt x="127289" y="228600"/>
                                  <a:pt x="130752" y="238991"/>
                                </a:cubicBezTo>
                                <a:cubicBezTo>
                                  <a:pt x="132484" y="243321"/>
                                  <a:pt x="135082" y="247650"/>
                                  <a:pt x="133350" y="251980"/>
                                </a:cubicBezTo>
                                <a:cubicBezTo>
                                  <a:pt x="125557" y="254577"/>
                                  <a:pt x="114300" y="255443"/>
                                  <a:pt x="103909" y="252845"/>
                                </a:cubicBezTo>
                                <a:cubicBezTo>
                                  <a:pt x="98714" y="251980"/>
                                  <a:pt x="94384" y="250248"/>
                                  <a:pt x="90055" y="250248"/>
                                </a:cubicBezTo>
                                <a:cubicBezTo>
                                  <a:pt x="86591" y="239857"/>
                                  <a:pt x="83993" y="230332"/>
                                  <a:pt x="79664" y="219075"/>
                                </a:cubicBezTo>
                                <a:cubicBezTo>
                                  <a:pt x="77066" y="212148"/>
                                  <a:pt x="75334" y="204354"/>
                                  <a:pt x="73602" y="197427"/>
                                </a:cubicBezTo>
                                <a:cubicBezTo>
                                  <a:pt x="69273" y="185305"/>
                                  <a:pt x="65809" y="173182"/>
                                  <a:pt x="61480" y="160193"/>
                                </a:cubicBezTo>
                                <a:cubicBezTo>
                                  <a:pt x="60614" y="157595"/>
                                  <a:pt x="58882" y="155864"/>
                                  <a:pt x="58882" y="151534"/>
                                </a:cubicBezTo>
                                <a:cubicBezTo>
                                  <a:pt x="55418" y="152400"/>
                                  <a:pt x="48491" y="152400"/>
                                  <a:pt x="44161" y="151534"/>
                                </a:cubicBezTo>
                                <a:cubicBezTo>
                                  <a:pt x="43295" y="167986"/>
                                  <a:pt x="42430" y="187036"/>
                                  <a:pt x="42430" y="204354"/>
                                </a:cubicBezTo>
                                <a:cubicBezTo>
                                  <a:pt x="42430" y="206086"/>
                                  <a:pt x="42430" y="206952"/>
                                  <a:pt x="42430" y="208684"/>
                                </a:cubicBezTo>
                                <a:cubicBezTo>
                                  <a:pt x="42430" y="218209"/>
                                  <a:pt x="43295" y="227734"/>
                                  <a:pt x="42430" y="236393"/>
                                </a:cubicBezTo>
                                <a:lnTo>
                                  <a:pt x="42430" y="245918"/>
                                </a:lnTo>
                                <a:cubicBezTo>
                                  <a:pt x="42430" y="248516"/>
                                  <a:pt x="40698" y="249382"/>
                                  <a:pt x="40698" y="251980"/>
                                </a:cubicBezTo>
                                <a:cubicBezTo>
                                  <a:pt x="33771" y="254577"/>
                                  <a:pt x="25112" y="254577"/>
                                  <a:pt x="15587" y="253711"/>
                                </a:cubicBezTo>
                                <a:cubicBezTo>
                                  <a:pt x="11257" y="254577"/>
                                  <a:pt x="6061" y="253711"/>
                                  <a:pt x="0" y="251114"/>
                                </a:cubicBezTo>
                                <a:close/>
                                <a:moveTo>
                                  <a:pt x="3464" y="248516"/>
                                </a:moveTo>
                                <a:cubicBezTo>
                                  <a:pt x="14721" y="252845"/>
                                  <a:pt x="28575" y="253711"/>
                                  <a:pt x="40698" y="251114"/>
                                </a:cubicBezTo>
                                <a:cubicBezTo>
                                  <a:pt x="41564" y="220807"/>
                                  <a:pt x="39832" y="177511"/>
                                  <a:pt x="42430" y="149802"/>
                                </a:cubicBezTo>
                                <a:cubicBezTo>
                                  <a:pt x="45027" y="148070"/>
                                  <a:pt x="47625" y="149802"/>
                                  <a:pt x="51089" y="149802"/>
                                </a:cubicBezTo>
                                <a:cubicBezTo>
                                  <a:pt x="55418" y="149802"/>
                                  <a:pt x="59748" y="149802"/>
                                  <a:pt x="63212" y="149802"/>
                                </a:cubicBezTo>
                                <a:cubicBezTo>
                                  <a:pt x="63212" y="156729"/>
                                  <a:pt x="67541" y="160193"/>
                                  <a:pt x="68407" y="166255"/>
                                </a:cubicBezTo>
                                <a:cubicBezTo>
                                  <a:pt x="74468" y="179243"/>
                                  <a:pt x="77932" y="193964"/>
                                  <a:pt x="82261" y="208684"/>
                                </a:cubicBezTo>
                                <a:cubicBezTo>
                                  <a:pt x="83127" y="213014"/>
                                  <a:pt x="83993" y="216477"/>
                                  <a:pt x="84859" y="219075"/>
                                </a:cubicBezTo>
                                <a:cubicBezTo>
                                  <a:pt x="88323" y="229466"/>
                                  <a:pt x="90920" y="238991"/>
                                  <a:pt x="95250" y="248516"/>
                                </a:cubicBezTo>
                                <a:cubicBezTo>
                                  <a:pt x="107373" y="251980"/>
                                  <a:pt x="119496" y="253711"/>
                                  <a:pt x="133350" y="251114"/>
                                </a:cubicBezTo>
                                <a:cubicBezTo>
                                  <a:pt x="128155" y="238125"/>
                                  <a:pt x="124691" y="224270"/>
                                  <a:pt x="119496" y="210416"/>
                                </a:cubicBezTo>
                                <a:cubicBezTo>
                                  <a:pt x="114300" y="197427"/>
                                  <a:pt x="110837" y="183573"/>
                                  <a:pt x="105641" y="170584"/>
                                </a:cubicBezTo>
                                <a:lnTo>
                                  <a:pt x="103043" y="163657"/>
                                </a:lnTo>
                                <a:cubicBezTo>
                                  <a:pt x="101311" y="157595"/>
                                  <a:pt x="98714" y="150668"/>
                                  <a:pt x="96982" y="143741"/>
                                </a:cubicBezTo>
                                <a:cubicBezTo>
                                  <a:pt x="99580" y="142009"/>
                                  <a:pt x="101311" y="140277"/>
                                  <a:pt x="103909" y="137680"/>
                                </a:cubicBezTo>
                                <a:cubicBezTo>
                                  <a:pt x="106507" y="135082"/>
                                  <a:pt x="108239" y="134216"/>
                                  <a:pt x="109971" y="132484"/>
                                </a:cubicBezTo>
                                <a:cubicBezTo>
                                  <a:pt x="121227" y="122093"/>
                                  <a:pt x="128155" y="109104"/>
                                  <a:pt x="129886" y="90920"/>
                                </a:cubicBezTo>
                                <a:cubicBezTo>
                                  <a:pt x="130752" y="80529"/>
                                  <a:pt x="130752" y="71005"/>
                                  <a:pt x="130752" y="60614"/>
                                </a:cubicBezTo>
                                <a:cubicBezTo>
                                  <a:pt x="130752" y="58016"/>
                                  <a:pt x="131618" y="54552"/>
                                  <a:pt x="130752" y="51955"/>
                                </a:cubicBezTo>
                                <a:cubicBezTo>
                                  <a:pt x="130752" y="49357"/>
                                  <a:pt x="128155" y="47625"/>
                                  <a:pt x="129021" y="45893"/>
                                </a:cubicBezTo>
                                <a:cubicBezTo>
                                  <a:pt x="124691" y="40698"/>
                                  <a:pt x="123825" y="34636"/>
                                  <a:pt x="121227" y="29441"/>
                                </a:cubicBezTo>
                                <a:cubicBezTo>
                                  <a:pt x="118630" y="24245"/>
                                  <a:pt x="114300" y="20782"/>
                                  <a:pt x="110837" y="16452"/>
                                </a:cubicBezTo>
                                <a:cubicBezTo>
                                  <a:pt x="106507" y="14720"/>
                                  <a:pt x="104775" y="12989"/>
                                  <a:pt x="100446" y="11257"/>
                                </a:cubicBezTo>
                                <a:cubicBezTo>
                                  <a:pt x="93518" y="7793"/>
                                  <a:pt x="84859" y="6927"/>
                                  <a:pt x="76200" y="6061"/>
                                </a:cubicBezTo>
                                <a:cubicBezTo>
                                  <a:pt x="71871" y="6061"/>
                                  <a:pt x="67541" y="4330"/>
                                  <a:pt x="64077" y="4330"/>
                                </a:cubicBezTo>
                                <a:cubicBezTo>
                                  <a:pt x="58882" y="4330"/>
                                  <a:pt x="52821" y="4330"/>
                                  <a:pt x="47625" y="4330"/>
                                </a:cubicBezTo>
                                <a:cubicBezTo>
                                  <a:pt x="42430" y="4330"/>
                                  <a:pt x="37234" y="4330"/>
                                  <a:pt x="31173" y="4330"/>
                                </a:cubicBezTo>
                                <a:cubicBezTo>
                                  <a:pt x="25112" y="4330"/>
                                  <a:pt x="19916" y="4330"/>
                                  <a:pt x="14721" y="4330"/>
                                </a:cubicBezTo>
                                <a:cubicBezTo>
                                  <a:pt x="10391" y="4330"/>
                                  <a:pt x="7793" y="3464"/>
                                  <a:pt x="6061" y="4330"/>
                                </a:cubicBezTo>
                                <a:cubicBezTo>
                                  <a:pt x="6061" y="4330"/>
                                  <a:pt x="6061" y="3464"/>
                                  <a:pt x="6061" y="3464"/>
                                </a:cubicBezTo>
                                <a:cubicBezTo>
                                  <a:pt x="6061" y="4330"/>
                                  <a:pt x="4330" y="4330"/>
                                  <a:pt x="6061" y="4330"/>
                                </a:cubicBezTo>
                                <a:cubicBezTo>
                                  <a:pt x="5196" y="6061"/>
                                  <a:pt x="6061" y="9525"/>
                                  <a:pt x="5196" y="9525"/>
                                </a:cubicBezTo>
                                <a:cubicBezTo>
                                  <a:pt x="6927" y="11257"/>
                                  <a:pt x="6061" y="15586"/>
                                  <a:pt x="6061" y="18184"/>
                                </a:cubicBezTo>
                                <a:cubicBezTo>
                                  <a:pt x="6061" y="21648"/>
                                  <a:pt x="6061" y="24245"/>
                                  <a:pt x="6061" y="27709"/>
                                </a:cubicBezTo>
                                <a:cubicBezTo>
                                  <a:pt x="6061" y="43295"/>
                                  <a:pt x="6061" y="57150"/>
                                  <a:pt x="6061" y="70139"/>
                                </a:cubicBezTo>
                                <a:cubicBezTo>
                                  <a:pt x="4330" y="83127"/>
                                  <a:pt x="6061" y="94384"/>
                                  <a:pt x="5196" y="105641"/>
                                </a:cubicBezTo>
                                <a:cubicBezTo>
                                  <a:pt x="4330" y="117764"/>
                                  <a:pt x="5196" y="131618"/>
                                  <a:pt x="5196" y="145473"/>
                                </a:cubicBezTo>
                                <a:cubicBezTo>
                                  <a:pt x="4330" y="147205"/>
                                  <a:pt x="5196" y="150668"/>
                                  <a:pt x="4330" y="152400"/>
                                </a:cubicBezTo>
                                <a:cubicBezTo>
                                  <a:pt x="6061" y="168852"/>
                                  <a:pt x="3464" y="189634"/>
                                  <a:pt x="5196" y="206952"/>
                                </a:cubicBezTo>
                                <a:cubicBezTo>
                                  <a:pt x="6061" y="220807"/>
                                  <a:pt x="2598" y="232930"/>
                                  <a:pt x="3464" y="248516"/>
                                </a:cubicBezTo>
                                <a:close/>
                                <a:moveTo>
                                  <a:pt x="6061" y="4330"/>
                                </a:moveTo>
                                <a:lnTo>
                                  <a:pt x="6061" y="4330"/>
                                </a:lnTo>
                                <a:lnTo>
                                  <a:pt x="6061" y="4330"/>
                                </a:lnTo>
                                <a:lnTo>
                                  <a:pt x="6061" y="4330"/>
                                </a:lnTo>
                                <a:close/>
                                <a:moveTo>
                                  <a:pt x="17318" y="262370"/>
                                </a:moveTo>
                                <a:cubicBezTo>
                                  <a:pt x="19916" y="262370"/>
                                  <a:pt x="21648" y="262370"/>
                                  <a:pt x="23380" y="263236"/>
                                </a:cubicBezTo>
                                <a:cubicBezTo>
                                  <a:pt x="32905" y="264968"/>
                                  <a:pt x="42430" y="264968"/>
                                  <a:pt x="53686" y="263236"/>
                                </a:cubicBezTo>
                                <a:cubicBezTo>
                                  <a:pt x="54552" y="232930"/>
                                  <a:pt x="52821" y="190500"/>
                                  <a:pt x="55418" y="162791"/>
                                </a:cubicBezTo>
                                <a:cubicBezTo>
                                  <a:pt x="55418" y="162791"/>
                                  <a:pt x="55418" y="162791"/>
                                  <a:pt x="55418" y="161925"/>
                                </a:cubicBezTo>
                                <a:lnTo>
                                  <a:pt x="56284" y="162791"/>
                                </a:lnTo>
                                <a:lnTo>
                                  <a:pt x="57150" y="165389"/>
                                </a:lnTo>
                                <a:cubicBezTo>
                                  <a:pt x="58016" y="167120"/>
                                  <a:pt x="58016" y="169718"/>
                                  <a:pt x="58016" y="172316"/>
                                </a:cubicBezTo>
                                <a:cubicBezTo>
                                  <a:pt x="57150" y="187902"/>
                                  <a:pt x="56284" y="202623"/>
                                  <a:pt x="57150" y="218209"/>
                                </a:cubicBezTo>
                                <a:cubicBezTo>
                                  <a:pt x="57150" y="219941"/>
                                  <a:pt x="57150" y="220807"/>
                                  <a:pt x="57150" y="222538"/>
                                </a:cubicBezTo>
                                <a:cubicBezTo>
                                  <a:pt x="57150" y="232064"/>
                                  <a:pt x="58016" y="241589"/>
                                  <a:pt x="57150" y="250248"/>
                                </a:cubicBezTo>
                                <a:lnTo>
                                  <a:pt x="57150" y="259773"/>
                                </a:lnTo>
                                <a:cubicBezTo>
                                  <a:pt x="57150" y="259773"/>
                                  <a:pt x="57150" y="260639"/>
                                  <a:pt x="56284" y="262370"/>
                                </a:cubicBezTo>
                                <a:cubicBezTo>
                                  <a:pt x="55418" y="264968"/>
                                  <a:pt x="53686" y="266700"/>
                                  <a:pt x="51955" y="266700"/>
                                </a:cubicBezTo>
                                <a:cubicBezTo>
                                  <a:pt x="46759" y="268432"/>
                                  <a:pt x="38966" y="268432"/>
                                  <a:pt x="29441" y="267566"/>
                                </a:cubicBezTo>
                                <a:cubicBezTo>
                                  <a:pt x="22514" y="266700"/>
                                  <a:pt x="18184" y="265834"/>
                                  <a:pt x="12123" y="263236"/>
                                </a:cubicBezTo>
                                <a:cubicBezTo>
                                  <a:pt x="12123" y="263236"/>
                                  <a:pt x="11257" y="262370"/>
                                  <a:pt x="11257" y="262370"/>
                                </a:cubicBezTo>
                                <a:cubicBezTo>
                                  <a:pt x="11257" y="261504"/>
                                  <a:pt x="11257" y="261504"/>
                                  <a:pt x="12123" y="261504"/>
                                </a:cubicBezTo>
                                <a:lnTo>
                                  <a:pt x="17318" y="262370"/>
                                </a:lnTo>
                                <a:lnTo>
                                  <a:pt x="17318" y="262370"/>
                                </a:lnTo>
                                <a:close/>
                                <a:moveTo>
                                  <a:pt x="45027" y="110836"/>
                                </a:moveTo>
                                <a:cubicBezTo>
                                  <a:pt x="42430" y="105641"/>
                                  <a:pt x="43295" y="95250"/>
                                  <a:pt x="43295" y="87457"/>
                                </a:cubicBezTo>
                                <a:cubicBezTo>
                                  <a:pt x="43295" y="73602"/>
                                  <a:pt x="43295" y="58882"/>
                                  <a:pt x="43295" y="44161"/>
                                </a:cubicBezTo>
                                <a:cubicBezTo>
                                  <a:pt x="44161" y="43295"/>
                                  <a:pt x="45893" y="44161"/>
                                  <a:pt x="46759" y="42429"/>
                                </a:cubicBezTo>
                                <a:cubicBezTo>
                                  <a:pt x="57150" y="42429"/>
                                  <a:pt x="64943" y="40698"/>
                                  <a:pt x="75334" y="42429"/>
                                </a:cubicBezTo>
                                <a:cubicBezTo>
                                  <a:pt x="82261" y="44161"/>
                                  <a:pt x="89189" y="46759"/>
                                  <a:pt x="91786" y="52820"/>
                                </a:cubicBezTo>
                                <a:cubicBezTo>
                                  <a:pt x="95250" y="59748"/>
                                  <a:pt x="93518" y="71870"/>
                                  <a:pt x="93518" y="79664"/>
                                </a:cubicBezTo>
                                <a:cubicBezTo>
                                  <a:pt x="93518" y="82261"/>
                                  <a:pt x="93518" y="85725"/>
                                  <a:pt x="93518" y="89189"/>
                                </a:cubicBezTo>
                                <a:cubicBezTo>
                                  <a:pt x="93518" y="90920"/>
                                  <a:pt x="92652" y="91786"/>
                                  <a:pt x="92652" y="93518"/>
                                </a:cubicBezTo>
                                <a:cubicBezTo>
                                  <a:pt x="92652" y="96116"/>
                                  <a:pt x="92652" y="96982"/>
                                  <a:pt x="92652" y="97848"/>
                                </a:cubicBezTo>
                                <a:cubicBezTo>
                                  <a:pt x="92652" y="99580"/>
                                  <a:pt x="90055" y="103909"/>
                                  <a:pt x="88323" y="104775"/>
                                </a:cubicBezTo>
                                <a:cubicBezTo>
                                  <a:pt x="85725" y="107373"/>
                                  <a:pt x="78798" y="109104"/>
                                  <a:pt x="75334" y="110836"/>
                                </a:cubicBezTo>
                                <a:cubicBezTo>
                                  <a:pt x="71005" y="111702"/>
                                  <a:pt x="65809" y="111702"/>
                                  <a:pt x="63212" y="111702"/>
                                </a:cubicBezTo>
                                <a:cubicBezTo>
                                  <a:pt x="55418" y="110836"/>
                                  <a:pt x="49357" y="110836"/>
                                  <a:pt x="45027" y="110836"/>
                                </a:cubicBezTo>
                                <a:close/>
                                <a:moveTo>
                                  <a:pt x="47625" y="107373"/>
                                </a:moveTo>
                                <a:cubicBezTo>
                                  <a:pt x="63212" y="107373"/>
                                  <a:pt x="77066" y="107373"/>
                                  <a:pt x="86591" y="101311"/>
                                </a:cubicBezTo>
                                <a:cubicBezTo>
                                  <a:pt x="89189" y="98714"/>
                                  <a:pt x="88323" y="96116"/>
                                  <a:pt x="90055" y="91786"/>
                                </a:cubicBezTo>
                                <a:cubicBezTo>
                                  <a:pt x="90920" y="85725"/>
                                  <a:pt x="90920" y="81395"/>
                                  <a:pt x="90920" y="75334"/>
                                </a:cubicBezTo>
                                <a:cubicBezTo>
                                  <a:pt x="90920" y="67541"/>
                                  <a:pt x="91786" y="58882"/>
                                  <a:pt x="89189" y="53686"/>
                                </a:cubicBezTo>
                                <a:cubicBezTo>
                                  <a:pt x="88323" y="51089"/>
                                  <a:pt x="85725" y="49357"/>
                                  <a:pt x="82261" y="47625"/>
                                </a:cubicBezTo>
                                <a:cubicBezTo>
                                  <a:pt x="77066" y="45027"/>
                                  <a:pt x="68407" y="45027"/>
                                  <a:pt x="61480" y="45893"/>
                                </a:cubicBezTo>
                                <a:cubicBezTo>
                                  <a:pt x="57150" y="45893"/>
                                  <a:pt x="51955" y="45893"/>
                                  <a:pt x="46759" y="45893"/>
                                </a:cubicBezTo>
                                <a:cubicBezTo>
                                  <a:pt x="46759" y="58882"/>
                                  <a:pt x="46759" y="77066"/>
                                  <a:pt x="46759" y="91786"/>
                                </a:cubicBezTo>
                                <a:cubicBezTo>
                                  <a:pt x="46759" y="96982"/>
                                  <a:pt x="45893" y="103043"/>
                                  <a:pt x="47625" y="107373"/>
                                </a:cubicBezTo>
                                <a:close/>
                                <a:moveTo>
                                  <a:pt x="77066" y="54552"/>
                                </a:moveTo>
                                <a:cubicBezTo>
                                  <a:pt x="78798" y="54552"/>
                                  <a:pt x="80530" y="54552"/>
                                  <a:pt x="81396" y="56284"/>
                                </a:cubicBezTo>
                                <a:cubicBezTo>
                                  <a:pt x="82261" y="57150"/>
                                  <a:pt x="81396" y="58016"/>
                                  <a:pt x="80530" y="58016"/>
                                </a:cubicBezTo>
                                <a:cubicBezTo>
                                  <a:pt x="77932" y="58016"/>
                                  <a:pt x="76200" y="58016"/>
                                  <a:pt x="74468" y="58016"/>
                                </a:cubicBezTo>
                                <a:cubicBezTo>
                                  <a:pt x="70139" y="58016"/>
                                  <a:pt x="64943" y="58016"/>
                                  <a:pt x="59748" y="58016"/>
                                </a:cubicBezTo>
                                <a:cubicBezTo>
                                  <a:pt x="59748" y="70139"/>
                                  <a:pt x="59748" y="84859"/>
                                  <a:pt x="59748" y="97848"/>
                                </a:cubicBezTo>
                                <a:cubicBezTo>
                                  <a:pt x="59748" y="98714"/>
                                  <a:pt x="58882" y="99580"/>
                                  <a:pt x="58016" y="99580"/>
                                </a:cubicBezTo>
                                <a:cubicBezTo>
                                  <a:pt x="57150" y="99580"/>
                                  <a:pt x="56284" y="98714"/>
                                  <a:pt x="56284" y="97848"/>
                                </a:cubicBezTo>
                                <a:cubicBezTo>
                                  <a:pt x="56284" y="84859"/>
                                  <a:pt x="56284" y="71005"/>
                                  <a:pt x="56284" y="57150"/>
                                </a:cubicBezTo>
                                <a:cubicBezTo>
                                  <a:pt x="56284" y="56284"/>
                                  <a:pt x="56284" y="55418"/>
                                  <a:pt x="57150" y="55418"/>
                                </a:cubicBezTo>
                                <a:lnTo>
                                  <a:pt x="58882" y="55418"/>
                                </a:lnTo>
                                <a:cubicBezTo>
                                  <a:pt x="60614" y="55418"/>
                                  <a:pt x="60614" y="54552"/>
                                  <a:pt x="60614" y="54552"/>
                                </a:cubicBezTo>
                                <a:cubicBezTo>
                                  <a:pt x="66675" y="55418"/>
                                  <a:pt x="71871" y="54552"/>
                                  <a:pt x="77066" y="54552"/>
                                </a:cubicBezTo>
                                <a:close/>
                                <a:moveTo>
                                  <a:pt x="106507" y="262370"/>
                                </a:moveTo>
                                <a:cubicBezTo>
                                  <a:pt x="110837" y="263236"/>
                                  <a:pt x="113434" y="263236"/>
                                  <a:pt x="117764" y="264102"/>
                                </a:cubicBezTo>
                                <a:cubicBezTo>
                                  <a:pt x="126423" y="265834"/>
                                  <a:pt x="135948" y="266700"/>
                                  <a:pt x="147205" y="264968"/>
                                </a:cubicBezTo>
                                <a:lnTo>
                                  <a:pt x="145473" y="258907"/>
                                </a:lnTo>
                                <a:cubicBezTo>
                                  <a:pt x="144607" y="257175"/>
                                  <a:pt x="144607" y="255443"/>
                                  <a:pt x="144607" y="251980"/>
                                </a:cubicBezTo>
                                <a:cubicBezTo>
                                  <a:pt x="144607" y="247650"/>
                                  <a:pt x="142875" y="245052"/>
                                  <a:pt x="141143" y="241589"/>
                                </a:cubicBezTo>
                                <a:lnTo>
                                  <a:pt x="137680" y="234661"/>
                                </a:lnTo>
                                <a:cubicBezTo>
                                  <a:pt x="135082" y="224270"/>
                                  <a:pt x="130752" y="214745"/>
                                  <a:pt x="129021" y="207818"/>
                                </a:cubicBezTo>
                                <a:lnTo>
                                  <a:pt x="122959" y="188768"/>
                                </a:lnTo>
                                <a:cubicBezTo>
                                  <a:pt x="120362" y="181841"/>
                                  <a:pt x="116898" y="174914"/>
                                  <a:pt x="115166" y="167986"/>
                                </a:cubicBezTo>
                                <a:cubicBezTo>
                                  <a:pt x="113434" y="165389"/>
                                  <a:pt x="114300" y="162791"/>
                                  <a:pt x="113434" y="160193"/>
                                </a:cubicBezTo>
                                <a:cubicBezTo>
                                  <a:pt x="112568" y="158461"/>
                                  <a:pt x="113434" y="155864"/>
                                  <a:pt x="115166" y="154998"/>
                                </a:cubicBezTo>
                                <a:lnTo>
                                  <a:pt x="118630" y="151534"/>
                                </a:lnTo>
                                <a:cubicBezTo>
                                  <a:pt x="121227" y="148936"/>
                                  <a:pt x="122959" y="148070"/>
                                  <a:pt x="124691" y="146339"/>
                                </a:cubicBezTo>
                                <a:cubicBezTo>
                                  <a:pt x="135948" y="135948"/>
                                  <a:pt x="142875" y="122959"/>
                                  <a:pt x="144607" y="104775"/>
                                </a:cubicBezTo>
                                <a:cubicBezTo>
                                  <a:pt x="145473" y="94384"/>
                                  <a:pt x="145473" y="84859"/>
                                  <a:pt x="145473" y="74468"/>
                                </a:cubicBezTo>
                                <a:cubicBezTo>
                                  <a:pt x="145473" y="72736"/>
                                  <a:pt x="145473" y="71005"/>
                                  <a:pt x="145473" y="69273"/>
                                </a:cubicBezTo>
                                <a:cubicBezTo>
                                  <a:pt x="145473" y="66675"/>
                                  <a:pt x="144607" y="64943"/>
                                  <a:pt x="143741" y="62345"/>
                                </a:cubicBezTo>
                                <a:cubicBezTo>
                                  <a:pt x="142875" y="61479"/>
                                  <a:pt x="142875" y="60614"/>
                                  <a:pt x="143741" y="58882"/>
                                </a:cubicBezTo>
                                <a:cubicBezTo>
                                  <a:pt x="143741" y="58882"/>
                                  <a:pt x="142875" y="58016"/>
                                  <a:pt x="142875" y="57150"/>
                                </a:cubicBezTo>
                                <a:cubicBezTo>
                                  <a:pt x="142875" y="54552"/>
                                  <a:pt x="142875" y="52820"/>
                                  <a:pt x="142875" y="51955"/>
                                </a:cubicBezTo>
                                <a:cubicBezTo>
                                  <a:pt x="142875" y="51955"/>
                                  <a:pt x="142875" y="51089"/>
                                  <a:pt x="143741" y="51955"/>
                                </a:cubicBezTo>
                                <a:cubicBezTo>
                                  <a:pt x="143741" y="51955"/>
                                  <a:pt x="143741" y="51955"/>
                                  <a:pt x="143741" y="52820"/>
                                </a:cubicBezTo>
                                <a:lnTo>
                                  <a:pt x="146339" y="59748"/>
                                </a:lnTo>
                                <a:cubicBezTo>
                                  <a:pt x="147205" y="62345"/>
                                  <a:pt x="147205" y="64077"/>
                                  <a:pt x="148071" y="66675"/>
                                </a:cubicBezTo>
                                <a:cubicBezTo>
                                  <a:pt x="149802" y="72736"/>
                                  <a:pt x="148071" y="79664"/>
                                  <a:pt x="148071" y="86591"/>
                                </a:cubicBezTo>
                                <a:cubicBezTo>
                                  <a:pt x="148071" y="90054"/>
                                  <a:pt x="148936" y="92652"/>
                                  <a:pt x="148071" y="96116"/>
                                </a:cubicBezTo>
                                <a:cubicBezTo>
                                  <a:pt x="148071" y="103909"/>
                                  <a:pt x="146339" y="110836"/>
                                  <a:pt x="144607" y="117764"/>
                                </a:cubicBezTo>
                                <a:cubicBezTo>
                                  <a:pt x="142875" y="123825"/>
                                  <a:pt x="141143" y="129020"/>
                                  <a:pt x="138545" y="134216"/>
                                </a:cubicBezTo>
                                <a:cubicBezTo>
                                  <a:pt x="134216" y="141143"/>
                                  <a:pt x="128155" y="146339"/>
                                  <a:pt x="122093" y="152400"/>
                                </a:cubicBezTo>
                                <a:cubicBezTo>
                                  <a:pt x="119496" y="154998"/>
                                  <a:pt x="117764" y="157595"/>
                                  <a:pt x="114300" y="158461"/>
                                </a:cubicBezTo>
                                <a:cubicBezTo>
                                  <a:pt x="116898" y="166255"/>
                                  <a:pt x="118630" y="174048"/>
                                  <a:pt x="121227" y="180975"/>
                                </a:cubicBezTo>
                                <a:lnTo>
                                  <a:pt x="123825" y="187902"/>
                                </a:lnTo>
                                <a:cubicBezTo>
                                  <a:pt x="125557" y="193098"/>
                                  <a:pt x="126423" y="198293"/>
                                  <a:pt x="129021" y="204354"/>
                                </a:cubicBezTo>
                                <a:lnTo>
                                  <a:pt x="135948" y="224270"/>
                                </a:lnTo>
                                <a:cubicBezTo>
                                  <a:pt x="140277" y="233795"/>
                                  <a:pt x="143741" y="244186"/>
                                  <a:pt x="147205" y="254577"/>
                                </a:cubicBezTo>
                                <a:cubicBezTo>
                                  <a:pt x="148936" y="258907"/>
                                  <a:pt x="149802" y="260639"/>
                                  <a:pt x="149802" y="264102"/>
                                </a:cubicBezTo>
                                <a:cubicBezTo>
                                  <a:pt x="149802" y="265834"/>
                                  <a:pt x="148936" y="267566"/>
                                  <a:pt x="145473" y="268432"/>
                                </a:cubicBezTo>
                                <a:cubicBezTo>
                                  <a:pt x="138545" y="270163"/>
                                  <a:pt x="129021" y="270163"/>
                                  <a:pt x="119496" y="268432"/>
                                </a:cubicBezTo>
                                <a:cubicBezTo>
                                  <a:pt x="115166" y="267566"/>
                                  <a:pt x="110837" y="266700"/>
                                  <a:pt x="107373" y="265834"/>
                                </a:cubicBezTo>
                                <a:cubicBezTo>
                                  <a:pt x="106507" y="265834"/>
                                  <a:pt x="105641" y="264968"/>
                                  <a:pt x="105641" y="264102"/>
                                </a:cubicBezTo>
                                <a:cubicBezTo>
                                  <a:pt x="105641" y="262370"/>
                                  <a:pt x="105641" y="262370"/>
                                  <a:pt x="106507" y="262370"/>
                                </a:cubicBezTo>
                                <a:close/>
                              </a:path>
                            </a:pathLst>
                          </a:custGeom>
                          <a:solidFill>
                            <a:srgbClr val="000000"/>
                          </a:solidFill>
                          <a:ln w="8653" cap="flat">
                            <a:noFill/>
                            <a:prstDash val="solid"/>
                            <a:miter/>
                          </a:ln>
                        </wps:spPr>
                        <wps:bodyPr rtlCol="0" anchor="ctr"/>
                      </wps:wsp>
                      <wps:wsp>
                        <wps:cNvPr id="1621225081" name="Freeform 1621225081"/>
                        <wps:cNvSpPr/>
                        <wps:spPr>
                          <a:xfrm>
                            <a:off x="4367416" y="1070638"/>
                            <a:ext cx="147641" cy="270548"/>
                          </a:xfrm>
                          <a:custGeom>
                            <a:avLst/>
                            <a:gdLst>
                              <a:gd name="connsiteX0" fmla="*/ 134294 w 147641"/>
                              <a:gd name="connsiteY0" fmla="*/ 61480 h 270548"/>
                              <a:gd name="connsiteX1" fmla="*/ 133428 w 147641"/>
                              <a:gd name="connsiteY1" fmla="*/ 90055 h 270548"/>
                              <a:gd name="connsiteX2" fmla="*/ 119574 w 147641"/>
                              <a:gd name="connsiteY2" fmla="*/ 91786 h 270548"/>
                              <a:gd name="connsiteX3" fmla="*/ 110049 w 147641"/>
                              <a:gd name="connsiteY3" fmla="*/ 91786 h 270548"/>
                              <a:gd name="connsiteX4" fmla="*/ 101389 w 147641"/>
                              <a:gd name="connsiteY4" fmla="*/ 91786 h 270548"/>
                              <a:gd name="connsiteX5" fmla="*/ 99658 w 147641"/>
                              <a:gd name="connsiteY5" fmla="*/ 90920 h 270548"/>
                              <a:gd name="connsiteX6" fmla="*/ 90133 w 147641"/>
                              <a:gd name="connsiteY6" fmla="*/ 88323 h 270548"/>
                              <a:gd name="connsiteX7" fmla="*/ 90133 w 147641"/>
                              <a:gd name="connsiteY7" fmla="*/ 68407 h 270548"/>
                              <a:gd name="connsiteX8" fmla="*/ 85803 w 147641"/>
                              <a:gd name="connsiteY8" fmla="*/ 53686 h 270548"/>
                              <a:gd name="connsiteX9" fmla="*/ 79742 w 147641"/>
                              <a:gd name="connsiteY9" fmla="*/ 47625 h 270548"/>
                              <a:gd name="connsiteX10" fmla="*/ 76278 w 147641"/>
                              <a:gd name="connsiteY10" fmla="*/ 47625 h 270548"/>
                              <a:gd name="connsiteX11" fmla="*/ 66753 w 147641"/>
                              <a:gd name="connsiteY11" fmla="*/ 45893 h 270548"/>
                              <a:gd name="connsiteX12" fmla="*/ 60692 w 147641"/>
                              <a:gd name="connsiteY12" fmla="*/ 47625 h 270548"/>
                              <a:gd name="connsiteX13" fmla="*/ 51167 w 147641"/>
                              <a:gd name="connsiteY13" fmla="*/ 51955 h 270548"/>
                              <a:gd name="connsiteX14" fmla="*/ 46837 w 147641"/>
                              <a:gd name="connsiteY14" fmla="*/ 58016 h 270548"/>
                              <a:gd name="connsiteX15" fmla="*/ 48569 w 147641"/>
                              <a:gd name="connsiteY15" fmla="*/ 76200 h 270548"/>
                              <a:gd name="connsiteX16" fmla="*/ 59826 w 147641"/>
                              <a:gd name="connsiteY16" fmla="*/ 93518 h 270548"/>
                              <a:gd name="connsiteX17" fmla="*/ 64155 w 147641"/>
                              <a:gd name="connsiteY17" fmla="*/ 98714 h 270548"/>
                              <a:gd name="connsiteX18" fmla="*/ 68485 w 147641"/>
                              <a:gd name="connsiteY18" fmla="*/ 102177 h 270548"/>
                              <a:gd name="connsiteX19" fmla="*/ 79742 w 147641"/>
                              <a:gd name="connsiteY19" fmla="*/ 111702 h 270548"/>
                              <a:gd name="connsiteX20" fmla="*/ 95328 w 147641"/>
                              <a:gd name="connsiteY20" fmla="*/ 124691 h 270548"/>
                              <a:gd name="connsiteX21" fmla="*/ 102255 w 147641"/>
                              <a:gd name="connsiteY21" fmla="*/ 130752 h 270548"/>
                              <a:gd name="connsiteX22" fmla="*/ 112646 w 147641"/>
                              <a:gd name="connsiteY22" fmla="*/ 141143 h 270548"/>
                              <a:gd name="connsiteX23" fmla="*/ 123037 w 147641"/>
                              <a:gd name="connsiteY23" fmla="*/ 154998 h 270548"/>
                              <a:gd name="connsiteX24" fmla="*/ 129964 w 147641"/>
                              <a:gd name="connsiteY24" fmla="*/ 167986 h 270548"/>
                              <a:gd name="connsiteX25" fmla="*/ 132562 w 147641"/>
                              <a:gd name="connsiteY25" fmla="*/ 173182 h 270548"/>
                              <a:gd name="connsiteX26" fmla="*/ 132562 w 147641"/>
                              <a:gd name="connsiteY26" fmla="*/ 178377 h 270548"/>
                              <a:gd name="connsiteX27" fmla="*/ 133428 w 147641"/>
                              <a:gd name="connsiteY27" fmla="*/ 182707 h 270548"/>
                              <a:gd name="connsiteX28" fmla="*/ 133428 w 147641"/>
                              <a:gd name="connsiteY28" fmla="*/ 189634 h 270548"/>
                              <a:gd name="connsiteX29" fmla="*/ 129099 w 147641"/>
                              <a:gd name="connsiteY29" fmla="*/ 219941 h 270548"/>
                              <a:gd name="connsiteX30" fmla="*/ 125635 w 147641"/>
                              <a:gd name="connsiteY30" fmla="*/ 229466 h 270548"/>
                              <a:gd name="connsiteX31" fmla="*/ 121305 w 147641"/>
                              <a:gd name="connsiteY31" fmla="*/ 234661 h 270548"/>
                              <a:gd name="connsiteX32" fmla="*/ 119574 w 147641"/>
                              <a:gd name="connsiteY32" fmla="*/ 237259 h 270548"/>
                              <a:gd name="connsiteX33" fmla="*/ 117842 w 147641"/>
                              <a:gd name="connsiteY33" fmla="*/ 238991 h 270548"/>
                              <a:gd name="connsiteX34" fmla="*/ 116110 w 147641"/>
                              <a:gd name="connsiteY34" fmla="*/ 241589 h 270548"/>
                              <a:gd name="connsiteX35" fmla="*/ 114378 w 147641"/>
                              <a:gd name="connsiteY35" fmla="*/ 242455 h 270548"/>
                              <a:gd name="connsiteX36" fmla="*/ 105719 w 147641"/>
                              <a:gd name="connsiteY36" fmla="*/ 248516 h 270548"/>
                              <a:gd name="connsiteX37" fmla="*/ 99658 w 147641"/>
                              <a:gd name="connsiteY37" fmla="*/ 252846 h 270548"/>
                              <a:gd name="connsiteX38" fmla="*/ 96194 w 147641"/>
                              <a:gd name="connsiteY38" fmla="*/ 253712 h 270548"/>
                              <a:gd name="connsiteX39" fmla="*/ 76278 w 147641"/>
                              <a:gd name="connsiteY39" fmla="*/ 258041 h 270548"/>
                              <a:gd name="connsiteX40" fmla="*/ 74546 w 147641"/>
                              <a:gd name="connsiteY40" fmla="*/ 258907 h 270548"/>
                              <a:gd name="connsiteX41" fmla="*/ 71083 w 147641"/>
                              <a:gd name="connsiteY41" fmla="*/ 258907 h 270548"/>
                              <a:gd name="connsiteX42" fmla="*/ 55496 w 147641"/>
                              <a:gd name="connsiteY42" fmla="*/ 258907 h 270548"/>
                              <a:gd name="connsiteX43" fmla="*/ 50301 w 147641"/>
                              <a:gd name="connsiteY43" fmla="*/ 258907 h 270548"/>
                              <a:gd name="connsiteX44" fmla="*/ 47703 w 147641"/>
                              <a:gd name="connsiteY44" fmla="*/ 258907 h 270548"/>
                              <a:gd name="connsiteX45" fmla="*/ 30385 w 147641"/>
                              <a:gd name="connsiteY45" fmla="*/ 251980 h 270548"/>
                              <a:gd name="connsiteX46" fmla="*/ 17396 w 147641"/>
                              <a:gd name="connsiteY46" fmla="*/ 241589 h 270548"/>
                              <a:gd name="connsiteX47" fmla="*/ 7871 w 147641"/>
                              <a:gd name="connsiteY47" fmla="*/ 229466 h 270548"/>
                              <a:gd name="connsiteX48" fmla="*/ 7871 w 147641"/>
                              <a:gd name="connsiteY48" fmla="*/ 227734 h 270548"/>
                              <a:gd name="connsiteX49" fmla="*/ 944 w 147641"/>
                              <a:gd name="connsiteY49" fmla="*/ 198293 h 270548"/>
                              <a:gd name="connsiteX50" fmla="*/ 944 w 147641"/>
                              <a:gd name="connsiteY50" fmla="*/ 196561 h 270548"/>
                              <a:gd name="connsiteX51" fmla="*/ 1810 w 147641"/>
                              <a:gd name="connsiteY51" fmla="*/ 171450 h 270548"/>
                              <a:gd name="connsiteX52" fmla="*/ 43373 w 147641"/>
                              <a:gd name="connsiteY52" fmla="*/ 170584 h 270548"/>
                              <a:gd name="connsiteX53" fmla="*/ 45105 w 147641"/>
                              <a:gd name="connsiteY53" fmla="*/ 172316 h 270548"/>
                              <a:gd name="connsiteX54" fmla="*/ 52033 w 147641"/>
                              <a:gd name="connsiteY54" fmla="*/ 213014 h 270548"/>
                              <a:gd name="connsiteX55" fmla="*/ 71083 w 147641"/>
                              <a:gd name="connsiteY55" fmla="*/ 217343 h 270548"/>
                              <a:gd name="connsiteX56" fmla="*/ 89267 w 147641"/>
                              <a:gd name="connsiteY56" fmla="*/ 205221 h 270548"/>
                              <a:gd name="connsiteX57" fmla="*/ 84937 w 147641"/>
                              <a:gd name="connsiteY57" fmla="*/ 174914 h 270548"/>
                              <a:gd name="connsiteX58" fmla="*/ 58094 w 147641"/>
                              <a:gd name="connsiteY58" fmla="*/ 149802 h 270548"/>
                              <a:gd name="connsiteX59" fmla="*/ 56362 w 147641"/>
                              <a:gd name="connsiteY59" fmla="*/ 148936 h 270548"/>
                              <a:gd name="connsiteX60" fmla="*/ 49435 w 147641"/>
                              <a:gd name="connsiteY60" fmla="*/ 142875 h 270548"/>
                              <a:gd name="connsiteX61" fmla="*/ 46837 w 147641"/>
                              <a:gd name="connsiteY61" fmla="*/ 140277 h 270548"/>
                              <a:gd name="connsiteX62" fmla="*/ 41642 w 147641"/>
                              <a:gd name="connsiteY62" fmla="*/ 135082 h 270548"/>
                              <a:gd name="connsiteX63" fmla="*/ 33849 w 147641"/>
                              <a:gd name="connsiteY63" fmla="*/ 129021 h 270548"/>
                              <a:gd name="connsiteX64" fmla="*/ 29519 w 147641"/>
                              <a:gd name="connsiteY64" fmla="*/ 124691 h 270548"/>
                              <a:gd name="connsiteX65" fmla="*/ 26055 w 147641"/>
                              <a:gd name="connsiteY65" fmla="*/ 122093 h 270548"/>
                              <a:gd name="connsiteX66" fmla="*/ 17396 w 147641"/>
                              <a:gd name="connsiteY66" fmla="*/ 114300 h 270548"/>
                              <a:gd name="connsiteX67" fmla="*/ 13933 w 147641"/>
                              <a:gd name="connsiteY67" fmla="*/ 111702 h 270548"/>
                              <a:gd name="connsiteX68" fmla="*/ 7871 w 147641"/>
                              <a:gd name="connsiteY68" fmla="*/ 103043 h 270548"/>
                              <a:gd name="connsiteX69" fmla="*/ 1810 w 147641"/>
                              <a:gd name="connsiteY69" fmla="*/ 74468 h 270548"/>
                              <a:gd name="connsiteX70" fmla="*/ 944 w 147641"/>
                              <a:gd name="connsiteY70" fmla="*/ 71005 h 270548"/>
                              <a:gd name="connsiteX71" fmla="*/ 944 w 147641"/>
                              <a:gd name="connsiteY71" fmla="*/ 62346 h 270548"/>
                              <a:gd name="connsiteX72" fmla="*/ 5273 w 147641"/>
                              <a:gd name="connsiteY72" fmla="*/ 44161 h 270548"/>
                              <a:gd name="connsiteX73" fmla="*/ 8737 w 147641"/>
                              <a:gd name="connsiteY73" fmla="*/ 32905 h 270548"/>
                              <a:gd name="connsiteX74" fmla="*/ 11335 w 147641"/>
                              <a:gd name="connsiteY74" fmla="*/ 27709 h 270548"/>
                              <a:gd name="connsiteX75" fmla="*/ 18262 w 147641"/>
                              <a:gd name="connsiteY75" fmla="*/ 19050 h 270548"/>
                              <a:gd name="connsiteX76" fmla="*/ 21726 w 147641"/>
                              <a:gd name="connsiteY76" fmla="*/ 16452 h 270548"/>
                              <a:gd name="connsiteX77" fmla="*/ 42508 w 147641"/>
                              <a:gd name="connsiteY77" fmla="*/ 5196 h 270548"/>
                              <a:gd name="connsiteX78" fmla="*/ 52033 w 147641"/>
                              <a:gd name="connsiteY78" fmla="*/ 1732 h 270548"/>
                              <a:gd name="connsiteX79" fmla="*/ 64155 w 147641"/>
                              <a:gd name="connsiteY79" fmla="*/ 0 h 270548"/>
                              <a:gd name="connsiteX80" fmla="*/ 72815 w 147641"/>
                              <a:gd name="connsiteY80" fmla="*/ 0 h 270548"/>
                              <a:gd name="connsiteX81" fmla="*/ 86669 w 147641"/>
                              <a:gd name="connsiteY81" fmla="*/ 866 h 270548"/>
                              <a:gd name="connsiteX82" fmla="*/ 98792 w 147641"/>
                              <a:gd name="connsiteY82" fmla="*/ 4330 h 270548"/>
                              <a:gd name="connsiteX83" fmla="*/ 106585 w 147641"/>
                              <a:gd name="connsiteY83" fmla="*/ 8659 h 270548"/>
                              <a:gd name="connsiteX84" fmla="*/ 121305 w 147641"/>
                              <a:gd name="connsiteY84" fmla="*/ 20782 h 270548"/>
                              <a:gd name="connsiteX85" fmla="*/ 134294 w 147641"/>
                              <a:gd name="connsiteY85" fmla="*/ 45893 h 270548"/>
                              <a:gd name="connsiteX86" fmla="*/ 134294 w 147641"/>
                              <a:gd name="connsiteY86" fmla="*/ 61480 h 270548"/>
                              <a:gd name="connsiteX87" fmla="*/ 29519 w 147641"/>
                              <a:gd name="connsiteY87" fmla="*/ 248516 h 270548"/>
                              <a:gd name="connsiteX88" fmla="*/ 35580 w 147641"/>
                              <a:gd name="connsiteY88" fmla="*/ 251980 h 270548"/>
                              <a:gd name="connsiteX89" fmla="*/ 45971 w 147641"/>
                              <a:gd name="connsiteY89" fmla="*/ 254577 h 270548"/>
                              <a:gd name="connsiteX90" fmla="*/ 62424 w 147641"/>
                              <a:gd name="connsiteY90" fmla="*/ 254577 h 270548"/>
                              <a:gd name="connsiteX91" fmla="*/ 70217 w 147641"/>
                              <a:gd name="connsiteY91" fmla="*/ 254577 h 270548"/>
                              <a:gd name="connsiteX92" fmla="*/ 78876 w 147641"/>
                              <a:gd name="connsiteY92" fmla="*/ 253712 h 270548"/>
                              <a:gd name="connsiteX93" fmla="*/ 90133 w 147641"/>
                              <a:gd name="connsiteY93" fmla="*/ 252846 h 270548"/>
                              <a:gd name="connsiteX94" fmla="*/ 98792 w 147641"/>
                              <a:gd name="connsiteY94" fmla="*/ 250248 h 270548"/>
                              <a:gd name="connsiteX95" fmla="*/ 103121 w 147641"/>
                              <a:gd name="connsiteY95" fmla="*/ 247650 h 270548"/>
                              <a:gd name="connsiteX96" fmla="*/ 109183 w 147641"/>
                              <a:gd name="connsiteY96" fmla="*/ 245052 h 270548"/>
                              <a:gd name="connsiteX97" fmla="*/ 116976 w 147641"/>
                              <a:gd name="connsiteY97" fmla="*/ 236393 h 270548"/>
                              <a:gd name="connsiteX98" fmla="*/ 125635 w 147641"/>
                              <a:gd name="connsiteY98" fmla="*/ 226002 h 270548"/>
                              <a:gd name="connsiteX99" fmla="*/ 129099 w 147641"/>
                              <a:gd name="connsiteY99" fmla="*/ 215611 h 270548"/>
                              <a:gd name="connsiteX100" fmla="*/ 131696 w 147641"/>
                              <a:gd name="connsiteY100" fmla="*/ 203489 h 270548"/>
                              <a:gd name="connsiteX101" fmla="*/ 131696 w 147641"/>
                              <a:gd name="connsiteY101" fmla="*/ 184439 h 270548"/>
                              <a:gd name="connsiteX102" fmla="*/ 129964 w 147641"/>
                              <a:gd name="connsiteY102" fmla="*/ 183573 h 270548"/>
                              <a:gd name="connsiteX103" fmla="*/ 123903 w 147641"/>
                              <a:gd name="connsiteY103" fmla="*/ 164523 h 270548"/>
                              <a:gd name="connsiteX104" fmla="*/ 117842 w 147641"/>
                              <a:gd name="connsiteY104" fmla="*/ 154132 h 270548"/>
                              <a:gd name="connsiteX105" fmla="*/ 107451 w 147641"/>
                              <a:gd name="connsiteY105" fmla="*/ 142009 h 270548"/>
                              <a:gd name="connsiteX106" fmla="*/ 106585 w 147641"/>
                              <a:gd name="connsiteY106" fmla="*/ 141143 h 270548"/>
                              <a:gd name="connsiteX107" fmla="*/ 102255 w 147641"/>
                              <a:gd name="connsiteY107" fmla="*/ 137680 h 270548"/>
                              <a:gd name="connsiteX108" fmla="*/ 98792 w 147641"/>
                              <a:gd name="connsiteY108" fmla="*/ 133350 h 270548"/>
                              <a:gd name="connsiteX109" fmla="*/ 86669 w 147641"/>
                              <a:gd name="connsiteY109" fmla="*/ 122959 h 270548"/>
                              <a:gd name="connsiteX110" fmla="*/ 72815 w 147641"/>
                              <a:gd name="connsiteY110" fmla="*/ 113434 h 270548"/>
                              <a:gd name="connsiteX111" fmla="*/ 66753 w 147641"/>
                              <a:gd name="connsiteY111" fmla="*/ 108239 h 270548"/>
                              <a:gd name="connsiteX112" fmla="*/ 60692 w 147641"/>
                              <a:gd name="connsiteY112" fmla="*/ 103043 h 270548"/>
                              <a:gd name="connsiteX113" fmla="*/ 49435 w 147641"/>
                              <a:gd name="connsiteY113" fmla="*/ 87457 h 270548"/>
                              <a:gd name="connsiteX114" fmla="*/ 47703 w 147641"/>
                              <a:gd name="connsiteY114" fmla="*/ 83993 h 270548"/>
                              <a:gd name="connsiteX115" fmla="*/ 45105 w 147641"/>
                              <a:gd name="connsiteY115" fmla="*/ 76200 h 270548"/>
                              <a:gd name="connsiteX116" fmla="*/ 47703 w 147641"/>
                              <a:gd name="connsiteY116" fmla="*/ 52821 h 270548"/>
                              <a:gd name="connsiteX117" fmla="*/ 51167 w 147641"/>
                              <a:gd name="connsiteY117" fmla="*/ 50223 h 270548"/>
                              <a:gd name="connsiteX118" fmla="*/ 56362 w 147641"/>
                              <a:gd name="connsiteY118" fmla="*/ 46759 h 270548"/>
                              <a:gd name="connsiteX119" fmla="*/ 73680 w 147641"/>
                              <a:gd name="connsiteY119" fmla="*/ 45893 h 270548"/>
                              <a:gd name="connsiteX120" fmla="*/ 78876 w 147641"/>
                              <a:gd name="connsiteY120" fmla="*/ 47625 h 270548"/>
                              <a:gd name="connsiteX121" fmla="*/ 83205 w 147641"/>
                              <a:gd name="connsiteY121" fmla="*/ 48491 h 270548"/>
                              <a:gd name="connsiteX122" fmla="*/ 89267 w 147641"/>
                              <a:gd name="connsiteY122" fmla="*/ 54552 h 270548"/>
                              <a:gd name="connsiteX123" fmla="*/ 93596 w 147641"/>
                              <a:gd name="connsiteY123" fmla="*/ 90055 h 270548"/>
                              <a:gd name="connsiteX124" fmla="*/ 131696 w 147641"/>
                              <a:gd name="connsiteY124" fmla="*/ 91786 h 270548"/>
                              <a:gd name="connsiteX125" fmla="*/ 132562 w 147641"/>
                              <a:gd name="connsiteY125" fmla="*/ 78798 h 270548"/>
                              <a:gd name="connsiteX126" fmla="*/ 131696 w 147641"/>
                              <a:gd name="connsiteY126" fmla="*/ 58882 h 270548"/>
                              <a:gd name="connsiteX127" fmla="*/ 129964 w 147641"/>
                              <a:gd name="connsiteY127" fmla="*/ 53686 h 270548"/>
                              <a:gd name="connsiteX128" fmla="*/ 124769 w 147641"/>
                              <a:gd name="connsiteY128" fmla="*/ 38966 h 270548"/>
                              <a:gd name="connsiteX129" fmla="*/ 120440 w 147641"/>
                              <a:gd name="connsiteY129" fmla="*/ 32905 h 270548"/>
                              <a:gd name="connsiteX130" fmla="*/ 110049 w 147641"/>
                              <a:gd name="connsiteY130" fmla="*/ 21648 h 270548"/>
                              <a:gd name="connsiteX131" fmla="*/ 105719 w 147641"/>
                              <a:gd name="connsiteY131" fmla="*/ 19050 h 270548"/>
                              <a:gd name="connsiteX132" fmla="*/ 98792 w 147641"/>
                              <a:gd name="connsiteY132" fmla="*/ 14721 h 270548"/>
                              <a:gd name="connsiteX133" fmla="*/ 88401 w 147641"/>
                              <a:gd name="connsiteY133" fmla="*/ 10391 h 270548"/>
                              <a:gd name="connsiteX134" fmla="*/ 85803 w 147641"/>
                              <a:gd name="connsiteY134" fmla="*/ 10391 h 270548"/>
                              <a:gd name="connsiteX135" fmla="*/ 84937 w 147641"/>
                              <a:gd name="connsiteY135" fmla="*/ 8659 h 270548"/>
                              <a:gd name="connsiteX136" fmla="*/ 58094 w 147641"/>
                              <a:gd name="connsiteY136" fmla="*/ 8659 h 270548"/>
                              <a:gd name="connsiteX137" fmla="*/ 40776 w 147641"/>
                              <a:gd name="connsiteY137" fmla="*/ 13855 h 270548"/>
                              <a:gd name="connsiteX138" fmla="*/ 19128 w 147641"/>
                              <a:gd name="connsiteY138" fmla="*/ 27709 h 270548"/>
                              <a:gd name="connsiteX139" fmla="*/ 13067 w 147641"/>
                              <a:gd name="connsiteY139" fmla="*/ 33771 h 270548"/>
                              <a:gd name="connsiteX140" fmla="*/ 7005 w 147641"/>
                              <a:gd name="connsiteY140" fmla="*/ 45027 h 270548"/>
                              <a:gd name="connsiteX141" fmla="*/ 2676 w 147641"/>
                              <a:gd name="connsiteY141" fmla="*/ 75334 h 270548"/>
                              <a:gd name="connsiteX142" fmla="*/ 5273 w 147641"/>
                              <a:gd name="connsiteY142" fmla="*/ 96116 h 270548"/>
                              <a:gd name="connsiteX143" fmla="*/ 15664 w 147641"/>
                              <a:gd name="connsiteY143" fmla="*/ 111702 h 270548"/>
                              <a:gd name="connsiteX144" fmla="*/ 25190 w 147641"/>
                              <a:gd name="connsiteY144" fmla="*/ 121227 h 270548"/>
                              <a:gd name="connsiteX145" fmla="*/ 27787 w 147641"/>
                              <a:gd name="connsiteY145" fmla="*/ 123825 h 270548"/>
                              <a:gd name="connsiteX146" fmla="*/ 58094 w 147641"/>
                              <a:gd name="connsiteY146" fmla="*/ 150668 h 270548"/>
                              <a:gd name="connsiteX147" fmla="*/ 62424 w 147641"/>
                              <a:gd name="connsiteY147" fmla="*/ 154132 h 270548"/>
                              <a:gd name="connsiteX148" fmla="*/ 67619 w 147641"/>
                              <a:gd name="connsiteY148" fmla="*/ 160193 h 270548"/>
                              <a:gd name="connsiteX149" fmla="*/ 78876 w 147641"/>
                              <a:gd name="connsiteY149" fmla="*/ 167986 h 270548"/>
                              <a:gd name="connsiteX150" fmla="*/ 86669 w 147641"/>
                              <a:gd name="connsiteY150" fmla="*/ 177511 h 270548"/>
                              <a:gd name="connsiteX151" fmla="*/ 87535 w 147641"/>
                              <a:gd name="connsiteY151" fmla="*/ 178377 h 270548"/>
                              <a:gd name="connsiteX152" fmla="*/ 90133 w 147641"/>
                              <a:gd name="connsiteY152" fmla="*/ 185305 h 270548"/>
                              <a:gd name="connsiteX153" fmla="*/ 91864 w 147641"/>
                              <a:gd name="connsiteY153" fmla="*/ 199159 h 270548"/>
                              <a:gd name="connsiteX154" fmla="*/ 91864 w 147641"/>
                              <a:gd name="connsiteY154" fmla="*/ 207818 h 270548"/>
                              <a:gd name="connsiteX155" fmla="*/ 87535 w 147641"/>
                              <a:gd name="connsiteY155" fmla="*/ 212148 h 270548"/>
                              <a:gd name="connsiteX156" fmla="*/ 78876 w 147641"/>
                              <a:gd name="connsiteY156" fmla="*/ 219941 h 270548"/>
                              <a:gd name="connsiteX157" fmla="*/ 58094 w 147641"/>
                              <a:gd name="connsiteY157" fmla="*/ 221673 h 270548"/>
                              <a:gd name="connsiteX158" fmla="*/ 47703 w 147641"/>
                              <a:gd name="connsiteY158" fmla="*/ 217343 h 270548"/>
                              <a:gd name="connsiteX159" fmla="*/ 47703 w 147641"/>
                              <a:gd name="connsiteY159" fmla="*/ 216477 h 270548"/>
                              <a:gd name="connsiteX160" fmla="*/ 43373 w 147641"/>
                              <a:gd name="connsiteY160" fmla="*/ 211282 h 270548"/>
                              <a:gd name="connsiteX161" fmla="*/ 40776 w 147641"/>
                              <a:gd name="connsiteY161" fmla="*/ 175780 h 270548"/>
                              <a:gd name="connsiteX162" fmla="*/ 2676 w 147641"/>
                              <a:gd name="connsiteY162" fmla="*/ 175780 h 270548"/>
                              <a:gd name="connsiteX163" fmla="*/ 6139 w 147641"/>
                              <a:gd name="connsiteY163" fmla="*/ 220807 h 270548"/>
                              <a:gd name="connsiteX164" fmla="*/ 16530 w 147641"/>
                              <a:gd name="connsiteY164" fmla="*/ 240723 h 270548"/>
                              <a:gd name="connsiteX165" fmla="*/ 23458 w 147641"/>
                              <a:gd name="connsiteY165" fmla="*/ 246784 h 270548"/>
                              <a:gd name="connsiteX166" fmla="*/ 29519 w 147641"/>
                              <a:gd name="connsiteY166" fmla="*/ 248516 h 270548"/>
                              <a:gd name="connsiteX167" fmla="*/ 142953 w 147641"/>
                              <a:gd name="connsiteY167" fmla="*/ 214746 h 270548"/>
                              <a:gd name="connsiteX168" fmla="*/ 140355 w 147641"/>
                              <a:gd name="connsiteY168" fmla="*/ 183573 h 270548"/>
                              <a:gd name="connsiteX169" fmla="*/ 140355 w 147641"/>
                              <a:gd name="connsiteY169" fmla="*/ 180975 h 270548"/>
                              <a:gd name="connsiteX170" fmla="*/ 140355 w 147641"/>
                              <a:gd name="connsiteY170" fmla="*/ 179243 h 270548"/>
                              <a:gd name="connsiteX171" fmla="*/ 139489 w 147641"/>
                              <a:gd name="connsiteY171" fmla="*/ 176646 h 270548"/>
                              <a:gd name="connsiteX172" fmla="*/ 139489 w 147641"/>
                              <a:gd name="connsiteY172" fmla="*/ 174914 h 270548"/>
                              <a:gd name="connsiteX173" fmla="*/ 139489 w 147641"/>
                              <a:gd name="connsiteY173" fmla="*/ 174914 h 270548"/>
                              <a:gd name="connsiteX174" fmla="*/ 139489 w 147641"/>
                              <a:gd name="connsiteY174" fmla="*/ 174914 h 270548"/>
                              <a:gd name="connsiteX175" fmla="*/ 142087 w 147641"/>
                              <a:gd name="connsiteY175" fmla="*/ 180109 h 270548"/>
                              <a:gd name="connsiteX176" fmla="*/ 144685 w 147641"/>
                              <a:gd name="connsiteY176" fmla="*/ 185305 h 270548"/>
                              <a:gd name="connsiteX177" fmla="*/ 144685 w 147641"/>
                              <a:gd name="connsiteY177" fmla="*/ 187036 h 270548"/>
                              <a:gd name="connsiteX178" fmla="*/ 146417 w 147641"/>
                              <a:gd name="connsiteY178" fmla="*/ 193964 h 270548"/>
                              <a:gd name="connsiteX179" fmla="*/ 146417 w 147641"/>
                              <a:gd name="connsiteY179" fmla="*/ 193964 h 270548"/>
                              <a:gd name="connsiteX180" fmla="*/ 146417 w 147641"/>
                              <a:gd name="connsiteY180" fmla="*/ 200891 h 270548"/>
                              <a:gd name="connsiteX181" fmla="*/ 142087 w 147641"/>
                              <a:gd name="connsiteY181" fmla="*/ 231198 h 270548"/>
                              <a:gd name="connsiteX182" fmla="*/ 138623 w 147641"/>
                              <a:gd name="connsiteY182" fmla="*/ 240723 h 270548"/>
                              <a:gd name="connsiteX183" fmla="*/ 134294 w 147641"/>
                              <a:gd name="connsiteY183" fmla="*/ 245918 h 270548"/>
                              <a:gd name="connsiteX184" fmla="*/ 132562 w 147641"/>
                              <a:gd name="connsiteY184" fmla="*/ 248516 h 270548"/>
                              <a:gd name="connsiteX185" fmla="*/ 130830 w 147641"/>
                              <a:gd name="connsiteY185" fmla="*/ 250248 h 270548"/>
                              <a:gd name="connsiteX186" fmla="*/ 129099 w 147641"/>
                              <a:gd name="connsiteY186" fmla="*/ 252846 h 270548"/>
                              <a:gd name="connsiteX187" fmla="*/ 127367 w 147641"/>
                              <a:gd name="connsiteY187" fmla="*/ 253712 h 270548"/>
                              <a:gd name="connsiteX188" fmla="*/ 118708 w 147641"/>
                              <a:gd name="connsiteY188" fmla="*/ 259773 h 270548"/>
                              <a:gd name="connsiteX189" fmla="*/ 114378 w 147641"/>
                              <a:gd name="connsiteY189" fmla="*/ 262371 h 270548"/>
                              <a:gd name="connsiteX190" fmla="*/ 109183 w 147641"/>
                              <a:gd name="connsiteY190" fmla="*/ 264968 h 270548"/>
                              <a:gd name="connsiteX191" fmla="*/ 108317 w 147641"/>
                              <a:gd name="connsiteY191" fmla="*/ 264968 h 270548"/>
                              <a:gd name="connsiteX192" fmla="*/ 88401 w 147641"/>
                              <a:gd name="connsiteY192" fmla="*/ 269298 h 270548"/>
                              <a:gd name="connsiteX193" fmla="*/ 86669 w 147641"/>
                              <a:gd name="connsiteY193" fmla="*/ 270164 h 270548"/>
                              <a:gd name="connsiteX194" fmla="*/ 79742 w 147641"/>
                              <a:gd name="connsiteY194" fmla="*/ 270164 h 270548"/>
                              <a:gd name="connsiteX195" fmla="*/ 67619 w 147641"/>
                              <a:gd name="connsiteY195" fmla="*/ 270164 h 270548"/>
                              <a:gd name="connsiteX196" fmla="*/ 62424 w 147641"/>
                              <a:gd name="connsiteY196" fmla="*/ 270164 h 270548"/>
                              <a:gd name="connsiteX197" fmla="*/ 59826 w 147641"/>
                              <a:gd name="connsiteY197" fmla="*/ 270164 h 270548"/>
                              <a:gd name="connsiteX198" fmla="*/ 46837 w 147641"/>
                              <a:gd name="connsiteY198" fmla="*/ 265834 h 270548"/>
                              <a:gd name="connsiteX199" fmla="*/ 46837 w 147641"/>
                              <a:gd name="connsiteY199" fmla="*/ 264968 h 270548"/>
                              <a:gd name="connsiteX200" fmla="*/ 48569 w 147641"/>
                              <a:gd name="connsiteY200" fmla="*/ 264968 h 270548"/>
                              <a:gd name="connsiteX201" fmla="*/ 50301 w 147641"/>
                              <a:gd name="connsiteY201" fmla="*/ 264968 h 270548"/>
                              <a:gd name="connsiteX202" fmla="*/ 54630 w 147641"/>
                              <a:gd name="connsiteY202" fmla="*/ 264968 h 270548"/>
                              <a:gd name="connsiteX203" fmla="*/ 60692 w 147641"/>
                              <a:gd name="connsiteY203" fmla="*/ 266700 h 270548"/>
                              <a:gd name="connsiteX204" fmla="*/ 77144 w 147641"/>
                              <a:gd name="connsiteY204" fmla="*/ 266700 h 270548"/>
                              <a:gd name="connsiteX205" fmla="*/ 84937 w 147641"/>
                              <a:gd name="connsiteY205" fmla="*/ 266700 h 270548"/>
                              <a:gd name="connsiteX206" fmla="*/ 93596 w 147641"/>
                              <a:gd name="connsiteY206" fmla="*/ 265834 h 270548"/>
                              <a:gd name="connsiteX207" fmla="*/ 104853 w 147641"/>
                              <a:gd name="connsiteY207" fmla="*/ 264968 h 270548"/>
                              <a:gd name="connsiteX208" fmla="*/ 113512 w 147641"/>
                              <a:gd name="connsiteY208" fmla="*/ 262371 h 270548"/>
                              <a:gd name="connsiteX209" fmla="*/ 117842 w 147641"/>
                              <a:gd name="connsiteY209" fmla="*/ 259773 h 270548"/>
                              <a:gd name="connsiteX210" fmla="*/ 123903 w 147641"/>
                              <a:gd name="connsiteY210" fmla="*/ 257175 h 270548"/>
                              <a:gd name="connsiteX211" fmla="*/ 131696 w 147641"/>
                              <a:gd name="connsiteY211" fmla="*/ 248516 h 270548"/>
                              <a:gd name="connsiteX212" fmla="*/ 140355 w 147641"/>
                              <a:gd name="connsiteY212" fmla="*/ 238125 h 270548"/>
                              <a:gd name="connsiteX213" fmla="*/ 143819 w 147641"/>
                              <a:gd name="connsiteY213" fmla="*/ 227734 h 270548"/>
                              <a:gd name="connsiteX214" fmla="*/ 142953 w 147641"/>
                              <a:gd name="connsiteY214" fmla="*/ 214746 h 270548"/>
                              <a:gd name="connsiteX215" fmla="*/ 56362 w 147641"/>
                              <a:gd name="connsiteY215" fmla="*/ 206952 h 270548"/>
                              <a:gd name="connsiteX216" fmla="*/ 55496 w 147641"/>
                              <a:gd name="connsiteY216" fmla="*/ 207818 h 270548"/>
                              <a:gd name="connsiteX217" fmla="*/ 53764 w 147641"/>
                              <a:gd name="connsiteY217" fmla="*/ 206952 h 270548"/>
                              <a:gd name="connsiteX218" fmla="*/ 53764 w 147641"/>
                              <a:gd name="connsiteY218" fmla="*/ 206086 h 270548"/>
                              <a:gd name="connsiteX219" fmla="*/ 52898 w 147641"/>
                              <a:gd name="connsiteY219" fmla="*/ 202623 h 270548"/>
                              <a:gd name="connsiteX220" fmla="*/ 52898 w 147641"/>
                              <a:gd name="connsiteY220" fmla="*/ 186170 h 270548"/>
                              <a:gd name="connsiteX221" fmla="*/ 52033 w 147641"/>
                              <a:gd name="connsiteY221" fmla="*/ 186170 h 270548"/>
                              <a:gd name="connsiteX222" fmla="*/ 50301 w 147641"/>
                              <a:gd name="connsiteY222" fmla="*/ 184439 h 270548"/>
                              <a:gd name="connsiteX223" fmla="*/ 52033 w 147641"/>
                              <a:gd name="connsiteY223" fmla="*/ 182707 h 270548"/>
                              <a:gd name="connsiteX224" fmla="*/ 52898 w 147641"/>
                              <a:gd name="connsiteY224" fmla="*/ 182707 h 270548"/>
                              <a:gd name="connsiteX225" fmla="*/ 54630 w 147641"/>
                              <a:gd name="connsiteY225" fmla="*/ 183573 h 270548"/>
                              <a:gd name="connsiteX226" fmla="*/ 55496 w 147641"/>
                              <a:gd name="connsiteY226" fmla="*/ 185305 h 270548"/>
                              <a:gd name="connsiteX227" fmla="*/ 56362 w 147641"/>
                              <a:gd name="connsiteY227" fmla="*/ 206952 h 270548"/>
                              <a:gd name="connsiteX228" fmla="*/ 75412 w 147641"/>
                              <a:gd name="connsiteY228" fmla="*/ 54552 h 270548"/>
                              <a:gd name="connsiteX229" fmla="*/ 78010 w 147641"/>
                              <a:gd name="connsiteY229" fmla="*/ 55418 h 270548"/>
                              <a:gd name="connsiteX230" fmla="*/ 78876 w 147641"/>
                              <a:gd name="connsiteY230" fmla="*/ 56284 h 270548"/>
                              <a:gd name="connsiteX231" fmla="*/ 78876 w 147641"/>
                              <a:gd name="connsiteY231" fmla="*/ 57150 h 270548"/>
                              <a:gd name="connsiteX232" fmla="*/ 78876 w 147641"/>
                              <a:gd name="connsiteY232" fmla="*/ 57150 h 270548"/>
                              <a:gd name="connsiteX233" fmla="*/ 78010 w 147641"/>
                              <a:gd name="connsiteY233" fmla="*/ 57150 h 270548"/>
                              <a:gd name="connsiteX234" fmla="*/ 71949 w 147641"/>
                              <a:gd name="connsiteY234" fmla="*/ 58882 h 270548"/>
                              <a:gd name="connsiteX235" fmla="*/ 65021 w 147641"/>
                              <a:gd name="connsiteY235" fmla="*/ 60614 h 270548"/>
                              <a:gd name="connsiteX236" fmla="*/ 59826 w 147641"/>
                              <a:gd name="connsiteY236" fmla="*/ 64943 h 270548"/>
                              <a:gd name="connsiteX237" fmla="*/ 58094 w 147641"/>
                              <a:gd name="connsiteY237" fmla="*/ 69273 h 270548"/>
                              <a:gd name="connsiteX238" fmla="*/ 57228 w 147641"/>
                              <a:gd name="connsiteY238" fmla="*/ 76200 h 270548"/>
                              <a:gd name="connsiteX239" fmla="*/ 55496 w 147641"/>
                              <a:gd name="connsiteY239" fmla="*/ 76200 h 270548"/>
                              <a:gd name="connsiteX240" fmla="*/ 54630 w 147641"/>
                              <a:gd name="connsiteY240" fmla="*/ 70139 h 270548"/>
                              <a:gd name="connsiteX241" fmla="*/ 58094 w 147641"/>
                              <a:gd name="connsiteY241" fmla="*/ 62346 h 270548"/>
                              <a:gd name="connsiteX242" fmla="*/ 61558 w 147641"/>
                              <a:gd name="connsiteY242" fmla="*/ 59748 h 270548"/>
                              <a:gd name="connsiteX243" fmla="*/ 63289 w 147641"/>
                              <a:gd name="connsiteY243" fmla="*/ 58016 h 270548"/>
                              <a:gd name="connsiteX244" fmla="*/ 69351 w 147641"/>
                              <a:gd name="connsiteY244" fmla="*/ 55418 h 270548"/>
                              <a:gd name="connsiteX245" fmla="*/ 75412 w 147641"/>
                              <a:gd name="connsiteY245" fmla="*/ 54552 h 270548"/>
                              <a:gd name="connsiteX246" fmla="*/ 147283 w 147641"/>
                              <a:gd name="connsiteY246" fmla="*/ 74468 h 270548"/>
                              <a:gd name="connsiteX247" fmla="*/ 146417 w 147641"/>
                              <a:gd name="connsiteY247" fmla="*/ 99580 h 270548"/>
                              <a:gd name="connsiteX248" fmla="*/ 142953 w 147641"/>
                              <a:gd name="connsiteY248" fmla="*/ 103909 h 270548"/>
                              <a:gd name="connsiteX249" fmla="*/ 132562 w 147641"/>
                              <a:gd name="connsiteY249" fmla="*/ 103909 h 270548"/>
                              <a:gd name="connsiteX250" fmla="*/ 123037 w 147641"/>
                              <a:gd name="connsiteY250" fmla="*/ 103909 h 270548"/>
                              <a:gd name="connsiteX251" fmla="*/ 115244 w 147641"/>
                              <a:gd name="connsiteY251" fmla="*/ 103909 h 270548"/>
                              <a:gd name="connsiteX252" fmla="*/ 108317 w 147641"/>
                              <a:gd name="connsiteY252" fmla="*/ 102177 h 270548"/>
                              <a:gd name="connsiteX253" fmla="*/ 103121 w 147641"/>
                              <a:gd name="connsiteY253" fmla="*/ 100446 h 270548"/>
                              <a:gd name="connsiteX254" fmla="*/ 102255 w 147641"/>
                              <a:gd name="connsiteY254" fmla="*/ 98714 h 270548"/>
                              <a:gd name="connsiteX255" fmla="*/ 103121 w 147641"/>
                              <a:gd name="connsiteY255" fmla="*/ 97848 h 270548"/>
                              <a:gd name="connsiteX256" fmla="*/ 103987 w 147641"/>
                              <a:gd name="connsiteY256" fmla="*/ 97848 h 270548"/>
                              <a:gd name="connsiteX257" fmla="*/ 106585 w 147641"/>
                              <a:gd name="connsiteY257" fmla="*/ 97848 h 270548"/>
                              <a:gd name="connsiteX258" fmla="*/ 142953 w 147641"/>
                              <a:gd name="connsiteY258" fmla="*/ 99580 h 270548"/>
                              <a:gd name="connsiteX259" fmla="*/ 143819 w 147641"/>
                              <a:gd name="connsiteY259" fmla="*/ 86591 h 270548"/>
                              <a:gd name="connsiteX260" fmla="*/ 143819 w 147641"/>
                              <a:gd name="connsiteY260" fmla="*/ 67541 h 270548"/>
                              <a:gd name="connsiteX261" fmla="*/ 142087 w 147641"/>
                              <a:gd name="connsiteY261" fmla="*/ 60614 h 270548"/>
                              <a:gd name="connsiteX262" fmla="*/ 142087 w 147641"/>
                              <a:gd name="connsiteY262" fmla="*/ 59748 h 270548"/>
                              <a:gd name="connsiteX263" fmla="*/ 139489 w 147641"/>
                              <a:gd name="connsiteY263" fmla="*/ 47625 h 270548"/>
                              <a:gd name="connsiteX264" fmla="*/ 138623 w 147641"/>
                              <a:gd name="connsiteY264" fmla="*/ 45893 h 270548"/>
                              <a:gd name="connsiteX265" fmla="*/ 139489 w 147641"/>
                              <a:gd name="connsiteY265" fmla="*/ 45893 h 270548"/>
                              <a:gd name="connsiteX266" fmla="*/ 143819 w 147641"/>
                              <a:gd name="connsiteY266" fmla="*/ 58016 h 270548"/>
                              <a:gd name="connsiteX267" fmla="*/ 147283 w 147641"/>
                              <a:gd name="connsiteY267" fmla="*/ 74468 h 270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Lst>
                            <a:rect l="l" t="t" r="r" b="b"/>
                            <a:pathLst>
                              <a:path w="147641" h="270548">
                                <a:moveTo>
                                  <a:pt x="134294" y="61480"/>
                                </a:moveTo>
                                <a:cubicBezTo>
                                  <a:pt x="135160" y="70139"/>
                                  <a:pt x="133428" y="80530"/>
                                  <a:pt x="133428" y="90055"/>
                                </a:cubicBezTo>
                                <a:cubicBezTo>
                                  <a:pt x="129099" y="91786"/>
                                  <a:pt x="123903" y="91786"/>
                                  <a:pt x="119574" y="91786"/>
                                </a:cubicBezTo>
                                <a:cubicBezTo>
                                  <a:pt x="116110" y="91786"/>
                                  <a:pt x="113512" y="91786"/>
                                  <a:pt x="110049" y="91786"/>
                                </a:cubicBezTo>
                                <a:cubicBezTo>
                                  <a:pt x="106585" y="91786"/>
                                  <a:pt x="103987" y="91786"/>
                                  <a:pt x="101389" y="91786"/>
                                </a:cubicBezTo>
                                <a:cubicBezTo>
                                  <a:pt x="100523" y="91786"/>
                                  <a:pt x="100523" y="90920"/>
                                  <a:pt x="99658" y="90920"/>
                                </a:cubicBezTo>
                                <a:cubicBezTo>
                                  <a:pt x="95328" y="90055"/>
                                  <a:pt x="92730" y="90920"/>
                                  <a:pt x="90133" y="88323"/>
                                </a:cubicBezTo>
                                <a:cubicBezTo>
                                  <a:pt x="90133" y="82261"/>
                                  <a:pt x="90998" y="75334"/>
                                  <a:pt x="90133" y="68407"/>
                                </a:cubicBezTo>
                                <a:cubicBezTo>
                                  <a:pt x="89267" y="63211"/>
                                  <a:pt x="88401" y="58016"/>
                                  <a:pt x="85803" y="53686"/>
                                </a:cubicBezTo>
                                <a:cubicBezTo>
                                  <a:pt x="84071" y="50223"/>
                                  <a:pt x="81474" y="48491"/>
                                  <a:pt x="79742" y="47625"/>
                                </a:cubicBezTo>
                                <a:cubicBezTo>
                                  <a:pt x="78876" y="47625"/>
                                  <a:pt x="78010" y="47625"/>
                                  <a:pt x="76278" y="47625"/>
                                </a:cubicBezTo>
                                <a:cubicBezTo>
                                  <a:pt x="72815" y="46759"/>
                                  <a:pt x="70217" y="45027"/>
                                  <a:pt x="66753" y="45893"/>
                                </a:cubicBezTo>
                                <a:cubicBezTo>
                                  <a:pt x="65887" y="45893"/>
                                  <a:pt x="64155" y="46759"/>
                                  <a:pt x="60692" y="47625"/>
                                </a:cubicBezTo>
                                <a:cubicBezTo>
                                  <a:pt x="56362" y="49357"/>
                                  <a:pt x="53764" y="49357"/>
                                  <a:pt x="51167" y="51955"/>
                                </a:cubicBezTo>
                                <a:cubicBezTo>
                                  <a:pt x="48569" y="53686"/>
                                  <a:pt x="48569" y="56284"/>
                                  <a:pt x="46837" y="58016"/>
                                </a:cubicBezTo>
                                <a:cubicBezTo>
                                  <a:pt x="45971" y="63211"/>
                                  <a:pt x="46837" y="69273"/>
                                  <a:pt x="48569" y="76200"/>
                                </a:cubicBezTo>
                                <a:cubicBezTo>
                                  <a:pt x="51167" y="83127"/>
                                  <a:pt x="55496" y="88323"/>
                                  <a:pt x="59826" y="93518"/>
                                </a:cubicBezTo>
                                <a:cubicBezTo>
                                  <a:pt x="61558" y="95250"/>
                                  <a:pt x="62424" y="96982"/>
                                  <a:pt x="64155" y="98714"/>
                                </a:cubicBezTo>
                                <a:cubicBezTo>
                                  <a:pt x="65021" y="100446"/>
                                  <a:pt x="66753" y="100446"/>
                                  <a:pt x="68485" y="102177"/>
                                </a:cubicBezTo>
                                <a:cubicBezTo>
                                  <a:pt x="72815" y="105641"/>
                                  <a:pt x="76278" y="109105"/>
                                  <a:pt x="79742" y="111702"/>
                                </a:cubicBezTo>
                                <a:cubicBezTo>
                                  <a:pt x="85803" y="116032"/>
                                  <a:pt x="90998" y="120361"/>
                                  <a:pt x="95328" y="124691"/>
                                </a:cubicBezTo>
                                <a:cubicBezTo>
                                  <a:pt x="98792" y="125557"/>
                                  <a:pt x="99658" y="129021"/>
                                  <a:pt x="102255" y="130752"/>
                                </a:cubicBezTo>
                                <a:cubicBezTo>
                                  <a:pt x="106585" y="135082"/>
                                  <a:pt x="109183" y="136814"/>
                                  <a:pt x="112646" y="141143"/>
                                </a:cubicBezTo>
                                <a:cubicBezTo>
                                  <a:pt x="116976" y="145473"/>
                                  <a:pt x="120440" y="149802"/>
                                  <a:pt x="123037" y="154998"/>
                                </a:cubicBezTo>
                                <a:cubicBezTo>
                                  <a:pt x="126501" y="157596"/>
                                  <a:pt x="127367" y="163657"/>
                                  <a:pt x="129964" y="167986"/>
                                </a:cubicBezTo>
                                <a:cubicBezTo>
                                  <a:pt x="130830" y="170584"/>
                                  <a:pt x="131696" y="171450"/>
                                  <a:pt x="132562" y="173182"/>
                                </a:cubicBezTo>
                                <a:cubicBezTo>
                                  <a:pt x="132562" y="174914"/>
                                  <a:pt x="132562" y="176646"/>
                                  <a:pt x="132562" y="178377"/>
                                </a:cubicBezTo>
                                <a:cubicBezTo>
                                  <a:pt x="132562" y="180109"/>
                                  <a:pt x="133428" y="180975"/>
                                  <a:pt x="133428" y="182707"/>
                                </a:cubicBezTo>
                                <a:cubicBezTo>
                                  <a:pt x="133428" y="185305"/>
                                  <a:pt x="133428" y="187036"/>
                                  <a:pt x="133428" y="189634"/>
                                </a:cubicBezTo>
                                <a:cubicBezTo>
                                  <a:pt x="134294" y="202623"/>
                                  <a:pt x="131696" y="211282"/>
                                  <a:pt x="129099" y="219941"/>
                                </a:cubicBezTo>
                                <a:cubicBezTo>
                                  <a:pt x="128233" y="223405"/>
                                  <a:pt x="127367" y="226868"/>
                                  <a:pt x="125635" y="229466"/>
                                </a:cubicBezTo>
                                <a:cubicBezTo>
                                  <a:pt x="124769" y="231198"/>
                                  <a:pt x="123037" y="232930"/>
                                  <a:pt x="121305" y="234661"/>
                                </a:cubicBezTo>
                                <a:lnTo>
                                  <a:pt x="119574" y="237259"/>
                                </a:lnTo>
                                <a:lnTo>
                                  <a:pt x="117842" y="238991"/>
                                </a:lnTo>
                                <a:cubicBezTo>
                                  <a:pt x="116976" y="239857"/>
                                  <a:pt x="117842" y="240723"/>
                                  <a:pt x="116110" y="241589"/>
                                </a:cubicBezTo>
                                <a:lnTo>
                                  <a:pt x="114378" y="242455"/>
                                </a:lnTo>
                                <a:cubicBezTo>
                                  <a:pt x="111780" y="245052"/>
                                  <a:pt x="110049" y="247650"/>
                                  <a:pt x="105719" y="248516"/>
                                </a:cubicBezTo>
                                <a:cubicBezTo>
                                  <a:pt x="103121" y="250248"/>
                                  <a:pt x="101389" y="251114"/>
                                  <a:pt x="99658" y="252846"/>
                                </a:cubicBezTo>
                                <a:cubicBezTo>
                                  <a:pt x="97926" y="252846"/>
                                  <a:pt x="97926" y="253712"/>
                                  <a:pt x="96194" y="253712"/>
                                </a:cubicBezTo>
                                <a:cubicBezTo>
                                  <a:pt x="89267" y="257175"/>
                                  <a:pt x="84071" y="256309"/>
                                  <a:pt x="76278" y="258041"/>
                                </a:cubicBezTo>
                                <a:cubicBezTo>
                                  <a:pt x="75412" y="258041"/>
                                  <a:pt x="75412" y="258907"/>
                                  <a:pt x="74546" y="258907"/>
                                </a:cubicBezTo>
                                <a:cubicBezTo>
                                  <a:pt x="73680" y="258907"/>
                                  <a:pt x="71949" y="258041"/>
                                  <a:pt x="71083" y="258907"/>
                                </a:cubicBezTo>
                                <a:cubicBezTo>
                                  <a:pt x="66753" y="258907"/>
                                  <a:pt x="60692" y="258907"/>
                                  <a:pt x="55496" y="258907"/>
                                </a:cubicBezTo>
                                <a:cubicBezTo>
                                  <a:pt x="53764" y="258907"/>
                                  <a:pt x="51167" y="259773"/>
                                  <a:pt x="50301" y="258907"/>
                                </a:cubicBezTo>
                                <a:cubicBezTo>
                                  <a:pt x="49435" y="258907"/>
                                  <a:pt x="48569" y="258907"/>
                                  <a:pt x="47703" y="258907"/>
                                </a:cubicBezTo>
                                <a:cubicBezTo>
                                  <a:pt x="41642" y="256309"/>
                                  <a:pt x="35580" y="255443"/>
                                  <a:pt x="30385" y="251980"/>
                                </a:cubicBezTo>
                                <a:cubicBezTo>
                                  <a:pt x="26055" y="251980"/>
                                  <a:pt x="18262" y="241589"/>
                                  <a:pt x="17396" y="241589"/>
                                </a:cubicBezTo>
                                <a:cubicBezTo>
                                  <a:pt x="13067" y="238991"/>
                                  <a:pt x="12201" y="233795"/>
                                  <a:pt x="7871" y="229466"/>
                                </a:cubicBezTo>
                                <a:cubicBezTo>
                                  <a:pt x="7871" y="228600"/>
                                  <a:pt x="7871" y="228600"/>
                                  <a:pt x="7871" y="227734"/>
                                </a:cubicBezTo>
                                <a:cubicBezTo>
                                  <a:pt x="2676" y="219075"/>
                                  <a:pt x="2676" y="208684"/>
                                  <a:pt x="944" y="198293"/>
                                </a:cubicBezTo>
                                <a:cubicBezTo>
                                  <a:pt x="944" y="197427"/>
                                  <a:pt x="944" y="197427"/>
                                  <a:pt x="944" y="196561"/>
                                </a:cubicBezTo>
                                <a:cubicBezTo>
                                  <a:pt x="-788" y="187902"/>
                                  <a:pt x="78" y="178377"/>
                                  <a:pt x="1810" y="171450"/>
                                </a:cubicBezTo>
                                <a:cubicBezTo>
                                  <a:pt x="14799" y="167120"/>
                                  <a:pt x="29519" y="170584"/>
                                  <a:pt x="43373" y="170584"/>
                                </a:cubicBezTo>
                                <a:cubicBezTo>
                                  <a:pt x="44239" y="171450"/>
                                  <a:pt x="44239" y="172316"/>
                                  <a:pt x="45105" y="172316"/>
                                </a:cubicBezTo>
                                <a:cubicBezTo>
                                  <a:pt x="45105" y="187036"/>
                                  <a:pt x="43373" y="205221"/>
                                  <a:pt x="52033" y="213014"/>
                                </a:cubicBezTo>
                                <a:cubicBezTo>
                                  <a:pt x="58094" y="214746"/>
                                  <a:pt x="64155" y="218209"/>
                                  <a:pt x="71083" y="217343"/>
                                </a:cubicBezTo>
                                <a:cubicBezTo>
                                  <a:pt x="79742" y="215611"/>
                                  <a:pt x="84071" y="209550"/>
                                  <a:pt x="89267" y="205221"/>
                                </a:cubicBezTo>
                                <a:cubicBezTo>
                                  <a:pt x="93596" y="194830"/>
                                  <a:pt x="89267" y="182707"/>
                                  <a:pt x="84937" y="174914"/>
                                </a:cubicBezTo>
                                <a:cubicBezTo>
                                  <a:pt x="78010" y="164523"/>
                                  <a:pt x="65887" y="159327"/>
                                  <a:pt x="58094" y="149802"/>
                                </a:cubicBezTo>
                                <a:cubicBezTo>
                                  <a:pt x="57228" y="149802"/>
                                  <a:pt x="58094" y="149802"/>
                                  <a:pt x="56362" y="148936"/>
                                </a:cubicBezTo>
                                <a:cubicBezTo>
                                  <a:pt x="54630" y="146339"/>
                                  <a:pt x="51167" y="144607"/>
                                  <a:pt x="49435" y="142875"/>
                                </a:cubicBezTo>
                                <a:cubicBezTo>
                                  <a:pt x="47703" y="142875"/>
                                  <a:pt x="46837" y="142009"/>
                                  <a:pt x="46837" y="140277"/>
                                </a:cubicBezTo>
                                <a:cubicBezTo>
                                  <a:pt x="45105" y="139411"/>
                                  <a:pt x="42508" y="137680"/>
                                  <a:pt x="41642" y="135082"/>
                                </a:cubicBezTo>
                                <a:cubicBezTo>
                                  <a:pt x="37312" y="134216"/>
                                  <a:pt x="36446" y="130752"/>
                                  <a:pt x="33849" y="129021"/>
                                </a:cubicBezTo>
                                <a:cubicBezTo>
                                  <a:pt x="32117" y="127289"/>
                                  <a:pt x="30385" y="127289"/>
                                  <a:pt x="29519" y="124691"/>
                                </a:cubicBezTo>
                                <a:lnTo>
                                  <a:pt x="26055" y="122093"/>
                                </a:lnTo>
                                <a:cubicBezTo>
                                  <a:pt x="23458" y="119495"/>
                                  <a:pt x="19994" y="117764"/>
                                  <a:pt x="17396" y="114300"/>
                                </a:cubicBezTo>
                                <a:lnTo>
                                  <a:pt x="13933" y="111702"/>
                                </a:lnTo>
                                <a:cubicBezTo>
                                  <a:pt x="11335" y="109105"/>
                                  <a:pt x="10469" y="105641"/>
                                  <a:pt x="7871" y="103043"/>
                                </a:cubicBezTo>
                                <a:cubicBezTo>
                                  <a:pt x="3542" y="94384"/>
                                  <a:pt x="944" y="86591"/>
                                  <a:pt x="1810" y="74468"/>
                                </a:cubicBezTo>
                                <a:cubicBezTo>
                                  <a:pt x="1810" y="73602"/>
                                  <a:pt x="944" y="72736"/>
                                  <a:pt x="944" y="71005"/>
                                </a:cubicBezTo>
                                <a:cubicBezTo>
                                  <a:pt x="944" y="68407"/>
                                  <a:pt x="944" y="64943"/>
                                  <a:pt x="944" y="62346"/>
                                </a:cubicBezTo>
                                <a:cubicBezTo>
                                  <a:pt x="1810" y="56284"/>
                                  <a:pt x="2676" y="50223"/>
                                  <a:pt x="5273" y="44161"/>
                                </a:cubicBezTo>
                                <a:cubicBezTo>
                                  <a:pt x="5273" y="39832"/>
                                  <a:pt x="7005" y="37234"/>
                                  <a:pt x="8737" y="32905"/>
                                </a:cubicBezTo>
                                <a:cubicBezTo>
                                  <a:pt x="9603" y="31173"/>
                                  <a:pt x="10469" y="29441"/>
                                  <a:pt x="11335" y="27709"/>
                                </a:cubicBezTo>
                                <a:cubicBezTo>
                                  <a:pt x="13933" y="24245"/>
                                  <a:pt x="16530" y="22514"/>
                                  <a:pt x="18262" y="19050"/>
                                </a:cubicBezTo>
                                <a:lnTo>
                                  <a:pt x="21726" y="16452"/>
                                </a:lnTo>
                                <a:cubicBezTo>
                                  <a:pt x="26921" y="12123"/>
                                  <a:pt x="34714" y="7793"/>
                                  <a:pt x="42508" y="5196"/>
                                </a:cubicBezTo>
                                <a:lnTo>
                                  <a:pt x="52033" y="1732"/>
                                </a:lnTo>
                                <a:cubicBezTo>
                                  <a:pt x="56362" y="866"/>
                                  <a:pt x="60692" y="0"/>
                                  <a:pt x="64155" y="0"/>
                                </a:cubicBezTo>
                                <a:cubicBezTo>
                                  <a:pt x="66753" y="0"/>
                                  <a:pt x="70217" y="0"/>
                                  <a:pt x="72815" y="0"/>
                                </a:cubicBezTo>
                                <a:lnTo>
                                  <a:pt x="86669" y="866"/>
                                </a:lnTo>
                                <a:cubicBezTo>
                                  <a:pt x="91864" y="866"/>
                                  <a:pt x="95328" y="2598"/>
                                  <a:pt x="98792" y="4330"/>
                                </a:cubicBezTo>
                                <a:cubicBezTo>
                                  <a:pt x="100523" y="6927"/>
                                  <a:pt x="103987" y="7793"/>
                                  <a:pt x="106585" y="8659"/>
                                </a:cubicBezTo>
                                <a:cubicBezTo>
                                  <a:pt x="112646" y="12123"/>
                                  <a:pt x="116110" y="17318"/>
                                  <a:pt x="121305" y="20782"/>
                                </a:cubicBezTo>
                                <a:cubicBezTo>
                                  <a:pt x="126501" y="27709"/>
                                  <a:pt x="131696" y="35502"/>
                                  <a:pt x="134294" y="45893"/>
                                </a:cubicBezTo>
                                <a:cubicBezTo>
                                  <a:pt x="132562" y="51089"/>
                                  <a:pt x="134294" y="56284"/>
                                  <a:pt x="134294" y="61480"/>
                                </a:cubicBezTo>
                                <a:close/>
                                <a:moveTo>
                                  <a:pt x="29519" y="248516"/>
                                </a:moveTo>
                                <a:cubicBezTo>
                                  <a:pt x="32117" y="249382"/>
                                  <a:pt x="33849" y="250248"/>
                                  <a:pt x="35580" y="251980"/>
                                </a:cubicBezTo>
                                <a:lnTo>
                                  <a:pt x="45971" y="254577"/>
                                </a:lnTo>
                                <a:cubicBezTo>
                                  <a:pt x="50301" y="255443"/>
                                  <a:pt x="56362" y="254577"/>
                                  <a:pt x="62424" y="254577"/>
                                </a:cubicBezTo>
                                <a:cubicBezTo>
                                  <a:pt x="65021" y="254577"/>
                                  <a:pt x="67619" y="254577"/>
                                  <a:pt x="70217" y="254577"/>
                                </a:cubicBezTo>
                                <a:lnTo>
                                  <a:pt x="78876" y="253712"/>
                                </a:lnTo>
                                <a:cubicBezTo>
                                  <a:pt x="83205" y="252846"/>
                                  <a:pt x="87535" y="253712"/>
                                  <a:pt x="90133" y="252846"/>
                                </a:cubicBezTo>
                                <a:cubicBezTo>
                                  <a:pt x="92730" y="251980"/>
                                  <a:pt x="96194" y="251114"/>
                                  <a:pt x="98792" y="250248"/>
                                </a:cubicBezTo>
                                <a:lnTo>
                                  <a:pt x="103121" y="247650"/>
                                </a:lnTo>
                                <a:cubicBezTo>
                                  <a:pt x="105719" y="245918"/>
                                  <a:pt x="107451" y="245918"/>
                                  <a:pt x="109183" y="245052"/>
                                </a:cubicBezTo>
                                <a:cubicBezTo>
                                  <a:pt x="112646" y="242455"/>
                                  <a:pt x="114378" y="238991"/>
                                  <a:pt x="116976" y="236393"/>
                                </a:cubicBezTo>
                                <a:cubicBezTo>
                                  <a:pt x="119574" y="232930"/>
                                  <a:pt x="123037" y="229466"/>
                                  <a:pt x="125635" y="226002"/>
                                </a:cubicBezTo>
                                <a:cubicBezTo>
                                  <a:pt x="127367" y="222539"/>
                                  <a:pt x="127367" y="219941"/>
                                  <a:pt x="129099" y="215611"/>
                                </a:cubicBezTo>
                                <a:lnTo>
                                  <a:pt x="131696" y="203489"/>
                                </a:lnTo>
                                <a:cubicBezTo>
                                  <a:pt x="132562" y="197427"/>
                                  <a:pt x="132562" y="191366"/>
                                  <a:pt x="131696" y="184439"/>
                                </a:cubicBezTo>
                                <a:cubicBezTo>
                                  <a:pt x="131696" y="183573"/>
                                  <a:pt x="130830" y="184439"/>
                                  <a:pt x="129964" y="183573"/>
                                </a:cubicBezTo>
                                <a:cubicBezTo>
                                  <a:pt x="129099" y="176646"/>
                                  <a:pt x="126501" y="169718"/>
                                  <a:pt x="123903" y="164523"/>
                                </a:cubicBezTo>
                                <a:cubicBezTo>
                                  <a:pt x="122171" y="160193"/>
                                  <a:pt x="119574" y="158461"/>
                                  <a:pt x="117842" y="154132"/>
                                </a:cubicBezTo>
                                <a:cubicBezTo>
                                  <a:pt x="113512" y="149802"/>
                                  <a:pt x="110915" y="145473"/>
                                  <a:pt x="107451" y="142009"/>
                                </a:cubicBezTo>
                                <a:lnTo>
                                  <a:pt x="106585" y="141143"/>
                                </a:lnTo>
                                <a:cubicBezTo>
                                  <a:pt x="104853" y="139411"/>
                                  <a:pt x="103121" y="138545"/>
                                  <a:pt x="102255" y="137680"/>
                                </a:cubicBezTo>
                                <a:cubicBezTo>
                                  <a:pt x="100523" y="135948"/>
                                  <a:pt x="99658" y="135082"/>
                                  <a:pt x="98792" y="133350"/>
                                </a:cubicBezTo>
                                <a:cubicBezTo>
                                  <a:pt x="94462" y="129021"/>
                                  <a:pt x="90133" y="126423"/>
                                  <a:pt x="86669" y="122959"/>
                                </a:cubicBezTo>
                                <a:cubicBezTo>
                                  <a:pt x="81474" y="120361"/>
                                  <a:pt x="78010" y="116032"/>
                                  <a:pt x="72815" y="113434"/>
                                </a:cubicBezTo>
                                <a:cubicBezTo>
                                  <a:pt x="71083" y="110836"/>
                                  <a:pt x="68485" y="109971"/>
                                  <a:pt x="66753" y="108239"/>
                                </a:cubicBezTo>
                                <a:cubicBezTo>
                                  <a:pt x="65021" y="106507"/>
                                  <a:pt x="63289" y="103909"/>
                                  <a:pt x="60692" y="103043"/>
                                </a:cubicBezTo>
                                <a:cubicBezTo>
                                  <a:pt x="57228" y="96982"/>
                                  <a:pt x="52033" y="93518"/>
                                  <a:pt x="49435" y="87457"/>
                                </a:cubicBezTo>
                                <a:cubicBezTo>
                                  <a:pt x="48569" y="86591"/>
                                  <a:pt x="48569" y="85725"/>
                                  <a:pt x="47703" y="83993"/>
                                </a:cubicBezTo>
                                <a:lnTo>
                                  <a:pt x="45105" y="76200"/>
                                </a:lnTo>
                                <a:cubicBezTo>
                                  <a:pt x="42508" y="68407"/>
                                  <a:pt x="43373" y="58882"/>
                                  <a:pt x="47703" y="52821"/>
                                </a:cubicBezTo>
                                <a:lnTo>
                                  <a:pt x="51167" y="50223"/>
                                </a:lnTo>
                                <a:cubicBezTo>
                                  <a:pt x="52898" y="48491"/>
                                  <a:pt x="54630" y="47625"/>
                                  <a:pt x="56362" y="46759"/>
                                </a:cubicBezTo>
                                <a:cubicBezTo>
                                  <a:pt x="60692" y="44161"/>
                                  <a:pt x="68485" y="45027"/>
                                  <a:pt x="73680" y="45893"/>
                                </a:cubicBezTo>
                                <a:cubicBezTo>
                                  <a:pt x="75412" y="45893"/>
                                  <a:pt x="77144" y="47625"/>
                                  <a:pt x="78876" y="47625"/>
                                </a:cubicBezTo>
                                <a:cubicBezTo>
                                  <a:pt x="79742" y="47625"/>
                                  <a:pt x="81474" y="47625"/>
                                  <a:pt x="83205" y="48491"/>
                                </a:cubicBezTo>
                                <a:cubicBezTo>
                                  <a:pt x="84937" y="51089"/>
                                  <a:pt x="87535" y="51955"/>
                                  <a:pt x="89267" y="54552"/>
                                </a:cubicBezTo>
                                <a:cubicBezTo>
                                  <a:pt x="96194" y="64077"/>
                                  <a:pt x="93596" y="78798"/>
                                  <a:pt x="93596" y="90055"/>
                                </a:cubicBezTo>
                                <a:cubicBezTo>
                                  <a:pt x="104853" y="94384"/>
                                  <a:pt x="119574" y="91786"/>
                                  <a:pt x="131696" y="91786"/>
                                </a:cubicBezTo>
                                <a:cubicBezTo>
                                  <a:pt x="132562" y="87457"/>
                                  <a:pt x="132562" y="83127"/>
                                  <a:pt x="132562" y="78798"/>
                                </a:cubicBezTo>
                                <a:cubicBezTo>
                                  <a:pt x="132562" y="71870"/>
                                  <a:pt x="133428" y="65809"/>
                                  <a:pt x="131696" y="58882"/>
                                </a:cubicBezTo>
                                <a:cubicBezTo>
                                  <a:pt x="131696" y="57150"/>
                                  <a:pt x="129964" y="55418"/>
                                  <a:pt x="129964" y="53686"/>
                                </a:cubicBezTo>
                                <a:cubicBezTo>
                                  <a:pt x="128233" y="47625"/>
                                  <a:pt x="127367" y="43295"/>
                                  <a:pt x="124769" y="38966"/>
                                </a:cubicBezTo>
                                <a:cubicBezTo>
                                  <a:pt x="123903" y="37234"/>
                                  <a:pt x="122171" y="34636"/>
                                  <a:pt x="120440" y="32905"/>
                                </a:cubicBezTo>
                                <a:cubicBezTo>
                                  <a:pt x="116976" y="28575"/>
                                  <a:pt x="114378" y="25977"/>
                                  <a:pt x="110049" y="21648"/>
                                </a:cubicBezTo>
                                <a:cubicBezTo>
                                  <a:pt x="109183" y="20782"/>
                                  <a:pt x="107451" y="19916"/>
                                  <a:pt x="105719" y="19050"/>
                                </a:cubicBezTo>
                                <a:cubicBezTo>
                                  <a:pt x="103121" y="17318"/>
                                  <a:pt x="101389" y="16452"/>
                                  <a:pt x="98792" y="14721"/>
                                </a:cubicBezTo>
                                <a:cubicBezTo>
                                  <a:pt x="95328" y="12989"/>
                                  <a:pt x="92730" y="11257"/>
                                  <a:pt x="88401" y="10391"/>
                                </a:cubicBezTo>
                                <a:cubicBezTo>
                                  <a:pt x="87535" y="10391"/>
                                  <a:pt x="86669" y="10391"/>
                                  <a:pt x="85803" y="10391"/>
                                </a:cubicBezTo>
                                <a:cubicBezTo>
                                  <a:pt x="85803" y="9525"/>
                                  <a:pt x="84937" y="10391"/>
                                  <a:pt x="84937" y="8659"/>
                                </a:cubicBezTo>
                                <a:cubicBezTo>
                                  <a:pt x="76278" y="7793"/>
                                  <a:pt x="67619" y="7793"/>
                                  <a:pt x="58094" y="8659"/>
                                </a:cubicBezTo>
                                <a:cubicBezTo>
                                  <a:pt x="51167" y="9525"/>
                                  <a:pt x="45971" y="11257"/>
                                  <a:pt x="40776" y="13855"/>
                                </a:cubicBezTo>
                                <a:cubicBezTo>
                                  <a:pt x="32117" y="17318"/>
                                  <a:pt x="25190" y="20782"/>
                                  <a:pt x="19128" y="27709"/>
                                </a:cubicBezTo>
                                <a:cubicBezTo>
                                  <a:pt x="16530" y="30307"/>
                                  <a:pt x="14799" y="32039"/>
                                  <a:pt x="13067" y="33771"/>
                                </a:cubicBezTo>
                                <a:cubicBezTo>
                                  <a:pt x="10469" y="37234"/>
                                  <a:pt x="9603" y="41564"/>
                                  <a:pt x="7005" y="45027"/>
                                </a:cubicBezTo>
                                <a:cubicBezTo>
                                  <a:pt x="5273" y="56284"/>
                                  <a:pt x="1810" y="62346"/>
                                  <a:pt x="2676" y="75334"/>
                                </a:cubicBezTo>
                                <a:cubicBezTo>
                                  <a:pt x="2676" y="82261"/>
                                  <a:pt x="3542" y="89189"/>
                                  <a:pt x="5273" y="96116"/>
                                </a:cubicBezTo>
                                <a:cubicBezTo>
                                  <a:pt x="7871" y="102177"/>
                                  <a:pt x="11335" y="107373"/>
                                  <a:pt x="15664" y="111702"/>
                                </a:cubicBezTo>
                                <a:cubicBezTo>
                                  <a:pt x="18262" y="115166"/>
                                  <a:pt x="21726" y="118630"/>
                                  <a:pt x="25190" y="121227"/>
                                </a:cubicBezTo>
                                <a:lnTo>
                                  <a:pt x="27787" y="123825"/>
                                </a:lnTo>
                                <a:cubicBezTo>
                                  <a:pt x="38178" y="132484"/>
                                  <a:pt x="47703" y="142875"/>
                                  <a:pt x="58094" y="150668"/>
                                </a:cubicBezTo>
                                <a:cubicBezTo>
                                  <a:pt x="59826" y="152400"/>
                                  <a:pt x="61558" y="153266"/>
                                  <a:pt x="62424" y="154132"/>
                                </a:cubicBezTo>
                                <a:cubicBezTo>
                                  <a:pt x="64155" y="156730"/>
                                  <a:pt x="66753" y="157596"/>
                                  <a:pt x="67619" y="160193"/>
                                </a:cubicBezTo>
                                <a:cubicBezTo>
                                  <a:pt x="71949" y="161925"/>
                                  <a:pt x="74546" y="165389"/>
                                  <a:pt x="78876" y="167986"/>
                                </a:cubicBezTo>
                                <a:cubicBezTo>
                                  <a:pt x="81474" y="172316"/>
                                  <a:pt x="84071" y="174048"/>
                                  <a:pt x="86669" y="177511"/>
                                </a:cubicBezTo>
                                <a:cubicBezTo>
                                  <a:pt x="86669" y="177511"/>
                                  <a:pt x="87535" y="178377"/>
                                  <a:pt x="87535" y="178377"/>
                                </a:cubicBezTo>
                                <a:cubicBezTo>
                                  <a:pt x="87535" y="180975"/>
                                  <a:pt x="89267" y="182707"/>
                                  <a:pt x="90133" y="185305"/>
                                </a:cubicBezTo>
                                <a:cubicBezTo>
                                  <a:pt x="90998" y="189634"/>
                                  <a:pt x="91864" y="194830"/>
                                  <a:pt x="91864" y="199159"/>
                                </a:cubicBezTo>
                                <a:cubicBezTo>
                                  <a:pt x="91864" y="201757"/>
                                  <a:pt x="92730" y="205221"/>
                                  <a:pt x="91864" y="207818"/>
                                </a:cubicBezTo>
                                <a:cubicBezTo>
                                  <a:pt x="90998" y="209550"/>
                                  <a:pt x="89267" y="211282"/>
                                  <a:pt x="87535" y="212148"/>
                                </a:cubicBezTo>
                                <a:cubicBezTo>
                                  <a:pt x="84937" y="214746"/>
                                  <a:pt x="81474" y="217343"/>
                                  <a:pt x="78876" y="219941"/>
                                </a:cubicBezTo>
                                <a:cubicBezTo>
                                  <a:pt x="72815" y="224270"/>
                                  <a:pt x="65887" y="224270"/>
                                  <a:pt x="58094" y="221673"/>
                                </a:cubicBezTo>
                                <a:cubicBezTo>
                                  <a:pt x="54630" y="220807"/>
                                  <a:pt x="49435" y="219075"/>
                                  <a:pt x="47703" y="217343"/>
                                </a:cubicBezTo>
                                <a:lnTo>
                                  <a:pt x="47703" y="216477"/>
                                </a:lnTo>
                                <a:cubicBezTo>
                                  <a:pt x="45971" y="216477"/>
                                  <a:pt x="45105" y="213880"/>
                                  <a:pt x="43373" y="211282"/>
                                </a:cubicBezTo>
                                <a:cubicBezTo>
                                  <a:pt x="39044" y="201757"/>
                                  <a:pt x="40776" y="188768"/>
                                  <a:pt x="40776" y="175780"/>
                                </a:cubicBezTo>
                                <a:cubicBezTo>
                                  <a:pt x="29519" y="175780"/>
                                  <a:pt x="15664" y="172316"/>
                                  <a:pt x="2676" y="175780"/>
                                </a:cubicBezTo>
                                <a:cubicBezTo>
                                  <a:pt x="78" y="189634"/>
                                  <a:pt x="1810" y="206952"/>
                                  <a:pt x="6139" y="220807"/>
                                </a:cubicBezTo>
                                <a:cubicBezTo>
                                  <a:pt x="8737" y="229466"/>
                                  <a:pt x="12201" y="235527"/>
                                  <a:pt x="16530" y="240723"/>
                                </a:cubicBezTo>
                                <a:cubicBezTo>
                                  <a:pt x="19128" y="242455"/>
                                  <a:pt x="20860" y="244186"/>
                                  <a:pt x="23458" y="246784"/>
                                </a:cubicBezTo>
                                <a:cubicBezTo>
                                  <a:pt x="23458" y="245918"/>
                                  <a:pt x="28653" y="247650"/>
                                  <a:pt x="29519" y="248516"/>
                                </a:cubicBezTo>
                                <a:close/>
                                <a:moveTo>
                                  <a:pt x="142953" y="214746"/>
                                </a:moveTo>
                                <a:cubicBezTo>
                                  <a:pt x="143819" y="204355"/>
                                  <a:pt x="142953" y="193964"/>
                                  <a:pt x="140355" y="183573"/>
                                </a:cubicBezTo>
                                <a:cubicBezTo>
                                  <a:pt x="140355" y="183573"/>
                                  <a:pt x="140355" y="181841"/>
                                  <a:pt x="140355" y="180975"/>
                                </a:cubicBezTo>
                                <a:cubicBezTo>
                                  <a:pt x="140355" y="180109"/>
                                  <a:pt x="140355" y="179243"/>
                                  <a:pt x="140355" y="179243"/>
                                </a:cubicBezTo>
                                <a:cubicBezTo>
                                  <a:pt x="140355" y="177511"/>
                                  <a:pt x="139489" y="177511"/>
                                  <a:pt x="139489" y="176646"/>
                                </a:cubicBezTo>
                                <a:cubicBezTo>
                                  <a:pt x="139489" y="176646"/>
                                  <a:pt x="139489" y="175780"/>
                                  <a:pt x="139489" y="174914"/>
                                </a:cubicBezTo>
                                <a:lnTo>
                                  <a:pt x="139489" y="174914"/>
                                </a:lnTo>
                                <a:cubicBezTo>
                                  <a:pt x="139489" y="174914"/>
                                  <a:pt x="139489" y="174914"/>
                                  <a:pt x="139489" y="174914"/>
                                </a:cubicBezTo>
                                <a:cubicBezTo>
                                  <a:pt x="140355" y="176646"/>
                                  <a:pt x="141221" y="179243"/>
                                  <a:pt x="142087" y="180109"/>
                                </a:cubicBezTo>
                                <a:cubicBezTo>
                                  <a:pt x="142953" y="182707"/>
                                  <a:pt x="143819" y="183573"/>
                                  <a:pt x="144685" y="185305"/>
                                </a:cubicBezTo>
                                <a:lnTo>
                                  <a:pt x="144685" y="187036"/>
                                </a:lnTo>
                                <a:lnTo>
                                  <a:pt x="146417" y="193964"/>
                                </a:lnTo>
                                <a:lnTo>
                                  <a:pt x="146417" y="193964"/>
                                </a:lnTo>
                                <a:cubicBezTo>
                                  <a:pt x="146417" y="196561"/>
                                  <a:pt x="146417" y="198293"/>
                                  <a:pt x="146417" y="200891"/>
                                </a:cubicBezTo>
                                <a:cubicBezTo>
                                  <a:pt x="147283" y="213880"/>
                                  <a:pt x="144685" y="222539"/>
                                  <a:pt x="142087" y="231198"/>
                                </a:cubicBezTo>
                                <a:cubicBezTo>
                                  <a:pt x="141221" y="234661"/>
                                  <a:pt x="140355" y="238125"/>
                                  <a:pt x="138623" y="240723"/>
                                </a:cubicBezTo>
                                <a:cubicBezTo>
                                  <a:pt x="137758" y="242455"/>
                                  <a:pt x="136026" y="244186"/>
                                  <a:pt x="134294" y="245918"/>
                                </a:cubicBezTo>
                                <a:lnTo>
                                  <a:pt x="132562" y="248516"/>
                                </a:lnTo>
                                <a:lnTo>
                                  <a:pt x="130830" y="250248"/>
                                </a:lnTo>
                                <a:cubicBezTo>
                                  <a:pt x="129964" y="251114"/>
                                  <a:pt x="130830" y="251980"/>
                                  <a:pt x="129099" y="252846"/>
                                </a:cubicBezTo>
                                <a:lnTo>
                                  <a:pt x="127367" y="253712"/>
                                </a:lnTo>
                                <a:cubicBezTo>
                                  <a:pt x="124769" y="256309"/>
                                  <a:pt x="123037" y="258907"/>
                                  <a:pt x="118708" y="259773"/>
                                </a:cubicBezTo>
                                <a:cubicBezTo>
                                  <a:pt x="116976" y="260639"/>
                                  <a:pt x="116110" y="261505"/>
                                  <a:pt x="114378" y="262371"/>
                                </a:cubicBezTo>
                                <a:cubicBezTo>
                                  <a:pt x="112646" y="263236"/>
                                  <a:pt x="110915" y="264968"/>
                                  <a:pt x="109183" y="264968"/>
                                </a:cubicBezTo>
                                <a:lnTo>
                                  <a:pt x="108317" y="264968"/>
                                </a:lnTo>
                                <a:cubicBezTo>
                                  <a:pt x="101389" y="268432"/>
                                  <a:pt x="96194" y="267566"/>
                                  <a:pt x="88401" y="269298"/>
                                </a:cubicBezTo>
                                <a:cubicBezTo>
                                  <a:pt x="87535" y="269298"/>
                                  <a:pt x="87535" y="270164"/>
                                  <a:pt x="86669" y="270164"/>
                                </a:cubicBezTo>
                                <a:cubicBezTo>
                                  <a:pt x="84071" y="270164"/>
                                  <a:pt x="82339" y="270164"/>
                                  <a:pt x="79742" y="270164"/>
                                </a:cubicBezTo>
                                <a:cubicBezTo>
                                  <a:pt x="75412" y="270164"/>
                                  <a:pt x="71083" y="270164"/>
                                  <a:pt x="67619" y="270164"/>
                                </a:cubicBezTo>
                                <a:cubicBezTo>
                                  <a:pt x="65887" y="270164"/>
                                  <a:pt x="63289" y="271030"/>
                                  <a:pt x="62424" y="270164"/>
                                </a:cubicBezTo>
                                <a:cubicBezTo>
                                  <a:pt x="61558" y="270164"/>
                                  <a:pt x="60692" y="270164"/>
                                  <a:pt x="59826" y="270164"/>
                                </a:cubicBezTo>
                                <a:cubicBezTo>
                                  <a:pt x="55496" y="268432"/>
                                  <a:pt x="49435" y="268432"/>
                                  <a:pt x="46837" y="265834"/>
                                </a:cubicBezTo>
                                <a:cubicBezTo>
                                  <a:pt x="46837" y="265834"/>
                                  <a:pt x="46837" y="265834"/>
                                  <a:pt x="46837" y="264968"/>
                                </a:cubicBezTo>
                                <a:cubicBezTo>
                                  <a:pt x="47703" y="264968"/>
                                  <a:pt x="48569" y="264968"/>
                                  <a:pt x="48569" y="264968"/>
                                </a:cubicBezTo>
                                <a:cubicBezTo>
                                  <a:pt x="49435" y="264968"/>
                                  <a:pt x="49435" y="264968"/>
                                  <a:pt x="50301" y="264968"/>
                                </a:cubicBezTo>
                                <a:cubicBezTo>
                                  <a:pt x="52898" y="264968"/>
                                  <a:pt x="54630" y="264968"/>
                                  <a:pt x="54630" y="264968"/>
                                </a:cubicBezTo>
                                <a:lnTo>
                                  <a:pt x="60692" y="266700"/>
                                </a:lnTo>
                                <a:cubicBezTo>
                                  <a:pt x="65021" y="267566"/>
                                  <a:pt x="71083" y="266700"/>
                                  <a:pt x="77144" y="266700"/>
                                </a:cubicBezTo>
                                <a:cubicBezTo>
                                  <a:pt x="79742" y="266700"/>
                                  <a:pt x="82339" y="266700"/>
                                  <a:pt x="84937" y="266700"/>
                                </a:cubicBezTo>
                                <a:lnTo>
                                  <a:pt x="93596" y="265834"/>
                                </a:lnTo>
                                <a:cubicBezTo>
                                  <a:pt x="97926" y="264968"/>
                                  <a:pt x="102255" y="265834"/>
                                  <a:pt x="104853" y="264968"/>
                                </a:cubicBezTo>
                                <a:cubicBezTo>
                                  <a:pt x="107451" y="264102"/>
                                  <a:pt x="110915" y="263236"/>
                                  <a:pt x="113512" y="262371"/>
                                </a:cubicBezTo>
                                <a:lnTo>
                                  <a:pt x="117842" y="259773"/>
                                </a:lnTo>
                                <a:cubicBezTo>
                                  <a:pt x="120440" y="258041"/>
                                  <a:pt x="122171" y="258041"/>
                                  <a:pt x="123903" y="257175"/>
                                </a:cubicBezTo>
                                <a:cubicBezTo>
                                  <a:pt x="127367" y="254577"/>
                                  <a:pt x="129099" y="251114"/>
                                  <a:pt x="131696" y="248516"/>
                                </a:cubicBezTo>
                                <a:cubicBezTo>
                                  <a:pt x="134294" y="245052"/>
                                  <a:pt x="137758" y="241589"/>
                                  <a:pt x="140355" y="238125"/>
                                </a:cubicBezTo>
                                <a:cubicBezTo>
                                  <a:pt x="142087" y="234661"/>
                                  <a:pt x="142087" y="232064"/>
                                  <a:pt x="143819" y="227734"/>
                                </a:cubicBezTo>
                                <a:lnTo>
                                  <a:pt x="142953" y="214746"/>
                                </a:lnTo>
                                <a:close/>
                                <a:moveTo>
                                  <a:pt x="56362" y="206952"/>
                                </a:moveTo>
                                <a:cubicBezTo>
                                  <a:pt x="56362" y="207818"/>
                                  <a:pt x="56362" y="207818"/>
                                  <a:pt x="55496" y="207818"/>
                                </a:cubicBezTo>
                                <a:cubicBezTo>
                                  <a:pt x="55496" y="207818"/>
                                  <a:pt x="54630" y="207818"/>
                                  <a:pt x="53764" y="206952"/>
                                </a:cubicBezTo>
                                <a:cubicBezTo>
                                  <a:pt x="53764" y="206952"/>
                                  <a:pt x="53764" y="206952"/>
                                  <a:pt x="53764" y="206086"/>
                                </a:cubicBezTo>
                                <a:cubicBezTo>
                                  <a:pt x="53764" y="206086"/>
                                  <a:pt x="52898" y="204355"/>
                                  <a:pt x="52898" y="202623"/>
                                </a:cubicBezTo>
                                <a:cubicBezTo>
                                  <a:pt x="52898" y="197427"/>
                                  <a:pt x="52898" y="191366"/>
                                  <a:pt x="52898" y="186170"/>
                                </a:cubicBezTo>
                                <a:lnTo>
                                  <a:pt x="52033" y="186170"/>
                                </a:lnTo>
                                <a:cubicBezTo>
                                  <a:pt x="51167" y="186170"/>
                                  <a:pt x="50301" y="186170"/>
                                  <a:pt x="50301" y="184439"/>
                                </a:cubicBezTo>
                                <a:cubicBezTo>
                                  <a:pt x="50301" y="183573"/>
                                  <a:pt x="50301" y="182707"/>
                                  <a:pt x="52033" y="182707"/>
                                </a:cubicBezTo>
                                <a:lnTo>
                                  <a:pt x="52898" y="182707"/>
                                </a:lnTo>
                                <a:cubicBezTo>
                                  <a:pt x="53764" y="182707"/>
                                  <a:pt x="54630" y="182707"/>
                                  <a:pt x="54630" y="183573"/>
                                </a:cubicBezTo>
                                <a:cubicBezTo>
                                  <a:pt x="54630" y="184439"/>
                                  <a:pt x="55496" y="184439"/>
                                  <a:pt x="55496" y="185305"/>
                                </a:cubicBezTo>
                                <a:cubicBezTo>
                                  <a:pt x="56362" y="193098"/>
                                  <a:pt x="55496" y="200025"/>
                                  <a:pt x="56362" y="206952"/>
                                </a:cubicBezTo>
                                <a:close/>
                                <a:moveTo>
                                  <a:pt x="75412" y="54552"/>
                                </a:moveTo>
                                <a:cubicBezTo>
                                  <a:pt x="76278" y="54552"/>
                                  <a:pt x="77144" y="54552"/>
                                  <a:pt x="78010" y="55418"/>
                                </a:cubicBezTo>
                                <a:lnTo>
                                  <a:pt x="78876" y="56284"/>
                                </a:lnTo>
                                <a:cubicBezTo>
                                  <a:pt x="78876" y="56284"/>
                                  <a:pt x="78876" y="56284"/>
                                  <a:pt x="78876" y="57150"/>
                                </a:cubicBezTo>
                                <a:lnTo>
                                  <a:pt x="78876" y="57150"/>
                                </a:lnTo>
                                <a:lnTo>
                                  <a:pt x="78010" y="57150"/>
                                </a:lnTo>
                                <a:cubicBezTo>
                                  <a:pt x="77144" y="57150"/>
                                  <a:pt x="75412" y="58016"/>
                                  <a:pt x="71949" y="58882"/>
                                </a:cubicBezTo>
                                <a:cubicBezTo>
                                  <a:pt x="69351" y="59748"/>
                                  <a:pt x="67619" y="59748"/>
                                  <a:pt x="65021" y="60614"/>
                                </a:cubicBezTo>
                                <a:cubicBezTo>
                                  <a:pt x="62424" y="61480"/>
                                  <a:pt x="60692" y="63211"/>
                                  <a:pt x="59826" y="64943"/>
                                </a:cubicBezTo>
                                <a:cubicBezTo>
                                  <a:pt x="58960" y="66675"/>
                                  <a:pt x="58960" y="67541"/>
                                  <a:pt x="58094" y="69273"/>
                                </a:cubicBezTo>
                                <a:cubicBezTo>
                                  <a:pt x="58094" y="71870"/>
                                  <a:pt x="57228" y="73602"/>
                                  <a:pt x="57228" y="76200"/>
                                </a:cubicBezTo>
                                <a:cubicBezTo>
                                  <a:pt x="57228" y="76200"/>
                                  <a:pt x="56362" y="77066"/>
                                  <a:pt x="55496" y="76200"/>
                                </a:cubicBezTo>
                                <a:cubicBezTo>
                                  <a:pt x="54630" y="73602"/>
                                  <a:pt x="53764" y="71870"/>
                                  <a:pt x="54630" y="70139"/>
                                </a:cubicBezTo>
                                <a:cubicBezTo>
                                  <a:pt x="54630" y="67541"/>
                                  <a:pt x="56362" y="64943"/>
                                  <a:pt x="58094" y="62346"/>
                                </a:cubicBezTo>
                                <a:lnTo>
                                  <a:pt x="61558" y="59748"/>
                                </a:lnTo>
                                <a:lnTo>
                                  <a:pt x="63289" y="58016"/>
                                </a:lnTo>
                                <a:cubicBezTo>
                                  <a:pt x="65021" y="56284"/>
                                  <a:pt x="67619" y="55418"/>
                                  <a:pt x="69351" y="55418"/>
                                </a:cubicBezTo>
                                <a:cubicBezTo>
                                  <a:pt x="71949" y="55418"/>
                                  <a:pt x="74546" y="54552"/>
                                  <a:pt x="75412" y="54552"/>
                                </a:cubicBezTo>
                                <a:close/>
                                <a:moveTo>
                                  <a:pt x="147283" y="74468"/>
                                </a:moveTo>
                                <a:cubicBezTo>
                                  <a:pt x="148148" y="83127"/>
                                  <a:pt x="147283" y="90920"/>
                                  <a:pt x="146417" y="99580"/>
                                </a:cubicBezTo>
                                <a:cubicBezTo>
                                  <a:pt x="146417" y="102177"/>
                                  <a:pt x="145551" y="103909"/>
                                  <a:pt x="142953" y="103909"/>
                                </a:cubicBezTo>
                                <a:cubicBezTo>
                                  <a:pt x="139489" y="104775"/>
                                  <a:pt x="136892" y="103909"/>
                                  <a:pt x="132562" y="103909"/>
                                </a:cubicBezTo>
                                <a:cubicBezTo>
                                  <a:pt x="129099" y="103909"/>
                                  <a:pt x="126501" y="103909"/>
                                  <a:pt x="123037" y="103909"/>
                                </a:cubicBezTo>
                                <a:cubicBezTo>
                                  <a:pt x="120440" y="103909"/>
                                  <a:pt x="117842" y="103909"/>
                                  <a:pt x="115244" y="103909"/>
                                </a:cubicBezTo>
                                <a:cubicBezTo>
                                  <a:pt x="112646" y="103909"/>
                                  <a:pt x="110915" y="103043"/>
                                  <a:pt x="108317" y="102177"/>
                                </a:cubicBezTo>
                                <a:cubicBezTo>
                                  <a:pt x="106585" y="102177"/>
                                  <a:pt x="104853" y="102177"/>
                                  <a:pt x="103121" y="100446"/>
                                </a:cubicBezTo>
                                <a:cubicBezTo>
                                  <a:pt x="103121" y="100446"/>
                                  <a:pt x="102255" y="99580"/>
                                  <a:pt x="102255" y="98714"/>
                                </a:cubicBezTo>
                                <a:cubicBezTo>
                                  <a:pt x="102255" y="97848"/>
                                  <a:pt x="102255" y="97848"/>
                                  <a:pt x="103121" y="97848"/>
                                </a:cubicBezTo>
                                <a:lnTo>
                                  <a:pt x="103987" y="97848"/>
                                </a:lnTo>
                                <a:cubicBezTo>
                                  <a:pt x="104853" y="97848"/>
                                  <a:pt x="105719" y="97848"/>
                                  <a:pt x="106585" y="97848"/>
                                </a:cubicBezTo>
                                <a:cubicBezTo>
                                  <a:pt x="117842" y="102177"/>
                                  <a:pt x="131696" y="99580"/>
                                  <a:pt x="142953" y="99580"/>
                                </a:cubicBezTo>
                                <a:cubicBezTo>
                                  <a:pt x="143819" y="95250"/>
                                  <a:pt x="143819" y="90920"/>
                                  <a:pt x="143819" y="86591"/>
                                </a:cubicBezTo>
                                <a:cubicBezTo>
                                  <a:pt x="143819" y="79664"/>
                                  <a:pt x="144685" y="74468"/>
                                  <a:pt x="143819" y="67541"/>
                                </a:cubicBezTo>
                                <a:cubicBezTo>
                                  <a:pt x="143819" y="65809"/>
                                  <a:pt x="142953" y="63211"/>
                                  <a:pt x="142087" y="60614"/>
                                </a:cubicBezTo>
                                <a:lnTo>
                                  <a:pt x="142087" y="59748"/>
                                </a:lnTo>
                                <a:cubicBezTo>
                                  <a:pt x="142087" y="55418"/>
                                  <a:pt x="141221" y="51089"/>
                                  <a:pt x="139489" y="47625"/>
                                </a:cubicBezTo>
                                <a:lnTo>
                                  <a:pt x="138623" y="45893"/>
                                </a:lnTo>
                                <a:cubicBezTo>
                                  <a:pt x="138623" y="45027"/>
                                  <a:pt x="138623" y="45027"/>
                                  <a:pt x="139489" y="45893"/>
                                </a:cubicBezTo>
                                <a:cubicBezTo>
                                  <a:pt x="141221" y="50223"/>
                                  <a:pt x="142953" y="53686"/>
                                  <a:pt x="143819" y="58016"/>
                                </a:cubicBezTo>
                                <a:cubicBezTo>
                                  <a:pt x="144685" y="64077"/>
                                  <a:pt x="146417" y="68407"/>
                                  <a:pt x="147283" y="74468"/>
                                </a:cubicBezTo>
                                <a:close/>
                              </a:path>
                            </a:pathLst>
                          </a:custGeom>
                          <a:solidFill>
                            <a:srgbClr val="000000"/>
                          </a:solidFill>
                          <a:ln w="8653" cap="flat">
                            <a:noFill/>
                            <a:prstDash val="solid"/>
                            <a:miter/>
                          </a:ln>
                        </wps:spPr>
                        <wps:bodyPr rtlCol="0" anchor="ctr"/>
                      </wps:wsp>
                      <wps:wsp>
                        <wps:cNvPr id="501824432" name="Freeform 501824432"/>
                        <wps:cNvSpPr/>
                        <wps:spPr>
                          <a:xfrm>
                            <a:off x="4529749" y="1073859"/>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2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2 h 269898"/>
                              <a:gd name="connsiteX25" fmla="*/ 52491 w 158131"/>
                              <a:gd name="connsiteY25" fmla="*/ 92029 h 269898"/>
                              <a:gd name="connsiteX26" fmla="*/ 53357 w 158131"/>
                              <a:gd name="connsiteY26" fmla="*/ 60856 h 269898"/>
                              <a:gd name="connsiteX27" fmla="*/ 53357 w 158131"/>
                              <a:gd name="connsiteY27" fmla="*/ 44404 h 269898"/>
                              <a:gd name="connsiteX28" fmla="*/ 25648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8 h 269898"/>
                              <a:gd name="connsiteX33" fmla="*/ 114836 w 158131"/>
                              <a:gd name="connsiteY33" fmla="*/ 1108 h 269898"/>
                              <a:gd name="connsiteX34" fmla="*/ 141679 w 158131"/>
                              <a:gd name="connsiteY34" fmla="*/ 1108 h 269898"/>
                              <a:gd name="connsiteX35" fmla="*/ 145143 w 158131"/>
                              <a:gd name="connsiteY35" fmla="*/ 242 h 269898"/>
                              <a:gd name="connsiteX36" fmla="*/ 149472 w 158131"/>
                              <a:gd name="connsiteY36" fmla="*/ 12365 h 269898"/>
                              <a:gd name="connsiteX37" fmla="*/ 147741 w 158131"/>
                              <a:gd name="connsiteY37" fmla="*/ 25354 h 269898"/>
                              <a:gd name="connsiteX38" fmla="*/ 140813 w 158131"/>
                              <a:gd name="connsiteY38" fmla="*/ 2840 h 269898"/>
                              <a:gd name="connsiteX39" fmla="*/ 84529 w 158131"/>
                              <a:gd name="connsiteY39" fmla="*/ 2840 h 269898"/>
                              <a:gd name="connsiteX40" fmla="*/ 13525 w 158131"/>
                              <a:gd name="connsiteY40" fmla="*/ 1108 h 269898"/>
                              <a:gd name="connsiteX41" fmla="*/ 4000 w 158131"/>
                              <a:gd name="connsiteY41" fmla="*/ 1108 h 269898"/>
                              <a:gd name="connsiteX42" fmla="*/ 536 w 158131"/>
                              <a:gd name="connsiteY42" fmla="*/ 21024 h 269898"/>
                              <a:gd name="connsiteX43" fmla="*/ 3134 w 158131"/>
                              <a:gd name="connsiteY43" fmla="*/ 38342 h 269898"/>
                              <a:gd name="connsiteX44" fmla="*/ 40368 w 158131"/>
                              <a:gd name="connsiteY44" fmla="*/ 38342 h 269898"/>
                              <a:gd name="connsiteX45" fmla="*/ 51625 w 158131"/>
                              <a:gd name="connsiteY45" fmla="*/ 40074 h 269898"/>
                              <a:gd name="connsiteX46" fmla="*/ 53357 w 158131"/>
                              <a:gd name="connsiteY46" fmla="*/ 53929 h 269898"/>
                              <a:gd name="connsiteX47" fmla="*/ 51625 w 158131"/>
                              <a:gd name="connsiteY47" fmla="*/ 95492 h 269898"/>
                              <a:gd name="connsiteX48" fmla="*/ 53357 w 158131"/>
                              <a:gd name="connsiteY48" fmla="*/ 153508 h 269898"/>
                              <a:gd name="connsiteX49" fmla="*/ 52491 w 158131"/>
                              <a:gd name="connsiteY49" fmla="*/ 182949 h 269898"/>
                              <a:gd name="connsiteX50" fmla="*/ 51625 w 158131"/>
                              <a:gd name="connsiteY50" fmla="*/ 211524 h 269898"/>
                              <a:gd name="connsiteX51" fmla="*/ 51625 w 158131"/>
                              <a:gd name="connsiteY51" fmla="*/ 243563 h 269898"/>
                              <a:gd name="connsiteX52" fmla="*/ 51625 w 158131"/>
                              <a:gd name="connsiteY52" fmla="*/ 249624 h 269898"/>
                              <a:gd name="connsiteX53" fmla="*/ 69809 w 158131"/>
                              <a:gd name="connsiteY53" fmla="*/ 252222 h 269898"/>
                              <a:gd name="connsiteX54" fmla="*/ 88859 w 158131"/>
                              <a:gd name="connsiteY54" fmla="*/ 250490 h 269898"/>
                              <a:gd name="connsiteX55" fmla="*/ 90591 w 158131"/>
                              <a:gd name="connsiteY55" fmla="*/ 229708 h 269898"/>
                              <a:gd name="connsiteX56" fmla="*/ 91457 w 158131"/>
                              <a:gd name="connsiteY56" fmla="*/ 178620 h 269898"/>
                              <a:gd name="connsiteX57" fmla="*/ 91457 w 158131"/>
                              <a:gd name="connsiteY57" fmla="*/ 156106 h 269898"/>
                              <a:gd name="connsiteX58" fmla="*/ 91457 w 158131"/>
                              <a:gd name="connsiteY58" fmla="*/ 137056 h 269898"/>
                              <a:gd name="connsiteX59" fmla="*/ 90591 w 158131"/>
                              <a:gd name="connsiteY59" fmla="*/ 128397 h 269898"/>
                              <a:gd name="connsiteX60" fmla="*/ 90591 w 158131"/>
                              <a:gd name="connsiteY60" fmla="*/ 111079 h 269898"/>
                              <a:gd name="connsiteX61" fmla="*/ 91457 w 158131"/>
                              <a:gd name="connsiteY61" fmla="*/ 97224 h 269898"/>
                              <a:gd name="connsiteX62" fmla="*/ 90591 w 158131"/>
                              <a:gd name="connsiteY62" fmla="*/ 82504 h 269898"/>
                              <a:gd name="connsiteX63" fmla="*/ 91457 w 158131"/>
                              <a:gd name="connsiteY63" fmla="*/ 39208 h 269898"/>
                              <a:gd name="connsiteX64" fmla="*/ 139082 w 158131"/>
                              <a:gd name="connsiteY64" fmla="*/ 40074 h 269898"/>
                              <a:gd name="connsiteX65" fmla="*/ 140813 w 158131"/>
                              <a:gd name="connsiteY65" fmla="*/ 2840 h 269898"/>
                              <a:gd name="connsiteX66" fmla="*/ 11793 w 158131"/>
                              <a:gd name="connsiteY66" fmla="*/ 51331 h 269898"/>
                              <a:gd name="connsiteX67" fmla="*/ 13525 w 158131"/>
                              <a:gd name="connsiteY67" fmla="*/ 49599 h 269898"/>
                              <a:gd name="connsiteX68" fmla="*/ 16123 w 158131"/>
                              <a:gd name="connsiteY68" fmla="*/ 51331 h 269898"/>
                              <a:gd name="connsiteX69" fmla="*/ 16123 w 158131"/>
                              <a:gd name="connsiteY69" fmla="*/ 51331 h 269898"/>
                              <a:gd name="connsiteX70" fmla="*/ 42100 w 158131"/>
                              <a:gd name="connsiteY70" fmla="*/ 51331 h 269898"/>
                              <a:gd name="connsiteX71" fmla="*/ 43832 w 158131"/>
                              <a:gd name="connsiteY71" fmla="*/ 53063 h 269898"/>
                              <a:gd name="connsiteX72" fmla="*/ 42100 w 158131"/>
                              <a:gd name="connsiteY72" fmla="*/ 54795 h 269898"/>
                              <a:gd name="connsiteX73" fmla="*/ 36039 w 158131"/>
                              <a:gd name="connsiteY73" fmla="*/ 54795 h 269898"/>
                              <a:gd name="connsiteX74" fmla="*/ 23916 w 158131"/>
                              <a:gd name="connsiteY74" fmla="*/ 53929 h 269898"/>
                              <a:gd name="connsiteX75" fmla="*/ 14391 w 158131"/>
                              <a:gd name="connsiteY75" fmla="*/ 53063 h 269898"/>
                              <a:gd name="connsiteX76" fmla="*/ 11793 w 158131"/>
                              <a:gd name="connsiteY76" fmla="*/ 51331 h 269898"/>
                              <a:gd name="connsiteX77" fmla="*/ 11793 w 158131"/>
                              <a:gd name="connsiteY77" fmla="*/ 51331 h 269898"/>
                              <a:gd name="connsiteX78" fmla="*/ 153802 w 158131"/>
                              <a:gd name="connsiteY78" fmla="*/ 50465 h 269898"/>
                              <a:gd name="connsiteX79" fmla="*/ 155534 w 158131"/>
                              <a:gd name="connsiteY79" fmla="*/ 44404 h 269898"/>
                              <a:gd name="connsiteX80" fmla="*/ 155534 w 158131"/>
                              <a:gd name="connsiteY80" fmla="*/ 38342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2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7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1 h 269898"/>
                              <a:gd name="connsiteX98" fmla="*/ 105311 w 158131"/>
                              <a:gd name="connsiteY98" fmla="*/ 208061 h 269898"/>
                              <a:gd name="connsiteX99" fmla="*/ 105311 w 158131"/>
                              <a:gd name="connsiteY99" fmla="*/ 228843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7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3 h 269898"/>
                              <a:gd name="connsiteX113" fmla="*/ 91457 w 158131"/>
                              <a:gd name="connsiteY113" fmla="*/ 266943 h 269898"/>
                              <a:gd name="connsiteX114" fmla="*/ 94054 w 158131"/>
                              <a:gd name="connsiteY114" fmla="*/ 266943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7 w 158131"/>
                              <a:gd name="connsiteY118" fmla="*/ 194206 h 269898"/>
                              <a:gd name="connsiteX119" fmla="*/ 101847 w 158131"/>
                              <a:gd name="connsiteY119" fmla="*/ 171693 h 269898"/>
                              <a:gd name="connsiteX120" fmla="*/ 101847 w 158131"/>
                              <a:gd name="connsiteY120" fmla="*/ 152642 h 269898"/>
                              <a:gd name="connsiteX121" fmla="*/ 100982 w 158131"/>
                              <a:gd name="connsiteY121" fmla="*/ 98956 h 269898"/>
                              <a:gd name="connsiteX122" fmla="*/ 100982 w 158131"/>
                              <a:gd name="connsiteY122" fmla="*/ 71247 h 269898"/>
                              <a:gd name="connsiteX123" fmla="*/ 114836 w 158131"/>
                              <a:gd name="connsiteY123" fmla="*/ 56527 h 269898"/>
                              <a:gd name="connsiteX124" fmla="*/ 118300 w 158131"/>
                              <a:gd name="connsiteY124" fmla="*/ 56527 h 269898"/>
                              <a:gd name="connsiteX125" fmla="*/ 131289 w 158131"/>
                              <a:gd name="connsiteY125" fmla="*/ 56527 h 269898"/>
                              <a:gd name="connsiteX126" fmla="*/ 142545 w 158131"/>
                              <a:gd name="connsiteY126" fmla="*/ 56527 h 269898"/>
                              <a:gd name="connsiteX127" fmla="*/ 145143 w 158131"/>
                              <a:gd name="connsiteY127" fmla="*/ 56527 h 269898"/>
                              <a:gd name="connsiteX128" fmla="*/ 150338 w 158131"/>
                              <a:gd name="connsiteY128" fmla="*/ 56527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7"/>
                                  <a:pt x="142545" y="43538"/>
                                </a:cubicBezTo>
                                <a:cubicBezTo>
                                  <a:pt x="140813" y="44404"/>
                                  <a:pt x="139082" y="43538"/>
                                  <a:pt x="137350" y="43538"/>
                                </a:cubicBezTo>
                                <a:cubicBezTo>
                                  <a:pt x="131289"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3"/>
                                  <a:pt x="94054" y="81638"/>
                                  <a:pt x="94054" y="87699"/>
                                </a:cubicBezTo>
                                <a:cubicBezTo>
                                  <a:pt x="94054" y="92029"/>
                                  <a:pt x="94920" y="96358"/>
                                  <a:pt x="94920" y="99822"/>
                                </a:cubicBezTo>
                                <a:cubicBezTo>
                                  <a:pt x="94920" y="106749"/>
                                  <a:pt x="94054" y="112811"/>
                                  <a:pt x="94054" y="118006"/>
                                </a:cubicBezTo>
                                <a:cubicBezTo>
                                  <a:pt x="95786" y="122336"/>
                                  <a:pt x="94054" y="126665"/>
                                  <a:pt x="94920" y="130995"/>
                                </a:cubicBezTo>
                                <a:cubicBezTo>
                                  <a:pt x="94920" y="131861"/>
                                  <a:pt x="95786" y="132727"/>
                                  <a:pt x="95786" y="133592"/>
                                </a:cubicBezTo>
                                <a:cubicBezTo>
                                  <a:pt x="96652" y="140520"/>
                                  <a:pt x="95786" y="148313"/>
                                  <a:pt x="95786" y="155240"/>
                                </a:cubicBezTo>
                                <a:cubicBezTo>
                                  <a:pt x="95786" y="162167"/>
                                  <a:pt x="95786" y="169961"/>
                                  <a:pt x="95786" y="176888"/>
                                </a:cubicBezTo>
                                <a:cubicBezTo>
                                  <a:pt x="95786" y="182949"/>
                                  <a:pt x="95786" y="189011"/>
                                  <a:pt x="95786" y="195938"/>
                                </a:cubicBezTo>
                                <a:cubicBezTo>
                                  <a:pt x="95786" y="202865"/>
                                  <a:pt x="95786" y="209792"/>
                                  <a:pt x="95786" y="216720"/>
                                </a:cubicBezTo>
                                <a:cubicBezTo>
                                  <a:pt x="95786" y="229708"/>
                                  <a:pt x="94054" y="240965"/>
                                  <a:pt x="94054" y="253954"/>
                                </a:cubicBezTo>
                                <a:cubicBezTo>
                                  <a:pt x="88859" y="253954"/>
                                  <a:pt x="83664" y="255686"/>
                                  <a:pt x="78468" y="255686"/>
                                </a:cubicBezTo>
                                <a:cubicBezTo>
                                  <a:pt x="78468" y="255686"/>
                                  <a:pt x="77602" y="255686"/>
                                  <a:pt x="77602" y="255686"/>
                                </a:cubicBezTo>
                                <a:cubicBezTo>
                                  <a:pt x="73273" y="256552"/>
                                  <a:pt x="68077" y="255686"/>
                                  <a:pt x="62882" y="254820"/>
                                </a:cubicBezTo>
                                <a:cubicBezTo>
                                  <a:pt x="58552" y="254820"/>
                                  <a:pt x="54222" y="253954"/>
                                  <a:pt x="50759" y="251356"/>
                                </a:cubicBezTo>
                                <a:cubicBezTo>
                                  <a:pt x="51625" y="238367"/>
                                  <a:pt x="50759" y="226245"/>
                                  <a:pt x="50759" y="212390"/>
                                </a:cubicBezTo>
                                <a:cubicBezTo>
                                  <a:pt x="50759" y="200267"/>
                                  <a:pt x="52491" y="188145"/>
                                  <a:pt x="52491" y="175156"/>
                                </a:cubicBezTo>
                                <a:cubicBezTo>
                                  <a:pt x="52491" y="161302"/>
                                  <a:pt x="52491" y="147447"/>
                                  <a:pt x="52491" y="133592"/>
                                </a:cubicBezTo>
                                <a:cubicBezTo>
                                  <a:pt x="52491" y="119738"/>
                                  <a:pt x="50759" y="105883"/>
                                  <a:pt x="52491" y="92029"/>
                                </a:cubicBezTo>
                                <a:cubicBezTo>
                                  <a:pt x="53357" y="80772"/>
                                  <a:pt x="52491" y="72113"/>
                                  <a:pt x="53357" y="60856"/>
                                </a:cubicBezTo>
                                <a:cubicBezTo>
                                  <a:pt x="53357" y="53929"/>
                                  <a:pt x="55088" y="51331"/>
                                  <a:pt x="53357" y="44404"/>
                                </a:cubicBezTo>
                                <a:cubicBezTo>
                                  <a:pt x="44698" y="44404"/>
                                  <a:pt x="35173" y="44404"/>
                                  <a:pt x="25648"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8"/>
                                  <a:pt x="33441" y="1108"/>
                                </a:cubicBezTo>
                                <a:cubicBezTo>
                                  <a:pt x="59418" y="1108"/>
                                  <a:pt x="87993" y="242"/>
                                  <a:pt x="114836" y="1108"/>
                                </a:cubicBezTo>
                                <a:cubicBezTo>
                                  <a:pt x="124361" y="1974"/>
                                  <a:pt x="133020" y="1974"/>
                                  <a:pt x="141679" y="1108"/>
                                </a:cubicBezTo>
                                <a:cubicBezTo>
                                  <a:pt x="142545" y="1108"/>
                                  <a:pt x="143411" y="-623"/>
                                  <a:pt x="145143" y="242"/>
                                </a:cubicBezTo>
                                <a:cubicBezTo>
                                  <a:pt x="146875" y="242"/>
                                  <a:pt x="149472" y="10633"/>
                                  <a:pt x="149472" y="12365"/>
                                </a:cubicBezTo>
                                <a:cubicBezTo>
                                  <a:pt x="146875" y="15829"/>
                                  <a:pt x="147741" y="21024"/>
                                  <a:pt x="147741" y="25354"/>
                                </a:cubicBezTo>
                                <a:close/>
                                <a:moveTo>
                                  <a:pt x="140813" y="2840"/>
                                </a:moveTo>
                                <a:cubicBezTo>
                                  <a:pt x="121764" y="1974"/>
                                  <a:pt x="101847" y="3706"/>
                                  <a:pt x="84529" y="2840"/>
                                </a:cubicBezTo>
                                <a:cubicBezTo>
                                  <a:pt x="60284" y="1974"/>
                                  <a:pt x="36904" y="2840"/>
                                  <a:pt x="13525" y="1108"/>
                                </a:cubicBezTo>
                                <a:cubicBezTo>
                                  <a:pt x="10061" y="1108"/>
                                  <a:pt x="7463" y="1108"/>
                                  <a:pt x="4000" y="1108"/>
                                </a:cubicBezTo>
                                <a:cubicBezTo>
                                  <a:pt x="2268" y="7170"/>
                                  <a:pt x="1402" y="13231"/>
                                  <a:pt x="536" y="21024"/>
                                </a:cubicBezTo>
                                <a:cubicBezTo>
                                  <a:pt x="536" y="27952"/>
                                  <a:pt x="536" y="34013"/>
                                  <a:pt x="3134" y="38342"/>
                                </a:cubicBezTo>
                                <a:cubicBezTo>
                                  <a:pt x="14391" y="38342"/>
                                  <a:pt x="27379" y="38342"/>
                                  <a:pt x="40368" y="38342"/>
                                </a:cubicBezTo>
                                <a:cubicBezTo>
                                  <a:pt x="42966" y="38342"/>
                                  <a:pt x="50759" y="38342"/>
                                  <a:pt x="51625" y="40074"/>
                                </a:cubicBezTo>
                                <a:cubicBezTo>
                                  <a:pt x="53357" y="41806"/>
                                  <a:pt x="53357" y="50465"/>
                                  <a:pt x="53357" y="53929"/>
                                </a:cubicBezTo>
                                <a:cubicBezTo>
                                  <a:pt x="52491" y="66051"/>
                                  <a:pt x="52491" y="81638"/>
                                  <a:pt x="51625" y="95492"/>
                                </a:cubicBezTo>
                                <a:cubicBezTo>
                                  <a:pt x="52491" y="114542"/>
                                  <a:pt x="51625" y="134458"/>
                                  <a:pt x="53357" y="153508"/>
                                </a:cubicBezTo>
                                <a:cubicBezTo>
                                  <a:pt x="53357" y="163899"/>
                                  <a:pt x="52491" y="172558"/>
                                  <a:pt x="52491" y="182949"/>
                                </a:cubicBezTo>
                                <a:cubicBezTo>
                                  <a:pt x="52491" y="191608"/>
                                  <a:pt x="51625" y="201133"/>
                                  <a:pt x="51625" y="211524"/>
                                </a:cubicBezTo>
                                <a:cubicBezTo>
                                  <a:pt x="51625" y="222781"/>
                                  <a:pt x="52491" y="234904"/>
                                  <a:pt x="51625" y="243563"/>
                                </a:cubicBezTo>
                                <a:cubicBezTo>
                                  <a:pt x="52491" y="243563"/>
                                  <a:pt x="51625" y="247892"/>
                                  <a:pt x="51625" y="249624"/>
                                </a:cubicBezTo>
                                <a:cubicBezTo>
                                  <a:pt x="56820" y="252222"/>
                                  <a:pt x="63748" y="251356"/>
                                  <a:pt x="69809" y="252222"/>
                                </a:cubicBezTo>
                                <a:cubicBezTo>
                                  <a:pt x="76736" y="253088"/>
                                  <a:pt x="82798" y="252222"/>
                                  <a:pt x="88859" y="250490"/>
                                </a:cubicBezTo>
                                <a:cubicBezTo>
                                  <a:pt x="88859" y="243563"/>
                                  <a:pt x="90591" y="237502"/>
                                  <a:pt x="90591" y="229708"/>
                                </a:cubicBezTo>
                                <a:cubicBezTo>
                                  <a:pt x="91457" y="213256"/>
                                  <a:pt x="90591" y="195938"/>
                                  <a:pt x="91457" y="178620"/>
                                </a:cubicBezTo>
                                <a:cubicBezTo>
                                  <a:pt x="91457" y="169961"/>
                                  <a:pt x="91457" y="163033"/>
                                  <a:pt x="91457" y="156106"/>
                                </a:cubicBezTo>
                                <a:cubicBezTo>
                                  <a:pt x="91457" y="149179"/>
                                  <a:pt x="92323" y="142252"/>
                                  <a:pt x="91457" y="137056"/>
                                </a:cubicBezTo>
                                <a:cubicBezTo>
                                  <a:pt x="91457" y="134458"/>
                                  <a:pt x="90591" y="130995"/>
                                  <a:pt x="90591" y="128397"/>
                                </a:cubicBezTo>
                                <a:cubicBezTo>
                                  <a:pt x="90591" y="122336"/>
                                  <a:pt x="90591" y="116274"/>
                                  <a:pt x="90591" y="111079"/>
                                </a:cubicBezTo>
                                <a:cubicBezTo>
                                  <a:pt x="90591" y="106749"/>
                                  <a:pt x="91457" y="102420"/>
                                  <a:pt x="91457" y="97224"/>
                                </a:cubicBezTo>
                                <a:cubicBezTo>
                                  <a:pt x="91457" y="92029"/>
                                  <a:pt x="90591" y="88565"/>
                                  <a:pt x="90591" y="82504"/>
                                </a:cubicBezTo>
                                <a:cubicBezTo>
                                  <a:pt x="90591" y="66051"/>
                                  <a:pt x="90591" y="53929"/>
                                  <a:pt x="91457" y="39208"/>
                                </a:cubicBezTo>
                                <a:cubicBezTo>
                                  <a:pt x="106177" y="40074"/>
                                  <a:pt x="123495" y="38342"/>
                                  <a:pt x="139082" y="40074"/>
                                </a:cubicBezTo>
                                <a:cubicBezTo>
                                  <a:pt x="145143" y="31415"/>
                                  <a:pt x="144277" y="13231"/>
                                  <a:pt x="140813" y="2840"/>
                                </a:cubicBezTo>
                                <a:close/>
                                <a:moveTo>
                                  <a:pt x="11793" y="51331"/>
                                </a:moveTo>
                                <a:cubicBezTo>
                                  <a:pt x="11793" y="50465"/>
                                  <a:pt x="11793" y="49599"/>
                                  <a:pt x="13525" y="49599"/>
                                </a:cubicBezTo>
                                <a:cubicBezTo>
                                  <a:pt x="14391" y="49599"/>
                                  <a:pt x="15257" y="50465"/>
                                  <a:pt x="16123" y="51331"/>
                                </a:cubicBezTo>
                                <a:lnTo>
                                  <a:pt x="16123" y="51331"/>
                                </a:lnTo>
                                <a:cubicBezTo>
                                  <a:pt x="24782" y="51331"/>
                                  <a:pt x="32575" y="51331"/>
                                  <a:pt x="42100" y="51331"/>
                                </a:cubicBezTo>
                                <a:cubicBezTo>
                                  <a:pt x="42966" y="51331"/>
                                  <a:pt x="43832" y="52197"/>
                                  <a:pt x="43832" y="53063"/>
                                </a:cubicBezTo>
                                <a:cubicBezTo>
                                  <a:pt x="43832" y="53929"/>
                                  <a:pt x="42966" y="54795"/>
                                  <a:pt x="42100" y="54795"/>
                                </a:cubicBezTo>
                                <a:lnTo>
                                  <a:pt x="36039" y="54795"/>
                                </a:lnTo>
                                <a:cubicBezTo>
                                  <a:pt x="31709" y="54795"/>
                                  <a:pt x="27379" y="53929"/>
                                  <a:pt x="23916" y="53929"/>
                                </a:cubicBezTo>
                                <a:cubicBezTo>
                                  <a:pt x="20452" y="53929"/>
                                  <a:pt x="17854" y="53929"/>
                                  <a:pt x="14391" y="53063"/>
                                </a:cubicBezTo>
                                <a:cubicBezTo>
                                  <a:pt x="13525" y="53929"/>
                                  <a:pt x="12659" y="53063"/>
                                  <a:pt x="11793" y="51331"/>
                                </a:cubicBezTo>
                                <a:lnTo>
                                  <a:pt x="11793" y="51331"/>
                                </a:lnTo>
                                <a:close/>
                                <a:moveTo>
                                  <a:pt x="153802" y="50465"/>
                                </a:moveTo>
                                <a:cubicBezTo>
                                  <a:pt x="154668" y="48733"/>
                                  <a:pt x="155534" y="46136"/>
                                  <a:pt x="155534" y="44404"/>
                                </a:cubicBezTo>
                                <a:lnTo>
                                  <a:pt x="155534" y="38342"/>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6"/>
                                  <a:pt x="158132" y="54795"/>
                                  <a:pt x="149472" y="55661"/>
                                </a:cubicBezTo>
                                <a:cubicBezTo>
                                  <a:pt x="146875" y="55661"/>
                                  <a:pt x="145143" y="55661"/>
                                  <a:pt x="145143" y="55661"/>
                                </a:cubicBezTo>
                                <a:cubicBezTo>
                                  <a:pt x="145143" y="55661"/>
                                  <a:pt x="143411" y="55661"/>
                                  <a:pt x="141679" y="55661"/>
                                </a:cubicBezTo>
                                <a:cubicBezTo>
                                  <a:pt x="139082" y="55661"/>
                                  <a:pt x="137350" y="55661"/>
                                  <a:pt x="135618" y="55661"/>
                                </a:cubicBezTo>
                                <a:lnTo>
                                  <a:pt x="129557" y="55661"/>
                                </a:lnTo>
                                <a:cubicBezTo>
                                  <a:pt x="125227" y="55661"/>
                                  <a:pt x="121764" y="55661"/>
                                  <a:pt x="117434" y="55661"/>
                                </a:cubicBezTo>
                                <a:lnTo>
                                  <a:pt x="114836" y="55661"/>
                                </a:lnTo>
                                <a:cubicBezTo>
                                  <a:pt x="109641" y="53929"/>
                                  <a:pt x="104445" y="59124"/>
                                  <a:pt x="105311" y="64320"/>
                                </a:cubicBezTo>
                                <a:cubicBezTo>
                                  <a:pt x="105311" y="66051"/>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1"/>
                                </a:cubicBezTo>
                                <a:cubicBezTo>
                                  <a:pt x="105311" y="195072"/>
                                  <a:pt x="105311" y="201133"/>
                                  <a:pt x="105311" y="208061"/>
                                </a:cubicBezTo>
                                <a:cubicBezTo>
                                  <a:pt x="105311" y="214988"/>
                                  <a:pt x="105311" y="221915"/>
                                  <a:pt x="105311" y="228843"/>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8" y="270406"/>
                                  <a:pt x="77602" y="269540"/>
                                  <a:pt x="72407"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3"/>
                                  <a:pt x="75005" y="266077"/>
                                  <a:pt x="81066" y="266943"/>
                                </a:cubicBezTo>
                                <a:cubicBezTo>
                                  <a:pt x="84529" y="267808"/>
                                  <a:pt x="87993" y="266943"/>
                                  <a:pt x="91457" y="266943"/>
                                </a:cubicBezTo>
                                <a:cubicBezTo>
                                  <a:pt x="93188" y="266943"/>
                                  <a:pt x="94054" y="266943"/>
                                  <a:pt x="94054" y="266943"/>
                                </a:cubicBezTo>
                                <a:cubicBezTo>
                                  <a:pt x="101847" y="266943"/>
                                  <a:pt x="100116" y="258283"/>
                                  <a:pt x="100982" y="252222"/>
                                </a:cubicBezTo>
                                <a:cubicBezTo>
                                  <a:pt x="100982" y="252222"/>
                                  <a:pt x="100982" y="250490"/>
                                  <a:pt x="100982" y="248758"/>
                                </a:cubicBezTo>
                                <a:cubicBezTo>
                                  <a:pt x="100982" y="248758"/>
                                  <a:pt x="100982" y="247026"/>
                                  <a:pt x="100982" y="245295"/>
                                </a:cubicBezTo>
                                <a:cubicBezTo>
                                  <a:pt x="101847" y="228843"/>
                                  <a:pt x="100982" y="211524"/>
                                  <a:pt x="101847" y="194206"/>
                                </a:cubicBezTo>
                                <a:cubicBezTo>
                                  <a:pt x="101847" y="185547"/>
                                  <a:pt x="101847" y="178620"/>
                                  <a:pt x="101847" y="171693"/>
                                </a:cubicBezTo>
                                <a:cubicBezTo>
                                  <a:pt x="101847" y="164765"/>
                                  <a:pt x="102713" y="157838"/>
                                  <a:pt x="101847" y="152642"/>
                                </a:cubicBezTo>
                                <a:cubicBezTo>
                                  <a:pt x="101847" y="135324"/>
                                  <a:pt x="100982" y="117140"/>
                                  <a:pt x="100982" y="98956"/>
                                </a:cubicBezTo>
                                <a:lnTo>
                                  <a:pt x="100982" y="71247"/>
                                </a:lnTo>
                                <a:cubicBezTo>
                                  <a:pt x="99250" y="60856"/>
                                  <a:pt x="104445" y="53929"/>
                                  <a:pt x="114836" y="56527"/>
                                </a:cubicBezTo>
                                <a:lnTo>
                                  <a:pt x="118300" y="56527"/>
                                </a:lnTo>
                                <a:cubicBezTo>
                                  <a:pt x="122630" y="56527"/>
                                  <a:pt x="126959" y="56527"/>
                                  <a:pt x="131289" y="56527"/>
                                </a:cubicBezTo>
                                <a:lnTo>
                                  <a:pt x="142545" y="56527"/>
                                </a:lnTo>
                                <a:cubicBezTo>
                                  <a:pt x="143411" y="56527"/>
                                  <a:pt x="144277" y="56527"/>
                                  <a:pt x="145143" y="56527"/>
                                </a:cubicBezTo>
                                <a:lnTo>
                                  <a:pt x="150338" y="56527"/>
                                </a:lnTo>
                                <a:lnTo>
                                  <a:pt x="153802" y="50465"/>
                                </a:lnTo>
                                <a:close/>
                              </a:path>
                            </a:pathLst>
                          </a:custGeom>
                          <a:solidFill>
                            <a:srgbClr val="000000"/>
                          </a:solidFill>
                          <a:ln w="8653" cap="flat">
                            <a:noFill/>
                            <a:prstDash val="solid"/>
                            <a:miter/>
                          </a:ln>
                        </wps:spPr>
                        <wps:bodyPr rtlCol="0" anchor="ctr"/>
                      </wps:wsp>
                      <wps:wsp>
                        <wps:cNvPr id="454762331" name="Freeform 454762331"/>
                        <wps:cNvSpPr/>
                        <wps:spPr>
                          <a:xfrm>
                            <a:off x="3474742" y="1078431"/>
                            <a:ext cx="129906" cy="246783"/>
                          </a:xfrm>
                          <a:custGeom>
                            <a:avLst/>
                            <a:gdLst>
                              <a:gd name="connsiteX0" fmla="*/ 129886 w 129906"/>
                              <a:gd name="connsiteY0" fmla="*/ 167120 h 246783"/>
                              <a:gd name="connsiteX1" fmla="*/ 129021 w 129906"/>
                              <a:gd name="connsiteY1" fmla="*/ 151534 h 246783"/>
                              <a:gd name="connsiteX2" fmla="*/ 129886 w 129906"/>
                              <a:gd name="connsiteY2" fmla="*/ 144607 h 246783"/>
                              <a:gd name="connsiteX3" fmla="*/ 129886 w 129906"/>
                              <a:gd name="connsiteY3" fmla="*/ 138545 h 246783"/>
                              <a:gd name="connsiteX4" fmla="*/ 129886 w 129906"/>
                              <a:gd name="connsiteY4" fmla="*/ 112568 h 246783"/>
                              <a:gd name="connsiteX5" fmla="*/ 129886 w 129906"/>
                              <a:gd name="connsiteY5" fmla="*/ 106507 h 246783"/>
                              <a:gd name="connsiteX6" fmla="*/ 129021 w 129906"/>
                              <a:gd name="connsiteY6" fmla="*/ 81395 h 246783"/>
                              <a:gd name="connsiteX7" fmla="*/ 129021 w 129906"/>
                              <a:gd name="connsiteY7" fmla="*/ 60614 h 246783"/>
                              <a:gd name="connsiteX8" fmla="*/ 128155 w 129906"/>
                              <a:gd name="connsiteY8" fmla="*/ 51089 h 246783"/>
                              <a:gd name="connsiteX9" fmla="*/ 99580 w 129906"/>
                              <a:gd name="connsiteY9" fmla="*/ 8659 h 246783"/>
                              <a:gd name="connsiteX10" fmla="*/ 90055 w 129906"/>
                              <a:gd name="connsiteY10" fmla="*/ 4330 h 246783"/>
                              <a:gd name="connsiteX11" fmla="*/ 23380 w 129906"/>
                              <a:gd name="connsiteY11" fmla="*/ 0 h 246783"/>
                              <a:gd name="connsiteX12" fmla="*/ 0 w 129906"/>
                              <a:gd name="connsiteY12" fmla="*/ 866 h 246783"/>
                              <a:gd name="connsiteX13" fmla="*/ 0 w 129906"/>
                              <a:gd name="connsiteY13" fmla="*/ 26843 h 246783"/>
                              <a:gd name="connsiteX14" fmla="*/ 866 w 129906"/>
                              <a:gd name="connsiteY14" fmla="*/ 66675 h 246783"/>
                              <a:gd name="connsiteX15" fmla="*/ 0 w 129906"/>
                              <a:gd name="connsiteY15" fmla="*/ 82261 h 246783"/>
                              <a:gd name="connsiteX16" fmla="*/ 866 w 129906"/>
                              <a:gd name="connsiteY16" fmla="*/ 106507 h 246783"/>
                              <a:gd name="connsiteX17" fmla="*/ 866 w 129906"/>
                              <a:gd name="connsiteY17" fmla="*/ 118630 h 246783"/>
                              <a:gd name="connsiteX18" fmla="*/ 866 w 129906"/>
                              <a:gd name="connsiteY18" fmla="*/ 129020 h 246783"/>
                              <a:gd name="connsiteX19" fmla="*/ 866 w 129906"/>
                              <a:gd name="connsiteY19" fmla="*/ 129020 h 246783"/>
                              <a:gd name="connsiteX20" fmla="*/ 866 w 129906"/>
                              <a:gd name="connsiteY20" fmla="*/ 142875 h 246783"/>
                              <a:gd name="connsiteX21" fmla="*/ 866 w 129906"/>
                              <a:gd name="connsiteY21" fmla="*/ 154998 h 246783"/>
                              <a:gd name="connsiteX22" fmla="*/ 866 w 129906"/>
                              <a:gd name="connsiteY22" fmla="*/ 174914 h 246783"/>
                              <a:gd name="connsiteX23" fmla="*/ 0 w 129906"/>
                              <a:gd name="connsiteY23" fmla="*/ 213014 h 246783"/>
                              <a:gd name="connsiteX24" fmla="*/ 1732 w 129906"/>
                              <a:gd name="connsiteY24" fmla="*/ 246784 h 246783"/>
                              <a:gd name="connsiteX25" fmla="*/ 19916 w 129906"/>
                              <a:gd name="connsiteY25" fmla="*/ 246784 h 246783"/>
                              <a:gd name="connsiteX26" fmla="*/ 121227 w 129906"/>
                              <a:gd name="connsiteY26" fmla="*/ 215611 h 246783"/>
                              <a:gd name="connsiteX27" fmla="*/ 129886 w 129906"/>
                              <a:gd name="connsiteY27" fmla="*/ 167120 h 246783"/>
                              <a:gd name="connsiteX28" fmla="*/ 88323 w 129906"/>
                              <a:gd name="connsiteY28" fmla="*/ 199159 h 246783"/>
                              <a:gd name="connsiteX29" fmla="*/ 88323 w 129906"/>
                              <a:gd name="connsiteY29" fmla="*/ 199159 h 246783"/>
                              <a:gd name="connsiteX30" fmla="*/ 58882 w 129906"/>
                              <a:gd name="connsiteY30" fmla="*/ 209550 h 246783"/>
                              <a:gd name="connsiteX31" fmla="*/ 41564 w 129906"/>
                              <a:gd name="connsiteY31" fmla="*/ 207818 h 246783"/>
                              <a:gd name="connsiteX32" fmla="*/ 41564 w 129906"/>
                              <a:gd name="connsiteY32" fmla="*/ 206952 h 246783"/>
                              <a:gd name="connsiteX33" fmla="*/ 41564 w 129906"/>
                              <a:gd name="connsiteY33" fmla="*/ 206086 h 246783"/>
                              <a:gd name="connsiteX34" fmla="*/ 41564 w 129906"/>
                              <a:gd name="connsiteY34" fmla="*/ 204354 h 246783"/>
                              <a:gd name="connsiteX35" fmla="*/ 41564 w 129906"/>
                              <a:gd name="connsiteY35" fmla="*/ 193964 h 246783"/>
                              <a:gd name="connsiteX36" fmla="*/ 40698 w 129906"/>
                              <a:gd name="connsiteY36" fmla="*/ 176645 h 246783"/>
                              <a:gd name="connsiteX37" fmla="*/ 40698 w 129906"/>
                              <a:gd name="connsiteY37" fmla="*/ 164523 h 246783"/>
                              <a:gd name="connsiteX38" fmla="*/ 39832 w 129906"/>
                              <a:gd name="connsiteY38" fmla="*/ 139411 h 246783"/>
                              <a:gd name="connsiteX39" fmla="*/ 39832 w 129906"/>
                              <a:gd name="connsiteY39" fmla="*/ 128155 h 246783"/>
                              <a:gd name="connsiteX40" fmla="*/ 39832 w 129906"/>
                              <a:gd name="connsiteY40" fmla="*/ 103043 h 246783"/>
                              <a:gd name="connsiteX41" fmla="*/ 40698 w 129906"/>
                              <a:gd name="connsiteY41" fmla="*/ 70139 h 246783"/>
                              <a:gd name="connsiteX42" fmla="*/ 40698 w 129906"/>
                              <a:gd name="connsiteY42" fmla="*/ 39832 h 246783"/>
                              <a:gd name="connsiteX43" fmla="*/ 51955 w 129906"/>
                              <a:gd name="connsiteY43" fmla="*/ 34636 h 246783"/>
                              <a:gd name="connsiteX44" fmla="*/ 62345 w 129906"/>
                              <a:gd name="connsiteY44" fmla="*/ 33770 h 246783"/>
                              <a:gd name="connsiteX45" fmla="*/ 64077 w 129906"/>
                              <a:gd name="connsiteY45" fmla="*/ 33770 h 246783"/>
                              <a:gd name="connsiteX46" fmla="*/ 90920 w 129906"/>
                              <a:gd name="connsiteY46" fmla="*/ 60614 h 246783"/>
                              <a:gd name="connsiteX47" fmla="*/ 90055 w 129906"/>
                              <a:gd name="connsiteY47" fmla="*/ 95250 h 246783"/>
                              <a:gd name="connsiteX48" fmla="*/ 90920 w 129906"/>
                              <a:gd name="connsiteY48" fmla="*/ 131618 h 246783"/>
                              <a:gd name="connsiteX49" fmla="*/ 91786 w 129906"/>
                              <a:gd name="connsiteY49" fmla="*/ 175780 h 246783"/>
                              <a:gd name="connsiteX50" fmla="*/ 88323 w 129906"/>
                              <a:gd name="connsiteY50" fmla="*/ 199159 h 246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3">
                                <a:moveTo>
                                  <a:pt x="129886" y="167120"/>
                                </a:moveTo>
                                <a:cubicBezTo>
                                  <a:pt x="129886" y="161925"/>
                                  <a:pt x="129021" y="156729"/>
                                  <a:pt x="129021" y="151534"/>
                                </a:cubicBezTo>
                                <a:cubicBezTo>
                                  <a:pt x="129021" y="148936"/>
                                  <a:pt x="129886" y="146339"/>
                                  <a:pt x="129886" y="144607"/>
                                </a:cubicBezTo>
                                <a:lnTo>
                                  <a:pt x="129886" y="138545"/>
                                </a:lnTo>
                                <a:cubicBezTo>
                                  <a:pt x="129886" y="129886"/>
                                  <a:pt x="129886" y="121227"/>
                                  <a:pt x="129886" y="112568"/>
                                </a:cubicBezTo>
                                <a:cubicBezTo>
                                  <a:pt x="129886" y="109970"/>
                                  <a:pt x="129021" y="107373"/>
                                  <a:pt x="129886" y="106507"/>
                                </a:cubicBezTo>
                                <a:cubicBezTo>
                                  <a:pt x="129021" y="97848"/>
                                  <a:pt x="129021" y="90054"/>
                                  <a:pt x="129021" y="81395"/>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4"/>
                                </a:cubicBezTo>
                                <a:cubicBezTo>
                                  <a:pt x="866" y="187902"/>
                                  <a:pt x="0" y="200025"/>
                                  <a:pt x="0" y="213014"/>
                                </a:cubicBezTo>
                                <a:cubicBezTo>
                                  <a:pt x="0" y="224271"/>
                                  <a:pt x="0" y="235527"/>
                                  <a:pt x="1732" y="246784"/>
                                </a:cubicBezTo>
                                <a:cubicBezTo>
                                  <a:pt x="7793" y="246784"/>
                                  <a:pt x="13855" y="246784"/>
                                  <a:pt x="19916" y="246784"/>
                                </a:cubicBezTo>
                                <a:cubicBezTo>
                                  <a:pt x="103043" y="246784"/>
                                  <a:pt x="110836" y="236393"/>
                                  <a:pt x="121227" y="215611"/>
                                </a:cubicBezTo>
                                <a:cubicBezTo>
                                  <a:pt x="130752" y="202623"/>
                                  <a:pt x="129886" y="183573"/>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0"/>
                                  <a:pt x="41564" y="204354"/>
                                </a:cubicBezTo>
                                <a:cubicBezTo>
                                  <a:pt x="41564" y="201757"/>
                                  <a:pt x="41564" y="197427"/>
                                  <a:pt x="41564" y="193964"/>
                                </a:cubicBezTo>
                                <a:cubicBezTo>
                                  <a:pt x="41564" y="187902"/>
                                  <a:pt x="40698" y="182707"/>
                                  <a:pt x="40698" y="176645"/>
                                </a:cubicBezTo>
                                <a:cubicBezTo>
                                  <a:pt x="40698" y="172316"/>
                                  <a:pt x="40698" y="168852"/>
                                  <a:pt x="40698" y="164523"/>
                                </a:cubicBezTo>
                                <a:cubicBezTo>
                                  <a:pt x="40698" y="155864"/>
                                  <a:pt x="39832" y="148070"/>
                                  <a:pt x="39832" y="139411"/>
                                </a:cubicBezTo>
                                <a:cubicBezTo>
                                  <a:pt x="39832" y="135082"/>
                                  <a:pt x="39832" y="131618"/>
                                  <a:pt x="39832" y="128155"/>
                                </a:cubicBezTo>
                                <a:cubicBezTo>
                                  <a:pt x="39832" y="119495"/>
                                  <a:pt x="39832" y="111702"/>
                                  <a:pt x="39832" y="103043"/>
                                </a:cubicBezTo>
                                <a:cubicBezTo>
                                  <a:pt x="39832" y="96116"/>
                                  <a:pt x="40698" y="83127"/>
                                  <a:pt x="40698" y="70139"/>
                                </a:cubicBezTo>
                                <a:lnTo>
                                  <a:pt x="40698" y="39832"/>
                                </a:lnTo>
                                <a:cubicBezTo>
                                  <a:pt x="40698" y="32905"/>
                                  <a:pt x="46759" y="34636"/>
                                  <a:pt x="51955" y="34636"/>
                                </a:cubicBezTo>
                                <a:lnTo>
                                  <a:pt x="62345" y="33770"/>
                                </a:lnTo>
                                <a:lnTo>
                                  <a:pt x="64077" y="33770"/>
                                </a:lnTo>
                                <a:cubicBezTo>
                                  <a:pt x="80530" y="33770"/>
                                  <a:pt x="90920" y="43295"/>
                                  <a:pt x="90920" y="60614"/>
                                </a:cubicBezTo>
                                <a:cubicBezTo>
                                  <a:pt x="90920" y="71870"/>
                                  <a:pt x="90055" y="83993"/>
                                  <a:pt x="90055" y="95250"/>
                                </a:cubicBezTo>
                                <a:cubicBezTo>
                                  <a:pt x="90055" y="107373"/>
                                  <a:pt x="90055" y="119495"/>
                                  <a:pt x="90920" y="131618"/>
                                </a:cubicBezTo>
                                <a:cubicBezTo>
                                  <a:pt x="90920" y="147205"/>
                                  <a:pt x="91786" y="158461"/>
                                  <a:pt x="91786" y="175780"/>
                                </a:cubicBezTo>
                                <a:cubicBezTo>
                                  <a:pt x="91786" y="183573"/>
                                  <a:pt x="88323" y="193098"/>
                                  <a:pt x="88323" y="199159"/>
                                </a:cubicBezTo>
                                <a:close/>
                              </a:path>
                            </a:pathLst>
                          </a:custGeom>
                          <a:solidFill>
                            <a:srgbClr val="FFFFFF"/>
                          </a:solidFill>
                          <a:ln w="8653" cap="flat">
                            <a:noFill/>
                            <a:prstDash val="solid"/>
                            <a:miter/>
                          </a:ln>
                        </wps:spPr>
                        <wps:bodyPr rtlCol="0" anchor="ctr"/>
                      </wps:wsp>
                      <wps:wsp>
                        <wps:cNvPr id="1776636778" name="Freeform 1776636778"/>
                        <wps:cNvSpPr/>
                        <wps:spPr>
                          <a:xfrm>
                            <a:off x="3639888" y="1074102"/>
                            <a:ext cx="129780" cy="253204"/>
                          </a:xfrm>
                          <a:custGeom>
                            <a:avLst/>
                            <a:gdLst>
                              <a:gd name="connsiteX0" fmla="*/ 129263 w 129780"/>
                              <a:gd name="connsiteY0" fmla="*/ 148936 h 253204"/>
                              <a:gd name="connsiteX1" fmla="*/ 129263 w 129780"/>
                              <a:gd name="connsiteY1" fmla="*/ 137680 h 253204"/>
                              <a:gd name="connsiteX2" fmla="*/ 129263 w 129780"/>
                              <a:gd name="connsiteY2" fmla="*/ 115166 h 253204"/>
                              <a:gd name="connsiteX3" fmla="*/ 129263 w 129780"/>
                              <a:gd name="connsiteY3" fmla="*/ 97848 h 253204"/>
                              <a:gd name="connsiteX4" fmla="*/ 126665 w 129780"/>
                              <a:gd name="connsiteY4" fmla="*/ 45027 h 253204"/>
                              <a:gd name="connsiteX5" fmla="*/ 117140 w 129780"/>
                              <a:gd name="connsiteY5" fmla="*/ 24245 h 253204"/>
                              <a:gd name="connsiteX6" fmla="*/ 112811 w 129780"/>
                              <a:gd name="connsiteY6" fmla="*/ 18184 h 253204"/>
                              <a:gd name="connsiteX7" fmla="*/ 106749 w 129780"/>
                              <a:gd name="connsiteY7" fmla="*/ 13854 h 253204"/>
                              <a:gd name="connsiteX8" fmla="*/ 98090 w 129780"/>
                              <a:gd name="connsiteY8" fmla="*/ 8659 h 253204"/>
                              <a:gd name="connsiteX9" fmla="*/ 82504 w 129780"/>
                              <a:gd name="connsiteY9" fmla="*/ 1732 h 253204"/>
                              <a:gd name="connsiteX10" fmla="*/ 66917 w 129780"/>
                              <a:gd name="connsiteY10" fmla="*/ 0 h 253204"/>
                              <a:gd name="connsiteX11" fmla="*/ 44404 w 129780"/>
                              <a:gd name="connsiteY11" fmla="*/ 3464 h 253204"/>
                              <a:gd name="connsiteX12" fmla="*/ 35745 w 129780"/>
                              <a:gd name="connsiteY12" fmla="*/ 7793 h 253204"/>
                              <a:gd name="connsiteX13" fmla="*/ 15829 w 129780"/>
                              <a:gd name="connsiteY13" fmla="*/ 19916 h 253204"/>
                              <a:gd name="connsiteX14" fmla="*/ 4572 w 129780"/>
                              <a:gd name="connsiteY14" fmla="*/ 36368 h 253204"/>
                              <a:gd name="connsiteX15" fmla="*/ 2840 w 129780"/>
                              <a:gd name="connsiteY15" fmla="*/ 43295 h 253204"/>
                              <a:gd name="connsiteX16" fmla="*/ 1974 w 129780"/>
                              <a:gd name="connsiteY16" fmla="*/ 58016 h 253204"/>
                              <a:gd name="connsiteX17" fmla="*/ 1974 w 129780"/>
                              <a:gd name="connsiteY17" fmla="*/ 62345 h 253204"/>
                              <a:gd name="connsiteX18" fmla="*/ 1974 w 129780"/>
                              <a:gd name="connsiteY18" fmla="*/ 103909 h 253204"/>
                              <a:gd name="connsiteX19" fmla="*/ 1108 w 129780"/>
                              <a:gd name="connsiteY19" fmla="*/ 124691 h 253204"/>
                              <a:gd name="connsiteX20" fmla="*/ 1108 w 129780"/>
                              <a:gd name="connsiteY20" fmla="*/ 144607 h 253204"/>
                              <a:gd name="connsiteX21" fmla="*/ 1108 w 129780"/>
                              <a:gd name="connsiteY21" fmla="*/ 150668 h 253204"/>
                              <a:gd name="connsiteX22" fmla="*/ 1108 w 129780"/>
                              <a:gd name="connsiteY22" fmla="*/ 162791 h 253204"/>
                              <a:gd name="connsiteX23" fmla="*/ 242 w 129780"/>
                              <a:gd name="connsiteY23" fmla="*/ 181841 h 253204"/>
                              <a:gd name="connsiteX24" fmla="*/ 1108 w 129780"/>
                              <a:gd name="connsiteY24" fmla="*/ 193098 h 253204"/>
                              <a:gd name="connsiteX25" fmla="*/ 1108 w 129780"/>
                              <a:gd name="connsiteY25" fmla="*/ 199159 h 253204"/>
                              <a:gd name="connsiteX26" fmla="*/ 7170 w 129780"/>
                              <a:gd name="connsiteY26" fmla="*/ 219075 h 253204"/>
                              <a:gd name="connsiteX27" fmla="*/ 34879 w 129780"/>
                              <a:gd name="connsiteY27" fmla="*/ 245918 h 253204"/>
                              <a:gd name="connsiteX28" fmla="*/ 47002 w 129780"/>
                              <a:gd name="connsiteY28" fmla="*/ 251979 h 253204"/>
                              <a:gd name="connsiteX29" fmla="*/ 52197 w 129780"/>
                              <a:gd name="connsiteY29" fmla="*/ 251979 h 253204"/>
                              <a:gd name="connsiteX30" fmla="*/ 57392 w 129780"/>
                              <a:gd name="connsiteY30" fmla="*/ 252845 h 253204"/>
                              <a:gd name="connsiteX31" fmla="*/ 72979 w 129780"/>
                              <a:gd name="connsiteY31" fmla="*/ 251979 h 253204"/>
                              <a:gd name="connsiteX32" fmla="*/ 78174 w 129780"/>
                              <a:gd name="connsiteY32" fmla="*/ 251114 h 253204"/>
                              <a:gd name="connsiteX33" fmla="*/ 95492 w 129780"/>
                              <a:gd name="connsiteY33" fmla="*/ 245052 h 253204"/>
                              <a:gd name="connsiteX34" fmla="*/ 103286 w 129780"/>
                              <a:gd name="connsiteY34" fmla="*/ 239857 h 253204"/>
                              <a:gd name="connsiteX35" fmla="*/ 111079 w 129780"/>
                              <a:gd name="connsiteY35" fmla="*/ 234661 h 253204"/>
                              <a:gd name="connsiteX36" fmla="*/ 124068 w 129780"/>
                              <a:gd name="connsiteY36" fmla="*/ 215611 h 253204"/>
                              <a:gd name="connsiteX37" fmla="*/ 127531 w 129780"/>
                              <a:gd name="connsiteY37" fmla="*/ 195695 h 253204"/>
                              <a:gd name="connsiteX38" fmla="*/ 129263 w 129780"/>
                              <a:gd name="connsiteY38" fmla="*/ 148936 h 253204"/>
                              <a:gd name="connsiteX39" fmla="*/ 91163 w 129780"/>
                              <a:gd name="connsiteY39" fmla="*/ 180109 h 253204"/>
                              <a:gd name="connsiteX40" fmla="*/ 90297 w 129780"/>
                              <a:gd name="connsiteY40" fmla="*/ 183573 h 253204"/>
                              <a:gd name="connsiteX41" fmla="*/ 88565 w 129780"/>
                              <a:gd name="connsiteY41" fmla="*/ 199159 h 253204"/>
                              <a:gd name="connsiteX42" fmla="*/ 85968 w 129780"/>
                              <a:gd name="connsiteY42" fmla="*/ 203489 h 253204"/>
                              <a:gd name="connsiteX43" fmla="*/ 84236 w 129780"/>
                              <a:gd name="connsiteY43" fmla="*/ 206086 h 253204"/>
                              <a:gd name="connsiteX44" fmla="*/ 65186 w 129780"/>
                              <a:gd name="connsiteY44" fmla="*/ 214745 h 253204"/>
                              <a:gd name="connsiteX45" fmla="*/ 52197 w 129780"/>
                              <a:gd name="connsiteY45" fmla="*/ 213014 h 253204"/>
                              <a:gd name="connsiteX46" fmla="*/ 42672 w 129780"/>
                              <a:gd name="connsiteY46" fmla="*/ 204354 h 253204"/>
                              <a:gd name="connsiteX47" fmla="*/ 41806 w 129780"/>
                              <a:gd name="connsiteY47" fmla="*/ 201757 h 253204"/>
                              <a:gd name="connsiteX48" fmla="*/ 41806 w 129780"/>
                              <a:gd name="connsiteY48" fmla="*/ 200025 h 253204"/>
                              <a:gd name="connsiteX49" fmla="*/ 39208 w 129780"/>
                              <a:gd name="connsiteY49" fmla="*/ 193098 h 253204"/>
                              <a:gd name="connsiteX50" fmla="*/ 38342 w 129780"/>
                              <a:gd name="connsiteY50" fmla="*/ 180109 h 253204"/>
                              <a:gd name="connsiteX51" fmla="*/ 38342 w 129780"/>
                              <a:gd name="connsiteY51" fmla="*/ 165389 h 253204"/>
                              <a:gd name="connsiteX52" fmla="*/ 38342 w 129780"/>
                              <a:gd name="connsiteY52" fmla="*/ 106507 h 253204"/>
                              <a:gd name="connsiteX53" fmla="*/ 38342 w 129780"/>
                              <a:gd name="connsiteY53" fmla="*/ 58882 h 253204"/>
                              <a:gd name="connsiteX54" fmla="*/ 40074 w 129780"/>
                              <a:gd name="connsiteY54" fmla="*/ 51955 h 253204"/>
                              <a:gd name="connsiteX55" fmla="*/ 42672 w 129780"/>
                              <a:gd name="connsiteY55" fmla="*/ 49357 h 253204"/>
                              <a:gd name="connsiteX56" fmla="*/ 47002 w 129780"/>
                              <a:gd name="connsiteY56" fmla="*/ 45027 h 253204"/>
                              <a:gd name="connsiteX57" fmla="*/ 66917 w 129780"/>
                              <a:gd name="connsiteY57" fmla="*/ 40698 h 253204"/>
                              <a:gd name="connsiteX58" fmla="*/ 74711 w 129780"/>
                              <a:gd name="connsiteY58" fmla="*/ 42429 h 253204"/>
                              <a:gd name="connsiteX59" fmla="*/ 79040 w 129780"/>
                              <a:gd name="connsiteY59" fmla="*/ 45027 h 253204"/>
                              <a:gd name="connsiteX60" fmla="*/ 82504 w 129780"/>
                              <a:gd name="connsiteY60" fmla="*/ 45893 h 253204"/>
                              <a:gd name="connsiteX61" fmla="*/ 90297 w 129780"/>
                              <a:gd name="connsiteY61" fmla="*/ 57150 h 253204"/>
                              <a:gd name="connsiteX62" fmla="*/ 90297 w 129780"/>
                              <a:gd name="connsiteY62" fmla="*/ 76200 h 253204"/>
                              <a:gd name="connsiteX63" fmla="*/ 90297 w 129780"/>
                              <a:gd name="connsiteY63" fmla="*/ 92652 h 253204"/>
                              <a:gd name="connsiteX64" fmla="*/ 90297 w 129780"/>
                              <a:gd name="connsiteY64" fmla="*/ 120361 h 253204"/>
                              <a:gd name="connsiteX65" fmla="*/ 92029 w 129780"/>
                              <a:gd name="connsiteY65" fmla="*/ 150668 h 253204"/>
                              <a:gd name="connsiteX66" fmla="*/ 91163 w 129780"/>
                              <a:gd name="connsiteY66" fmla="*/ 180109 h 253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29780" h="253204">
                                <a:moveTo>
                                  <a:pt x="129263" y="148936"/>
                                </a:moveTo>
                                <a:lnTo>
                                  <a:pt x="129263" y="137680"/>
                                </a:lnTo>
                                <a:cubicBezTo>
                                  <a:pt x="129263" y="130752"/>
                                  <a:pt x="128397" y="122959"/>
                                  <a:pt x="129263" y="115166"/>
                                </a:cubicBezTo>
                                <a:cubicBezTo>
                                  <a:pt x="129263" y="109104"/>
                                  <a:pt x="129263" y="103909"/>
                                  <a:pt x="129263" y="97848"/>
                                </a:cubicBezTo>
                                <a:cubicBezTo>
                                  <a:pt x="128397" y="79664"/>
                                  <a:pt x="129263" y="61479"/>
                                  <a:pt x="126665" y="45027"/>
                                </a:cubicBezTo>
                                <a:cubicBezTo>
                                  <a:pt x="124068" y="38100"/>
                                  <a:pt x="120604" y="30307"/>
                                  <a:pt x="117140" y="24245"/>
                                </a:cubicBezTo>
                                <a:cubicBezTo>
                                  <a:pt x="115408" y="21648"/>
                                  <a:pt x="114542" y="19916"/>
                                  <a:pt x="112811" y="18184"/>
                                </a:cubicBezTo>
                                <a:cubicBezTo>
                                  <a:pt x="111079" y="16452"/>
                                  <a:pt x="109347" y="15586"/>
                                  <a:pt x="106749" y="13854"/>
                                </a:cubicBezTo>
                                <a:cubicBezTo>
                                  <a:pt x="104151" y="12123"/>
                                  <a:pt x="101554" y="10391"/>
                                  <a:pt x="98090" y="8659"/>
                                </a:cubicBezTo>
                                <a:cubicBezTo>
                                  <a:pt x="92895" y="6061"/>
                                  <a:pt x="87699" y="3464"/>
                                  <a:pt x="82504" y="1732"/>
                                </a:cubicBezTo>
                                <a:cubicBezTo>
                                  <a:pt x="78174" y="0"/>
                                  <a:pt x="72113" y="0"/>
                                  <a:pt x="66917" y="0"/>
                                </a:cubicBezTo>
                                <a:cubicBezTo>
                                  <a:pt x="58258" y="866"/>
                                  <a:pt x="51331" y="866"/>
                                  <a:pt x="44404" y="3464"/>
                                </a:cubicBezTo>
                                <a:cubicBezTo>
                                  <a:pt x="40940" y="4330"/>
                                  <a:pt x="38342" y="6061"/>
                                  <a:pt x="35745" y="7793"/>
                                </a:cubicBezTo>
                                <a:cubicBezTo>
                                  <a:pt x="27086" y="12123"/>
                                  <a:pt x="21024" y="13854"/>
                                  <a:pt x="15829" y="19916"/>
                                </a:cubicBezTo>
                                <a:cubicBezTo>
                                  <a:pt x="11499" y="25111"/>
                                  <a:pt x="7170" y="28575"/>
                                  <a:pt x="4572" y="36368"/>
                                </a:cubicBezTo>
                                <a:lnTo>
                                  <a:pt x="2840" y="43295"/>
                                </a:lnTo>
                                <a:cubicBezTo>
                                  <a:pt x="1974" y="47625"/>
                                  <a:pt x="1974" y="53686"/>
                                  <a:pt x="1974" y="58016"/>
                                </a:cubicBezTo>
                                <a:cubicBezTo>
                                  <a:pt x="1974" y="58882"/>
                                  <a:pt x="1974" y="60614"/>
                                  <a:pt x="1974" y="62345"/>
                                </a:cubicBezTo>
                                <a:cubicBezTo>
                                  <a:pt x="1974" y="75334"/>
                                  <a:pt x="242" y="89189"/>
                                  <a:pt x="1974" y="103909"/>
                                </a:cubicBezTo>
                                <a:cubicBezTo>
                                  <a:pt x="1974" y="110836"/>
                                  <a:pt x="1974" y="117764"/>
                                  <a:pt x="1108" y="124691"/>
                                </a:cubicBezTo>
                                <a:cubicBezTo>
                                  <a:pt x="1108" y="131618"/>
                                  <a:pt x="1108" y="137680"/>
                                  <a:pt x="1108" y="144607"/>
                                </a:cubicBezTo>
                                <a:cubicBezTo>
                                  <a:pt x="1108" y="147205"/>
                                  <a:pt x="1108" y="148936"/>
                                  <a:pt x="1108" y="150668"/>
                                </a:cubicBezTo>
                                <a:cubicBezTo>
                                  <a:pt x="1108" y="154998"/>
                                  <a:pt x="1108" y="158461"/>
                                  <a:pt x="1108" y="162791"/>
                                </a:cubicBezTo>
                                <a:cubicBezTo>
                                  <a:pt x="1108" y="168852"/>
                                  <a:pt x="-623" y="174914"/>
                                  <a:pt x="242" y="181841"/>
                                </a:cubicBezTo>
                                <a:cubicBezTo>
                                  <a:pt x="242" y="186170"/>
                                  <a:pt x="1108" y="189634"/>
                                  <a:pt x="1108" y="193098"/>
                                </a:cubicBezTo>
                                <a:cubicBezTo>
                                  <a:pt x="1108" y="195695"/>
                                  <a:pt x="1108" y="197427"/>
                                  <a:pt x="1108" y="199159"/>
                                </a:cubicBezTo>
                                <a:cubicBezTo>
                                  <a:pt x="1108" y="207818"/>
                                  <a:pt x="4572" y="213880"/>
                                  <a:pt x="7170" y="219075"/>
                                </a:cubicBezTo>
                                <a:cubicBezTo>
                                  <a:pt x="14097" y="231198"/>
                                  <a:pt x="23622" y="238991"/>
                                  <a:pt x="34879" y="245918"/>
                                </a:cubicBezTo>
                                <a:cubicBezTo>
                                  <a:pt x="39208" y="248516"/>
                                  <a:pt x="43538" y="250248"/>
                                  <a:pt x="47002" y="251979"/>
                                </a:cubicBezTo>
                                <a:cubicBezTo>
                                  <a:pt x="48733" y="251979"/>
                                  <a:pt x="50465" y="251979"/>
                                  <a:pt x="52197" y="251979"/>
                                </a:cubicBezTo>
                                <a:lnTo>
                                  <a:pt x="57392" y="252845"/>
                                </a:lnTo>
                                <a:cubicBezTo>
                                  <a:pt x="63454" y="253711"/>
                                  <a:pt x="68649" y="252845"/>
                                  <a:pt x="72979" y="251979"/>
                                </a:cubicBezTo>
                                <a:lnTo>
                                  <a:pt x="78174" y="251114"/>
                                </a:lnTo>
                                <a:cubicBezTo>
                                  <a:pt x="85968" y="248516"/>
                                  <a:pt x="90297" y="246784"/>
                                  <a:pt x="95492" y="245052"/>
                                </a:cubicBezTo>
                                <a:cubicBezTo>
                                  <a:pt x="98090" y="243320"/>
                                  <a:pt x="100688" y="241589"/>
                                  <a:pt x="103286" y="239857"/>
                                </a:cubicBezTo>
                                <a:cubicBezTo>
                                  <a:pt x="105883" y="238125"/>
                                  <a:pt x="108481" y="237259"/>
                                  <a:pt x="111079" y="234661"/>
                                </a:cubicBezTo>
                                <a:cubicBezTo>
                                  <a:pt x="117140" y="229466"/>
                                  <a:pt x="121470" y="223405"/>
                                  <a:pt x="124068" y="215611"/>
                                </a:cubicBezTo>
                                <a:cubicBezTo>
                                  <a:pt x="124933" y="209550"/>
                                  <a:pt x="125799" y="203489"/>
                                  <a:pt x="127531" y="195695"/>
                                </a:cubicBezTo>
                                <a:cubicBezTo>
                                  <a:pt x="130129" y="179243"/>
                                  <a:pt x="130129" y="164523"/>
                                  <a:pt x="129263" y="148936"/>
                                </a:cubicBezTo>
                                <a:close/>
                                <a:moveTo>
                                  <a:pt x="91163" y="180109"/>
                                </a:moveTo>
                                <a:cubicBezTo>
                                  <a:pt x="91163" y="180975"/>
                                  <a:pt x="91163" y="181841"/>
                                  <a:pt x="90297" y="183573"/>
                                </a:cubicBezTo>
                                <a:cubicBezTo>
                                  <a:pt x="91163" y="188768"/>
                                  <a:pt x="90297" y="194830"/>
                                  <a:pt x="88565" y="199159"/>
                                </a:cubicBezTo>
                                <a:lnTo>
                                  <a:pt x="85968" y="203489"/>
                                </a:lnTo>
                                <a:cubicBezTo>
                                  <a:pt x="85102" y="204354"/>
                                  <a:pt x="85968" y="204354"/>
                                  <a:pt x="84236" y="206086"/>
                                </a:cubicBezTo>
                                <a:cubicBezTo>
                                  <a:pt x="79906" y="210416"/>
                                  <a:pt x="73845" y="213880"/>
                                  <a:pt x="65186" y="214745"/>
                                </a:cubicBezTo>
                                <a:cubicBezTo>
                                  <a:pt x="60856" y="214745"/>
                                  <a:pt x="55661" y="214745"/>
                                  <a:pt x="52197" y="213014"/>
                                </a:cubicBezTo>
                                <a:cubicBezTo>
                                  <a:pt x="47867" y="211282"/>
                                  <a:pt x="46136" y="206952"/>
                                  <a:pt x="42672" y="204354"/>
                                </a:cubicBezTo>
                                <a:cubicBezTo>
                                  <a:pt x="42672" y="203489"/>
                                  <a:pt x="41806" y="202623"/>
                                  <a:pt x="41806" y="201757"/>
                                </a:cubicBezTo>
                                <a:cubicBezTo>
                                  <a:pt x="41806" y="201757"/>
                                  <a:pt x="41806" y="200891"/>
                                  <a:pt x="41806" y="200025"/>
                                </a:cubicBezTo>
                                <a:cubicBezTo>
                                  <a:pt x="41806" y="198293"/>
                                  <a:pt x="40074" y="195695"/>
                                  <a:pt x="39208" y="193098"/>
                                </a:cubicBezTo>
                                <a:cubicBezTo>
                                  <a:pt x="38342" y="188768"/>
                                  <a:pt x="38342" y="184439"/>
                                  <a:pt x="38342" y="180109"/>
                                </a:cubicBezTo>
                                <a:cubicBezTo>
                                  <a:pt x="38342" y="174914"/>
                                  <a:pt x="38342" y="170584"/>
                                  <a:pt x="38342" y="165389"/>
                                </a:cubicBezTo>
                                <a:cubicBezTo>
                                  <a:pt x="37477" y="147205"/>
                                  <a:pt x="37477" y="123825"/>
                                  <a:pt x="38342" y="106507"/>
                                </a:cubicBezTo>
                                <a:cubicBezTo>
                                  <a:pt x="38342" y="90054"/>
                                  <a:pt x="40074" y="73602"/>
                                  <a:pt x="38342" y="58882"/>
                                </a:cubicBezTo>
                                <a:cubicBezTo>
                                  <a:pt x="40074" y="56284"/>
                                  <a:pt x="39208" y="54552"/>
                                  <a:pt x="40074" y="51955"/>
                                </a:cubicBezTo>
                                <a:lnTo>
                                  <a:pt x="42672" y="49357"/>
                                </a:lnTo>
                                <a:lnTo>
                                  <a:pt x="47002" y="45027"/>
                                </a:lnTo>
                                <a:cubicBezTo>
                                  <a:pt x="53929" y="42429"/>
                                  <a:pt x="59124" y="40698"/>
                                  <a:pt x="66917" y="40698"/>
                                </a:cubicBezTo>
                                <a:cubicBezTo>
                                  <a:pt x="68649" y="40698"/>
                                  <a:pt x="72113" y="41564"/>
                                  <a:pt x="74711" y="42429"/>
                                </a:cubicBezTo>
                                <a:lnTo>
                                  <a:pt x="79040" y="45027"/>
                                </a:lnTo>
                                <a:cubicBezTo>
                                  <a:pt x="79906" y="45893"/>
                                  <a:pt x="81638" y="45893"/>
                                  <a:pt x="82504" y="45893"/>
                                </a:cubicBezTo>
                                <a:cubicBezTo>
                                  <a:pt x="85102" y="48491"/>
                                  <a:pt x="88565" y="52820"/>
                                  <a:pt x="90297" y="57150"/>
                                </a:cubicBezTo>
                                <a:cubicBezTo>
                                  <a:pt x="92029" y="62345"/>
                                  <a:pt x="90297" y="70139"/>
                                  <a:pt x="90297" y="76200"/>
                                </a:cubicBezTo>
                                <a:cubicBezTo>
                                  <a:pt x="90297" y="82261"/>
                                  <a:pt x="90297" y="87457"/>
                                  <a:pt x="90297" y="92652"/>
                                </a:cubicBezTo>
                                <a:cubicBezTo>
                                  <a:pt x="90297" y="102177"/>
                                  <a:pt x="90297" y="111702"/>
                                  <a:pt x="90297" y="120361"/>
                                </a:cubicBezTo>
                                <a:lnTo>
                                  <a:pt x="92029" y="150668"/>
                                </a:lnTo>
                                <a:cubicBezTo>
                                  <a:pt x="92895" y="160193"/>
                                  <a:pt x="92895" y="171450"/>
                                  <a:pt x="91163" y="180109"/>
                                </a:cubicBezTo>
                                <a:close/>
                              </a:path>
                            </a:pathLst>
                          </a:custGeom>
                          <a:solidFill>
                            <a:srgbClr val="FFFFFF"/>
                          </a:solidFill>
                          <a:ln w="8653" cap="flat">
                            <a:noFill/>
                            <a:prstDash val="solid"/>
                            <a:miter/>
                          </a:ln>
                        </wps:spPr>
                        <wps:bodyPr rtlCol="0" anchor="ctr"/>
                      </wps:wsp>
                      <wps:wsp>
                        <wps:cNvPr id="277248573" name="Freeform 277248573"/>
                        <wps:cNvSpPr/>
                        <wps:spPr>
                          <a:xfrm>
                            <a:off x="3938003" y="1078431"/>
                            <a:ext cx="129020" cy="248515"/>
                          </a:xfrm>
                          <a:custGeom>
                            <a:avLst/>
                            <a:gdLst>
                              <a:gd name="connsiteX0" fmla="*/ 1732 w 129020"/>
                              <a:gd name="connsiteY0" fmla="*/ 12123 h 248515"/>
                              <a:gd name="connsiteX1" fmla="*/ 1732 w 129020"/>
                              <a:gd name="connsiteY1" fmla="*/ 31173 h 248515"/>
                              <a:gd name="connsiteX2" fmla="*/ 1732 w 129020"/>
                              <a:gd name="connsiteY2" fmla="*/ 45893 h 248515"/>
                              <a:gd name="connsiteX3" fmla="*/ 866 w 129020"/>
                              <a:gd name="connsiteY3" fmla="*/ 74468 h 248515"/>
                              <a:gd name="connsiteX4" fmla="*/ 2598 w 129020"/>
                              <a:gd name="connsiteY4" fmla="*/ 160193 h 248515"/>
                              <a:gd name="connsiteX5" fmla="*/ 866 w 129020"/>
                              <a:gd name="connsiteY5" fmla="*/ 188768 h 248515"/>
                              <a:gd name="connsiteX6" fmla="*/ 1732 w 129020"/>
                              <a:gd name="connsiteY6" fmla="*/ 198293 h 248515"/>
                              <a:gd name="connsiteX7" fmla="*/ 0 w 129020"/>
                              <a:gd name="connsiteY7" fmla="*/ 207818 h 248515"/>
                              <a:gd name="connsiteX8" fmla="*/ 1732 w 129020"/>
                              <a:gd name="connsiteY8" fmla="*/ 228600 h 248515"/>
                              <a:gd name="connsiteX9" fmla="*/ 866 w 129020"/>
                              <a:gd name="connsiteY9" fmla="*/ 246784 h 248515"/>
                              <a:gd name="connsiteX10" fmla="*/ 18184 w 129020"/>
                              <a:gd name="connsiteY10" fmla="*/ 248516 h 248515"/>
                              <a:gd name="connsiteX11" fmla="*/ 38966 w 129020"/>
                              <a:gd name="connsiteY11" fmla="*/ 246784 h 248515"/>
                              <a:gd name="connsiteX12" fmla="*/ 39832 w 129020"/>
                              <a:gd name="connsiteY12" fmla="*/ 216477 h 248515"/>
                              <a:gd name="connsiteX13" fmla="*/ 38966 w 129020"/>
                              <a:gd name="connsiteY13" fmla="*/ 182707 h 248515"/>
                              <a:gd name="connsiteX14" fmla="*/ 54552 w 129020"/>
                              <a:gd name="connsiteY14" fmla="*/ 139411 h 248515"/>
                              <a:gd name="connsiteX15" fmla="*/ 73602 w 129020"/>
                              <a:gd name="connsiteY15" fmla="*/ 139411 h 248515"/>
                              <a:gd name="connsiteX16" fmla="*/ 92652 w 129020"/>
                              <a:gd name="connsiteY16" fmla="*/ 139411 h 248515"/>
                              <a:gd name="connsiteX17" fmla="*/ 109104 w 129020"/>
                              <a:gd name="connsiteY17" fmla="*/ 140277 h 248515"/>
                              <a:gd name="connsiteX18" fmla="*/ 110836 w 129020"/>
                              <a:gd name="connsiteY18" fmla="*/ 118630 h 248515"/>
                              <a:gd name="connsiteX19" fmla="*/ 109104 w 129020"/>
                              <a:gd name="connsiteY19" fmla="*/ 105641 h 248515"/>
                              <a:gd name="connsiteX20" fmla="*/ 105641 w 129020"/>
                              <a:gd name="connsiteY20" fmla="*/ 105641 h 248515"/>
                              <a:gd name="connsiteX21" fmla="*/ 96982 w 129020"/>
                              <a:gd name="connsiteY21" fmla="*/ 105641 h 248515"/>
                              <a:gd name="connsiteX22" fmla="*/ 92652 w 129020"/>
                              <a:gd name="connsiteY22" fmla="*/ 105641 h 248515"/>
                              <a:gd name="connsiteX23" fmla="*/ 57150 w 129020"/>
                              <a:gd name="connsiteY23" fmla="*/ 104775 h 248515"/>
                              <a:gd name="connsiteX24" fmla="*/ 42429 w 129020"/>
                              <a:gd name="connsiteY24" fmla="*/ 104775 h 248515"/>
                              <a:gd name="connsiteX25" fmla="*/ 40698 w 129020"/>
                              <a:gd name="connsiteY25" fmla="*/ 102177 h 248515"/>
                              <a:gd name="connsiteX26" fmla="*/ 40698 w 129020"/>
                              <a:gd name="connsiteY26" fmla="*/ 94384 h 248515"/>
                              <a:gd name="connsiteX27" fmla="*/ 38966 w 129020"/>
                              <a:gd name="connsiteY27" fmla="*/ 58016 h 248515"/>
                              <a:gd name="connsiteX28" fmla="*/ 42429 w 129020"/>
                              <a:gd name="connsiteY28" fmla="*/ 37234 h 248515"/>
                              <a:gd name="connsiteX29" fmla="*/ 46759 w 129020"/>
                              <a:gd name="connsiteY29" fmla="*/ 38100 h 248515"/>
                              <a:gd name="connsiteX30" fmla="*/ 62345 w 129020"/>
                              <a:gd name="connsiteY30" fmla="*/ 37234 h 248515"/>
                              <a:gd name="connsiteX31" fmla="*/ 74468 w 129020"/>
                              <a:gd name="connsiteY31" fmla="*/ 38100 h 248515"/>
                              <a:gd name="connsiteX32" fmla="*/ 80529 w 129020"/>
                              <a:gd name="connsiteY32" fmla="*/ 38100 h 248515"/>
                              <a:gd name="connsiteX33" fmla="*/ 83127 w 129020"/>
                              <a:gd name="connsiteY33" fmla="*/ 38966 h 248515"/>
                              <a:gd name="connsiteX34" fmla="*/ 84859 w 129020"/>
                              <a:gd name="connsiteY34" fmla="*/ 38100 h 248515"/>
                              <a:gd name="connsiteX35" fmla="*/ 87457 w 129020"/>
                              <a:gd name="connsiteY35" fmla="*/ 38100 h 248515"/>
                              <a:gd name="connsiteX36" fmla="*/ 96116 w 129020"/>
                              <a:gd name="connsiteY36" fmla="*/ 38100 h 248515"/>
                              <a:gd name="connsiteX37" fmla="*/ 127288 w 129020"/>
                              <a:gd name="connsiteY37" fmla="*/ 38966 h 248515"/>
                              <a:gd name="connsiteX38" fmla="*/ 129020 w 129020"/>
                              <a:gd name="connsiteY38" fmla="*/ 18184 h 248515"/>
                              <a:gd name="connsiteX39" fmla="*/ 128154 w 129020"/>
                              <a:gd name="connsiteY39" fmla="*/ 866 h 248515"/>
                              <a:gd name="connsiteX40" fmla="*/ 88323 w 129020"/>
                              <a:gd name="connsiteY40" fmla="*/ 0 h 248515"/>
                              <a:gd name="connsiteX41" fmla="*/ 65809 w 129020"/>
                              <a:gd name="connsiteY41" fmla="*/ 866 h 248515"/>
                              <a:gd name="connsiteX42" fmla="*/ 2598 w 129020"/>
                              <a:gd name="connsiteY42" fmla="*/ 0 h 248515"/>
                              <a:gd name="connsiteX43" fmla="*/ 2598 w 129020"/>
                              <a:gd name="connsiteY43" fmla="*/ 866 h 248515"/>
                              <a:gd name="connsiteX44" fmla="*/ 1732 w 129020"/>
                              <a:gd name="connsiteY44" fmla="*/ 12123 h 248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29020" h="248515">
                                <a:moveTo>
                                  <a:pt x="1732" y="12123"/>
                                </a:moveTo>
                                <a:cubicBezTo>
                                  <a:pt x="1732" y="18184"/>
                                  <a:pt x="1732" y="24245"/>
                                  <a:pt x="1732" y="31173"/>
                                </a:cubicBezTo>
                                <a:lnTo>
                                  <a:pt x="1732" y="45893"/>
                                </a:lnTo>
                                <a:cubicBezTo>
                                  <a:pt x="1732" y="55418"/>
                                  <a:pt x="866" y="64943"/>
                                  <a:pt x="866" y="74468"/>
                                </a:cubicBezTo>
                                <a:cubicBezTo>
                                  <a:pt x="866" y="99580"/>
                                  <a:pt x="2598" y="129886"/>
                                  <a:pt x="2598" y="160193"/>
                                </a:cubicBezTo>
                                <a:cubicBezTo>
                                  <a:pt x="2598" y="171450"/>
                                  <a:pt x="866" y="180975"/>
                                  <a:pt x="866" y="188768"/>
                                </a:cubicBezTo>
                                <a:cubicBezTo>
                                  <a:pt x="866" y="192232"/>
                                  <a:pt x="866" y="194830"/>
                                  <a:pt x="1732" y="198293"/>
                                </a:cubicBezTo>
                                <a:cubicBezTo>
                                  <a:pt x="866" y="200891"/>
                                  <a:pt x="0" y="204354"/>
                                  <a:pt x="0" y="207818"/>
                                </a:cubicBezTo>
                                <a:cubicBezTo>
                                  <a:pt x="0" y="214745"/>
                                  <a:pt x="1732" y="221673"/>
                                  <a:pt x="1732" y="228600"/>
                                </a:cubicBezTo>
                                <a:cubicBezTo>
                                  <a:pt x="1732" y="234661"/>
                                  <a:pt x="866" y="240723"/>
                                  <a:pt x="866" y="246784"/>
                                </a:cubicBezTo>
                                <a:cubicBezTo>
                                  <a:pt x="6927" y="248516"/>
                                  <a:pt x="12123" y="248516"/>
                                  <a:pt x="18184" y="248516"/>
                                </a:cubicBezTo>
                                <a:cubicBezTo>
                                  <a:pt x="25111" y="248516"/>
                                  <a:pt x="32038" y="247650"/>
                                  <a:pt x="38966" y="246784"/>
                                </a:cubicBezTo>
                                <a:cubicBezTo>
                                  <a:pt x="38966" y="237259"/>
                                  <a:pt x="39832" y="226002"/>
                                  <a:pt x="39832" y="216477"/>
                                </a:cubicBezTo>
                                <a:cubicBezTo>
                                  <a:pt x="39832" y="207818"/>
                                  <a:pt x="38966" y="195695"/>
                                  <a:pt x="38966" y="182707"/>
                                </a:cubicBezTo>
                                <a:cubicBezTo>
                                  <a:pt x="38966" y="133350"/>
                                  <a:pt x="39832" y="139411"/>
                                  <a:pt x="54552" y="139411"/>
                                </a:cubicBezTo>
                                <a:cubicBezTo>
                                  <a:pt x="61479" y="139411"/>
                                  <a:pt x="66675" y="139411"/>
                                  <a:pt x="73602" y="139411"/>
                                </a:cubicBezTo>
                                <a:cubicBezTo>
                                  <a:pt x="78798" y="139411"/>
                                  <a:pt x="85725" y="139411"/>
                                  <a:pt x="92652" y="139411"/>
                                </a:cubicBezTo>
                                <a:cubicBezTo>
                                  <a:pt x="97848" y="139411"/>
                                  <a:pt x="103043" y="139411"/>
                                  <a:pt x="109104" y="140277"/>
                                </a:cubicBezTo>
                                <a:cubicBezTo>
                                  <a:pt x="109970" y="133350"/>
                                  <a:pt x="110836" y="125557"/>
                                  <a:pt x="110836" y="118630"/>
                                </a:cubicBezTo>
                                <a:cubicBezTo>
                                  <a:pt x="110836" y="114300"/>
                                  <a:pt x="110836" y="109970"/>
                                  <a:pt x="109104" y="105641"/>
                                </a:cubicBezTo>
                                <a:cubicBezTo>
                                  <a:pt x="108239" y="105641"/>
                                  <a:pt x="106507" y="105641"/>
                                  <a:pt x="105641" y="105641"/>
                                </a:cubicBezTo>
                                <a:cubicBezTo>
                                  <a:pt x="103043" y="105641"/>
                                  <a:pt x="99580" y="105641"/>
                                  <a:pt x="96982" y="105641"/>
                                </a:cubicBezTo>
                                <a:cubicBezTo>
                                  <a:pt x="95250" y="105641"/>
                                  <a:pt x="94384" y="105641"/>
                                  <a:pt x="92652" y="105641"/>
                                </a:cubicBezTo>
                                <a:cubicBezTo>
                                  <a:pt x="81395" y="105641"/>
                                  <a:pt x="70138" y="104775"/>
                                  <a:pt x="57150" y="104775"/>
                                </a:cubicBezTo>
                                <a:cubicBezTo>
                                  <a:pt x="51955" y="104775"/>
                                  <a:pt x="47625" y="104775"/>
                                  <a:pt x="42429" y="104775"/>
                                </a:cubicBezTo>
                                <a:cubicBezTo>
                                  <a:pt x="42429" y="103043"/>
                                  <a:pt x="41564" y="103043"/>
                                  <a:pt x="40698" y="102177"/>
                                </a:cubicBezTo>
                                <a:lnTo>
                                  <a:pt x="40698" y="94384"/>
                                </a:lnTo>
                                <a:cubicBezTo>
                                  <a:pt x="40698" y="82261"/>
                                  <a:pt x="38966" y="69273"/>
                                  <a:pt x="38966" y="58016"/>
                                </a:cubicBezTo>
                                <a:cubicBezTo>
                                  <a:pt x="38966" y="51089"/>
                                  <a:pt x="38966" y="39832"/>
                                  <a:pt x="42429" y="37234"/>
                                </a:cubicBezTo>
                                <a:cubicBezTo>
                                  <a:pt x="44161" y="38100"/>
                                  <a:pt x="44161" y="38100"/>
                                  <a:pt x="46759" y="38100"/>
                                </a:cubicBezTo>
                                <a:cubicBezTo>
                                  <a:pt x="51089" y="38100"/>
                                  <a:pt x="56284" y="37234"/>
                                  <a:pt x="62345" y="37234"/>
                                </a:cubicBezTo>
                                <a:cubicBezTo>
                                  <a:pt x="66675" y="37234"/>
                                  <a:pt x="70138" y="38100"/>
                                  <a:pt x="74468" y="38100"/>
                                </a:cubicBezTo>
                                <a:lnTo>
                                  <a:pt x="80529" y="38100"/>
                                </a:lnTo>
                                <a:cubicBezTo>
                                  <a:pt x="81395" y="38100"/>
                                  <a:pt x="82261" y="38100"/>
                                  <a:pt x="83127" y="38966"/>
                                </a:cubicBezTo>
                                <a:cubicBezTo>
                                  <a:pt x="83127" y="38966"/>
                                  <a:pt x="83993" y="38100"/>
                                  <a:pt x="84859" y="38100"/>
                                </a:cubicBezTo>
                                <a:lnTo>
                                  <a:pt x="87457" y="38100"/>
                                </a:lnTo>
                                <a:cubicBezTo>
                                  <a:pt x="90920" y="38100"/>
                                  <a:pt x="93518" y="38100"/>
                                  <a:pt x="96116" y="38100"/>
                                </a:cubicBezTo>
                                <a:cubicBezTo>
                                  <a:pt x="109104" y="38100"/>
                                  <a:pt x="116032" y="38966"/>
                                  <a:pt x="127288" y="38966"/>
                                </a:cubicBezTo>
                                <a:cubicBezTo>
                                  <a:pt x="128154" y="31173"/>
                                  <a:pt x="129020" y="25111"/>
                                  <a:pt x="129020" y="18184"/>
                                </a:cubicBezTo>
                                <a:cubicBezTo>
                                  <a:pt x="129020" y="12989"/>
                                  <a:pt x="129020" y="6927"/>
                                  <a:pt x="128154" y="866"/>
                                </a:cubicBezTo>
                                <a:cubicBezTo>
                                  <a:pt x="114300" y="866"/>
                                  <a:pt x="101311" y="0"/>
                                  <a:pt x="88323" y="0"/>
                                </a:cubicBezTo>
                                <a:cubicBezTo>
                                  <a:pt x="81395" y="0"/>
                                  <a:pt x="73602" y="866"/>
                                  <a:pt x="65809" y="866"/>
                                </a:cubicBezTo>
                                <a:cubicBezTo>
                                  <a:pt x="44161" y="866"/>
                                  <a:pt x="24245" y="866"/>
                                  <a:pt x="2598" y="0"/>
                                </a:cubicBezTo>
                                <a:cubicBezTo>
                                  <a:pt x="2598" y="0"/>
                                  <a:pt x="2598" y="0"/>
                                  <a:pt x="2598" y="866"/>
                                </a:cubicBezTo>
                                <a:cubicBezTo>
                                  <a:pt x="1732" y="2598"/>
                                  <a:pt x="1732" y="7793"/>
                                  <a:pt x="1732" y="12123"/>
                                </a:cubicBezTo>
                                <a:close/>
                              </a:path>
                            </a:pathLst>
                          </a:custGeom>
                          <a:solidFill>
                            <a:srgbClr val="FFFFFF"/>
                          </a:solidFill>
                          <a:ln w="8653" cap="flat">
                            <a:noFill/>
                            <a:prstDash val="solid"/>
                            <a:miter/>
                          </a:ln>
                        </wps:spPr>
                        <wps:bodyPr rtlCol="0" anchor="ctr"/>
                      </wps:wsp>
                      <wps:wsp>
                        <wps:cNvPr id="1160754341" name="Freeform 1160754341"/>
                        <wps:cNvSpPr/>
                        <wps:spPr>
                          <a:xfrm>
                            <a:off x="4111666" y="1078046"/>
                            <a:ext cx="39763" cy="248277"/>
                          </a:xfrm>
                          <a:custGeom>
                            <a:avLst/>
                            <a:gdLst>
                              <a:gd name="connsiteX0" fmla="*/ 385 w 39763"/>
                              <a:gd name="connsiteY0" fmla="*/ 11642 h 248277"/>
                              <a:gd name="connsiteX1" fmla="*/ 385 w 39763"/>
                              <a:gd name="connsiteY1" fmla="*/ 37619 h 248277"/>
                              <a:gd name="connsiteX2" fmla="*/ 385 w 39763"/>
                              <a:gd name="connsiteY2" fmla="*/ 63596 h 248277"/>
                              <a:gd name="connsiteX3" fmla="*/ 385 w 39763"/>
                              <a:gd name="connsiteY3" fmla="*/ 140662 h 248277"/>
                              <a:gd name="connsiteX4" fmla="*/ 1251 w 39763"/>
                              <a:gd name="connsiteY4" fmla="*/ 164908 h 248277"/>
                              <a:gd name="connsiteX5" fmla="*/ 1251 w 39763"/>
                              <a:gd name="connsiteY5" fmla="*/ 201276 h 248277"/>
                              <a:gd name="connsiteX6" fmla="*/ 385 w 39763"/>
                              <a:gd name="connsiteY6" fmla="*/ 213398 h 248277"/>
                              <a:gd name="connsiteX7" fmla="*/ 1251 w 39763"/>
                              <a:gd name="connsiteY7" fmla="*/ 247169 h 248277"/>
                              <a:gd name="connsiteX8" fmla="*/ 20301 w 39763"/>
                              <a:gd name="connsiteY8" fmla="*/ 248035 h 248277"/>
                              <a:gd name="connsiteX9" fmla="*/ 35021 w 39763"/>
                              <a:gd name="connsiteY9" fmla="*/ 247169 h 248277"/>
                              <a:gd name="connsiteX10" fmla="*/ 39351 w 39763"/>
                              <a:gd name="connsiteY10" fmla="*/ 248035 h 248277"/>
                              <a:gd name="connsiteX11" fmla="*/ 37619 w 39763"/>
                              <a:gd name="connsiteY11" fmla="*/ 151919 h 248277"/>
                              <a:gd name="connsiteX12" fmla="*/ 37619 w 39763"/>
                              <a:gd name="connsiteY12" fmla="*/ 131137 h 248277"/>
                              <a:gd name="connsiteX13" fmla="*/ 37619 w 39763"/>
                              <a:gd name="connsiteY13" fmla="*/ 106026 h 248277"/>
                              <a:gd name="connsiteX14" fmla="*/ 37619 w 39763"/>
                              <a:gd name="connsiteY14" fmla="*/ 91305 h 248277"/>
                              <a:gd name="connsiteX15" fmla="*/ 37619 w 39763"/>
                              <a:gd name="connsiteY15" fmla="*/ 60999 h 248277"/>
                              <a:gd name="connsiteX16" fmla="*/ 37619 w 39763"/>
                              <a:gd name="connsiteY16" fmla="*/ 385 h 248277"/>
                              <a:gd name="connsiteX17" fmla="*/ 33289 w 39763"/>
                              <a:gd name="connsiteY17" fmla="*/ 385 h 248277"/>
                              <a:gd name="connsiteX18" fmla="*/ 385 w 39763"/>
                              <a:gd name="connsiteY18" fmla="*/ 1251 h 248277"/>
                              <a:gd name="connsiteX19" fmla="*/ 385 w 39763"/>
                              <a:gd name="connsiteY19" fmla="*/ 11642 h 248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63" h="248277">
                                <a:moveTo>
                                  <a:pt x="385" y="11642"/>
                                </a:moveTo>
                                <a:cubicBezTo>
                                  <a:pt x="385" y="20301"/>
                                  <a:pt x="385" y="28960"/>
                                  <a:pt x="385" y="37619"/>
                                </a:cubicBezTo>
                                <a:cubicBezTo>
                                  <a:pt x="385" y="46278"/>
                                  <a:pt x="1251" y="54937"/>
                                  <a:pt x="385" y="63596"/>
                                </a:cubicBezTo>
                                <a:cubicBezTo>
                                  <a:pt x="385" y="89574"/>
                                  <a:pt x="-481" y="114685"/>
                                  <a:pt x="385" y="140662"/>
                                </a:cubicBezTo>
                                <a:cubicBezTo>
                                  <a:pt x="385" y="149321"/>
                                  <a:pt x="385" y="156249"/>
                                  <a:pt x="1251" y="164908"/>
                                </a:cubicBezTo>
                                <a:cubicBezTo>
                                  <a:pt x="2117" y="177030"/>
                                  <a:pt x="1251" y="190019"/>
                                  <a:pt x="1251" y="201276"/>
                                </a:cubicBezTo>
                                <a:cubicBezTo>
                                  <a:pt x="1251" y="205605"/>
                                  <a:pt x="385" y="209069"/>
                                  <a:pt x="385" y="213398"/>
                                </a:cubicBezTo>
                                <a:cubicBezTo>
                                  <a:pt x="385" y="225521"/>
                                  <a:pt x="1251" y="236778"/>
                                  <a:pt x="1251" y="247169"/>
                                </a:cubicBezTo>
                                <a:cubicBezTo>
                                  <a:pt x="8178" y="247169"/>
                                  <a:pt x="14239" y="248901"/>
                                  <a:pt x="20301" y="248035"/>
                                </a:cubicBezTo>
                                <a:cubicBezTo>
                                  <a:pt x="25496" y="248035"/>
                                  <a:pt x="30692" y="247169"/>
                                  <a:pt x="35021" y="247169"/>
                                </a:cubicBezTo>
                                <a:cubicBezTo>
                                  <a:pt x="36753" y="247169"/>
                                  <a:pt x="38485" y="247169"/>
                                  <a:pt x="39351" y="248035"/>
                                </a:cubicBezTo>
                                <a:cubicBezTo>
                                  <a:pt x="41083" y="216862"/>
                                  <a:pt x="36753" y="184824"/>
                                  <a:pt x="37619" y="151919"/>
                                </a:cubicBezTo>
                                <a:cubicBezTo>
                                  <a:pt x="37619" y="144992"/>
                                  <a:pt x="37619" y="138064"/>
                                  <a:pt x="37619" y="131137"/>
                                </a:cubicBezTo>
                                <a:cubicBezTo>
                                  <a:pt x="37619" y="122478"/>
                                  <a:pt x="38485" y="114685"/>
                                  <a:pt x="37619" y="106026"/>
                                </a:cubicBezTo>
                                <a:lnTo>
                                  <a:pt x="37619" y="91305"/>
                                </a:lnTo>
                                <a:cubicBezTo>
                                  <a:pt x="37619" y="80914"/>
                                  <a:pt x="37619" y="70523"/>
                                  <a:pt x="37619" y="60999"/>
                                </a:cubicBezTo>
                                <a:cubicBezTo>
                                  <a:pt x="36753" y="39351"/>
                                  <a:pt x="38485" y="19435"/>
                                  <a:pt x="37619" y="385"/>
                                </a:cubicBezTo>
                                <a:cubicBezTo>
                                  <a:pt x="36753" y="-481"/>
                                  <a:pt x="34155" y="385"/>
                                  <a:pt x="33289" y="385"/>
                                </a:cubicBezTo>
                                <a:cubicBezTo>
                                  <a:pt x="21167" y="385"/>
                                  <a:pt x="12508" y="385"/>
                                  <a:pt x="385" y="1251"/>
                                </a:cubicBezTo>
                                <a:cubicBezTo>
                                  <a:pt x="1251" y="2983"/>
                                  <a:pt x="385" y="9044"/>
                                  <a:pt x="385" y="11642"/>
                                </a:cubicBezTo>
                                <a:close/>
                              </a:path>
                            </a:pathLst>
                          </a:custGeom>
                          <a:solidFill>
                            <a:srgbClr val="FFFFFF"/>
                          </a:solidFill>
                          <a:ln w="8653" cap="flat">
                            <a:noFill/>
                            <a:prstDash val="solid"/>
                            <a:miter/>
                          </a:ln>
                        </wps:spPr>
                        <wps:bodyPr rtlCol="0" anchor="ctr"/>
                      </wps:wsp>
                      <wps:wsp>
                        <wps:cNvPr id="2014869968" name="Freeform 2014869968"/>
                        <wps:cNvSpPr/>
                        <wps:spPr>
                          <a:xfrm>
                            <a:off x="4203658" y="1076700"/>
                            <a:ext cx="130065" cy="248245"/>
                          </a:xfrm>
                          <a:custGeom>
                            <a:avLst/>
                            <a:gdLst>
                              <a:gd name="connsiteX0" fmla="*/ 115345 w 130065"/>
                              <a:gd name="connsiteY0" fmla="*/ 206952 h 248245"/>
                              <a:gd name="connsiteX1" fmla="*/ 101491 w 130065"/>
                              <a:gd name="connsiteY1" fmla="*/ 167120 h 248245"/>
                              <a:gd name="connsiteX2" fmla="*/ 98893 w 130065"/>
                              <a:gd name="connsiteY2" fmla="*/ 160193 h 248245"/>
                              <a:gd name="connsiteX3" fmla="*/ 92832 w 130065"/>
                              <a:gd name="connsiteY3" fmla="*/ 140277 h 248245"/>
                              <a:gd name="connsiteX4" fmla="*/ 99759 w 130065"/>
                              <a:gd name="connsiteY4" fmla="*/ 134216 h 248245"/>
                              <a:gd name="connsiteX5" fmla="*/ 105820 w 130065"/>
                              <a:gd name="connsiteY5" fmla="*/ 129020 h 248245"/>
                              <a:gd name="connsiteX6" fmla="*/ 125736 w 130065"/>
                              <a:gd name="connsiteY6" fmla="*/ 87457 h 248245"/>
                              <a:gd name="connsiteX7" fmla="*/ 126602 w 130065"/>
                              <a:gd name="connsiteY7" fmla="*/ 57150 h 248245"/>
                              <a:gd name="connsiteX8" fmla="*/ 126602 w 130065"/>
                              <a:gd name="connsiteY8" fmla="*/ 48491 h 248245"/>
                              <a:gd name="connsiteX9" fmla="*/ 124870 w 130065"/>
                              <a:gd name="connsiteY9" fmla="*/ 42429 h 248245"/>
                              <a:gd name="connsiteX10" fmla="*/ 117077 w 130065"/>
                              <a:gd name="connsiteY10" fmla="*/ 25977 h 248245"/>
                              <a:gd name="connsiteX11" fmla="*/ 106686 w 130065"/>
                              <a:gd name="connsiteY11" fmla="*/ 12989 h 248245"/>
                              <a:gd name="connsiteX12" fmla="*/ 96295 w 130065"/>
                              <a:gd name="connsiteY12" fmla="*/ 7793 h 248245"/>
                              <a:gd name="connsiteX13" fmla="*/ 72050 w 130065"/>
                              <a:gd name="connsiteY13" fmla="*/ 2598 h 248245"/>
                              <a:gd name="connsiteX14" fmla="*/ 59927 w 130065"/>
                              <a:gd name="connsiteY14" fmla="*/ 866 h 248245"/>
                              <a:gd name="connsiteX15" fmla="*/ 43475 w 130065"/>
                              <a:gd name="connsiteY15" fmla="*/ 866 h 248245"/>
                              <a:gd name="connsiteX16" fmla="*/ 27023 w 130065"/>
                              <a:gd name="connsiteY16" fmla="*/ 866 h 248245"/>
                              <a:gd name="connsiteX17" fmla="*/ 10570 w 130065"/>
                              <a:gd name="connsiteY17" fmla="*/ 866 h 248245"/>
                              <a:gd name="connsiteX18" fmla="*/ 1911 w 130065"/>
                              <a:gd name="connsiteY18" fmla="*/ 866 h 248245"/>
                              <a:gd name="connsiteX19" fmla="*/ 1911 w 130065"/>
                              <a:gd name="connsiteY19" fmla="*/ 0 h 248245"/>
                              <a:gd name="connsiteX20" fmla="*/ 1911 w 130065"/>
                              <a:gd name="connsiteY20" fmla="*/ 866 h 248245"/>
                              <a:gd name="connsiteX21" fmla="*/ 1045 w 130065"/>
                              <a:gd name="connsiteY21" fmla="*/ 6061 h 248245"/>
                              <a:gd name="connsiteX22" fmla="*/ 1911 w 130065"/>
                              <a:gd name="connsiteY22" fmla="*/ 14720 h 248245"/>
                              <a:gd name="connsiteX23" fmla="*/ 1911 w 130065"/>
                              <a:gd name="connsiteY23" fmla="*/ 24245 h 248245"/>
                              <a:gd name="connsiteX24" fmla="*/ 1911 w 130065"/>
                              <a:gd name="connsiteY24" fmla="*/ 66675 h 248245"/>
                              <a:gd name="connsiteX25" fmla="*/ 1045 w 130065"/>
                              <a:gd name="connsiteY25" fmla="*/ 102177 h 248245"/>
                              <a:gd name="connsiteX26" fmla="*/ 1045 w 130065"/>
                              <a:gd name="connsiteY26" fmla="*/ 142009 h 248245"/>
                              <a:gd name="connsiteX27" fmla="*/ 179 w 130065"/>
                              <a:gd name="connsiteY27" fmla="*/ 148936 h 248245"/>
                              <a:gd name="connsiteX28" fmla="*/ 1045 w 130065"/>
                              <a:gd name="connsiteY28" fmla="*/ 203489 h 248245"/>
                              <a:gd name="connsiteX29" fmla="*/ 179 w 130065"/>
                              <a:gd name="connsiteY29" fmla="*/ 244186 h 248245"/>
                              <a:gd name="connsiteX30" fmla="*/ 37414 w 130065"/>
                              <a:gd name="connsiteY30" fmla="*/ 246784 h 248245"/>
                              <a:gd name="connsiteX31" fmla="*/ 39145 w 130065"/>
                              <a:gd name="connsiteY31" fmla="*/ 145473 h 248245"/>
                              <a:gd name="connsiteX32" fmla="*/ 47804 w 130065"/>
                              <a:gd name="connsiteY32" fmla="*/ 145473 h 248245"/>
                              <a:gd name="connsiteX33" fmla="*/ 59927 w 130065"/>
                              <a:gd name="connsiteY33" fmla="*/ 145473 h 248245"/>
                              <a:gd name="connsiteX34" fmla="*/ 65123 w 130065"/>
                              <a:gd name="connsiteY34" fmla="*/ 161925 h 248245"/>
                              <a:gd name="connsiteX35" fmla="*/ 78977 w 130065"/>
                              <a:gd name="connsiteY35" fmla="*/ 204354 h 248245"/>
                              <a:gd name="connsiteX36" fmla="*/ 81575 w 130065"/>
                              <a:gd name="connsiteY36" fmla="*/ 214745 h 248245"/>
                              <a:gd name="connsiteX37" fmla="*/ 91966 w 130065"/>
                              <a:gd name="connsiteY37" fmla="*/ 244186 h 248245"/>
                              <a:gd name="connsiteX38" fmla="*/ 130066 w 130065"/>
                              <a:gd name="connsiteY38" fmla="*/ 246784 h 248245"/>
                              <a:gd name="connsiteX39" fmla="*/ 115345 w 130065"/>
                              <a:gd name="connsiteY39" fmla="*/ 206952 h 248245"/>
                              <a:gd name="connsiteX40" fmla="*/ 88502 w 130065"/>
                              <a:gd name="connsiteY40" fmla="*/ 75334 h 248245"/>
                              <a:gd name="connsiteX41" fmla="*/ 88502 w 130065"/>
                              <a:gd name="connsiteY41" fmla="*/ 84859 h 248245"/>
                              <a:gd name="connsiteX42" fmla="*/ 87636 w 130065"/>
                              <a:gd name="connsiteY42" fmla="*/ 89189 h 248245"/>
                              <a:gd name="connsiteX43" fmla="*/ 87636 w 130065"/>
                              <a:gd name="connsiteY43" fmla="*/ 93518 h 248245"/>
                              <a:gd name="connsiteX44" fmla="*/ 83307 w 130065"/>
                              <a:gd name="connsiteY44" fmla="*/ 100445 h 248245"/>
                              <a:gd name="connsiteX45" fmla="*/ 70318 w 130065"/>
                              <a:gd name="connsiteY45" fmla="*/ 106507 h 248245"/>
                              <a:gd name="connsiteX46" fmla="*/ 58195 w 130065"/>
                              <a:gd name="connsiteY46" fmla="*/ 107373 h 248245"/>
                              <a:gd name="connsiteX47" fmla="*/ 40877 w 130065"/>
                              <a:gd name="connsiteY47" fmla="*/ 107373 h 248245"/>
                              <a:gd name="connsiteX48" fmla="*/ 39145 w 130065"/>
                              <a:gd name="connsiteY48" fmla="*/ 83993 h 248245"/>
                              <a:gd name="connsiteX49" fmla="*/ 39145 w 130065"/>
                              <a:gd name="connsiteY49" fmla="*/ 40698 h 248245"/>
                              <a:gd name="connsiteX50" fmla="*/ 42609 w 130065"/>
                              <a:gd name="connsiteY50" fmla="*/ 38966 h 248245"/>
                              <a:gd name="connsiteX51" fmla="*/ 71184 w 130065"/>
                              <a:gd name="connsiteY51" fmla="*/ 38966 h 248245"/>
                              <a:gd name="connsiteX52" fmla="*/ 87636 w 130065"/>
                              <a:gd name="connsiteY52" fmla="*/ 49357 h 248245"/>
                              <a:gd name="connsiteX53" fmla="*/ 88502 w 130065"/>
                              <a:gd name="connsiteY53" fmla="*/ 75334 h 24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30065" h="248245">
                                <a:moveTo>
                                  <a:pt x="115345" y="206952"/>
                                </a:moveTo>
                                <a:cubicBezTo>
                                  <a:pt x="110150" y="193964"/>
                                  <a:pt x="106686" y="180109"/>
                                  <a:pt x="101491" y="167120"/>
                                </a:cubicBezTo>
                                <a:lnTo>
                                  <a:pt x="98893" y="160193"/>
                                </a:lnTo>
                                <a:cubicBezTo>
                                  <a:pt x="97161" y="154132"/>
                                  <a:pt x="94563" y="147205"/>
                                  <a:pt x="92832" y="140277"/>
                                </a:cubicBezTo>
                                <a:cubicBezTo>
                                  <a:pt x="95429" y="138545"/>
                                  <a:pt x="97161" y="136814"/>
                                  <a:pt x="99759" y="134216"/>
                                </a:cubicBezTo>
                                <a:cubicBezTo>
                                  <a:pt x="102357" y="131618"/>
                                  <a:pt x="104088" y="130752"/>
                                  <a:pt x="105820" y="129020"/>
                                </a:cubicBezTo>
                                <a:cubicBezTo>
                                  <a:pt x="117077" y="118630"/>
                                  <a:pt x="124005" y="105641"/>
                                  <a:pt x="125736" y="87457"/>
                                </a:cubicBezTo>
                                <a:cubicBezTo>
                                  <a:pt x="126602" y="77066"/>
                                  <a:pt x="126602" y="67541"/>
                                  <a:pt x="126602" y="57150"/>
                                </a:cubicBezTo>
                                <a:cubicBezTo>
                                  <a:pt x="126602" y="54552"/>
                                  <a:pt x="127468" y="51089"/>
                                  <a:pt x="126602" y="48491"/>
                                </a:cubicBezTo>
                                <a:cubicBezTo>
                                  <a:pt x="126602" y="45893"/>
                                  <a:pt x="124005" y="44161"/>
                                  <a:pt x="124870" y="42429"/>
                                </a:cubicBezTo>
                                <a:cubicBezTo>
                                  <a:pt x="120541" y="37234"/>
                                  <a:pt x="119675" y="31173"/>
                                  <a:pt x="117077" y="25977"/>
                                </a:cubicBezTo>
                                <a:cubicBezTo>
                                  <a:pt x="114479" y="20782"/>
                                  <a:pt x="110150" y="17318"/>
                                  <a:pt x="106686" y="12989"/>
                                </a:cubicBezTo>
                                <a:cubicBezTo>
                                  <a:pt x="102357" y="11257"/>
                                  <a:pt x="100625" y="9525"/>
                                  <a:pt x="96295" y="7793"/>
                                </a:cubicBezTo>
                                <a:cubicBezTo>
                                  <a:pt x="89368" y="4330"/>
                                  <a:pt x="80709" y="3464"/>
                                  <a:pt x="72050" y="2598"/>
                                </a:cubicBezTo>
                                <a:cubicBezTo>
                                  <a:pt x="67720" y="2598"/>
                                  <a:pt x="63391" y="866"/>
                                  <a:pt x="59927" y="866"/>
                                </a:cubicBezTo>
                                <a:cubicBezTo>
                                  <a:pt x="54732" y="866"/>
                                  <a:pt x="48670" y="866"/>
                                  <a:pt x="43475" y="866"/>
                                </a:cubicBezTo>
                                <a:cubicBezTo>
                                  <a:pt x="38279" y="866"/>
                                  <a:pt x="33084" y="866"/>
                                  <a:pt x="27023" y="866"/>
                                </a:cubicBezTo>
                                <a:cubicBezTo>
                                  <a:pt x="20961" y="866"/>
                                  <a:pt x="15766" y="866"/>
                                  <a:pt x="10570" y="866"/>
                                </a:cubicBezTo>
                                <a:cubicBezTo>
                                  <a:pt x="6241" y="866"/>
                                  <a:pt x="3643" y="0"/>
                                  <a:pt x="1911" y="866"/>
                                </a:cubicBezTo>
                                <a:cubicBezTo>
                                  <a:pt x="1911" y="866"/>
                                  <a:pt x="1911" y="0"/>
                                  <a:pt x="1911" y="0"/>
                                </a:cubicBezTo>
                                <a:cubicBezTo>
                                  <a:pt x="1911" y="866"/>
                                  <a:pt x="179" y="866"/>
                                  <a:pt x="1911" y="866"/>
                                </a:cubicBezTo>
                                <a:cubicBezTo>
                                  <a:pt x="1045" y="2598"/>
                                  <a:pt x="1911" y="6061"/>
                                  <a:pt x="1045" y="6061"/>
                                </a:cubicBezTo>
                                <a:cubicBezTo>
                                  <a:pt x="2777" y="7793"/>
                                  <a:pt x="1911" y="12123"/>
                                  <a:pt x="1911" y="14720"/>
                                </a:cubicBezTo>
                                <a:cubicBezTo>
                                  <a:pt x="1911" y="18184"/>
                                  <a:pt x="1911" y="20782"/>
                                  <a:pt x="1911" y="24245"/>
                                </a:cubicBezTo>
                                <a:cubicBezTo>
                                  <a:pt x="1911" y="39832"/>
                                  <a:pt x="1911" y="53686"/>
                                  <a:pt x="1911" y="66675"/>
                                </a:cubicBezTo>
                                <a:cubicBezTo>
                                  <a:pt x="179" y="79664"/>
                                  <a:pt x="1911" y="90920"/>
                                  <a:pt x="1045" y="102177"/>
                                </a:cubicBezTo>
                                <a:cubicBezTo>
                                  <a:pt x="179" y="114300"/>
                                  <a:pt x="1045" y="128154"/>
                                  <a:pt x="1045" y="142009"/>
                                </a:cubicBezTo>
                                <a:cubicBezTo>
                                  <a:pt x="179" y="143741"/>
                                  <a:pt x="1045" y="147205"/>
                                  <a:pt x="179" y="148936"/>
                                </a:cubicBezTo>
                                <a:cubicBezTo>
                                  <a:pt x="1911" y="165389"/>
                                  <a:pt x="-687" y="186170"/>
                                  <a:pt x="1045" y="203489"/>
                                </a:cubicBezTo>
                                <a:cubicBezTo>
                                  <a:pt x="1911" y="215611"/>
                                  <a:pt x="-687" y="228600"/>
                                  <a:pt x="179" y="244186"/>
                                </a:cubicBezTo>
                                <a:cubicBezTo>
                                  <a:pt x="11436" y="248516"/>
                                  <a:pt x="25291" y="249382"/>
                                  <a:pt x="37414" y="246784"/>
                                </a:cubicBezTo>
                                <a:cubicBezTo>
                                  <a:pt x="38279" y="216477"/>
                                  <a:pt x="36548" y="173182"/>
                                  <a:pt x="39145" y="145473"/>
                                </a:cubicBezTo>
                                <a:cubicBezTo>
                                  <a:pt x="41743" y="143741"/>
                                  <a:pt x="44341" y="145473"/>
                                  <a:pt x="47804" y="145473"/>
                                </a:cubicBezTo>
                                <a:cubicBezTo>
                                  <a:pt x="52134" y="145473"/>
                                  <a:pt x="56463" y="145473"/>
                                  <a:pt x="59927" y="145473"/>
                                </a:cubicBezTo>
                                <a:cubicBezTo>
                                  <a:pt x="59927" y="152400"/>
                                  <a:pt x="64257" y="155864"/>
                                  <a:pt x="65123" y="161925"/>
                                </a:cubicBezTo>
                                <a:cubicBezTo>
                                  <a:pt x="71184" y="174914"/>
                                  <a:pt x="74648" y="189634"/>
                                  <a:pt x="78977" y="204354"/>
                                </a:cubicBezTo>
                                <a:cubicBezTo>
                                  <a:pt x="79843" y="208684"/>
                                  <a:pt x="80709" y="212148"/>
                                  <a:pt x="81575" y="214745"/>
                                </a:cubicBezTo>
                                <a:cubicBezTo>
                                  <a:pt x="85039" y="225136"/>
                                  <a:pt x="87636" y="234661"/>
                                  <a:pt x="91966" y="244186"/>
                                </a:cubicBezTo>
                                <a:cubicBezTo>
                                  <a:pt x="104088" y="247650"/>
                                  <a:pt x="116211" y="249382"/>
                                  <a:pt x="130066" y="246784"/>
                                </a:cubicBezTo>
                                <a:cubicBezTo>
                                  <a:pt x="124005" y="233795"/>
                                  <a:pt x="120541" y="219941"/>
                                  <a:pt x="115345" y="206952"/>
                                </a:cubicBezTo>
                                <a:close/>
                                <a:moveTo>
                                  <a:pt x="88502" y="75334"/>
                                </a:moveTo>
                                <a:cubicBezTo>
                                  <a:pt x="88502" y="77932"/>
                                  <a:pt x="88502" y="81395"/>
                                  <a:pt x="88502" y="84859"/>
                                </a:cubicBezTo>
                                <a:cubicBezTo>
                                  <a:pt x="88502" y="86591"/>
                                  <a:pt x="87636" y="87457"/>
                                  <a:pt x="87636" y="89189"/>
                                </a:cubicBezTo>
                                <a:cubicBezTo>
                                  <a:pt x="87636" y="91786"/>
                                  <a:pt x="87636" y="92652"/>
                                  <a:pt x="87636" y="93518"/>
                                </a:cubicBezTo>
                                <a:cubicBezTo>
                                  <a:pt x="87636" y="95250"/>
                                  <a:pt x="85039" y="99580"/>
                                  <a:pt x="83307" y="100445"/>
                                </a:cubicBezTo>
                                <a:cubicBezTo>
                                  <a:pt x="80709" y="103043"/>
                                  <a:pt x="73782" y="104775"/>
                                  <a:pt x="70318" y="106507"/>
                                </a:cubicBezTo>
                                <a:cubicBezTo>
                                  <a:pt x="65988" y="107373"/>
                                  <a:pt x="60793" y="107373"/>
                                  <a:pt x="58195" y="107373"/>
                                </a:cubicBezTo>
                                <a:cubicBezTo>
                                  <a:pt x="51268" y="107373"/>
                                  <a:pt x="45207" y="107373"/>
                                  <a:pt x="40877" y="107373"/>
                                </a:cubicBezTo>
                                <a:cubicBezTo>
                                  <a:pt x="38279" y="102177"/>
                                  <a:pt x="39145" y="91786"/>
                                  <a:pt x="39145" y="83993"/>
                                </a:cubicBezTo>
                                <a:cubicBezTo>
                                  <a:pt x="39145" y="70139"/>
                                  <a:pt x="39145" y="55418"/>
                                  <a:pt x="39145" y="40698"/>
                                </a:cubicBezTo>
                                <a:cubicBezTo>
                                  <a:pt x="40011" y="39832"/>
                                  <a:pt x="41743" y="40698"/>
                                  <a:pt x="42609" y="38966"/>
                                </a:cubicBezTo>
                                <a:cubicBezTo>
                                  <a:pt x="53000" y="38966"/>
                                  <a:pt x="60793" y="37234"/>
                                  <a:pt x="71184" y="38966"/>
                                </a:cubicBezTo>
                                <a:cubicBezTo>
                                  <a:pt x="78111" y="40698"/>
                                  <a:pt x="85039" y="43295"/>
                                  <a:pt x="87636" y="49357"/>
                                </a:cubicBezTo>
                                <a:cubicBezTo>
                                  <a:pt x="90234" y="55418"/>
                                  <a:pt x="88502" y="67541"/>
                                  <a:pt x="88502" y="75334"/>
                                </a:cubicBezTo>
                                <a:close/>
                              </a:path>
                            </a:pathLst>
                          </a:custGeom>
                          <a:solidFill>
                            <a:srgbClr val="FFFFFF"/>
                          </a:solidFill>
                          <a:ln w="8653" cap="flat">
                            <a:noFill/>
                            <a:prstDash val="solid"/>
                            <a:miter/>
                          </a:ln>
                        </wps:spPr>
                        <wps:bodyPr rtlCol="0" anchor="ctr"/>
                      </wps:wsp>
                      <wps:wsp>
                        <wps:cNvPr id="739557368" name="Freeform 739557368"/>
                        <wps:cNvSpPr/>
                        <wps:spPr>
                          <a:xfrm>
                            <a:off x="4368871" y="1078648"/>
                            <a:ext cx="131323" cy="246952"/>
                          </a:xfrm>
                          <a:custGeom>
                            <a:avLst/>
                            <a:gdLst>
                              <a:gd name="connsiteX0" fmla="*/ 28064 w 131323"/>
                              <a:gd name="connsiteY0" fmla="*/ 240506 h 246952"/>
                              <a:gd name="connsiteX1" fmla="*/ 34125 w 131323"/>
                              <a:gd name="connsiteY1" fmla="*/ 243970 h 246952"/>
                              <a:gd name="connsiteX2" fmla="*/ 44516 w 131323"/>
                              <a:gd name="connsiteY2" fmla="*/ 246568 h 246952"/>
                              <a:gd name="connsiteX3" fmla="*/ 60968 w 131323"/>
                              <a:gd name="connsiteY3" fmla="*/ 246568 h 246952"/>
                              <a:gd name="connsiteX4" fmla="*/ 68761 w 131323"/>
                              <a:gd name="connsiteY4" fmla="*/ 246568 h 246952"/>
                              <a:gd name="connsiteX5" fmla="*/ 77421 w 131323"/>
                              <a:gd name="connsiteY5" fmla="*/ 245702 h 246952"/>
                              <a:gd name="connsiteX6" fmla="*/ 88677 w 131323"/>
                              <a:gd name="connsiteY6" fmla="*/ 244836 h 246952"/>
                              <a:gd name="connsiteX7" fmla="*/ 97337 w 131323"/>
                              <a:gd name="connsiteY7" fmla="*/ 242238 h 246952"/>
                              <a:gd name="connsiteX8" fmla="*/ 101666 w 131323"/>
                              <a:gd name="connsiteY8" fmla="*/ 239640 h 246952"/>
                              <a:gd name="connsiteX9" fmla="*/ 107727 w 131323"/>
                              <a:gd name="connsiteY9" fmla="*/ 237043 h 246952"/>
                              <a:gd name="connsiteX10" fmla="*/ 115520 w 131323"/>
                              <a:gd name="connsiteY10" fmla="*/ 228384 h 246952"/>
                              <a:gd name="connsiteX11" fmla="*/ 124180 w 131323"/>
                              <a:gd name="connsiteY11" fmla="*/ 217993 h 246952"/>
                              <a:gd name="connsiteX12" fmla="*/ 127643 w 131323"/>
                              <a:gd name="connsiteY12" fmla="*/ 207602 h 246952"/>
                              <a:gd name="connsiteX13" fmla="*/ 130241 w 131323"/>
                              <a:gd name="connsiteY13" fmla="*/ 195479 h 246952"/>
                              <a:gd name="connsiteX14" fmla="*/ 130241 w 131323"/>
                              <a:gd name="connsiteY14" fmla="*/ 176429 h 246952"/>
                              <a:gd name="connsiteX15" fmla="*/ 128509 w 131323"/>
                              <a:gd name="connsiteY15" fmla="*/ 175563 h 246952"/>
                              <a:gd name="connsiteX16" fmla="*/ 122448 w 131323"/>
                              <a:gd name="connsiteY16" fmla="*/ 156513 h 246952"/>
                              <a:gd name="connsiteX17" fmla="*/ 116386 w 131323"/>
                              <a:gd name="connsiteY17" fmla="*/ 146122 h 246952"/>
                              <a:gd name="connsiteX18" fmla="*/ 105996 w 131323"/>
                              <a:gd name="connsiteY18" fmla="*/ 133999 h 246952"/>
                              <a:gd name="connsiteX19" fmla="*/ 105130 w 131323"/>
                              <a:gd name="connsiteY19" fmla="*/ 133133 h 246952"/>
                              <a:gd name="connsiteX20" fmla="*/ 100800 w 131323"/>
                              <a:gd name="connsiteY20" fmla="*/ 129670 h 246952"/>
                              <a:gd name="connsiteX21" fmla="*/ 97337 w 131323"/>
                              <a:gd name="connsiteY21" fmla="*/ 125340 h 246952"/>
                              <a:gd name="connsiteX22" fmla="*/ 85214 w 131323"/>
                              <a:gd name="connsiteY22" fmla="*/ 114949 h 246952"/>
                              <a:gd name="connsiteX23" fmla="*/ 71359 w 131323"/>
                              <a:gd name="connsiteY23" fmla="*/ 105424 h 246952"/>
                              <a:gd name="connsiteX24" fmla="*/ 65298 w 131323"/>
                              <a:gd name="connsiteY24" fmla="*/ 100229 h 246952"/>
                              <a:gd name="connsiteX25" fmla="*/ 59236 w 131323"/>
                              <a:gd name="connsiteY25" fmla="*/ 95034 h 246952"/>
                              <a:gd name="connsiteX26" fmla="*/ 47980 w 131323"/>
                              <a:gd name="connsiteY26" fmla="*/ 79447 h 246952"/>
                              <a:gd name="connsiteX27" fmla="*/ 46248 w 131323"/>
                              <a:gd name="connsiteY27" fmla="*/ 75984 h 246952"/>
                              <a:gd name="connsiteX28" fmla="*/ 43650 w 131323"/>
                              <a:gd name="connsiteY28" fmla="*/ 68190 h 246952"/>
                              <a:gd name="connsiteX29" fmla="*/ 46248 w 131323"/>
                              <a:gd name="connsiteY29" fmla="*/ 44811 h 246952"/>
                              <a:gd name="connsiteX30" fmla="*/ 49712 w 131323"/>
                              <a:gd name="connsiteY30" fmla="*/ 42213 h 246952"/>
                              <a:gd name="connsiteX31" fmla="*/ 54907 w 131323"/>
                              <a:gd name="connsiteY31" fmla="*/ 38749 h 246952"/>
                              <a:gd name="connsiteX32" fmla="*/ 72225 w 131323"/>
                              <a:gd name="connsiteY32" fmla="*/ 37883 h 246952"/>
                              <a:gd name="connsiteX33" fmla="*/ 77421 w 131323"/>
                              <a:gd name="connsiteY33" fmla="*/ 39615 h 246952"/>
                              <a:gd name="connsiteX34" fmla="*/ 81750 w 131323"/>
                              <a:gd name="connsiteY34" fmla="*/ 40481 h 246952"/>
                              <a:gd name="connsiteX35" fmla="*/ 87812 w 131323"/>
                              <a:gd name="connsiteY35" fmla="*/ 46543 h 246952"/>
                              <a:gd name="connsiteX36" fmla="*/ 92141 w 131323"/>
                              <a:gd name="connsiteY36" fmla="*/ 82045 h 246952"/>
                              <a:gd name="connsiteX37" fmla="*/ 130241 w 131323"/>
                              <a:gd name="connsiteY37" fmla="*/ 83777 h 246952"/>
                              <a:gd name="connsiteX38" fmla="*/ 131107 w 131323"/>
                              <a:gd name="connsiteY38" fmla="*/ 70788 h 246952"/>
                              <a:gd name="connsiteX39" fmla="*/ 130241 w 131323"/>
                              <a:gd name="connsiteY39" fmla="*/ 50872 h 246952"/>
                              <a:gd name="connsiteX40" fmla="*/ 128509 w 131323"/>
                              <a:gd name="connsiteY40" fmla="*/ 45677 h 246952"/>
                              <a:gd name="connsiteX41" fmla="*/ 123314 w 131323"/>
                              <a:gd name="connsiteY41" fmla="*/ 30956 h 246952"/>
                              <a:gd name="connsiteX42" fmla="*/ 118984 w 131323"/>
                              <a:gd name="connsiteY42" fmla="*/ 24895 h 246952"/>
                              <a:gd name="connsiteX43" fmla="*/ 108593 w 131323"/>
                              <a:gd name="connsiteY43" fmla="*/ 13638 h 246952"/>
                              <a:gd name="connsiteX44" fmla="*/ 104264 w 131323"/>
                              <a:gd name="connsiteY44" fmla="*/ 11040 h 246952"/>
                              <a:gd name="connsiteX45" fmla="*/ 97337 w 131323"/>
                              <a:gd name="connsiteY45" fmla="*/ 6711 h 246952"/>
                              <a:gd name="connsiteX46" fmla="*/ 86946 w 131323"/>
                              <a:gd name="connsiteY46" fmla="*/ 2381 h 246952"/>
                              <a:gd name="connsiteX47" fmla="*/ 84348 w 131323"/>
                              <a:gd name="connsiteY47" fmla="*/ 2381 h 246952"/>
                              <a:gd name="connsiteX48" fmla="*/ 83482 w 131323"/>
                              <a:gd name="connsiteY48" fmla="*/ 649 h 246952"/>
                              <a:gd name="connsiteX49" fmla="*/ 56639 w 131323"/>
                              <a:gd name="connsiteY49" fmla="*/ 649 h 246952"/>
                              <a:gd name="connsiteX50" fmla="*/ 39321 w 131323"/>
                              <a:gd name="connsiteY50" fmla="*/ 5845 h 246952"/>
                              <a:gd name="connsiteX51" fmla="*/ 17673 w 131323"/>
                              <a:gd name="connsiteY51" fmla="*/ 19699 h 246952"/>
                              <a:gd name="connsiteX52" fmla="*/ 11611 w 131323"/>
                              <a:gd name="connsiteY52" fmla="*/ 25761 h 246952"/>
                              <a:gd name="connsiteX53" fmla="*/ 5550 w 131323"/>
                              <a:gd name="connsiteY53" fmla="*/ 37018 h 246952"/>
                              <a:gd name="connsiteX54" fmla="*/ 1221 w 131323"/>
                              <a:gd name="connsiteY54" fmla="*/ 67324 h 246952"/>
                              <a:gd name="connsiteX55" fmla="*/ 3818 w 131323"/>
                              <a:gd name="connsiteY55" fmla="*/ 88106 h 246952"/>
                              <a:gd name="connsiteX56" fmla="*/ 14209 w 131323"/>
                              <a:gd name="connsiteY56" fmla="*/ 103693 h 246952"/>
                              <a:gd name="connsiteX57" fmla="*/ 23734 w 131323"/>
                              <a:gd name="connsiteY57" fmla="*/ 113218 h 246952"/>
                              <a:gd name="connsiteX58" fmla="*/ 26332 w 131323"/>
                              <a:gd name="connsiteY58" fmla="*/ 115815 h 246952"/>
                              <a:gd name="connsiteX59" fmla="*/ 56639 w 131323"/>
                              <a:gd name="connsiteY59" fmla="*/ 142659 h 246952"/>
                              <a:gd name="connsiteX60" fmla="*/ 60968 w 131323"/>
                              <a:gd name="connsiteY60" fmla="*/ 146122 h 246952"/>
                              <a:gd name="connsiteX61" fmla="*/ 66164 w 131323"/>
                              <a:gd name="connsiteY61" fmla="*/ 152183 h 246952"/>
                              <a:gd name="connsiteX62" fmla="*/ 77421 w 131323"/>
                              <a:gd name="connsiteY62" fmla="*/ 159977 h 246952"/>
                              <a:gd name="connsiteX63" fmla="*/ 85214 w 131323"/>
                              <a:gd name="connsiteY63" fmla="*/ 169502 h 246952"/>
                              <a:gd name="connsiteX64" fmla="*/ 86080 w 131323"/>
                              <a:gd name="connsiteY64" fmla="*/ 170368 h 246952"/>
                              <a:gd name="connsiteX65" fmla="*/ 88677 w 131323"/>
                              <a:gd name="connsiteY65" fmla="*/ 177295 h 246952"/>
                              <a:gd name="connsiteX66" fmla="*/ 90409 w 131323"/>
                              <a:gd name="connsiteY66" fmla="*/ 191149 h 246952"/>
                              <a:gd name="connsiteX67" fmla="*/ 90409 w 131323"/>
                              <a:gd name="connsiteY67" fmla="*/ 199808 h 246952"/>
                              <a:gd name="connsiteX68" fmla="*/ 86080 w 131323"/>
                              <a:gd name="connsiteY68" fmla="*/ 204138 h 246952"/>
                              <a:gd name="connsiteX69" fmla="*/ 77421 w 131323"/>
                              <a:gd name="connsiteY69" fmla="*/ 211931 h 246952"/>
                              <a:gd name="connsiteX70" fmla="*/ 56639 w 131323"/>
                              <a:gd name="connsiteY70" fmla="*/ 213663 h 246952"/>
                              <a:gd name="connsiteX71" fmla="*/ 46248 w 131323"/>
                              <a:gd name="connsiteY71" fmla="*/ 209334 h 246952"/>
                              <a:gd name="connsiteX72" fmla="*/ 46248 w 131323"/>
                              <a:gd name="connsiteY72" fmla="*/ 208468 h 246952"/>
                              <a:gd name="connsiteX73" fmla="*/ 41918 w 131323"/>
                              <a:gd name="connsiteY73" fmla="*/ 203272 h 246952"/>
                              <a:gd name="connsiteX74" fmla="*/ 39321 w 131323"/>
                              <a:gd name="connsiteY74" fmla="*/ 167770 h 246952"/>
                              <a:gd name="connsiteX75" fmla="*/ 1221 w 131323"/>
                              <a:gd name="connsiteY75" fmla="*/ 167770 h 246952"/>
                              <a:gd name="connsiteX76" fmla="*/ 4684 w 131323"/>
                              <a:gd name="connsiteY76" fmla="*/ 212797 h 246952"/>
                              <a:gd name="connsiteX77" fmla="*/ 15075 w 131323"/>
                              <a:gd name="connsiteY77" fmla="*/ 232713 h 246952"/>
                              <a:gd name="connsiteX78" fmla="*/ 22002 w 131323"/>
                              <a:gd name="connsiteY78" fmla="*/ 238774 h 246952"/>
                              <a:gd name="connsiteX79" fmla="*/ 28064 w 131323"/>
                              <a:gd name="connsiteY79" fmla="*/ 240506 h 24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31323" h="246952">
                                <a:moveTo>
                                  <a:pt x="28064" y="240506"/>
                                </a:moveTo>
                                <a:cubicBezTo>
                                  <a:pt x="30661" y="241372"/>
                                  <a:pt x="32393" y="242238"/>
                                  <a:pt x="34125" y="243970"/>
                                </a:cubicBezTo>
                                <a:lnTo>
                                  <a:pt x="44516" y="246568"/>
                                </a:lnTo>
                                <a:cubicBezTo>
                                  <a:pt x="48846" y="247433"/>
                                  <a:pt x="54907" y="246568"/>
                                  <a:pt x="60968" y="246568"/>
                                </a:cubicBezTo>
                                <a:cubicBezTo>
                                  <a:pt x="63566" y="246568"/>
                                  <a:pt x="66164" y="246568"/>
                                  <a:pt x="68761" y="246568"/>
                                </a:cubicBezTo>
                                <a:lnTo>
                                  <a:pt x="77421" y="245702"/>
                                </a:lnTo>
                                <a:cubicBezTo>
                                  <a:pt x="81750" y="244836"/>
                                  <a:pt x="86080" y="245702"/>
                                  <a:pt x="88677" y="244836"/>
                                </a:cubicBezTo>
                                <a:cubicBezTo>
                                  <a:pt x="91275" y="243970"/>
                                  <a:pt x="94739" y="243104"/>
                                  <a:pt x="97337" y="242238"/>
                                </a:cubicBezTo>
                                <a:lnTo>
                                  <a:pt x="101666" y="239640"/>
                                </a:lnTo>
                                <a:cubicBezTo>
                                  <a:pt x="104264" y="237908"/>
                                  <a:pt x="105996" y="237908"/>
                                  <a:pt x="107727" y="237043"/>
                                </a:cubicBezTo>
                                <a:cubicBezTo>
                                  <a:pt x="111191" y="234445"/>
                                  <a:pt x="112923" y="230981"/>
                                  <a:pt x="115520" y="228384"/>
                                </a:cubicBezTo>
                                <a:cubicBezTo>
                                  <a:pt x="118118" y="224920"/>
                                  <a:pt x="121582" y="221456"/>
                                  <a:pt x="124180" y="217993"/>
                                </a:cubicBezTo>
                                <a:cubicBezTo>
                                  <a:pt x="125911" y="214529"/>
                                  <a:pt x="125911" y="211931"/>
                                  <a:pt x="127643" y="207602"/>
                                </a:cubicBezTo>
                                <a:lnTo>
                                  <a:pt x="130241" y="195479"/>
                                </a:lnTo>
                                <a:cubicBezTo>
                                  <a:pt x="131107" y="189418"/>
                                  <a:pt x="131107" y="183356"/>
                                  <a:pt x="130241" y="176429"/>
                                </a:cubicBezTo>
                                <a:cubicBezTo>
                                  <a:pt x="130241" y="175563"/>
                                  <a:pt x="129375" y="176429"/>
                                  <a:pt x="128509" y="175563"/>
                                </a:cubicBezTo>
                                <a:cubicBezTo>
                                  <a:pt x="127643" y="168636"/>
                                  <a:pt x="125046" y="161709"/>
                                  <a:pt x="122448" y="156513"/>
                                </a:cubicBezTo>
                                <a:cubicBezTo>
                                  <a:pt x="120716" y="152183"/>
                                  <a:pt x="118118" y="150452"/>
                                  <a:pt x="116386" y="146122"/>
                                </a:cubicBezTo>
                                <a:cubicBezTo>
                                  <a:pt x="112057" y="141793"/>
                                  <a:pt x="109459" y="137463"/>
                                  <a:pt x="105996" y="133999"/>
                                </a:cubicBezTo>
                                <a:lnTo>
                                  <a:pt x="105130" y="133133"/>
                                </a:lnTo>
                                <a:cubicBezTo>
                                  <a:pt x="103398" y="131402"/>
                                  <a:pt x="101666" y="130536"/>
                                  <a:pt x="100800" y="129670"/>
                                </a:cubicBezTo>
                                <a:cubicBezTo>
                                  <a:pt x="99068" y="127938"/>
                                  <a:pt x="98202" y="127072"/>
                                  <a:pt x="97337" y="125340"/>
                                </a:cubicBezTo>
                                <a:cubicBezTo>
                                  <a:pt x="93007" y="121011"/>
                                  <a:pt x="88677" y="118413"/>
                                  <a:pt x="85214" y="114949"/>
                                </a:cubicBezTo>
                                <a:cubicBezTo>
                                  <a:pt x="80018" y="112352"/>
                                  <a:pt x="76555" y="108022"/>
                                  <a:pt x="71359" y="105424"/>
                                </a:cubicBezTo>
                                <a:cubicBezTo>
                                  <a:pt x="69627" y="102827"/>
                                  <a:pt x="67030" y="101961"/>
                                  <a:pt x="65298" y="100229"/>
                                </a:cubicBezTo>
                                <a:cubicBezTo>
                                  <a:pt x="63566" y="98497"/>
                                  <a:pt x="61834" y="95899"/>
                                  <a:pt x="59236" y="95034"/>
                                </a:cubicBezTo>
                                <a:cubicBezTo>
                                  <a:pt x="55773" y="88972"/>
                                  <a:pt x="50577" y="85508"/>
                                  <a:pt x="47980" y="79447"/>
                                </a:cubicBezTo>
                                <a:cubicBezTo>
                                  <a:pt x="47114" y="78581"/>
                                  <a:pt x="47114" y="77715"/>
                                  <a:pt x="46248" y="75984"/>
                                </a:cubicBezTo>
                                <a:lnTo>
                                  <a:pt x="43650" y="68190"/>
                                </a:lnTo>
                                <a:cubicBezTo>
                                  <a:pt x="41052" y="60397"/>
                                  <a:pt x="41918" y="50872"/>
                                  <a:pt x="46248" y="44811"/>
                                </a:cubicBezTo>
                                <a:lnTo>
                                  <a:pt x="49712" y="42213"/>
                                </a:lnTo>
                                <a:cubicBezTo>
                                  <a:pt x="51443" y="40481"/>
                                  <a:pt x="53175" y="39615"/>
                                  <a:pt x="54907" y="38749"/>
                                </a:cubicBezTo>
                                <a:cubicBezTo>
                                  <a:pt x="59236" y="36152"/>
                                  <a:pt x="67030" y="37018"/>
                                  <a:pt x="72225" y="37883"/>
                                </a:cubicBezTo>
                                <a:cubicBezTo>
                                  <a:pt x="73957" y="37883"/>
                                  <a:pt x="75689" y="39615"/>
                                  <a:pt x="77421" y="39615"/>
                                </a:cubicBezTo>
                                <a:cubicBezTo>
                                  <a:pt x="78286" y="39615"/>
                                  <a:pt x="80018" y="39615"/>
                                  <a:pt x="81750" y="40481"/>
                                </a:cubicBezTo>
                                <a:cubicBezTo>
                                  <a:pt x="83482" y="43079"/>
                                  <a:pt x="86080" y="43945"/>
                                  <a:pt x="87812" y="46543"/>
                                </a:cubicBezTo>
                                <a:cubicBezTo>
                                  <a:pt x="94739" y="56068"/>
                                  <a:pt x="92141" y="70788"/>
                                  <a:pt x="92141" y="82045"/>
                                </a:cubicBezTo>
                                <a:cubicBezTo>
                                  <a:pt x="103398" y="86374"/>
                                  <a:pt x="118118" y="83777"/>
                                  <a:pt x="130241" y="83777"/>
                                </a:cubicBezTo>
                                <a:cubicBezTo>
                                  <a:pt x="131107" y="79447"/>
                                  <a:pt x="131107" y="75118"/>
                                  <a:pt x="131107" y="70788"/>
                                </a:cubicBezTo>
                                <a:cubicBezTo>
                                  <a:pt x="131107" y="63861"/>
                                  <a:pt x="131973" y="57799"/>
                                  <a:pt x="130241" y="50872"/>
                                </a:cubicBezTo>
                                <a:cubicBezTo>
                                  <a:pt x="130241" y="49140"/>
                                  <a:pt x="128509" y="47409"/>
                                  <a:pt x="128509" y="45677"/>
                                </a:cubicBezTo>
                                <a:cubicBezTo>
                                  <a:pt x="126777" y="39615"/>
                                  <a:pt x="125911" y="35286"/>
                                  <a:pt x="123314" y="30956"/>
                                </a:cubicBezTo>
                                <a:cubicBezTo>
                                  <a:pt x="122448" y="29224"/>
                                  <a:pt x="120716" y="26627"/>
                                  <a:pt x="118984" y="24895"/>
                                </a:cubicBezTo>
                                <a:cubicBezTo>
                                  <a:pt x="115520" y="20565"/>
                                  <a:pt x="112923" y="17968"/>
                                  <a:pt x="108593" y="13638"/>
                                </a:cubicBezTo>
                                <a:cubicBezTo>
                                  <a:pt x="107727" y="12772"/>
                                  <a:pt x="105996" y="11906"/>
                                  <a:pt x="104264" y="11040"/>
                                </a:cubicBezTo>
                                <a:cubicBezTo>
                                  <a:pt x="101666" y="9308"/>
                                  <a:pt x="99934" y="8443"/>
                                  <a:pt x="97337" y="6711"/>
                                </a:cubicBezTo>
                                <a:cubicBezTo>
                                  <a:pt x="93873" y="4979"/>
                                  <a:pt x="91275" y="3247"/>
                                  <a:pt x="86946" y="2381"/>
                                </a:cubicBezTo>
                                <a:cubicBezTo>
                                  <a:pt x="86080" y="2381"/>
                                  <a:pt x="85214" y="2381"/>
                                  <a:pt x="84348" y="2381"/>
                                </a:cubicBezTo>
                                <a:cubicBezTo>
                                  <a:pt x="84348" y="1515"/>
                                  <a:pt x="83482" y="2381"/>
                                  <a:pt x="83482" y="649"/>
                                </a:cubicBezTo>
                                <a:cubicBezTo>
                                  <a:pt x="74823" y="-216"/>
                                  <a:pt x="66164" y="-216"/>
                                  <a:pt x="56639" y="649"/>
                                </a:cubicBezTo>
                                <a:cubicBezTo>
                                  <a:pt x="49712" y="1515"/>
                                  <a:pt x="44516" y="3247"/>
                                  <a:pt x="39321" y="5845"/>
                                </a:cubicBezTo>
                                <a:cubicBezTo>
                                  <a:pt x="30661" y="9308"/>
                                  <a:pt x="23734" y="12772"/>
                                  <a:pt x="17673" y="19699"/>
                                </a:cubicBezTo>
                                <a:cubicBezTo>
                                  <a:pt x="15075" y="22297"/>
                                  <a:pt x="13343" y="24029"/>
                                  <a:pt x="11611" y="25761"/>
                                </a:cubicBezTo>
                                <a:cubicBezTo>
                                  <a:pt x="9014" y="29224"/>
                                  <a:pt x="8148" y="33554"/>
                                  <a:pt x="5550" y="37018"/>
                                </a:cubicBezTo>
                                <a:cubicBezTo>
                                  <a:pt x="3818" y="48274"/>
                                  <a:pt x="355" y="54336"/>
                                  <a:pt x="1221" y="67324"/>
                                </a:cubicBezTo>
                                <a:cubicBezTo>
                                  <a:pt x="1221" y="74252"/>
                                  <a:pt x="2087" y="81179"/>
                                  <a:pt x="3818" y="88106"/>
                                </a:cubicBezTo>
                                <a:cubicBezTo>
                                  <a:pt x="6416" y="94168"/>
                                  <a:pt x="9880" y="99363"/>
                                  <a:pt x="14209" y="103693"/>
                                </a:cubicBezTo>
                                <a:cubicBezTo>
                                  <a:pt x="16807" y="107156"/>
                                  <a:pt x="20270" y="110620"/>
                                  <a:pt x="23734" y="113218"/>
                                </a:cubicBezTo>
                                <a:lnTo>
                                  <a:pt x="26332" y="115815"/>
                                </a:lnTo>
                                <a:cubicBezTo>
                                  <a:pt x="36723" y="124474"/>
                                  <a:pt x="46248" y="134865"/>
                                  <a:pt x="56639" y="142659"/>
                                </a:cubicBezTo>
                                <a:cubicBezTo>
                                  <a:pt x="58371" y="144390"/>
                                  <a:pt x="60102" y="145256"/>
                                  <a:pt x="60968" y="146122"/>
                                </a:cubicBezTo>
                                <a:cubicBezTo>
                                  <a:pt x="62700" y="148720"/>
                                  <a:pt x="65298" y="149586"/>
                                  <a:pt x="66164" y="152183"/>
                                </a:cubicBezTo>
                                <a:cubicBezTo>
                                  <a:pt x="70493" y="153915"/>
                                  <a:pt x="73091" y="157379"/>
                                  <a:pt x="77421" y="159977"/>
                                </a:cubicBezTo>
                                <a:cubicBezTo>
                                  <a:pt x="80018" y="164306"/>
                                  <a:pt x="82616" y="166038"/>
                                  <a:pt x="85214" y="169502"/>
                                </a:cubicBezTo>
                                <a:cubicBezTo>
                                  <a:pt x="85214" y="169502"/>
                                  <a:pt x="86080" y="170368"/>
                                  <a:pt x="86080" y="170368"/>
                                </a:cubicBezTo>
                                <a:cubicBezTo>
                                  <a:pt x="86080" y="172965"/>
                                  <a:pt x="87812" y="174697"/>
                                  <a:pt x="88677" y="177295"/>
                                </a:cubicBezTo>
                                <a:cubicBezTo>
                                  <a:pt x="89543" y="181624"/>
                                  <a:pt x="90409" y="186820"/>
                                  <a:pt x="90409" y="191149"/>
                                </a:cubicBezTo>
                                <a:cubicBezTo>
                                  <a:pt x="90409" y="193747"/>
                                  <a:pt x="91275" y="197211"/>
                                  <a:pt x="90409" y="199808"/>
                                </a:cubicBezTo>
                                <a:cubicBezTo>
                                  <a:pt x="89543" y="201540"/>
                                  <a:pt x="87812" y="203272"/>
                                  <a:pt x="86080" y="204138"/>
                                </a:cubicBezTo>
                                <a:cubicBezTo>
                                  <a:pt x="83482" y="206736"/>
                                  <a:pt x="80018" y="209334"/>
                                  <a:pt x="77421" y="211931"/>
                                </a:cubicBezTo>
                                <a:cubicBezTo>
                                  <a:pt x="71359" y="216261"/>
                                  <a:pt x="64432" y="216261"/>
                                  <a:pt x="56639" y="213663"/>
                                </a:cubicBezTo>
                                <a:cubicBezTo>
                                  <a:pt x="53175" y="212797"/>
                                  <a:pt x="47980" y="211065"/>
                                  <a:pt x="46248" y="209334"/>
                                </a:cubicBezTo>
                                <a:lnTo>
                                  <a:pt x="46248" y="208468"/>
                                </a:lnTo>
                                <a:cubicBezTo>
                                  <a:pt x="44516" y="208468"/>
                                  <a:pt x="43650" y="205870"/>
                                  <a:pt x="41918" y="203272"/>
                                </a:cubicBezTo>
                                <a:cubicBezTo>
                                  <a:pt x="37589" y="193747"/>
                                  <a:pt x="39321" y="180758"/>
                                  <a:pt x="39321" y="167770"/>
                                </a:cubicBezTo>
                                <a:cubicBezTo>
                                  <a:pt x="28064" y="167770"/>
                                  <a:pt x="14209" y="164306"/>
                                  <a:pt x="1221" y="167770"/>
                                </a:cubicBezTo>
                                <a:cubicBezTo>
                                  <a:pt x="-1377" y="181624"/>
                                  <a:pt x="355" y="198943"/>
                                  <a:pt x="4684" y="212797"/>
                                </a:cubicBezTo>
                                <a:cubicBezTo>
                                  <a:pt x="7282" y="221456"/>
                                  <a:pt x="10746" y="227518"/>
                                  <a:pt x="15075" y="232713"/>
                                </a:cubicBezTo>
                                <a:cubicBezTo>
                                  <a:pt x="17673" y="234445"/>
                                  <a:pt x="19405" y="236177"/>
                                  <a:pt x="22002" y="238774"/>
                                </a:cubicBezTo>
                                <a:cubicBezTo>
                                  <a:pt x="22002" y="237908"/>
                                  <a:pt x="27198" y="239640"/>
                                  <a:pt x="28064" y="240506"/>
                                </a:cubicBezTo>
                                <a:close/>
                              </a:path>
                            </a:pathLst>
                          </a:custGeom>
                          <a:solidFill>
                            <a:srgbClr val="FFFFFF"/>
                          </a:solidFill>
                          <a:ln w="8653" cap="flat">
                            <a:noFill/>
                            <a:prstDash val="solid"/>
                            <a:miter/>
                          </a:ln>
                        </wps:spPr>
                        <wps:bodyPr rtlCol="0" anchor="ctr"/>
                      </wps:wsp>
                      <wps:wsp>
                        <wps:cNvPr id="463094251" name="Freeform 463094251"/>
                        <wps:cNvSpPr/>
                        <wps:spPr>
                          <a:xfrm>
                            <a:off x="4530285" y="1074968"/>
                            <a:ext cx="142990" cy="251453"/>
                          </a:xfrm>
                          <a:custGeom>
                            <a:avLst/>
                            <a:gdLst>
                              <a:gd name="connsiteX0" fmla="*/ 140277 w 142990"/>
                              <a:gd name="connsiteY0" fmla="*/ 1732 h 251453"/>
                              <a:gd name="connsiteX1" fmla="*/ 83993 w 142990"/>
                              <a:gd name="connsiteY1" fmla="*/ 1732 h 251453"/>
                              <a:gd name="connsiteX2" fmla="*/ 12989 w 142990"/>
                              <a:gd name="connsiteY2" fmla="*/ 0 h 251453"/>
                              <a:gd name="connsiteX3" fmla="*/ 3464 w 142990"/>
                              <a:gd name="connsiteY3" fmla="*/ 0 h 251453"/>
                              <a:gd name="connsiteX4" fmla="*/ 0 w 142990"/>
                              <a:gd name="connsiteY4" fmla="*/ 19916 h 251453"/>
                              <a:gd name="connsiteX5" fmla="*/ 2598 w 142990"/>
                              <a:gd name="connsiteY5" fmla="*/ 37234 h 251453"/>
                              <a:gd name="connsiteX6" fmla="*/ 39832 w 142990"/>
                              <a:gd name="connsiteY6" fmla="*/ 37234 h 251453"/>
                              <a:gd name="connsiteX7" fmla="*/ 51089 w 142990"/>
                              <a:gd name="connsiteY7" fmla="*/ 38966 h 251453"/>
                              <a:gd name="connsiteX8" fmla="*/ 52821 w 142990"/>
                              <a:gd name="connsiteY8" fmla="*/ 52821 h 251453"/>
                              <a:gd name="connsiteX9" fmla="*/ 51089 w 142990"/>
                              <a:gd name="connsiteY9" fmla="*/ 94384 h 251453"/>
                              <a:gd name="connsiteX10" fmla="*/ 52821 w 142990"/>
                              <a:gd name="connsiteY10" fmla="*/ 152400 h 251453"/>
                              <a:gd name="connsiteX11" fmla="*/ 51955 w 142990"/>
                              <a:gd name="connsiteY11" fmla="*/ 181841 h 251453"/>
                              <a:gd name="connsiteX12" fmla="*/ 51089 w 142990"/>
                              <a:gd name="connsiteY12" fmla="*/ 210416 h 251453"/>
                              <a:gd name="connsiteX13" fmla="*/ 51089 w 142990"/>
                              <a:gd name="connsiteY13" fmla="*/ 242455 h 251453"/>
                              <a:gd name="connsiteX14" fmla="*/ 51089 w 142990"/>
                              <a:gd name="connsiteY14" fmla="*/ 248516 h 251453"/>
                              <a:gd name="connsiteX15" fmla="*/ 69273 w 142990"/>
                              <a:gd name="connsiteY15" fmla="*/ 251114 h 251453"/>
                              <a:gd name="connsiteX16" fmla="*/ 88323 w 142990"/>
                              <a:gd name="connsiteY16" fmla="*/ 249382 h 251453"/>
                              <a:gd name="connsiteX17" fmla="*/ 90055 w 142990"/>
                              <a:gd name="connsiteY17" fmla="*/ 228600 h 251453"/>
                              <a:gd name="connsiteX18" fmla="*/ 90920 w 142990"/>
                              <a:gd name="connsiteY18" fmla="*/ 177511 h 251453"/>
                              <a:gd name="connsiteX19" fmla="*/ 90920 w 142990"/>
                              <a:gd name="connsiteY19" fmla="*/ 154998 h 251453"/>
                              <a:gd name="connsiteX20" fmla="*/ 90920 w 142990"/>
                              <a:gd name="connsiteY20" fmla="*/ 135948 h 251453"/>
                              <a:gd name="connsiteX21" fmla="*/ 90055 w 142990"/>
                              <a:gd name="connsiteY21" fmla="*/ 127289 h 251453"/>
                              <a:gd name="connsiteX22" fmla="*/ 90055 w 142990"/>
                              <a:gd name="connsiteY22" fmla="*/ 109971 h 251453"/>
                              <a:gd name="connsiteX23" fmla="*/ 90920 w 142990"/>
                              <a:gd name="connsiteY23" fmla="*/ 96116 h 251453"/>
                              <a:gd name="connsiteX24" fmla="*/ 90055 w 142990"/>
                              <a:gd name="connsiteY24" fmla="*/ 81396 h 251453"/>
                              <a:gd name="connsiteX25" fmla="*/ 90920 w 142990"/>
                              <a:gd name="connsiteY25" fmla="*/ 38100 h 251453"/>
                              <a:gd name="connsiteX26" fmla="*/ 138545 w 142990"/>
                              <a:gd name="connsiteY26" fmla="*/ 38966 h 251453"/>
                              <a:gd name="connsiteX27" fmla="*/ 140277 w 142990"/>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990"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5"/>
                                  <a:pt x="2598" y="37234"/>
                                </a:cubicBezTo>
                                <a:cubicBezTo>
                                  <a:pt x="13855" y="37234"/>
                                  <a:pt x="26843" y="37234"/>
                                  <a:pt x="39832" y="37234"/>
                                </a:cubicBezTo>
                                <a:cubicBezTo>
                                  <a:pt x="42429" y="37234"/>
                                  <a:pt x="50223" y="37234"/>
                                  <a:pt x="51089" y="38966"/>
                                </a:cubicBezTo>
                                <a:cubicBezTo>
                                  <a:pt x="52821" y="40698"/>
                                  <a:pt x="52821" y="49357"/>
                                  <a:pt x="52821" y="52821"/>
                                </a:cubicBezTo>
                                <a:cubicBezTo>
                                  <a:pt x="51955" y="64943"/>
                                  <a:pt x="51955" y="80530"/>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1" y="250248"/>
                                  <a:pt x="69273" y="251114"/>
                                </a:cubicBezTo>
                                <a:cubicBezTo>
                                  <a:pt x="76200" y="251980"/>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1"/>
                                  <a:pt x="91786" y="141143"/>
                                  <a:pt x="90920" y="135948"/>
                                </a:cubicBezTo>
                                <a:cubicBezTo>
                                  <a:pt x="90920" y="133350"/>
                                  <a:pt x="90055" y="129886"/>
                                  <a:pt x="90055" y="127289"/>
                                </a:cubicBezTo>
                                <a:cubicBezTo>
                                  <a:pt x="90055" y="121227"/>
                                  <a:pt x="90055" y="115166"/>
                                  <a:pt x="90055" y="109971"/>
                                </a:cubicBezTo>
                                <a:cubicBezTo>
                                  <a:pt x="90055" y="105641"/>
                                  <a:pt x="90920" y="101311"/>
                                  <a:pt x="90920" y="96116"/>
                                </a:cubicBezTo>
                                <a:cubicBezTo>
                                  <a:pt x="90920" y="90920"/>
                                  <a:pt x="90055" y="87457"/>
                                  <a:pt x="90055" y="81396"/>
                                </a:cubicBezTo>
                                <a:cubicBezTo>
                                  <a:pt x="90055" y="64943"/>
                                  <a:pt x="90055" y="52821"/>
                                  <a:pt x="90920" y="38100"/>
                                </a:cubicBezTo>
                                <a:cubicBezTo>
                                  <a:pt x="105641" y="38966"/>
                                  <a:pt x="122959" y="37234"/>
                                  <a:pt x="138545" y="38966"/>
                                </a:cubicBezTo>
                                <a:cubicBezTo>
                                  <a:pt x="144607" y="30307"/>
                                  <a:pt x="143741" y="12123"/>
                                  <a:pt x="140277" y="1732"/>
                                </a:cubicBezTo>
                                <a:close/>
                              </a:path>
                            </a:pathLst>
                          </a:custGeom>
                          <a:solidFill>
                            <a:srgbClr val="FFFFFF"/>
                          </a:solidFill>
                          <a:ln w="8653" cap="flat">
                            <a:noFill/>
                            <a:prstDash val="solid"/>
                            <a:miter/>
                          </a:ln>
                        </wps:spPr>
                        <wps:bodyPr rtlCol="0" anchor="ctr"/>
                      </wps:wsp>
                    </wpg:wgp>
                  </a:graphicData>
                </a:graphic>
              </wp:anchor>
            </w:drawing>
          </mc:Choice>
          <mc:Fallback>
            <w:pict>
              <v:group w14:anchorId="2A420A29" id="Group 18" o:spid="_x0000_s1026" style="position:absolute;margin-left:288.15pt;margin-top:76.1pt;width:133.1pt;height:29.9pt;rotation:90;z-index:-251610624" coordorigin="34721,10706" coordsize="12157,2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">
                <v:shape id="Freeform 386688442" o:spid="_x0000_s1027" style="position:absolute;left:34721;top:10731;width:1472;height:2677;visibility:visible;mso-wrap-style:square;v-text-anchor:middle" coordsize="147204,26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" path="m135082,129091v,11257,,20782,,30307c135082,176716,135082,186241,135082,190571v-866,30307,-19916,60613,-52821,60613l36368,253782v-9525,,-17318,,-25111,l6927,253782v-2597,,-1731,-1732,-3463,-1732l2598,252050c1732,245123,866,238196,866,231268v,-866,,-1731,,-3463c866,225207,866,221743,866,219146v,-12989,866,-25112,866,-37234c1732,172387,866,161130,866,150739v,-2598,866,-6062,866,-8659c1732,139482,866,136884,866,134287v,-866,,-2598,,-4330c866,125627,866,121298,866,116968v,-2597,,-4329,,-6927c866,102248,866,94455,866,85796r,-18184c866,60684,866,53757,,46830l,36439c,28646,866,19987,866,12193v,-2597,,-6061,,-8659c1732,-795,19050,71,25977,71v10391,,19916,,29441,1731c64077,2668,71870,2668,80530,3534v3463,,6927,1732,9525,1732l97848,7864v4329,2598,8659,4329,10391,4329c116898,17389,120361,19121,124691,26914r4330,6061c133350,44232,135948,58087,135948,69343v,6062,,11257,,17319c135948,96187,136814,105712,136814,116103r,12988l135082,129091xm132484,143812v,-8659,,-17319,,-25978c132484,115237,131618,112639,132484,111773v-866,-8659,-866,-16452,-866,-25111c131618,78868,131618,72807,131618,65880v,-3464,,-6062,-866,-9525c123825,31243,121227,23450,102177,13925,93518,9596,92652,9596,92652,9596,71005,6998,50223,5266,25977,5266v-8659,,-15586,,-23379,866l2598,32109v,13855,866,26844,866,39832c3464,77137,2598,82332,2598,87528v,8659,866,16452,866,24245c3464,116103,3464,120432,3464,123896v,3463,,7793,,10391l3464,134287v,2597,,8659,,13854l3464,160264v,6927,,12988,,19916c3464,193168,2598,205291,2598,218280v,11257,,22513,1732,33770c10391,252050,16452,252050,22514,252050v83127,,90920,-10391,101311,-31172c133350,209621,132484,190571,132484,173252v,-5195,-866,-10390,-866,-15586c131618,155068,132484,152471,132484,150739r,-6927xm144607,155934v,-8659,,-17318,,-25977c144607,127359,143741,124762,144607,123896v-866,-8659,-866,-16453,-866,-25112c143741,90991,143741,84930,143741,78002v,-3463,,-6061,-866,-9524c142009,65880,141143,62416,140277,59818v-866,-5195,-1732,-10391,-2597,-15586c137680,44232,138545,43366,138545,44232v866,866,1732,2598,1732,4330c144607,59818,146339,71075,146339,83198v,6061,,11257,,17318c146339,110041,147205,119566,147205,129957r,12989c147205,154203,147205,163728,147205,173252r,12123c147205,190571,146339,195766,146339,201828v,30306,-14721,61479,-51955,63211l48491,267637v-9525,,-17318,,-25111,l19050,267637v-2598,,-1732,-866,-2598,-866c15586,265905,14721,265905,14721,265039r,-866c14721,263307,14721,262441,15586,262441v866,,1732,,1732,1732c17318,264173,17318,265039,17318,265039v6062,,12123,,18184,c118630,265039,126423,254648,136814,233866v7793,-12123,6927,-30307,8659,-47625c145473,179314,145473,170655,145473,163728r,-7794l144607,155934xm94384,181912v,7793,-3464,16452,-3464,22513l90920,205291v-6061,7793,-19050,10391,-29440,10391c58016,215682,44161,215682,44161,213950r,-866c44161,213084,44161,213084,44161,212219v,,,-866,,-1732c44161,207889,44161,203559,44161,200096v,-6062,-866,-11257,-866,-17318c43295,178448,43295,174984,43295,170655v,-8659,-865,-16452,-865,-25112c42430,141214,42430,137750,42430,134287v,-8660,,-16453,,-25112c42430,102248,43295,89259,43295,76271r,-30307c43295,39037,49357,40768,54552,40768r10391,-865l66675,39903v16452,,26843,9524,26843,26843c93518,78002,92652,90125,92652,101382v,12123,,24245,866,36368c93518,153337,94384,163728,94384,181912xm90920,194034v,-4329,866,-7793,866,-12122c91786,175850,91786,169789,90920,164593v,-865,,-2597,,-6061c90920,154203,90920,150739,90055,146409v,-3463,,-6061,,-8659c90055,132555,90055,129091,90055,123896v,-3464,,-6062,,-9525c90055,107443,90055,101382,90055,94455v,-7793,865,-16453,865,-25112c90920,58087,90055,47696,78798,43366l75334,41634v-2598,-866,-4329,-866,-6927,-866c62346,40768,57150,41634,51089,41634v-1732,,-3464,,-4330,c46759,46830,46759,51159,46759,56355r,19916c46759,80600,46759,83198,46759,86662v,2597,,6061,,8659c46759,103114,45893,110907,45893,118700v,18184,866,33771,866,51955l46759,197498v,4330,,8659,,12123c52821,210487,58882,209621,63211,210487v10391,,22514,-3464,25112,-9525l90920,194034xm56284,57221v,-6928,6062,-5196,11257,-5196l75334,51159v1732,,2598,,3464,1732c79664,52891,79664,54623,78798,54623v-5196,,-9525,866,-14721,866c62346,55489,60614,55489,59748,55489v,5195,,9525,,14720l59748,90125v,4330,,6927,,10391c59748,103114,59748,106578,59748,109175v,7793,-866,15587,-866,23380c58882,150739,59748,166325,59748,184509r,19050c59748,204425,58882,205291,58016,205291v-866,,-1732,,-1732,-1732c56284,200962,56284,197498,56284,194900v,-4329,,-7793,,-12122c56284,174118,55418,166325,55418,157666v,-4329,,-7793,,-11257c55418,137750,55418,129957,55418,121298v,-6927,866,-19916,866,-32905l56284,57221xe" fillcolor="black" stroked="f" strokeweight=".24036mm">
                  <v:stroke joinstyle="miter"/>
                  <v:path arrowok="t" o:connecttype="custom" o:connectlocs="135082,129091;135082,159398;135082,190571;82261,251184;36368,253782;11257,253782;6927,253782;3464,252050;2598,252050;866,231268;866,227805;866,219146;1732,181912;866,150739;1732,142080;866,134287;866,129957;866,116968;866,110041;866,85796;866,67612;0,46830;0,36439;866,12193;866,3534;25977,71;55418,1802;80530,3534;90055,5266;97848,7864;108239,12193;124691,26914;129021,32975;135948,69343;135948,86662;136814,116103;136814,129091;132484,143812;132484,117834;132484,111773;131618,86662;131618,65880;130752,56355;102177,13925;92652,9596;25977,5266;2598,6132;2598,32109;3464,71941;2598,87528;3464,111773;3464,123896;3464,134287;3464,134287;3464,148141;3464,160264;3464,180180;2598,218280;4330,252050;22514,252050;123825,220878;132484,173252;131618,157666;132484,150739;132484,143812;144607,155934;144607,129957;144607,123896;143741,98784;143741,78002;142875,68478;140277,59818;137680,44232;138545,44232;140277,48562;146339,83198;146339,100516;147205,129957;147205,142946;147205,173252;147205,185375;146339,201828;94384,265039;48491,267637;23380,267637;19050,267637;16452,266771;14721,265039;14721,264173;15586,262441;17318,264173;17318,265039;35502,265039;136814,233866;145473,186241;145473,163728;145473,155934;94384,181912;90920,204425;90920,205291;61480,215682;44161,213950;44161,213084;44161,212219;44161,210487;44161,200096;43295,182778;43295,170655;42430,145543;42430,134287;42430,109175;43295,76271;43295,45964;54552,40768;64943,39903;66675,39903;93518,66746;92652,101382;93518,137750;94384,181912;90920,194034;91786,181912;90920,164593;90920,158532;90055,146409;90055,137750;90055,123896;90055,114371;90055,94455;90920,69343;78798,43366;75334,41634;68407,40768;51089,41634;46759,41634;46759,56355;46759,76271;46759,86662;46759,95321;45893,118700;46759,170655;46759,197498;46759,209621;63211,210487;88323,200962;90920,194034;56284,57221;67541,52025;75334,51159;78798,52891;78798,54623;64077,55489;59748,55489;59748,70209;59748,90125;59748,100516;59748,109175;58882,132555;59748,184509;59748,203559;58016,205291;56284,203559;56284,194900;56284,182778;55418,157666;55418,146409;55418,121298;56284,88393;56284,57221" o:connectangles="0,0,0,0,0,0,0,0,0,0,0,0,0,0,0,0,0,0,0,0,0,0,0,0,0,0,0,0,0,0,0,0,0,0,0,0,0,0,0,0,0,0,0,0,0,0,0,0,0,0,0,0,0,0,0,0,0,0,0,0,0,0,0,0,0,0,0,0,0,0,0,0,0,0,0,0,0,0,0,0,0,0,0,0,0,0,0,0,0,0,0,0,0,0,0,0,0,0,0,0,0,0,0,0,0,0,0,0,0,0,0,0,0,0,0,0,0,0,0,0,0,0,0,0,0,0,0,0,0,0,0,0,0,0,0,0,0,0,0,0,0,0,0,0,0,0,0,0,0,0,0,0,0,0,0,0,0,0,0,0,0,0,0,0,0,0,0,0,0"/>
                </v:shape>
                <v:shape id="Freeform 383441609" o:spid="_x0000_s1028" style="position:absolute;left:36364;top:10712;width:1493;height:2713;visibility:visible;mso-wrap-style:square;v-text-anchor:middle" coordsize="149254,271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" path="m129197,224503v-2598,4330,-4329,6062,-6927,9526c119672,237492,116208,239224,112745,242688r-3464,2597c106684,247017,104952,247883,102354,249615v-5195,2598,-10391,5195,-16452,6061c78974,257408,72913,259140,65986,259140v-2598,,-5196,-1732,-8659,-1732c52997,257408,51265,257408,47802,256542r-7793,-3463c37411,251347,35679,250481,33081,248749r-6061,-4329c22690,240956,20093,237492,15763,234029r-4329,-6062c8836,223637,6238,219308,4506,214113,2774,208917,1909,203722,1909,196794v,-7793,-2598,-14720,-1732,-22513c177,171683,177,169951,177,169951v,-3463,,-10391,,-12988c177,155231,177,154365,177,153499v,-15586,,-31173,,-47625l177,81628v,-10390,,-19050,866,-29440c1043,48724,1043,46126,1909,41797v,-866,865,-1732,1731,-3464c4506,34003,5372,31406,7970,28808v1732,-2598,3464,-3464,5195,-5195c17495,19283,21824,14088,27886,11490,33947,8026,40875,7160,46936,2831,58193,1099,70315,-1499,82438,1099v4330,866,8659,4330,12989,5195l98025,7160v6927,2598,12122,7793,18183,10391c123136,25344,126599,34003,130063,42663v4330,8659,4330,20781,4330,31172l135259,111069v,5196,,11257,,16453c136125,146572,138722,204588,129197,224503xm132661,151767r,-11257c132661,133583,131795,125790,132661,117997v,-6062,,-11257,,-17318c131795,82494,132661,64310,130063,47858v-2598,-6927,-6061,-14720,-9525,-20782c118806,24479,117940,22747,116208,21015v-1731,-1732,-3463,-2598,-6061,-4330c107549,14953,104952,13222,101488,11490,96293,8892,91097,6294,85902,4563,81572,2831,75511,2831,70315,2831,61656,3697,54729,3697,47802,6294v-3464,866,-6062,2598,-8659,4330c30484,14953,24422,16685,19227,22747,14897,27942,10568,31406,7970,39199l6238,46126v-866,4330,-866,10391,-866,14721c5372,61713,5372,63444,5372,65176v,12989,-1732,26843,,41564c5372,113667,5372,120594,4506,127522v,6927,,12988,,19916c4506,150035,4506,151767,4506,153499v,4329,,7793,,12123c4506,171683,2774,177744,3640,184672v,4329,866,7793,866,11257c4506,198526,4506,200258,4506,201990v,8659,3464,14720,6062,19916c17495,234029,27020,241822,38277,248749v4329,2598,8659,4330,12122,6061c52131,254810,53863,254810,55595,254810r5195,866c66852,256542,72047,255676,76377,254810r5195,-866c89365,251347,93695,249615,98890,247883v2598,-1732,5196,-3463,7794,-5195c109281,240956,111879,240090,114477,237492v6061,-5195,10391,-11257,12988,-19050c128331,212381,129197,206319,130929,198526v2598,-16452,2598,-31172,1732,-46759xm93695,121460r1732,30307c96293,163024,96293,173415,95427,182940v,866,,1732,-866,3464c95427,191599,94561,197660,92829,201990r-2598,4329c89365,207185,90231,207185,88500,208917v-4330,4330,-10391,7793,-19051,8659c65120,217576,59924,217576,56461,215844v-4330,-1731,-6062,-6061,-9525,-8659c46936,206319,46070,205453,46070,204588v,,,-866,,-1732c46070,201124,44338,198526,43472,195929v-866,-4330,-866,-8660,-866,-12989c42606,177744,42606,173415,42606,168219v-866,-18184,-866,-41563,,-58881c42606,92885,44338,76433,42606,61713v1732,-2598,866,-4330,1732,-6928l46936,52188r4329,-4330c58193,45260,63388,43528,71181,43528v1732,,5196,866,7793,1732l83304,47858v866,866,2598,866,3464,866c89365,51322,92829,55651,94561,59981v1732,5195,,12988,,19050c94561,85092,94561,90288,94561,95483v-866,7793,-866,17318,-866,25977xm92829,166488v,-6928,,-12989,,-17319c92829,144840,91963,141376,92829,137913v-2598,-6928,-1732,-16453,-1732,-25112c91097,105874,91963,97215,91097,90288v,-5196,,-12989,,-19916c91097,66908,91097,64310,91097,60847,90231,56517,87634,52188,85036,49590r-2598,-866c81572,47858,81572,46992,80706,46992v,,-1732,,-1732,l78109,46126v-1732,-866,-4330,-1732,-6928,-1732c65986,44394,57327,46126,52997,49590v-1732,866,-4329,5195,-5195,6927c46070,60847,46936,63444,46936,68640v,27709,-1732,51954,-866,78798c46070,157828,47802,168219,46936,178610v,10391,,20782,6061,27709c52997,207185,52997,208051,52997,208051r4330,4330c72047,214978,86768,213247,91963,197660v,-866,866,-1731,866,-2597c93695,190733,92829,186404,92829,182940v,-6062,,-11257,,-16452xm144784,163890v,-18184,-866,-25977,,-33771c144784,124058,144784,118863,144784,112801v-866,-18184,,-36368,-2598,-52820c142186,59981,141320,59115,141320,58249v,-3464,,-6061,-1732,-9525c139588,48724,140454,47858,140454,48724r2598,5195c147381,62578,147381,74701,147381,85092r866,37234c148247,127522,148247,133583,148247,138779v,6927,866,14720,866,24245c149113,180342,150845,220174,142186,237492v-2598,4330,-4330,6062,-6927,9525c132661,251347,129197,252213,125734,255676r-866,c123136,257408,120538,259140,118806,260006r-4329,1732c109281,264335,104086,266933,98025,267799v-6928,1732,-12989,3463,-19916,3463c72913,270397,65986,270397,60790,268665r-6927,-3464l52131,264335v,,,,,-866l54729,263469v2598,,4330,866,6927,1732c61656,265201,62522,265201,63388,265201v8659,1732,17318,3464,26843,866l95427,265201v7793,-2598,12122,-4329,17318,-6061c115343,257408,117940,255676,120538,253944v2598,-1731,5196,-2597,7793,-5195c134393,243554,138722,237492,141320,229699v866,-2598,1732,-6062,1732,-9525c143918,215844,144784,211515,145650,205453v865,-12122,865,-26843,-866,-41563xm76377,54785v866,,866,,,l77243,54785v,,,,866,l78974,55651v,,,,,c73779,56517,66852,57383,63388,60847v-1732,866,-4329,5195,-5195,6927c56461,72104,57327,74701,57327,79897v,27709,-1732,51954,-866,78797c56461,169085,58193,179476,57327,189867v,3464,,6062,,8659c57327,200258,56461,200258,55595,199392v,,,-866,,-866c54729,195929,54729,194197,54729,191599v,-4330,,-7793,,-12989c53863,160426,53863,137047,54729,119729v,-15587,866,-30307,866,-44162c55595,72969,55595,71238,56461,68640v866,-3464,1732,-5196,3463,-6062l59924,62578r1732,-1731c62522,59981,64254,58249,67718,57383v1731,-866,6061,-2598,8659,-2598xe" fillcolor="black" stroked="f" strokeweight=".24036mm">
                  <v:stroke joinstyle="miter"/>
                  <v:path arrowok="t" o:connecttype="custom" o:connectlocs="129197,224503;122270,234029;112745,242688;109281,245285;102354,249615;85902,255676;65986,259140;57327,257408;47802,256542;40009,253079;33081,248749;27020,244420;15763,234029;11434,227967;4506,214113;1909,196794;177,174281;177,169951;177,156963;177,153499;177,105874;177,81628;1043,52188;1909,41797;3640,38333;7970,28808;13165,23613;27886,11490;46936,2831;82438,1099;95427,6294;98025,7160;116208,17551;130063,42663;134393,73835;135259,111069;135259,127522;129197,224503;132661,151767;132661,140510;132661,117997;132661,100679;130063,47858;120538,27076;116208,21015;110147,16685;101488,11490;85902,4563;70315,2831;47802,6294;39143,10624;19227,22747;7970,39199;6238,46126;5372,60847;5372,65176;5372,106740;4506,127522;4506,147438;4506,153499;4506,165622;3640,184672;4506,195929;4506,201990;10568,221906;38277,248749;50399,254810;55595,254810;60790,255676;76377,254810;81572,253944;98890,247883;106684,242688;114477,237492;127465,218442;130929,198526;132661,151767;93695,121460;95427,151767;95427,182940;94561,186404;92829,201990;90231,206319;88500,208917;69449,217576;56461,215844;46936,207185;46070,204588;46070,202856;43472,195929;42606,182940;42606,168219;42606,109338;42606,61713;44338,54785;46936,52188;51265,47858;71181,43528;78974,45260;83304,47858;86768,48724;94561,59981;94561,79031;94561,95483;93695,121460;92829,166488;92829,149169;92829,137913;91097,112801;91097,90288;91097,70372;91097,60847;85036,49590;82438,48724;80706,46992;78974,46992;78109,46126;71181,44394;52997,49590;47802,56517;46936,68640;46070,147438;46936,178610;52997,206319;52997,208051;57327,212381;91963,197660;92829,195063;92829,182940;92829,166488;144784,163890;144784,130119;144784,112801;142186,59981;141320,58249;139588,48724;140454,48724;143052,53919;147381,85092;148247,122326;148247,138779;149113,163024;142186,237492;135259,247017;125734,255676;124868,255676;118806,260006;114477,261738;98025,267799;78109,271262;60790,268665;53863,265201;52131,264335;52131,263469;54729,263469;61656,265201;63388,265201;90231,266067;95427,265201;112745,259140;120538,253944;128331,248749;141320,229699;143052,220174;145650,205453;144784,163890;76377,54785;76377,54785;77243,54785;78109,54785;78974,55651;78974,55651;63388,60847;58193,67774;57327,79897;56461,158694;57327,189867;57327,198526;55595,199392;55595,198526;54729,191599;54729,178610;54729,119729;55595,75567;56461,68640;59924,62578;59924,62578;61656,60847;67718,57383;76377,54785" o:connectangles="0,0,0,0,0,0,0,0,0,0,0,0,0,0,0,0,0,0,0,0,0,0,0,0,0,0,0,0,0,0,0,0,0,0,0,0,0,0,0,0,0,0,0,0,0,0,0,0,0,0,0,0,0,0,0,0,0,0,0,0,0,0,0,0,0,0,0,0,0,0,0,0,0,0,0,0,0,0,0,0,0,0,0,0,0,0,0,0,0,0,0,0,0,0,0,0,0,0,0,0,0,0,0,0,0,0,0,0,0,0,0,0,0,0,0,0,0,0,0,0,0,0,0,0,0,0,0,0,0,0,0,0,0,0,0,0,0,0,0,0,0,0,0,0,0,0,0,0,0,0,0,0,0,0,0,0,0,0,0,0,0,0,0,0,0,0,0,0,0,0,0,0,0,0,0,0,0,0,0,0,0,0,0,0,0,0,0,0,0,0"/>
                </v:shape>
                <v:shape id="Freeform 1863368973" o:spid="_x0000_s1029" style="position:absolute;left:39362;top:10726;width:1464;height:2682;visibility:visible;mso-wrap-style:square;v-text-anchor:middle" coordsize="146338,26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" path="m134216,24811v,2598,-866,4329,-866,6061c133350,32604,134216,33470,134216,36068v,4329,-866,6061,-866,8659c120361,44727,108239,43861,94384,43861v-6061,,-10391,,-15586,c72736,43861,67541,43861,62346,43861v-5196,,-11257,,-16453,866c45027,49056,45027,54252,45027,58581v,12123,1732,25112,1732,37234c46759,99279,46759,101877,46759,104475v2598,,6062,,8659,c68407,104475,83993,106206,96116,106206v6061,,10391,-865,14720,-865c116898,105341,116898,116597,116898,121793v,8659,-1732,16452,-2598,25111c104775,146038,95250,146038,86591,146038v-12123,,-25111,866,-39832,866c45027,152966,45027,158161,45027,164222v,19916,866,41564,866,58882c45893,231763,44161,241288,44161,252545v-6927,1732,-14720,2598,-22513,2598c12989,255143,,256009,,245618v,-5196,866,-9525,866,-14721c866,225702,,220506,,215311,,197993,1732,177211,1732,158161v,-12123,,-22514,,-33770l1732,101877c1732,89754,866,77631,866,66375v,-10391,866,-20782,866,-32905c1732,22213,1732,11822,1732,1431v,-866,1732,,1732,-866l3464,565v12122,,23379,,36368,l54552,565v1732,,3464,,5196,c61480,565,63211,565,65809,1431,76200,565,87457,565,99580,565v12122,,27709,-1731,36368,866c133350,9225,134216,17018,134216,24811xm3464,17884v,6061,,12122,,19050l3464,51654v,9525,-866,19050,-866,28575c2598,105341,4330,135647,4330,165954v,11257,-1732,20782,-1732,28575c2598,197993,2598,200591,3464,204054v-866,2598,-1732,6061,-1732,9525c1732,220506,3464,227434,3464,234361v,6061,-866,12123,-866,18184c8659,254277,13855,254277,19916,254277v6927,,13854,-866,20782,-1732c40698,243020,41564,231763,41564,222238v,-8659,-866,-20782,-866,-33770c40698,139111,41564,145172,56284,145172v6927,,12123,,19050,c80529,145172,87457,145172,94384,145172v5196,,10391,,16452,866c111702,139111,112568,131318,112568,124391v,-4330,,-8660,-1732,-12989c109971,111402,108239,111402,107373,111402v-2598,,-6062,,-8659,c96982,111402,96116,111402,94384,111402v-11257,,-22514,-866,-35502,-866c53686,110536,49357,110536,44161,110536v,-1732,-866,-1732,-1732,-2598l42429,100145v,-12123,-1731,-25111,-1731,-36368c40698,56850,40698,45593,44161,42995v1732,866,1732,866,4330,866c52821,43861,58016,42995,64077,42995v4330,,7793,866,12123,866l82261,43861v866,,1732,,2598,866c84859,44727,85725,43861,86591,43861r2598,c92652,43861,95250,43861,97848,43861v12988,,19916,866,31172,866c129886,36934,130752,30872,130752,23945v,-5195,,-11257,-866,-17318c116032,6627,103043,5761,90055,5761v-6928,,-14721,866,-22514,866c45893,6627,25977,6627,4330,5761v,,,,,866c3464,8359,3464,13554,3464,17884xm29441,268131v-6061,,-12989,,-16452,-4329c12123,262936,12989,262936,13855,262936v1731,,2597,,2597,c21648,263802,26843,264668,32904,264668v6928,,13855,-866,20782,-1732c53686,253411,54552,242154,54552,232629v,-8659,-866,-20782,-866,-33770c53686,149502,54552,155563,69273,155563v6927,,12122,,19050,c93518,155563,100446,155563,107373,155563v5195,,10391,,16452,866c124691,149502,125557,141709,125557,134781v,-4329,,-8659,-1732,-12122c123825,122659,123825,120927,123825,120061v,-866,,-1732,1732,-866c129886,121793,129886,129586,129886,134781v,6928,-1732,14721,-2597,21648c127289,159027,125557,159893,122959,159893v-8659,,-16452,-866,-24245,-866c86591,159027,73602,159893,58882,159893v-1732,6061,-1732,11257,-1732,17318c57150,197127,58016,218775,58016,236093v,7793,-1732,16452,-1732,25977c56284,264668,55418,266400,52821,266400v-5196,866,-10392,1731,-15587,1731l29441,268131xm146339,37800v,2597,-866,4329,-866,6061c145473,45593,146339,46459,146339,49056v,866,,2598,-866,5196c145473,56850,143741,57716,141143,57716v-12123,,-22513,-866,-35502,-866c99580,56850,95250,56850,90055,56850v-6062,,-11257,,-16453,c68407,56850,62346,56850,57150,57716v-866,4329,-866,9524,-866,13854c56284,80229,57150,88022,57150,95815v,866,-866,1732,-1732,1732c54552,97547,53686,96681,53686,95815v,-6927,-865,-14720,-865,-21647c52821,68106,52821,58581,54552,54252v,-866,866,-866,2598,-866c57150,53386,58016,53386,59748,53386v4329,,9525,-866,15586,-866c79664,52520,83127,53386,87457,53386r6061,c94384,53386,95250,53386,96116,54252v,,866,-866,1732,-866l100446,53386v3463,,6061,,8659,c122093,53386,129020,54252,140277,54252v866,-7793,1732,-13855,1732,-20782c142009,28275,142009,22213,141143,16152v,,-866,,-866,-866c140277,15286,140277,14420,140277,14420v,-866,,-1732,1732,-1732c142009,12688,142009,12688,142875,12688v1732,,1732,866,2598,2598c146339,23079,146339,30006,146339,37800xe" fillcolor="black" stroked="f" strokeweight=".24036mm">
                  <v:stroke joinstyle="miter"/>
                  <v:path arrowok="t" o:connecttype="custom" o:connectlocs="134216,24811;133350,30872;134216,36068;133350,44727;94384,43861;78798,43861;62346,43861;45893,44727;45027,58581;46759,95815;46759,104475;55418,104475;96116,106206;110836,105341;116898,121793;114300,146904;86591,146038;46759,146904;45027,164222;45893,223104;44161,252545;21648,255143;0,245618;866,230897;0,215311;1732,158161;1732,124391;1732,101877;866,66375;1732,33470;1732,1431;3464,565;3464,565;39832,565;54552,565;59748,565;65809,1431;99580,565;135948,1431;134216,24811;3464,17884;3464,36934;3464,51654;2598,80229;4330,165954;2598,194529;3464,204054;1732,213579;3464,234361;2598,252545;19916,254277;40698,252545;41564,222238;40698,188468;56284,145172;75334,145172;94384,145172;110836,146038;112568,124391;110836,111402;107373,111402;98714,111402;94384,111402;58882,110536;44161,110536;42429,107938;42429,100145;40698,63777;44161,42995;48491,43861;64077,42995;76200,43861;82261,43861;84859,44727;86591,43861;89189,43861;97848,43861;129020,44727;130752,23945;129886,6627;90055,5761;67541,6627;4330,5761;4330,6627;3464,17884;29441,268131;12989,263802;13855,262936;16452,262936;32904,264668;53686,262936;54552,232629;53686,198859;69273,155563;88323,155563;107373,155563;123825,156429;125557,134781;123825,122659;123825,120061;125557,119195;129886,134781;127289,156429;122959,159893;98714,159027;58882,159893;57150,177211;58016,236093;56284,262070;52821,266400;37234,268131;29441,268131;146339,37800;145473,43861;146339,49056;145473,54252;141143,57716;105641,56850;90055,56850;73602,56850;57150,57716;56284,71570;57150,95815;55418,97547;53686,95815;52821,74168;54552,54252;57150,53386;59748,53386;75334,52520;87457,53386;93518,53386;96116,54252;97848,53386;100446,53386;109105,53386;140277,54252;142009,33470;141143,16152;140277,15286;140277,14420;142009,12688;142875,12688;145473,15286;146339,37800" o:connectangles="0,0,0,0,0,0,0,0,0,0,0,0,0,0,0,0,0,0,0,0,0,0,0,0,0,0,0,0,0,0,0,0,0,0,0,0,0,0,0,0,0,0,0,0,0,0,0,0,0,0,0,0,0,0,0,0,0,0,0,0,0,0,0,0,0,0,0,0,0,0,0,0,0,0,0,0,0,0,0,0,0,0,0,0,0,0,0,0,0,0,0,0,0,0,0,0,0,0,0,0,0,0,0,0,0,0,0,0,0,0,0,0,0,0,0,0,0,0,0,0,0,0,0,0,0,0,0,0,0,0,0,0,0,0,0,0,0,0,0,0,0,0,0,0,0"/>
                </v:shape>
                <v:shape id="Freeform 1863918183" o:spid="_x0000_s1030" style="position:absolute;left:41093;top:10741;width:579;height:2685;visibility:visible;mso-wrap-style:square;v-text-anchor:middle" coordsize="57933,268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" path="m134,65809v,-22514,,-43295,,-62345c1866,3464,1866,2598,1866,1732,10525,866,20050,,31307,v4329,,9525,,12122,1732c45161,17318,44295,33770,44295,51089v,12122,,25111,,39831c44295,95250,43429,101311,44295,104775v866,2598,866,3464,866,7793l45161,116898v,4329,,7793,,10391c45161,129020,44295,129886,44295,131618v,4330,,9525,,12123c44295,159327,42563,175780,43429,193098r1732,14720c46027,223405,46027,238125,45161,253711v-3463,2598,-6927,1732,-11257,1732c26977,256309,19184,257175,11391,255443v-4330,,-7793,,-10391,-1732c-732,231198,134,209550,1000,189634v,-19050,-866,-40698,-866,-62345c134,104775,134,83127,134,65809xm2732,15586v,8659,,17319,,25978c2732,50223,3598,58882,2732,67541v,25977,-866,51089,,77066c2732,153266,2732,160193,3598,168852v866,12123,,25112,,36368c3598,209550,2732,213014,2732,217343v,12123,866,23380,866,33771c10525,251114,16586,252845,22648,251979v5195,,10390,-865,14720,-865c39100,251114,40832,251114,41698,251979v1731,-31172,-2598,-63211,-1732,-96115c39966,148936,39966,142009,39966,135082v,-8659,866,-16452,,-25112l39966,95250v,-10391,,-20782,,-30307c39100,43295,40832,23380,39966,4330v-866,-866,-3464,,-4330,c23514,4330,14855,4330,2732,5195v866,1732,,7794,,10391xm14855,262370r,c16586,262370,16586,262370,16586,264102v6928,,12989,1732,19050,866c40832,264968,46027,264102,50357,264102v866,,1732,,2597,l54686,263236v866,-31172,-2597,-61479,-1732,-94384c52954,161925,52954,154998,52954,148070v,-12988,,-25977,,-40697c52954,96982,52954,86591,52954,77066v-865,-21648,866,-41564,,-60614c52954,16452,52954,16452,52089,16452v-866,,-1732,,-1732,-1732c50357,13854,50357,12989,52089,12989v,,865,,865,c54686,12989,54686,14720,55552,16452v866,15587,,29441,,46759c55552,75334,55552,88323,55552,103043v,12989,866,25977,866,40698l56418,143741v,4329,,9525,,12123c56418,171450,54686,187902,57284,219941v866,13854,866,27709,,41564c57284,264968,56418,265834,53820,266700v-2597,866,-5195,,-8659,866c38234,268432,30441,269298,22648,267566v-4330,,-6928,,-9525,-866c12257,265834,12257,264968,12257,264102v1732,-1732,1732,-1732,2598,-1732xe" fillcolor="black" stroked="f" strokeweight=".24036mm">
                  <v:stroke joinstyle="miter"/>
                  <v:path arrowok="t" o:connecttype="custom" o:connectlocs="134,65809;134,3464;1866,1732;31307,0;43429,1732;44295,51089;44295,90920;44295,104775;45161,112568;45161,116898;45161,127289;44295,131618;44295,143741;43429,193098;45161,207818;45161,253711;33904,255443;11391,255443;1000,253711;1000,189634;134,127289;134,65809;2732,15586;2732,41564;2732,67541;2732,144607;3598,168852;3598,205220;2732,217343;3598,251114;22648,251979;37368,251114;41698,251979;39966,155864;39966,135082;39966,109970;39966,95250;39966,64943;39966,4330;35636,4330;2732,5195;2732,15586;14855,262370;14855,262370;16586,264102;35636,264968;50357,264102;52954,264102;54686,263236;52954,168852;52954,148070;52954,107373;52954,77066;52954,16452;52089,16452;50357,14720;52089,12989;52954,12989;55552,16452;55552,63211;55552,103043;56418,143741;56418,143741;56418,155864;57284,219941;57284,261505;53820,266700;45161,267566;22648,267566;13123,266700;12257,264102;14855,262370" o:connectangles="0,0,0,0,0,0,0,0,0,0,0,0,0,0,0,0,0,0,0,0,0,0,0,0,0,0,0,0,0,0,0,0,0,0,0,0,0,0,0,0,0,0,0,0,0,0,0,0,0,0,0,0,0,0,0,0,0,0,0,0,0,0,0,0,0,0,0,0,0,0,0,0"/>
                </v:shape>
                <v:shape id="Freeform 1429462033" o:spid="_x0000_s1031" style="position:absolute;left:41986;top:10723;width:1498;height:2698;visibility:visible;mso-wrap-style:square;v-text-anchor:middle" coordsize="149802,269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" path="m,251114v,-6928,,-14721,,-25978c,218209,1732,212148,,205220v,-2597,,-6061,,-8659c,188768,,180975,,173182,,158461,866,142009,,122959,,114300,866,106507,866,97848v,-6928,,-12123,,-19916c866,68407,1732,57150,1732,45027v,-15586,-866,-26843,,-40697c1732,3464,3464,2598,2598,866,11257,,20782,,29441,,51089,,73602,866,92652,5195v5196,1732,8659,1732,12123,4330c104775,10391,105641,8659,106507,9525v8659,5195,14720,12989,19050,21648c126423,35502,128155,38966,129886,41564v866,4329,1732,6927,2598,10391c134216,58016,132484,64943,132484,71870v,3464,866,6062,,9525c132484,89189,130752,96116,129021,103043v-1732,6061,-3464,11257,-6062,16452c118630,126423,112568,131618,106507,137680v-2598,2597,-4330,5195,-7793,6061c101311,152400,103043,161925,107373,168852v1732,6927,4329,12989,6061,19916l120362,208684v4329,9525,6927,19916,10390,30307c132484,243321,135082,247650,133350,251980v-7793,2597,-19050,3463,-29441,865c98714,251980,94384,250248,90055,250248,86591,239857,83993,230332,79664,219075v-2598,-6927,-4330,-14721,-6062,-21648c69273,185305,65809,173182,61480,160193v-866,-2598,-2598,-4329,-2598,-8659c55418,152400,48491,152400,44161,151534v-866,16452,-1731,35502,-1731,52820c42430,206086,42430,206952,42430,208684v,9525,865,19050,,27709l42430,245918v,2598,-1732,3464,-1732,6062c33771,254577,25112,254577,15587,253711v-4330,866,-9526,,-15587,-2597xm3464,248516v11257,4329,25111,5195,37234,2598c41564,220807,39832,177511,42430,149802v2597,-1732,5195,,8659,c55418,149802,59748,149802,63212,149802v,6927,4329,10391,5195,16453c74468,179243,77932,193964,82261,208684v866,4330,1732,7793,2598,10391c88323,229466,90920,238991,95250,248516v12123,3464,24246,5195,38100,2598c128155,238125,124691,224270,119496,210416v-5196,-12989,-8659,-26843,-13855,-39832l103043,163657v-1732,-6062,-4329,-12989,-6061,-19916c99580,142009,101311,140277,103909,137680v2598,-2598,4330,-3464,6062,-5196c121227,122093,128155,109104,129886,90920v866,-10391,866,-19915,866,-30306c130752,58016,131618,54552,130752,51955v,-2598,-2597,-4330,-1731,-6062c124691,40698,123825,34636,121227,29441v-2597,-5196,-6927,-8659,-10390,-12989c106507,14720,104775,12989,100446,11257,93518,7793,84859,6927,76200,6061v-4329,,-8659,-1731,-12123,-1731c58882,4330,52821,4330,47625,4330v-5195,,-10391,,-16452,c25112,4330,19916,4330,14721,4330v-4330,,-6928,-866,-8660,c6061,4330,6061,3464,6061,3464v,866,-1731,866,,866c5196,6061,6061,9525,5196,9525v1731,1732,865,6061,865,8659c6061,21648,6061,24245,6061,27709v,15586,,29441,,42430c4330,83127,6061,94384,5196,105641v-866,12123,,25977,,39832c4330,147205,5196,150668,4330,152400v1731,16452,-866,37234,866,54552c6061,220807,2598,232930,3464,248516xm6061,4330r,l6061,4330r,xm17318,262370v2598,,4330,,6062,866c32905,264968,42430,264968,53686,263236v866,-30306,-865,-72736,1732,-100445c55418,162791,55418,162791,55418,161925r866,866l57150,165389v866,1731,866,4329,866,6927c57150,187902,56284,202623,57150,218209v,1732,,2598,,4329c57150,232064,58016,241589,57150,250248r,9525c57150,259773,57150,260639,56284,262370v-866,2598,-2598,4330,-4329,4330c46759,268432,38966,268432,29441,267566v-6927,-866,-11257,-1732,-17318,-4330c12123,263236,11257,262370,11257,262370v,-866,,-866,866,-866l17318,262370r,xm45027,110836c42430,105641,43295,95250,43295,87457v,-13855,,-28575,,-43296c44161,43295,45893,44161,46759,42429v10391,,18184,-1731,28575,c82261,44161,89189,46759,91786,52820v3464,6928,1732,19050,1732,26844c93518,82261,93518,85725,93518,89189v,1731,-866,2597,-866,4329c92652,96116,92652,96982,92652,97848v,1732,-2597,6061,-4329,6927c85725,107373,78798,109104,75334,110836v-4329,866,-9525,866,-12122,866c55418,110836,49357,110836,45027,110836xm47625,107373v15587,,29441,,38966,-6062c89189,98714,88323,96116,90055,91786v865,-6061,865,-10391,865,-16452c90920,67541,91786,58882,89189,53686v-866,-2597,-3464,-4329,-6928,-6061c77066,45027,68407,45027,61480,45893v-4330,,-9525,,-14721,c46759,58882,46759,77066,46759,91786v,5196,-866,11257,866,15587xm77066,54552v1732,,3464,,4330,1732c82261,57150,81396,58016,80530,58016v-2598,,-4330,,-6062,c70139,58016,64943,58016,59748,58016v,12123,,26843,,39832c59748,98714,58882,99580,58016,99580v-866,,-1732,-866,-1732,-1732c56284,84859,56284,71005,56284,57150v,-866,,-1732,866,-1732l58882,55418v1732,,1732,-866,1732,-866c66675,55418,71871,54552,77066,54552xm106507,262370v4330,866,6927,866,11257,1732c126423,265834,135948,266700,147205,264968r-1732,-6061c144607,257175,144607,255443,144607,251980v,-4330,-1732,-6928,-3464,-10391l137680,234661v-2598,-10391,-6928,-19916,-8659,-26843l122959,188768v-2597,-6927,-6061,-13854,-7793,-20782c113434,165389,114300,162791,113434,160193v-866,-1732,,-4329,1732,-5195l118630,151534v2597,-2598,4329,-3464,6061,-5195c135948,135948,142875,122959,144607,104775v866,-10391,866,-19916,866,-30307c145473,72736,145473,71005,145473,69273v,-2598,-866,-4330,-1732,-6928c142875,61479,142875,60614,143741,58882v,,-866,-866,-866,-1732c142875,54552,142875,52820,142875,51955v,,,-866,866,c143741,51955,143741,51955,143741,52820r2598,6928c147205,62345,147205,64077,148071,66675v1731,6061,,12989,,19916c148071,90054,148936,92652,148071,96116v,7793,-1732,14720,-3464,21648c142875,123825,141143,129020,138545,134216v-4329,6927,-10390,12123,-16452,18184c119496,154998,117764,157595,114300,158461v2598,7794,4330,15587,6927,22514l123825,187902v1732,5196,2598,10391,5196,16452l135948,224270v4329,9525,7793,19916,11257,30307c148936,258907,149802,260639,149802,264102v,1732,-866,3464,-4329,4330c138545,270163,129021,270163,119496,268432v-4330,-866,-8659,-1732,-12123,-2598c106507,265834,105641,264968,105641,264102v,-1732,,-1732,866,-1732xe" fillcolor="black" stroked="f" strokeweight=".24036mm">
                  <v:stroke joinstyle="miter"/>
                  <v:path arrowok="t" o:connecttype="custom" o:connectlocs="0,251114;0,225136;0,205220;0,196561;0,173182;0,122959;866,97848;866,77932;1732,45027;1732,4330;2598,866;29441,0;92652,5195;104775,9525;106507,9525;125557,31173;129886,41564;132484,51955;132484,71870;132484,81395;129021,103043;122959,119495;106507,137680;98714,143741;107373,168852;113434,188768;120362,208684;130752,238991;133350,251980;103909,252845;90055,250248;79664,219075;73602,197427;61480,160193;58882,151534;44161,151534;42430,204354;42430,208684;42430,236393;42430,245918;40698,251980;15587,253711;0,251114;3464,248516;40698,251114;42430,149802;51089,149802;63212,149802;68407,166255;82261,208684;84859,219075;95250,248516;133350,251114;119496,210416;105641,170584;103043,163657;96982,143741;103909,137680;109971,132484;129886,90920;130752,60614;130752,51955;129021,45893;121227,29441;110837,16452;100446,11257;76200,6061;64077,4330;47625,4330;31173,4330;14721,4330;6061,4330;6061,3464;6061,4330;5196,9525;6061,18184;6061,27709;6061,70139;5196,105641;5196,145473;4330,152400;5196,206952;3464,248516;6061,4330;6061,4330;6061,4330;6061,4330;17318,262370;23380,263236;53686,263236;55418,162791;55418,161925;56284,162791;57150,165389;58016,172316;57150,218209;57150,222538;57150,250248;57150,259773;56284,262370;51955,266700;29441,267566;12123,263236;11257,262370;12123,261504;17318,262370;17318,262370;45027,110836;43295,87457;43295,44161;46759,42429;75334,42429;91786,52820;93518,79664;93518,89189;92652,93518;92652,97848;88323,104775;75334,110836;63212,111702;45027,110836;47625,107373;86591,101311;90055,91786;90920,75334;89189,53686;82261,47625;61480,45893;46759,45893;46759,91786;47625,107373;77066,54552;81396,56284;80530,58016;74468,58016;59748,58016;59748,97848;58016,99580;56284,97848;56284,57150;57150,55418;58882,55418;60614,54552;77066,54552;106507,262370;117764,264102;147205,264968;145473,258907;144607,251980;141143,241589;137680,234661;129021,207818;122959,188768;115166,167986;113434,160193;115166,154998;118630,151534;124691,146339;144607,104775;145473,74468;145473,69273;143741,62345;143741,58882;142875,57150;142875,51955;143741,51955;143741,52820;146339,59748;148071,66675;148071,86591;148071,96116;144607,117764;138545,134216;122093,152400;114300,158461;121227,180975;123825,187902;129021,204354;135948,224270;147205,254577;149802,264102;145473,268432;119496,268432;107373,265834;105641,264102;106507,262370" o:connectangles="0,0,0,0,0,0,0,0,0,0,0,0,0,0,0,0,0,0,0,0,0,0,0,0,0,0,0,0,0,0,0,0,0,0,0,0,0,0,0,0,0,0,0,0,0,0,0,0,0,0,0,0,0,0,0,0,0,0,0,0,0,0,0,0,0,0,0,0,0,0,0,0,0,0,0,0,0,0,0,0,0,0,0,0,0,0,0,0,0,0,0,0,0,0,0,0,0,0,0,0,0,0,0,0,0,0,0,0,0,0,0,0,0,0,0,0,0,0,0,0,0,0,0,0,0,0,0,0,0,0,0,0,0,0,0,0,0,0,0,0,0,0,0,0,0,0,0,0,0,0,0,0,0,0,0,0,0,0,0,0,0,0,0,0,0,0,0,0,0,0,0,0,0,0,0,0,0,0,0,0,0,0,0,0,0,0"/>
                </v:shape>
                <v:shape id="Freeform 1621225081" o:spid="_x0000_s1032" style="position:absolute;left:43674;top:10706;width:1476;height:2705;visibility:visible;mso-wrap-style:square;v-text-anchor:middle" coordsize="147641,270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" path="m134294,61480v866,8659,-866,19050,-866,28575c129099,91786,123903,91786,119574,91786v-3464,,-6062,,-9525,c106585,91786,103987,91786,101389,91786v-866,,-866,-866,-1731,-866c95328,90055,92730,90920,90133,88323v,-6062,865,-12989,,-19916c89267,63211,88401,58016,85803,53686,84071,50223,81474,48491,79742,47625v-866,,-1732,,-3464,c72815,46759,70217,45027,66753,45893v-866,,-2598,866,-6061,1732c56362,49357,53764,49357,51167,51955v-2598,1731,-2598,4329,-4330,6061c45971,63211,46837,69273,48569,76200v2598,6927,6927,12123,11257,17318c61558,95250,62424,96982,64155,98714v866,1732,2598,1732,4330,3463c72815,105641,76278,109105,79742,111702v6061,4330,11256,8659,15586,12989c98792,125557,99658,129021,102255,130752v4330,4330,6928,6062,10391,10391c116976,145473,120440,149802,123037,154998v3464,2598,4330,8659,6927,12988c130830,170584,131696,171450,132562,173182v,1732,,3464,,5195c132562,180109,133428,180975,133428,182707v,2598,,4329,,6927c134294,202623,131696,211282,129099,219941v-866,3464,-1732,6927,-3464,9525c124769,231198,123037,232930,121305,234661r-1731,2598l117842,238991v-866,866,,1732,-1732,2598l114378,242455v-2598,2597,-4329,5195,-8659,6061c103121,250248,101389,251114,99658,252846v-1732,,-1732,866,-3464,866c89267,257175,84071,256309,76278,258041v-866,,-866,866,-1732,866c73680,258907,71949,258041,71083,258907v-4330,,-10391,,-15587,c53764,258907,51167,259773,50301,258907v-866,,-1732,,-2598,c41642,256309,35580,255443,30385,251980v-4330,,-12123,-10391,-12989,-10391c13067,238991,12201,233795,7871,229466v,-866,,-866,,-1732c2676,219075,2676,208684,944,198293v,-866,,-866,,-1732c-788,187902,78,178377,1810,171450v12989,-4330,27709,-866,41563,-866c44239,171450,44239,172316,45105,172316v,14720,-1732,32905,6928,40698c58094,214746,64155,218209,71083,217343v8659,-1732,12988,-7793,18184,-12122c93596,194830,89267,182707,84937,174914,78010,164523,65887,159327,58094,149802v-866,,,,-1732,-866c54630,146339,51167,144607,49435,142875v-1732,,-2598,-866,-2598,-2598c45105,139411,42508,137680,41642,135082v-4330,-866,-5196,-4330,-7793,-6061c32117,127289,30385,127289,29519,124691r-3464,-2598c23458,119495,19994,117764,17396,114300r-3463,-2598c11335,109105,10469,105641,7871,103043,3542,94384,944,86591,1810,74468v,-866,-866,-1732,-866,-3463c944,68407,944,64943,944,62346,1810,56284,2676,50223,5273,44161v,-4329,1732,-6927,3464,-11256c9603,31173,10469,29441,11335,27709v2598,-3464,5195,-5195,6927,-8659l21726,16452c26921,12123,34714,7793,42508,5196l52033,1732c56362,866,60692,,64155,v2598,,6062,,8660,l86669,866v5195,,8659,1732,12123,3464c100523,6927,103987,7793,106585,8659v6061,3464,9525,8659,14720,12123c126501,27709,131696,35502,134294,45893v-1732,5196,,10391,,15587xm29519,248516v2598,866,4330,1732,6061,3464l45971,254577v4330,866,10391,,16453,c65021,254577,67619,254577,70217,254577r8659,-865c83205,252846,87535,253712,90133,252846v2597,-866,6061,-1732,8659,-2598l103121,247650v2598,-1732,4330,-1732,6062,-2598c112646,242455,114378,238991,116976,236393v2598,-3463,6061,-6927,8659,-10391c127367,222539,127367,219941,129099,215611r2597,-12122c132562,197427,132562,191366,131696,184439v,-866,-866,,-1732,-866c129099,176646,126501,169718,123903,164523v-1732,-4330,-4329,-6062,-6061,-10391c113512,149802,110915,145473,107451,142009r-866,-866c104853,139411,103121,138545,102255,137680v-1732,-1732,-2597,-2598,-3463,-4330c94462,129021,90133,126423,86669,122959v-5195,-2598,-8659,-6927,-13854,-9525c71083,110836,68485,109971,66753,108239v-1732,-1732,-3464,-4330,-6061,-5196c57228,96982,52033,93518,49435,87457v-866,-866,-866,-1732,-1732,-3464l45105,76200c42508,68407,43373,58882,47703,52821r3464,-2598c52898,48491,54630,47625,56362,46759v4330,-2598,12123,-1732,17318,-866c75412,45893,77144,47625,78876,47625v866,,2598,,4329,866c84937,51089,87535,51955,89267,54552v6927,9525,4329,24246,4329,35503c104853,94384,119574,91786,131696,91786v866,-4329,866,-8659,866,-12988c132562,71870,133428,65809,131696,58882v,-1732,-1732,-3464,-1732,-5196c128233,47625,127367,43295,124769,38966v-866,-1732,-2598,-4330,-4329,-6061c116976,28575,114378,25977,110049,21648v-866,-866,-2598,-1732,-4330,-2598c103121,17318,101389,16452,98792,14721,95328,12989,92730,11257,88401,10391v-866,,-1732,,-2598,c85803,9525,84937,10391,84937,8659v-8659,-866,-17318,-866,-26843,c51167,9525,45971,11257,40776,13855,32117,17318,25190,20782,19128,27709v-2598,2598,-4329,4330,-6061,6062c10469,37234,9603,41564,7005,45027,5273,56284,1810,62346,2676,75334v,6927,866,13855,2597,20782c7871,102177,11335,107373,15664,111702v2598,3464,6062,6928,9526,9525l27787,123825v10391,8659,19916,19050,30307,26843c59826,152400,61558,153266,62424,154132v1731,2598,4329,3464,5195,6061c71949,161925,74546,165389,78876,167986v2598,4330,5195,6062,7793,9525c86669,177511,87535,178377,87535,178377v,2598,1732,4330,2598,6928c90998,189634,91864,194830,91864,199159v,2598,866,6062,,8659c90998,209550,89267,211282,87535,212148v-2598,2598,-6061,5195,-8659,7793c72815,224270,65887,224270,58094,221673v-3464,-866,-8659,-2598,-10391,-4330l47703,216477v-1732,,-2598,-2597,-4330,-5195c39044,201757,40776,188768,40776,175780v-11257,,-25112,-3464,-38100,c78,189634,1810,206952,6139,220807v2598,8659,6062,14720,10391,19916c19128,242455,20860,244186,23458,246784v,-866,5195,866,6061,1732xm142953,214746v866,-10391,,-20782,-2598,-31173c140355,183573,140355,181841,140355,180975v,-866,,-1732,,-1732c140355,177511,139489,177511,139489,176646v,,,-866,,-1732l139489,174914v,,,,,c140355,176646,141221,179243,142087,180109v866,2598,1732,3464,2598,5196l144685,187036r1732,6928l146417,193964v,2597,,4329,,6927c147283,213880,144685,222539,142087,231198v-866,3463,-1732,6927,-3464,9525c137758,242455,136026,244186,134294,245918r-1732,2598l130830,250248v-866,866,,1732,-1731,2598l127367,253712v-2598,2597,-4330,5195,-8659,6061c116976,260639,116110,261505,114378,262371v-1732,865,-3463,2597,-5195,2597l108317,264968v-6928,3464,-12123,2598,-19916,4330c87535,269298,87535,270164,86669,270164v-2598,,-4330,,-6927,c75412,270164,71083,270164,67619,270164v-1732,,-4330,866,-5195,c61558,270164,60692,270164,59826,270164v-4330,-1732,-10391,-1732,-12989,-4330c46837,265834,46837,265834,46837,264968v866,,1732,,1732,c49435,264968,49435,264968,50301,264968v2597,,4329,,4329,l60692,266700v4329,866,10391,,16452,c79742,266700,82339,266700,84937,266700r8659,-866c97926,264968,102255,265834,104853,264968v2598,-866,6062,-1732,8659,-2597l117842,259773v2598,-1732,4329,-1732,6061,-2598c127367,254577,129099,251114,131696,248516v2598,-3464,6062,-6927,8659,-10391c142087,234661,142087,232064,143819,227734r-866,-12988xm56362,206952v,866,,866,-866,866c55496,207818,54630,207818,53764,206952v,,,,,-866c53764,206086,52898,204355,52898,202623v,-5196,,-11257,,-16453l52033,186170v-866,,-1732,,-1732,-1731c50301,183573,50301,182707,52033,182707r865,c53764,182707,54630,182707,54630,183573v,866,866,866,866,1732c56362,193098,55496,200025,56362,206952xm75412,54552v866,,1732,,2598,866l78876,56284v,,,,,866l78876,57150r-866,c77144,57150,75412,58016,71949,58882v-2598,866,-4330,866,-6928,1732c62424,61480,60692,63211,59826,64943v-866,1732,-866,2598,-1732,4330c58094,71870,57228,73602,57228,76200v,,-866,866,-1732,c54630,73602,53764,71870,54630,70139v,-2598,1732,-5196,3464,-7793l61558,59748r1731,-1732c65021,56284,67619,55418,69351,55418v2598,,5195,-866,6061,-866xm147283,74468v865,8659,,16452,-866,25112c146417,102177,145551,103909,142953,103909v-3464,866,-6061,,-10391,c129099,103909,126501,103909,123037,103909v-2597,,-5195,,-7793,c112646,103909,110915,103043,108317,102177v-1732,,-3464,,-5196,-1731c103121,100446,102255,99580,102255,98714v,-866,,-866,866,-866l103987,97848v866,,1732,,2598,c117842,102177,131696,99580,142953,99580v866,-4330,866,-8660,866,-12989c143819,79664,144685,74468,143819,67541v,-1732,-866,-4330,-1732,-6927l142087,59748v,-4330,-866,-8659,-2598,-12123l138623,45893v,-866,,-866,866,c141221,50223,142953,53686,143819,58016v866,6061,2598,10391,3464,16452xe" fillcolor="black" stroked="f" strokeweight=".24036mm">
                  <v:stroke joinstyle="miter"/>
                  <v:path arrowok="t" o:connecttype="custom" o:connectlocs="134294,61480;133428,90055;119574,91786;110049,91786;101389,91786;99658,90920;90133,88323;90133,68407;85803,53686;79742,47625;76278,47625;66753,45893;60692,47625;51167,51955;46837,58016;48569,76200;59826,93518;64155,98714;68485,102177;79742,111702;95328,124691;102255,130752;112646,141143;123037,154998;129964,167986;132562,173182;132562,178377;133428,182707;133428,189634;129099,219941;125635,229466;121305,234661;119574,237259;117842,238991;116110,241589;114378,242455;105719,248516;99658,252846;96194,253712;76278,258041;74546,258907;71083,258907;55496,258907;50301,258907;47703,258907;30385,251980;17396,241589;7871,229466;7871,227734;944,198293;944,196561;1810,171450;43373,170584;45105,172316;52033,213014;71083,217343;89267,205221;84937,174914;58094,149802;56362,148936;49435,142875;46837,140277;41642,135082;33849,129021;29519,124691;26055,122093;17396,114300;13933,111702;7871,103043;1810,74468;944,71005;944,62346;5273,44161;8737,32905;11335,27709;18262,19050;21726,16452;42508,5196;52033,1732;64155,0;72815,0;86669,866;98792,4330;106585,8659;121305,20782;134294,45893;134294,61480;29519,248516;35580,251980;45971,254577;62424,254577;70217,254577;78876,253712;90133,252846;98792,250248;103121,247650;109183,245052;116976,236393;125635,226002;129099,215611;131696,203489;131696,184439;129964,183573;123903,164523;117842,154132;107451,142009;106585,141143;102255,137680;98792,133350;86669,122959;72815,113434;66753,108239;60692,103043;49435,87457;47703,83993;45105,76200;47703,52821;51167,50223;56362,46759;73680,45893;78876,47625;83205,48491;89267,54552;93596,90055;131696,91786;132562,78798;131696,58882;129964,53686;124769,38966;120440,32905;110049,21648;105719,19050;98792,14721;88401,10391;85803,10391;84937,8659;58094,8659;40776,13855;19128,27709;13067,33771;7005,45027;2676,75334;5273,96116;15664,111702;25190,121227;27787,123825;58094,150668;62424,154132;67619,160193;78876,167986;86669,177511;87535,178377;90133,185305;91864,199159;91864,207818;87535,212148;78876,219941;58094,221673;47703,217343;47703,216477;43373,211282;40776,175780;2676,175780;6139,220807;16530,240723;23458,246784;29519,248516;142953,214746;140355,183573;140355,180975;140355,179243;139489,176646;139489,174914;139489,174914;139489,174914;142087,180109;144685,185305;144685,187036;146417,193964;146417,193964;146417,200891;142087,231198;138623,240723;134294,245918;132562,248516;130830,250248;129099,252846;127367,253712;118708,259773;114378,262371;109183,264968;108317,264968;88401,269298;86669,270164;79742,270164;67619,270164;62424,270164;59826,270164;46837,265834;46837,264968;48569,264968;50301,264968;54630,264968;60692,266700;77144,266700;84937,266700;93596,265834;104853,264968;113512,262371;117842,259773;123903,257175;131696,248516;140355,238125;143819,227734;142953,214746;56362,206952;55496,207818;53764,206952;53764,206086;52898,202623;52898,186170;52033,186170;50301,184439;52033,182707;52898,182707;54630,183573;55496,185305;56362,206952;75412,54552;78010,55418;78876,56284;78876,57150;78876,57150;78010,57150;71949,58882;65021,60614;59826,64943;58094,69273;57228,76200;55496,76200;54630,70139;58094,62346;61558,59748;63289,58016;69351,55418;75412,54552;147283,74468;146417,99580;142953,103909;132562,103909;123037,103909;115244,103909;108317,102177;103121,100446;102255,98714;103121,97848;103987,97848;106585,97848;142953,99580;143819,86591;143819,67541;142087,60614;142087,59748;139489,47625;138623,45893;139489,45893;143819,58016;147283,7446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501824432" o:spid="_x0000_s1033" style="position:absolute;left:45297;top:10738;width:1581;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" path="m147741,25354v,7793,-2598,12123,-5196,18184c140813,44404,139082,43538,137350,43538v-6061,-866,-12123,,-19050,c113970,43538,108775,43538,103579,43538r-5195,c96652,43538,96652,41806,94920,43538v-1732,9525,-866,18184,,27709c94920,76443,94054,81638,94054,87699v,4330,866,8659,866,12123c94920,106749,94054,112811,94054,118006v1732,4330,,8659,866,12989c94920,131861,95786,132727,95786,133592v866,6928,,14721,,21648c95786,162167,95786,169961,95786,176888v,6061,,12123,,19050c95786,202865,95786,209792,95786,216720v,12988,-1732,24245,-1732,37234c88859,253954,83664,255686,78468,255686v,,-866,,-866,c73273,256552,68077,255686,62882,254820v-4330,,-8660,-866,-12123,-3464c51625,238367,50759,226245,50759,212390v,-12123,1732,-24245,1732,-37234c52491,161302,52491,147447,52491,133592v,-13854,-1732,-27709,,-41563c53357,80772,52491,72113,53357,60856v,-6927,1731,-9525,,-16452c44698,44404,35173,44404,25648,44404v-4330,,-8660,-866,-12123,-866c9195,43538,5732,43538,2268,41806,-2062,29683,536,11499,4000,242v8659,-865,19050,866,29441,866c59418,1108,87993,242,114836,1108v9525,866,18184,866,26843,c142545,1108,143411,-623,145143,242v1732,,4329,10391,4329,12123c146875,15829,147741,21024,147741,25354xm140813,2840v-19049,-866,-38966,866,-56284,c60284,1974,36904,2840,13525,1108v-3464,,-6062,,-9525,c2268,7170,1402,13231,536,21024v,6928,,12989,2598,17318c14391,38342,27379,38342,40368,38342v2598,,10391,,11257,1732c53357,41806,53357,50465,53357,53929v-866,12122,-866,27709,-1732,41563c52491,114542,51625,134458,53357,153508v,10391,-866,19050,-866,29441c52491,191608,51625,201133,51625,211524v,11257,866,23380,,32039c52491,243563,51625,247892,51625,249624v5195,2598,12123,1732,18184,2598c76736,253088,82798,252222,88859,250490v,-6927,1732,-12988,1732,-20782c91457,213256,90591,195938,91457,178620v,-8659,,-15587,,-22514c91457,149179,92323,142252,91457,137056v,-2598,-866,-6061,-866,-8659c90591,122336,90591,116274,90591,111079v,-4330,866,-8659,866,-13855c91457,92029,90591,88565,90591,82504v,-16453,,-28575,866,-43296c106177,40074,123495,38342,139082,40074v6061,-8659,5195,-26843,1731,-37234xm11793,51331v,-866,,-1732,1732,-1732c14391,49599,15257,50465,16123,51331r,c24782,51331,32575,51331,42100,51331v866,,1732,866,1732,1732c43832,53929,42966,54795,42100,54795r-6061,c31709,54795,27379,53929,23916,53929v-3464,,-6062,,-9525,-866c13525,53929,12659,53063,11793,51331r,xm153802,50465v866,-1732,1732,-4329,1732,-6061l155534,38342v,-7793,,-14720,-1732,-22513c153802,14097,154668,11499,155534,13231r866,2598c157266,22756,158132,27952,158132,34879r,4329c158132,46136,158132,54795,149472,55661v-2597,,-4329,,-4329,c145143,55661,143411,55661,141679,55661v-2597,,-4329,,-6061,l129557,55661v-4330,,-7793,,-12123,l114836,55661v-5195,-1732,-10391,3463,-9525,8659c105311,66051,105311,67783,105311,68649v,4330,866,9525,,14721c105311,111079,105311,138788,105311,167363v,6927,,14720,,21648c105311,195072,105311,201133,105311,208061v,6927,,13854,,20782c105311,234904,105311,240965,104445,246161r,3463c103579,256552,104445,268674,94054,268674r-2597,866l87993,269540v,,-866,,-866,c82798,270406,77602,269540,72407,268674v-4330,,-7794,-866,-11257,-2597c60284,266077,60284,265211,60284,264345v,-866,,-866,866,-866l62016,263479v866,,866,,866,866c68077,266943,75005,266077,81066,266943v3463,865,6927,,10391,c93188,266943,94054,266943,94054,266943v7793,,6062,-8660,6928,-14721c100982,252222,100982,250490,100982,248758v,,,-1732,,-3463c101847,228843,100982,211524,101847,194206v,-8659,,-15586,,-22513c101847,164765,102713,157838,101847,152642v,-17318,-865,-35502,-865,-53686l100982,71247c99250,60856,104445,53929,114836,56527r3464,c122630,56527,126959,56527,131289,56527r11256,c143411,56527,144277,56527,145143,56527r5195,l153802,50465xe" fillcolor="black" stroked="f" strokeweight=".24036mm">
                  <v:stroke joinstyle="miter"/>
                  <v:path arrowok="t" o:connecttype="custom" o:connectlocs="147741,25354;142545,43538;137350,43538;118300,43538;103579,43538;98384,43538;94920,43538;94920,71247;94054,87699;94920,99822;94054,118006;94920,130995;95786,133592;95786,155240;95786,176888;95786,195938;95786,216720;94054,253954;78468,255686;77602,255686;62882,254820;50759,251356;50759,212390;52491,175156;52491,133592;52491,92029;53357,60856;53357,44404;25648,44404;13525,43538;2268,41806;4000,242;33441,1108;114836,1108;141679,1108;145143,242;149472,12365;147741,25354;140813,2840;84529,2840;13525,1108;4000,1108;536,21024;3134,38342;40368,38342;51625,40074;53357,53929;51625,95492;53357,153508;52491,182949;51625,211524;51625,243563;51625,249624;69809,252222;88859,250490;90591,229708;91457,178620;91457,156106;91457,137056;90591,128397;90591,111079;91457,97224;90591,82504;91457,39208;139082,40074;140813,2840;11793,51331;13525,49599;16123,51331;16123,51331;42100,51331;43832,53063;42100,54795;36039,54795;23916,53929;14391,53063;11793,51331;11793,51331;153802,50465;155534,44404;155534,38342;153802,15829;155534,13231;156400,15829;158132,34879;158132,39208;149472,55661;145143,55661;141679,55661;135618,55661;129557,55661;117434,55661;114836,55661;105311,64320;105311,68649;105311,83370;105311,167363;105311,189011;105311,208061;105311,228843;104445,246161;104445,249624;94054,268674;91457,269540;87993,269540;87127,269540;72407,268674;61150,266077;60284,264345;61150,263479;62016,263479;62882,264345;81066,266943;91457,266943;94054,266943;100982,252222;100982,248758;100982,245295;101847,194206;101847,171693;101847,152642;100982,98956;100982,71247;114836,56527;118300,56527;131289,56527;142545,56527;145143,56527;150338,56527;153802,50465" o:connectangles="0,0,0,0,0,0,0,0,0,0,0,0,0,0,0,0,0,0,0,0,0,0,0,0,0,0,0,0,0,0,0,0,0,0,0,0,0,0,0,0,0,0,0,0,0,0,0,0,0,0,0,0,0,0,0,0,0,0,0,0,0,0,0,0,0,0,0,0,0,0,0,0,0,0,0,0,0,0,0,0,0,0,0,0,0,0,0,0,0,0,0,0,0,0,0,0,0,0,0,0,0,0,0,0,0,0,0,0,0,0,0,0,0,0,0,0,0,0,0,0,0,0,0,0,0,0,0,0,0,0"/>
                </v:shape>
                <v:shape id="Freeform 454762331" o:spid="_x0000_s1034" style="position:absolute;left:34747;top:10784;width:1299;height:2468;visibility:visible;mso-wrap-style:square;v-text-anchor:middle" coordsize="129906,246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" path="m129886,167120v,-5195,-865,-10391,-865,-15586c129021,148936,129886,146339,129886,144607r,-6062c129886,129886,129886,121227,129886,112568v,-2598,-865,-5195,,-6061c129021,97848,129021,90054,129021,81395v,-7793,,-13854,,-20781c129021,57150,129021,54552,128155,51089,121227,25977,118630,18184,99580,8659,90920,4330,90055,4330,90055,4330,68407,1732,47625,,23380,,14720,,7793,,,866l,26843c,40698,866,53686,866,66675,866,71870,,77066,,82261v,8659,866,16453,866,24246c866,110836,866,115166,866,118630v,3463,,7793,,10390l866,129020v,2598,,8660,,13855l866,154998v,6927,,12988,,19916c866,187902,,200025,,213014v,11257,,22513,1732,33770c7793,246784,13855,246784,19916,246784v83127,,90920,-10391,101311,-31173c130752,202623,129886,183573,129886,167120xm88323,199159r,c82261,207818,69273,209550,58882,209550v-3464,,-17318,,-17318,-1732l41564,206952v,,,,,-866c41564,206086,41564,205220,41564,204354v,-2597,,-6927,,-10390c41564,187902,40698,182707,40698,176645v,-4329,,-7793,,-12122c40698,155864,39832,148070,39832,139411v,-4329,,-7793,,-11256c39832,119495,39832,111702,39832,103043v,-6927,866,-19916,866,-32904l40698,39832v,-6927,6061,-5196,11257,-5196l62345,33770r1732,c80530,33770,90920,43295,90920,60614v,11256,-865,23379,-865,34636c90055,107373,90055,119495,90920,131618v,15587,866,26843,866,44162c91786,183573,88323,193098,88323,199159xe" stroked="f" strokeweight=".24036mm">
                  <v:stroke joinstyle="miter"/>
                  <v:path arrowok="t" o:connecttype="custom" o:connectlocs="129886,167120;129021,151534;129886,144607;129886,138545;129886,112568;129886,106507;129021,81395;129021,60614;128155,51089;99580,8659;90055,4330;23380,0;0,866;0,26843;866,66675;0,82261;866,106507;866,118630;866,129020;866,129020;866,142875;866,154998;866,174914;0,213014;1732,246784;19916,246784;121227,215611;129886,167120;88323,199159;88323,199159;58882,209550;41564,207818;41564,206952;41564,206086;41564,204354;41564,193964;40698,176645;40698,164523;39832,139411;39832,128155;39832,103043;40698,70139;40698,39832;51955,34636;62345,33770;64077,33770;90920,60614;90055,95250;90920,131618;91786,175780;88323,199159" o:connectangles="0,0,0,0,0,0,0,0,0,0,0,0,0,0,0,0,0,0,0,0,0,0,0,0,0,0,0,0,0,0,0,0,0,0,0,0,0,0,0,0,0,0,0,0,0,0,0,0,0,0,0"/>
                </v:shape>
                <v:shape id="Freeform 1776636778" o:spid="_x0000_s1035" style="position:absolute;left:36398;top:10741;width:1298;height:2532;visibility:visible;mso-wrap-style:square;v-text-anchor:middle" coordsize="129780,253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" path="m129263,148936r,-11256c129263,130752,128397,122959,129263,115166v,-6062,,-11257,,-17318c128397,79664,129263,61479,126665,45027v-2597,-6927,-6061,-14720,-9525,-20782c115408,21648,114542,19916,112811,18184v-1732,-1732,-3464,-2598,-6062,-4330c104151,12123,101554,10391,98090,8659,92895,6061,87699,3464,82504,1732,78174,,72113,,66917,,58258,866,51331,866,44404,3464v-3464,866,-6062,2597,-8659,4329c27086,12123,21024,13854,15829,19916,11499,25111,7170,28575,4572,36368l2840,43295v-866,4330,-866,10391,-866,14721c1974,58882,1974,60614,1974,62345v,12989,-1732,26844,,41564c1974,110836,1974,117764,1108,124691v,6927,,12989,,19916c1108,147205,1108,148936,1108,150668v,4330,,7793,,12123c1108,168852,-623,174914,242,181841v,4329,866,7793,866,11257c1108,195695,1108,197427,1108,199159v,8659,3464,14721,6062,19916c14097,231198,23622,238991,34879,245918v4329,2598,8659,4330,12123,6061c48733,251979,50465,251979,52197,251979r5195,866c63454,253711,68649,252845,72979,251979r5195,-865c85968,248516,90297,246784,95492,245052v2598,-1732,5196,-3463,7794,-5195c105883,238125,108481,237259,111079,234661v6061,-5195,10391,-11256,12989,-19050c124933,209550,125799,203489,127531,195695v2598,-16452,2598,-31172,1732,-46759xm91163,180109v,866,,1732,-866,3464c91163,188768,90297,194830,88565,199159r-2597,4330c85102,204354,85968,204354,84236,206086v-4330,4330,-10391,7794,-19050,8659c60856,214745,55661,214745,52197,213014v-4330,-1732,-6061,-6062,-9525,-8660c42672,203489,41806,202623,41806,201757v,,,-866,,-1732c41806,198293,40074,195695,39208,193098v-866,-4330,-866,-8659,-866,-12989c38342,174914,38342,170584,38342,165389v-865,-18184,-865,-41564,,-58882c38342,90054,40074,73602,38342,58882v1732,-2598,866,-4330,1732,-6927l42672,49357r4330,-4330c53929,42429,59124,40698,66917,40698v1732,,5196,866,7794,1731l79040,45027v866,866,2598,866,3464,866c85102,48491,88565,52820,90297,57150v1732,5195,,12989,,19050c90297,82261,90297,87457,90297,92652v,9525,,19050,,27709l92029,150668v866,9525,866,20782,-866,29441xe" stroked="f" strokeweight=".24036mm">
                  <v:stroke joinstyle="miter"/>
                  <v:path arrowok="t" o:connecttype="custom" o:connectlocs="129263,148936;129263,137680;129263,115166;129263,97848;126665,45027;117140,24245;112811,18184;106749,13854;98090,8659;82504,1732;66917,0;44404,3464;35745,7793;15829,19916;4572,36368;2840,43295;1974,58016;1974,62345;1974,103909;1108,124691;1108,144607;1108,150668;1108,162791;242,181841;1108,193098;1108,199159;7170,219075;34879,245918;47002,251979;52197,251979;57392,252845;72979,251979;78174,251114;95492,245052;103286,239857;111079,234661;124068,215611;127531,195695;129263,148936;91163,180109;90297,183573;88565,199159;85968,203489;84236,206086;65186,214745;52197,213014;42672,204354;41806,201757;41806,200025;39208,193098;38342,180109;38342,165389;38342,106507;38342,58882;40074,51955;42672,49357;47002,45027;66917,40698;74711,42429;79040,45027;82504,45893;90297,57150;90297,76200;90297,92652;90297,120361;92029,150668;91163,180109" o:connectangles="0,0,0,0,0,0,0,0,0,0,0,0,0,0,0,0,0,0,0,0,0,0,0,0,0,0,0,0,0,0,0,0,0,0,0,0,0,0,0,0,0,0,0,0,0,0,0,0,0,0,0,0,0,0,0,0,0,0,0,0,0,0,0,0,0,0,0"/>
                </v:shape>
                <v:shape id="Freeform 277248573" o:spid="_x0000_s1036" style="position:absolute;left:39380;top:10784;width:1290;height:2485;visibility:visible;mso-wrap-style:square;v-text-anchor:middle" coordsize="129020,248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" path="m1732,12123v,6061,,12122,,19050l1732,45893v,9525,-866,19050,-866,28575c866,99580,2598,129886,2598,160193v,11257,-1732,20782,-1732,28575c866,192232,866,194830,1732,198293,866,200891,,204354,,207818v,6927,1732,13855,1732,20782c1732,234661,866,240723,866,246784v6061,1732,11257,1732,17318,1732c25111,248516,32038,247650,38966,246784v,-9525,866,-20782,866,-30307c39832,207818,38966,195695,38966,182707v,-49357,866,-43296,15586,-43296c61479,139411,66675,139411,73602,139411v5196,,12123,,19050,c97848,139411,103043,139411,109104,140277v866,-6927,1732,-14720,1732,-21647c110836,114300,110836,109970,109104,105641v-865,,-2597,,-3463,c103043,105641,99580,105641,96982,105641v-1732,,-2598,,-4330,c81395,105641,70138,104775,57150,104775v-5195,,-9525,,-14721,c42429,103043,41564,103043,40698,102177r,-7793c40698,82261,38966,69273,38966,58016v,-6927,,-18184,3463,-20782c44161,38100,44161,38100,46759,38100v4330,,9525,-866,15586,-866c66675,37234,70138,38100,74468,38100r6061,c81395,38100,82261,38100,83127,38966v,,866,-866,1732,-866l87457,38100v3463,,6061,,8659,c109104,38100,116032,38966,127288,38966v866,-7793,1732,-13855,1732,-20782c129020,12989,129020,6927,128154,866,114300,866,101311,,88323,,81395,,73602,866,65809,866,44161,866,24245,866,2598,v,,,,,866c1732,2598,1732,7793,1732,12123xe" stroked="f" strokeweight=".24036mm">
                  <v:stroke joinstyle="miter"/>
                  <v:path arrowok="t" o:connecttype="custom" o:connectlocs="1732,12123;1732,31173;1732,45893;866,74468;2598,160193;866,188768;1732,198293;0,207818;1732,228600;866,246784;18184,248516;38966,246784;39832,216477;38966,182707;54552,139411;73602,139411;92652,139411;109104,140277;110836,118630;109104,105641;105641,105641;96982,105641;92652,105641;57150,104775;42429,104775;40698,102177;40698,94384;38966,58016;42429,37234;46759,38100;62345,37234;74468,38100;80529,38100;83127,38966;84859,38100;87457,38100;96116,38100;127288,38966;129020,18184;128154,866;88323,0;65809,866;2598,0;2598,866;1732,12123" o:connectangles="0,0,0,0,0,0,0,0,0,0,0,0,0,0,0,0,0,0,0,0,0,0,0,0,0,0,0,0,0,0,0,0,0,0,0,0,0,0,0,0,0,0,0,0,0"/>
                </v:shape>
                <v:shape id="Freeform 1160754341" o:spid="_x0000_s1037" style="position:absolute;left:41116;top:10780;width:398;height:2483;visibility:visible;mso-wrap-style:square;v-text-anchor:middle" coordsize="39763,248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" path="m385,11642v,8659,,17318,,25977c385,46278,1251,54937,385,63596v,25978,-866,51089,,77066c385,149321,385,156249,1251,164908v866,12122,,25111,,36368c1251,205605,385,209069,385,213398v,12123,866,23380,866,33771c8178,247169,14239,248901,20301,248035v5195,,10391,-866,14720,-866c36753,247169,38485,247169,39351,248035v1732,-31173,-2598,-63211,-1732,-96116c37619,144992,37619,138064,37619,131137v,-8659,866,-16452,,-25111l37619,91305v,-10391,,-20782,,-30306c36753,39351,38485,19435,37619,385v-866,-866,-3464,,-4330,c21167,385,12508,385,385,1251v866,1732,,7793,,10391xe" stroked="f" strokeweight=".24036mm">
                  <v:stroke joinstyle="miter"/>
                  <v:path arrowok="t" o:connecttype="custom" o:connectlocs="385,11642;385,37619;385,63596;385,140662;1251,164908;1251,201276;385,213398;1251,247169;20301,248035;35021,247169;39351,248035;37619,151919;37619,131137;37619,106026;37619,91305;37619,60999;37619,385;33289,385;385,1251;385,11642" o:connectangles="0,0,0,0,0,0,0,0,0,0,0,0,0,0,0,0,0,0,0,0"/>
                </v:shape>
                <v:shape id="Freeform 2014869968" o:spid="_x0000_s1038" style="position:absolute;left:42036;top:10767;width:1301;height:2482;visibility:visible;mso-wrap-style:square;v-text-anchor:middle" coordsize="130065,248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" path="m115345,206952v-5195,-12988,-8659,-26843,-13854,-39832l98893,160193v-1732,-6061,-4330,-12988,-6061,-19916c95429,138545,97161,136814,99759,134216v2598,-2598,4329,-3464,6061,-5196c117077,118630,124005,105641,125736,87457v866,-10391,866,-19916,866,-30307c126602,54552,127468,51089,126602,48491v,-2598,-2597,-4330,-1732,-6062c120541,37234,119675,31173,117077,25977v-2598,-5195,-6927,-8659,-10391,-12988c102357,11257,100625,9525,96295,7793,89368,4330,80709,3464,72050,2598,67720,2598,63391,866,59927,866v-5195,,-11257,,-16452,c38279,866,33084,866,27023,866v-6062,,-11257,,-16453,c6241,866,3643,,1911,866v,,,-866,,-866c1911,866,179,866,1911,866v-866,1732,,5195,-866,5195c2777,7793,1911,12123,1911,14720v,3464,,6062,,9525c1911,39832,1911,53686,1911,66675v-1732,12989,,24245,-866,35502c179,114300,1045,128154,1045,142009v-866,1732,,5196,-866,6927c1911,165389,-687,186170,1045,203489v866,12122,-1732,25111,-866,40697c11436,248516,25291,249382,37414,246784v865,-30307,-866,-73602,1731,-101311c41743,143741,44341,145473,47804,145473v4330,,8659,,12123,c59927,152400,64257,155864,65123,161925v6061,12989,9525,27709,13854,42429c79843,208684,80709,212148,81575,214745v3464,10391,6061,19916,10391,29441c104088,247650,116211,249382,130066,246784v-6061,-12989,-9525,-26843,-14721,-39832xm88502,75334v,2598,,6061,,9525c88502,86591,87636,87457,87636,89189v,2597,,3463,,4329c87636,95250,85039,99580,83307,100445v-2598,2598,-9525,4330,-12989,6062c65988,107373,60793,107373,58195,107373v-6927,,-12988,,-17318,c38279,102177,39145,91786,39145,83993v,-13854,,-28575,,-43295c40011,39832,41743,40698,42609,38966v10391,,18184,-1732,28575,c78111,40698,85039,43295,87636,49357v2598,6061,866,18184,866,25977xe" stroked="f" strokeweight=".24036mm">
                  <v:stroke joinstyle="miter"/>
                  <v:path arrowok="t" o:connecttype="custom" o:connectlocs="115345,206952;101491,167120;98893,160193;92832,140277;99759,134216;105820,129020;125736,87457;126602,57150;126602,48491;124870,42429;117077,25977;106686,12989;96295,7793;72050,2598;59927,866;43475,866;27023,866;10570,866;1911,866;1911,0;1911,866;1045,6061;1911,14720;1911,24245;1911,66675;1045,102177;1045,142009;179,148936;1045,203489;179,244186;37414,246784;39145,145473;47804,145473;59927,145473;65123,161925;78977,204354;81575,214745;91966,244186;130066,246784;115345,206952;88502,75334;88502,84859;87636,89189;87636,93518;83307,100445;70318,106507;58195,107373;40877,107373;39145,83993;39145,40698;42609,38966;71184,38966;87636,49357;88502,75334" o:connectangles="0,0,0,0,0,0,0,0,0,0,0,0,0,0,0,0,0,0,0,0,0,0,0,0,0,0,0,0,0,0,0,0,0,0,0,0,0,0,0,0,0,0,0,0,0,0,0,0,0,0,0,0,0,0"/>
                </v:shape>
                <v:shape id="Freeform 739557368" o:spid="_x0000_s1039" style="position:absolute;left:43688;top:10786;width:1313;height:2470;visibility:visible;mso-wrap-style:square;v-text-anchor:middle" coordsize="131323,2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" path="m28064,240506v2597,866,4329,1732,6061,3464l44516,246568v4330,865,10391,,16452,c63566,246568,66164,246568,68761,246568r8660,-866c81750,244836,86080,245702,88677,244836v2598,-866,6062,-1732,8660,-2598l101666,239640v2598,-1732,4330,-1732,6061,-2597c111191,234445,112923,230981,115520,228384v2598,-3464,6062,-6928,8660,-10391c125911,214529,125911,211931,127643,207602r2598,-12123c131107,189418,131107,183356,130241,176429v,-866,-866,,-1732,-866c127643,168636,125046,161709,122448,156513v-1732,-4330,-4330,-6061,-6062,-10391c112057,141793,109459,137463,105996,133999r-866,-866c103398,131402,101666,130536,100800,129670v-1732,-1732,-2598,-2598,-3463,-4330c93007,121011,88677,118413,85214,114949v-5196,-2597,-8659,-6927,-13855,-9525c69627,102827,67030,101961,65298,100229,63566,98497,61834,95899,59236,95034,55773,88972,50577,85508,47980,79447v-866,-866,-866,-1732,-1732,-3463l43650,68190c41052,60397,41918,50872,46248,44811r3464,-2598c51443,40481,53175,39615,54907,38749v4329,-2597,12123,-1731,17318,-866c73957,37883,75689,39615,77421,39615v865,,2597,,4329,866c83482,43079,86080,43945,87812,46543v6927,9525,4329,24245,4329,35502c103398,86374,118118,83777,130241,83777v866,-4330,866,-8659,866,-12989c131107,63861,131973,57799,130241,50872v,-1732,-1732,-3463,-1732,-5195c126777,39615,125911,35286,123314,30956v-866,-1732,-2598,-4329,-4330,-6061c115520,20565,112923,17968,108593,13638v-866,-866,-2597,-1732,-4329,-2598c101666,9308,99934,8443,97337,6711,93873,4979,91275,3247,86946,2381v-866,,-1732,,-2598,c84348,1515,83482,2381,83482,649v-8659,-865,-17318,-865,-26843,c49712,1515,44516,3247,39321,5845,30661,9308,23734,12772,17673,19699v-2598,2598,-4330,4330,-6062,6062c9014,29224,8148,33554,5550,37018,3818,48274,355,54336,1221,67324v,6928,866,13855,2597,20782c6416,94168,9880,99363,14209,103693v2598,3463,6061,6927,9525,9525l26332,115815v10391,8659,19916,19050,30307,26844c58371,144390,60102,145256,60968,146122v1732,2598,4330,3464,5196,6061c70493,153915,73091,157379,77421,159977v2597,4329,5195,6061,7793,9525c85214,169502,86080,170368,86080,170368v,2597,1732,4329,2597,6927c89543,181624,90409,186820,90409,191149v,2598,866,6062,,8659c89543,201540,87812,203272,86080,204138v-2598,2598,-6062,5196,-8659,7793c71359,216261,64432,216261,56639,213663v-3464,-866,-8659,-2598,-10391,-4329l46248,208468v-1732,,-2598,-2598,-4330,-5196c37589,193747,39321,180758,39321,167770v-11257,,-25112,-3464,-38100,c-1377,181624,355,198943,4684,212797v2598,8659,6062,14721,10391,19916c17673,234445,19405,236177,22002,238774v,-866,5196,866,6062,1732xe" stroked="f" strokeweight=".24036mm">
                  <v:stroke joinstyle="miter"/>
                  <v:path arrowok="t" o:connecttype="custom" o:connectlocs="28064,240506;34125,243970;44516,246568;60968,246568;68761,246568;77421,245702;88677,244836;97337,242238;101666,239640;107727,237043;115520,228384;124180,217993;127643,207602;130241,195479;130241,176429;128509,175563;122448,156513;116386,146122;105996,133999;105130,133133;100800,129670;97337,125340;85214,114949;71359,105424;65298,100229;59236,95034;47980,79447;46248,75984;43650,68190;46248,44811;49712,42213;54907,38749;72225,37883;77421,39615;81750,40481;87812,46543;92141,82045;130241,83777;131107,70788;130241,50872;128509,45677;123314,30956;118984,24895;108593,13638;104264,11040;97337,6711;86946,2381;84348,2381;83482,649;56639,649;39321,5845;17673,19699;11611,25761;5550,37018;1221,67324;3818,88106;14209,103693;23734,113218;26332,115815;56639,142659;60968,146122;66164,152183;77421,159977;85214,169502;86080,170368;88677,177295;90409,191149;90409,199808;86080,204138;77421,211931;56639,213663;46248,209334;46248,208468;41918,203272;39321,167770;1221,167770;4684,212797;15075,232713;22002,238774;28064,240506" o:connectangles="0,0,0,0,0,0,0,0,0,0,0,0,0,0,0,0,0,0,0,0,0,0,0,0,0,0,0,0,0,0,0,0,0,0,0,0,0,0,0,0,0,0,0,0,0,0,0,0,0,0,0,0,0,0,0,0,0,0,0,0,0,0,0,0,0,0,0,0,0,0,0,0,0,0,0,0,0,0,0,0"/>
                </v:shape>
                <v:shape id="Freeform 463094251" o:spid="_x0000_s1040" style="position:absolute;left:45302;top:10749;width:1430;height:2515;visibility:visible;mso-wrap-style:square;v-text-anchor:middle" coordsize="142990,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" path="m140277,1732v-19050,-866,-38966,866,-56284,c59748,866,36368,1732,12989,,9525,,6927,,3464,,1732,6061,866,12123,,19916v,6927,,12989,2598,17318c13855,37234,26843,37234,39832,37234v2597,,10391,,11257,1732c52821,40698,52821,49357,52821,52821v-866,12122,-866,27709,-1732,41563c51955,113434,51089,133350,52821,152400v,10391,-866,19050,-866,29441c51955,190500,51089,200025,51089,210416v,11257,866,23379,,32039c51955,242455,51089,246784,51089,248516v5195,2598,12122,1732,18184,2598c76200,251980,82261,251114,88323,249382v,-6927,1732,-12989,1732,-20782c90920,212148,90055,194830,90920,177511v,-8659,,-15586,,-22513c90920,148071,91786,141143,90920,135948v,-2598,-865,-6062,-865,-8659c90055,121227,90055,115166,90055,109971v,-4330,865,-8660,865,-13855c90920,90920,90055,87457,90055,81396v,-16453,,-28575,865,-43296c105641,38966,122959,37234,138545,38966v6062,-8659,5196,-26843,1732,-37234xe" stroked="f" strokeweight=".24036mm">
                  <v:stroke joinstyle="miter"/>
                  <v:path arrowok="t" o:connecttype="custom" o:connectlocs="140277,1732;83993,1732;12989,0;3464,0;0,19916;2598,37234;39832,37234;51089,38966;52821,52821;51089,94384;52821,152400;51955,181841;51089,210416;51089,242455;51089,248516;69273,251114;88323,249382;90055,228600;90920,177511;90920,154998;90920,135948;90055,127289;90055,109971;90920,96116;90055,81396;90920,38100;138545,38966;140277,1732" o:connectangles="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83328" behindDoc="1" locked="0" layoutInCell="1" allowOverlap="1" wp14:anchorId="06C5D501" wp14:editId="55ED89DC">
                <wp:simplePos x="0" y="0"/>
                <wp:positionH relativeFrom="column">
                  <wp:posOffset>8057845</wp:posOffset>
                </wp:positionH>
                <wp:positionV relativeFrom="paragraph">
                  <wp:posOffset>1056933</wp:posOffset>
                </wp:positionV>
                <wp:extent cx="1867318" cy="375623"/>
                <wp:effectExtent l="0" t="3493" r="0" b="0"/>
                <wp:wrapNone/>
                <wp:docPr id="1968674110" name="Group 19"/>
                <wp:cNvGraphicFramePr/>
                <a:graphic xmlns:a="http://schemas.openxmlformats.org/drawingml/2006/main">
                  <a:graphicData uri="http://schemas.microsoft.com/office/word/2010/wordprocessingGroup">
                    <wpg:wgp>
                      <wpg:cNvGrpSpPr/>
                      <wpg:grpSpPr>
                        <a:xfrm rot="5400000">
                          <a:off x="0" y="0"/>
                          <a:ext cx="1867318" cy="375623"/>
                          <a:chOff x="7642308" y="1156537"/>
                          <a:chExt cx="1343103" cy="270163"/>
                        </a:xfrm>
                      </wpg:grpSpPr>
                      <wps:wsp>
                        <wps:cNvPr id="755241552" name="Freeform 755241552"/>
                        <wps:cNvSpPr/>
                        <wps:spPr>
                          <a:xfrm>
                            <a:off x="7642308" y="1156537"/>
                            <a:ext cx="147641" cy="269682"/>
                          </a:xfrm>
                          <a:custGeom>
                            <a:avLst/>
                            <a:gdLst>
                              <a:gd name="connsiteX0" fmla="*/ 134294 w 147641"/>
                              <a:gd name="connsiteY0" fmla="*/ 61480 h 269682"/>
                              <a:gd name="connsiteX1" fmla="*/ 133428 w 147641"/>
                              <a:gd name="connsiteY1" fmla="*/ 90055 h 269682"/>
                              <a:gd name="connsiteX2" fmla="*/ 119573 w 147641"/>
                              <a:gd name="connsiteY2" fmla="*/ 91786 h 269682"/>
                              <a:gd name="connsiteX3" fmla="*/ 110049 w 147641"/>
                              <a:gd name="connsiteY3" fmla="*/ 91786 h 269682"/>
                              <a:gd name="connsiteX4" fmla="*/ 101389 w 147641"/>
                              <a:gd name="connsiteY4" fmla="*/ 91786 h 269682"/>
                              <a:gd name="connsiteX5" fmla="*/ 99658 w 147641"/>
                              <a:gd name="connsiteY5" fmla="*/ 90920 h 269682"/>
                              <a:gd name="connsiteX6" fmla="*/ 90133 w 147641"/>
                              <a:gd name="connsiteY6" fmla="*/ 88323 h 269682"/>
                              <a:gd name="connsiteX7" fmla="*/ 90133 w 147641"/>
                              <a:gd name="connsiteY7" fmla="*/ 68407 h 269682"/>
                              <a:gd name="connsiteX8" fmla="*/ 85803 w 147641"/>
                              <a:gd name="connsiteY8" fmla="*/ 53686 h 269682"/>
                              <a:gd name="connsiteX9" fmla="*/ 79742 w 147641"/>
                              <a:gd name="connsiteY9" fmla="*/ 47625 h 269682"/>
                              <a:gd name="connsiteX10" fmla="*/ 76278 w 147641"/>
                              <a:gd name="connsiteY10" fmla="*/ 47625 h 269682"/>
                              <a:gd name="connsiteX11" fmla="*/ 66753 w 147641"/>
                              <a:gd name="connsiteY11" fmla="*/ 45893 h 269682"/>
                              <a:gd name="connsiteX12" fmla="*/ 60692 w 147641"/>
                              <a:gd name="connsiteY12" fmla="*/ 47625 h 269682"/>
                              <a:gd name="connsiteX13" fmla="*/ 51167 w 147641"/>
                              <a:gd name="connsiteY13" fmla="*/ 51955 h 269682"/>
                              <a:gd name="connsiteX14" fmla="*/ 46837 w 147641"/>
                              <a:gd name="connsiteY14" fmla="*/ 58016 h 269682"/>
                              <a:gd name="connsiteX15" fmla="*/ 48569 w 147641"/>
                              <a:gd name="connsiteY15" fmla="*/ 76200 h 269682"/>
                              <a:gd name="connsiteX16" fmla="*/ 59826 w 147641"/>
                              <a:gd name="connsiteY16" fmla="*/ 93518 h 269682"/>
                              <a:gd name="connsiteX17" fmla="*/ 64155 w 147641"/>
                              <a:gd name="connsiteY17" fmla="*/ 98714 h 269682"/>
                              <a:gd name="connsiteX18" fmla="*/ 68485 w 147641"/>
                              <a:gd name="connsiteY18" fmla="*/ 102177 h 269682"/>
                              <a:gd name="connsiteX19" fmla="*/ 79742 w 147641"/>
                              <a:gd name="connsiteY19" fmla="*/ 111702 h 269682"/>
                              <a:gd name="connsiteX20" fmla="*/ 95328 w 147641"/>
                              <a:gd name="connsiteY20" fmla="*/ 124691 h 269682"/>
                              <a:gd name="connsiteX21" fmla="*/ 102255 w 147641"/>
                              <a:gd name="connsiteY21" fmla="*/ 130752 h 269682"/>
                              <a:gd name="connsiteX22" fmla="*/ 112646 w 147641"/>
                              <a:gd name="connsiteY22" fmla="*/ 141143 h 269682"/>
                              <a:gd name="connsiteX23" fmla="*/ 123037 w 147641"/>
                              <a:gd name="connsiteY23" fmla="*/ 154998 h 269682"/>
                              <a:gd name="connsiteX24" fmla="*/ 129964 w 147641"/>
                              <a:gd name="connsiteY24" fmla="*/ 167987 h 269682"/>
                              <a:gd name="connsiteX25" fmla="*/ 132562 w 147641"/>
                              <a:gd name="connsiteY25" fmla="*/ 173182 h 269682"/>
                              <a:gd name="connsiteX26" fmla="*/ 132562 w 147641"/>
                              <a:gd name="connsiteY26" fmla="*/ 178377 h 269682"/>
                              <a:gd name="connsiteX27" fmla="*/ 133428 w 147641"/>
                              <a:gd name="connsiteY27" fmla="*/ 182707 h 269682"/>
                              <a:gd name="connsiteX28" fmla="*/ 133428 w 147641"/>
                              <a:gd name="connsiteY28" fmla="*/ 189634 h 269682"/>
                              <a:gd name="connsiteX29" fmla="*/ 129099 w 147641"/>
                              <a:gd name="connsiteY29" fmla="*/ 219941 h 269682"/>
                              <a:gd name="connsiteX30" fmla="*/ 125635 w 147641"/>
                              <a:gd name="connsiteY30" fmla="*/ 229466 h 269682"/>
                              <a:gd name="connsiteX31" fmla="*/ 121305 w 147641"/>
                              <a:gd name="connsiteY31" fmla="*/ 234661 h 269682"/>
                              <a:gd name="connsiteX32" fmla="*/ 119573 w 147641"/>
                              <a:gd name="connsiteY32" fmla="*/ 237259 h 269682"/>
                              <a:gd name="connsiteX33" fmla="*/ 117842 w 147641"/>
                              <a:gd name="connsiteY33" fmla="*/ 238991 h 269682"/>
                              <a:gd name="connsiteX34" fmla="*/ 116110 w 147641"/>
                              <a:gd name="connsiteY34" fmla="*/ 241589 h 269682"/>
                              <a:gd name="connsiteX35" fmla="*/ 114378 w 147641"/>
                              <a:gd name="connsiteY35" fmla="*/ 242455 h 269682"/>
                              <a:gd name="connsiteX36" fmla="*/ 105719 w 147641"/>
                              <a:gd name="connsiteY36" fmla="*/ 248516 h 269682"/>
                              <a:gd name="connsiteX37" fmla="*/ 99658 w 147641"/>
                              <a:gd name="connsiteY37" fmla="*/ 252846 h 269682"/>
                              <a:gd name="connsiteX38" fmla="*/ 96194 w 147641"/>
                              <a:gd name="connsiteY38" fmla="*/ 253712 h 269682"/>
                              <a:gd name="connsiteX39" fmla="*/ 76278 w 147641"/>
                              <a:gd name="connsiteY39" fmla="*/ 258041 h 269682"/>
                              <a:gd name="connsiteX40" fmla="*/ 74546 w 147641"/>
                              <a:gd name="connsiteY40" fmla="*/ 258907 h 269682"/>
                              <a:gd name="connsiteX41" fmla="*/ 71083 w 147641"/>
                              <a:gd name="connsiteY41" fmla="*/ 258907 h 269682"/>
                              <a:gd name="connsiteX42" fmla="*/ 55496 w 147641"/>
                              <a:gd name="connsiteY42" fmla="*/ 258907 h 269682"/>
                              <a:gd name="connsiteX43" fmla="*/ 50301 w 147641"/>
                              <a:gd name="connsiteY43" fmla="*/ 258907 h 269682"/>
                              <a:gd name="connsiteX44" fmla="*/ 47703 w 147641"/>
                              <a:gd name="connsiteY44" fmla="*/ 258907 h 269682"/>
                              <a:gd name="connsiteX45" fmla="*/ 30385 w 147641"/>
                              <a:gd name="connsiteY45" fmla="*/ 251980 h 269682"/>
                              <a:gd name="connsiteX46" fmla="*/ 17396 w 147641"/>
                              <a:gd name="connsiteY46" fmla="*/ 241589 h 269682"/>
                              <a:gd name="connsiteX47" fmla="*/ 7871 w 147641"/>
                              <a:gd name="connsiteY47" fmla="*/ 229466 h 269682"/>
                              <a:gd name="connsiteX48" fmla="*/ 7871 w 147641"/>
                              <a:gd name="connsiteY48" fmla="*/ 227734 h 269682"/>
                              <a:gd name="connsiteX49" fmla="*/ 944 w 147641"/>
                              <a:gd name="connsiteY49" fmla="*/ 198293 h 269682"/>
                              <a:gd name="connsiteX50" fmla="*/ 944 w 147641"/>
                              <a:gd name="connsiteY50" fmla="*/ 196561 h 269682"/>
                              <a:gd name="connsiteX51" fmla="*/ 1810 w 147641"/>
                              <a:gd name="connsiteY51" fmla="*/ 171450 h 269682"/>
                              <a:gd name="connsiteX52" fmla="*/ 43374 w 147641"/>
                              <a:gd name="connsiteY52" fmla="*/ 170584 h 269682"/>
                              <a:gd name="connsiteX53" fmla="*/ 45105 w 147641"/>
                              <a:gd name="connsiteY53" fmla="*/ 172316 h 269682"/>
                              <a:gd name="connsiteX54" fmla="*/ 52033 w 147641"/>
                              <a:gd name="connsiteY54" fmla="*/ 213014 h 269682"/>
                              <a:gd name="connsiteX55" fmla="*/ 71083 w 147641"/>
                              <a:gd name="connsiteY55" fmla="*/ 217343 h 269682"/>
                              <a:gd name="connsiteX56" fmla="*/ 89267 w 147641"/>
                              <a:gd name="connsiteY56" fmla="*/ 205221 h 269682"/>
                              <a:gd name="connsiteX57" fmla="*/ 84937 w 147641"/>
                              <a:gd name="connsiteY57" fmla="*/ 174914 h 269682"/>
                              <a:gd name="connsiteX58" fmla="*/ 58094 w 147641"/>
                              <a:gd name="connsiteY58" fmla="*/ 149802 h 269682"/>
                              <a:gd name="connsiteX59" fmla="*/ 56362 w 147641"/>
                              <a:gd name="connsiteY59" fmla="*/ 148936 h 269682"/>
                              <a:gd name="connsiteX60" fmla="*/ 49435 w 147641"/>
                              <a:gd name="connsiteY60" fmla="*/ 142875 h 269682"/>
                              <a:gd name="connsiteX61" fmla="*/ 46837 w 147641"/>
                              <a:gd name="connsiteY61" fmla="*/ 140277 h 269682"/>
                              <a:gd name="connsiteX62" fmla="*/ 41642 w 147641"/>
                              <a:gd name="connsiteY62" fmla="*/ 135082 h 269682"/>
                              <a:gd name="connsiteX63" fmla="*/ 33849 w 147641"/>
                              <a:gd name="connsiteY63" fmla="*/ 129021 h 269682"/>
                              <a:gd name="connsiteX64" fmla="*/ 29519 w 147641"/>
                              <a:gd name="connsiteY64" fmla="*/ 124691 h 269682"/>
                              <a:gd name="connsiteX65" fmla="*/ 26055 w 147641"/>
                              <a:gd name="connsiteY65" fmla="*/ 122093 h 269682"/>
                              <a:gd name="connsiteX66" fmla="*/ 17396 w 147641"/>
                              <a:gd name="connsiteY66" fmla="*/ 114300 h 269682"/>
                              <a:gd name="connsiteX67" fmla="*/ 13933 w 147641"/>
                              <a:gd name="connsiteY67" fmla="*/ 111702 h 269682"/>
                              <a:gd name="connsiteX68" fmla="*/ 7871 w 147641"/>
                              <a:gd name="connsiteY68" fmla="*/ 103043 h 269682"/>
                              <a:gd name="connsiteX69" fmla="*/ 1810 w 147641"/>
                              <a:gd name="connsiteY69" fmla="*/ 74468 h 269682"/>
                              <a:gd name="connsiteX70" fmla="*/ 944 w 147641"/>
                              <a:gd name="connsiteY70" fmla="*/ 71005 h 269682"/>
                              <a:gd name="connsiteX71" fmla="*/ 944 w 147641"/>
                              <a:gd name="connsiteY71" fmla="*/ 62346 h 269682"/>
                              <a:gd name="connsiteX72" fmla="*/ 5273 w 147641"/>
                              <a:gd name="connsiteY72" fmla="*/ 44161 h 269682"/>
                              <a:gd name="connsiteX73" fmla="*/ 8737 w 147641"/>
                              <a:gd name="connsiteY73" fmla="*/ 32905 h 269682"/>
                              <a:gd name="connsiteX74" fmla="*/ 11335 w 147641"/>
                              <a:gd name="connsiteY74" fmla="*/ 27709 h 269682"/>
                              <a:gd name="connsiteX75" fmla="*/ 18262 w 147641"/>
                              <a:gd name="connsiteY75" fmla="*/ 19050 h 269682"/>
                              <a:gd name="connsiteX76" fmla="*/ 21726 w 147641"/>
                              <a:gd name="connsiteY76" fmla="*/ 16452 h 269682"/>
                              <a:gd name="connsiteX77" fmla="*/ 42508 w 147641"/>
                              <a:gd name="connsiteY77" fmla="*/ 5196 h 269682"/>
                              <a:gd name="connsiteX78" fmla="*/ 52033 w 147641"/>
                              <a:gd name="connsiteY78" fmla="*/ 1732 h 269682"/>
                              <a:gd name="connsiteX79" fmla="*/ 64155 w 147641"/>
                              <a:gd name="connsiteY79" fmla="*/ 0 h 269682"/>
                              <a:gd name="connsiteX80" fmla="*/ 72814 w 147641"/>
                              <a:gd name="connsiteY80" fmla="*/ 0 h 269682"/>
                              <a:gd name="connsiteX81" fmla="*/ 86669 w 147641"/>
                              <a:gd name="connsiteY81" fmla="*/ 866 h 269682"/>
                              <a:gd name="connsiteX82" fmla="*/ 98792 w 147641"/>
                              <a:gd name="connsiteY82" fmla="*/ 4330 h 269682"/>
                              <a:gd name="connsiteX83" fmla="*/ 106585 w 147641"/>
                              <a:gd name="connsiteY83" fmla="*/ 8659 h 269682"/>
                              <a:gd name="connsiteX84" fmla="*/ 121305 w 147641"/>
                              <a:gd name="connsiteY84" fmla="*/ 20782 h 269682"/>
                              <a:gd name="connsiteX85" fmla="*/ 134294 w 147641"/>
                              <a:gd name="connsiteY85" fmla="*/ 45893 h 269682"/>
                              <a:gd name="connsiteX86" fmla="*/ 134294 w 147641"/>
                              <a:gd name="connsiteY86" fmla="*/ 61480 h 269682"/>
                              <a:gd name="connsiteX87" fmla="*/ 29519 w 147641"/>
                              <a:gd name="connsiteY87" fmla="*/ 248516 h 269682"/>
                              <a:gd name="connsiteX88" fmla="*/ 35580 w 147641"/>
                              <a:gd name="connsiteY88" fmla="*/ 251980 h 269682"/>
                              <a:gd name="connsiteX89" fmla="*/ 45971 w 147641"/>
                              <a:gd name="connsiteY89" fmla="*/ 254577 h 269682"/>
                              <a:gd name="connsiteX90" fmla="*/ 62424 w 147641"/>
                              <a:gd name="connsiteY90" fmla="*/ 254577 h 269682"/>
                              <a:gd name="connsiteX91" fmla="*/ 70217 w 147641"/>
                              <a:gd name="connsiteY91" fmla="*/ 254577 h 269682"/>
                              <a:gd name="connsiteX92" fmla="*/ 78876 w 147641"/>
                              <a:gd name="connsiteY92" fmla="*/ 253712 h 269682"/>
                              <a:gd name="connsiteX93" fmla="*/ 90133 w 147641"/>
                              <a:gd name="connsiteY93" fmla="*/ 252846 h 269682"/>
                              <a:gd name="connsiteX94" fmla="*/ 98792 w 147641"/>
                              <a:gd name="connsiteY94" fmla="*/ 250248 h 269682"/>
                              <a:gd name="connsiteX95" fmla="*/ 103121 w 147641"/>
                              <a:gd name="connsiteY95" fmla="*/ 247650 h 269682"/>
                              <a:gd name="connsiteX96" fmla="*/ 109183 w 147641"/>
                              <a:gd name="connsiteY96" fmla="*/ 245052 h 269682"/>
                              <a:gd name="connsiteX97" fmla="*/ 116976 w 147641"/>
                              <a:gd name="connsiteY97" fmla="*/ 236393 h 269682"/>
                              <a:gd name="connsiteX98" fmla="*/ 125635 w 147641"/>
                              <a:gd name="connsiteY98" fmla="*/ 226002 h 269682"/>
                              <a:gd name="connsiteX99" fmla="*/ 129099 w 147641"/>
                              <a:gd name="connsiteY99" fmla="*/ 215612 h 269682"/>
                              <a:gd name="connsiteX100" fmla="*/ 131696 w 147641"/>
                              <a:gd name="connsiteY100" fmla="*/ 203489 h 269682"/>
                              <a:gd name="connsiteX101" fmla="*/ 131696 w 147641"/>
                              <a:gd name="connsiteY101" fmla="*/ 184439 h 269682"/>
                              <a:gd name="connsiteX102" fmla="*/ 129964 w 147641"/>
                              <a:gd name="connsiteY102" fmla="*/ 183573 h 269682"/>
                              <a:gd name="connsiteX103" fmla="*/ 123903 w 147641"/>
                              <a:gd name="connsiteY103" fmla="*/ 164523 h 269682"/>
                              <a:gd name="connsiteX104" fmla="*/ 117842 w 147641"/>
                              <a:gd name="connsiteY104" fmla="*/ 154132 h 269682"/>
                              <a:gd name="connsiteX105" fmla="*/ 107451 w 147641"/>
                              <a:gd name="connsiteY105" fmla="*/ 142009 h 269682"/>
                              <a:gd name="connsiteX106" fmla="*/ 106585 w 147641"/>
                              <a:gd name="connsiteY106" fmla="*/ 141143 h 269682"/>
                              <a:gd name="connsiteX107" fmla="*/ 102255 w 147641"/>
                              <a:gd name="connsiteY107" fmla="*/ 137680 h 269682"/>
                              <a:gd name="connsiteX108" fmla="*/ 98792 w 147641"/>
                              <a:gd name="connsiteY108" fmla="*/ 133350 h 269682"/>
                              <a:gd name="connsiteX109" fmla="*/ 86669 w 147641"/>
                              <a:gd name="connsiteY109" fmla="*/ 122959 h 269682"/>
                              <a:gd name="connsiteX110" fmla="*/ 72814 w 147641"/>
                              <a:gd name="connsiteY110" fmla="*/ 113434 h 269682"/>
                              <a:gd name="connsiteX111" fmla="*/ 66753 w 147641"/>
                              <a:gd name="connsiteY111" fmla="*/ 108239 h 269682"/>
                              <a:gd name="connsiteX112" fmla="*/ 60692 w 147641"/>
                              <a:gd name="connsiteY112" fmla="*/ 103043 h 269682"/>
                              <a:gd name="connsiteX113" fmla="*/ 49435 w 147641"/>
                              <a:gd name="connsiteY113" fmla="*/ 87457 h 269682"/>
                              <a:gd name="connsiteX114" fmla="*/ 47703 w 147641"/>
                              <a:gd name="connsiteY114" fmla="*/ 83993 h 269682"/>
                              <a:gd name="connsiteX115" fmla="*/ 45105 w 147641"/>
                              <a:gd name="connsiteY115" fmla="*/ 76200 h 269682"/>
                              <a:gd name="connsiteX116" fmla="*/ 47703 w 147641"/>
                              <a:gd name="connsiteY116" fmla="*/ 52821 h 269682"/>
                              <a:gd name="connsiteX117" fmla="*/ 51167 w 147641"/>
                              <a:gd name="connsiteY117" fmla="*/ 50223 h 269682"/>
                              <a:gd name="connsiteX118" fmla="*/ 56362 w 147641"/>
                              <a:gd name="connsiteY118" fmla="*/ 46759 h 269682"/>
                              <a:gd name="connsiteX119" fmla="*/ 73680 w 147641"/>
                              <a:gd name="connsiteY119" fmla="*/ 45893 h 269682"/>
                              <a:gd name="connsiteX120" fmla="*/ 78876 w 147641"/>
                              <a:gd name="connsiteY120" fmla="*/ 47625 h 269682"/>
                              <a:gd name="connsiteX121" fmla="*/ 83205 w 147641"/>
                              <a:gd name="connsiteY121" fmla="*/ 48491 h 269682"/>
                              <a:gd name="connsiteX122" fmla="*/ 89267 w 147641"/>
                              <a:gd name="connsiteY122" fmla="*/ 54552 h 269682"/>
                              <a:gd name="connsiteX123" fmla="*/ 93596 w 147641"/>
                              <a:gd name="connsiteY123" fmla="*/ 90055 h 269682"/>
                              <a:gd name="connsiteX124" fmla="*/ 131696 w 147641"/>
                              <a:gd name="connsiteY124" fmla="*/ 91786 h 269682"/>
                              <a:gd name="connsiteX125" fmla="*/ 132562 w 147641"/>
                              <a:gd name="connsiteY125" fmla="*/ 78798 h 269682"/>
                              <a:gd name="connsiteX126" fmla="*/ 131696 w 147641"/>
                              <a:gd name="connsiteY126" fmla="*/ 58882 h 269682"/>
                              <a:gd name="connsiteX127" fmla="*/ 129964 w 147641"/>
                              <a:gd name="connsiteY127" fmla="*/ 53686 h 269682"/>
                              <a:gd name="connsiteX128" fmla="*/ 124769 w 147641"/>
                              <a:gd name="connsiteY128" fmla="*/ 38966 h 269682"/>
                              <a:gd name="connsiteX129" fmla="*/ 120439 w 147641"/>
                              <a:gd name="connsiteY129" fmla="*/ 32905 h 269682"/>
                              <a:gd name="connsiteX130" fmla="*/ 110049 w 147641"/>
                              <a:gd name="connsiteY130" fmla="*/ 21648 h 269682"/>
                              <a:gd name="connsiteX131" fmla="*/ 105719 w 147641"/>
                              <a:gd name="connsiteY131" fmla="*/ 19050 h 269682"/>
                              <a:gd name="connsiteX132" fmla="*/ 98792 w 147641"/>
                              <a:gd name="connsiteY132" fmla="*/ 14721 h 269682"/>
                              <a:gd name="connsiteX133" fmla="*/ 88401 w 147641"/>
                              <a:gd name="connsiteY133" fmla="*/ 10391 h 269682"/>
                              <a:gd name="connsiteX134" fmla="*/ 85803 w 147641"/>
                              <a:gd name="connsiteY134" fmla="*/ 10391 h 269682"/>
                              <a:gd name="connsiteX135" fmla="*/ 84937 w 147641"/>
                              <a:gd name="connsiteY135" fmla="*/ 8659 h 269682"/>
                              <a:gd name="connsiteX136" fmla="*/ 58094 w 147641"/>
                              <a:gd name="connsiteY136" fmla="*/ 8659 h 269682"/>
                              <a:gd name="connsiteX137" fmla="*/ 40776 w 147641"/>
                              <a:gd name="connsiteY137" fmla="*/ 13855 h 269682"/>
                              <a:gd name="connsiteX138" fmla="*/ 19128 w 147641"/>
                              <a:gd name="connsiteY138" fmla="*/ 27709 h 269682"/>
                              <a:gd name="connsiteX139" fmla="*/ 13067 w 147641"/>
                              <a:gd name="connsiteY139" fmla="*/ 33771 h 269682"/>
                              <a:gd name="connsiteX140" fmla="*/ 7005 w 147641"/>
                              <a:gd name="connsiteY140" fmla="*/ 45027 h 269682"/>
                              <a:gd name="connsiteX141" fmla="*/ 2676 w 147641"/>
                              <a:gd name="connsiteY141" fmla="*/ 75334 h 269682"/>
                              <a:gd name="connsiteX142" fmla="*/ 5273 w 147641"/>
                              <a:gd name="connsiteY142" fmla="*/ 96116 h 269682"/>
                              <a:gd name="connsiteX143" fmla="*/ 15664 w 147641"/>
                              <a:gd name="connsiteY143" fmla="*/ 111702 h 269682"/>
                              <a:gd name="connsiteX144" fmla="*/ 25189 w 147641"/>
                              <a:gd name="connsiteY144" fmla="*/ 121227 h 269682"/>
                              <a:gd name="connsiteX145" fmla="*/ 27787 w 147641"/>
                              <a:gd name="connsiteY145" fmla="*/ 123825 h 269682"/>
                              <a:gd name="connsiteX146" fmla="*/ 58094 w 147641"/>
                              <a:gd name="connsiteY146" fmla="*/ 150668 h 269682"/>
                              <a:gd name="connsiteX147" fmla="*/ 62424 w 147641"/>
                              <a:gd name="connsiteY147" fmla="*/ 154132 h 269682"/>
                              <a:gd name="connsiteX148" fmla="*/ 67619 w 147641"/>
                              <a:gd name="connsiteY148" fmla="*/ 160193 h 269682"/>
                              <a:gd name="connsiteX149" fmla="*/ 78876 w 147641"/>
                              <a:gd name="connsiteY149" fmla="*/ 167987 h 269682"/>
                              <a:gd name="connsiteX150" fmla="*/ 86669 w 147641"/>
                              <a:gd name="connsiteY150" fmla="*/ 177511 h 269682"/>
                              <a:gd name="connsiteX151" fmla="*/ 87535 w 147641"/>
                              <a:gd name="connsiteY151" fmla="*/ 178377 h 269682"/>
                              <a:gd name="connsiteX152" fmla="*/ 90133 w 147641"/>
                              <a:gd name="connsiteY152" fmla="*/ 185305 h 269682"/>
                              <a:gd name="connsiteX153" fmla="*/ 91864 w 147641"/>
                              <a:gd name="connsiteY153" fmla="*/ 199159 h 269682"/>
                              <a:gd name="connsiteX154" fmla="*/ 91864 w 147641"/>
                              <a:gd name="connsiteY154" fmla="*/ 207818 h 269682"/>
                              <a:gd name="connsiteX155" fmla="*/ 87535 w 147641"/>
                              <a:gd name="connsiteY155" fmla="*/ 212148 h 269682"/>
                              <a:gd name="connsiteX156" fmla="*/ 78876 w 147641"/>
                              <a:gd name="connsiteY156" fmla="*/ 219941 h 269682"/>
                              <a:gd name="connsiteX157" fmla="*/ 58094 w 147641"/>
                              <a:gd name="connsiteY157" fmla="*/ 221673 h 269682"/>
                              <a:gd name="connsiteX158" fmla="*/ 47703 w 147641"/>
                              <a:gd name="connsiteY158" fmla="*/ 217343 h 269682"/>
                              <a:gd name="connsiteX159" fmla="*/ 47703 w 147641"/>
                              <a:gd name="connsiteY159" fmla="*/ 216477 h 269682"/>
                              <a:gd name="connsiteX160" fmla="*/ 43374 w 147641"/>
                              <a:gd name="connsiteY160" fmla="*/ 211282 h 269682"/>
                              <a:gd name="connsiteX161" fmla="*/ 40776 w 147641"/>
                              <a:gd name="connsiteY161" fmla="*/ 175780 h 269682"/>
                              <a:gd name="connsiteX162" fmla="*/ 2676 w 147641"/>
                              <a:gd name="connsiteY162" fmla="*/ 175780 h 269682"/>
                              <a:gd name="connsiteX163" fmla="*/ 6139 w 147641"/>
                              <a:gd name="connsiteY163" fmla="*/ 220807 h 269682"/>
                              <a:gd name="connsiteX164" fmla="*/ 16530 w 147641"/>
                              <a:gd name="connsiteY164" fmla="*/ 240723 h 269682"/>
                              <a:gd name="connsiteX165" fmla="*/ 23458 w 147641"/>
                              <a:gd name="connsiteY165" fmla="*/ 246784 h 269682"/>
                              <a:gd name="connsiteX166" fmla="*/ 29519 w 147641"/>
                              <a:gd name="connsiteY166" fmla="*/ 248516 h 269682"/>
                              <a:gd name="connsiteX167" fmla="*/ 142953 w 147641"/>
                              <a:gd name="connsiteY167" fmla="*/ 213880 h 269682"/>
                              <a:gd name="connsiteX168" fmla="*/ 140355 w 147641"/>
                              <a:gd name="connsiteY168" fmla="*/ 182707 h 269682"/>
                              <a:gd name="connsiteX169" fmla="*/ 140355 w 147641"/>
                              <a:gd name="connsiteY169" fmla="*/ 180109 h 269682"/>
                              <a:gd name="connsiteX170" fmla="*/ 140355 w 147641"/>
                              <a:gd name="connsiteY170" fmla="*/ 178377 h 269682"/>
                              <a:gd name="connsiteX171" fmla="*/ 139489 w 147641"/>
                              <a:gd name="connsiteY171" fmla="*/ 175780 h 269682"/>
                              <a:gd name="connsiteX172" fmla="*/ 139489 w 147641"/>
                              <a:gd name="connsiteY172" fmla="*/ 174048 h 269682"/>
                              <a:gd name="connsiteX173" fmla="*/ 139489 w 147641"/>
                              <a:gd name="connsiteY173" fmla="*/ 174048 h 269682"/>
                              <a:gd name="connsiteX174" fmla="*/ 139489 w 147641"/>
                              <a:gd name="connsiteY174" fmla="*/ 174048 h 269682"/>
                              <a:gd name="connsiteX175" fmla="*/ 142087 w 147641"/>
                              <a:gd name="connsiteY175" fmla="*/ 179243 h 269682"/>
                              <a:gd name="connsiteX176" fmla="*/ 144685 w 147641"/>
                              <a:gd name="connsiteY176" fmla="*/ 184439 h 269682"/>
                              <a:gd name="connsiteX177" fmla="*/ 144685 w 147641"/>
                              <a:gd name="connsiteY177" fmla="*/ 186170 h 269682"/>
                              <a:gd name="connsiteX178" fmla="*/ 146417 w 147641"/>
                              <a:gd name="connsiteY178" fmla="*/ 193098 h 269682"/>
                              <a:gd name="connsiteX179" fmla="*/ 146417 w 147641"/>
                              <a:gd name="connsiteY179" fmla="*/ 193098 h 269682"/>
                              <a:gd name="connsiteX180" fmla="*/ 146417 w 147641"/>
                              <a:gd name="connsiteY180" fmla="*/ 200025 h 269682"/>
                              <a:gd name="connsiteX181" fmla="*/ 142087 w 147641"/>
                              <a:gd name="connsiteY181" fmla="*/ 230332 h 269682"/>
                              <a:gd name="connsiteX182" fmla="*/ 138624 w 147641"/>
                              <a:gd name="connsiteY182" fmla="*/ 239857 h 269682"/>
                              <a:gd name="connsiteX183" fmla="*/ 134294 w 147641"/>
                              <a:gd name="connsiteY183" fmla="*/ 245052 h 269682"/>
                              <a:gd name="connsiteX184" fmla="*/ 132562 w 147641"/>
                              <a:gd name="connsiteY184" fmla="*/ 247650 h 269682"/>
                              <a:gd name="connsiteX185" fmla="*/ 130830 w 147641"/>
                              <a:gd name="connsiteY185" fmla="*/ 249382 h 269682"/>
                              <a:gd name="connsiteX186" fmla="*/ 129099 w 147641"/>
                              <a:gd name="connsiteY186" fmla="*/ 251980 h 269682"/>
                              <a:gd name="connsiteX187" fmla="*/ 127367 w 147641"/>
                              <a:gd name="connsiteY187" fmla="*/ 252846 h 269682"/>
                              <a:gd name="connsiteX188" fmla="*/ 118708 w 147641"/>
                              <a:gd name="connsiteY188" fmla="*/ 258907 h 269682"/>
                              <a:gd name="connsiteX189" fmla="*/ 114378 w 147641"/>
                              <a:gd name="connsiteY189" fmla="*/ 261505 h 269682"/>
                              <a:gd name="connsiteX190" fmla="*/ 109183 w 147641"/>
                              <a:gd name="connsiteY190" fmla="*/ 264102 h 269682"/>
                              <a:gd name="connsiteX191" fmla="*/ 107451 w 147641"/>
                              <a:gd name="connsiteY191" fmla="*/ 264102 h 269682"/>
                              <a:gd name="connsiteX192" fmla="*/ 87535 w 147641"/>
                              <a:gd name="connsiteY192" fmla="*/ 268432 h 269682"/>
                              <a:gd name="connsiteX193" fmla="*/ 85803 w 147641"/>
                              <a:gd name="connsiteY193" fmla="*/ 269298 h 269682"/>
                              <a:gd name="connsiteX194" fmla="*/ 78876 w 147641"/>
                              <a:gd name="connsiteY194" fmla="*/ 269298 h 269682"/>
                              <a:gd name="connsiteX195" fmla="*/ 66753 w 147641"/>
                              <a:gd name="connsiteY195" fmla="*/ 269298 h 269682"/>
                              <a:gd name="connsiteX196" fmla="*/ 61558 w 147641"/>
                              <a:gd name="connsiteY196" fmla="*/ 269298 h 269682"/>
                              <a:gd name="connsiteX197" fmla="*/ 58960 w 147641"/>
                              <a:gd name="connsiteY197" fmla="*/ 269298 h 269682"/>
                              <a:gd name="connsiteX198" fmla="*/ 45971 w 147641"/>
                              <a:gd name="connsiteY198" fmla="*/ 264968 h 269682"/>
                              <a:gd name="connsiteX199" fmla="*/ 45971 w 147641"/>
                              <a:gd name="connsiteY199" fmla="*/ 264102 h 269682"/>
                              <a:gd name="connsiteX200" fmla="*/ 47703 w 147641"/>
                              <a:gd name="connsiteY200" fmla="*/ 264102 h 269682"/>
                              <a:gd name="connsiteX201" fmla="*/ 49435 w 147641"/>
                              <a:gd name="connsiteY201" fmla="*/ 264102 h 269682"/>
                              <a:gd name="connsiteX202" fmla="*/ 53764 w 147641"/>
                              <a:gd name="connsiteY202" fmla="*/ 264102 h 269682"/>
                              <a:gd name="connsiteX203" fmla="*/ 59826 w 147641"/>
                              <a:gd name="connsiteY203" fmla="*/ 265834 h 269682"/>
                              <a:gd name="connsiteX204" fmla="*/ 76278 w 147641"/>
                              <a:gd name="connsiteY204" fmla="*/ 265834 h 269682"/>
                              <a:gd name="connsiteX205" fmla="*/ 84071 w 147641"/>
                              <a:gd name="connsiteY205" fmla="*/ 265834 h 269682"/>
                              <a:gd name="connsiteX206" fmla="*/ 92730 w 147641"/>
                              <a:gd name="connsiteY206" fmla="*/ 264968 h 269682"/>
                              <a:gd name="connsiteX207" fmla="*/ 103987 w 147641"/>
                              <a:gd name="connsiteY207" fmla="*/ 264102 h 269682"/>
                              <a:gd name="connsiteX208" fmla="*/ 112646 w 147641"/>
                              <a:gd name="connsiteY208" fmla="*/ 261505 h 269682"/>
                              <a:gd name="connsiteX209" fmla="*/ 116976 w 147641"/>
                              <a:gd name="connsiteY209" fmla="*/ 258907 h 269682"/>
                              <a:gd name="connsiteX210" fmla="*/ 123037 w 147641"/>
                              <a:gd name="connsiteY210" fmla="*/ 256309 h 269682"/>
                              <a:gd name="connsiteX211" fmla="*/ 130830 w 147641"/>
                              <a:gd name="connsiteY211" fmla="*/ 247650 h 269682"/>
                              <a:gd name="connsiteX212" fmla="*/ 139489 w 147641"/>
                              <a:gd name="connsiteY212" fmla="*/ 237259 h 269682"/>
                              <a:gd name="connsiteX213" fmla="*/ 142953 w 147641"/>
                              <a:gd name="connsiteY213" fmla="*/ 226868 h 269682"/>
                              <a:gd name="connsiteX214" fmla="*/ 142953 w 147641"/>
                              <a:gd name="connsiteY214" fmla="*/ 213880 h 269682"/>
                              <a:gd name="connsiteX215" fmla="*/ 56362 w 147641"/>
                              <a:gd name="connsiteY215" fmla="*/ 206952 h 269682"/>
                              <a:gd name="connsiteX216" fmla="*/ 55496 w 147641"/>
                              <a:gd name="connsiteY216" fmla="*/ 207818 h 269682"/>
                              <a:gd name="connsiteX217" fmla="*/ 53764 w 147641"/>
                              <a:gd name="connsiteY217" fmla="*/ 206952 h 269682"/>
                              <a:gd name="connsiteX218" fmla="*/ 53764 w 147641"/>
                              <a:gd name="connsiteY218" fmla="*/ 206087 h 269682"/>
                              <a:gd name="connsiteX219" fmla="*/ 52899 w 147641"/>
                              <a:gd name="connsiteY219" fmla="*/ 202623 h 269682"/>
                              <a:gd name="connsiteX220" fmla="*/ 52899 w 147641"/>
                              <a:gd name="connsiteY220" fmla="*/ 186170 h 269682"/>
                              <a:gd name="connsiteX221" fmla="*/ 52033 w 147641"/>
                              <a:gd name="connsiteY221" fmla="*/ 186170 h 269682"/>
                              <a:gd name="connsiteX222" fmla="*/ 50301 w 147641"/>
                              <a:gd name="connsiteY222" fmla="*/ 184439 h 269682"/>
                              <a:gd name="connsiteX223" fmla="*/ 52033 w 147641"/>
                              <a:gd name="connsiteY223" fmla="*/ 182707 h 269682"/>
                              <a:gd name="connsiteX224" fmla="*/ 52899 w 147641"/>
                              <a:gd name="connsiteY224" fmla="*/ 182707 h 269682"/>
                              <a:gd name="connsiteX225" fmla="*/ 54630 w 147641"/>
                              <a:gd name="connsiteY225" fmla="*/ 183573 h 269682"/>
                              <a:gd name="connsiteX226" fmla="*/ 55496 w 147641"/>
                              <a:gd name="connsiteY226" fmla="*/ 185305 h 269682"/>
                              <a:gd name="connsiteX227" fmla="*/ 56362 w 147641"/>
                              <a:gd name="connsiteY227" fmla="*/ 206952 h 269682"/>
                              <a:gd name="connsiteX228" fmla="*/ 75412 w 147641"/>
                              <a:gd name="connsiteY228" fmla="*/ 54552 h 269682"/>
                              <a:gd name="connsiteX229" fmla="*/ 78010 w 147641"/>
                              <a:gd name="connsiteY229" fmla="*/ 55418 h 269682"/>
                              <a:gd name="connsiteX230" fmla="*/ 78876 w 147641"/>
                              <a:gd name="connsiteY230" fmla="*/ 56284 h 269682"/>
                              <a:gd name="connsiteX231" fmla="*/ 78876 w 147641"/>
                              <a:gd name="connsiteY231" fmla="*/ 57150 h 269682"/>
                              <a:gd name="connsiteX232" fmla="*/ 78876 w 147641"/>
                              <a:gd name="connsiteY232" fmla="*/ 57150 h 269682"/>
                              <a:gd name="connsiteX233" fmla="*/ 78010 w 147641"/>
                              <a:gd name="connsiteY233" fmla="*/ 57150 h 269682"/>
                              <a:gd name="connsiteX234" fmla="*/ 71948 w 147641"/>
                              <a:gd name="connsiteY234" fmla="*/ 58882 h 269682"/>
                              <a:gd name="connsiteX235" fmla="*/ 65021 w 147641"/>
                              <a:gd name="connsiteY235" fmla="*/ 60614 h 269682"/>
                              <a:gd name="connsiteX236" fmla="*/ 59826 w 147641"/>
                              <a:gd name="connsiteY236" fmla="*/ 64943 h 269682"/>
                              <a:gd name="connsiteX237" fmla="*/ 58094 w 147641"/>
                              <a:gd name="connsiteY237" fmla="*/ 69273 h 269682"/>
                              <a:gd name="connsiteX238" fmla="*/ 57228 w 147641"/>
                              <a:gd name="connsiteY238" fmla="*/ 76200 h 269682"/>
                              <a:gd name="connsiteX239" fmla="*/ 55496 w 147641"/>
                              <a:gd name="connsiteY239" fmla="*/ 76200 h 269682"/>
                              <a:gd name="connsiteX240" fmla="*/ 54630 w 147641"/>
                              <a:gd name="connsiteY240" fmla="*/ 70139 h 269682"/>
                              <a:gd name="connsiteX241" fmla="*/ 58094 w 147641"/>
                              <a:gd name="connsiteY241" fmla="*/ 62346 h 269682"/>
                              <a:gd name="connsiteX242" fmla="*/ 61558 w 147641"/>
                              <a:gd name="connsiteY242" fmla="*/ 59748 h 269682"/>
                              <a:gd name="connsiteX243" fmla="*/ 63289 w 147641"/>
                              <a:gd name="connsiteY243" fmla="*/ 58016 h 269682"/>
                              <a:gd name="connsiteX244" fmla="*/ 69351 w 147641"/>
                              <a:gd name="connsiteY244" fmla="*/ 55418 h 269682"/>
                              <a:gd name="connsiteX245" fmla="*/ 75412 w 147641"/>
                              <a:gd name="connsiteY245" fmla="*/ 54552 h 269682"/>
                              <a:gd name="connsiteX246" fmla="*/ 147283 w 147641"/>
                              <a:gd name="connsiteY246" fmla="*/ 73602 h 269682"/>
                              <a:gd name="connsiteX247" fmla="*/ 146417 w 147641"/>
                              <a:gd name="connsiteY247" fmla="*/ 98714 h 269682"/>
                              <a:gd name="connsiteX248" fmla="*/ 142953 w 147641"/>
                              <a:gd name="connsiteY248" fmla="*/ 103043 h 269682"/>
                              <a:gd name="connsiteX249" fmla="*/ 132562 w 147641"/>
                              <a:gd name="connsiteY249" fmla="*/ 103043 h 269682"/>
                              <a:gd name="connsiteX250" fmla="*/ 123037 w 147641"/>
                              <a:gd name="connsiteY250" fmla="*/ 103043 h 269682"/>
                              <a:gd name="connsiteX251" fmla="*/ 115244 w 147641"/>
                              <a:gd name="connsiteY251" fmla="*/ 103043 h 269682"/>
                              <a:gd name="connsiteX252" fmla="*/ 108317 w 147641"/>
                              <a:gd name="connsiteY252" fmla="*/ 101311 h 269682"/>
                              <a:gd name="connsiteX253" fmla="*/ 103121 w 147641"/>
                              <a:gd name="connsiteY253" fmla="*/ 99580 h 269682"/>
                              <a:gd name="connsiteX254" fmla="*/ 102255 w 147641"/>
                              <a:gd name="connsiteY254" fmla="*/ 97848 h 269682"/>
                              <a:gd name="connsiteX255" fmla="*/ 103121 w 147641"/>
                              <a:gd name="connsiteY255" fmla="*/ 96982 h 269682"/>
                              <a:gd name="connsiteX256" fmla="*/ 103987 w 147641"/>
                              <a:gd name="connsiteY256" fmla="*/ 96982 h 269682"/>
                              <a:gd name="connsiteX257" fmla="*/ 106585 w 147641"/>
                              <a:gd name="connsiteY257" fmla="*/ 96982 h 269682"/>
                              <a:gd name="connsiteX258" fmla="*/ 142953 w 147641"/>
                              <a:gd name="connsiteY258" fmla="*/ 98714 h 269682"/>
                              <a:gd name="connsiteX259" fmla="*/ 143819 w 147641"/>
                              <a:gd name="connsiteY259" fmla="*/ 85725 h 269682"/>
                              <a:gd name="connsiteX260" fmla="*/ 143819 w 147641"/>
                              <a:gd name="connsiteY260" fmla="*/ 66675 h 269682"/>
                              <a:gd name="connsiteX261" fmla="*/ 142087 w 147641"/>
                              <a:gd name="connsiteY261" fmla="*/ 59748 h 269682"/>
                              <a:gd name="connsiteX262" fmla="*/ 142087 w 147641"/>
                              <a:gd name="connsiteY262" fmla="*/ 58882 h 269682"/>
                              <a:gd name="connsiteX263" fmla="*/ 139489 w 147641"/>
                              <a:gd name="connsiteY263" fmla="*/ 46759 h 269682"/>
                              <a:gd name="connsiteX264" fmla="*/ 138624 w 147641"/>
                              <a:gd name="connsiteY264" fmla="*/ 45027 h 269682"/>
                              <a:gd name="connsiteX265" fmla="*/ 139489 w 147641"/>
                              <a:gd name="connsiteY265" fmla="*/ 45027 h 269682"/>
                              <a:gd name="connsiteX266" fmla="*/ 143819 w 147641"/>
                              <a:gd name="connsiteY266" fmla="*/ 57150 h 269682"/>
                              <a:gd name="connsiteX267" fmla="*/ 147283 w 147641"/>
                              <a:gd name="connsiteY267" fmla="*/ 73602 h 269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Lst>
                            <a:rect l="l" t="t" r="r" b="b"/>
                            <a:pathLst>
                              <a:path w="147641" h="269682">
                                <a:moveTo>
                                  <a:pt x="134294" y="61480"/>
                                </a:moveTo>
                                <a:cubicBezTo>
                                  <a:pt x="135160" y="70139"/>
                                  <a:pt x="133428" y="80530"/>
                                  <a:pt x="133428" y="90055"/>
                                </a:cubicBezTo>
                                <a:cubicBezTo>
                                  <a:pt x="129099" y="91786"/>
                                  <a:pt x="123903" y="91786"/>
                                  <a:pt x="119573" y="91786"/>
                                </a:cubicBezTo>
                                <a:cubicBezTo>
                                  <a:pt x="116110" y="91786"/>
                                  <a:pt x="113512" y="91786"/>
                                  <a:pt x="110049" y="91786"/>
                                </a:cubicBezTo>
                                <a:cubicBezTo>
                                  <a:pt x="106585" y="91786"/>
                                  <a:pt x="103987" y="91786"/>
                                  <a:pt x="101389" y="91786"/>
                                </a:cubicBezTo>
                                <a:cubicBezTo>
                                  <a:pt x="100524" y="91786"/>
                                  <a:pt x="100524" y="90920"/>
                                  <a:pt x="99658" y="90920"/>
                                </a:cubicBezTo>
                                <a:cubicBezTo>
                                  <a:pt x="95328" y="90055"/>
                                  <a:pt x="92730" y="90920"/>
                                  <a:pt x="90133" y="88323"/>
                                </a:cubicBezTo>
                                <a:cubicBezTo>
                                  <a:pt x="90133" y="82261"/>
                                  <a:pt x="90999" y="75334"/>
                                  <a:pt x="90133" y="68407"/>
                                </a:cubicBezTo>
                                <a:cubicBezTo>
                                  <a:pt x="89267" y="63212"/>
                                  <a:pt x="88401" y="58016"/>
                                  <a:pt x="85803" y="53686"/>
                                </a:cubicBezTo>
                                <a:cubicBezTo>
                                  <a:pt x="84071" y="50223"/>
                                  <a:pt x="81474" y="48491"/>
                                  <a:pt x="79742" y="47625"/>
                                </a:cubicBezTo>
                                <a:cubicBezTo>
                                  <a:pt x="78876" y="47625"/>
                                  <a:pt x="78010" y="47625"/>
                                  <a:pt x="76278" y="47625"/>
                                </a:cubicBezTo>
                                <a:cubicBezTo>
                                  <a:pt x="72814" y="46759"/>
                                  <a:pt x="70217" y="45027"/>
                                  <a:pt x="66753" y="45893"/>
                                </a:cubicBezTo>
                                <a:cubicBezTo>
                                  <a:pt x="65887" y="45893"/>
                                  <a:pt x="64155" y="46759"/>
                                  <a:pt x="60692" y="47625"/>
                                </a:cubicBezTo>
                                <a:cubicBezTo>
                                  <a:pt x="56362" y="49357"/>
                                  <a:pt x="53764" y="49357"/>
                                  <a:pt x="51167" y="51955"/>
                                </a:cubicBezTo>
                                <a:cubicBezTo>
                                  <a:pt x="48569" y="53686"/>
                                  <a:pt x="48569" y="56284"/>
                                  <a:pt x="46837" y="58016"/>
                                </a:cubicBezTo>
                                <a:cubicBezTo>
                                  <a:pt x="45971" y="63212"/>
                                  <a:pt x="46837" y="69273"/>
                                  <a:pt x="48569" y="76200"/>
                                </a:cubicBezTo>
                                <a:cubicBezTo>
                                  <a:pt x="51167" y="83127"/>
                                  <a:pt x="55496" y="88323"/>
                                  <a:pt x="59826" y="93518"/>
                                </a:cubicBezTo>
                                <a:cubicBezTo>
                                  <a:pt x="61558" y="95250"/>
                                  <a:pt x="62424" y="96982"/>
                                  <a:pt x="64155" y="98714"/>
                                </a:cubicBezTo>
                                <a:cubicBezTo>
                                  <a:pt x="65021" y="100446"/>
                                  <a:pt x="66753" y="100446"/>
                                  <a:pt x="68485" y="102177"/>
                                </a:cubicBezTo>
                                <a:cubicBezTo>
                                  <a:pt x="72814" y="105641"/>
                                  <a:pt x="76278" y="109105"/>
                                  <a:pt x="79742" y="111702"/>
                                </a:cubicBezTo>
                                <a:cubicBezTo>
                                  <a:pt x="85803" y="116032"/>
                                  <a:pt x="90999" y="120362"/>
                                  <a:pt x="95328" y="124691"/>
                                </a:cubicBezTo>
                                <a:cubicBezTo>
                                  <a:pt x="98792" y="125557"/>
                                  <a:pt x="99658" y="129021"/>
                                  <a:pt x="102255" y="130752"/>
                                </a:cubicBezTo>
                                <a:cubicBezTo>
                                  <a:pt x="106585" y="135082"/>
                                  <a:pt x="109183" y="136814"/>
                                  <a:pt x="112646" y="141143"/>
                                </a:cubicBezTo>
                                <a:cubicBezTo>
                                  <a:pt x="116976" y="145473"/>
                                  <a:pt x="120439" y="149802"/>
                                  <a:pt x="123037" y="154998"/>
                                </a:cubicBezTo>
                                <a:cubicBezTo>
                                  <a:pt x="126501" y="157596"/>
                                  <a:pt x="127367" y="163657"/>
                                  <a:pt x="129964" y="167987"/>
                                </a:cubicBezTo>
                                <a:cubicBezTo>
                                  <a:pt x="130830" y="170584"/>
                                  <a:pt x="131696" y="171450"/>
                                  <a:pt x="132562" y="173182"/>
                                </a:cubicBezTo>
                                <a:cubicBezTo>
                                  <a:pt x="132562" y="174914"/>
                                  <a:pt x="132562" y="176646"/>
                                  <a:pt x="132562" y="178377"/>
                                </a:cubicBezTo>
                                <a:cubicBezTo>
                                  <a:pt x="132562" y="180109"/>
                                  <a:pt x="133428" y="180975"/>
                                  <a:pt x="133428" y="182707"/>
                                </a:cubicBezTo>
                                <a:cubicBezTo>
                                  <a:pt x="133428" y="185305"/>
                                  <a:pt x="133428" y="187036"/>
                                  <a:pt x="133428" y="189634"/>
                                </a:cubicBezTo>
                                <a:cubicBezTo>
                                  <a:pt x="134294" y="202623"/>
                                  <a:pt x="131696" y="211282"/>
                                  <a:pt x="129099" y="219941"/>
                                </a:cubicBezTo>
                                <a:cubicBezTo>
                                  <a:pt x="128233" y="223405"/>
                                  <a:pt x="127367" y="226868"/>
                                  <a:pt x="125635" y="229466"/>
                                </a:cubicBezTo>
                                <a:cubicBezTo>
                                  <a:pt x="124769" y="231198"/>
                                  <a:pt x="123037" y="232930"/>
                                  <a:pt x="121305" y="234661"/>
                                </a:cubicBezTo>
                                <a:lnTo>
                                  <a:pt x="119573" y="237259"/>
                                </a:lnTo>
                                <a:lnTo>
                                  <a:pt x="117842" y="238991"/>
                                </a:lnTo>
                                <a:cubicBezTo>
                                  <a:pt x="116976" y="239857"/>
                                  <a:pt x="117842" y="240723"/>
                                  <a:pt x="116110" y="241589"/>
                                </a:cubicBezTo>
                                <a:lnTo>
                                  <a:pt x="114378" y="242455"/>
                                </a:lnTo>
                                <a:cubicBezTo>
                                  <a:pt x="111780" y="245052"/>
                                  <a:pt x="110049" y="247650"/>
                                  <a:pt x="105719" y="248516"/>
                                </a:cubicBezTo>
                                <a:cubicBezTo>
                                  <a:pt x="103121" y="250248"/>
                                  <a:pt x="101389" y="251114"/>
                                  <a:pt x="99658" y="252846"/>
                                </a:cubicBezTo>
                                <a:cubicBezTo>
                                  <a:pt x="97926" y="252846"/>
                                  <a:pt x="97926" y="253712"/>
                                  <a:pt x="96194" y="253712"/>
                                </a:cubicBezTo>
                                <a:cubicBezTo>
                                  <a:pt x="89267" y="257175"/>
                                  <a:pt x="84071" y="256309"/>
                                  <a:pt x="76278" y="258041"/>
                                </a:cubicBezTo>
                                <a:cubicBezTo>
                                  <a:pt x="75412" y="258041"/>
                                  <a:pt x="75412" y="258907"/>
                                  <a:pt x="74546" y="258907"/>
                                </a:cubicBezTo>
                                <a:cubicBezTo>
                                  <a:pt x="73680" y="258907"/>
                                  <a:pt x="71948" y="258041"/>
                                  <a:pt x="71083" y="258907"/>
                                </a:cubicBezTo>
                                <a:cubicBezTo>
                                  <a:pt x="66753" y="258907"/>
                                  <a:pt x="60692" y="258907"/>
                                  <a:pt x="55496" y="258907"/>
                                </a:cubicBezTo>
                                <a:cubicBezTo>
                                  <a:pt x="53764" y="258907"/>
                                  <a:pt x="51167" y="259773"/>
                                  <a:pt x="50301" y="258907"/>
                                </a:cubicBezTo>
                                <a:cubicBezTo>
                                  <a:pt x="49435" y="258907"/>
                                  <a:pt x="48569" y="258907"/>
                                  <a:pt x="47703" y="258907"/>
                                </a:cubicBezTo>
                                <a:cubicBezTo>
                                  <a:pt x="41642" y="256309"/>
                                  <a:pt x="35580" y="255443"/>
                                  <a:pt x="30385" y="251980"/>
                                </a:cubicBezTo>
                                <a:cubicBezTo>
                                  <a:pt x="26055" y="251980"/>
                                  <a:pt x="18262" y="241589"/>
                                  <a:pt x="17396" y="241589"/>
                                </a:cubicBezTo>
                                <a:cubicBezTo>
                                  <a:pt x="13067" y="238991"/>
                                  <a:pt x="12201" y="233795"/>
                                  <a:pt x="7871" y="229466"/>
                                </a:cubicBezTo>
                                <a:cubicBezTo>
                                  <a:pt x="7871" y="228600"/>
                                  <a:pt x="7871" y="228600"/>
                                  <a:pt x="7871" y="227734"/>
                                </a:cubicBezTo>
                                <a:cubicBezTo>
                                  <a:pt x="2676" y="219075"/>
                                  <a:pt x="2676" y="208684"/>
                                  <a:pt x="944" y="198293"/>
                                </a:cubicBezTo>
                                <a:cubicBezTo>
                                  <a:pt x="944" y="197427"/>
                                  <a:pt x="944" y="197427"/>
                                  <a:pt x="944" y="196561"/>
                                </a:cubicBezTo>
                                <a:cubicBezTo>
                                  <a:pt x="-788" y="187902"/>
                                  <a:pt x="78" y="178377"/>
                                  <a:pt x="1810" y="171450"/>
                                </a:cubicBezTo>
                                <a:cubicBezTo>
                                  <a:pt x="14799" y="167121"/>
                                  <a:pt x="29519" y="170584"/>
                                  <a:pt x="43374" y="170584"/>
                                </a:cubicBezTo>
                                <a:cubicBezTo>
                                  <a:pt x="44239" y="171450"/>
                                  <a:pt x="44239" y="172316"/>
                                  <a:pt x="45105" y="172316"/>
                                </a:cubicBezTo>
                                <a:cubicBezTo>
                                  <a:pt x="45105" y="187036"/>
                                  <a:pt x="43374" y="205221"/>
                                  <a:pt x="52033" y="213014"/>
                                </a:cubicBezTo>
                                <a:cubicBezTo>
                                  <a:pt x="58094" y="214746"/>
                                  <a:pt x="64155" y="218209"/>
                                  <a:pt x="71083" y="217343"/>
                                </a:cubicBezTo>
                                <a:cubicBezTo>
                                  <a:pt x="79742" y="215612"/>
                                  <a:pt x="84071" y="209550"/>
                                  <a:pt x="89267" y="205221"/>
                                </a:cubicBezTo>
                                <a:cubicBezTo>
                                  <a:pt x="93596" y="194830"/>
                                  <a:pt x="89267" y="182707"/>
                                  <a:pt x="84937" y="174914"/>
                                </a:cubicBezTo>
                                <a:cubicBezTo>
                                  <a:pt x="78010" y="164523"/>
                                  <a:pt x="65887" y="159327"/>
                                  <a:pt x="58094" y="149802"/>
                                </a:cubicBezTo>
                                <a:cubicBezTo>
                                  <a:pt x="57228" y="149802"/>
                                  <a:pt x="58094" y="149802"/>
                                  <a:pt x="56362" y="148936"/>
                                </a:cubicBezTo>
                                <a:cubicBezTo>
                                  <a:pt x="54630" y="146339"/>
                                  <a:pt x="51167" y="144607"/>
                                  <a:pt x="49435" y="142875"/>
                                </a:cubicBezTo>
                                <a:cubicBezTo>
                                  <a:pt x="47703" y="142875"/>
                                  <a:pt x="46837" y="142009"/>
                                  <a:pt x="46837" y="140277"/>
                                </a:cubicBezTo>
                                <a:cubicBezTo>
                                  <a:pt x="45105" y="139411"/>
                                  <a:pt x="42508" y="137680"/>
                                  <a:pt x="41642" y="135082"/>
                                </a:cubicBezTo>
                                <a:cubicBezTo>
                                  <a:pt x="37312" y="134216"/>
                                  <a:pt x="36446" y="130752"/>
                                  <a:pt x="33849" y="129021"/>
                                </a:cubicBezTo>
                                <a:cubicBezTo>
                                  <a:pt x="32117" y="127289"/>
                                  <a:pt x="30385" y="127289"/>
                                  <a:pt x="29519" y="124691"/>
                                </a:cubicBezTo>
                                <a:lnTo>
                                  <a:pt x="26055" y="122093"/>
                                </a:lnTo>
                                <a:cubicBezTo>
                                  <a:pt x="23458" y="119496"/>
                                  <a:pt x="19994" y="117764"/>
                                  <a:pt x="17396" y="114300"/>
                                </a:cubicBezTo>
                                <a:lnTo>
                                  <a:pt x="13933" y="111702"/>
                                </a:lnTo>
                                <a:cubicBezTo>
                                  <a:pt x="11335" y="109105"/>
                                  <a:pt x="10469" y="105641"/>
                                  <a:pt x="7871" y="103043"/>
                                </a:cubicBezTo>
                                <a:cubicBezTo>
                                  <a:pt x="3542" y="94384"/>
                                  <a:pt x="944" y="86591"/>
                                  <a:pt x="1810" y="74468"/>
                                </a:cubicBezTo>
                                <a:cubicBezTo>
                                  <a:pt x="1810" y="73602"/>
                                  <a:pt x="944" y="72737"/>
                                  <a:pt x="944" y="71005"/>
                                </a:cubicBezTo>
                                <a:cubicBezTo>
                                  <a:pt x="944" y="68407"/>
                                  <a:pt x="944" y="64943"/>
                                  <a:pt x="944" y="62346"/>
                                </a:cubicBezTo>
                                <a:cubicBezTo>
                                  <a:pt x="1810" y="56284"/>
                                  <a:pt x="2676" y="50223"/>
                                  <a:pt x="5273" y="44161"/>
                                </a:cubicBezTo>
                                <a:cubicBezTo>
                                  <a:pt x="5273" y="39832"/>
                                  <a:pt x="7005" y="37234"/>
                                  <a:pt x="8737" y="32905"/>
                                </a:cubicBezTo>
                                <a:cubicBezTo>
                                  <a:pt x="9603" y="31173"/>
                                  <a:pt x="10469" y="29441"/>
                                  <a:pt x="11335" y="27709"/>
                                </a:cubicBezTo>
                                <a:cubicBezTo>
                                  <a:pt x="13933" y="24246"/>
                                  <a:pt x="16530" y="22514"/>
                                  <a:pt x="18262" y="19050"/>
                                </a:cubicBezTo>
                                <a:lnTo>
                                  <a:pt x="21726" y="16452"/>
                                </a:lnTo>
                                <a:cubicBezTo>
                                  <a:pt x="26921" y="12123"/>
                                  <a:pt x="34714" y="7793"/>
                                  <a:pt x="42508" y="5196"/>
                                </a:cubicBezTo>
                                <a:lnTo>
                                  <a:pt x="52033" y="1732"/>
                                </a:lnTo>
                                <a:cubicBezTo>
                                  <a:pt x="56362" y="866"/>
                                  <a:pt x="60692" y="0"/>
                                  <a:pt x="64155" y="0"/>
                                </a:cubicBezTo>
                                <a:cubicBezTo>
                                  <a:pt x="66753" y="0"/>
                                  <a:pt x="70217" y="0"/>
                                  <a:pt x="72814" y="0"/>
                                </a:cubicBezTo>
                                <a:lnTo>
                                  <a:pt x="86669" y="866"/>
                                </a:lnTo>
                                <a:cubicBezTo>
                                  <a:pt x="91864" y="866"/>
                                  <a:pt x="95328" y="2598"/>
                                  <a:pt x="98792" y="4330"/>
                                </a:cubicBezTo>
                                <a:cubicBezTo>
                                  <a:pt x="100524" y="6927"/>
                                  <a:pt x="103987" y="7793"/>
                                  <a:pt x="106585" y="8659"/>
                                </a:cubicBezTo>
                                <a:cubicBezTo>
                                  <a:pt x="112646" y="12123"/>
                                  <a:pt x="116110" y="17318"/>
                                  <a:pt x="121305" y="20782"/>
                                </a:cubicBezTo>
                                <a:cubicBezTo>
                                  <a:pt x="126501" y="27709"/>
                                  <a:pt x="131696" y="35502"/>
                                  <a:pt x="134294" y="45893"/>
                                </a:cubicBezTo>
                                <a:cubicBezTo>
                                  <a:pt x="132562" y="51089"/>
                                  <a:pt x="134294" y="55418"/>
                                  <a:pt x="134294" y="61480"/>
                                </a:cubicBezTo>
                                <a:close/>
                                <a:moveTo>
                                  <a:pt x="29519" y="248516"/>
                                </a:moveTo>
                                <a:cubicBezTo>
                                  <a:pt x="32117" y="249382"/>
                                  <a:pt x="33849" y="250248"/>
                                  <a:pt x="35580" y="251980"/>
                                </a:cubicBezTo>
                                <a:lnTo>
                                  <a:pt x="45971" y="254577"/>
                                </a:lnTo>
                                <a:cubicBezTo>
                                  <a:pt x="50301" y="255443"/>
                                  <a:pt x="56362" y="254577"/>
                                  <a:pt x="62424" y="254577"/>
                                </a:cubicBezTo>
                                <a:cubicBezTo>
                                  <a:pt x="65021" y="254577"/>
                                  <a:pt x="67619" y="254577"/>
                                  <a:pt x="70217" y="254577"/>
                                </a:cubicBezTo>
                                <a:lnTo>
                                  <a:pt x="78876" y="253712"/>
                                </a:lnTo>
                                <a:cubicBezTo>
                                  <a:pt x="83205" y="252846"/>
                                  <a:pt x="87535" y="253712"/>
                                  <a:pt x="90133" y="252846"/>
                                </a:cubicBezTo>
                                <a:cubicBezTo>
                                  <a:pt x="92730" y="251980"/>
                                  <a:pt x="96194" y="251114"/>
                                  <a:pt x="98792" y="250248"/>
                                </a:cubicBezTo>
                                <a:lnTo>
                                  <a:pt x="103121" y="247650"/>
                                </a:lnTo>
                                <a:cubicBezTo>
                                  <a:pt x="105719" y="245918"/>
                                  <a:pt x="107451" y="245918"/>
                                  <a:pt x="109183" y="245052"/>
                                </a:cubicBezTo>
                                <a:cubicBezTo>
                                  <a:pt x="112646" y="242455"/>
                                  <a:pt x="114378" y="238991"/>
                                  <a:pt x="116976" y="236393"/>
                                </a:cubicBezTo>
                                <a:cubicBezTo>
                                  <a:pt x="119573" y="232930"/>
                                  <a:pt x="123037" y="229466"/>
                                  <a:pt x="125635" y="226002"/>
                                </a:cubicBezTo>
                                <a:cubicBezTo>
                                  <a:pt x="127367" y="222539"/>
                                  <a:pt x="127367" y="219941"/>
                                  <a:pt x="129099" y="215612"/>
                                </a:cubicBezTo>
                                <a:lnTo>
                                  <a:pt x="131696" y="203489"/>
                                </a:lnTo>
                                <a:cubicBezTo>
                                  <a:pt x="132562" y="197427"/>
                                  <a:pt x="132562" y="191366"/>
                                  <a:pt x="131696" y="184439"/>
                                </a:cubicBezTo>
                                <a:cubicBezTo>
                                  <a:pt x="131696" y="183573"/>
                                  <a:pt x="130830" y="184439"/>
                                  <a:pt x="129964" y="183573"/>
                                </a:cubicBezTo>
                                <a:cubicBezTo>
                                  <a:pt x="129099" y="176646"/>
                                  <a:pt x="126501" y="169718"/>
                                  <a:pt x="123903" y="164523"/>
                                </a:cubicBezTo>
                                <a:cubicBezTo>
                                  <a:pt x="122171" y="160193"/>
                                  <a:pt x="119573" y="158462"/>
                                  <a:pt x="117842" y="154132"/>
                                </a:cubicBezTo>
                                <a:cubicBezTo>
                                  <a:pt x="113512" y="149802"/>
                                  <a:pt x="110914" y="145473"/>
                                  <a:pt x="107451" y="142009"/>
                                </a:cubicBezTo>
                                <a:lnTo>
                                  <a:pt x="106585" y="141143"/>
                                </a:lnTo>
                                <a:cubicBezTo>
                                  <a:pt x="104853" y="139411"/>
                                  <a:pt x="103121" y="138545"/>
                                  <a:pt x="102255" y="137680"/>
                                </a:cubicBezTo>
                                <a:cubicBezTo>
                                  <a:pt x="100524" y="135948"/>
                                  <a:pt x="99658" y="135082"/>
                                  <a:pt x="98792" y="133350"/>
                                </a:cubicBezTo>
                                <a:cubicBezTo>
                                  <a:pt x="94462" y="129021"/>
                                  <a:pt x="90133" y="126423"/>
                                  <a:pt x="86669" y="122959"/>
                                </a:cubicBezTo>
                                <a:cubicBezTo>
                                  <a:pt x="81474" y="120362"/>
                                  <a:pt x="78010" y="116032"/>
                                  <a:pt x="72814" y="113434"/>
                                </a:cubicBezTo>
                                <a:cubicBezTo>
                                  <a:pt x="71083" y="110837"/>
                                  <a:pt x="68485" y="109971"/>
                                  <a:pt x="66753" y="108239"/>
                                </a:cubicBezTo>
                                <a:cubicBezTo>
                                  <a:pt x="65021" y="106507"/>
                                  <a:pt x="63289" y="103909"/>
                                  <a:pt x="60692" y="103043"/>
                                </a:cubicBezTo>
                                <a:cubicBezTo>
                                  <a:pt x="57228" y="96982"/>
                                  <a:pt x="52033" y="93518"/>
                                  <a:pt x="49435" y="87457"/>
                                </a:cubicBezTo>
                                <a:cubicBezTo>
                                  <a:pt x="48569" y="86591"/>
                                  <a:pt x="48569" y="85725"/>
                                  <a:pt x="47703" y="83993"/>
                                </a:cubicBezTo>
                                <a:lnTo>
                                  <a:pt x="45105" y="76200"/>
                                </a:lnTo>
                                <a:cubicBezTo>
                                  <a:pt x="42508" y="68407"/>
                                  <a:pt x="43374" y="58882"/>
                                  <a:pt x="47703" y="52821"/>
                                </a:cubicBezTo>
                                <a:lnTo>
                                  <a:pt x="51167" y="50223"/>
                                </a:lnTo>
                                <a:cubicBezTo>
                                  <a:pt x="52899" y="48491"/>
                                  <a:pt x="54630" y="47625"/>
                                  <a:pt x="56362" y="46759"/>
                                </a:cubicBezTo>
                                <a:cubicBezTo>
                                  <a:pt x="60692" y="44161"/>
                                  <a:pt x="68485" y="45027"/>
                                  <a:pt x="73680" y="45893"/>
                                </a:cubicBezTo>
                                <a:cubicBezTo>
                                  <a:pt x="75412" y="45893"/>
                                  <a:pt x="77144" y="47625"/>
                                  <a:pt x="78876" y="47625"/>
                                </a:cubicBezTo>
                                <a:cubicBezTo>
                                  <a:pt x="79742" y="47625"/>
                                  <a:pt x="81474" y="47625"/>
                                  <a:pt x="83205" y="48491"/>
                                </a:cubicBezTo>
                                <a:cubicBezTo>
                                  <a:pt x="84937" y="51089"/>
                                  <a:pt x="87535" y="51955"/>
                                  <a:pt x="89267" y="54552"/>
                                </a:cubicBezTo>
                                <a:cubicBezTo>
                                  <a:pt x="96194" y="64077"/>
                                  <a:pt x="93596" y="78798"/>
                                  <a:pt x="93596" y="90055"/>
                                </a:cubicBezTo>
                                <a:cubicBezTo>
                                  <a:pt x="104853" y="94384"/>
                                  <a:pt x="119573" y="91786"/>
                                  <a:pt x="131696" y="91786"/>
                                </a:cubicBezTo>
                                <a:cubicBezTo>
                                  <a:pt x="132562" y="87457"/>
                                  <a:pt x="132562" y="83127"/>
                                  <a:pt x="132562" y="78798"/>
                                </a:cubicBezTo>
                                <a:cubicBezTo>
                                  <a:pt x="132562" y="71871"/>
                                  <a:pt x="133428" y="65809"/>
                                  <a:pt x="131696" y="58882"/>
                                </a:cubicBezTo>
                                <a:cubicBezTo>
                                  <a:pt x="131696" y="57150"/>
                                  <a:pt x="129964" y="55418"/>
                                  <a:pt x="129964" y="53686"/>
                                </a:cubicBezTo>
                                <a:cubicBezTo>
                                  <a:pt x="128233" y="47625"/>
                                  <a:pt x="127367" y="43295"/>
                                  <a:pt x="124769" y="38966"/>
                                </a:cubicBezTo>
                                <a:cubicBezTo>
                                  <a:pt x="123903" y="37234"/>
                                  <a:pt x="122171" y="34636"/>
                                  <a:pt x="120439" y="32905"/>
                                </a:cubicBezTo>
                                <a:cubicBezTo>
                                  <a:pt x="116976" y="28575"/>
                                  <a:pt x="114378" y="25977"/>
                                  <a:pt x="110049" y="21648"/>
                                </a:cubicBezTo>
                                <a:cubicBezTo>
                                  <a:pt x="109183" y="20782"/>
                                  <a:pt x="107451" y="19916"/>
                                  <a:pt x="105719" y="19050"/>
                                </a:cubicBezTo>
                                <a:cubicBezTo>
                                  <a:pt x="103121" y="17318"/>
                                  <a:pt x="101389" y="16452"/>
                                  <a:pt x="98792" y="14721"/>
                                </a:cubicBezTo>
                                <a:cubicBezTo>
                                  <a:pt x="95328" y="12989"/>
                                  <a:pt x="92730" y="11257"/>
                                  <a:pt x="88401" y="10391"/>
                                </a:cubicBezTo>
                                <a:cubicBezTo>
                                  <a:pt x="87535" y="10391"/>
                                  <a:pt x="86669" y="10391"/>
                                  <a:pt x="85803" y="10391"/>
                                </a:cubicBezTo>
                                <a:cubicBezTo>
                                  <a:pt x="85803" y="9525"/>
                                  <a:pt x="84937" y="10391"/>
                                  <a:pt x="84937" y="8659"/>
                                </a:cubicBezTo>
                                <a:cubicBezTo>
                                  <a:pt x="76278" y="7793"/>
                                  <a:pt x="67619" y="7793"/>
                                  <a:pt x="58094" y="8659"/>
                                </a:cubicBezTo>
                                <a:cubicBezTo>
                                  <a:pt x="51167" y="9525"/>
                                  <a:pt x="45971" y="11257"/>
                                  <a:pt x="40776" y="13855"/>
                                </a:cubicBezTo>
                                <a:cubicBezTo>
                                  <a:pt x="32117" y="17318"/>
                                  <a:pt x="25189" y="20782"/>
                                  <a:pt x="19128" y="27709"/>
                                </a:cubicBezTo>
                                <a:cubicBezTo>
                                  <a:pt x="16530" y="30307"/>
                                  <a:pt x="14799" y="32039"/>
                                  <a:pt x="13067" y="33771"/>
                                </a:cubicBezTo>
                                <a:cubicBezTo>
                                  <a:pt x="10469" y="37234"/>
                                  <a:pt x="9603" y="41564"/>
                                  <a:pt x="7005" y="45027"/>
                                </a:cubicBezTo>
                                <a:cubicBezTo>
                                  <a:pt x="5273" y="56284"/>
                                  <a:pt x="1810" y="62346"/>
                                  <a:pt x="2676" y="75334"/>
                                </a:cubicBezTo>
                                <a:cubicBezTo>
                                  <a:pt x="2676" y="82261"/>
                                  <a:pt x="3542" y="89189"/>
                                  <a:pt x="5273" y="96116"/>
                                </a:cubicBezTo>
                                <a:cubicBezTo>
                                  <a:pt x="7871" y="102177"/>
                                  <a:pt x="11335" y="107373"/>
                                  <a:pt x="15664" y="111702"/>
                                </a:cubicBezTo>
                                <a:cubicBezTo>
                                  <a:pt x="18262" y="115166"/>
                                  <a:pt x="21726" y="118630"/>
                                  <a:pt x="25189" y="121227"/>
                                </a:cubicBezTo>
                                <a:lnTo>
                                  <a:pt x="27787" y="123825"/>
                                </a:lnTo>
                                <a:cubicBezTo>
                                  <a:pt x="38178" y="132484"/>
                                  <a:pt x="47703" y="142875"/>
                                  <a:pt x="58094" y="150668"/>
                                </a:cubicBezTo>
                                <a:cubicBezTo>
                                  <a:pt x="59826" y="152400"/>
                                  <a:pt x="61558" y="153266"/>
                                  <a:pt x="62424" y="154132"/>
                                </a:cubicBezTo>
                                <a:cubicBezTo>
                                  <a:pt x="64155" y="156730"/>
                                  <a:pt x="66753" y="157596"/>
                                  <a:pt x="67619" y="160193"/>
                                </a:cubicBezTo>
                                <a:cubicBezTo>
                                  <a:pt x="71948" y="161925"/>
                                  <a:pt x="74546" y="165389"/>
                                  <a:pt x="78876" y="167987"/>
                                </a:cubicBezTo>
                                <a:cubicBezTo>
                                  <a:pt x="81474" y="172316"/>
                                  <a:pt x="84071" y="174048"/>
                                  <a:pt x="86669" y="177511"/>
                                </a:cubicBezTo>
                                <a:cubicBezTo>
                                  <a:pt x="86669" y="177511"/>
                                  <a:pt x="87535" y="178377"/>
                                  <a:pt x="87535" y="178377"/>
                                </a:cubicBezTo>
                                <a:cubicBezTo>
                                  <a:pt x="87535" y="180975"/>
                                  <a:pt x="89267" y="182707"/>
                                  <a:pt x="90133" y="185305"/>
                                </a:cubicBezTo>
                                <a:cubicBezTo>
                                  <a:pt x="90999" y="189634"/>
                                  <a:pt x="91864" y="194830"/>
                                  <a:pt x="91864" y="199159"/>
                                </a:cubicBezTo>
                                <a:cubicBezTo>
                                  <a:pt x="91864" y="201757"/>
                                  <a:pt x="92730" y="205221"/>
                                  <a:pt x="91864" y="207818"/>
                                </a:cubicBezTo>
                                <a:cubicBezTo>
                                  <a:pt x="90999" y="209550"/>
                                  <a:pt x="89267" y="211282"/>
                                  <a:pt x="87535" y="212148"/>
                                </a:cubicBezTo>
                                <a:cubicBezTo>
                                  <a:pt x="84937" y="214746"/>
                                  <a:pt x="81474" y="217343"/>
                                  <a:pt x="78876" y="219941"/>
                                </a:cubicBezTo>
                                <a:cubicBezTo>
                                  <a:pt x="72814" y="224271"/>
                                  <a:pt x="65887" y="224271"/>
                                  <a:pt x="58094" y="221673"/>
                                </a:cubicBezTo>
                                <a:cubicBezTo>
                                  <a:pt x="54630" y="220807"/>
                                  <a:pt x="49435" y="219075"/>
                                  <a:pt x="47703" y="217343"/>
                                </a:cubicBezTo>
                                <a:lnTo>
                                  <a:pt x="47703" y="216477"/>
                                </a:lnTo>
                                <a:cubicBezTo>
                                  <a:pt x="45971" y="216477"/>
                                  <a:pt x="45105" y="213880"/>
                                  <a:pt x="43374" y="211282"/>
                                </a:cubicBezTo>
                                <a:cubicBezTo>
                                  <a:pt x="39044" y="201757"/>
                                  <a:pt x="40776" y="188768"/>
                                  <a:pt x="40776" y="175780"/>
                                </a:cubicBezTo>
                                <a:cubicBezTo>
                                  <a:pt x="29519" y="175780"/>
                                  <a:pt x="15664" y="172316"/>
                                  <a:pt x="2676" y="175780"/>
                                </a:cubicBezTo>
                                <a:cubicBezTo>
                                  <a:pt x="78" y="189634"/>
                                  <a:pt x="1810" y="206952"/>
                                  <a:pt x="6139" y="220807"/>
                                </a:cubicBezTo>
                                <a:cubicBezTo>
                                  <a:pt x="8737" y="229466"/>
                                  <a:pt x="12201" y="235527"/>
                                  <a:pt x="16530" y="240723"/>
                                </a:cubicBezTo>
                                <a:cubicBezTo>
                                  <a:pt x="19128" y="242455"/>
                                  <a:pt x="20860" y="244186"/>
                                  <a:pt x="23458" y="246784"/>
                                </a:cubicBezTo>
                                <a:cubicBezTo>
                                  <a:pt x="23458" y="245918"/>
                                  <a:pt x="28653" y="246784"/>
                                  <a:pt x="29519" y="248516"/>
                                </a:cubicBezTo>
                                <a:close/>
                                <a:moveTo>
                                  <a:pt x="142953" y="213880"/>
                                </a:moveTo>
                                <a:cubicBezTo>
                                  <a:pt x="143819" y="203489"/>
                                  <a:pt x="142953" y="193098"/>
                                  <a:pt x="140355" y="182707"/>
                                </a:cubicBezTo>
                                <a:cubicBezTo>
                                  <a:pt x="140355" y="182707"/>
                                  <a:pt x="140355" y="180975"/>
                                  <a:pt x="140355" y="180109"/>
                                </a:cubicBezTo>
                                <a:cubicBezTo>
                                  <a:pt x="140355" y="179243"/>
                                  <a:pt x="140355" y="178377"/>
                                  <a:pt x="140355" y="178377"/>
                                </a:cubicBezTo>
                                <a:cubicBezTo>
                                  <a:pt x="140355" y="176646"/>
                                  <a:pt x="139489" y="176646"/>
                                  <a:pt x="139489" y="175780"/>
                                </a:cubicBezTo>
                                <a:cubicBezTo>
                                  <a:pt x="139489" y="175780"/>
                                  <a:pt x="139489" y="174914"/>
                                  <a:pt x="139489" y="174048"/>
                                </a:cubicBezTo>
                                <a:lnTo>
                                  <a:pt x="139489" y="174048"/>
                                </a:lnTo>
                                <a:cubicBezTo>
                                  <a:pt x="139489" y="174048"/>
                                  <a:pt x="139489" y="174048"/>
                                  <a:pt x="139489" y="174048"/>
                                </a:cubicBezTo>
                                <a:cubicBezTo>
                                  <a:pt x="140355" y="175780"/>
                                  <a:pt x="141221" y="178377"/>
                                  <a:pt x="142087" y="179243"/>
                                </a:cubicBezTo>
                                <a:cubicBezTo>
                                  <a:pt x="142953" y="181841"/>
                                  <a:pt x="143819" y="182707"/>
                                  <a:pt x="144685" y="184439"/>
                                </a:cubicBezTo>
                                <a:lnTo>
                                  <a:pt x="144685" y="186170"/>
                                </a:lnTo>
                                <a:lnTo>
                                  <a:pt x="146417" y="193098"/>
                                </a:lnTo>
                                <a:lnTo>
                                  <a:pt x="146417" y="193098"/>
                                </a:lnTo>
                                <a:cubicBezTo>
                                  <a:pt x="146417" y="195696"/>
                                  <a:pt x="146417" y="197427"/>
                                  <a:pt x="146417" y="200025"/>
                                </a:cubicBezTo>
                                <a:cubicBezTo>
                                  <a:pt x="147283" y="213014"/>
                                  <a:pt x="144685" y="221673"/>
                                  <a:pt x="142087" y="230332"/>
                                </a:cubicBezTo>
                                <a:cubicBezTo>
                                  <a:pt x="141221" y="233795"/>
                                  <a:pt x="140355" y="237259"/>
                                  <a:pt x="138624" y="239857"/>
                                </a:cubicBezTo>
                                <a:cubicBezTo>
                                  <a:pt x="137758" y="241589"/>
                                  <a:pt x="136026" y="243321"/>
                                  <a:pt x="134294" y="245052"/>
                                </a:cubicBezTo>
                                <a:lnTo>
                                  <a:pt x="132562" y="247650"/>
                                </a:lnTo>
                                <a:lnTo>
                                  <a:pt x="130830" y="249382"/>
                                </a:lnTo>
                                <a:cubicBezTo>
                                  <a:pt x="129964" y="250248"/>
                                  <a:pt x="130830" y="251114"/>
                                  <a:pt x="129099" y="251980"/>
                                </a:cubicBezTo>
                                <a:lnTo>
                                  <a:pt x="127367" y="252846"/>
                                </a:lnTo>
                                <a:cubicBezTo>
                                  <a:pt x="124769" y="255443"/>
                                  <a:pt x="123037" y="258041"/>
                                  <a:pt x="118708" y="258907"/>
                                </a:cubicBezTo>
                                <a:cubicBezTo>
                                  <a:pt x="116976" y="259773"/>
                                  <a:pt x="116110" y="260639"/>
                                  <a:pt x="114378" y="261505"/>
                                </a:cubicBezTo>
                                <a:cubicBezTo>
                                  <a:pt x="112646" y="262371"/>
                                  <a:pt x="110914" y="264102"/>
                                  <a:pt x="109183" y="264102"/>
                                </a:cubicBezTo>
                                <a:lnTo>
                                  <a:pt x="107451" y="264102"/>
                                </a:lnTo>
                                <a:cubicBezTo>
                                  <a:pt x="100524" y="267566"/>
                                  <a:pt x="95328" y="266700"/>
                                  <a:pt x="87535" y="268432"/>
                                </a:cubicBezTo>
                                <a:cubicBezTo>
                                  <a:pt x="86669" y="268432"/>
                                  <a:pt x="86669" y="269298"/>
                                  <a:pt x="85803" y="269298"/>
                                </a:cubicBezTo>
                                <a:cubicBezTo>
                                  <a:pt x="83205" y="269298"/>
                                  <a:pt x="81474" y="269298"/>
                                  <a:pt x="78876" y="269298"/>
                                </a:cubicBezTo>
                                <a:cubicBezTo>
                                  <a:pt x="74546" y="269298"/>
                                  <a:pt x="70217" y="269298"/>
                                  <a:pt x="66753" y="269298"/>
                                </a:cubicBezTo>
                                <a:cubicBezTo>
                                  <a:pt x="65021" y="269298"/>
                                  <a:pt x="62424" y="270164"/>
                                  <a:pt x="61558" y="269298"/>
                                </a:cubicBezTo>
                                <a:cubicBezTo>
                                  <a:pt x="60692" y="269298"/>
                                  <a:pt x="59826" y="269298"/>
                                  <a:pt x="58960" y="269298"/>
                                </a:cubicBezTo>
                                <a:cubicBezTo>
                                  <a:pt x="54630" y="267566"/>
                                  <a:pt x="48569" y="267566"/>
                                  <a:pt x="45971" y="264968"/>
                                </a:cubicBezTo>
                                <a:cubicBezTo>
                                  <a:pt x="45971" y="264968"/>
                                  <a:pt x="45971" y="264968"/>
                                  <a:pt x="45971" y="264102"/>
                                </a:cubicBezTo>
                                <a:cubicBezTo>
                                  <a:pt x="46837" y="264102"/>
                                  <a:pt x="47703" y="264102"/>
                                  <a:pt x="47703" y="264102"/>
                                </a:cubicBezTo>
                                <a:cubicBezTo>
                                  <a:pt x="48569" y="264102"/>
                                  <a:pt x="48569" y="264102"/>
                                  <a:pt x="49435" y="264102"/>
                                </a:cubicBezTo>
                                <a:cubicBezTo>
                                  <a:pt x="52033" y="264102"/>
                                  <a:pt x="53764" y="264102"/>
                                  <a:pt x="53764" y="264102"/>
                                </a:cubicBezTo>
                                <a:lnTo>
                                  <a:pt x="59826" y="265834"/>
                                </a:lnTo>
                                <a:cubicBezTo>
                                  <a:pt x="64155" y="266700"/>
                                  <a:pt x="70217" y="265834"/>
                                  <a:pt x="76278" y="265834"/>
                                </a:cubicBezTo>
                                <a:cubicBezTo>
                                  <a:pt x="78876" y="265834"/>
                                  <a:pt x="81474" y="265834"/>
                                  <a:pt x="84071" y="265834"/>
                                </a:cubicBezTo>
                                <a:lnTo>
                                  <a:pt x="92730" y="264968"/>
                                </a:lnTo>
                                <a:cubicBezTo>
                                  <a:pt x="97060" y="264102"/>
                                  <a:pt x="101389" y="264968"/>
                                  <a:pt x="103987" y="264102"/>
                                </a:cubicBezTo>
                                <a:cubicBezTo>
                                  <a:pt x="106585" y="263237"/>
                                  <a:pt x="110049" y="262371"/>
                                  <a:pt x="112646" y="261505"/>
                                </a:cubicBezTo>
                                <a:lnTo>
                                  <a:pt x="116976" y="258907"/>
                                </a:lnTo>
                                <a:cubicBezTo>
                                  <a:pt x="119573" y="257175"/>
                                  <a:pt x="121305" y="257175"/>
                                  <a:pt x="123037" y="256309"/>
                                </a:cubicBezTo>
                                <a:cubicBezTo>
                                  <a:pt x="126501" y="253712"/>
                                  <a:pt x="128233" y="250248"/>
                                  <a:pt x="130830" y="247650"/>
                                </a:cubicBezTo>
                                <a:cubicBezTo>
                                  <a:pt x="133428" y="244186"/>
                                  <a:pt x="136892" y="240723"/>
                                  <a:pt x="139489" y="237259"/>
                                </a:cubicBezTo>
                                <a:cubicBezTo>
                                  <a:pt x="141221" y="233795"/>
                                  <a:pt x="141221" y="231198"/>
                                  <a:pt x="142953" y="226868"/>
                                </a:cubicBezTo>
                                <a:lnTo>
                                  <a:pt x="142953" y="213880"/>
                                </a:lnTo>
                                <a:close/>
                                <a:moveTo>
                                  <a:pt x="56362" y="206952"/>
                                </a:moveTo>
                                <a:cubicBezTo>
                                  <a:pt x="56362" y="207818"/>
                                  <a:pt x="56362" y="207818"/>
                                  <a:pt x="55496" y="207818"/>
                                </a:cubicBezTo>
                                <a:cubicBezTo>
                                  <a:pt x="55496" y="207818"/>
                                  <a:pt x="54630" y="207818"/>
                                  <a:pt x="53764" y="206952"/>
                                </a:cubicBezTo>
                                <a:cubicBezTo>
                                  <a:pt x="53764" y="206952"/>
                                  <a:pt x="53764" y="206952"/>
                                  <a:pt x="53764" y="206087"/>
                                </a:cubicBezTo>
                                <a:cubicBezTo>
                                  <a:pt x="53764" y="206087"/>
                                  <a:pt x="52899" y="204355"/>
                                  <a:pt x="52899" y="202623"/>
                                </a:cubicBezTo>
                                <a:cubicBezTo>
                                  <a:pt x="52899" y="197427"/>
                                  <a:pt x="52899" y="191366"/>
                                  <a:pt x="52899" y="186170"/>
                                </a:cubicBezTo>
                                <a:lnTo>
                                  <a:pt x="52033" y="186170"/>
                                </a:lnTo>
                                <a:cubicBezTo>
                                  <a:pt x="51167" y="186170"/>
                                  <a:pt x="50301" y="186170"/>
                                  <a:pt x="50301" y="184439"/>
                                </a:cubicBezTo>
                                <a:cubicBezTo>
                                  <a:pt x="50301" y="183573"/>
                                  <a:pt x="50301" y="182707"/>
                                  <a:pt x="52033" y="182707"/>
                                </a:cubicBezTo>
                                <a:lnTo>
                                  <a:pt x="52899" y="182707"/>
                                </a:lnTo>
                                <a:cubicBezTo>
                                  <a:pt x="53764" y="182707"/>
                                  <a:pt x="54630" y="182707"/>
                                  <a:pt x="54630" y="183573"/>
                                </a:cubicBezTo>
                                <a:cubicBezTo>
                                  <a:pt x="54630" y="184439"/>
                                  <a:pt x="55496" y="184439"/>
                                  <a:pt x="55496" y="185305"/>
                                </a:cubicBezTo>
                                <a:cubicBezTo>
                                  <a:pt x="56362" y="193098"/>
                                  <a:pt x="55496" y="200025"/>
                                  <a:pt x="56362" y="206952"/>
                                </a:cubicBezTo>
                                <a:close/>
                                <a:moveTo>
                                  <a:pt x="75412" y="54552"/>
                                </a:moveTo>
                                <a:cubicBezTo>
                                  <a:pt x="76278" y="54552"/>
                                  <a:pt x="77144" y="54552"/>
                                  <a:pt x="78010" y="55418"/>
                                </a:cubicBezTo>
                                <a:lnTo>
                                  <a:pt x="78876" y="56284"/>
                                </a:lnTo>
                                <a:cubicBezTo>
                                  <a:pt x="78876" y="56284"/>
                                  <a:pt x="78876" y="56284"/>
                                  <a:pt x="78876" y="57150"/>
                                </a:cubicBezTo>
                                <a:lnTo>
                                  <a:pt x="78876" y="57150"/>
                                </a:lnTo>
                                <a:lnTo>
                                  <a:pt x="78010" y="57150"/>
                                </a:lnTo>
                                <a:cubicBezTo>
                                  <a:pt x="77144" y="57150"/>
                                  <a:pt x="75412" y="58016"/>
                                  <a:pt x="71948" y="58882"/>
                                </a:cubicBezTo>
                                <a:cubicBezTo>
                                  <a:pt x="69351" y="59748"/>
                                  <a:pt x="67619" y="59748"/>
                                  <a:pt x="65021" y="60614"/>
                                </a:cubicBezTo>
                                <a:cubicBezTo>
                                  <a:pt x="62424" y="61480"/>
                                  <a:pt x="60692" y="63212"/>
                                  <a:pt x="59826" y="64943"/>
                                </a:cubicBezTo>
                                <a:cubicBezTo>
                                  <a:pt x="58960" y="66675"/>
                                  <a:pt x="58960" y="67541"/>
                                  <a:pt x="58094" y="69273"/>
                                </a:cubicBezTo>
                                <a:cubicBezTo>
                                  <a:pt x="58094" y="71871"/>
                                  <a:pt x="57228" y="73602"/>
                                  <a:pt x="57228" y="76200"/>
                                </a:cubicBezTo>
                                <a:cubicBezTo>
                                  <a:pt x="57228" y="76200"/>
                                  <a:pt x="56362" y="77066"/>
                                  <a:pt x="55496" y="76200"/>
                                </a:cubicBezTo>
                                <a:cubicBezTo>
                                  <a:pt x="54630" y="73602"/>
                                  <a:pt x="53764" y="71871"/>
                                  <a:pt x="54630" y="70139"/>
                                </a:cubicBezTo>
                                <a:cubicBezTo>
                                  <a:pt x="54630" y="67541"/>
                                  <a:pt x="56362" y="64943"/>
                                  <a:pt x="58094" y="62346"/>
                                </a:cubicBezTo>
                                <a:lnTo>
                                  <a:pt x="61558" y="59748"/>
                                </a:lnTo>
                                <a:lnTo>
                                  <a:pt x="63289" y="58016"/>
                                </a:lnTo>
                                <a:cubicBezTo>
                                  <a:pt x="65021" y="56284"/>
                                  <a:pt x="67619" y="55418"/>
                                  <a:pt x="69351" y="55418"/>
                                </a:cubicBezTo>
                                <a:cubicBezTo>
                                  <a:pt x="72814" y="54552"/>
                                  <a:pt x="74546" y="54552"/>
                                  <a:pt x="75412" y="54552"/>
                                </a:cubicBezTo>
                                <a:close/>
                                <a:moveTo>
                                  <a:pt x="147283" y="73602"/>
                                </a:moveTo>
                                <a:cubicBezTo>
                                  <a:pt x="148149" y="82261"/>
                                  <a:pt x="147283" y="90055"/>
                                  <a:pt x="146417" y="98714"/>
                                </a:cubicBezTo>
                                <a:cubicBezTo>
                                  <a:pt x="146417" y="101311"/>
                                  <a:pt x="145551" y="103043"/>
                                  <a:pt x="142953" y="103043"/>
                                </a:cubicBezTo>
                                <a:cubicBezTo>
                                  <a:pt x="139489" y="103909"/>
                                  <a:pt x="136892" y="103043"/>
                                  <a:pt x="132562" y="103043"/>
                                </a:cubicBezTo>
                                <a:cubicBezTo>
                                  <a:pt x="129099" y="103043"/>
                                  <a:pt x="126501" y="103043"/>
                                  <a:pt x="123037" y="103043"/>
                                </a:cubicBezTo>
                                <a:cubicBezTo>
                                  <a:pt x="120439" y="103043"/>
                                  <a:pt x="117842" y="103043"/>
                                  <a:pt x="115244" y="103043"/>
                                </a:cubicBezTo>
                                <a:cubicBezTo>
                                  <a:pt x="112646" y="103043"/>
                                  <a:pt x="110914" y="102177"/>
                                  <a:pt x="108317" y="101311"/>
                                </a:cubicBezTo>
                                <a:cubicBezTo>
                                  <a:pt x="106585" y="101311"/>
                                  <a:pt x="104853" y="101311"/>
                                  <a:pt x="103121" y="99580"/>
                                </a:cubicBezTo>
                                <a:cubicBezTo>
                                  <a:pt x="103121" y="99580"/>
                                  <a:pt x="102255" y="98714"/>
                                  <a:pt x="102255" y="97848"/>
                                </a:cubicBezTo>
                                <a:cubicBezTo>
                                  <a:pt x="102255" y="96982"/>
                                  <a:pt x="102255" y="96982"/>
                                  <a:pt x="103121" y="96982"/>
                                </a:cubicBezTo>
                                <a:lnTo>
                                  <a:pt x="103987" y="96982"/>
                                </a:lnTo>
                                <a:cubicBezTo>
                                  <a:pt x="104853" y="96982"/>
                                  <a:pt x="105719" y="96982"/>
                                  <a:pt x="106585" y="96982"/>
                                </a:cubicBezTo>
                                <a:cubicBezTo>
                                  <a:pt x="117842" y="101311"/>
                                  <a:pt x="131696" y="98714"/>
                                  <a:pt x="142953" y="98714"/>
                                </a:cubicBezTo>
                                <a:cubicBezTo>
                                  <a:pt x="143819" y="94384"/>
                                  <a:pt x="143819" y="90055"/>
                                  <a:pt x="143819" y="85725"/>
                                </a:cubicBezTo>
                                <a:cubicBezTo>
                                  <a:pt x="143819" y="78798"/>
                                  <a:pt x="144685" y="73602"/>
                                  <a:pt x="143819" y="66675"/>
                                </a:cubicBezTo>
                                <a:cubicBezTo>
                                  <a:pt x="143819" y="64943"/>
                                  <a:pt x="142953" y="62346"/>
                                  <a:pt x="142087" y="59748"/>
                                </a:cubicBezTo>
                                <a:lnTo>
                                  <a:pt x="142087" y="58882"/>
                                </a:lnTo>
                                <a:cubicBezTo>
                                  <a:pt x="142087" y="54552"/>
                                  <a:pt x="141221" y="50223"/>
                                  <a:pt x="139489" y="46759"/>
                                </a:cubicBezTo>
                                <a:lnTo>
                                  <a:pt x="138624" y="45027"/>
                                </a:lnTo>
                                <a:cubicBezTo>
                                  <a:pt x="138624" y="44161"/>
                                  <a:pt x="138624" y="44161"/>
                                  <a:pt x="139489" y="45027"/>
                                </a:cubicBezTo>
                                <a:cubicBezTo>
                                  <a:pt x="141221" y="49357"/>
                                  <a:pt x="142953" y="52821"/>
                                  <a:pt x="143819" y="57150"/>
                                </a:cubicBezTo>
                                <a:cubicBezTo>
                                  <a:pt x="144685" y="63212"/>
                                  <a:pt x="146417" y="68407"/>
                                  <a:pt x="147283" y="73602"/>
                                </a:cubicBezTo>
                                <a:close/>
                              </a:path>
                            </a:pathLst>
                          </a:custGeom>
                          <a:solidFill>
                            <a:srgbClr val="000000"/>
                          </a:solidFill>
                          <a:ln w="8653" cap="flat">
                            <a:noFill/>
                            <a:prstDash val="solid"/>
                            <a:miter/>
                          </a:ln>
                        </wps:spPr>
                        <wps:bodyPr rtlCol="0" anchor="ctr"/>
                      </wps:wsp>
                      <wps:wsp>
                        <wps:cNvPr id="1241579992" name="Freeform 1241579992"/>
                        <wps:cNvSpPr/>
                        <wps:spPr>
                          <a:xfrm>
                            <a:off x="7806909" y="1158776"/>
                            <a:ext cx="148936" cy="267924"/>
                          </a:xfrm>
                          <a:custGeom>
                            <a:avLst/>
                            <a:gdLst>
                              <a:gd name="connsiteX0" fmla="*/ 135948 w 148936"/>
                              <a:gd name="connsiteY0" fmla="*/ 181334 h 267924"/>
                              <a:gd name="connsiteX1" fmla="*/ 135948 w 148936"/>
                              <a:gd name="connsiteY1" fmla="*/ 191725 h 267924"/>
                              <a:gd name="connsiteX2" fmla="*/ 135082 w 148936"/>
                              <a:gd name="connsiteY2" fmla="*/ 201249 h 267924"/>
                              <a:gd name="connsiteX3" fmla="*/ 130752 w 148936"/>
                              <a:gd name="connsiteY3" fmla="*/ 218568 h 267924"/>
                              <a:gd name="connsiteX4" fmla="*/ 124691 w 148936"/>
                              <a:gd name="connsiteY4" fmla="*/ 229825 h 267924"/>
                              <a:gd name="connsiteX5" fmla="*/ 107373 w 148936"/>
                              <a:gd name="connsiteY5" fmla="*/ 245411 h 267924"/>
                              <a:gd name="connsiteX6" fmla="*/ 94384 w 148936"/>
                              <a:gd name="connsiteY6" fmla="*/ 251472 h 267924"/>
                              <a:gd name="connsiteX7" fmla="*/ 79663 w 148936"/>
                              <a:gd name="connsiteY7" fmla="*/ 254936 h 267924"/>
                              <a:gd name="connsiteX8" fmla="*/ 70139 w 148936"/>
                              <a:gd name="connsiteY8" fmla="*/ 255802 h 267924"/>
                              <a:gd name="connsiteX9" fmla="*/ 51955 w 148936"/>
                              <a:gd name="connsiteY9" fmla="*/ 254070 h 267924"/>
                              <a:gd name="connsiteX10" fmla="*/ 42429 w 148936"/>
                              <a:gd name="connsiteY10" fmla="*/ 253204 h 267924"/>
                              <a:gd name="connsiteX11" fmla="*/ 26843 w 148936"/>
                              <a:gd name="connsiteY11" fmla="*/ 246277 h 267924"/>
                              <a:gd name="connsiteX12" fmla="*/ 21648 w 148936"/>
                              <a:gd name="connsiteY12" fmla="*/ 241947 h 267924"/>
                              <a:gd name="connsiteX13" fmla="*/ 11257 w 148936"/>
                              <a:gd name="connsiteY13" fmla="*/ 229825 h 267924"/>
                              <a:gd name="connsiteX14" fmla="*/ 6061 w 148936"/>
                              <a:gd name="connsiteY14" fmla="*/ 220300 h 267924"/>
                              <a:gd name="connsiteX15" fmla="*/ 4330 w 148936"/>
                              <a:gd name="connsiteY15" fmla="*/ 215104 h 267924"/>
                              <a:gd name="connsiteX16" fmla="*/ 2598 w 148936"/>
                              <a:gd name="connsiteY16" fmla="*/ 209909 h 267924"/>
                              <a:gd name="connsiteX17" fmla="*/ 1732 w 148936"/>
                              <a:gd name="connsiteY17" fmla="*/ 199518 h 267924"/>
                              <a:gd name="connsiteX18" fmla="*/ 866 w 148936"/>
                              <a:gd name="connsiteY18" fmla="*/ 188261 h 267924"/>
                              <a:gd name="connsiteX19" fmla="*/ 866 w 148936"/>
                              <a:gd name="connsiteY19" fmla="*/ 177004 h 267924"/>
                              <a:gd name="connsiteX20" fmla="*/ 866 w 148936"/>
                              <a:gd name="connsiteY20" fmla="*/ 164881 h 267924"/>
                              <a:gd name="connsiteX21" fmla="*/ 1732 w 148936"/>
                              <a:gd name="connsiteY21" fmla="*/ 142368 h 267924"/>
                              <a:gd name="connsiteX22" fmla="*/ 0 w 148936"/>
                              <a:gd name="connsiteY22" fmla="*/ 114659 h 267924"/>
                              <a:gd name="connsiteX23" fmla="*/ 0 w 148936"/>
                              <a:gd name="connsiteY23" fmla="*/ 108597 h 267924"/>
                              <a:gd name="connsiteX24" fmla="*/ 0 w 148936"/>
                              <a:gd name="connsiteY24" fmla="*/ 105999 h 267924"/>
                              <a:gd name="connsiteX25" fmla="*/ 866 w 148936"/>
                              <a:gd name="connsiteY25" fmla="*/ 103402 h 267924"/>
                              <a:gd name="connsiteX26" fmla="*/ 866 w 148936"/>
                              <a:gd name="connsiteY26" fmla="*/ 97340 h 267924"/>
                              <a:gd name="connsiteX27" fmla="*/ 1732 w 148936"/>
                              <a:gd name="connsiteY27" fmla="*/ 69631 h 267924"/>
                              <a:gd name="connsiteX28" fmla="*/ 2598 w 148936"/>
                              <a:gd name="connsiteY28" fmla="*/ 54045 h 267924"/>
                              <a:gd name="connsiteX29" fmla="*/ 6061 w 148936"/>
                              <a:gd name="connsiteY29" fmla="*/ 39325 h 267924"/>
                              <a:gd name="connsiteX30" fmla="*/ 13854 w 148936"/>
                              <a:gd name="connsiteY30" fmla="*/ 22872 h 267924"/>
                              <a:gd name="connsiteX31" fmla="*/ 25977 w 148936"/>
                              <a:gd name="connsiteY31" fmla="*/ 12481 h 267924"/>
                              <a:gd name="connsiteX32" fmla="*/ 38100 w 148936"/>
                              <a:gd name="connsiteY32" fmla="*/ 5554 h 267924"/>
                              <a:gd name="connsiteX33" fmla="*/ 51089 w 148936"/>
                              <a:gd name="connsiteY33" fmla="*/ 359 h 267924"/>
                              <a:gd name="connsiteX34" fmla="*/ 58016 w 148936"/>
                              <a:gd name="connsiteY34" fmla="*/ 359 h 267924"/>
                              <a:gd name="connsiteX35" fmla="*/ 83127 w 148936"/>
                              <a:gd name="connsiteY35" fmla="*/ 1225 h 267924"/>
                              <a:gd name="connsiteX36" fmla="*/ 95250 w 148936"/>
                              <a:gd name="connsiteY36" fmla="*/ 2956 h 267924"/>
                              <a:gd name="connsiteX37" fmla="*/ 104775 w 148936"/>
                              <a:gd name="connsiteY37" fmla="*/ 6420 h 267924"/>
                              <a:gd name="connsiteX38" fmla="*/ 111702 w 148936"/>
                              <a:gd name="connsiteY38" fmla="*/ 11615 h 267924"/>
                              <a:gd name="connsiteX39" fmla="*/ 113434 w 148936"/>
                              <a:gd name="connsiteY39" fmla="*/ 13347 h 267924"/>
                              <a:gd name="connsiteX40" fmla="*/ 116032 w 148936"/>
                              <a:gd name="connsiteY40" fmla="*/ 15079 h 267924"/>
                              <a:gd name="connsiteX41" fmla="*/ 118629 w 148936"/>
                              <a:gd name="connsiteY41" fmla="*/ 18543 h 267924"/>
                              <a:gd name="connsiteX42" fmla="*/ 121227 w 148936"/>
                              <a:gd name="connsiteY42" fmla="*/ 22006 h 267924"/>
                              <a:gd name="connsiteX43" fmla="*/ 129020 w 148936"/>
                              <a:gd name="connsiteY43" fmla="*/ 32397 h 267924"/>
                              <a:gd name="connsiteX44" fmla="*/ 135082 w 148936"/>
                              <a:gd name="connsiteY44" fmla="*/ 86084 h 267924"/>
                              <a:gd name="connsiteX45" fmla="*/ 129020 w 148936"/>
                              <a:gd name="connsiteY45" fmla="*/ 86950 h 267924"/>
                              <a:gd name="connsiteX46" fmla="*/ 112568 w 148936"/>
                              <a:gd name="connsiteY46" fmla="*/ 88681 h 267924"/>
                              <a:gd name="connsiteX47" fmla="*/ 100446 w 148936"/>
                              <a:gd name="connsiteY47" fmla="*/ 87816 h 267924"/>
                              <a:gd name="connsiteX48" fmla="*/ 91786 w 148936"/>
                              <a:gd name="connsiteY48" fmla="*/ 85218 h 267924"/>
                              <a:gd name="connsiteX49" fmla="*/ 90055 w 148936"/>
                              <a:gd name="connsiteY49" fmla="*/ 55777 h 267924"/>
                              <a:gd name="connsiteX50" fmla="*/ 88323 w 148936"/>
                              <a:gd name="connsiteY50" fmla="*/ 51447 h 267924"/>
                              <a:gd name="connsiteX51" fmla="*/ 63211 w 148936"/>
                              <a:gd name="connsiteY51" fmla="*/ 43654 h 267924"/>
                              <a:gd name="connsiteX52" fmla="*/ 54552 w 148936"/>
                              <a:gd name="connsiteY52" fmla="*/ 46252 h 267924"/>
                              <a:gd name="connsiteX53" fmla="*/ 48491 w 148936"/>
                              <a:gd name="connsiteY53" fmla="*/ 51447 h 267924"/>
                              <a:gd name="connsiteX54" fmla="*/ 46759 w 148936"/>
                              <a:gd name="connsiteY54" fmla="*/ 88681 h 267924"/>
                              <a:gd name="connsiteX55" fmla="*/ 45893 w 148936"/>
                              <a:gd name="connsiteY55" fmla="*/ 150161 h 267924"/>
                              <a:gd name="connsiteX56" fmla="*/ 46759 w 148936"/>
                              <a:gd name="connsiteY56" fmla="*/ 173541 h 267924"/>
                              <a:gd name="connsiteX57" fmla="*/ 47625 w 148936"/>
                              <a:gd name="connsiteY57" fmla="*/ 196920 h 267924"/>
                              <a:gd name="connsiteX58" fmla="*/ 58882 w 148936"/>
                              <a:gd name="connsiteY58" fmla="*/ 209909 h 267924"/>
                              <a:gd name="connsiteX59" fmla="*/ 76200 w 148936"/>
                              <a:gd name="connsiteY59" fmla="*/ 210775 h 267924"/>
                              <a:gd name="connsiteX60" fmla="*/ 81395 w 148936"/>
                              <a:gd name="connsiteY60" fmla="*/ 207311 h 267924"/>
                              <a:gd name="connsiteX61" fmla="*/ 90920 w 148936"/>
                              <a:gd name="connsiteY61" fmla="*/ 201249 h 267924"/>
                              <a:gd name="connsiteX62" fmla="*/ 92652 w 148936"/>
                              <a:gd name="connsiteY62" fmla="*/ 196054 h 267924"/>
                              <a:gd name="connsiteX63" fmla="*/ 93518 w 148936"/>
                              <a:gd name="connsiteY63" fmla="*/ 170943 h 267924"/>
                              <a:gd name="connsiteX64" fmla="*/ 94384 w 148936"/>
                              <a:gd name="connsiteY64" fmla="*/ 167479 h 267924"/>
                              <a:gd name="connsiteX65" fmla="*/ 122959 w 148936"/>
                              <a:gd name="connsiteY65" fmla="*/ 164015 h 267924"/>
                              <a:gd name="connsiteX66" fmla="*/ 131618 w 148936"/>
                              <a:gd name="connsiteY66" fmla="*/ 165747 h 267924"/>
                              <a:gd name="connsiteX67" fmla="*/ 137680 w 148936"/>
                              <a:gd name="connsiteY67" fmla="*/ 166613 h 267924"/>
                              <a:gd name="connsiteX68" fmla="*/ 135948 w 148936"/>
                              <a:gd name="connsiteY68" fmla="*/ 181334 h 267924"/>
                              <a:gd name="connsiteX69" fmla="*/ 133350 w 148936"/>
                              <a:gd name="connsiteY69" fmla="*/ 169211 h 267924"/>
                              <a:gd name="connsiteX70" fmla="*/ 95250 w 148936"/>
                              <a:gd name="connsiteY70" fmla="*/ 170077 h 267924"/>
                              <a:gd name="connsiteX71" fmla="*/ 96116 w 148936"/>
                              <a:gd name="connsiteY71" fmla="*/ 183931 h 267924"/>
                              <a:gd name="connsiteX72" fmla="*/ 94384 w 148936"/>
                              <a:gd name="connsiteY72" fmla="*/ 191725 h 267924"/>
                              <a:gd name="connsiteX73" fmla="*/ 94384 w 148936"/>
                              <a:gd name="connsiteY73" fmla="*/ 194322 h 267924"/>
                              <a:gd name="connsiteX74" fmla="*/ 91786 w 148936"/>
                              <a:gd name="connsiteY74" fmla="*/ 200384 h 267924"/>
                              <a:gd name="connsiteX75" fmla="*/ 90055 w 148936"/>
                              <a:gd name="connsiteY75" fmla="*/ 204713 h 267924"/>
                              <a:gd name="connsiteX76" fmla="*/ 87457 w 148936"/>
                              <a:gd name="connsiteY76" fmla="*/ 206445 h 267924"/>
                              <a:gd name="connsiteX77" fmla="*/ 81395 w 148936"/>
                              <a:gd name="connsiteY77" fmla="*/ 209909 h 267924"/>
                              <a:gd name="connsiteX78" fmla="*/ 61479 w 148936"/>
                              <a:gd name="connsiteY78" fmla="*/ 211640 h 267924"/>
                              <a:gd name="connsiteX79" fmla="*/ 52820 w 148936"/>
                              <a:gd name="connsiteY79" fmla="*/ 209043 h 267924"/>
                              <a:gd name="connsiteX80" fmla="*/ 43295 w 148936"/>
                              <a:gd name="connsiteY80" fmla="*/ 194322 h 267924"/>
                              <a:gd name="connsiteX81" fmla="*/ 41564 w 148936"/>
                              <a:gd name="connsiteY81" fmla="*/ 185663 h 267924"/>
                              <a:gd name="connsiteX82" fmla="*/ 42429 w 148936"/>
                              <a:gd name="connsiteY82" fmla="*/ 166613 h 267924"/>
                              <a:gd name="connsiteX83" fmla="*/ 41564 w 148936"/>
                              <a:gd name="connsiteY83" fmla="*/ 151027 h 267924"/>
                              <a:gd name="connsiteX84" fmla="*/ 41564 w 148936"/>
                              <a:gd name="connsiteY84" fmla="*/ 146697 h 267924"/>
                              <a:gd name="connsiteX85" fmla="*/ 41564 w 148936"/>
                              <a:gd name="connsiteY85" fmla="*/ 137172 h 267924"/>
                              <a:gd name="connsiteX86" fmla="*/ 42429 w 148936"/>
                              <a:gd name="connsiteY86" fmla="*/ 119854 h 267924"/>
                              <a:gd name="connsiteX87" fmla="*/ 42429 w 148936"/>
                              <a:gd name="connsiteY87" fmla="*/ 101670 h 267924"/>
                              <a:gd name="connsiteX88" fmla="*/ 42429 w 148936"/>
                              <a:gd name="connsiteY88" fmla="*/ 85218 h 267924"/>
                              <a:gd name="connsiteX89" fmla="*/ 44161 w 148936"/>
                              <a:gd name="connsiteY89" fmla="*/ 48850 h 267924"/>
                              <a:gd name="connsiteX90" fmla="*/ 67541 w 148936"/>
                              <a:gd name="connsiteY90" fmla="*/ 37593 h 267924"/>
                              <a:gd name="connsiteX91" fmla="*/ 83127 w 148936"/>
                              <a:gd name="connsiteY91" fmla="*/ 41056 h 267924"/>
                              <a:gd name="connsiteX92" fmla="*/ 92652 w 148936"/>
                              <a:gd name="connsiteY92" fmla="*/ 80888 h 267924"/>
                              <a:gd name="connsiteX93" fmla="*/ 129886 w 148936"/>
                              <a:gd name="connsiteY93" fmla="*/ 80888 h 267924"/>
                              <a:gd name="connsiteX94" fmla="*/ 129020 w 148936"/>
                              <a:gd name="connsiteY94" fmla="*/ 49715 h 267924"/>
                              <a:gd name="connsiteX95" fmla="*/ 122959 w 148936"/>
                              <a:gd name="connsiteY95" fmla="*/ 29800 h 267924"/>
                              <a:gd name="connsiteX96" fmla="*/ 115166 w 148936"/>
                              <a:gd name="connsiteY96" fmla="*/ 18543 h 267924"/>
                              <a:gd name="connsiteX97" fmla="*/ 104775 w 148936"/>
                              <a:gd name="connsiteY97" fmla="*/ 9018 h 267924"/>
                              <a:gd name="connsiteX98" fmla="*/ 100446 w 148936"/>
                              <a:gd name="connsiteY98" fmla="*/ 5554 h 267924"/>
                              <a:gd name="connsiteX99" fmla="*/ 94384 w 148936"/>
                              <a:gd name="connsiteY99" fmla="*/ 3822 h 267924"/>
                              <a:gd name="connsiteX100" fmla="*/ 80529 w 148936"/>
                              <a:gd name="connsiteY100" fmla="*/ 1225 h 267924"/>
                              <a:gd name="connsiteX101" fmla="*/ 64077 w 148936"/>
                              <a:gd name="connsiteY101" fmla="*/ 359 h 267924"/>
                              <a:gd name="connsiteX102" fmla="*/ 45893 w 148936"/>
                              <a:gd name="connsiteY102" fmla="*/ 1225 h 267924"/>
                              <a:gd name="connsiteX103" fmla="*/ 32904 w 148936"/>
                              <a:gd name="connsiteY103" fmla="*/ 7286 h 267924"/>
                              <a:gd name="connsiteX104" fmla="*/ 23380 w 148936"/>
                              <a:gd name="connsiteY104" fmla="*/ 11615 h 267924"/>
                              <a:gd name="connsiteX105" fmla="*/ 14720 w 148936"/>
                              <a:gd name="connsiteY105" fmla="*/ 17677 h 267924"/>
                              <a:gd name="connsiteX106" fmla="*/ 14720 w 148936"/>
                              <a:gd name="connsiteY106" fmla="*/ 19409 h 267924"/>
                              <a:gd name="connsiteX107" fmla="*/ 12989 w 148936"/>
                              <a:gd name="connsiteY107" fmla="*/ 21140 h 267924"/>
                              <a:gd name="connsiteX108" fmla="*/ 6927 w 148936"/>
                              <a:gd name="connsiteY108" fmla="*/ 34995 h 267924"/>
                              <a:gd name="connsiteX109" fmla="*/ 4330 w 148936"/>
                              <a:gd name="connsiteY109" fmla="*/ 46252 h 267924"/>
                              <a:gd name="connsiteX110" fmla="*/ 2598 w 148936"/>
                              <a:gd name="connsiteY110" fmla="*/ 72229 h 267924"/>
                              <a:gd name="connsiteX111" fmla="*/ 1732 w 148936"/>
                              <a:gd name="connsiteY111" fmla="*/ 98206 h 267924"/>
                              <a:gd name="connsiteX112" fmla="*/ 1732 w 148936"/>
                              <a:gd name="connsiteY112" fmla="*/ 127647 h 267924"/>
                              <a:gd name="connsiteX113" fmla="*/ 3464 w 148936"/>
                              <a:gd name="connsiteY113" fmla="*/ 144965 h 267924"/>
                              <a:gd name="connsiteX114" fmla="*/ 3464 w 148936"/>
                              <a:gd name="connsiteY114" fmla="*/ 197786 h 267924"/>
                              <a:gd name="connsiteX115" fmla="*/ 12989 w 148936"/>
                              <a:gd name="connsiteY115" fmla="*/ 224629 h 267924"/>
                              <a:gd name="connsiteX116" fmla="*/ 17318 w 148936"/>
                              <a:gd name="connsiteY116" fmla="*/ 229825 h 267924"/>
                              <a:gd name="connsiteX117" fmla="*/ 19050 w 148936"/>
                              <a:gd name="connsiteY117" fmla="*/ 229825 h 267924"/>
                              <a:gd name="connsiteX118" fmla="*/ 20782 w 148936"/>
                              <a:gd name="connsiteY118" fmla="*/ 233288 h 267924"/>
                              <a:gd name="connsiteX119" fmla="*/ 25977 w 148936"/>
                              <a:gd name="connsiteY119" fmla="*/ 237618 h 267924"/>
                              <a:gd name="connsiteX120" fmla="*/ 25977 w 148936"/>
                              <a:gd name="connsiteY120" fmla="*/ 239350 h 267924"/>
                              <a:gd name="connsiteX121" fmla="*/ 53686 w 148936"/>
                              <a:gd name="connsiteY121" fmla="*/ 249740 h 267924"/>
                              <a:gd name="connsiteX122" fmla="*/ 59748 w 148936"/>
                              <a:gd name="connsiteY122" fmla="*/ 249740 h 267924"/>
                              <a:gd name="connsiteX123" fmla="*/ 78798 w 148936"/>
                              <a:gd name="connsiteY123" fmla="*/ 250606 h 267924"/>
                              <a:gd name="connsiteX124" fmla="*/ 97848 w 148936"/>
                              <a:gd name="connsiteY124" fmla="*/ 246277 h 267924"/>
                              <a:gd name="connsiteX125" fmla="*/ 109105 w 148936"/>
                              <a:gd name="connsiteY125" fmla="*/ 237618 h 267924"/>
                              <a:gd name="connsiteX126" fmla="*/ 120361 w 148936"/>
                              <a:gd name="connsiteY126" fmla="*/ 228959 h 267924"/>
                              <a:gd name="connsiteX127" fmla="*/ 126423 w 148936"/>
                              <a:gd name="connsiteY127" fmla="*/ 219434 h 267924"/>
                              <a:gd name="connsiteX128" fmla="*/ 132484 w 148936"/>
                              <a:gd name="connsiteY128" fmla="*/ 202981 h 267924"/>
                              <a:gd name="connsiteX129" fmla="*/ 133350 w 148936"/>
                              <a:gd name="connsiteY129" fmla="*/ 169211 h 267924"/>
                              <a:gd name="connsiteX130" fmla="*/ 146339 w 148936"/>
                              <a:gd name="connsiteY130" fmla="*/ 201249 h 267924"/>
                              <a:gd name="connsiteX131" fmla="*/ 146339 w 148936"/>
                              <a:gd name="connsiteY131" fmla="*/ 181334 h 267924"/>
                              <a:gd name="connsiteX132" fmla="*/ 144607 w 148936"/>
                              <a:gd name="connsiteY132" fmla="*/ 181334 h 267924"/>
                              <a:gd name="connsiteX133" fmla="*/ 142875 w 148936"/>
                              <a:gd name="connsiteY133" fmla="*/ 179602 h 267924"/>
                              <a:gd name="connsiteX134" fmla="*/ 144607 w 148936"/>
                              <a:gd name="connsiteY134" fmla="*/ 177870 h 267924"/>
                              <a:gd name="connsiteX135" fmla="*/ 146339 w 148936"/>
                              <a:gd name="connsiteY135" fmla="*/ 177870 h 267924"/>
                              <a:gd name="connsiteX136" fmla="*/ 148936 w 148936"/>
                              <a:gd name="connsiteY136" fmla="*/ 182200 h 267924"/>
                              <a:gd name="connsiteX137" fmla="*/ 148936 w 148936"/>
                              <a:gd name="connsiteY137" fmla="*/ 193456 h 267924"/>
                              <a:gd name="connsiteX138" fmla="*/ 148936 w 148936"/>
                              <a:gd name="connsiteY138" fmla="*/ 203847 h 267924"/>
                              <a:gd name="connsiteX139" fmla="*/ 143741 w 148936"/>
                              <a:gd name="connsiteY139" fmla="*/ 230691 h 267924"/>
                              <a:gd name="connsiteX140" fmla="*/ 137680 w 148936"/>
                              <a:gd name="connsiteY140" fmla="*/ 241947 h 267924"/>
                              <a:gd name="connsiteX141" fmla="*/ 120361 w 148936"/>
                              <a:gd name="connsiteY141" fmla="*/ 257534 h 267924"/>
                              <a:gd name="connsiteX142" fmla="*/ 85725 w 148936"/>
                              <a:gd name="connsiteY142" fmla="*/ 267925 h 267924"/>
                              <a:gd name="connsiteX143" fmla="*/ 78798 w 148936"/>
                              <a:gd name="connsiteY143" fmla="*/ 267925 h 267924"/>
                              <a:gd name="connsiteX144" fmla="*/ 64077 w 148936"/>
                              <a:gd name="connsiteY144" fmla="*/ 267059 h 267924"/>
                              <a:gd name="connsiteX145" fmla="*/ 45027 w 148936"/>
                              <a:gd name="connsiteY145" fmla="*/ 261863 h 267924"/>
                              <a:gd name="connsiteX146" fmla="*/ 45027 w 148936"/>
                              <a:gd name="connsiteY146" fmla="*/ 260997 h 267924"/>
                              <a:gd name="connsiteX147" fmla="*/ 49357 w 148936"/>
                              <a:gd name="connsiteY147" fmla="*/ 261863 h 267924"/>
                              <a:gd name="connsiteX148" fmla="*/ 51955 w 148936"/>
                              <a:gd name="connsiteY148" fmla="*/ 261863 h 267924"/>
                              <a:gd name="connsiteX149" fmla="*/ 67541 w 148936"/>
                              <a:gd name="connsiteY149" fmla="*/ 264461 h 267924"/>
                              <a:gd name="connsiteX150" fmla="*/ 71870 w 148936"/>
                              <a:gd name="connsiteY150" fmla="*/ 264461 h 267924"/>
                              <a:gd name="connsiteX151" fmla="*/ 85725 w 148936"/>
                              <a:gd name="connsiteY151" fmla="*/ 265327 h 267924"/>
                              <a:gd name="connsiteX152" fmla="*/ 109970 w 148936"/>
                              <a:gd name="connsiteY152" fmla="*/ 260131 h 267924"/>
                              <a:gd name="connsiteX153" fmla="*/ 143741 w 148936"/>
                              <a:gd name="connsiteY153" fmla="*/ 220300 h 267924"/>
                              <a:gd name="connsiteX154" fmla="*/ 144607 w 148936"/>
                              <a:gd name="connsiteY154" fmla="*/ 213372 h 267924"/>
                              <a:gd name="connsiteX155" fmla="*/ 146339 w 148936"/>
                              <a:gd name="connsiteY155" fmla="*/ 201249 h 267924"/>
                              <a:gd name="connsiteX156" fmla="*/ 58016 w 148936"/>
                              <a:gd name="connsiteY156" fmla="*/ 198652 h 267924"/>
                              <a:gd name="connsiteX157" fmla="*/ 56284 w 148936"/>
                              <a:gd name="connsiteY157" fmla="*/ 199518 h 267924"/>
                              <a:gd name="connsiteX158" fmla="*/ 54552 w 148936"/>
                              <a:gd name="connsiteY158" fmla="*/ 195188 h 267924"/>
                              <a:gd name="connsiteX159" fmla="*/ 54552 w 148936"/>
                              <a:gd name="connsiteY159" fmla="*/ 188261 h 267924"/>
                              <a:gd name="connsiteX160" fmla="*/ 55418 w 148936"/>
                              <a:gd name="connsiteY160" fmla="*/ 181334 h 267924"/>
                              <a:gd name="connsiteX161" fmla="*/ 54552 w 148936"/>
                              <a:gd name="connsiteY161" fmla="*/ 162284 h 267924"/>
                              <a:gd name="connsiteX162" fmla="*/ 54552 w 148936"/>
                              <a:gd name="connsiteY162" fmla="*/ 161418 h 267924"/>
                              <a:gd name="connsiteX163" fmla="*/ 54552 w 148936"/>
                              <a:gd name="connsiteY163" fmla="*/ 151893 h 267924"/>
                              <a:gd name="connsiteX164" fmla="*/ 55418 w 148936"/>
                              <a:gd name="connsiteY164" fmla="*/ 134575 h 267924"/>
                              <a:gd name="connsiteX165" fmla="*/ 55418 w 148936"/>
                              <a:gd name="connsiteY165" fmla="*/ 119854 h 267924"/>
                              <a:gd name="connsiteX166" fmla="*/ 55418 w 148936"/>
                              <a:gd name="connsiteY166" fmla="*/ 103402 h 267924"/>
                              <a:gd name="connsiteX167" fmla="*/ 54552 w 148936"/>
                              <a:gd name="connsiteY167" fmla="*/ 82620 h 267924"/>
                              <a:gd name="connsiteX168" fmla="*/ 77932 w 148936"/>
                              <a:gd name="connsiteY168" fmla="*/ 52313 h 267924"/>
                              <a:gd name="connsiteX169" fmla="*/ 81395 w 148936"/>
                              <a:gd name="connsiteY169" fmla="*/ 53179 h 267924"/>
                              <a:gd name="connsiteX170" fmla="*/ 80529 w 148936"/>
                              <a:gd name="connsiteY170" fmla="*/ 54911 h 267924"/>
                              <a:gd name="connsiteX171" fmla="*/ 58016 w 148936"/>
                              <a:gd name="connsiteY171" fmla="*/ 79156 h 267924"/>
                              <a:gd name="connsiteX172" fmla="*/ 58882 w 148936"/>
                              <a:gd name="connsiteY172" fmla="*/ 101670 h 267924"/>
                              <a:gd name="connsiteX173" fmla="*/ 58016 w 148936"/>
                              <a:gd name="connsiteY173" fmla="*/ 154490 h 267924"/>
                              <a:gd name="connsiteX174" fmla="*/ 58882 w 148936"/>
                              <a:gd name="connsiteY174" fmla="*/ 186529 h 267924"/>
                              <a:gd name="connsiteX175" fmla="*/ 58882 w 148936"/>
                              <a:gd name="connsiteY175" fmla="*/ 196920 h 267924"/>
                              <a:gd name="connsiteX176" fmla="*/ 58882 w 148936"/>
                              <a:gd name="connsiteY176" fmla="*/ 198652 h 267924"/>
                              <a:gd name="connsiteX177" fmla="*/ 103909 w 148936"/>
                              <a:gd name="connsiteY177" fmla="*/ 96475 h 267924"/>
                              <a:gd name="connsiteX178" fmla="*/ 103043 w 148936"/>
                              <a:gd name="connsiteY178" fmla="*/ 94743 h 267924"/>
                              <a:gd name="connsiteX179" fmla="*/ 103909 w 148936"/>
                              <a:gd name="connsiteY179" fmla="*/ 93877 h 267924"/>
                              <a:gd name="connsiteX180" fmla="*/ 105641 w 148936"/>
                              <a:gd name="connsiteY180" fmla="*/ 93877 h 267924"/>
                              <a:gd name="connsiteX181" fmla="*/ 106507 w 148936"/>
                              <a:gd name="connsiteY181" fmla="*/ 94743 h 267924"/>
                              <a:gd name="connsiteX182" fmla="*/ 122093 w 148936"/>
                              <a:gd name="connsiteY182" fmla="*/ 96475 h 267924"/>
                              <a:gd name="connsiteX183" fmla="*/ 143741 w 148936"/>
                              <a:gd name="connsiteY183" fmla="*/ 94743 h 267924"/>
                              <a:gd name="connsiteX184" fmla="*/ 143741 w 148936"/>
                              <a:gd name="connsiteY184" fmla="*/ 83486 h 267924"/>
                              <a:gd name="connsiteX185" fmla="*/ 142875 w 148936"/>
                              <a:gd name="connsiteY185" fmla="*/ 63570 h 267924"/>
                              <a:gd name="connsiteX186" fmla="*/ 139411 w 148936"/>
                              <a:gd name="connsiteY186" fmla="*/ 47118 h 267924"/>
                              <a:gd name="connsiteX187" fmla="*/ 140277 w 148936"/>
                              <a:gd name="connsiteY187" fmla="*/ 47118 h 267924"/>
                              <a:gd name="connsiteX188" fmla="*/ 146339 w 148936"/>
                              <a:gd name="connsiteY188" fmla="*/ 84352 h 267924"/>
                              <a:gd name="connsiteX189" fmla="*/ 146339 w 148936"/>
                              <a:gd name="connsiteY189" fmla="*/ 94743 h 267924"/>
                              <a:gd name="connsiteX190" fmla="*/ 142009 w 148936"/>
                              <a:gd name="connsiteY190" fmla="*/ 99072 h 267924"/>
                              <a:gd name="connsiteX191" fmla="*/ 117764 w 148936"/>
                              <a:gd name="connsiteY191" fmla="*/ 100804 h 267924"/>
                              <a:gd name="connsiteX192" fmla="*/ 103909 w 148936"/>
                              <a:gd name="connsiteY192" fmla="*/ 96475 h 26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148936" h="267924">
                                <a:moveTo>
                                  <a:pt x="135948" y="181334"/>
                                </a:moveTo>
                                <a:cubicBezTo>
                                  <a:pt x="135948" y="184797"/>
                                  <a:pt x="135948" y="188261"/>
                                  <a:pt x="135948" y="191725"/>
                                </a:cubicBezTo>
                                <a:cubicBezTo>
                                  <a:pt x="135948" y="195188"/>
                                  <a:pt x="135082" y="197786"/>
                                  <a:pt x="135082" y="201249"/>
                                </a:cubicBezTo>
                                <a:cubicBezTo>
                                  <a:pt x="135082" y="207311"/>
                                  <a:pt x="133350" y="213372"/>
                                  <a:pt x="130752" y="218568"/>
                                </a:cubicBezTo>
                                <a:lnTo>
                                  <a:pt x="124691" y="229825"/>
                                </a:lnTo>
                                <a:cubicBezTo>
                                  <a:pt x="120361" y="236752"/>
                                  <a:pt x="114300" y="240215"/>
                                  <a:pt x="107373" y="245411"/>
                                </a:cubicBezTo>
                                <a:cubicBezTo>
                                  <a:pt x="103043" y="248009"/>
                                  <a:pt x="99580" y="250606"/>
                                  <a:pt x="94384" y="251472"/>
                                </a:cubicBezTo>
                                <a:cubicBezTo>
                                  <a:pt x="90055" y="252338"/>
                                  <a:pt x="84859" y="254070"/>
                                  <a:pt x="79663" y="254936"/>
                                </a:cubicBezTo>
                                <a:cubicBezTo>
                                  <a:pt x="75334" y="254936"/>
                                  <a:pt x="73602" y="254936"/>
                                  <a:pt x="70139" y="255802"/>
                                </a:cubicBezTo>
                                <a:cubicBezTo>
                                  <a:pt x="64077" y="254936"/>
                                  <a:pt x="58016" y="255802"/>
                                  <a:pt x="51955" y="254070"/>
                                </a:cubicBezTo>
                                <a:cubicBezTo>
                                  <a:pt x="49357" y="254070"/>
                                  <a:pt x="45893" y="254070"/>
                                  <a:pt x="42429" y="253204"/>
                                </a:cubicBezTo>
                                <a:cubicBezTo>
                                  <a:pt x="37234" y="251472"/>
                                  <a:pt x="31173" y="249740"/>
                                  <a:pt x="26843" y="246277"/>
                                </a:cubicBezTo>
                                <a:cubicBezTo>
                                  <a:pt x="25111" y="244545"/>
                                  <a:pt x="24245" y="243679"/>
                                  <a:pt x="21648" y="241947"/>
                                </a:cubicBezTo>
                                <a:cubicBezTo>
                                  <a:pt x="18184" y="237618"/>
                                  <a:pt x="15586" y="234154"/>
                                  <a:pt x="11257" y="229825"/>
                                </a:cubicBezTo>
                                <a:cubicBezTo>
                                  <a:pt x="10391" y="225495"/>
                                  <a:pt x="7793" y="223763"/>
                                  <a:pt x="6061" y="220300"/>
                                </a:cubicBezTo>
                                <a:cubicBezTo>
                                  <a:pt x="5195" y="218568"/>
                                  <a:pt x="4330" y="216836"/>
                                  <a:pt x="4330" y="215104"/>
                                </a:cubicBezTo>
                                <a:cubicBezTo>
                                  <a:pt x="3464" y="213372"/>
                                  <a:pt x="2598" y="211640"/>
                                  <a:pt x="2598" y="209909"/>
                                </a:cubicBezTo>
                                <a:cubicBezTo>
                                  <a:pt x="1732" y="207311"/>
                                  <a:pt x="1732" y="203847"/>
                                  <a:pt x="1732" y="199518"/>
                                </a:cubicBezTo>
                                <a:cubicBezTo>
                                  <a:pt x="1732" y="195188"/>
                                  <a:pt x="866" y="191725"/>
                                  <a:pt x="866" y="188261"/>
                                </a:cubicBezTo>
                                <a:cubicBezTo>
                                  <a:pt x="866" y="183931"/>
                                  <a:pt x="866" y="180468"/>
                                  <a:pt x="866" y="177004"/>
                                </a:cubicBezTo>
                                <a:cubicBezTo>
                                  <a:pt x="866" y="172675"/>
                                  <a:pt x="866" y="169211"/>
                                  <a:pt x="866" y="164881"/>
                                </a:cubicBezTo>
                                <a:cubicBezTo>
                                  <a:pt x="0" y="158820"/>
                                  <a:pt x="1732" y="148429"/>
                                  <a:pt x="1732" y="142368"/>
                                </a:cubicBezTo>
                                <a:cubicBezTo>
                                  <a:pt x="1732" y="132843"/>
                                  <a:pt x="0" y="123318"/>
                                  <a:pt x="0" y="114659"/>
                                </a:cubicBezTo>
                                <a:cubicBezTo>
                                  <a:pt x="0" y="112061"/>
                                  <a:pt x="0" y="110329"/>
                                  <a:pt x="0" y="108597"/>
                                </a:cubicBezTo>
                                <a:lnTo>
                                  <a:pt x="0" y="105999"/>
                                </a:lnTo>
                                <a:cubicBezTo>
                                  <a:pt x="0" y="105134"/>
                                  <a:pt x="866" y="104268"/>
                                  <a:pt x="866" y="103402"/>
                                </a:cubicBezTo>
                                <a:cubicBezTo>
                                  <a:pt x="866" y="100804"/>
                                  <a:pt x="866" y="99072"/>
                                  <a:pt x="866" y="97340"/>
                                </a:cubicBezTo>
                                <a:cubicBezTo>
                                  <a:pt x="866" y="88681"/>
                                  <a:pt x="866" y="78291"/>
                                  <a:pt x="1732" y="69631"/>
                                </a:cubicBezTo>
                                <a:cubicBezTo>
                                  <a:pt x="1732" y="64436"/>
                                  <a:pt x="1732" y="59240"/>
                                  <a:pt x="2598" y="54045"/>
                                </a:cubicBezTo>
                                <a:cubicBezTo>
                                  <a:pt x="3464" y="49715"/>
                                  <a:pt x="4330" y="43654"/>
                                  <a:pt x="6061" y="39325"/>
                                </a:cubicBezTo>
                                <a:cubicBezTo>
                                  <a:pt x="7793" y="32397"/>
                                  <a:pt x="9525" y="27202"/>
                                  <a:pt x="13854" y="22872"/>
                                </a:cubicBezTo>
                                <a:cubicBezTo>
                                  <a:pt x="14720" y="17677"/>
                                  <a:pt x="19916" y="15079"/>
                                  <a:pt x="25977" y="12481"/>
                                </a:cubicBezTo>
                                <a:lnTo>
                                  <a:pt x="38100" y="5554"/>
                                </a:lnTo>
                                <a:cubicBezTo>
                                  <a:pt x="42429" y="3822"/>
                                  <a:pt x="45893" y="1225"/>
                                  <a:pt x="51089" y="359"/>
                                </a:cubicBezTo>
                                <a:cubicBezTo>
                                  <a:pt x="53686" y="359"/>
                                  <a:pt x="55418" y="359"/>
                                  <a:pt x="58016" y="359"/>
                                </a:cubicBezTo>
                                <a:cubicBezTo>
                                  <a:pt x="66675" y="-507"/>
                                  <a:pt x="75334" y="359"/>
                                  <a:pt x="83127" y="1225"/>
                                </a:cubicBezTo>
                                <a:cubicBezTo>
                                  <a:pt x="87457" y="2090"/>
                                  <a:pt x="90920" y="1225"/>
                                  <a:pt x="95250" y="2956"/>
                                </a:cubicBezTo>
                                <a:cubicBezTo>
                                  <a:pt x="98714" y="3822"/>
                                  <a:pt x="101311" y="6420"/>
                                  <a:pt x="104775" y="6420"/>
                                </a:cubicBezTo>
                                <a:cubicBezTo>
                                  <a:pt x="106507" y="9018"/>
                                  <a:pt x="109105" y="9884"/>
                                  <a:pt x="111702" y="11615"/>
                                </a:cubicBezTo>
                                <a:cubicBezTo>
                                  <a:pt x="111702" y="11615"/>
                                  <a:pt x="111702" y="12481"/>
                                  <a:pt x="113434" y="13347"/>
                                </a:cubicBezTo>
                                <a:cubicBezTo>
                                  <a:pt x="114300" y="14213"/>
                                  <a:pt x="115166" y="13347"/>
                                  <a:pt x="116032" y="15079"/>
                                </a:cubicBezTo>
                                <a:lnTo>
                                  <a:pt x="118629" y="18543"/>
                                </a:lnTo>
                                <a:lnTo>
                                  <a:pt x="121227" y="22006"/>
                                </a:lnTo>
                                <a:cubicBezTo>
                                  <a:pt x="123825" y="25470"/>
                                  <a:pt x="126423" y="28068"/>
                                  <a:pt x="129020" y="32397"/>
                                </a:cubicBezTo>
                                <a:cubicBezTo>
                                  <a:pt x="135948" y="46252"/>
                                  <a:pt x="136814" y="66168"/>
                                  <a:pt x="135082" y="86084"/>
                                </a:cubicBezTo>
                                <a:cubicBezTo>
                                  <a:pt x="133350" y="86950"/>
                                  <a:pt x="131618" y="86950"/>
                                  <a:pt x="129020" y="86950"/>
                                </a:cubicBezTo>
                                <a:cubicBezTo>
                                  <a:pt x="123825" y="86950"/>
                                  <a:pt x="118629" y="88681"/>
                                  <a:pt x="112568" y="88681"/>
                                </a:cubicBezTo>
                                <a:cubicBezTo>
                                  <a:pt x="108239" y="88681"/>
                                  <a:pt x="106507" y="88681"/>
                                  <a:pt x="100446" y="87816"/>
                                </a:cubicBezTo>
                                <a:cubicBezTo>
                                  <a:pt x="96116" y="86950"/>
                                  <a:pt x="94384" y="86950"/>
                                  <a:pt x="91786" y="85218"/>
                                </a:cubicBezTo>
                                <a:cubicBezTo>
                                  <a:pt x="91786" y="74827"/>
                                  <a:pt x="93518" y="63570"/>
                                  <a:pt x="90055" y="55777"/>
                                </a:cubicBezTo>
                                <a:cubicBezTo>
                                  <a:pt x="89189" y="54045"/>
                                  <a:pt x="89189" y="52313"/>
                                  <a:pt x="88323" y="51447"/>
                                </a:cubicBezTo>
                                <a:cubicBezTo>
                                  <a:pt x="84859" y="45386"/>
                                  <a:pt x="72736" y="41922"/>
                                  <a:pt x="63211" y="43654"/>
                                </a:cubicBezTo>
                                <a:cubicBezTo>
                                  <a:pt x="59748" y="43654"/>
                                  <a:pt x="57150" y="45386"/>
                                  <a:pt x="54552" y="46252"/>
                                </a:cubicBezTo>
                                <a:cubicBezTo>
                                  <a:pt x="51955" y="47984"/>
                                  <a:pt x="51089" y="50581"/>
                                  <a:pt x="48491" y="51447"/>
                                </a:cubicBezTo>
                                <a:cubicBezTo>
                                  <a:pt x="42429" y="61838"/>
                                  <a:pt x="46759" y="74827"/>
                                  <a:pt x="46759" y="88681"/>
                                </a:cubicBezTo>
                                <a:cubicBezTo>
                                  <a:pt x="46759" y="110329"/>
                                  <a:pt x="45893" y="130245"/>
                                  <a:pt x="45893" y="150161"/>
                                </a:cubicBezTo>
                                <a:cubicBezTo>
                                  <a:pt x="45893" y="158820"/>
                                  <a:pt x="46759" y="165747"/>
                                  <a:pt x="46759" y="173541"/>
                                </a:cubicBezTo>
                                <a:cubicBezTo>
                                  <a:pt x="46759" y="182200"/>
                                  <a:pt x="45893" y="189127"/>
                                  <a:pt x="47625" y="196920"/>
                                </a:cubicBezTo>
                                <a:cubicBezTo>
                                  <a:pt x="49357" y="203847"/>
                                  <a:pt x="52820" y="207311"/>
                                  <a:pt x="58882" y="209909"/>
                                </a:cubicBezTo>
                                <a:cubicBezTo>
                                  <a:pt x="64943" y="210775"/>
                                  <a:pt x="70139" y="213372"/>
                                  <a:pt x="76200" y="210775"/>
                                </a:cubicBezTo>
                                <a:cubicBezTo>
                                  <a:pt x="77932" y="210775"/>
                                  <a:pt x="79663" y="209043"/>
                                  <a:pt x="81395" y="207311"/>
                                </a:cubicBezTo>
                                <a:cubicBezTo>
                                  <a:pt x="83993" y="205579"/>
                                  <a:pt x="89189" y="203847"/>
                                  <a:pt x="90920" y="201249"/>
                                </a:cubicBezTo>
                                <a:cubicBezTo>
                                  <a:pt x="91786" y="199518"/>
                                  <a:pt x="90920" y="197786"/>
                                  <a:pt x="92652" y="196054"/>
                                </a:cubicBezTo>
                                <a:cubicBezTo>
                                  <a:pt x="91786" y="189127"/>
                                  <a:pt x="96116" y="180468"/>
                                  <a:pt x="93518" y="170943"/>
                                </a:cubicBezTo>
                                <a:cubicBezTo>
                                  <a:pt x="93518" y="169211"/>
                                  <a:pt x="94384" y="167479"/>
                                  <a:pt x="94384" y="167479"/>
                                </a:cubicBezTo>
                                <a:cubicBezTo>
                                  <a:pt x="102177" y="164015"/>
                                  <a:pt x="111702" y="163150"/>
                                  <a:pt x="122959" y="164015"/>
                                </a:cubicBezTo>
                                <a:cubicBezTo>
                                  <a:pt x="125557" y="164015"/>
                                  <a:pt x="129020" y="165747"/>
                                  <a:pt x="131618" y="165747"/>
                                </a:cubicBezTo>
                                <a:cubicBezTo>
                                  <a:pt x="134216" y="165747"/>
                                  <a:pt x="135948" y="165747"/>
                                  <a:pt x="137680" y="166613"/>
                                </a:cubicBezTo>
                                <a:cubicBezTo>
                                  <a:pt x="135948" y="171809"/>
                                  <a:pt x="135948" y="176138"/>
                                  <a:pt x="135948" y="181334"/>
                                </a:cubicBezTo>
                                <a:close/>
                                <a:moveTo>
                                  <a:pt x="133350" y="169211"/>
                                </a:moveTo>
                                <a:cubicBezTo>
                                  <a:pt x="121227" y="167479"/>
                                  <a:pt x="106507" y="165747"/>
                                  <a:pt x="95250" y="170077"/>
                                </a:cubicBezTo>
                                <a:cubicBezTo>
                                  <a:pt x="95250" y="174406"/>
                                  <a:pt x="96116" y="178736"/>
                                  <a:pt x="96116" y="183931"/>
                                </a:cubicBezTo>
                                <a:lnTo>
                                  <a:pt x="94384" y="191725"/>
                                </a:lnTo>
                                <a:cubicBezTo>
                                  <a:pt x="94384" y="192590"/>
                                  <a:pt x="95250" y="193456"/>
                                  <a:pt x="94384" y="194322"/>
                                </a:cubicBezTo>
                                <a:cubicBezTo>
                                  <a:pt x="94384" y="196920"/>
                                  <a:pt x="92652" y="198652"/>
                                  <a:pt x="91786" y="200384"/>
                                </a:cubicBezTo>
                                <a:cubicBezTo>
                                  <a:pt x="90920" y="202115"/>
                                  <a:pt x="91786" y="203847"/>
                                  <a:pt x="90055" y="204713"/>
                                </a:cubicBezTo>
                                <a:lnTo>
                                  <a:pt x="87457" y="206445"/>
                                </a:lnTo>
                                <a:lnTo>
                                  <a:pt x="81395" y="209909"/>
                                </a:lnTo>
                                <a:cubicBezTo>
                                  <a:pt x="74468" y="212506"/>
                                  <a:pt x="68407" y="213372"/>
                                  <a:pt x="61479" y="211640"/>
                                </a:cubicBezTo>
                                <a:cubicBezTo>
                                  <a:pt x="58016" y="210775"/>
                                  <a:pt x="55418" y="209909"/>
                                  <a:pt x="52820" y="209043"/>
                                </a:cubicBezTo>
                                <a:cubicBezTo>
                                  <a:pt x="47625" y="205579"/>
                                  <a:pt x="44161" y="201249"/>
                                  <a:pt x="43295" y="194322"/>
                                </a:cubicBezTo>
                                <a:cubicBezTo>
                                  <a:pt x="41564" y="192590"/>
                                  <a:pt x="41564" y="189993"/>
                                  <a:pt x="41564" y="185663"/>
                                </a:cubicBezTo>
                                <a:cubicBezTo>
                                  <a:pt x="42429" y="178736"/>
                                  <a:pt x="41564" y="170943"/>
                                  <a:pt x="42429" y="166613"/>
                                </a:cubicBezTo>
                                <a:cubicBezTo>
                                  <a:pt x="41564" y="161418"/>
                                  <a:pt x="42429" y="156222"/>
                                  <a:pt x="41564" y="151027"/>
                                </a:cubicBezTo>
                                <a:cubicBezTo>
                                  <a:pt x="41564" y="149295"/>
                                  <a:pt x="40698" y="148429"/>
                                  <a:pt x="41564" y="146697"/>
                                </a:cubicBezTo>
                                <a:cubicBezTo>
                                  <a:pt x="41564" y="142368"/>
                                  <a:pt x="41564" y="141502"/>
                                  <a:pt x="41564" y="137172"/>
                                </a:cubicBezTo>
                                <a:cubicBezTo>
                                  <a:pt x="41564" y="131977"/>
                                  <a:pt x="42429" y="125916"/>
                                  <a:pt x="42429" y="119854"/>
                                </a:cubicBezTo>
                                <a:cubicBezTo>
                                  <a:pt x="42429" y="113793"/>
                                  <a:pt x="41564" y="107731"/>
                                  <a:pt x="42429" y="101670"/>
                                </a:cubicBezTo>
                                <a:cubicBezTo>
                                  <a:pt x="42429" y="95609"/>
                                  <a:pt x="43295" y="90413"/>
                                  <a:pt x="42429" y="85218"/>
                                </a:cubicBezTo>
                                <a:cubicBezTo>
                                  <a:pt x="41564" y="73095"/>
                                  <a:pt x="39832" y="58374"/>
                                  <a:pt x="44161" y="48850"/>
                                </a:cubicBezTo>
                                <a:cubicBezTo>
                                  <a:pt x="49357" y="41922"/>
                                  <a:pt x="57150" y="37593"/>
                                  <a:pt x="67541" y="37593"/>
                                </a:cubicBezTo>
                                <a:cubicBezTo>
                                  <a:pt x="73602" y="37593"/>
                                  <a:pt x="79663" y="38459"/>
                                  <a:pt x="83127" y="41056"/>
                                </a:cubicBezTo>
                                <a:cubicBezTo>
                                  <a:pt x="94384" y="47984"/>
                                  <a:pt x="93518" y="64436"/>
                                  <a:pt x="92652" y="80888"/>
                                </a:cubicBezTo>
                                <a:cubicBezTo>
                                  <a:pt x="104775" y="83486"/>
                                  <a:pt x="116032" y="82620"/>
                                  <a:pt x="129886" y="80888"/>
                                </a:cubicBezTo>
                                <a:cubicBezTo>
                                  <a:pt x="129886" y="70497"/>
                                  <a:pt x="129886" y="60106"/>
                                  <a:pt x="129020" y="49715"/>
                                </a:cubicBezTo>
                                <a:cubicBezTo>
                                  <a:pt x="128154" y="41922"/>
                                  <a:pt x="125557" y="34995"/>
                                  <a:pt x="122959" y="29800"/>
                                </a:cubicBezTo>
                                <a:cubicBezTo>
                                  <a:pt x="120361" y="25470"/>
                                  <a:pt x="117764" y="22872"/>
                                  <a:pt x="115166" y="18543"/>
                                </a:cubicBezTo>
                                <a:lnTo>
                                  <a:pt x="104775" y="9018"/>
                                </a:lnTo>
                                <a:lnTo>
                                  <a:pt x="100446" y="5554"/>
                                </a:lnTo>
                                <a:lnTo>
                                  <a:pt x="94384" y="3822"/>
                                </a:lnTo>
                                <a:cubicBezTo>
                                  <a:pt x="90055" y="2090"/>
                                  <a:pt x="85725" y="2090"/>
                                  <a:pt x="80529" y="1225"/>
                                </a:cubicBezTo>
                                <a:cubicBezTo>
                                  <a:pt x="74468" y="359"/>
                                  <a:pt x="69273" y="359"/>
                                  <a:pt x="64077" y="359"/>
                                </a:cubicBezTo>
                                <a:cubicBezTo>
                                  <a:pt x="58016" y="359"/>
                                  <a:pt x="51955" y="-507"/>
                                  <a:pt x="45893" y="1225"/>
                                </a:cubicBezTo>
                                <a:cubicBezTo>
                                  <a:pt x="41564" y="2090"/>
                                  <a:pt x="36368" y="5554"/>
                                  <a:pt x="32904" y="7286"/>
                                </a:cubicBezTo>
                                <a:cubicBezTo>
                                  <a:pt x="30307" y="9018"/>
                                  <a:pt x="26843" y="9884"/>
                                  <a:pt x="23380" y="11615"/>
                                </a:cubicBezTo>
                                <a:cubicBezTo>
                                  <a:pt x="20782" y="13347"/>
                                  <a:pt x="16452" y="15945"/>
                                  <a:pt x="14720" y="17677"/>
                                </a:cubicBezTo>
                                <a:cubicBezTo>
                                  <a:pt x="14720" y="18543"/>
                                  <a:pt x="14720" y="19409"/>
                                  <a:pt x="14720" y="19409"/>
                                </a:cubicBezTo>
                                <a:cubicBezTo>
                                  <a:pt x="12989" y="19409"/>
                                  <a:pt x="13854" y="20274"/>
                                  <a:pt x="12989" y="21140"/>
                                </a:cubicBezTo>
                                <a:cubicBezTo>
                                  <a:pt x="10391" y="25470"/>
                                  <a:pt x="8659" y="29800"/>
                                  <a:pt x="6927" y="34995"/>
                                </a:cubicBezTo>
                                <a:lnTo>
                                  <a:pt x="4330" y="46252"/>
                                </a:lnTo>
                                <a:cubicBezTo>
                                  <a:pt x="2598" y="54911"/>
                                  <a:pt x="2598" y="63570"/>
                                  <a:pt x="2598" y="72229"/>
                                </a:cubicBezTo>
                                <a:lnTo>
                                  <a:pt x="1732" y="98206"/>
                                </a:lnTo>
                                <a:cubicBezTo>
                                  <a:pt x="1732" y="107731"/>
                                  <a:pt x="866" y="117256"/>
                                  <a:pt x="1732" y="127647"/>
                                </a:cubicBezTo>
                                <a:cubicBezTo>
                                  <a:pt x="1732" y="132843"/>
                                  <a:pt x="3464" y="138904"/>
                                  <a:pt x="3464" y="144965"/>
                                </a:cubicBezTo>
                                <a:cubicBezTo>
                                  <a:pt x="2598" y="162284"/>
                                  <a:pt x="2598" y="180468"/>
                                  <a:pt x="3464" y="197786"/>
                                </a:cubicBezTo>
                                <a:cubicBezTo>
                                  <a:pt x="4330" y="209043"/>
                                  <a:pt x="7793" y="216836"/>
                                  <a:pt x="12989" y="224629"/>
                                </a:cubicBezTo>
                                <a:cubicBezTo>
                                  <a:pt x="14720" y="227227"/>
                                  <a:pt x="14720" y="228959"/>
                                  <a:pt x="17318" y="229825"/>
                                </a:cubicBezTo>
                                <a:cubicBezTo>
                                  <a:pt x="18184" y="229825"/>
                                  <a:pt x="17318" y="228959"/>
                                  <a:pt x="19050" y="229825"/>
                                </a:cubicBezTo>
                                <a:cubicBezTo>
                                  <a:pt x="19916" y="229825"/>
                                  <a:pt x="19916" y="231556"/>
                                  <a:pt x="20782" y="233288"/>
                                </a:cubicBezTo>
                                <a:cubicBezTo>
                                  <a:pt x="22514" y="235020"/>
                                  <a:pt x="23380" y="235886"/>
                                  <a:pt x="25977" y="237618"/>
                                </a:cubicBezTo>
                                <a:cubicBezTo>
                                  <a:pt x="25977" y="237618"/>
                                  <a:pt x="25111" y="238484"/>
                                  <a:pt x="25977" y="239350"/>
                                </a:cubicBezTo>
                                <a:cubicBezTo>
                                  <a:pt x="32904" y="245411"/>
                                  <a:pt x="42429" y="248009"/>
                                  <a:pt x="53686" y="249740"/>
                                </a:cubicBezTo>
                                <a:cubicBezTo>
                                  <a:pt x="56284" y="249740"/>
                                  <a:pt x="57150" y="249740"/>
                                  <a:pt x="59748" y="249740"/>
                                </a:cubicBezTo>
                                <a:cubicBezTo>
                                  <a:pt x="65809" y="249740"/>
                                  <a:pt x="71870" y="251472"/>
                                  <a:pt x="78798" y="250606"/>
                                </a:cubicBezTo>
                                <a:cubicBezTo>
                                  <a:pt x="85725" y="249740"/>
                                  <a:pt x="91786" y="247143"/>
                                  <a:pt x="97848" y="246277"/>
                                </a:cubicBezTo>
                                <a:cubicBezTo>
                                  <a:pt x="102177" y="243679"/>
                                  <a:pt x="105641" y="240215"/>
                                  <a:pt x="109105" y="237618"/>
                                </a:cubicBezTo>
                                <a:cubicBezTo>
                                  <a:pt x="113434" y="235020"/>
                                  <a:pt x="117764" y="233288"/>
                                  <a:pt x="120361" y="228959"/>
                                </a:cubicBezTo>
                                <a:cubicBezTo>
                                  <a:pt x="122959" y="226361"/>
                                  <a:pt x="124691" y="222897"/>
                                  <a:pt x="126423" y="219434"/>
                                </a:cubicBezTo>
                                <a:cubicBezTo>
                                  <a:pt x="129886" y="213372"/>
                                  <a:pt x="131618" y="209043"/>
                                  <a:pt x="132484" y="202981"/>
                                </a:cubicBezTo>
                                <a:cubicBezTo>
                                  <a:pt x="134216" y="190859"/>
                                  <a:pt x="133350" y="180468"/>
                                  <a:pt x="133350" y="169211"/>
                                </a:cubicBezTo>
                                <a:close/>
                                <a:moveTo>
                                  <a:pt x="146339" y="201249"/>
                                </a:moveTo>
                                <a:lnTo>
                                  <a:pt x="146339" y="181334"/>
                                </a:lnTo>
                                <a:lnTo>
                                  <a:pt x="144607" y="181334"/>
                                </a:lnTo>
                                <a:cubicBezTo>
                                  <a:pt x="143741" y="181334"/>
                                  <a:pt x="142875" y="180468"/>
                                  <a:pt x="142875" y="179602"/>
                                </a:cubicBezTo>
                                <a:cubicBezTo>
                                  <a:pt x="142875" y="178736"/>
                                  <a:pt x="142875" y="177870"/>
                                  <a:pt x="144607" y="177870"/>
                                </a:cubicBezTo>
                                <a:cubicBezTo>
                                  <a:pt x="145473" y="177870"/>
                                  <a:pt x="145473" y="177870"/>
                                  <a:pt x="146339" y="177870"/>
                                </a:cubicBezTo>
                                <a:cubicBezTo>
                                  <a:pt x="148071" y="177870"/>
                                  <a:pt x="148936" y="179602"/>
                                  <a:pt x="148936" y="182200"/>
                                </a:cubicBezTo>
                                <a:lnTo>
                                  <a:pt x="148936" y="193456"/>
                                </a:lnTo>
                                <a:cubicBezTo>
                                  <a:pt x="148936" y="196920"/>
                                  <a:pt x="148936" y="200384"/>
                                  <a:pt x="148936" y="203847"/>
                                </a:cubicBezTo>
                                <a:cubicBezTo>
                                  <a:pt x="148936" y="212506"/>
                                  <a:pt x="148071" y="222897"/>
                                  <a:pt x="143741" y="230691"/>
                                </a:cubicBezTo>
                                <a:lnTo>
                                  <a:pt x="137680" y="241947"/>
                                </a:lnTo>
                                <a:cubicBezTo>
                                  <a:pt x="133350" y="248874"/>
                                  <a:pt x="127288" y="252338"/>
                                  <a:pt x="120361" y="257534"/>
                                </a:cubicBezTo>
                                <a:cubicBezTo>
                                  <a:pt x="109970" y="265327"/>
                                  <a:pt x="96982" y="267925"/>
                                  <a:pt x="85725" y="267925"/>
                                </a:cubicBezTo>
                                <a:cubicBezTo>
                                  <a:pt x="83127" y="267925"/>
                                  <a:pt x="81395" y="267925"/>
                                  <a:pt x="78798" y="267925"/>
                                </a:cubicBezTo>
                                <a:cubicBezTo>
                                  <a:pt x="74468" y="267925"/>
                                  <a:pt x="69273" y="267925"/>
                                  <a:pt x="64077" y="267059"/>
                                </a:cubicBezTo>
                                <a:cubicBezTo>
                                  <a:pt x="56284" y="266193"/>
                                  <a:pt x="50223" y="264461"/>
                                  <a:pt x="45027" y="261863"/>
                                </a:cubicBezTo>
                                <a:cubicBezTo>
                                  <a:pt x="44161" y="261863"/>
                                  <a:pt x="44161" y="260997"/>
                                  <a:pt x="45027" y="260997"/>
                                </a:cubicBezTo>
                                <a:cubicBezTo>
                                  <a:pt x="47625" y="260997"/>
                                  <a:pt x="49357" y="261863"/>
                                  <a:pt x="49357" y="261863"/>
                                </a:cubicBezTo>
                                <a:cubicBezTo>
                                  <a:pt x="50223" y="261863"/>
                                  <a:pt x="51089" y="261863"/>
                                  <a:pt x="51955" y="261863"/>
                                </a:cubicBezTo>
                                <a:cubicBezTo>
                                  <a:pt x="57150" y="263595"/>
                                  <a:pt x="62345" y="264461"/>
                                  <a:pt x="67541" y="264461"/>
                                </a:cubicBezTo>
                                <a:cubicBezTo>
                                  <a:pt x="68407" y="264461"/>
                                  <a:pt x="69273" y="264461"/>
                                  <a:pt x="71870" y="264461"/>
                                </a:cubicBezTo>
                                <a:cubicBezTo>
                                  <a:pt x="76200" y="264461"/>
                                  <a:pt x="80529" y="265327"/>
                                  <a:pt x="85725" y="265327"/>
                                </a:cubicBezTo>
                                <a:cubicBezTo>
                                  <a:pt x="94384" y="265327"/>
                                  <a:pt x="102177" y="261863"/>
                                  <a:pt x="109970" y="260131"/>
                                </a:cubicBezTo>
                                <a:cubicBezTo>
                                  <a:pt x="120361" y="254070"/>
                                  <a:pt x="138545" y="244545"/>
                                  <a:pt x="143741" y="220300"/>
                                </a:cubicBezTo>
                                <a:cubicBezTo>
                                  <a:pt x="144607" y="217702"/>
                                  <a:pt x="144607" y="215970"/>
                                  <a:pt x="144607" y="213372"/>
                                </a:cubicBezTo>
                                <a:cubicBezTo>
                                  <a:pt x="146339" y="209043"/>
                                  <a:pt x="146339" y="204713"/>
                                  <a:pt x="146339" y="201249"/>
                                </a:cubicBezTo>
                                <a:close/>
                                <a:moveTo>
                                  <a:pt x="58016" y="198652"/>
                                </a:moveTo>
                                <a:cubicBezTo>
                                  <a:pt x="58016" y="199518"/>
                                  <a:pt x="57150" y="200384"/>
                                  <a:pt x="56284" y="199518"/>
                                </a:cubicBezTo>
                                <a:cubicBezTo>
                                  <a:pt x="55418" y="198652"/>
                                  <a:pt x="54552" y="196920"/>
                                  <a:pt x="54552" y="195188"/>
                                </a:cubicBezTo>
                                <a:lnTo>
                                  <a:pt x="54552" y="188261"/>
                                </a:lnTo>
                                <a:cubicBezTo>
                                  <a:pt x="54552" y="185663"/>
                                  <a:pt x="54552" y="183066"/>
                                  <a:pt x="55418" y="181334"/>
                                </a:cubicBezTo>
                                <a:cubicBezTo>
                                  <a:pt x="54552" y="175272"/>
                                  <a:pt x="54552" y="168345"/>
                                  <a:pt x="54552" y="162284"/>
                                </a:cubicBezTo>
                                <a:lnTo>
                                  <a:pt x="54552" y="161418"/>
                                </a:lnTo>
                                <a:cubicBezTo>
                                  <a:pt x="54552" y="157088"/>
                                  <a:pt x="54552" y="156222"/>
                                  <a:pt x="54552" y="151893"/>
                                </a:cubicBezTo>
                                <a:cubicBezTo>
                                  <a:pt x="54552" y="146697"/>
                                  <a:pt x="55418" y="140636"/>
                                  <a:pt x="55418" y="134575"/>
                                </a:cubicBezTo>
                                <a:cubicBezTo>
                                  <a:pt x="55418" y="130245"/>
                                  <a:pt x="55418" y="125916"/>
                                  <a:pt x="55418" y="119854"/>
                                </a:cubicBezTo>
                                <a:cubicBezTo>
                                  <a:pt x="55418" y="113793"/>
                                  <a:pt x="55418" y="108597"/>
                                  <a:pt x="55418" y="103402"/>
                                </a:cubicBezTo>
                                <a:cubicBezTo>
                                  <a:pt x="55418" y="96475"/>
                                  <a:pt x="54552" y="89547"/>
                                  <a:pt x="54552" y="82620"/>
                                </a:cubicBezTo>
                                <a:cubicBezTo>
                                  <a:pt x="54552" y="64436"/>
                                  <a:pt x="62345" y="54045"/>
                                  <a:pt x="77932" y="52313"/>
                                </a:cubicBezTo>
                                <a:cubicBezTo>
                                  <a:pt x="78798" y="52313"/>
                                  <a:pt x="79663" y="52313"/>
                                  <a:pt x="81395" y="53179"/>
                                </a:cubicBezTo>
                                <a:cubicBezTo>
                                  <a:pt x="81395" y="54045"/>
                                  <a:pt x="81395" y="54911"/>
                                  <a:pt x="80529" y="54911"/>
                                </a:cubicBezTo>
                                <a:cubicBezTo>
                                  <a:pt x="61479" y="54911"/>
                                  <a:pt x="58016" y="67034"/>
                                  <a:pt x="58016" y="79156"/>
                                </a:cubicBezTo>
                                <a:cubicBezTo>
                                  <a:pt x="58016" y="86084"/>
                                  <a:pt x="58882" y="93011"/>
                                  <a:pt x="58882" y="101670"/>
                                </a:cubicBezTo>
                                <a:cubicBezTo>
                                  <a:pt x="58882" y="119854"/>
                                  <a:pt x="58016" y="138038"/>
                                  <a:pt x="58016" y="154490"/>
                                </a:cubicBezTo>
                                <a:cubicBezTo>
                                  <a:pt x="58016" y="165747"/>
                                  <a:pt x="58882" y="176138"/>
                                  <a:pt x="58882" y="186529"/>
                                </a:cubicBezTo>
                                <a:cubicBezTo>
                                  <a:pt x="58882" y="190859"/>
                                  <a:pt x="58882" y="193456"/>
                                  <a:pt x="58882" y="196920"/>
                                </a:cubicBezTo>
                                <a:lnTo>
                                  <a:pt x="58882" y="198652"/>
                                </a:lnTo>
                                <a:close/>
                                <a:moveTo>
                                  <a:pt x="103909" y="96475"/>
                                </a:moveTo>
                                <a:cubicBezTo>
                                  <a:pt x="103909" y="96475"/>
                                  <a:pt x="103043" y="95609"/>
                                  <a:pt x="103043" y="94743"/>
                                </a:cubicBezTo>
                                <a:cubicBezTo>
                                  <a:pt x="103043" y="93877"/>
                                  <a:pt x="103043" y="93877"/>
                                  <a:pt x="103909" y="93877"/>
                                </a:cubicBezTo>
                                <a:lnTo>
                                  <a:pt x="105641" y="93877"/>
                                </a:lnTo>
                                <a:cubicBezTo>
                                  <a:pt x="105641" y="93877"/>
                                  <a:pt x="106507" y="93877"/>
                                  <a:pt x="106507" y="94743"/>
                                </a:cubicBezTo>
                                <a:cubicBezTo>
                                  <a:pt x="111702" y="96475"/>
                                  <a:pt x="116898" y="96475"/>
                                  <a:pt x="122093" y="96475"/>
                                </a:cubicBezTo>
                                <a:cubicBezTo>
                                  <a:pt x="129020" y="96475"/>
                                  <a:pt x="135082" y="95609"/>
                                  <a:pt x="143741" y="94743"/>
                                </a:cubicBezTo>
                                <a:cubicBezTo>
                                  <a:pt x="143741" y="90413"/>
                                  <a:pt x="143741" y="86950"/>
                                  <a:pt x="143741" y="83486"/>
                                </a:cubicBezTo>
                                <a:cubicBezTo>
                                  <a:pt x="143741" y="74827"/>
                                  <a:pt x="143741" y="68765"/>
                                  <a:pt x="142875" y="63570"/>
                                </a:cubicBezTo>
                                <a:cubicBezTo>
                                  <a:pt x="142875" y="57509"/>
                                  <a:pt x="141143" y="52313"/>
                                  <a:pt x="139411" y="47118"/>
                                </a:cubicBezTo>
                                <a:cubicBezTo>
                                  <a:pt x="139411" y="46252"/>
                                  <a:pt x="140277" y="45386"/>
                                  <a:pt x="140277" y="47118"/>
                                </a:cubicBezTo>
                                <a:cubicBezTo>
                                  <a:pt x="145473" y="57509"/>
                                  <a:pt x="147205" y="68765"/>
                                  <a:pt x="146339" y="84352"/>
                                </a:cubicBezTo>
                                <a:lnTo>
                                  <a:pt x="146339" y="94743"/>
                                </a:lnTo>
                                <a:cubicBezTo>
                                  <a:pt x="146339" y="97340"/>
                                  <a:pt x="144607" y="99072"/>
                                  <a:pt x="142009" y="99072"/>
                                </a:cubicBezTo>
                                <a:cubicBezTo>
                                  <a:pt x="136814" y="99938"/>
                                  <a:pt x="127288" y="100804"/>
                                  <a:pt x="117764" y="100804"/>
                                </a:cubicBezTo>
                                <a:cubicBezTo>
                                  <a:pt x="116032" y="99938"/>
                                  <a:pt x="106507" y="99072"/>
                                  <a:pt x="103909" y="96475"/>
                                </a:cubicBezTo>
                                <a:close/>
                              </a:path>
                            </a:pathLst>
                          </a:custGeom>
                          <a:solidFill>
                            <a:srgbClr val="000000"/>
                          </a:solidFill>
                          <a:ln w="8653" cap="flat">
                            <a:noFill/>
                            <a:prstDash val="solid"/>
                            <a:miter/>
                          </a:ln>
                        </wps:spPr>
                        <wps:bodyPr rtlCol="0" anchor="ctr"/>
                      </wps:wsp>
                      <wps:wsp>
                        <wps:cNvPr id="438487683" name="Freeform 438487683"/>
                        <wps:cNvSpPr/>
                        <wps:spPr>
                          <a:xfrm>
                            <a:off x="7979224" y="1157403"/>
                            <a:ext cx="156729" cy="267565"/>
                          </a:xfrm>
                          <a:custGeom>
                            <a:avLst/>
                            <a:gdLst>
                              <a:gd name="connsiteX0" fmla="*/ 44161 w 156729"/>
                              <a:gd name="connsiteY0" fmla="*/ 38100 h 267565"/>
                              <a:gd name="connsiteX1" fmla="*/ 45893 w 156729"/>
                              <a:gd name="connsiteY1" fmla="*/ 96116 h 267565"/>
                              <a:gd name="connsiteX2" fmla="*/ 45893 w 156729"/>
                              <a:gd name="connsiteY2" fmla="*/ 108239 h 267565"/>
                              <a:gd name="connsiteX3" fmla="*/ 67541 w 156729"/>
                              <a:gd name="connsiteY3" fmla="*/ 107373 h 267565"/>
                              <a:gd name="connsiteX4" fmla="*/ 96982 w 156729"/>
                              <a:gd name="connsiteY4" fmla="*/ 107373 h 267565"/>
                              <a:gd name="connsiteX5" fmla="*/ 98714 w 156729"/>
                              <a:gd name="connsiteY5" fmla="*/ 40698 h 267565"/>
                              <a:gd name="connsiteX6" fmla="*/ 98714 w 156729"/>
                              <a:gd name="connsiteY6" fmla="*/ 5196 h 267565"/>
                              <a:gd name="connsiteX7" fmla="*/ 119495 w 156729"/>
                              <a:gd name="connsiteY7" fmla="*/ 2598 h 267565"/>
                              <a:gd name="connsiteX8" fmla="*/ 142009 w 156729"/>
                              <a:gd name="connsiteY8" fmla="*/ 6927 h 267565"/>
                              <a:gd name="connsiteX9" fmla="*/ 141143 w 156729"/>
                              <a:gd name="connsiteY9" fmla="*/ 10391 h 267565"/>
                              <a:gd name="connsiteX10" fmla="*/ 141143 w 156729"/>
                              <a:gd name="connsiteY10" fmla="*/ 20782 h 267565"/>
                              <a:gd name="connsiteX11" fmla="*/ 141143 w 156729"/>
                              <a:gd name="connsiteY11" fmla="*/ 42429 h 267565"/>
                              <a:gd name="connsiteX12" fmla="*/ 142875 w 156729"/>
                              <a:gd name="connsiteY12" fmla="*/ 131618 h 267565"/>
                              <a:gd name="connsiteX13" fmla="*/ 142875 w 156729"/>
                              <a:gd name="connsiteY13" fmla="*/ 158462 h 267565"/>
                              <a:gd name="connsiteX14" fmla="*/ 142875 w 156729"/>
                              <a:gd name="connsiteY14" fmla="*/ 171450 h 267565"/>
                              <a:gd name="connsiteX15" fmla="*/ 142875 w 156729"/>
                              <a:gd name="connsiteY15" fmla="*/ 183573 h 267565"/>
                              <a:gd name="connsiteX16" fmla="*/ 144607 w 156729"/>
                              <a:gd name="connsiteY16" fmla="*/ 206087 h 267565"/>
                              <a:gd name="connsiteX17" fmla="*/ 144607 w 156729"/>
                              <a:gd name="connsiteY17" fmla="*/ 232930 h 267565"/>
                              <a:gd name="connsiteX18" fmla="*/ 144607 w 156729"/>
                              <a:gd name="connsiteY18" fmla="*/ 247650 h 267565"/>
                              <a:gd name="connsiteX19" fmla="*/ 140277 w 156729"/>
                              <a:gd name="connsiteY19" fmla="*/ 256309 h 267565"/>
                              <a:gd name="connsiteX20" fmla="*/ 134216 w 156729"/>
                              <a:gd name="connsiteY20" fmla="*/ 255443 h 267565"/>
                              <a:gd name="connsiteX21" fmla="*/ 113434 w 156729"/>
                              <a:gd name="connsiteY21" fmla="*/ 255443 h 267565"/>
                              <a:gd name="connsiteX22" fmla="*/ 98714 w 156729"/>
                              <a:gd name="connsiteY22" fmla="*/ 246784 h 267565"/>
                              <a:gd name="connsiteX23" fmla="*/ 98714 w 156729"/>
                              <a:gd name="connsiteY23" fmla="*/ 234661 h 267565"/>
                              <a:gd name="connsiteX24" fmla="*/ 98714 w 156729"/>
                              <a:gd name="connsiteY24" fmla="*/ 220807 h 267565"/>
                              <a:gd name="connsiteX25" fmla="*/ 98714 w 156729"/>
                              <a:gd name="connsiteY25" fmla="*/ 191366 h 267565"/>
                              <a:gd name="connsiteX26" fmla="*/ 98714 w 156729"/>
                              <a:gd name="connsiteY26" fmla="*/ 151534 h 267565"/>
                              <a:gd name="connsiteX27" fmla="*/ 84859 w 156729"/>
                              <a:gd name="connsiteY27" fmla="*/ 151534 h 267565"/>
                              <a:gd name="connsiteX28" fmla="*/ 48491 w 156729"/>
                              <a:gd name="connsiteY28" fmla="*/ 150668 h 267565"/>
                              <a:gd name="connsiteX29" fmla="*/ 46759 w 156729"/>
                              <a:gd name="connsiteY29" fmla="*/ 173182 h 267565"/>
                              <a:gd name="connsiteX30" fmla="*/ 46759 w 156729"/>
                              <a:gd name="connsiteY30" fmla="*/ 208684 h 267565"/>
                              <a:gd name="connsiteX31" fmla="*/ 46759 w 156729"/>
                              <a:gd name="connsiteY31" fmla="*/ 243321 h 267565"/>
                              <a:gd name="connsiteX32" fmla="*/ 46759 w 156729"/>
                              <a:gd name="connsiteY32" fmla="*/ 251114 h 267565"/>
                              <a:gd name="connsiteX33" fmla="*/ 24245 w 156729"/>
                              <a:gd name="connsiteY33" fmla="*/ 255443 h 267565"/>
                              <a:gd name="connsiteX34" fmla="*/ 3464 w 156729"/>
                              <a:gd name="connsiteY34" fmla="*/ 254577 h 267565"/>
                              <a:gd name="connsiteX35" fmla="*/ 1732 w 156729"/>
                              <a:gd name="connsiteY35" fmla="*/ 252846 h 267565"/>
                              <a:gd name="connsiteX36" fmla="*/ 0 w 156729"/>
                              <a:gd name="connsiteY36" fmla="*/ 203489 h 267565"/>
                              <a:gd name="connsiteX37" fmla="*/ 1732 w 156729"/>
                              <a:gd name="connsiteY37" fmla="*/ 174048 h 267565"/>
                              <a:gd name="connsiteX38" fmla="*/ 1732 w 156729"/>
                              <a:gd name="connsiteY38" fmla="*/ 160193 h 267565"/>
                              <a:gd name="connsiteX39" fmla="*/ 2598 w 156729"/>
                              <a:gd name="connsiteY39" fmla="*/ 150668 h 267565"/>
                              <a:gd name="connsiteX40" fmla="*/ 2598 w 156729"/>
                              <a:gd name="connsiteY40" fmla="*/ 133350 h 267565"/>
                              <a:gd name="connsiteX41" fmla="*/ 2598 w 156729"/>
                              <a:gd name="connsiteY41" fmla="*/ 112568 h 267565"/>
                              <a:gd name="connsiteX42" fmla="*/ 1732 w 156729"/>
                              <a:gd name="connsiteY42" fmla="*/ 80530 h 267565"/>
                              <a:gd name="connsiteX43" fmla="*/ 2598 w 156729"/>
                              <a:gd name="connsiteY43" fmla="*/ 58016 h 267565"/>
                              <a:gd name="connsiteX44" fmla="*/ 2598 w 156729"/>
                              <a:gd name="connsiteY44" fmla="*/ 41564 h 267565"/>
                              <a:gd name="connsiteX45" fmla="*/ 3464 w 156729"/>
                              <a:gd name="connsiteY45" fmla="*/ 29441 h 267565"/>
                              <a:gd name="connsiteX46" fmla="*/ 3464 w 156729"/>
                              <a:gd name="connsiteY46" fmla="*/ 13855 h 267565"/>
                              <a:gd name="connsiteX47" fmla="*/ 2598 w 156729"/>
                              <a:gd name="connsiteY47" fmla="*/ 1732 h 267565"/>
                              <a:gd name="connsiteX48" fmla="*/ 8659 w 156729"/>
                              <a:gd name="connsiteY48" fmla="*/ 866 h 267565"/>
                              <a:gd name="connsiteX49" fmla="*/ 8659 w 156729"/>
                              <a:gd name="connsiteY49" fmla="*/ 866 h 267565"/>
                              <a:gd name="connsiteX50" fmla="*/ 22514 w 156729"/>
                              <a:gd name="connsiteY50" fmla="*/ 0 h 267565"/>
                              <a:gd name="connsiteX51" fmla="*/ 45027 w 156729"/>
                              <a:gd name="connsiteY51" fmla="*/ 3464 h 267565"/>
                              <a:gd name="connsiteX52" fmla="*/ 44161 w 156729"/>
                              <a:gd name="connsiteY52" fmla="*/ 38100 h 267565"/>
                              <a:gd name="connsiteX53" fmla="*/ 6061 w 156729"/>
                              <a:gd name="connsiteY53" fmla="*/ 14721 h 267565"/>
                              <a:gd name="connsiteX54" fmla="*/ 6061 w 156729"/>
                              <a:gd name="connsiteY54" fmla="*/ 25111 h 267565"/>
                              <a:gd name="connsiteX55" fmla="*/ 6927 w 156729"/>
                              <a:gd name="connsiteY55" fmla="*/ 35502 h 267565"/>
                              <a:gd name="connsiteX56" fmla="*/ 6061 w 156729"/>
                              <a:gd name="connsiteY56" fmla="*/ 44161 h 267565"/>
                              <a:gd name="connsiteX57" fmla="*/ 6061 w 156729"/>
                              <a:gd name="connsiteY57" fmla="*/ 58882 h 267565"/>
                              <a:gd name="connsiteX58" fmla="*/ 5196 w 156729"/>
                              <a:gd name="connsiteY58" fmla="*/ 71005 h 267565"/>
                              <a:gd name="connsiteX59" fmla="*/ 5196 w 156729"/>
                              <a:gd name="connsiteY59" fmla="*/ 81395 h 267565"/>
                              <a:gd name="connsiteX60" fmla="*/ 5196 w 156729"/>
                              <a:gd name="connsiteY60" fmla="*/ 90054 h 267565"/>
                              <a:gd name="connsiteX61" fmla="*/ 6061 w 156729"/>
                              <a:gd name="connsiteY61" fmla="*/ 122959 h 267565"/>
                              <a:gd name="connsiteX62" fmla="*/ 6061 w 156729"/>
                              <a:gd name="connsiteY62" fmla="*/ 145473 h 267565"/>
                              <a:gd name="connsiteX63" fmla="*/ 6061 w 156729"/>
                              <a:gd name="connsiteY63" fmla="*/ 154998 h 267565"/>
                              <a:gd name="connsiteX64" fmla="*/ 4330 w 156729"/>
                              <a:gd name="connsiteY64" fmla="*/ 200891 h 267565"/>
                              <a:gd name="connsiteX65" fmla="*/ 6061 w 156729"/>
                              <a:gd name="connsiteY65" fmla="*/ 251114 h 267565"/>
                              <a:gd name="connsiteX66" fmla="*/ 27709 w 156729"/>
                              <a:gd name="connsiteY66" fmla="*/ 251980 h 267565"/>
                              <a:gd name="connsiteX67" fmla="*/ 43295 w 156729"/>
                              <a:gd name="connsiteY67" fmla="*/ 251114 h 267565"/>
                              <a:gd name="connsiteX68" fmla="*/ 43295 w 156729"/>
                              <a:gd name="connsiteY68" fmla="*/ 245052 h 267565"/>
                              <a:gd name="connsiteX69" fmla="*/ 43295 w 156729"/>
                              <a:gd name="connsiteY69" fmla="*/ 243321 h 267565"/>
                              <a:gd name="connsiteX70" fmla="*/ 43295 w 156729"/>
                              <a:gd name="connsiteY70" fmla="*/ 243321 h 267565"/>
                              <a:gd name="connsiteX71" fmla="*/ 43295 w 156729"/>
                              <a:gd name="connsiteY71" fmla="*/ 232930 h 267565"/>
                              <a:gd name="connsiteX72" fmla="*/ 43295 w 156729"/>
                              <a:gd name="connsiteY72" fmla="*/ 213880 h 267565"/>
                              <a:gd name="connsiteX73" fmla="*/ 43295 w 156729"/>
                              <a:gd name="connsiteY73" fmla="*/ 191366 h 267565"/>
                              <a:gd name="connsiteX74" fmla="*/ 45027 w 156729"/>
                              <a:gd name="connsiteY74" fmla="*/ 148936 h 267565"/>
                              <a:gd name="connsiteX75" fmla="*/ 58016 w 156729"/>
                              <a:gd name="connsiteY75" fmla="*/ 148071 h 267565"/>
                              <a:gd name="connsiteX76" fmla="*/ 75334 w 156729"/>
                              <a:gd name="connsiteY76" fmla="*/ 148936 h 267565"/>
                              <a:gd name="connsiteX77" fmla="*/ 85725 w 156729"/>
                              <a:gd name="connsiteY77" fmla="*/ 148071 h 267565"/>
                              <a:gd name="connsiteX78" fmla="*/ 100446 w 156729"/>
                              <a:gd name="connsiteY78" fmla="*/ 149802 h 267565"/>
                              <a:gd name="connsiteX79" fmla="*/ 101311 w 156729"/>
                              <a:gd name="connsiteY79" fmla="*/ 183573 h 267565"/>
                              <a:gd name="connsiteX80" fmla="*/ 101311 w 156729"/>
                              <a:gd name="connsiteY80" fmla="*/ 251980 h 267565"/>
                              <a:gd name="connsiteX81" fmla="*/ 139411 w 156729"/>
                              <a:gd name="connsiteY81" fmla="*/ 251980 h 267565"/>
                              <a:gd name="connsiteX82" fmla="*/ 139411 w 156729"/>
                              <a:gd name="connsiteY82" fmla="*/ 208684 h 267565"/>
                              <a:gd name="connsiteX83" fmla="*/ 138545 w 156729"/>
                              <a:gd name="connsiteY83" fmla="*/ 173182 h 267565"/>
                              <a:gd name="connsiteX84" fmla="*/ 138545 w 156729"/>
                              <a:gd name="connsiteY84" fmla="*/ 128155 h 267565"/>
                              <a:gd name="connsiteX85" fmla="*/ 137680 w 156729"/>
                              <a:gd name="connsiteY85" fmla="*/ 93518 h 267565"/>
                              <a:gd name="connsiteX86" fmla="*/ 137680 w 156729"/>
                              <a:gd name="connsiteY86" fmla="*/ 75334 h 267565"/>
                              <a:gd name="connsiteX87" fmla="*/ 137680 w 156729"/>
                              <a:gd name="connsiteY87" fmla="*/ 66675 h 267565"/>
                              <a:gd name="connsiteX88" fmla="*/ 135948 w 156729"/>
                              <a:gd name="connsiteY88" fmla="*/ 22514 h 267565"/>
                              <a:gd name="connsiteX89" fmla="*/ 136814 w 156729"/>
                              <a:gd name="connsiteY89" fmla="*/ 6927 h 267565"/>
                              <a:gd name="connsiteX90" fmla="*/ 118630 w 156729"/>
                              <a:gd name="connsiteY90" fmla="*/ 5196 h 267565"/>
                              <a:gd name="connsiteX91" fmla="*/ 100446 w 156729"/>
                              <a:gd name="connsiteY91" fmla="*/ 6927 h 267565"/>
                              <a:gd name="connsiteX92" fmla="*/ 100446 w 156729"/>
                              <a:gd name="connsiteY92" fmla="*/ 38966 h 267565"/>
                              <a:gd name="connsiteX93" fmla="*/ 100446 w 156729"/>
                              <a:gd name="connsiteY93" fmla="*/ 64943 h 267565"/>
                              <a:gd name="connsiteX94" fmla="*/ 100446 w 156729"/>
                              <a:gd name="connsiteY94" fmla="*/ 78798 h 267565"/>
                              <a:gd name="connsiteX95" fmla="*/ 99580 w 156729"/>
                              <a:gd name="connsiteY95" fmla="*/ 88323 h 267565"/>
                              <a:gd name="connsiteX96" fmla="*/ 99580 w 156729"/>
                              <a:gd name="connsiteY96" fmla="*/ 95250 h 267565"/>
                              <a:gd name="connsiteX97" fmla="*/ 97848 w 156729"/>
                              <a:gd name="connsiteY97" fmla="*/ 105641 h 267565"/>
                              <a:gd name="connsiteX98" fmla="*/ 97848 w 156729"/>
                              <a:gd name="connsiteY98" fmla="*/ 108239 h 267565"/>
                              <a:gd name="connsiteX99" fmla="*/ 97848 w 156729"/>
                              <a:gd name="connsiteY99" fmla="*/ 109105 h 267565"/>
                              <a:gd name="connsiteX100" fmla="*/ 65809 w 156729"/>
                              <a:gd name="connsiteY100" fmla="*/ 109105 h 267565"/>
                              <a:gd name="connsiteX101" fmla="*/ 41564 w 156729"/>
                              <a:gd name="connsiteY101" fmla="*/ 109971 h 267565"/>
                              <a:gd name="connsiteX102" fmla="*/ 39832 w 156729"/>
                              <a:gd name="connsiteY102" fmla="*/ 107373 h 267565"/>
                              <a:gd name="connsiteX103" fmla="*/ 38100 w 156729"/>
                              <a:gd name="connsiteY103" fmla="*/ 36368 h 267565"/>
                              <a:gd name="connsiteX104" fmla="*/ 39832 w 156729"/>
                              <a:gd name="connsiteY104" fmla="*/ 6061 h 267565"/>
                              <a:gd name="connsiteX105" fmla="*/ 19916 w 156729"/>
                              <a:gd name="connsiteY105" fmla="*/ 4330 h 267565"/>
                              <a:gd name="connsiteX106" fmla="*/ 3464 w 156729"/>
                              <a:gd name="connsiteY106" fmla="*/ 6061 h 267565"/>
                              <a:gd name="connsiteX107" fmla="*/ 6061 w 156729"/>
                              <a:gd name="connsiteY107" fmla="*/ 14721 h 267565"/>
                              <a:gd name="connsiteX108" fmla="*/ 14721 w 156729"/>
                              <a:gd name="connsiteY108" fmla="*/ 265834 h 267565"/>
                              <a:gd name="connsiteX109" fmla="*/ 16452 w 156729"/>
                              <a:gd name="connsiteY109" fmla="*/ 264102 h 267565"/>
                              <a:gd name="connsiteX110" fmla="*/ 16452 w 156729"/>
                              <a:gd name="connsiteY110" fmla="*/ 264102 h 267565"/>
                              <a:gd name="connsiteX111" fmla="*/ 18184 w 156729"/>
                              <a:gd name="connsiteY111" fmla="*/ 265834 h 267565"/>
                              <a:gd name="connsiteX112" fmla="*/ 55418 w 156729"/>
                              <a:gd name="connsiteY112" fmla="*/ 265834 h 267565"/>
                              <a:gd name="connsiteX113" fmla="*/ 55418 w 156729"/>
                              <a:gd name="connsiteY113" fmla="*/ 257175 h 267565"/>
                              <a:gd name="connsiteX114" fmla="*/ 55418 w 156729"/>
                              <a:gd name="connsiteY114" fmla="*/ 255443 h 267565"/>
                              <a:gd name="connsiteX115" fmla="*/ 55418 w 156729"/>
                              <a:gd name="connsiteY115" fmla="*/ 226002 h 267565"/>
                              <a:gd name="connsiteX116" fmla="*/ 57150 w 156729"/>
                              <a:gd name="connsiteY116" fmla="*/ 164523 h 267565"/>
                              <a:gd name="connsiteX117" fmla="*/ 61480 w 156729"/>
                              <a:gd name="connsiteY117" fmla="*/ 160193 h 267565"/>
                              <a:gd name="connsiteX118" fmla="*/ 84859 w 156729"/>
                              <a:gd name="connsiteY118" fmla="*/ 160193 h 267565"/>
                              <a:gd name="connsiteX119" fmla="*/ 90055 w 156729"/>
                              <a:gd name="connsiteY119" fmla="*/ 160193 h 267565"/>
                              <a:gd name="connsiteX120" fmla="*/ 91786 w 156729"/>
                              <a:gd name="connsiteY120" fmla="*/ 161925 h 267565"/>
                              <a:gd name="connsiteX121" fmla="*/ 90055 w 156729"/>
                              <a:gd name="connsiteY121" fmla="*/ 163657 h 267565"/>
                              <a:gd name="connsiteX122" fmla="*/ 60614 w 156729"/>
                              <a:gd name="connsiteY122" fmla="*/ 162791 h 267565"/>
                              <a:gd name="connsiteX123" fmla="*/ 58882 w 156729"/>
                              <a:gd name="connsiteY123" fmla="*/ 185305 h 267565"/>
                              <a:gd name="connsiteX124" fmla="*/ 58882 w 156729"/>
                              <a:gd name="connsiteY124" fmla="*/ 220807 h 267565"/>
                              <a:gd name="connsiteX125" fmla="*/ 58016 w 156729"/>
                              <a:gd name="connsiteY125" fmla="*/ 246784 h 267565"/>
                              <a:gd name="connsiteX126" fmla="*/ 58882 w 156729"/>
                              <a:gd name="connsiteY126" fmla="*/ 264102 h 267565"/>
                              <a:gd name="connsiteX127" fmla="*/ 58016 w 156729"/>
                              <a:gd name="connsiteY127" fmla="*/ 265834 h 267565"/>
                              <a:gd name="connsiteX128" fmla="*/ 56284 w 156729"/>
                              <a:gd name="connsiteY128" fmla="*/ 266700 h 267565"/>
                              <a:gd name="connsiteX129" fmla="*/ 17318 w 156729"/>
                              <a:gd name="connsiteY129" fmla="*/ 266700 h 267565"/>
                              <a:gd name="connsiteX130" fmla="*/ 15586 w 156729"/>
                              <a:gd name="connsiteY130" fmla="*/ 265834 h 267565"/>
                              <a:gd name="connsiteX131" fmla="*/ 14721 w 156729"/>
                              <a:gd name="connsiteY131" fmla="*/ 265834 h 267565"/>
                              <a:gd name="connsiteX132" fmla="*/ 14721 w 156729"/>
                              <a:gd name="connsiteY132" fmla="*/ 265834 h 267565"/>
                              <a:gd name="connsiteX133" fmla="*/ 57150 w 156729"/>
                              <a:gd name="connsiteY133" fmla="*/ 53686 h 267565"/>
                              <a:gd name="connsiteX134" fmla="*/ 58016 w 156729"/>
                              <a:gd name="connsiteY134" fmla="*/ 89189 h 267565"/>
                              <a:gd name="connsiteX135" fmla="*/ 58882 w 156729"/>
                              <a:gd name="connsiteY135" fmla="*/ 98714 h 267565"/>
                              <a:gd name="connsiteX136" fmla="*/ 57150 w 156729"/>
                              <a:gd name="connsiteY136" fmla="*/ 100446 h 267565"/>
                              <a:gd name="connsiteX137" fmla="*/ 55418 w 156729"/>
                              <a:gd name="connsiteY137" fmla="*/ 98714 h 267565"/>
                              <a:gd name="connsiteX138" fmla="*/ 54552 w 156729"/>
                              <a:gd name="connsiteY138" fmla="*/ 58016 h 267565"/>
                              <a:gd name="connsiteX139" fmla="*/ 55418 w 156729"/>
                              <a:gd name="connsiteY139" fmla="*/ 20782 h 267565"/>
                              <a:gd name="connsiteX140" fmla="*/ 53686 w 156729"/>
                              <a:gd name="connsiteY140" fmla="*/ 20782 h 267565"/>
                              <a:gd name="connsiteX141" fmla="*/ 51955 w 156729"/>
                              <a:gd name="connsiteY141" fmla="*/ 19050 h 267565"/>
                              <a:gd name="connsiteX142" fmla="*/ 53686 w 156729"/>
                              <a:gd name="connsiteY142" fmla="*/ 17318 h 267565"/>
                              <a:gd name="connsiteX143" fmla="*/ 54552 w 156729"/>
                              <a:gd name="connsiteY143" fmla="*/ 17318 h 267565"/>
                              <a:gd name="connsiteX144" fmla="*/ 57150 w 156729"/>
                              <a:gd name="connsiteY144" fmla="*/ 21648 h 267565"/>
                              <a:gd name="connsiteX145" fmla="*/ 57150 w 156729"/>
                              <a:gd name="connsiteY145" fmla="*/ 53686 h 267565"/>
                              <a:gd name="connsiteX146" fmla="*/ 110836 w 156729"/>
                              <a:gd name="connsiteY146" fmla="*/ 264968 h 267565"/>
                              <a:gd name="connsiteX147" fmla="*/ 111702 w 156729"/>
                              <a:gd name="connsiteY147" fmla="*/ 263236 h 267565"/>
                              <a:gd name="connsiteX148" fmla="*/ 112568 w 156729"/>
                              <a:gd name="connsiteY148" fmla="*/ 263236 h 267565"/>
                              <a:gd name="connsiteX149" fmla="*/ 114300 w 156729"/>
                              <a:gd name="connsiteY149" fmla="*/ 264102 h 267565"/>
                              <a:gd name="connsiteX150" fmla="*/ 114300 w 156729"/>
                              <a:gd name="connsiteY150" fmla="*/ 264102 h 267565"/>
                              <a:gd name="connsiteX151" fmla="*/ 152400 w 156729"/>
                              <a:gd name="connsiteY151" fmla="*/ 264102 h 267565"/>
                              <a:gd name="connsiteX152" fmla="*/ 152400 w 156729"/>
                              <a:gd name="connsiteY152" fmla="*/ 226868 h 267565"/>
                              <a:gd name="connsiteX153" fmla="*/ 151534 w 156729"/>
                              <a:gd name="connsiteY153" fmla="*/ 186170 h 267565"/>
                              <a:gd name="connsiteX154" fmla="*/ 151534 w 156729"/>
                              <a:gd name="connsiteY154" fmla="*/ 106507 h 267565"/>
                              <a:gd name="connsiteX155" fmla="*/ 151534 w 156729"/>
                              <a:gd name="connsiteY155" fmla="*/ 88323 h 267565"/>
                              <a:gd name="connsiteX156" fmla="*/ 151534 w 156729"/>
                              <a:gd name="connsiteY156" fmla="*/ 19050 h 267565"/>
                              <a:gd name="connsiteX157" fmla="*/ 150668 w 156729"/>
                              <a:gd name="connsiteY157" fmla="*/ 19050 h 267565"/>
                              <a:gd name="connsiteX158" fmla="*/ 148936 w 156729"/>
                              <a:gd name="connsiteY158" fmla="*/ 17318 h 267565"/>
                              <a:gd name="connsiteX159" fmla="*/ 150668 w 156729"/>
                              <a:gd name="connsiteY159" fmla="*/ 15587 h 267565"/>
                              <a:gd name="connsiteX160" fmla="*/ 152400 w 156729"/>
                              <a:gd name="connsiteY160" fmla="*/ 15587 h 267565"/>
                              <a:gd name="connsiteX161" fmla="*/ 154132 w 156729"/>
                              <a:gd name="connsiteY161" fmla="*/ 19050 h 267565"/>
                              <a:gd name="connsiteX162" fmla="*/ 154132 w 156729"/>
                              <a:gd name="connsiteY162" fmla="*/ 21648 h 267565"/>
                              <a:gd name="connsiteX163" fmla="*/ 154132 w 156729"/>
                              <a:gd name="connsiteY163" fmla="*/ 64943 h 267565"/>
                              <a:gd name="connsiteX164" fmla="*/ 154998 w 156729"/>
                              <a:gd name="connsiteY164" fmla="*/ 143741 h 267565"/>
                              <a:gd name="connsiteX165" fmla="*/ 154998 w 156729"/>
                              <a:gd name="connsiteY165" fmla="*/ 170584 h 267565"/>
                              <a:gd name="connsiteX166" fmla="*/ 154998 w 156729"/>
                              <a:gd name="connsiteY166" fmla="*/ 183573 h 267565"/>
                              <a:gd name="connsiteX167" fmla="*/ 154998 w 156729"/>
                              <a:gd name="connsiteY167" fmla="*/ 195696 h 267565"/>
                              <a:gd name="connsiteX168" fmla="*/ 156730 w 156729"/>
                              <a:gd name="connsiteY168" fmla="*/ 210416 h 267565"/>
                              <a:gd name="connsiteX169" fmla="*/ 156730 w 156729"/>
                              <a:gd name="connsiteY169" fmla="*/ 217343 h 267565"/>
                              <a:gd name="connsiteX170" fmla="*/ 156730 w 156729"/>
                              <a:gd name="connsiteY170" fmla="*/ 244186 h 267565"/>
                              <a:gd name="connsiteX171" fmla="*/ 156730 w 156729"/>
                              <a:gd name="connsiteY171" fmla="*/ 263236 h 267565"/>
                              <a:gd name="connsiteX172" fmla="*/ 154132 w 156729"/>
                              <a:gd name="connsiteY172" fmla="*/ 267566 h 267565"/>
                              <a:gd name="connsiteX173" fmla="*/ 146339 w 156729"/>
                              <a:gd name="connsiteY173" fmla="*/ 266700 h 267565"/>
                              <a:gd name="connsiteX174" fmla="*/ 116032 w 156729"/>
                              <a:gd name="connsiteY174" fmla="*/ 266700 h 267565"/>
                              <a:gd name="connsiteX175" fmla="*/ 113434 w 156729"/>
                              <a:gd name="connsiteY175" fmla="*/ 264968 h 267565"/>
                              <a:gd name="connsiteX176" fmla="*/ 113434 w 156729"/>
                              <a:gd name="connsiteY176" fmla="*/ 264102 h 267565"/>
                              <a:gd name="connsiteX177" fmla="*/ 110836 w 156729"/>
                              <a:gd name="connsiteY177" fmla="*/ 264968 h 267565"/>
                              <a:gd name="connsiteX178" fmla="*/ 110836 w 156729"/>
                              <a:gd name="connsiteY178" fmla="*/ 264968 h 2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Lst>
                            <a:rect l="l" t="t" r="r" b="b"/>
                            <a:pathLst>
                              <a:path w="156729" h="267565">
                                <a:moveTo>
                                  <a:pt x="44161" y="38100"/>
                                </a:moveTo>
                                <a:cubicBezTo>
                                  <a:pt x="44161" y="53686"/>
                                  <a:pt x="45893" y="74468"/>
                                  <a:pt x="45893" y="96116"/>
                                </a:cubicBezTo>
                                <a:lnTo>
                                  <a:pt x="45893" y="108239"/>
                                </a:lnTo>
                                <a:cubicBezTo>
                                  <a:pt x="53686" y="108239"/>
                                  <a:pt x="60614" y="107373"/>
                                  <a:pt x="67541" y="107373"/>
                                </a:cubicBezTo>
                                <a:cubicBezTo>
                                  <a:pt x="77066" y="107373"/>
                                  <a:pt x="86591" y="107373"/>
                                  <a:pt x="96982" y="107373"/>
                                </a:cubicBezTo>
                                <a:cubicBezTo>
                                  <a:pt x="97848" y="85725"/>
                                  <a:pt x="98714" y="64077"/>
                                  <a:pt x="98714" y="40698"/>
                                </a:cubicBezTo>
                                <a:cubicBezTo>
                                  <a:pt x="98714" y="29441"/>
                                  <a:pt x="98714" y="17318"/>
                                  <a:pt x="98714" y="5196"/>
                                </a:cubicBezTo>
                                <a:cubicBezTo>
                                  <a:pt x="104775" y="2598"/>
                                  <a:pt x="111702" y="2598"/>
                                  <a:pt x="119495" y="2598"/>
                                </a:cubicBezTo>
                                <a:cubicBezTo>
                                  <a:pt x="126423" y="2598"/>
                                  <a:pt x="142009" y="2598"/>
                                  <a:pt x="142009" y="6927"/>
                                </a:cubicBezTo>
                                <a:cubicBezTo>
                                  <a:pt x="142009" y="7793"/>
                                  <a:pt x="142009" y="8659"/>
                                  <a:pt x="141143" y="10391"/>
                                </a:cubicBezTo>
                                <a:cubicBezTo>
                                  <a:pt x="141143" y="14721"/>
                                  <a:pt x="141143" y="17318"/>
                                  <a:pt x="141143" y="20782"/>
                                </a:cubicBezTo>
                                <a:cubicBezTo>
                                  <a:pt x="141143" y="27709"/>
                                  <a:pt x="141143" y="34636"/>
                                  <a:pt x="141143" y="42429"/>
                                </a:cubicBezTo>
                                <a:cubicBezTo>
                                  <a:pt x="141143" y="69273"/>
                                  <a:pt x="142875" y="100446"/>
                                  <a:pt x="142875" y="131618"/>
                                </a:cubicBezTo>
                                <a:lnTo>
                                  <a:pt x="142875" y="158462"/>
                                </a:lnTo>
                                <a:cubicBezTo>
                                  <a:pt x="142875" y="162791"/>
                                  <a:pt x="142875" y="167121"/>
                                  <a:pt x="142875" y="171450"/>
                                </a:cubicBezTo>
                                <a:lnTo>
                                  <a:pt x="142875" y="183573"/>
                                </a:lnTo>
                                <a:cubicBezTo>
                                  <a:pt x="142875" y="188768"/>
                                  <a:pt x="142875" y="194830"/>
                                  <a:pt x="144607" y="206087"/>
                                </a:cubicBezTo>
                                <a:cubicBezTo>
                                  <a:pt x="144607" y="214746"/>
                                  <a:pt x="144607" y="224270"/>
                                  <a:pt x="144607" y="232930"/>
                                </a:cubicBezTo>
                                <a:lnTo>
                                  <a:pt x="144607" y="247650"/>
                                </a:lnTo>
                                <a:cubicBezTo>
                                  <a:pt x="144607" y="251980"/>
                                  <a:pt x="145473" y="256309"/>
                                  <a:pt x="140277" y="256309"/>
                                </a:cubicBezTo>
                                <a:cubicBezTo>
                                  <a:pt x="137680" y="256309"/>
                                  <a:pt x="135948" y="255443"/>
                                  <a:pt x="134216" y="255443"/>
                                </a:cubicBezTo>
                                <a:cubicBezTo>
                                  <a:pt x="127289" y="255443"/>
                                  <a:pt x="121227" y="255443"/>
                                  <a:pt x="113434" y="255443"/>
                                </a:cubicBezTo>
                                <a:cubicBezTo>
                                  <a:pt x="106507" y="255443"/>
                                  <a:pt x="98714" y="257175"/>
                                  <a:pt x="98714" y="246784"/>
                                </a:cubicBezTo>
                                <a:cubicBezTo>
                                  <a:pt x="98714" y="242455"/>
                                  <a:pt x="98714" y="238125"/>
                                  <a:pt x="98714" y="234661"/>
                                </a:cubicBezTo>
                                <a:lnTo>
                                  <a:pt x="98714" y="220807"/>
                                </a:lnTo>
                                <a:cubicBezTo>
                                  <a:pt x="98714" y="211282"/>
                                  <a:pt x="98714" y="200891"/>
                                  <a:pt x="98714" y="191366"/>
                                </a:cubicBezTo>
                                <a:cubicBezTo>
                                  <a:pt x="98714" y="178377"/>
                                  <a:pt x="98714" y="165389"/>
                                  <a:pt x="98714" y="151534"/>
                                </a:cubicBezTo>
                                <a:cubicBezTo>
                                  <a:pt x="94384" y="151534"/>
                                  <a:pt x="89189" y="151534"/>
                                  <a:pt x="84859" y="151534"/>
                                </a:cubicBezTo>
                                <a:cubicBezTo>
                                  <a:pt x="73602" y="151534"/>
                                  <a:pt x="61480" y="151534"/>
                                  <a:pt x="48491" y="150668"/>
                                </a:cubicBezTo>
                                <a:cubicBezTo>
                                  <a:pt x="47625" y="157596"/>
                                  <a:pt x="48491" y="166255"/>
                                  <a:pt x="46759" y="173182"/>
                                </a:cubicBezTo>
                                <a:cubicBezTo>
                                  <a:pt x="46759" y="183573"/>
                                  <a:pt x="46759" y="194830"/>
                                  <a:pt x="46759" y="208684"/>
                                </a:cubicBezTo>
                                <a:cubicBezTo>
                                  <a:pt x="46759" y="219941"/>
                                  <a:pt x="46759" y="231198"/>
                                  <a:pt x="46759" y="243321"/>
                                </a:cubicBezTo>
                                <a:cubicBezTo>
                                  <a:pt x="46759" y="247650"/>
                                  <a:pt x="46759" y="246784"/>
                                  <a:pt x="46759" y="251114"/>
                                </a:cubicBezTo>
                                <a:cubicBezTo>
                                  <a:pt x="46759" y="256309"/>
                                  <a:pt x="30307" y="255443"/>
                                  <a:pt x="24245" y="255443"/>
                                </a:cubicBezTo>
                                <a:cubicBezTo>
                                  <a:pt x="17318" y="255443"/>
                                  <a:pt x="10391" y="255443"/>
                                  <a:pt x="3464" y="254577"/>
                                </a:cubicBezTo>
                                <a:cubicBezTo>
                                  <a:pt x="3464" y="253712"/>
                                  <a:pt x="2598" y="252846"/>
                                  <a:pt x="1732" y="252846"/>
                                </a:cubicBezTo>
                                <a:cubicBezTo>
                                  <a:pt x="866" y="235527"/>
                                  <a:pt x="0" y="219941"/>
                                  <a:pt x="0" y="203489"/>
                                </a:cubicBezTo>
                                <a:cubicBezTo>
                                  <a:pt x="0" y="193964"/>
                                  <a:pt x="1732" y="184439"/>
                                  <a:pt x="1732" y="174048"/>
                                </a:cubicBezTo>
                                <a:cubicBezTo>
                                  <a:pt x="1732" y="169718"/>
                                  <a:pt x="1732" y="164523"/>
                                  <a:pt x="1732" y="160193"/>
                                </a:cubicBezTo>
                                <a:cubicBezTo>
                                  <a:pt x="1732" y="156730"/>
                                  <a:pt x="2598" y="153266"/>
                                  <a:pt x="2598" y="150668"/>
                                </a:cubicBezTo>
                                <a:cubicBezTo>
                                  <a:pt x="2598" y="144607"/>
                                  <a:pt x="2598" y="139411"/>
                                  <a:pt x="2598" y="133350"/>
                                </a:cubicBezTo>
                                <a:lnTo>
                                  <a:pt x="2598" y="112568"/>
                                </a:lnTo>
                                <a:cubicBezTo>
                                  <a:pt x="2598" y="101311"/>
                                  <a:pt x="1732" y="90920"/>
                                  <a:pt x="1732" y="80530"/>
                                </a:cubicBezTo>
                                <a:cubicBezTo>
                                  <a:pt x="1732" y="73602"/>
                                  <a:pt x="2598" y="65809"/>
                                  <a:pt x="2598" y="58016"/>
                                </a:cubicBezTo>
                                <a:cubicBezTo>
                                  <a:pt x="2598" y="51955"/>
                                  <a:pt x="2598" y="47625"/>
                                  <a:pt x="2598" y="41564"/>
                                </a:cubicBezTo>
                                <a:cubicBezTo>
                                  <a:pt x="2598" y="37234"/>
                                  <a:pt x="3464" y="32905"/>
                                  <a:pt x="3464" y="29441"/>
                                </a:cubicBezTo>
                                <a:lnTo>
                                  <a:pt x="3464" y="13855"/>
                                </a:lnTo>
                                <a:cubicBezTo>
                                  <a:pt x="3464" y="9525"/>
                                  <a:pt x="3464" y="6061"/>
                                  <a:pt x="2598" y="1732"/>
                                </a:cubicBezTo>
                                <a:cubicBezTo>
                                  <a:pt x="5196" y="1732"/>
                                  <a:pt x="6927" y="866"/>
                                  <a:pt x="8659" y="866"/>
                                </a:cubicBezTo>
                                <a:lnTo>
                                  <a:pt x="8659" y="866"/>
                                </a:lnTo>
                                <a:cubicBezTo>
                                  <a:pt x="8659" y="866"/>
                                  <a:pt x="16452" y="0"/>
                                  <a:pt x="22514" y="0"/>
                                </a:cubicBezTo>
                                <a:cubicBezTo>
                                  <a:pt x="28575" y="0"/>
                                  <a:pt x="39832" y="0"/>
                                  <a:pt x="45027" y="3464"/>
                                </a:cubicBezTo>
                                <a:cubicBezTo>
                                  <a:pt x="45027" y="16452"/>
                                  <a:pt x="44161" y="26843"/>
                                  <a:pt x="44161" y="38100"/>
                                </a:cubicBezTo>
                                <a:close/>
                                <a:moveTo>
                                  <a:pt x="6061" y="14721"/>
                                </a:moveTo>
                                <a:cubicBezTo>
                                  <a:pt x="6061" y="18184"/>
                                  <a:pt x="6061" y="20782"/>
                                  <a:pt x="6061" y="25111"/>
                                </a:cubicBezTo>
                                <a:cubicBezTo>
                                  <a:pt x="6061" y="29441"/>
                                  <a:pt x="6927" y="32905"/>
                                  <a:pt x="6927" y="35502"/>
                                </a:cubicBezTo>
                                <a:cubicBezTo>
                                  <a:pt x="6061" y="42429"/>
                                  <a:pt x="6061" y="41564"/>
                                  <a:pt x="6061" y="44161"/>
                                </a:cubicBezTo>
                                <a:cubicBezTo>
                                  <a:pt x="6061" y="49357"/>
                                  <a:pt x="6061" y="53686"/>
                                  <a:pt x="6061" y="58882"/>
                                </a:cubicBezTo>
                                <a:cubicBezTo>
                                  <a:pt x="6061" y="63212"/>
                                  <a:pt x="6061" y="67541"/>
                                  <a:pt x="5196" y="71005"/>
                                </a:cubicBezTo>
                                <a:cubicBezTo>
                                  <a:pt x="5196" y="74468"/>
                                  <a:pt x="5196" y="77932"/>
                                  <a:pt x="5196" y="81395"/>
                                </a:cubicBezTo>
                                <a:cubicBezTo>
                                  <a:pt x="5196" y="83993"/>
                                  <a:pt x="5196" y="87457"/>
                                  <a:pt x="5196" y="90054"/>
                                </a:cubicBezTo>
                                <a:cubicBezTo>
                                  <a:pt x="6061" y="101311"/>
                                  <a:pt x="6061" y="111702"/>
                                  <a:pt x="6061" y="122959"/>
                                </a:cubicBezTo>
                                <a:lnTo>
                                  <a:pt x="6061" y="145473"/>
                                </a:lnTo>
                                <a:cubicBezTo>
                                  <a:pt x="6061" y="148936"/>
                                  <a:pt x="6061" y="151534"/>
                                  <a:pt x="6061" y="154998"/>
                                </a:cubicBezTo>
                                <a:cubicBezTo>
                                  <a:pt x="4330" y="168852"/>
                                  <a:pt x="4330" y="183573"/>
                                  <a:pt x="4330" y="200891"/>
                                </a:cubicBezTo>
                                <a:cubicBezTo>
                                  <a:pt x="4330" y="218209"/>
                                  <a:pt x="6061" y="236393"/>
                                  <a:pt x="6061" y="251114"/>
                                </a:cubicBezTo>
                                <a:cubicBezTo>
                                  <a:pt x="14721" y="251114"/>
                                  <a:pt x="20782" y="251980"/>
                                  <a:pt x="27709" y="251980"/>
                                </a:cubicBezTo>
                                <a:cubicBezTo>
                                  <a:pt x="32039" y="251980"/>
                                  <a:pt x="37234" y="251980"/>
                                  <a:pt x="43295" y="251114"/>
                                </a:cubicBezTo>
                                <a:cubicBezTo>
                                  <a:pt x="43295" y="250248"/>
                                  <a:pt x="43295" y="247650"/>
                                  <a:pt x="43295" y="245052"/>
                                </a:cubicBezTo>
                                <a:cubicBezTo>
                                  <a:pt x="43295" y="244186"/>
                                  <a:pt x="43295" y="243321"/>
                                  <a:pt x="43295" y="243321"/>
                                </a:cubicBezTo>
                                <a:lnTo>
                                  <a:pt x="43295" y="243321"/>
                                </a:lnTo>
                                <a:cubicBezTo>
                                  <a:pt x="43295" y="238991"/>
                                  <a:pt x="43295" y="236393"/>
                                  <a:pt x="43295" y="232930"/>
                                </a:cubicBezTo>
                                <a:cubicBezTo>
                                  <a:pt x="43295" y="226002"/>
                                  <a:pt x="43295" y="220807"/>
                                  <a:pt x="43295" y="213880"/>
                                </a:cubicBezTo>
                                <a:lnTo>
                                  <a:pt x="43295" y="191366"/>
                                </a:lnTo>
                                <a:cubicBezTo>
                                  <a:pt x="43295" y="177511"/>
                                  <a:pt x="43295" y="163657"/>
                                  <a:pt x="45027" y="148936"/>
                                </a:cubicBezTo>
                                <a:cubicBezTo>
                                  <a:pt x="49357" y="148936"/>
                                  <a:pt x="53686" y="148071"/>
                                  <a:pt x="58016" y="148071"/>
                                </a:cubicBezTo>
                                <a:cubicBezTo>
                                  <a:pt x="64077" y="148071"/>
                                  <a:pt x="70139" y="148936"/>
                                  <a:pt x="75334" y="148936"/>
                                </a:cubicBezTo>
                                <a:cubicBezTo>
                                  <a:pt x="79664" y="148936"/>
                                  <a:pt x="82261" y="148936"/>
                                  <a:pt x="85725" y="148071"/>
                                </a:cubicBezTo>
                                <a:cubicBezTo>
                                  <a:pt x="90920" y="148071"/>
                                  <a:pt x="96116" y="148071"/>
                                  <a:pt x="100446" y="149802"/>
                                </a:cubicBezTo>
                                <a:cubicBezTo>
                                  <a:pt x="100446" y="172316"/>
                                  <a:pt x="101311" y="180975"/>
                                  <a:pt x="101311" y="183573"/>
                                </a:cubicBezTo>
                                <a:cubicBezTo>
                                  <a:pt x="101311" y="187902"/>
                                  <a:pt x="99580" y="251980"/>
                                  <a:pt x="101311" y="251980"/>
                                </a:cubicBezTo>
                                <a:cubicBezTo>
                                  <a:pt x="114300" y="251980"/>
                                  <a:pt x="129020" y="251980"/>
                                  <a:pt x="139411" y="251980"/>
                                </a:cubicBezTo>
                                <a:lnTo>
                                  <a:pt x="139411" y="208684"/>
                                </a:lnTo>
                                <a:cubicBezTo>
                                  <a:pt x="139411" y="196561"/>
                                  <a:pt x="138545" y="186170"/>
                                  <a:pt x="138545" y="173182"/>
                                </a:cubicBezTo>
                                <a:cubicBezTo>
                                  <a:pt x="138545" y="157596"/>
                                  <a:pt x="138545" y="143741"/>
                                  <a:pt x="138545" y="128155"/>
                                </a:cubicBezTo>
                                <a:cubicBezTo>
                                  <a:pt x="138545" y="116898"/>
                                  <a:pt x="137680" y="105641"/>
                                  <a:pt x="137680" y="93518"/>
                                </a:cubicBezTo>
                                <a:lnTo>
                                  <a:pt x="137680" y="75334"/>
                                </a:lnTo>
                                <a:cubicBezTo>
                                  <a:pt x="137680" y="72736"/>
                                  <a:pt x="137680" y="69273"/>
                                  <a:pt x="137680" y="66675"/>
                                </a:cubicBezTo>
                                <a:cubicBezTo>
                                  <a:pt x="137680" y="53686"/>
                                  <a:pt x="135948" y="37234"/>
                                  <a:pt x="135948" y="22514"/>
                                </a:cubicBezTo>
                                <a:cubicBezTo>
                                  <a:pt x="135948" y="17318"/>
                                  <a:pt x="135948" y="12123"/>
                                  <a:pt x="136814" y="6927"/>
                                </a:cubicBezTo>
                                <a:cubicBezTo>
                                  <a:pt x="129886" y="6927"/>
                                  <a:pt x="125557" y="5196"/>
                                  <a:pt x="118630" y="5196"/>
                                </a:cubicBezTo>
                                <a:cubicBezTo>
                                  <a:pt x="112568" y="5196"/>
                                  <a:pt x="106507" y="6061"/>
                                  <a:pt x="100446" y="6927"/>
                                </a:cubicBezTo>
                                <a:cubicBezTo>
                                  <a:pt x="100446" y="18184"/>
                                  <a:pt x="100446" y="28575"/>
                                  <a:pt x="100446" y="38966"/>
                                </a:cubicBezTo>
                                <a:cubicBezTo>
                                  <a:pt x="100446" y="47625"/>
                                  <a:pt x="100446" y="56284"/>
                                  <a:pt x="100446" y="64943"/>
                                </a:cubicBezTo>
                                <a:lnTo>
                                  <a:pt x="100446" y="78798"/>
                                </a:lnTo>
                                <a:cubicBezTo>
                                  <a:pt x="100446" y="83127"/>
                                  <a:pt x="99580" y="84859"/>
                                  <a:pt x="99580" y="88323"/>
                                </a:cubicBezTo>
                                <a:cubicBezTo>
                                  <a:pt x="99580" y="90920"/>
                                  <a:pt x="99580" y="92652"/>
                                  <a:pt x="99580" y="95250"/>
                                </a:cubicBezTo>
                                <a:cubicBezTo>
                                  <a:pt x="99580" y="99580"/>
                                  <a:pt x="97848" y="102177"/>
                                  <a:pt x="97848" y="105641"/>
                                </a:cubicBezTo>
                                <a:cubicBezTo>
                                  <a:pt x="97848" y="106507"/>
                                  <a:pt x="97848" y="107373"/>
                                  <a:pt x="97848" y="108239"/>
                                </a:cubicBezTo>
                                <a:cubicBezTo>
                                  <a:pt x="97848" y="108239"/>
                                  <a:pt x="97848" y="109105"/>
                                  <a:pt x="97848" y="109105"/>
                                </a:cubicBezTo>
                                <a:cubicBezTo>
                                  <a:pt x="86591" y="109105"/>
                                  <a:pt x="76200" y="109105"/>
                                  <a:pt x="65809" y="109105"/>
                                </a:cubicBezTo>
                                <a:cubicBezTo>
                                  <a:pt x="58016" y="109105"/>
                                  <a:pt x="50223" y="109105"/>
                                  <a:pt x="41564" y="109971"/>
                                </a:cubicBezTo>
                                <a:cubicBezTo>
                                  <a:pt x="41564" y="109105"/>
                                  <a:pt x="41564" y="108239"/>
                                  <a:pt x="39832" y="107373"/>
                                </a:cubicBezTo>
                                <a:cubicBezTo>
                                  <a:pt x="39832" y="81395"/>
                                  <a:pt x="38100" y="59748"/>
                                  <a:pt x="38100" y="36368"/>
                                </a:cubicBezTo>
                                <a:cubicBezTo>
                                  <a:pt x="38100" y="25977"/>
                                  <a:pt x="38100" y="16452"/>
                                  <a:pt x="39832" y="6061"/>
                                </a:cubicBezTo>
                                <a:cubicBezTo>
                                  <a:pt x="33770" y="4330"/>
                                  <a:pt x="26843" y="4330"/>
                                  <a:pt x="19916" y="4330"/>
                                </a:cubicBezTo>
                                <a:cubicBezTo>
                                  <a:pt x="14721" y="4330"/>
                                  <a:pt x="8659" y="5196"/>
                                  <a:pt x="3464" y="6061"/>
                                </a:cubicBezTo>
                                <a:cubicBezTo>
                                  <a:pt x="6061" y="9525"/>
                                  <a:pt x="6061" y="12123"/>
                                  <a:pt x="6061" y="14721"/>
                                </a:cubicBezTo>
                                <a:close/>
                                <a:moveTo>
                                  <a:pt x="14721" y="265834"/>
                                </a:moveTo>
                                <a:cubicBezTo>
                                  <a:pt x="14721" y="264968"/>
                                  <a:pt x="14721" y="264102"/>
                                  <a:pt x="16452" y="264102"/>
                                </a:cubicBezTo>
                                <a:lnTo>
                                  <a:pt x="16452" y="264102"/>
                                </a:lnTo>
                                <a:cubicBezTo>
                                  <a:pt x="17318" y="264102"/>
                                  <a:pt x="18184" y="264102"/>
                                  <a:pt x="18184" y="265834"/>
                                </a:cubicBezTo>
                                <a:cubicBezTo>
                                  <a:pt x="32039" y="265834"/>
                                  <a:pt x="40698" y="266700"/>
                                  <a:pt x="55418" y="265834"/>
                                </a:cubicBezTo>
                                <a:cubicBezTo>
                                  <a:pt x="55418" y="264102"/>
                                  <a:pt x="54552" y="259773"/>
                                  <a:pt x="55418" y="257175"/>
                                </a:cubicBezTo>
                                <a:lnTo>
                                  <a:pt x="55418" y="255443"/>
                                </a:lnTo>
                                <a:cubicBezTo>
                                  <a:pt x="54552" y="244186"/>
                                  <a:pt x="55418" y="235527"/>
                                  <a:pt x="55418" y="226002"/>
                                </a:cubicBezTo>
                                <a:cubicBezTo>
                                  <a:pt x="55418" y="206952"/>
                                  <a:pt x="54552" y="186170"/>
                                  <a:pt x="57150" y="164523"/>
                                </a:cubicBezTo>
                                <a:cubicBezTo>
                                  <a:pt x="57150" y="161925"/>
                                  <a:pt x="58882" y="160193"/>
                                  <a:pt x="61480" y="160193"/>
                                </a:cubicBezTo>
                                <a:cubicBezTo>
                                  <a:pt x="69273" y="159327"/>
                                  <a:pt x="77066" y="159327"/>
                                  <a:pt x="84859" y="160193"/>
                                </a:cubicBezTo>
                                <a:cubicBezTo>
                                  <a:pt x="85725" y="160193"/>
                                  <a:pt x="87457" y="160193"/>
                                  <a:pt x="90055" y="160193"/>
                                </a:cubicBezTo>
                                <a:cubicBezTo>
                                  <a:pt x="90920" y="160193"/>
                                  <a:pt x="91786" y="161059"/>
                                  <a:pt x="91786" y="161925"/>
                                </a:cubicBezTo>
                                <a:cubicBezTo>
                                  <a:pt x="91786" y="162791"/>
                                  <a:pt x="91786" y="163657"/>
                                  <a:pt x="90055" y="163657"/>
                                </a:cubicBezTo>
                                <a:cubicBezTo>
                                  <a:pt x="80529" y="163657"/>
                                  <a:pt x="70139" y="163657"/>
                                  <a:pt x="60614" y="162791"/>
                                </a:cubicBezTo>
                                <a:cubicBezTo>
                                  <a:pt x="59748" y="169718"/>
                                  <a:pt x="60614" y="178377"/>
                                  <a:pt x="58882" y="185305"/>
                                </a:cubicBezTo>
                                <a:cubicBezTo>
                                  <a:pt x="58882" y="195696"/>
                                  <a:pt x="58882" y="206952"/>
                                  <a:pt x="58882" y="220807"/>
                                </a:cubicBezTo>
                                <a:cubicBezTo>
                                  <a:pt x="58882" y="229466"/>
                                  <a:pt x="58016" y="238991"/>
                                  <a:pt x="58016" y="246784"/>
                                </a:cubicBezTo>
                                <a:cubicBezTo>
                                  <a:pt x="58882" y="252846"/>
                                  <a:pt x="59748" y="258041"/>
                                  <a:pt x="58882" y="264102"/>
                                </a:cubicBezTo>
                                <a:cubicBezTo>
                                  <a:pt x="58882" y="264968"/>
                                  <a:pt x="58882" y="264968"/>
                                  <a:pt x="58016" y="265834"/>
                                </a:cubicBezTo>
                                <a:cubicBezTo>
                                  <a:pt x="57150" y="265834"/>
                                  <a:pt x="57150" y="266700"/>
                                  <a:pt x="56284" y="266700"/>
                                </a:cubicBezTo>
                                <a:cubicBezTo>
                                  <a:pt x="44161" y="267566"/>
                                  <a:pt x="31173" y="267566"/>
                                  <a:pt x="17318" y="266700"/>
                                </a:cubicBezTo>
                                <a:cubicBezTo>
                                  <a:pt x="16452" y="266700"/>
                                  <a:pt x="16452" y="266700"/>
                                  <a:pt x="15586" y="265834"/>
                                </a:cubicBezTo>
                                <a:cubicBezTo>
                                  <a:pt x="15586" y="266700"/>
                                  <a:pt x="14721" y="266700"/>
                                  <a:pt x="14721" y="265834"/>
                                </a:cubicBezTo>
                                <a:lnTo>
                                  <a:pt x="14721" y="265834"/>
                                </a:lnTo>
                                <a:close/>
                                <a:moveTo>
                                  <a:pt x="57150" y="53686"/>
                                </a:moveTo>
                                <a:cubicBezTo>
                                  <a:pt x="57150" y="63212"/>
                                  <a:pt x="57150" y="76200"/>
                                  <a:pt x="58016" y="89189"/>
                                </a:cubicBezTo>
                                <a:cubicBezTo>
                                  <a:pt x="58016" y="91786"/>
                                  <a:pt x="58882" y="95250"/>
                                  <a:pt x="58882" y="98714"/>
                                </a:cubicBezTo>
                                <a:cubicBezTo>
                                  <a:pt x="58882" y="99580"/>
                                  <a:pt x="58016" y="100446"/>
                                  <a:pt x="57150" y="100446"/>
                                </a:cubicBezTo>
                                <a:cubicBezTo>
                                  <a:pt x="56284" y="100446"/>
                                  <a:pt x="55418" y="99580"/>
                                  <a:pt x="55418" y="98714"/>
                                </a:cubicBezTo>
                                <a:lnTo>
                                  <a:pt x="54552" y="58016"/>
                                </a:lnTo>
                                <a:cubicBezTo>
                                  <a:pt x="53686" y="45893"/>
                                  <a:pt x="54552" y="32905"/>
                                  <a:pt x="55418" y="20782"/>
                                </a:cubicBezTo>
                                <a:lnTo>
                                  <a:pt x="53686" y="20782"/>
                                </a:lnTo>
                                <a:cubicBezTo>
                                  <a:pt x="52821" y="20782"/>
                                  <a:pt x="51955" y="19916"/>
                                  <a:pt x="51955" y="19050"/>
                                </a:cubicBezTo>
                                <a:cubicBezTo>
                                  <a:pt x="51955" y="18184"/>
                                  <a:pt x="52821" y="17318"/>
                                  <a:pt x="53686" y="17318"/>
                                </a:cubicBezTo>
                                <a:cubicBezTo>
                                  <a:pt x="53686" y="17318"/>
                                  <a:pt x="54552" y="17318"/>
                                  <a:pt x="54552" y="17318"/>
                                </a:cubicBezTo>
                                <a:cubicBezTo>
                                  <a:pt x="56284" y="18184"/>
                                  <a:pt x="57150" y="19050"/>
                                  <a:pt x="57150" y="21648"/>
                                </a:cubicBezTo>
                                <a:cubicBezTo>
                                  <a:pt x="56284" y="32039"/>
                                  <a:pt x="57150" y="41564"/>
                                  <a:pt x="57150" y="53686"/>
                                </a:cubicBezTo>
                                <a:close/>
                                <a:moveTo>
                                  <a:pt x="110836" y="264968"/>
                                </a:moveTo>
                                <a:cubicBezTo>
                                  <a:pt x="110836" y="264102"/>
                                  <a:pt x="110836" y="263236"/>
                                  <a:pt x="111702" y="263236"/>
                                </a:cubicBezTo>
                                <a:lnTo>
                                  <a:pt x="112568" y="263236"/>
                                </a:lnTo>
                                <a:cubicBezTo>
                                  <a:pt x="112568" y="263236"/>
                                  <a:pt x="113434" y="263236"/>
                                  <a:pt x="114300" y="264102"/>
                                </a:cubicBezTo>
                                <a:cubicBezTo>
                                  <a:pt x="114300" y="264102"/>
                                  <a:pt x="114300" y="264102"/>
                                  <a:pt x="114300" y="264102"/>
                                </a:cubicBezTo>
                                <a:cubicBezTo>
                                  <a:pt x="127289" y="264102"/>
                                  <a:pt x="142009" y="264102"/>
                                  <a:pt x="152400" y="264102"/>
                                </a:cubicBezTo>
                                <a:cubicBezTo>
                                  <a:pt x="152400" y="252846"/>
                                  <a:pt x="152400" y="238991"/>
                                  <a:pt x="152400" y="226868"/>
                                </a:cubicBezTo>
                                <a:cubicBezTo>
                                  <a:pt x="152400" y="213014"/>
                                  <a:pt x="151534" y="200025"/>
                                  <a:pt x="151534" y="186170"/>
                                </a:cubicBezTo>
                                <a:cubicBezTo>
                                  <a:pt x="151534" y="159327"/>
                                  <a:pt x="152400" y="135082"/>
                                  <a:pt x="151534" y="106507"/>
                                </a:cubicBezTo>
                                <a:lnTo>
                                  <a:pt x="151534" y="88323"/>
                                </a:lnTo>
                                <a:cubicBezTo>
                                  <a:pt x="152400" y="69273"/>
                                  <a:pt x="149802" y="40698"/>
                                  <a:pt x="151534" y="19050"/>
                                </a:cubicBezTo>
                                <a:lnTo>
                                  <a:pt x="150668" y="19050"/>
                                </a:lnTo>
                                <a:cubicBezTo>
                                  <a:pt x="149802" y="19050"/>
                                  <a:pt x="148936" y="18184"/>
                                  <a:pt x="148936" y="17318"/>
                                </a:cubicBezTo>
                                <a:cubicBezTo>
                                  <a:pt x="148936" y="16452"/>
                                  <a:pt x="149802" y="15587"/>
                                  <a:pt x="150668" y="15587"/>
                                </a:cubicBezTo>
                                <a:lnTo>
                                  <a:pt x="152400" y="15587"/>
                                </a:lnTo>
                                <a:cubicBezTo>
                                  <a:pt x="154132" y="15587"/>
                                  <a:pt x="154998" y="17318"/>
                                  <a:pt x="154132" y="19050"/>
                                </a:cubicBezTo>
                                <a:cubicBezTo>
                                  <a:pt x="154132" y="19916"/>
                                  <a:pt x="154998" y="20782"/>
                                  <a:pt x="154132" y="21648"/>
                                </a:cubicBezTo>
                                <a:cubicBezTo>
                                  <a:pt x="154998" y="35502"/>
                                  <a:pt x="153266" y="50223"/>
                                  <a:pt x="154132" y="64943"/>
                                </a:cubicBezTo>
                                <a:cubicBezTo>
                                  <a:pt x="154998" y="89189"/>
                                  <a:pt x="154998" y="116898"/>
                                  <a:pt x="154998" y="143741"/>
                                </a:cubicBezTo>
                                <a:lnTo>
                                  <a:pt x="154998" y="170584"/>
                                </a:lnTo>
                                <a:cubicBezTo>
                                  <a:pt x="154998" y="174914"/>
                                  <a:pt x="154998" y="179243"/>
                                  <a:pt x="154998" y="183573"/>
                                </a:cubicBezTo>
                                <a:cubicBezTo>
                                  <a:pt x="154998" y="187902"/>
                                  <a:pt x="154998" y="192232"/>
                                  <a:pt x="154998" y="195696"/>
                                </a:cubicBezTo>
                                <a:cubicBezTo>
                                  <a:pt x="154998" y="198293"/>
                                  <a:pt x="154998" y="200891"/>
                                  <a:pt x="156730" y="210416"/>
                                </a:cubicBezTo>
                                <a:cubicBezTo>
                                  <a:pt x="156730" y="213014"/>
                                  <a:pt x="156730" y="214746"/>
                                  <a:pt x="156730" y="217343"/>
                                </a:cubicBezTo>
                                <a:cubicBezTo>
                                  <a:pt x="156730" y="226002"/>
                                  <a:pt x="156730" y="235527"/>
                                  <a:pt x="156730" y="244186"/>
                                </a:cubicBezTo>
                                <a:cubicBezTo>
                                  <a:pt x="156730" y="251114"/>
                                  <a:pt x="156730" y="257175"/>
                                  <a:pt x="156730" y="263236"/>
                                </a:cubicBezTo>
                                <a:cubicBezTo>
                                  <a:pt x="156730" y="265834"/>
                                  <a:pt x="155864" y="267566"/>
                                  <a:pt x="154132" y="267566"/>
                                </a:cubicBezTo>
                                <a:cubicBezTo>
                                  <a:pt x="151534" y="267566"/>
                                  <a:pt x="148936" y="266700"/>
                                  <a:pt x="146339" y="266700"/>
                                </a:cubicBezTo>
                                <a:cubicBezTo>
                                  <a:pt x="136814" y="266700"/>
                                  <a:pt x="127289" y="267566"/>
                                  <a:pt x="116032" y="266700"/>
                                </a:cubicBezTo>
                                <a:cubicBezTo>
                                  <a:pt x="115166" y="266700"/>
                                  <a:pt x="114300" y="266700"/>
                                  <a:pt x="113434" y="264968"/>
                                </a:cubicBezTo>
                                <a:cubicBezTo>
                                  <a:pt x="113434" y="264968"/>
                                  <a:pt x="113434" y="264968"/>
                                  <a:pt x="113434" y="264102"/>
                                </a:cubicBezTo>
                                <a:lnTo>
                                  <a:pt x="110836" y="264968"/>
                                </a:lnTo>
                                <a:lnTo>
                                  <a:pt x="110836" y="264968"/>
                                </a:lnTo>
                                <a:close/>
                              </a:path>
                            </a:pathLst>
                          </a:custGeom>
                          <a:solidFill>
                            <a:srgbClr val="000000"/>
                          </a:solidFill>
                          <a:ln w="8653" cap="flat">
                            <a:noFill/>
                            <a:prstDash val="solid"/>
                            <a:miter/>
                          </a:ln>
                        </wps:spPr>
                        <wps:bodyPr rtlCol="0" anchor="ctr"/>
                      </wps:wsp>
                      <wps:wsp>
                        <wps:cNvPr id="910587296" name="Freeform 910587296"/>
                        <wps:cNvSpPr/>
                        <wps:spPr>
                          <a:xfrm>
                            <a:off x="8164529" y="1157991"/>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4 h 268059"/>
                              <a:gd name="connsiteX4" fmla="*/ 131618 w 151534"/>
                              <a:gd name="connsiteY4" fmla="*/ 253123 h 268059"/>
                              <a:gd name="connsiteX5" fmla="*/ 87457 w 151534"/>
                              <a:gd name="connsiteY5" fmla="*/ 252257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9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1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8 h 268059"/>
                              <a:gd name="connsiteX64" fmla="*/ 63212 w 151534"/>
                              <a:gd name="connsiteY64" fmla="*/ 146616 h 268059"/>
                              <a:gd name="connsiteX65" fmla="*/ 68407 w 151534"/>
                              <a:gd name="connsiteY65" fmla="*/ 146616 h 268059"/>
                              <a:gd name="connsiteX66" fmla="*/ 69273 w 151534"/>
                              <a:gd name="connsiteY66" fmla="*/ 145750 h 268059"/>
                              <a:gd name="connsiteX67" fmla="*/ 79664 w 151534"/>
                              <a:gd name="connsiteY67" fmla="*/ 146616 h 268059"/>
                              <a:gd name="connsiteX68" fmla="*/ 96982 w 151534"/>
                              <a:gd name="connsiteY68" fmla="*/ 145750 h 268059"/>
                              <a:gd name="connsiteX69" fmla="*/ 110837 w 151534"/>
                              <a:gd name="connsiteY69" fmla="*/ 145750 h 268059"/>
                              <a:gd name="connsiteX70" fmla="*/ 114300 w 151534"/>
                              <a:gd name="connsiteY70" fmla="*/ 131895 h 268059"/>
                              <a:gd name="connsiteX71" fmla="*/ 112568 w 151534"/>
                              <a:gd name="connsiteY71" fmla="*/ 109382 h 268059"/>
                              <a:gd name="connsiteX72" fmla="*/ 103909 w 151534"/>
                              <a:gd name="connsiteY72" fmla="*/ 109382 h 268059"/>
                              <a:gd name="connsiteX73" fmla="*/ 90055 w 151534"/>
                              <a:gd name="connsiteY73" fmla="*/ 109382 h 268059"/>
                              <a:gd name="connsiteX74" fmla="*/ 81395 w 151534"/>
                              <a:gd name="connsiteY74" fmla="*/ 108516 h 268059"/>
                              <a:gd name="connsiteX75" fmla="*/ 63212 w 151534"/>
                              <a:gd name="connsiteY75" fmla="*/ 109382 h 268059"/>
                              <a:gd name="connsiteX76" fmla="*/ 44161 w 151534"/>
                              <a:gd name="connsiteY76" fmla="*/ 109382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9 h 268059"/>
                              <a:gd name="connsiteX86" fmla="*/ 135948 w 151534"/>
                              <a:gd name="connsiteY86" fmla="*/ 21925 h 268059"/>
                              <a:gd name="connsiteX87" fmla="*/ 134216 w 151534"/>
                              <a:gd name="connsiteY87" fmla="*/ 4607 h 268059"/>
                              <a:gd name="connsiteX88" fmla="*/ 52821 w 151534"/>
                              <a:gd name="connsiteY88" fmla="*/ 4607 h 268059"/>
                              <a:gd name="connsiteX89" fmla="*/ 32039 w 151534"/>
                              <a:gd name="connsiteY89" fmla="*/ 3741 h 268059"/>
                              <a:gd name="connsiteX90" fmla="*/ 5196 w 151534"/>
                              <a:gd name="connsiteY90" fmla="*/ 4607 h 268059"/>
                              <a:gd name="connsiteX91" fmla="*/ 5196 w 151534"/>
                              <a:gd name="connsiteY91" fmla="*/ 30584 h 268059"/>
                              <a:gd name="connsiteX92" fmla="*/ 5196 w 151534"/>
                              <a:gd name="connsiteY92" fmla="*/ 57427 h 268059"/>
                              <a:gd name="connsiteX93" fmla="*/ 5196 w 151534"/>
                              <a:gd name="connsiteY93" fmla="*/ 85136 h 268059"/>
                              <a:gd name="connsiteX94" fmla="*/ 4330 w 151534"/>
                              <a:gd name="connsiteY94" fmla="*/ 114577 h 268059"/>
                              <a:gd name="connsiteX95" fmla="*/ 5196 w 151534"/>
                              <a:gd name="connsiteY95" fmla="*/ 140555 h 268059"/>
                              <a:gd name="connsiteX96" fmla="*/ 4330 w 151534"/>
                              <a:gd name="connsiteY96" fmla="*/ 169995 h 268059"/>
                              <a:gd name="connsiteX97" fmla="*/ 5196 w 151534"/>
                              <a:gd name="connsiteY97" fmla="*/ 242732 h 268059"/>
                              <a:gd name="connsiteX98" fmla="*/ 5196 w 151534"/>
                              <a:gd name="connsiteY98" fmla="*/ 251391 h 268059"/>
                              <a:gd name="connsiteX99" fmla="*/ 22514 w 151534"/>
                              <a:gd name="connsiteY99" fmla="*/ 251391 h 268059"/>
                              <a:gd name="connsiteX100" fmla="*/ 35502 w 151534"/>
                              <a:gd name="connsiteY100" fmla="*/ 251391 h 268059"/>
                              <a:gd name="connsiteX101" fmla="*/ 81395 w 151534"/>
                              <a:gd name="connsiteY101" fmla="*/ 248793 h 268059"/>
                              <a:gd name="connsiteX102" fmla="*/ 132484 w 151534"/>
                              <a:gd name="connsiteY102" fmla="*/ 249659 h 268059"/>
                              <a:gd name="connsiteX103" fmla="*/ 135082 w 151534"/>
                              <a:gd name="connsiteY103" fmla="*/ 226279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8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7 w 151534"/>
                              <a:gd name="connsiteY118" fmla="*/ 266977 h 268059"/>
                              <a:gd name="connsiteX119" fmla="*/ 13855 w 151534"/>
                              <a:gd name="connsiteY119" fmla="*/ 264379 h 268059"/>
                              <a:gd name="connsiteX120" fmla="*/ 15587 w 151534"/>
                              <a:gd name="connsiteY120" fmla="*/ 262647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7 h 268059"/>
                              <a:gd name="connsiteX127" fmla="*/ 148071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9 w 151534"/>
                              <a:gd name="connsiteY135" fmla="*/ 55695 h 268059"/>
                              <a:gd name="connsiteX136" fmla="*/ 96982 w 151534"/>
                              <a:gd name="connsiteY136" fmla="*/ 55695 h 268059"/>
                              <a:gd name="connsiteX137" fmla="*/ 119496 w 151534"/>
                              <a:gd name="connsiteY137" fmla="*/ 55695 h 268059"/>
                              <a:gd name="connsiteX138" fmla="*/ 127289 w 151534"/>
                              <a:gd name="connsiteY138" fmla="*/ 55695 h 268059"/>
                              <a:gd name="connsiteX139" fmla="*/ 145473 w 151534"/>
                              <a:gd name="connsiteY139" fmla="*/ 56561 h 268059"/>
                              <a:gd name="connsiteX140" fmla="*/ 148071 w 151534"/>
                              <a:gd name="connsiteY140" fmla="*/ 34048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2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6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8 h 268059"/>
                              <a:gd name="connsiteX162" fmla="*/ 82261 w 151534"/>
                              <a:gd name="connsiteY162" fmla="*/ 158738 h 268059"/>
                              <a:gd name="connsiteX163" fmla="*/ 83127 w 151534"/>
                              <a:gd name="connsiteY163" fmla="*/ 157873 h 268059"/>
                              <a:gd name="connsiteX164" fmla="*/ 93518 w 151534"/>
                              <a:gd name="connsiteY164" fmla="*/ 158738 h 268059"/>
                              <a:gd name="connsiteX165" fmla="*/ 110837 w 151534"/>
                              <a:gd name="connsiteY165" fmla="*/ 157873 h 268059"/>
                              <a:gd name="connsiteX166" fmla="*/ 124691 w 151534"/>
                              <a:gd name="connsiteY166" fmla="*/ 157873 h 268059"/>
                              <a:gd name="connsiteX167" fmla="*/ 128155 w 151534"/>
                              <a:gd name="connsiteY167" fmla="*/ 144018 h 268059"/>
                              <a:gd name="connsiteX168" fmla="*/ 126423 w 151534"/>
                              <a:gd name="connsiteY168" fmla="*/ 121504 h 268059"/>
                              <a:gd name="connsiteX169" fmla="*/ 125557 w 151534"/>
                              <a:gd name="connsiteY169" fmla="*/ 120638 h 268059"/>
                              <a:gd name="connsiteX170" fmla="*/ 125557 w 151534"/>
                              <a:gd name="connsiteY170" fmla="*/ 119772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4"/>
                                  <a:pt x="133350" y="254854"/>
                                </a:cubicBezTo>
                                <a:cubicBezTo>
                                  <a:pt x="132484" y="254854"/>
                                  <a:pt x="131618" y="254854"/>
                                  <a:pt x="131618" y="253123"/>
                                </a:cubicBezTo>
                                <a:lnTo>
                                  <a:pt x="87457" y="252257"/>
                                </a:lnTo>
                                <a:cubicBezTo>
                                  <a:pt x="70139" y="252257"/>
                                  <a:pt x="50223" y="254854"/>
                                  <a:pt x="29441" y="254854"/>
                                </a:cubicBezTo>
                                <a:cubicBezTo>
                                  <a:pt x="21648" y="254854"/>
                                  <a:pt x="5196" y="256586"/>
                                  <a:pt x="1732" y="253123"/>
                                </a:cubicBezTo>
                                <a:cubicBezTo>
                                  <a:pt x="866" y="237536"/>
                                  <a:pt x="866" y="221950"/>
                                  <a:pt x="866" y="206363"/>
                                </a:cubicBezTo>
                                <a:lnTo>
                                  <a:pt x="866" y="194241"/>
                                </a:lnTo>
                                <a:cubicBezTo>
                                  <a:pt x="866" y="187314"/>
                                  <a:pt x="0" y="180386"/>
                                  <a:pt x="0" y="173459"/>
                                </a:cubicBezTo>
                                <a:cubicBezTo>
                                  <a:pt x="0" y="166532"/>
                                  <a:pt x="0" y="146616"/>
                                  <a:pt x="1732" y="144884"/>
                                </a:cubicBezTo>
                                <a:cubicBezTo>
                                  <a:pt x="1732" y="144884"/>
                                  <a:pt x="1732" y="144018"/>
                                  <a:pt x="1732" y="143152"/>
                                </a:cubicBezTo>
                                <a:cubicBezTo>
                                  <a:pt x="1732" y="142286"/>
                                  <a:pt x="1732" y="141420"/>
                                  <a:pt x="1732" y="139689"/>
                                </a:cubicBezTo>
                                <a:cubicBezTo>
                                  <a:pt x="1732" y="129298"/>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5"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7"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6"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4" y="214157"/>
                                  <a:pt x="109971" y="214157"/>
                                </a:cubicBezTo>
                                <a:cubicBezTo>
                                  <a:pt x="88323" y="214157"/>
                                  <a:pt x="70139" y="212425"/>
                                  <a:pt x="45893" y="212425"/>
                                </a:cubicBezTo>
                                <a:cubicBezTo>
                                  <a:pt x="41564" y="208095"/>
                                  <a:pt x="42429" y="193375"/>
                                  <a:pt x="42429" y="186448"/>
                                </a:cubicBezTo>
                                <a:cubicBezTo>
                                  <a:pt x="42429" y="173459"/>
                                  <a:pt x="43295" y="161336"/>
                                  <a:pt x="44161" y="148348"/>
                                </a:cubicBezTo>
                                <a:cubicBezTo>
                                  <a:pt x="52821" y="146616"/>
                                  <a:pt x="56284" y="146616"/>
                                  <a:pt x="63212" y="146616"/>
                                </a:cubicBezTo>
                                <a:cubicBezTo>
                                  <a:pt x="64943" y="146616"/>
                                  <a:pt x="66675" y="146616"/>
                                  <a:pt x="68407" y="146616"/>
                                </a:cubicBezTo>
                                <a:cubicBezTo>
                                  <a:pt x="68407" y="146616"/>
                                  <a:pt x="69273" y="145750"/>
                                  <a:pt x="69273" y="145750"/>
                                </a:cubicBezTo>
                                <a:cubicBezTo>
                                  <a:pt x="74468" y="145750"/>
                                  <a:pt x="77066" y="145750"/>
                                  <a:pt x="79664" y="146616"/>
                                </a:cubicBezTo>
                                <a:cubicBezTo>
                                  <a:pt x="85725" y="146616"/>
                                  <a:pt x="90920" y="145750"/>
                                  <a:pt x="96982" y="145750"/>
                                </a:cubicBezTo>
                                <a:cubicBezTo>
                                  <a:pt x="102177" y="145750"/>
                                  <a:pt x="106507" y="145750"/>
                                  <a:pt x="110837" y="145750"/>
                                </a:cubicBezTo>
                                <a:cubicBezTo>
                                  <a:pt x="115166" y="145750"/>
                                  <a:pt x="114300" y="135359"/>
                                  <a:pt x="114300" y="131895"/>
                                </a:cubicBezTo>
                                <a:cubicBezTo>
                                  <a:pt x="114300" y="124102"/>
                                  <a:pt x="114300" y="117175"/>
                                  <a:pt x="112568" y="109382"/>
                                </a:cubicBezTo>
                                <a:cubicBezTo>
                                  <a:pt x="109105" y="109382"/>
                                  <a:pt x="106507" y="109382"/>
                                  <a:pt x="103909" y="109382"/>
                                </a:cubicBezTo>
                                <a:cubicBezTo>
                                  <a:pt x="99580" y="109382"/>
                                  <a:pt x="95250" y="109382"/>
                                  <a:pt x="90055" y="109382"/>
                                </a:cubicBezTo>
                                <a:cubicBezTo>
                                  <a:pt x="87457" y="109382"/>
                                  <a:pt x="83993" y="109382"/>
                                  <a:pt x="81395" y="108516"/>
                                </a:cubicBezTo>
                                <a:cubicBezTo>
                                  <a:pt x="74468" y="109382"/>
                                  <a:pt x="69273" y="109382"/>
                                  <a:pt x="63212" y="109382"/>
                                </a:cubicBezTo>
                                <a:cubicBezTo>
                                  <a:pt x="57150" y="109382"/>
                                  <a:pt x="51089" y="109382"/>
                                  <a:pt x="44161" y="109382"/>
                                </a:cubicBezTo>
                                <a:cubicBezTo>
                                  <a:pt x="41564" y="100723"/>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6" y="43573"/>
                                  <a:pt x="107373" y="43573"/>
                                </a:cubicBezTo>
                                <a:lnTo>
                                  <a:pt x="115166" y="43573"/>
                                </a:lnTo>
                                <a:cubicBezTo>
                                  <a:pt x="122093" y="43573"/>
                                  <a:pt x="127289" y="44439"/>
                                  <a:pt x="133350" y="44439"/>
                                </a:cubicBezTo>
                                <a:cubicBezTo>
                                  <a:pt x="135082" y="35779"/>
                                  <a:pt x="135948" y="28852"/>
                                  <a:pt x="135948" y="21925"/>
                                </a:cubicBezTo>
                                <a:cubicBezTo>
                                  <a:pt x="135948" y="15863"/>
                                  <a:pt x="135082" y="10668"/>
                                  <a:pt x="134216" y="4607"/>
                                </a:cubicBezTo>
                                <a:lnTo>
                                  <a:pt x="52821" y="4607"/>
                                </a:lnTo>
                                <a:cubicBezTo>
                                  <a:pt x="45893" y="4607"/>
                                  <a:pt x="37234" y="4607"/>
                                  <a:pt x="32039" y="3741"/>
                                </a:cubicBezTo>
                                <a:cubicBezTo>
                                  <a:pt x="23380" y="4607"/>
                                  <a:pt x="13855" y="4607"/>
                                  <a:pt x="5196" y="4607"/>
                                </a:cubicBezTo>
                                <a:cubicBezTo>
                                  <a:pt x="5196" y="13266"/>
                                  <a:pt x="5196" y="21925"/>
                                  <a:pt x="5196" y="30584"/>
                                </a:cubicBezTo>
                                <a:cubicBezTo>
                                  <a:pt x="5196" y="39243"/>
                                  <a:pt x="5196" y="47902"/>
                                  <a:pt x="5196" y="57427"/>
                                </a:cubicBezTo>
                                <a:cubicBezTo>
                                  <a:pt x="5196" y="66086"/>
                                  <a:pt x="5196" y="75611"/>
                                  <a:pt x="5196" y="85136"/>
                                </a:cubicBezTo>
                                <a:cubicBezTo>
                                  <a:pt x="5196" y="95527"/>
                                  <a:pt x="4330" y="105052"/>
                                  <a:pt x="4330" y="114577"/>
                                </a:cubicBezTo>
                                <a:cubicBezTo>
                                  <a:pt x="4330" y="123236"/>
                                  <a:pt x="5196" y="131029"/>
                                  <a:pt x="5196" y="140555"/>
                                </a:cubicBezTo>
                                <a:cubicBezTo>
                                  <a:pt x="5196" y="150079"/>
                                  <a:pt x="4330" y="159604"/>
                                  <a:pt x="4330" y="169995"/>
                                </a:cubicBezTo>
                                <a:cubicBezTo>
                                  <a:pt x="4330" y="195973"/>
                                  <a:pt x="5196" y="220218"/>
                                  <a:pt x="5196" y="242732"/>
                                </a:cubicBezTo>
                                <a:lnTo>
                                  <a:pt x="5196" y="251391"/>
                                </a:lnTo>
                                <a:cubicBezTo>
                                  <a:pt x="11257" y="251391"/>
                                  <a:pt x="16452" y="251391"/>
                                  <a:pt x="22514" y="251391"/>
                                </a:cubicBezTo>
                                <a:lnTo>
                                  <a:pt x="35502" y="251391"/>
                                </a:lnTo>
                                <a:cubicBezTo>
                                  <a:pt x="51089" y="251391"/>
                                  <a:pt x="66675" y="248793"/>
                                  <a:pt x="81395" y="248793"/>
                                </a:cubicBezTo>
                                <a:cubicBezTo>
                                  <a:pt x="98714" y="248793"/>
                                  <a:pt x="115166" y="249659"/>
                                  <a:pt x="132484" y="249659"/>
                                </a:cubicBezTo>
                                <a:cubicBezTo>
                                  <a:pt x="134216" y="241866"/>
                                  <a:pt x="135082" y="234939"/>
                                  <a:pt x="135082" y="226279"/>
                                </a:cubicBezTo>
                                <a:close/>
                                <a:moveTo>
                                  <a:pt x="148071" y="239268"/>
                                </a:moveTo>
                                <a:cubicBezTo>
                                  <a:pt x="148071" y="234939"/>
                                  <a:pt x="148071" y="230609"/>
                                  <a:pt x="147205" y="226279"/>
                                </a:cubicBezTo>
                                <a:cubicBezTo>
                                  <a:pt x="147205" y="226279"/>
                                  <a:pt x="146339" y="226279"/>
                                  <a:pt x="146339" y="225413"/>
                                </a:cubicBezTo>
                                <a:cubicBezTo>
                                  <a:pt x="146339" y="224548"/>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8"/>
                                </a:cubicBezTo>
                                <a:cubicBezTo>
                                  <a:pt x="149802" y="254854"/>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2" y="267843"/>
                                  <a:pt x="42429" y="267843"/>
                                </a:cubicBezTo>
                                <a:cubicBezTo>
                                  <a:pt x="35502" y="267843"/>
                                  <a:pt x="21648" y="268709"/>
                                  <a:pt x="15587" y="266977"/>
                                </a:cubicBezTo>
                                <a:cubicBezTo>
                                  <a:pt x="14721" y="266111"/>
                                  <a:pt x="13855" y="265245"/>
                                  <a:pt x="13855" y="264379"/>
                                </a:cubicBezTo>
                                <a:cubicBezTo>
                                  <a:pt x="13855" y="263513"/>
                                  <a:pt x="13855" y="262647"/>
                                  <a:pt x="15587" y="262647"/>
                                </a:cubicBezTo>
                                <a:cubicBezTo>
                                  <a:pt x="16452" y="262647"/>
                                  <a:pt x="17318" y="263513"/>
                                  <a:pt x="17318" y="264379"/>
                                </a:cubicBezTo>
                                <a:lnTo>
                                  <a:pt x="17318" y="264379"/>
                                </a:lnTo>
                                <a:cubicBezTo>
                                  <a:pt x="23380" y="264379"/>
                                  <a:pt x="28575" y="264379"/>
                                  <a:pt x="34636" y="264379"/>
                                </a:cubicBezTo>
                                <a:lnTo>
                                  <a:pt x="47625" y="264379"/>
                                </a:lnTo>
                                <a:cubicBezTo>
                                  <a:pt x="63212" y="264379"/>
                                  <a:pt x="78798" y="261782"/>
                                  <a:pt x="93518" y="261782"/>
                                </a:cubicBezTo>
                                <a:cubicBezTo>
                                  <a:pt x="110837" y="261782"/>
                                  <a:pt x="127289" y="262647"/>
                                  <a:pt x="144607" y="262647"/>
                                </a:cubicBezTo>
                                <a:cubicBezTo>
                                  <a:pt x="146339" y="253988"/>
                                  <a:pt x="148071" y="247061"/>
                                  <a:pt x="148071" y="239268"/>
                                </a:cubicBezTo>
                                <a:close/>
                                <a:moveTo>
                                  <a:pt x="57150" y="98125"/>
                                </a:moveTo>
                                <a:cubicBezTo>
                                  <a:pt x="57150" y="98991"/>
                                  <a:pt x="56284" y="99857"/>
                                  <a:pt x="55418" y="99857"/>
                                </a:cubicBezTo>
                                <a:cubicBezTo>
                                  <a:pt x="54552" y="99857"/>
                                  <a:pt x="53686" y="99857"/>
                                  <a:pt x="53686" y="98125"/>
                                </a:cubicBezTo>
                                <a:lnTo>
                                  <a:pt x="53686" y="97259"/>
                                </a:lnTo>
                                <a:cubicBezTo>
                                  <a:pt x="53686" y="90332"/>
                                  <a:pt x="55418" y="57427"/>
                                  <a:pt x="56284" y="57427"/>
                                </a:cubicBezTo>
                                <a:cubicBezTo>
                                  <a:pt x="56284" y="57427"/>
                                  <a:pt x="56284" y="57427"/>
                                  <a:pt x="57150" y="57427"/>
                                </a:cubicBezTo>
                                <a:cubicBezTo>
                                  <a:pt x="57150" y="57427"/>
                                  <a:pt x="57150" y="55695"/>
                                  <a:pt x="58016" y="55695"/>
                                </a:cubicBezTo>
                                <a:cubicBezTo>
                                  <a:pt x="62346" y="55695"/>
                                  <a:pt x="65809" y="55695"/>
                                  <a:pt x="70139" y="55695"/>
                                </a:cubicBezTo>
                                <a:cubicBezTo>
                                  <a:pt x="78798" y="55695"/>
                                  <a:pt x="87457" y="55695"/>
                                  <a:pt x="96982" y="55695"/>
                                </a:cubicBezTo>
                                <a:cubicBezTo>
                                  <a:pt x="104775" y="55695"/>
                                  <a:pt x="112568" y="55695"/>
                                  <a:pt x="119496" y="55695"/>
                                </a:cubicBezTo>
                                <a:lnTo>
                                  <a:pt x="127289" y="55695"/>
                                </a:lnTo>
                                <a:cubicBezTo>
                                  <a:pt x="134216" y="55695"/>
                                  <a:pt x="139411" y="56561"/>
                                  <a:pt x="145473" y="56561"/>
                                </a:cubicBezTo>
                                <a:cubicBezTo>
                                  <a:pt x="147205" y="47902"/>
                                  <a:pt x="148071" y="40975"/>
                                  <a:pt x="148071" y="34048"/>
                                </a:cubicBezTo>
                                <a:cubicBezTo>
                                  <a:pt x="148071" y="27986"/>
                                  <a:pt x="147205" y="22791"/>
                                  <a:pt x="146339" y="16729"/>
                                </a:cubicBezTo>
                                <a:cubicBezTo>
                                  <a:pt x="146339" y="16729"/>
                                  <a:pt x="145473" y="16729"/>
                                  <a:pt x="145473" y="15863"/>
                                </a:cubicBezTo>
                                <a:lnTo>
                                  <a:pt x="145473" y="14998"/>
                                </a:lnTo>
                                <a:cubicBezTo>
                                  <a:pt x="145473" y="14132"/>
                                  <a:pt x="145473" y="13266"/>
                                  <a:pt x="147205" y="14132"/>
                                </a:cubicBezTo>
                                <a:cubicBezTo>
                                  <a:pt x="151534" y="16729"/>
                                  <a:pt x="151534" y="32316"/>
                                  <a:pt x="151534" y="36645"/>
                                </a:cubicBezTo>
                                <a:cubicBezTo>
                                  <a:pt x="151534" y="41841"/>
                                  <a:pt x="151534" y="60891"/>
                                  <a:pt x="144607" y="60891"/>
                                </a:cubicBezTo>
                                <a:cubicBezTo>
                                  <a:pt x="140277" y="60891"/>
                                  <a:pt x="135948" y="60891"/>
                                  <a:pt x="131618" y="60891"/>
                                </a:cubicBezTo>
                                <a:lnTo>
                                  <a:pt x="119496"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9748"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9436"/>
                                </a:lnTo>
                                <a:cubicBezTo>
                                  <a:pt x="55418" y="187314"/>
                                  <a:pt x="55418" y="176923"/>
                                  <a:pt x="57150" y="164800"/>
                                </a:cubicBezTo>
                                <a:cubicBezTo>
                                  <a:pt x="57150" y="162202"/>
                                  <a:pt x="58882" y="160470"/>
                                  <a:pt x="61480" y="160470"/>
                                </a:cubicBezTo>
                                <a:cubicBezTo>
                                  <a:pt x="67541" y="159604"/>
                                  <a:pt x="71005" y="158738"/>
                                  <a:pt x="77066" y="158738"/>
                                </a:cubicBezTo>
                                <a:cubicBezTo>
                                  <a:pt x="78798" y="158738"/>
                                  <a:pt x="80530" y="158738"/>
                                  <a:pt x="82261" y="158738"/>
                                </a:cubicBezTo>
                                <a:cubicBezTo>
                                  <a:pt x="82261" y="158738"/>
                                  <a:pt x="83127" y="157873"/>
                                  <a:pt x="83127" y="157873"/>
                                </a:cubicBezTo>
                                <a:cubicBezTo>
                                  <a:pt x="88323" y="157873"/>
                                  <a:pt x="90920" y="157873"/>
                                  <a:pt x="93518" y="158738"/>
                                </a:cubicBezTo>
                                <a:cubicBezTo>
                                  <a:pt x="99580" y="158738"/>
                                  <a:pt x="104775" y="157873"/>
                                  <a:pt x="110837" y="157873"/>
                                </a:cubicBezTo>
                                <a:cubicBezTo>
                                  <a:pt x="116032" y="157873"/>
                                  <a:pt x="120361" y="157873"/>
                                  <a:pt x="124691" y="157873"/>
                                </a:cubicBezTo>
                                <a:cubicBezTo>
                                  <a:pt x="129020" y="157873"/>
                                  <a:pt x="128155" y="147482"/>
                                  <a:pt x="128155" y="144018"/>
                                </a:cubicBezTo>
                                <a:cubicBezTo>
                                  <a:pt x="128155" y="136225"/>
                                  <a:pt x="128155" y="129298"/>
                                  <a:pt x="126423" y="121504"/>
                                </a:cubicBezTo>
                                <a:cubicBezTo>
                                  <a:pt x="126423" y="121504"/>
                                  <a:pt x="125557" y="121504"/>
                                  <a:pt x="125557" y="120638"/>
                                </a:cubicBezTo>
                                <a:lnTo>
                                  <a:pt x="125557" y="119772"/>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4"/>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8882" y="172593"/>
                                  <a:pt x="58882" y="187314"/>
                                  <a:pt x="58882" y="200302"/>
                                </a:cubicBezTo>
                                <a:close/>
                              </a:path>
                            </a:pathLst>
                          </a:custGeom>
                          <a:solidFill>
                            <a:srgbClr val="000000"/>
                          </a:solidFill>
                          <a:ln w="8653" cap="flat">
                            <a:noFill/>
                            <a:prstDash val="solid"/>
                            <a:miter/>
                          </a:ln>
                        </wps:spPr>
                        <wps:bodyPr rtlCol="0" anchor="ctr"/>
                      </wps:wsp>
                      <wps:wsp>
                        <wps:cNvPr id="939175215" name="Freeform 939175215"/>
                        <wps:cNvSpPr/>
                        <wps:spPr>
                          <a:xfrm>
                            <a:off x="8342040" y="1158198"/>
                            <a:ext cx="147204" cy="268502"/>
                          </a:xfrm>
                          <a:custGeom>
                            <a:avLst/>
                            <a:gdLst>
                              <a:gd name="connsiteX0" fmla="*/ 135082 w 147204"/>
                              <a:gd name="connsiteY0" fmla="*/ 129091 h 268502"/>
                              <a:gd name="connsiteX1" fmla="*/ 135082 w 147204"/>
                              <a:gd name="connsiteY1" fmla="*/ 159398 h 268502"/>
                              <a:gd name="connsiteX2" fmla="*/ 135082 w 147204"/>
                              <a:gd name="connsiteY2" fmla="*/ 190571 h 268502"/>
                              <a:gd name="connsiteX3" fmla="*/ 82261 w 147204"/>
                              <a:gd name="connsiteY3" fmla="*/ 251184 h 268502"/>
                              <a:gd name="connsiteX4" fmla="*/ 36368 w 147204"/>
                              <a:gd name="connsiteY4" fmla="*/ 253782 h 268502"/>
                              <a:gd name="connsiteX5" fmla="*/ 11257 w 147204"/>
                              <a:gd name="connsiteY5" fmla="*/ 253782 h 268502"/>
                              <a:gd name="connsiteX6" fmla="*/ 6927 w 147204"/>
                              <a:gd name="connsiteY6" fmla="*/ 253782 h 268502"/>
                              <a:gd name="connsiteX7" fmla="*/ 3464 w 147204"/>
                              <a:gd name="connsiteY7" fmla="*/ 252050 h 268502"/>
                              <a:gd name="connsiteX8" fmla="*/ 2598 w 147204"/>
                              <a:gd name="connsiteY8" fmla="*/ 252050 h 268502"/>
                              <a:gd name="connsiteX9" fmla="*/ 866 w 147204"/>
                              <a:gd name="connsiteY9" fmla="*/ 231269 h 268502"/>
                              <a:gd name="connsiteX10" fmla="*/ 866 w 147204"/>
                              <a:gd name="connsiteY10" fmla="*/ 227805 h 268502"/>
                              <a:gd name="connsiteX11" fmla="*/ 866 w 147204"/>
                              <a:gd name="connsiteY11" fmla="*/ 219146 h 268502"/>
                              <a:gd name="connsiteX12" fmla="*/ 1732 w 147204"/>
                              <a:gd name="connsiteY12" fmla="*/ 181912 h 268502"/>
                              <a:gd name="connsiteX13" fmla="*/ 866 w 147204"/>
                              <a:gd name="connsiteY13" fmla="*/ 150739 h 268502"/>
                              <a:gd name="connsiteX14" fmla="*/ 1732 w 147204"/>
                              <a:gd name="connsiteY14" fmla="*/ 142080 h 268502"/>
                              <a:gd name="connsiteX15" fmla="*/ 866 w 147204"/>
                              <a:gd name="connsiteY15" fmla="*/ 134287 h 268502"/>
                              <a:gd name="connsiteX16" fmla="*/ 866 w 147204"/>
                              <a:gd name="connsiteY16" fmla="*/ 129957 h 268502"/>
                              <a:gd name="connsiteX17" fmla="*/ 866 w 147204"/>
                              <a:gd name="connsiteY17" fmla="*/ 116968 h 268502"/>
                              <a:gd name="connsiteX18" fmla="*/ 866 w 147204"/>
                              <a:gd name="connsiteY18" fmla="*/ 110041 h 268502"/>
                              <a:gd name="connsiteX19" fmla="*/ 866 w 147204"/>
                              <a:gd name="connsiteY19" fmla="*/ 85796 h 268502"/>
                              <a:gd name="connsiteX20" fmla="*/ 866 w 147204"/>
                              <a:gd name="connsiteY20" fmla="*/ 67612 h 268502"/>
                              <a:gd name="connsiteX21" fmla="*/ 0 w 147204"/>
                              <a:gd name="connsiteY21" fmla="*/ 46830 h 268502"/>
                              <a:gd name="connsiteX22" fmla="*/ 0 w 147204"/>
                              <a:gd name="connsiteY22" fmla="*/ 36439 h 268502"/>
                              <a:gd name="connsiteX23" fmla="*/ 866 w 147204"/>
                              <a:gd name="connsiteY23" fmla="*/ 12193 h 268502"/>
                              <a:gd name="connsiteX24" fmla="*/ 866 w 147204"/>
                              <a:gd name="connsiteY24" fmla="*/ 3534 h 268502"/>
                              <a:gd name="connsiteX25" fmla="*/ 25977 w 147204"/>
                              <a:gd name="connsiteY25" fmla="*/ 71 h 268502"/>
                              <a:gd name="connsiteX26" fmla="*/ 55418 w 147204"/>
                              <a:gd name="connsiteY26" fmla="*/ 1803 h 268502"/>
                              <a:gd name="connsiteX27" fmla="*/ 80530 w 147204"/>
                              <a:gd name="connsiteY27" fmla="*/ 3534 h 268502"/>
                              <a:gd name="connsiteX28" fmla="*/ 90055 w 147204"/>
                              <a:gd name="connsiteY28" fmla="*/ 5266 h 268502"/>
                              <a:gd name="connsiteX29" fmla="*/ 97848 w 147204"/>
                              <a:gd name="connsiteY29" fmla="*/ 7864 h 268502"/>
                              <a:gd name="connsiteX30" fmla="*/ 108239 w 147204"/>
                              <a:gd name="connsiteY30" fmla="*/ 12193 h 268502"/>
                              <a:gd name="connsiteX31" fmla="*/ 124691 w 147204"/>
                              <a:gd name="connsiteY31" fmla="*/ 26914 h 268502"/>
                              <a:gd name="connsiteX32" fmla="*/ 129020 w 147204"/>
                              <a:gd name="connsiteY32" fmla="*/ 32975 h 268502"/>
                              <a:gd name="connsiteX33" fmla="*/ 135948 w 147204"/>
                              <a:gd name="connsiteY33" fmla="*/ 69343 h 268502"/>
                              <a:gd name="connsiteX34" fmla="*/ 135948 w 147204"/>
                              <a:gd name="connsiteY34" fmla="*/ 86662 h 268502"/>
                              <a:gd name="connsiteX35" fmla="*/ 136814 w 147204"/>
                              <a:gd name="connsiteY35" fmla="*/ 116102 h 268502"/>
                              <a:gd name="connsiteX36" fmla="*/ 136814 w 147204"/>
                              <a:gd name="connsiteY36" fmla="*/ 129091 h 268502"/>
                              <a:gd name="connsiteX37" fmla="*/ 131618 w 147204"/>
                              <a:gd name="connsiteY37" fmla="*/ 143812 h 268502"/>
                              <a:gd name="connsiteX38" fmla="*/ 131618 w 147204"/>
                              <a:gd name="connsiteY38" fmla="*/ 117834 h 268502"/>
                              <a:gd name="connsiteX39" fmla="*/ 131618 w 147204"/>
                              <a:gd name="connsiteY39" fmla="*/ 111773 h 268502"/>
                              <a:gd name="connsiteX40" fmla="*/ 130752 w 147204"/>
                              <a:gd name="connsiteY40" fmla="*/ 86662 h 268502"/>
                              <a:gd name="connsiteX41" fmla="*/ 130752 w 147204"/>
                              <a:gd name="connsiteY41" fmla="*/ 65880 h 268502"/>
                              <a:gd name="connsiteX42" fmla="*/ 129886 w 147204"/>
                              <a:gd name="connsiteY42" fmla="*/ 56355 h 268502"/>
                              <a:gd name="connsiteX43" fmla="*/ 101311 w 147204"/>
                              <a:gd name="connsiteY43" fmla="*/ 13925 h 268502"/>
                              <a:gd name="connsiteX44" fmla="*/ 91786 w 147204"/>
                              <a:gd name="connsiteY44" fmla="*/ 9596 h 268502"/>
                              <a:gd name="connsiteX45" fmla="*/ 25111 w 147204"/>
                              <a:gd name="connsiteY45" fmla="*/ 5266 h 268502"/>
                              <a:gd name="connsiteX46" fmla="*/ 1732 w 147204"/>
                              <a:gd name="connsiteY46" fmla="*/ 6132 h 268502"/>
                              <a:gd name="connsiteX47" fmla="*/ 1732 w 147204"/>
                              <a:gd name="connsiteY47" fmla="*/ 32109 h 268502"/>
                              <a:gd name="connsiteX48" fmla="*/ 2598 w 147204"/>
                              <a:gd name="connsiteY48" fmla="*/ 71941 h 268502"/>
                              <a:gd name="connsiteX49" fmla="*/ 1732 w 147204"/>
                              <a:gd name="connsiteY49" fmla="*/ 87528 h 268502"/>
                              <a:gd name="connsiteX50" fmla="*/ 2598 w 147204"/>
                              <a:gd name="connsiteY50" fmla="*/ 111773 h 268502"/>
                              <a:gd name="connsiteX51" fmla="*/ 2598 w 147204"/>
                              <a:gd name="connsiteY51" fmla="*/ 123896 h 268502"/>
                              <a:gd name="connsiteX52" fmla="*/ 2598 w 147204"/>
                              <a:gd name="connsiteY52" fmla="*/ 134287 h 268502"/>
                              <a:gd name="connsiteX53" fmla="*/ 2598 w 147204"/>
                              <a:gd name="connsiteY53" fmla="*/ 134287 h 268502"/>
                              <a:gd name="connsiteX54" fmla="*/ 2598 w 147204"/>
                              <a:gd name="connsiteY54" fmla="*/ 148141 h 268502"/>
                              <a:gd name="connsiteX55" fmla="*/ 2598 w 147204"/>
                              <a:gd name="connsiteY55" fmla="*/ 160264 h 268502"/>
                              <a:gd name="connsiteX56" fmla="*/ 2598 w 147204"/>
                              <a:gd name="connsiteY56" fmla="*/ 180180 h 268502"/>
                              <a:gd name="connsiteX57" fmla="*/ 1732 w 147204"/>
                              <a:gd name="connsiteY57" fmla="*/ 218280 h 268502"/>
                              <a:gd name="connsiteX58" fmla="*/ 3464 w 147204"/>
                              <a:gd name="connsiteY58" fmla="*/ 252050 h 268502"/>
                              <a:gd name="connsiteX59" fmla="*/ 21648 w 147204"/>
                              <a:gd name="connsiteY59" fmla="*/ 252050 h 268502"/>
                              <a:gd name="connsiteX60" fmla="*/ 122959 w 147204"/>
                              <a:gd name="connsiteY60" fmla="*/ 220878 h 268502"/>
                              <a:gd name="connsiteX61" fmla="*/ 131618 w 147204"/>
                              <a:gd name="connsiteY61" fmla="*/ 173253 h 268502"/>
                              <a:gd name="connsiteX62" fmla="*/ 130752 w 147204"/>
                              <a:gd name="connsiteY62" fmla="*/ 157666 h 268502"/>
                              <a:gd name="connsiteX63" fmla="*/ 131618 w 147204"/>
                              <a:gd name="connsiteY63" fmla="*/ 150739 h 268502"/>
                              <a:gd name="connsiteX64" fmla="*/ 131618 w 147204"/>
                              <a:gd name="connsiteY64" fmla="*/ 143812 h 268502"/>
                              <a:gd name="connsiteX65" fmla="*/ 144607 w 147204"/>
                              <a:gd name="connsiteY65" fmla="*/ 156800 h 268502"/>
                              <a:gd name="connsiteX66" fmla="*/ 144607 w 147204"/>
                              <a:gd name="connsiteY66" fmla="*/ 130823 h 268502"/>
                              <a:gd name="connsiteX67" fmla="*/ 144607 w 147204"/>
                              <a:gd name="connsiteY67" fmla="*/ 124762 h 268502"/>
                              <a:gd name="connsiteX68" fmla="*/ 143741 w 147204"/>
                              <a:gd name="connsiteY68" fmla="*/ 99650 h 268502"/>
                              <a:gd name="connsiteX69" fmla="*/ 143741 w 147204"/>
                              <a:gd name="connsiteY69" fmla="*/ 78868 h 268502"/>
                              <a:gd name="connsiteX70" fmla="*/ 142875 w 147204"/>
                              <a:gd name="connsiteY70" fmla="*/ 69343 h 268502"/>
                              <a:gd name="connsiteX71" fmla="*/ 140277 w 147204"/>
                              <a:gd name="connsiteY71" fmla="*/ 60684 h 268502"/>
                              <a:gd name="connsiteX72" fmla="*/ 137680 w 147204"/>
                              <a:gd name="connsiteY72" fmla="*/ 45098 h 268502"/>
                              <a:gd name="connsiteX73" fmla="*/ 138545 w 147204"/>
                              <a:gd name="connsiteY73" fmla="*/ 45098 h 268502"/>
                              <a:gd name="connsiteX74" fmla="*/ 140277 w 147204"/>
                              <a:gd name="connsiteY74" fmla="*/ 49428 h 268502"/>
                              <a:gd name="connsiteX75" fmla="*/ 146339 w 147204"/>
                              <a:gd name="connsiteY75" fmla="*/ 84064 h 268502"/>
                              <a:gd name="connsiteX76" fmla="*/ 146339 w 147204"/>
                              <a:gd name="connsiteY76" fmla="*/ 101382 h 268502"/>
                              <a:gd name="connsiteX77" fmla="*/ 147205 w 147204"/>
                              <a:gd name="connsiteY77" fmla="*/ 130823 h 268502"/>
                              <a:gd name="connsiteX78" fmla="*/ 147205 w 147204"/>
                              <a:gd name="connsiteY78" fmla="*/ 143812 h 268502"/>
                              <a:gd name="connsiteX79" fmla="*/ 147205 w 147204"/>
                              <a:gd name="connsiteY79" fmla="*/ 174118 h 268502"/>
                              <a:gd name="connsiteX80" fmla="*/ 147205 w 147204"/>
                              <a:gd name="connsiteY80" fmla="*/ 186241 h 268502"/>
                              <a:gd name="connsiteX81" fmla="*/ 146339 w 147204"/>
                              <a:gd name="connsiteY81" fmla="*/ 202693 h 268502"/>
                              <a:gd name="connsiteX82" fmla="*/ 94384 w 147204"/>
                              <a:gd name="connsiteY82" fmla="*/ 265905 h 268502"/>
                              <a:gd name="connsiteX83" fmla="*/ 48491 w 147204"/>
                              <a:gd name="connsiteY83" fmla="*/ 268503 h 268502"/>
                              <a:gd name="connsiteX84" fmla="*/ 23380 w 147204"/>
                              <a:gd name="connsiteY84" fmla="*/ 268503 h 268502"/>
                              <a:gd name="connsiteX85" fmla="*/ 19050 w 147204"/>
                              <a:gd name="connsiteY85" fmla="*/ 268503 h 268502"/>
                              <a:gd name="connsiteX86" fmla="*/ 16452 w 147204"/>
                              <a:gd name="connsiteY86" fmla="*/ 267637 h 268502"/>
                              <a:gd name="connsiteX87" fmla="*/ 14721 w 147204"/>
                              <a:gd name="connsiteY87" fmla="*/ 265905 h 268502"/>
                              <a:gd name="connsiteX88" fmla="*/ 14721 w 147204"/>
                              <a:gd name="connsiteY88" fmla="*/ 265039 h 268502"/>
                              <a:gd name="connsiteX89" fmla="*/ 15587 w 147204"/>
                              <a:gd name="connsiteY89" fmla="*/ 263307 h 268502"/>
                              <a:gd name="connsiteX90" fmla="*/ 17318 w 147204"/>
                              <a:gd name="connsiteY90" fmla="*/ 265039 h 268502"/>
                              <a:gd name="connsiteX91" fmla="*/ 17318 w 147204"/>
                              <a:gd name="connsiteY91" fmla="*/ 265905 h 268502"/>
                              <a:gd name="connsiteX92" fmla="*/ 35502 w 147204"/>
                              <a:gd name="connsiteY92" fmla="*/ 265905 h 268502"/>
                              <a:gd name="connsiteX93" fmla="*/ 136814 w 147204"/>
                              <a:gd name="connsiteY93" fmla="*/ 234732 h 268502"/>
                              <a:gd name="connsiteX94" fmla="*/ 145473 w 147204"/>
                              <a:gd name="connsiteY94" fmla="*/ 187107 h 268502"/>
                              <a:gd name="connsiteX95" fmla="*/ 145473 w 147204"/>
                              <a:gd name="connsiteY95" fmla="*/ 163727 h 268502"/>
                              <a:gd name="connsiteX96" fmla="*/ 145473 w 147204"/>
                              <a:gd name="connsiteY96" fmla="*/ 156800 h 268502"/>
                              <a:gd name="connsiteX97" fmla="*/ 94384 w 147204"/>
                              <a:gd name="connsiteY97" fmla="*/ 181912 h 268502"/>
                              <a:gd name="connsiteX98" fmla="*/ 90920 w 147204"/>
                              <a:gd name="connsiteY98" fmla="*/ 204425 h 268502"/>
                              <a:gd name="connsiteX99" fmla="*/ 90920 w 147204"/>
                              <a:gd name="connsiteY99" fmla="*/ 205291 h 268502"/>
                              <a:gd name="connsiteX100" fmla="*/ 61480 w 147204"/>
                              <a:gd name="connsiteY100" fmla="*/ 215682 h 268502"/>
                              <a:gd name="connsiteX101" fmla="*/ 44161 w 147204"/>
                              <a:gd name="connsiteY101" fmla="*/ 213950 h 268502"/>
                              <a:gd name="connsiteX102" fmla="*/ 44161 w 147204"/>
                              <a:gd name="connsiteY102" fmla="*/ 213084 h 268502"/>
                              <a:gd name="connsiteX103" fmla="*/ 44161 w 147204"/>
                              <a:gd name="connsiteY103" fmla="*/ 212218 h 268502"/>
                              <a:gd name="connsiteX104" fmla="*/ 44161 w 147204"/>
                              <a:gd name="connsiteY104" fmla="*/ 210487 h 268502"/>
                              <a:gd name="connsiteX105" fmla="*/ 44161 w 147204"/>
                              <a:gd name="connsiteY105" fmla="*/ 200096 h 268502"/>
                              <a:gd name="connsiteX106" fmla="*/ 43295 w 147204"/>
                              <a:gd name="connsiteY106" fmla="*/ 182778 h 268502"/>
                              <a:gd name="connsiteX107" fmla="*/ 43295 w 147204"/>
                              <a:gd name="connsiteY107" fmla="*/ 170655 h 268502"/>
                              <a:gd name="connsiteX108" fmla="*/ 42429 w 147204"/>
                              <a:gd name="connsiteY108" fmla="*/ 145543 h 268502"/>
                              <a:gd name="connsiteX109" fmla="*/ 42429 w 147204"/>
                              <a:gd name="connsiteY109" fmla="*/ 134287 h 268502"/>
                              <a:gd name="connsiteX110" fmla="*/ 42429 w 147204"/>
                              <a:gd name="connsiteY110" fmla="*/ 109175 h 268502"/>
                              <a:gd name="connsiteX111" fmla="*/ 43295 w 147204"/>
                              <a:gd name="connsiteY111" fmla="*/ 76271 h 268502"/>
                              <a:gd name="connsiteX112" fmla="*/ 43295 w 147204"/>
                              <a:gd name="connsiteY112" fmla="*/ 45964 h 268502"/>
                              <a:gd name="connsiteX113" fmla="*/ 54552 w 147204"/>
                              <a:gd name="connsiteY113" fmla="*/ 40769 h 268502"/>
                              <a:gd name="connsiteX114" fmla="*/ 64943 w 147204"/>
                              <a:gd name="connsiteY114" fmla="*/ 39903 h 268502"/>
                              <a:gd name="connsiteX115" fmla="*/ 66675 w 147204"/>
                              <a:gd name="connsiteY115" fmla="*/ 39903 h 268502"/>
                              <a:gd name="connsiteX116" fmla="*/ 93518 w 147204"/>
                              <a:gd name="connsiteY116" fmla="*/ 66746 h 268502"/>
                              <a:gd name="connsiteX117" fmla="*/ 92652 w 147204"/>
                              <a:gd name="connsiteY117" fmla="*/ 101382 h 268502"/>
                              <a:gd name="connsiteX118" fmla="*/ 93518 w 147204"/>
                              <a:gd name="connsiteY118" fmla="*/ 137750 h 268502"/>
                              <a:gd name="connsiteX119" fmla="*/ 94384 w 147204"/>
                              <a:gd name="connsiteY119" fmla="*/ 181912 h 268502"/>
                              <a:gd name="connsiteX120" fmla="*/ 90920 w 147204"/>
                              <a:gd name="connsiteY120" fmla="*/ 194034 h 268502"/>
                              <a:gd name="connsiteX121" fmla="*/ 91786 w 147204"/>
                              <a:gd name="connsiteY121" fmla="*/ 181912 h 268502"/>
                              <a:gd name="connsiteX122" fmla="*/ 90920 w 147204"/>
                              <a:gd name="connsiteY122" fmla="*/ 164593 h 268502"/>
                              <a:gd name="connsiteX123" fmla="*/ 90920 w 147204"/>
                              <a:gd name="connsiteY123" fmla="*/ 158532 h 268502"/>
                              <a:gd name="connsiteX124" fmla="*/ 90055 w 147204"/>
                              <a:gd name="connsiteY124" fmla="*/ 146409 h 268502"/>
                              <a:gd name="connsiteX125" fmla="*/ 90055 w 147204"/>
                              <a:gd name="connsiteY125" fmla="*/ 137750 h 268502"/>
                              <a:gd name="connsiteX126" fmla="*/ 90055 w 147204"/>
                              <a:gd name="connsiteY126" fmla="*/ 123896 h 268502"/>
                              <a:gd name="connsiteX127" fmla="*/ 90055 w 147204"/>
                              <a:gd name="connsiteY127" fmla="*/ 114371 h 268502"/>
                              <a:gd name="connsiteX128" fmla="*/ 90055 w 147204"/>
                              <a:gd name="connsiteY128" fmla="*/ 94455 h 268502"/>
                              <a:gd name="connsiteX129" fmla="*/ 90920 w 147204"/>
                              <a:gd name="connsiteY129" fmla="*/ 69343 h 268502"/>
                              <a:gd name="connsiteX130" fmla="*/ 78798 w 147204"/>
                              <a:gd name="connsiteY130" fmla="*/ 43366 h 268502"/>
                              <a:gd name="connsiteX131" fmla="*/ 74468 w 147204"/>
                              <a:gd name="connsiteY131" fmla="*/ 43366 h 268502"/>
                              <a:gd name="connsiteX132" fmla="*/ 67541 w 147204"/>
                              <a:gd name="connsiteY132" fmla="*/ 42500 h 268502"/>
                              <a:gd name="connsiteX133" fmla="*/ 50223 w 147204"/>
                              <a:gd name="connsiteY133" fmla="*/ 43366 h 268502"/>
                              <a:gd name="connsiteX134" fmla="*/ 45893 w 147204"/>
                              <a:gd name="connsiteY134" fmla="*/ 43366 h 268502"/>
                              <a:gd name="connsiteX135" fmla="*/ 45893 w 147204"/>
                              <a:gd name="connsiteY135" fmla="*/ 58087 h 268502"/>
                              <a:gd name="connsiteX136" fmla="*/ 45893 w 147204"/>
                              <a:gd name="connsiteY136" fmla="*/ 78003 h 268502"/>
                              <a:gd name="connsiteX137" fmla="*/ 45893 w 147204"/>
                              <a:gd name="connsiteY137" fmla="*/ 88394 h 268502"/>
                              <a:gd name="connsiteX138" fmla="*/ 45893 w 147204"/>
                              <a:gd name="connsiteY138" fmla="*/ 97053 h 268502"/>
                              <a:gd name="connsiteX139" fmla="*/ 45027 w 147204"/>
                              <a:gd name="connsiteY139" fmla="*/ 120432 h 268502"/>
                              <a:gd name="connsiteX140" fmla="*/ 45893 w 147204"/>
                              <a:gd name="connsiteY140" fmla="*/ 172387 h 268502"/>
                              <a:gd name="connsiteX141" fmla="*/ 45893 w 147204"/>
                              <a:gd name="connsiteY141" fmla="*/ 199230 h 268502"/>
                              <a:gd name="connsiteX142" fmla="*/ 45893 w 147204"/>
                              <a:gd name="connsiteY142" fmla="*/ 211352 h 268502"/>
                              <a:gd name="connsiteX143" fmla="*/ 62346 w 147204"/>
                              <a:gd name="connsiteY143" fmla="*/ 212218 h 268502"/>
                              <a:gd name="connsiteX144" fmla="*/ 87457 w 147204"/>
                              <a:gd name="connsiteY144" fmla="*/ 202693 h 268502"/>
                              <a:gd name="connsiteX145" fmla="*/ 90920 w 147204"/>
                              <a:gd name="connsiteY145" fmla="*/ 194034 h 268502"/>
                              <a:gd name="connsiteX146" fmla="*/ 56284 w 147204"/>
                              <a:gd name="connsiteY146" fmla="*/ 58087 h 268502"/>
                              <a:gd name="connsiteX147" fmla="*/ 67541 w 147204"/>
                              <a:gd name="connsiteY147" fmla="*/ 52891 h 268502"/>
                              <a:gd name="connsiteX148" fmla="*/ 75334 w 147204"/>
                              <a:gd name="connsiteY148" fmla="*/ 52025 h 268502"/>
                              <a:gd name="connsiteX149" fmla="*/ 78798 w 147204"/>
                              <a:gd name="connsiteY149" fmla="*/ 53757 h 268502"/>
                              <a:gd name="connsiteX150" fmla="*/ 78798 w 147204"/>
                              <a:gd name="connsiteY150" fmla="*/ 55489 h 268502"/>
                              <a:gd name="connsiteX151" fmla="*/ 64077 w 147204"/>
                              <a:gd name="connsiteY151" fmla="*/ 56355 h 268502"/>
                              <a:gd name="connsiteX152" fmla="*/ 59748 w 147204"/>
                              <a:gd name="connsiteY152" fmla="*/ 56355 h 268502"/>
                              <a:gd name="connsiteX153" fmla="*/ 59748 w 147204"/>
                              <a:gd name="connsiteY153" fmla="*/ 71075 h 268502"/>
                              <a:gd name="connsiteX154" fmla="*/ 59748 w 147204"/>
                              <a:gd name="connsiteY154" fmla="*/ 90991 h 268502"/>
                              <a:gd name="connsiteX155" fmla="*/ 59748 w 147204"/>
                              <a:gd name="connsiteY155" fmla="*/ 101382 h 268502"/>
                              <a:gd name="connsiteX156" fmla="*/ 59748 w 147204"/>
                              <a:gd name="connsiteY156" fmla="*/ 110041 h 268502"/>
                              <a:gd name="connsiteX157" fmla="*/ 58882 w 147204"/>
                              <a:gd name="connsiteY157" fmla="*/ 133421 h 268502"/>
                              <a:gd name="connsiteX158" fmla="*/ 59748 w 147204"/>
                              <a:gd name="connsiteY158" fmla="*/ 185375 h 268502"/>
                              <a:gd name="connsiteX159" fmla="*/ 59748 w 147204"/>
                              <a:gd name="connsiteY159" fmla="*/ 204425 h 268502"/>
                              <a:gd name="connsiteX160" fmla="*/ 58016 w 147204"/>
                              <a:gd name="connsiteY160" fmla="*/ 206157 h 268502"/>
                              <a:gd name="connsiteX161" fmla="*/ 56284 w 147204"/>
                              <a:gd name="connsiteY161" fmla="*/ 204425 h 268502"/>
                              <a:gd name="connsiteX162" fmla="*/ 56284 w 147204"/>
                              <a:gd name="connsiteY162" fmla="*/ 195766 h 268502"/>
                              <a:gd name="connsiteX163" fmla="*/ 56284 w 147204"/>
                              <a:gd name="connsiteY163" fmla="*/ 183644 h 268502"/>
                              <a:gd name="connsiteX164" fmla="*/ 55418 w 147204"/>
                              <a:gd name="connsiteY164" fmla="*/ 158532 h 268502"/>
                              <a:gd name="connsiteX165" fmla="*/ 55418 w 147204"/>
                              <a:gd name="connsiteY165" fmla="*/ 147275 h 268502"/>
                              <a:gd name="connsiteX166" fmla="*/ 55418 w 147204"/>
                              <a:gd name="connsiteY166" fmla="*/ 122164 h 268502"/>
                              <a:gd name="connsiteX167" fmla="*/ 56284 w 147204"/>
                              <a:gd name="connsiteY167" fmla="*/ 89259 h 268502"/>
                              <a:gd name="connsiteX168" fmla="*/ 56284 w 147204"/>
                              <a:gd name="connsiteY168" fmla="*/ 58087 h 268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8502">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3"/>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8"/>
                                  <a:pt x="1732" y="142080"/>
                                </a:cubicBezTo>
                                <a:cubicBezTo>
                                  <a:pt x="1732" y="139482"/>
                                  <a:pt x="866" y="136884"/>
                                  <a:pt x="866" y="134287"/>
                                </a:cubicBezTo>
                                <a:cubicBezTo>
                                  <a:pt x="866" y="133421"/>
                                  <a:pt x="866" y="131689"/>
                                  <a:pt x="866" y="129957"/>
                                </a:cubicBezTo>
                                <a:cubicBezTo>
                                  <a:pt x="866" y="125628"/>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8"/>
                                  <a:pt x="71871"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0" y="32975"/>
                                </a:lnTo>
                                <a:cubicBezTo>
                                  <a:pt x="133350" y="44232"/>
                                  <a:pt x="135948" y="58087"/>
                                  <a:pt x="135948" y="69343"/>
                                </a:cubicBezTo>
                                <a:cubicBezTo>
                                  <a:pt x="135948" y="75405"/>
                                  <a:pt x="135948" y="80600"/>
                                  <a:pt x="135948" y="86662"/>
                                </a:cubicBezTo>
                                <a:cubicBezTo>
                                  <a:pt x="135948" y="96187"/>
                                  <a:pt x="136814" y="105712"/>
                                  <a:pt x="136814" y="116102"/>
                                </a:cubicBezTo>
                                <a:lnTo>
                                  <a:pt x="136814" y="129091"/>
                                </a:lnTo>
                                <a:close/>
                                <a:moveTo>
                                  <a:pt x="131618" y="143812"/>
                                </a:moveTo>
                                <a:cubicBezTo>
                                  <a:pt x="131618" y="135153"/>
                                  <a:pt x="131618" y="126493"/>
                                  <a:pt x="131618" y="117834"/>
                                </a:cubicBezTo>
                                <a:cubicBezTo>
                                  <a:pt x="131618" y="115237"/>
                                  <a:pt x="130752" y="112639"/>
                                  <a:pt x="131618" y="111773"/>
                                </a:cubicBezTo>
                                <a:cubicBezTo>
                                  <a:pt x="130752" y="103114"/>
                                  <a:pt x="130752" y="95321"/>
                                  <a:pt x="130752" y="86662"/>
                                </a:cubicBezTo>
                                <a:cubicBezTo>
                                  <a:pt x="130752" y="78868"/>
                                  <a:pt x="130752" y="72807"/>
                                  <a:pt x="130752" y="65880"/>
                                </a:cubicBezTo>
                                <a:cubicBezTo>
                                  <a:pt x="130752" y="62416"/>
                                  <a:pt x="130752" y="59818"/>
                                  <a:pt x="129886" y="56355"/>
                                </a:cubicBezTo>
                                <a:cubicBezTo>
                                  <a:pt x="122959" y="31243"/>
                                  <a:pt x="120361" y="23450"/>
                                  <a:pt x="101311" y="13925"/>
                                </a:cubicBezTo>
                                <a:cubicBezTo>
                                  <a:pt x="92652" y="9596"/>
                                  <a:pt x="91786" y="9596"/>
                                  <a:pt x="91786" y="9596"/>
                                </a:cubicBezTo>
                                <a:cubicBezTo>
                                  <a:pt x="70139" y="6998"/>
                                  <a:pt x="49357" y="5266"/>
                                  <a:pt x="25111" y="5266"/>
                                </a:cubicBezTo>
                                <a:cubicBezTo>
                                  <a:pt x="16452" y="5266"/>
                                  <a:pt x="9525" y="5266"/>
                                  <a:pt x="1732" y="6132"/>
                                </a:cubicBezTo>
                                <a:lnTo>
                                  <a:pt x="1732" y="32109"/>
                                </a:lnTo>
                                <a:cubicBezTo>
                                  <a:pt x="1732" y="45964"/>
                                  <a:pt x="2598" y="58952"/>
                                  <a:pt x="2598" y="71941"/>
                                </a:cubicBezTo>
                                <a:cubicBezTo>
                                  <a:pt x="2598" y="77137"/>
                                  <a:pt x="1732" y="82332"/>
                                  <a:pt x="1732" y="87528"/>
                                </a:cubicBezTo>
                                <a:cubicBezTo>
                                  <a:pt x="1732" y="96187"/>
                                  <a:pt x="2598" y="103980"/>
                                  <a:pt x="2598" y="111773"/>
                                </a:cubicBezTo>
                                <a:cubicBezTo>
                                  <a:pt x="2598" y="116102"/>
                                  <a:pt x="2598" y="120432"/>
                                  <a:pt x="2598" y="123896"/>
                                </a:cubicBezTo>
                                <a:cubicBezTo>
                                  <a:pt x="2598" y="128225"/>
                                  <a:pt x="2598" y="131689"/>
                                  <a:pt x="2598" y="134287"/>
                                </a:cubicBezTo>
                                <a:lnTo>
                                  <a:pt x="2598" y="134287"/>
                                </a:lnTo>
                                <a:cubicBezTo>
                                  <a:pt x="2598" y="136884"/>
                                  <a:pt x="2598" y="142946"/>
                                  <a:pt x="2598" y="148141"/>
                                </a:cubicBezTo>
                                <a:lnTo>
                                  <a:pt x="2598" y="160264"/>
                                </a:lnTo>
                                <a:cubicBezTo>
                                  <a:pt x="2598" y="167191"/>
                                  <a:pt x="2598" y="173253"/>
                                  <a:pt x="2598" y="180180"/>
                                </a:cubicBezTo>
                                <a:cubicBezTo>
                                  <a:pt x="2598" y="193168"/>
                                  <a:pt x="1732" y="205291"/>
                                  <a:pt x="1732" y="218280"/>
                                </a:cubicBezTo>
                                <a:cubicBezTo>
                                  <a:pt x="1732" y="229537"/>
                                  <a:pt x="1732" y="240793"/>
                                  <a:pt x="3464" y="252050"/>
                                </a:cubicBezTo>
                                <a:cubicBezTo>
                                  <a:pt x="9525" y="252050"/>
                                  <a:pt x="15587" y="252050"/>
                                  <a:pt x="21648" y="252050"/>
                                </a:cubicBezTo>
                                <a:cubicBezTo>
                                  <a:pt x="104775" y="252050"/>
                                  <a:pt x="112568" y="241659"/>
                                  <a:pt x="122959" y="220878"/>
                                </a:cubicBezTo>
                                <a:cubicBezTo>
                                  <a:pt x="132484" y="209621"/>
                                  <a:pt x="131618" y="190571"/>
                                  <a:pt x="131618" y="173253"/>
                                </a:cubicBezTo>
                                <a:cubicBezTo>
                                  <a:pt x="131618" y="168057"/>
                                  <a:pt x="130752" y="162862"/>
                                  <a:pt x="130752" y="157666"/>
                                </a:cubicBezTo>
                                <a:cubicBezTo>
                                  <a:pt x="130752" y="155068"/>
                                  <a:pt x="131618" y="152471"/>
                                  <a:pt x="131618" y="150739"/>
                                </a:cubicBezTo>
                                <a:lnTo>
                                  <a:pt x="131618" y="143812"/>
                                </a:lnTo>
                                <a:close/>
                                <a:moveTo>
                                  <a:pt x="144607" y="156800"/>
                                </a:moveTo>
                                <a:cubicBezTo>
                                  <a:pt x="144607" y="148141"/>
                                  <a:pt x="144607" y="139482"/>
                                  <a:pt x="144607" y="130823"/>
                                </a:cubicBezTo>
                                <a:cubicBezTo>
                                  <a:pt x="144607" y="128225"/>
                                  <a:pt x="143741" y="125628"/>
                                  <a:pt x="144607" y="124762"/>
                                </a:cubicBezTo>
                                <a:cubicBezTo>
                                  <a:pt x="143741" y="116102"/>
                                  <a:pt x="143741" y="108309"/>
                                  <a:pt x="143741" y="99650"/>
                                </a:cubicBezTo>
                                <a:cubicBezTo>
                                  <a:pt x="143741" y="91857"/>
                                  <a:pt x="143741" y="85796"/>
                                  <a:pt x="143741" y="78868"/>
                                </a:cubicBezTo>
                                <a:cubicBezTo>
                                  <a:pt x="143741" y="75405"/>
                                  <a:pt x="143741" y="72807"/>
                                  <a:pt x="142875" y="69343"/>
                                </a:cubicBezTo>
                                <a:cubicBezTo>
                                  <a:pt x="142009" y="66746"/>
                                  <a:pt x="141143" y="63282"/>
                                  <a:pt x="140277" y="60684"/>
                                </a:cubicBezTo>
                                <a:cubicBezTo>
                                  <a:pt x="139411" y="55489"/>
                                  <a:pt x="138545" y="50293"/>
                                  <a:pt x="137680" y="45098"/>
                                </a:cubicBezTo>
                                <a:cubicBezTo>
                                  <a:pt x="137680" y="45098"/>
                                  <a:pt x="138545" y="44232"/>
                                  <a:pt x="138545" y="45098"/>
                                </a:cubicBezTo>
                                <a:cubicBezTo>
                                  <a:pt x="139411" y="45964"/>
                                  <a:pt x="140277" y="47696"/>
                                  <a:pt x="140277" y="49428"/>
                                </a:cubicBezTo>
                                <a:cubicBezTo>
                                  <a:pt x="144607" y="60684"/>
                                  <a:pt x="146339" y="71941"/>
                                  <a:pt x="146339" y="84064"/>
                                </a:cubicBezTo>
                                <a:cubicBezTo>
                                  <a:pt x="146339" y="90125"/>
                                  <a:pt x="146339" y="95321"/>
                                  <a:pt x="146339" y="101382"/>
                                </a:cubicBezTo>
                                <a:cubicBezTo>
                                  <a:pt x="146339" y="110907"/>
                                  <a:pt x="147205" y="120432"/>
                                  <a:pt x="147205" y="130823"/>
                                </a:cubicBezTo>
                                <a:lnTo>
                                  <a:pt x="147205" y="143812"/>
                                </a:lnTo>
                                <a:cubicBezTo>
                                  <a:pt x="147205" y="155068"/>
                                  <a:pt x="147205" y="164593"/>
                                  <a:pt x="147205" y="174118"/>
                                </a:cubicBezTo>
                                <a:lnTo>
                                  <a:pt x="147205" y="186241"/>
                                </a:lnTo>
                                <a:cubicBezTo>
                                  <a:pt x="147205" y="191437"/>
                                  <a:pt x="146339" y="196632"/>
                                  <a:pt x="146339" y="202693"/>
                                </a:cubicBezTo>
                                <a:cubicBezTo>
                                  <a:pt x="146339" y="233000"/>
                                  <a:pt x="131618" y="264173"/>
                                  <a:pt x="94384" y="265905"/>
                                </a:cubicBezTo>
                                <a:lnTo>
                                  <a:pt x="48491" y="268503"/>
                                </a:lnTo>
                                <a:cubicBezTo>
                                  <a:pt x="38966" y="268503"/>
                                  <a:pt x="31173" y="268503"/>
                                  <a:pt x="23380" y="268503"/>
                                </a:cubicBezTo>
                                <a:lnTo>
                                  <a:pt x="19050" y="268503"/>
                                </a:lnTo>
                                <a:cubicBezTo>
                                  <a:pt x="16452" y="268503"/>
                                  <a:pt x="17318" y="267637"/>
                                  <a:pt x="16452" y="267637"/>
                                </a:cubicBezTo>
                                <a:cubicBezTo>
                                  <a:pt x="15587" y="266771"/>
                                  <a:pt x="14721" y="266771"/>
                                  <a:pt x="14721" y="265905"/>
                                </a:cubicBezTo>
                                <a:lnTo>
                                  <a:pt x="14721" y="265039"/>
                                </a:lnTo>
                                <a:cubicBezTo>
                                  <a:pt x="14721" y="264173"/>
                                  <a:pt x="14721" y="263307"/>
                                  <a:pt x="15587" y="263307"/>
                                </a:cubicBezTo>
                                <a:cubicBezTo>
                                  <a:pt x="16452" y="263307"/>
                                  <a:pt x="17318" y="263307"/>
                                  <a:pt x="17318" y="265039"/>
                                </a:cubicBezTo>
                                <a:cubicBezTo>
                                  <a:pt x="17318" y="265039"/>
                                  <a:pt x="17318" y="265905"/>
                                  <a:pt x="17318" y="265905"/>
                                </a:cubicBezTo>
                                <a:cubicBezTo>
                                  <a:pt x="23380" y="265905"/>
                                  <a:pt x="29441" y="265905"/>
                                  <a:pt x="35502" y="265905"/>
                                </a:cubicBezTo>
                                <a:cubicBezTo>
                                  <a:pt x="118630" y="265905"/>
                                  <a:pt x="126423" y="255514"/>
                                  <a:pt x="136814" y="234732"/>
                                </a:cubicBezTo>
                                <a:cubicBezTo>
                                  <a:pt x="144607" y="222609"/>
                                  <a:pt x="143741" y="204425"/>
                                  <a:pt x="145473" y="187107"/>
                                </a:cubicBezTo>
                                <a:cubicBezTo>
                                  <a:pt x="145473" y="180180"/>
                                  <a:pt x="145473" y="171521"/>
                                  <a:pt x="145473" y="163727"/>
                                </a:cubicBezTo>
                                <a:lnTo>
                                  <a:pt x="145473" y="156800"/>
                                </a:lnTo>
                                <a:close/>
                                <a:moveTo>
                                  <a:pt x="94384" y="181912"/>
                                </a:moveTo>
                                <a:cubicBezTo>
                                  <a:pt x="94384" y="189705"/>
                                  <a:pt x="90920" y="198364"/>
                                  <a:pt x="90920" y="204425"/>
                                </a:cubicBezTo>
                                <a:lnTo>
                                  <a:pt x="90920" y="205291"/>
                                </a:lnTo>
                                <a:cubicBezTo>
                                  <a:pt x="84859" y="213084"/>
                                  <a:pt x="71871"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29" y="154202"/>
                                  <a:pt x="42429" y="145543"/>
                                </a:cubicBezTo>
                                <a:cubicBezTo>
                                  <a:pt x="42429" y="141214"/>
                                  <a:pt x="42429" y="137750"/>
                                  <a:pt x="42429" y="134287"/>
                                </a:cubicBezTo>
                                <a:cubicBezTo>
                                  <a:pt x="42429" y="125628"/>
                                  <a:pt x="42429" y="117834"/>
                                  <a:pt x="42429" y="109175"/>
                                </a:cubicBezTo>
                                <a:cubicBezTo>
                                  <a:pt x="42429" y="102248"/>
                                  <a:pt x="43295" y="89259"/>
                                  <a:pt x="43295" y="76271"/>
                                </a:cubicBezTo>
                                <a:lnTo>
                                  <a:pt x="43295" y="45964"/>
                                </a:lnTo>
                                <a:cubicBezTo>
                                  <a:pt x="43295" y="39037"/>
                                  <a:pt x="49357" y="40769"/>
                                  <a:pt x="54552" y="40769"/>
                                </a:cubicBezTo>
                                <a:lnTo>
                                  <a:pt x="64943" y="39903"/>
                                </a:lnTo>
                                <a:lnTo>
                                  <a:pt x="66675" y="39903"/>
                                </a:lnTo>
                                <a:cubicBezTo>
                                  <a:pt x="83127" y="39903"/>
                                  <a:pt x="93518" y="49428"/>
                                  <a:pt x="93518" y="66746"/>
                                </a:cubicBezTo>
                                <a:cubicBezTo>
                                  <a:pt x="93518" y="78003"/>
                                  <a:pt x="92652" y="90125"/>
                                  <a:pt x="92652" y="101382"/>
                                </a:cubicBezTo>
                                <a:cubicBezTo>
                                  <a:pt x="92652" y="113505"/>
                                  <a:pt x="92652" y="125628"/>
                                  <a:pt x="93518" y="137750"/>
                                </a:cubicBezTo>
                                <a:cubicBezTo>
                                  <a:pt x="93518" y="153337"/>
                                  <a:pt x="94384" y="164593"/>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2"/>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4468" y="43366"/>
                                </a:lnTo>
                                <a:cubicBezTo>
                                  <a:pt x="71871" y="42500"/>
                                  <a:pt x="70139" y="42500"/>
                                  <a:pt x="67541" y="42500"/>
                                </a:cubicBezTo>
                                <a:cubicBezTo>
                                  <a:pt x="61480" y="42500"/>
                                  <a:pt x="56284" y="43366"/>
                                  <a:pt x="50223" y="43366"/>
                                </a:cubicBezTo>
                                <a:cubicBezTo>
                                  <a:pt x="48491" y="43366"/>
                                  <a:pt x="46759" y="43366"/>
                                  <a:pt x="45893" y="43366"/>
                                </a:cubicBezTo>
                                <a:cubicBezTo>
                                  <a:pt x="45893" y="48562"/>
                                  <a:pt x="45893" y="52891"/>
                                  <a:pt x="45893" y="58087"/>
                                </a:cubicBezTo>
                                <a:lnTo>
                                  <a:pt x="45893" y="78003"/>
                                </a:lnTo>
                                <a:cubicBezTo>
                                  <a:pt x="45893" y="82332"/>
                                  <a:pt x="45893" y="84930"/>
                                  <a:pt x="45893" y="88394"/>
                                </a:cubicBezTo>
                                <a:cubicBezTo>
                                  <a:pt x="45893" y="90991"/>
                                  <a:pt x="45893" y="94455"/>
                                  <a:pt x="45893" y="97053"/>
                                </a:cubicBezTo>
                                <a:cubicBezTo>
                                  <a:pt x="45893" y="104846"/>
                                  <a:pt x="45027" y="112639"/>
                                  <a:pt x="45027" y="120432"/>
                                </a:cubicBezTo>
                                <a:cubicBezTo>
                                  <a:pt x="45027" y="138616"/>
                                  <a:pt x="45893" y="154202"/>
                                  <a:pt x="45893" y="172387"/>
                                </a:cubicBezTo>
                                <a:lnTo>
                                  <a:pt x="45893" y="199230"/>
                                </a:lnTo>
                                <a:cubicBezTo>
                                  <a:pt x="45893" y="203559"/>
                                  <a:pt x="45893" y="207889"/>
                                  <a:pt x="45893" y="211352"/>
                                </a:cubicBezTo>
                                <a:cubicBezTo>
                                  <a:pt x="51955" y="212218"/>
                                  <a:pt x="58016" y="211352"/>
                                  <a:pt x="62346" y="212218"/>
                                </a:cubicBezTo>
                                <a:cubicBezTo>
                                  <a:pt x="72736" y="212218"/>
                                  <a:pt x="84859" y="208755"/>
                                  <a:pt x="87457" y="202693"/>
                                </a:cubicBezTo>
                                <a:lnTo>
                                  <a:pt x="90920" y="194034"/>
                                </a:lnTo>
                                <a:close/>
                                <a:moveTo>
                                  <a:pt x="56284" y="58087"/>
                                </a:moveTo>
                                <a:cubicBezTo>
                                  <a:pt x="56284" y="51159"/>
                                  <a:pt x="62346" y="52891"/>
                                  <a:pt x="67541" y="52891"/>
                                </a:cubicBezTo>
                                <a:lnTo>
                                  <a:pt x="75334" y="52025"/>
                                </a:lnTo>
                                <a:cubicBezTo>
                                  <a:pt x="77066" y="52025"/>
                                  <a:pt x="77932" y="52025"/>
                                  <a:pt x="78798" y="53757"/>
                                </a:cubicBezTo>
                                <a:cubicBezTo>
                                  <a:pt x="79664" y="53757"/>
                                  <a:pt x="79664" y="55489"/>
                                  <a:pt x="78798" y="55489"/>
                                </a:cubicBezTo>
                                <a:cubicBezTo>
                                  <a:pt x="73602" y="55489"/>
                                  <a:pt x="69273" y="56355"/>
                                  <a:pt x="64077" y="56355"/>
                                </a:cubicBezTo>
                                <a:cubicBezTo>
                                  <a:pt x="62346" y="56355"/>
                                  <a:pt x="60614" y="56355"/>
                                  <a:pt x="59748" y="56355"/>
                                </a:cubicBezTo>
                                <a:cubicBezTo>
                                  <a:pt x="59748" y="61550"/>
                                  <a:pt x="59748" y="65880"/>
                                  <a:pt x="59748" y="71075"/>
                                </a:cubicBezTo>
                                <a:lnTo>
                                  <a:pt x="59748" y="90991"/>
                                </a:lnTo>
                                <a:cubicBezTo>
                                  <a:pt x="59748" y="95321"/>
                                  <a:pt x="59748" y="97918"/>
                                  <a:pt x="59748" y="101382"/>
                                </a:cubicBezTo>
                                <a:cubicBezTo>
                                  <a:pt x="59748" y="103980"/>
                                  <a:pt x="59748" y="107443"/>
                                  <a:pt x="59748" y="110041"/>
                                </a:cubicBezTo>
                                <a:cubicBezTo>
                                  <a:pt x="59748" y="117834"/>
                                  <a:pt x="58882" y="125628"/>
                                  <a:pt x="58882" y="133421"/>
                                </a:cubicBezTo>
                                <a:cubicBezTo>
                                  <a:pt x="58882" y="151605"/>
                                  <a:pt x="59748" y="167191"/>
                                  <a:pt x="59748" y="185375"/>
                                </a:cubicBezTo>
                                <a:lnTo>
                                  <a:pt x="59748" y="204425"/>
                                </a:lnTo>
                                <a:cubicBezTo>
                                  <a:pt x="59748" y="205291"/>
                                  <a:pt x="58882" y="206157"/>
                                  <a:pt x="58016" y="206157"/>
                                </a:cubicBezTo>
                                <a:cubicBezTo>
                                  <a:pt x="57150" y="206157"/>
                                  <a:pt x="56284" y="206157"/>
                                  <a:pt x="56284" y="204425"/>
                                </a:cubicBezTo>
                                <a:cubicBezTo>
                                  <a:pt x="56284" y="201827"/>
                                  <a:pt x="56284" y="198364"/>
                                  <a:pt x="56284" y="195766"/>
                                </a:cubicBezTo>
                                <a:cubicBezTo>
                                  <a:pt x="56284" y="191437"/>
                                  <a:pt x="56284" y="187973"/>
                                  <a:pt x="56284" y="183644"/>
                                </a:cubicBezTo>
                                <a:cubicBezTo>
                                  <a:pt x="56284" y="174984"/>
                                  <a:pt x="55418" y="167191"/>
                                  <a:pt x="55418" y="158532"/>
                                </a:cubicBezTo>
                                <a:cubicBezTo>
                                  <a:pt x="55418" y="154202"/>
                                  <a:pt x="55418" y="150739"/>
                                  <a:pt x="55418" y="147275"/>
                                </a:cubicBezTo>
                                <a:cubicBezTo>
                                  <a:pt x="55418" y="138616"/>
                                  <a:pt x="55418" y="130823"/>
                                  <a:pt x="55418" y="122164"/>
                                </a:cubicBezTo>
                                <a:cubicBezTo>
                                  <a:pt x="55418" y="115237"/>
                                  <a:pt x="56284" y="102248"/>
                                  <a:pt x="56284" y="89259"/>
                                </a:cubicBezTo>
                                <a:lnTo>
                                  <a:pt x="56284" y="58087"/>
                                </a:lnTo>
                                <a:close/>
                              </a:path>
                            </a:pathLst>
                          </a:custGeom>
                          <a:solidFill>
                            <a:srgbClr val="000000"/>
                          </a:solidFill>
                          <a:ln w="8653" cap="flat">
                            <a:noFill/>
                            <a:prstDash val="solid"/>
                            <a:miter/>
                          </a:ln>
                        </wps:spPr>
                        <wps:bodyPr rtlCol="0" anchor="ctr"/>
                      </wps:wsp>
                      <wps:wsp>
                        <wps:cNvPr id="1792808681" name="Freeform 1792808681"/>
                        <wps:cNvSpPr/>
                        <wps:spPr>
                          <a:xfrm>
                            <a:off x="8504447" y="1157170"/>
                            <a:ext cx="152098" cy="266968"/>
                          </a:xfrm>
                          <a:custGeom>
                            <a:avLst/>
                            <a:gdLst>
                              <a:gd name="connsiteX0" fmla="*/ 90439 w 152098"/>
                              <a:gd name="connsiteY0" fmla="*/ 253945 h 266968"/>
                              <a:gd name="connsiteX1" fmla="*/ 56669 w 152098"/>
                              <a:gd name="connsiteY1" fmla="*/ 255676 h 266968"/>
                              <a:gd name="connsiteX2" fmla="*/ 43680 w 152098"/>
                              <a:gd name="connsiteY2" fmla="*/ 253079 h 266968"/>
                              <a:gd name="connsiteX3" fmla="*/ 35021 w 152098"/>
                              <a:gd name="connsiteY3" fmla="*/ 248749 h 266968"/>
                              <a:gd name="connsiteX4" fmla="*/ 26362 w 152098"/>
                              <a:gd name="connsiteY4" fmla="*/ 244419 h 266968"/>
                              <a:gd name="connsiteX5" fmla="*/ 17703 w 152098"/>
                              <a:gd name="connsiteY5" fmla="*/ 236626 h 266968"/>
                              <a:gd name="connsiteX6" fmla="*/ 4714 w 152098"/>
                              <a:gd name="connsiteY6" fmla="*/ 216710 h 266968"/>
                              <a:gd name="connsiteX7" fmla="*/ 2117 w 152098"/>
                              <a:gd name="connsiteY7" fmla="*/ 204588 h 266968"/>
                              <a:gd name="connsiteX8" fmla="*/ 385 w 152098"/>
                              <a:gd name="connsiteY8" fmla="*/ 177744 h 266968"/>
                              <a:gd name="connsiteX9" fmla="*/ 1251 w 152098"/>
                              <a:gd name="connsiteY9" fmla="*/ 165622 h 266968"/>
                              <a:gd name="connsiteX10" fmla="*/ 1251 w 152098"/>
                              <a:gd name="connsiteY10" fmla="*/ 147438 h 266968"/>
                              <a:gd name="connsiteX11" fmla="*/ 385 w 152098"/>
                              <a:gd name="connsiteY11" fmla="*/ 141376 h 266968"/>
                              <a:gd name="connsiteX12" fmla="*/ 385 w 152098"/>
                              <a:gd name="connsiteY12" fmla="*/ 87690 h 266968"/>
                              <a:gd name="connsiteX13" fmla="*/ 385 w 152098"/>
                              <a:gd name="connsiteY13" fmla="*/ 31406 h 266968"/>
                              <a:gd name="connsiteX14" fmla="*/ 385 w 152098"/>
                              <a:gd name="connsiteY14" fmla="*/ 5428 h 266968"/>
                              <a:gd name="connsiteX15" fmla="*/ 2117 w 152098"/>
                              <a:gd name="connsiteY15" fmla="*/ 2831 h 266968"/>
                              <a:gd name="connsiteX16" fmla="*/ 18569 w 152098"/>
                              <a:gd name="connsiteY16" fmla="*/ 233 h 266968"/>
                              <a:gd name="connsiteX17" fmla="*/ 44546 w 152098"/>
                              <a:gd name="connsiteY17" fmla="*/ 1965 h 266968"/>
                              <a:gd name="connsiteX18" fmla="*/ 46278 w 152098"/>
                              <a:gd name="connsiteY18" fmla="*/ 17551 h 266968"/>
                              <a:gd name="connsiteX19" fmla="*/ 45412 w 152098"/>
                              <a:gd name="connsiteY19" fmla="*/ 21881 h 266968"/>
                              <a:gd name="connsiteX20" fmla="*/ 46278 w 152098"/>
                              <a:gd name="connsiteY20" fmla="*/ 41797 h 266968"/>
                              <a:gd name="connsiteX21" fmla="*/ 46278 w 152098"/>
                              <a:gd name="connsiteY21" fmla="*/ 63445 h 266968"/>
                              <a:gd name="connsiteX22" fmla="*/ 46278 w 152098"/>
                              <a:gd name="connsiteY22" fmla="*/ 105874 h 266968"/>
                              <a:gd name="connsiteX23" fmla="*/ 45412 w 152098"/>
                              <a:gd name="connsiteY23" fmla="*/ 150035 h 266968"/>
                              <a:gd name="connsiteX24" fmla="*/ 46278 w 152098"/>
                              <a:gd name="connsiteY24" fmla="*/ 182074 h 266968"/>
                              <a:gd name="connsiteX25" fmla="*/ 48010 w 152098"/>
                              <a:gd name="connsiteY25" fmla="*/ 200258 h 266968"/>
                              <a:gd name="connsiteX26" fmla="*/ 61864 w 152098"/>
                              <a:gd name="connsiteY26" fmla="*/ 211515 h 266968"/>
                              <a:gd name="connsiteX27" fmla="*/ 71389 w 152098"/>
                              <a:gd name="connsiteY27" fmla="*/ 212381 h 266968"/>
                              <a:gd name="connsiteX28" fmla="*/ 74853 w 152098"/>
                              <a:gd name="connsiteY28" fmla="*/ 211515 h 266968"/>
                              <a:gd name="connsiteX29" fmla="*/ 78317 w 152098"/>
                              <a:gd name="connsiteY29" fmla="*/ 211515 h 266968"/>
                              <a:gd name="connsiteX30" fmla="*/ 90439 w 152098"/>
                              <a:gd name="connsiteY30" fmla="*/ 202856 h 266968"/>
                              <a:gd name="connsiteX31" fmla="*/ 91305 w 152098"/>
                              <a:gd name="connsiteY31" fmla="*/ 197660 h 266968"/>
                              <a:gd name="connsiteX32" fmla="*/ 91305 w 152098"/>
                              <a:gd name="connsiteY32" fmla="*/ 189001 h 266968"/>
                              <a:gd name="connsiteX33" fmla="*/ 91305 w 152098"/>
                              <a:gd name="connsiteY33" fmla="*/ 159560 h 266968"/>
                              <a:gd name="connsiteX34" fmla="*/ 91305 w 152098"/>
                              <a:gd name="connsiteY34" fmla="*/ 130985 h 266968"/>
                              <a:gd name="connsiteX35" fmla="*/ 91305 w 152098"/>
                              <a:gd name="connsiteY35" fmla="*/ 129253 h 266968"/>
                              <a:gd name="connsiteX36" fmla="*/ 92171 w 152098"/>
                              <a:gd name="connsiteY36" fmla="*/ 128388 h 266968"/>
                              <a:gd name="connsiteX37" fmla="*/ 93037 w 152098"/>
                              <a:gd name="connsiteY37" fmla="*/ 88556 h 266968"/>
                              <a:gd name="connsiteX38" fmla="*/ 93037 w 152098"/>
                              <a:gd name="connsiteY38" fmla="*/ 64310 h 266968"/>
                              <a:gd name="connsiteX39" fmla="*/ 93037 w 152098"/>
                              <a:gd name="connsiteY39" fmla="*/ 35735 h 266968"/>
                              <a:gd name="connsiteX40" fmla="*/ 93903 w 152098"/>
                              <a:gd name="connsiteY40" fmla="*/ 30540 h 266968"/>
                              <a:gd name="connsiteX41" fmla="*/ 93903 w 152098"/>
                              <a:gd name="connsiteY41" fmla="*/ 25344 h 266968"/>
                              <a:gd name="connsiteX42" fmla="*/ 94769 w 152098"/>
                              <a:gd name="connsiteY42" fmla="*/ 3697 h 266968"/>
                              <a:gd name="connsiteX43" fmla="*/ 104294 w 152098"/>
                              <a:gd name="connsiteY43" fmla="*/ 1965 h 266968"/>
                              <a:gd name="connsiteX44" fmla="*/ 113819 w 152098"/>
                              <a:gd name="connsiteY44" fmla="*/ 1099 h 266968"/>
                              <a:gd name="connsiteX45" fmla="*/ 138930 w 152098"/>
                              <a:gd name="connsiteY45" fmla="*/ 2831 h 266968"/>
                              <a:gd name="connsiteX46" fmla="*/ 139796 w 152098"/>
                              <a:gd name="connsiteY46" fmla="*/ 5428 h 266968"/>
                              <a:gd name="connsiteX47" fmla="*/ 138930 w 152098"/>
                              <a:gd name="connsiteY47" fmla="*/ 60847 h 266968"/>
                              <a:gd name="connsiteX48" fmla="*/ 138930 w 152098"/>
                              <a:gd name="connsiteY48" fmla="*/ 80763 h 266968"/>
                              <a:gd name="connsiteX49" fmla="*/ 138930 w 152098"/>
                              <a:gd name="connsiteY49" fmla="*/ 120594 h 266968"/>
                              <a:gd name="connsiteX50" fmla="*/ 138930 w 152098"/>
                              <a:gd name="connsiteY50" fmla="*/ 156097 h 266968"/>
                              <a:gd name="connsiteX51" fmla="*/ 138930 w 152098"/>
                              <a:gd name="connsiteY51" fmla="*/ 185537 h 266968"/>
                              <a:gd name="connsiteX52" fmla="*/ 139796 w 152098"/>
                              <a:gd name="connsiteY52" fmla="*/ 200258 h 266968"/>
                              <a:gd name="connsiteX53" fmla="*/ 138064 w 152098"/>
                              <a:gd name="connsiteY53" fmla="*/ 205454 h 266968"/>
                              <a:gd name="connsiteX54" fmla="*/ 135466 w 152098"/>
                              <a:gd name="connsiteY54" fmla="*/ 220174 h 266968"/>
                              <a:gd name="connsiteX55" fmla="*/ 134601 w 152098"/>
                              <a:gd name="connsiteY55" fmla="*/ 221906 h 266968"/>
                              <a:gd name="connsiteX56" fmla="*/ 134601 w 152098"/>
                              <a:gd name="connsiteY56" fmla="*/ 223638 h 266968"/>
                              <a:gd name="connsiteX57" fmla="*/ 132869 w 152098"/>
                              <a:gd name="connsiteY57" fmla="*/ 226235 h 266968"/>
                              <a:gd name="connsiteX58" fmla="*/ 125076 w 152098"/>
                              <a:gd name="connsiteY58" fmla="*/ 235760 h 266968"/>
                              <a:gd name="connsiteX59" fmla="*/ 118148 w 152098"/>
                              <a:gd name="connsiteY59" fmla="*/ 241822 h 266968"/>
                              <a:gd name="connsiteX60" fmla="*/ 113819 w 152098"/>
                              <a:gd name="connsiteY60" fmla="*/ 243553 h 266968"/>
                              <a:gd name="connsiteX61" fmla="*/ 110355 w 152098"/>
                              <a:gd name="connsiteY61" fmla="*/ 246151 h 266968"/>
                              <a:gd name="connsiteX62" fmla="*/ 106026 w 152098"/>
                              <a:gd name="connsiteY62" fmla="*/ 247883 h 266968"/>
                              <a:gd name="connsiteX63" fmla="*/ 101696 w 152098"/>
                              <a:gd name="connsiteY63" fmla="*/ 250481 h 266968"/>
                              <a:gd name="connsiteX64" fmla="*/ 90439 w 152098"/>
                              <a:gd name="connsiteY64" fmla="*/ 253945 h 266968"/>
                              <a:gd name="connsiteX65" fmla="*/ 60133 w 152098"/>
                              <a:gd name="connsiteY65" fmla="*/ 253079 h 266968"/>
                              <a:gd name="connsiteX66" fmla="*/ 76585 w 152098"/>
                              <a:gd name="connsiteY66" fmla="*/ 253079 h 266968"/>
                              <a:gd name="connsiteX67" fmla="*/ 84378 w 152098"/>
                              <a:gd name="connsiteY67" fmla="*/ 252213 h 266968"/>
                              <a:gd name="connsiteX68" fmla="*/ 100830 w 152098"/>
                              <a:gd name="connsiteY68" fmla="*/ 247017 h 266968"/>
                              <a:gd name="connsiteX69" fmla="*/ 108624 w 152098"/>
                              <a:gd name="connsiteY69" fmla="*/ 242688 h 266968"/>
                              <a:gd name="connsiteX70" fmla="*/ 112953 w 152098"/>
                              <a:gd name="connsiteY70" fmla="*/ 240090 h 266968"/>
                              <a:gd name="connsiteX71" fmla="*/ 117283 w 152098"/>
                              <a:gd name="connsiteY71" fmla="*/ 235760 h 266968"/>
                              <a:gd name="connsiteX72" fmla="*/ 118148 w 152098"/>
                              <a:gd name="connsiteY72" fmla="*/ 235760 h 266968"/>
                              <a:gd name="connsiteX73" fmla="*/ 128539 w 152098"/>
                              <a:gd name="connsiteY73" fmla="*/ 223638 h 266968"/>
                              <a:gd name="connsiteX74" fmla="*/ 134601 w 152098"/>
                              <a:gd name="connsiteY74" fmla="*/ 194197 h 266968"/>
                              <a:gd name="connsiteX75" fmla="*/ 133735 w 152098"/>
                              <a:gd name="connsiteY75" fmla="*/ 185537 h 266968"/>
                              <a:gd name="connsiteX76" fmla="*/ 133735 w 152098"/>
                              <a:gd name="connsiteY76" fmla="*/ 178610 h 266968"/>
                              <a:gd name="connsiteX77" fmla="*/ 134601 w 152098"/>
                              <a:gd name="connsiteY77" fmla="*/ 169951 h 266968"/>
                              <a:gd name="connsiteX78" fmla="*/ 133735 w 152098"/>
                              <a:gd name="connsiteY78" fmla="*/ 163890 h 266968"/>
                              <a:gd name="connsiteX79" fmla="*/ 134601 w 152098"/>
                              <a:gd name="connsiteY79" fmla="*/ 146572 h 266968"/>
                              <a:gd name="connsiteX80" fmla="*/ 134601 w 152098"/>
                              <a:gd name="connsiteY80" fmla="*/ 126656 h 266968"/>
                              <a:gd name="connsiteX81" fmla="*/ 134601 w 152098"/>
                              <a:gd name="connsiteY81" fmla="*/ 79897 h 266968"/>
                              <a:gd name="connsiteX82" fmla="*/ 134601 w 152098"/>
                              <a:gd name="connsiteY82" fmla="*/ 50456 h 266968"/>
                              <a:gd name="connsiteX83" fmla="*/ 136332 w 152098"/>
                              <a:gd name="connsiteY83" fmla="*/ 24479 h 266968"/>
                              <a:gd name="connsiteX84" fmla="*/ 136332 w 152098"/>
                              <a:gd name="connsiteY84" fmla="*/ 5428 h 266968"/>
                              <a:gd name="connsiteX85" fmla="*/ 97367 w 152098"/>
                              <a:gd name="connsiteY85" fmla="*/ 6294 h 266968"/>
                              <a:gd name="connsiteX86" fmla="*/ 97367 w 152098"/>
                              <a:gd name="connsiteY86" fmla="*/ 21015 h 266968"/>
                              <a:gd name="connsiteX87" fmla="*/ 96501 w 152098"/>
                              <a:gd name="connsiteY87" fmla="*/ 34003 h 266968"/>
                              <a:gd name="connsiteX88" fmla="*/ 96501 w 152098"/>
                              <a:gd name="connsiteY88" fmla="*/ 66908 h 266968"/>
                              <a:gd name="connsiteX89" fmla="*/ 96501 w 152098"/>
                              <a:gd name="connsiteY89" fmla="*/ 80763 h 266968"/>
                              <a:gd name="connsiteX90" fmla="*/ 96501 w 152098"/>
                              <a:gd name="connsiteY90" fmla="*/ 95483 h 266968"/>
                              <a:gd name="connsiteX91" fmla="*/ 94769 w 152098"/>
                              <a:gd name="connsiteY91" fmla="*/ 156963 h 266968"/>
                              <a:gd name="connsiteX92" fmla="*/ 95635 w 152098"/>
                              <a:gd name="connsiteY92" fmla="*/ 158695 h 266968"/>
                              <a:gd name="connsiteX93" fmla="*/ 95635 w 152098"/>
                              <a:gd name="connsiteY93" fmla="*/ 178610 h 266968"/>
                              <a:gd name="connsiteX94" fmla="*/ 95635 w 152098"/>
                              <a:gd name="connsiteY94" fmla="*/ 189001 h 266968"/>
                              <a:gd name="connsiteX95" fmla="*/ 95635 w 152098"/>
                              <a:gd name="connsiteY95" fmla="*/ 190733 h 266968"/>
                              <a:gd name="connsiteX96" fmla="*/ 95635 w 152098"/>
                              <a:gd name="connsiteY96" fmla="*/ 190733 h 266968"/>
                              <a:gd name="connsiteX97" fmla="*/ 95635 w 152098"/>
                              <a:gd name="connsiteY97" fmla="*/ 199392 h 266968"/>
                              <a:gd name="connsiteX98" fmla="*/ 94769 w 152098"/>
                              <a:gd name="connsiteY98" fmla="*/ 205454 h 266968"/>
                              <a:gd name="connsiteX99" fmla="*/ 86110 w 152098"/>
                              <a:gd name="connsiteY99" fmla="*/ 214113 h 266968"/>
                              <a:gd name="connsiteX100" fmla="*/ 58401 w 152098"/>
                              <a:gd name="connsiteY100" fmla="*/ 214979 h 266968"/>
                              <a:gd name="connsiteX101" fmla="*/ 46278 w 152098"/>
                              <a:gd name="connsiteY101" fmla="*/ 200258 h 266968"/>
                              <a:gd name="connsiteX102" fmla="*/ 46278 w 152098"/>
                              <a:gd name="connsiteY102" fmla="*/ 189001 h 266968"/>
                              <a:gd name="connsiteX103" fmla="*/ 46278 w 152098"/>
                              <a:gd name="connsiteY103" fmla="*/ 174281 h 266968"/>
                              <a:gd name="connsiteX104" fmla="*/ 46278 w 152098"/>
                              <a:gd name="connsiteY104" fmla="*/ 156963 h 266968"/>
                              <a:gd name="connsiteX105" fmla="*/ 46278 w 152098"/>
                              <a:gd name="connsiteY105" fmla="*/ 150901 h 266968"/>
                              <a:gd name="connsiteX106" fmla="*/ 46278 w 152098"/>
                              <a:gd name="connsiteY106" fmla="*/ 123192 h 266968"/>
                              <a:gd name="connsiteX107" fmla="*/ 46278 w 152098"/>
                              <a:gd name="connsiteY107" fmla="*/ 119729 h 266968"/>
                              <a:gd name="connsiteX108" fmla="*/ 46278 w 152098"/>
                              <a:gd name="connsiteY108" fmla="*/ 88556 h 266968"/>
                              <a:gd name="connsiteX109" fmla="*/ 46278 w 152098"/>
                              <a:gd name="connsiteY109" fmla="*/ 73835 h 266968"/>
                              <a:gd name="connsiteX110" fmla="*/ 46278 w 152098"/>
                              <a:gd name="connsiteY110" fmla="*/ 24479 h 266968"/>
                              <a:gd name="connsiteX111" fmla="*/ 47144 w 152098"/>
                              <a:gd name="connsiteY111" fmla="*/ 23613 h 266968"/>
                              <a:gd name="connsiteX112" fmla="*/ 46278 w 152098"/>
                              <a:gd name="connsiteY112" fmla="*/ 17551 h 266968"/>
                              <a:gd name="connsiteX113" fmla="*/ 47144 w 152098"/>
                              <a:gd name="connsiteY113" fmla="*/ 14088 h 266968"/>
                              <a:gd name="connsiteX114" fmla="*/ 47144 w 152098"/>
                              <a:gd name="connsiteY114" fmla="*/ 14088 h 266968"/>
                              <a:gd name="connsiteX115" fmla="*/ 47144 w 152098"/>
                              <a:gd name="connsiteY115" fmla="*/ 13222 h 266968"/>
                              <a:gd name="connsiteX116" fmla="*/ 47144 w 152098"/>
                              <a:gd name="connsiteY116" fmla="*/ 4563 h 266968"/>
                              <a:gd name="connsiteX117" fmla="*/ 44546 w 152098"/>
                              <a:gd name="connsiteY117" fmla="*/ 4563 h 266968"/>
                              <a:gd name="connsiteX118" fmla="*/ 40216 w 152098"/>
                              <a:gd name="connsiteY118" fmla="*/ 4563 h 266968"/>
                              <a:gd name="connsiteX119" fmla="*/ 37619 w 152098"/>
                              <a:gd name="connsiteY119" fmla="*/ 4563 h 266968"/>
                              <a:gd name="connsiteX120" fmla="*/ 9044 w 152098"/>
                              <a:gd name="connsiteY120" fmla="*/ 6294 h 266968"/>
                              <a:gd name="connsiteX121" fmla="*/ 8178 w 152098"/>
                              <a:gd name="connsiteY121" fmla="*/ 6294 h 266968"/>
                              <a:gd name="connsiteX122" fmla="*/ 9044 w 152098"/>
                              <a:gd name="connsiteY122" fmla="*/ 7160 h 266968"/>
                              <a:gd name="connsiteX123" fmla="*/ 9044 w 152098"/>
                              <a:gd name="connsiteY123" fmla="*/ 16685 h 266968"/>
                              <a:gd name="connsiteX124" fmla="*/ 6446 w 152098"/>
                              <a:gd name="connsiteY124" fmla="*/ 15819 h 266968"/>
                              <a:gd name="connsiteX125" fmla="*/ 9044 w 152098"/>
                              <a:gd name="connsiteY125" fmla="*/ 18417 h 266968"/>
                              <a:gd name="connsiteX126" fmla="*/ 9044 w 152098"/>
                              <a:gd name="connsiteY126" fmla="*/ 68640 h 266968"/>
                              <a:gd name="connsiteX127" fmla="*/ 8178 w 152098"/>
                              <a:gd name="connsiteY127" fmla="*/ 91153 h 266968"/>
                              <a:gd name="connsiteX128" fmla="*/ 8178 w 152098"/>
                              <a:gd name="connsiteY128" fmla="*/ 142242 h 266968"/>
                              <a:gd name="connsiteX129" fmla="*/ 7312 w 152098"/>
                              <a:gd name="connsiteY129" fmla="*/ 156097 h 266968"/>
                              <a:gd name="connsiteX130" fmla="*/ 8178 w 152098"/>
                              <a:gd name="connsiteY130" fmla="*/ 169951 h 266968"/>
                              <a:gd name="connsiteX131" fmla="*/ 8178 w 152098"/>
                              <a:gd name="connsiteY131" fmla="*/ 177744 h 266968"/>
                              <a:gd name="connsiteX132" fmla="*/ 8178 w 152098"/>
                              <a:gd name="connsiteY132" fmla="*/ 186403 h 266968"/>
                              <a:gd name="connsiteX133" fmla="*/ 9910 w 152098"/>
                              <a:gd name="connsiteY133" fmla="*/ 209783 h 266968"/>
                              <a:gd name="connsiteX134" fmla="*/ 13374 w 152098"/>
                              <a:gd name="connsiteY134" fmla="*/ 219308 h 266968"/>
                              <a:gd name="connsiteX135" fmla="*/ 15105 w 152098"/>
                              <a:gd name="connsiteY135" fmla="*/ 223638 h 266968"/>
                              <a:gd name="connsiteX136" fmla="*/ 22898 w 152098"/>
                              <a:gd name="connsiteY136" fmla="*/ 232297 h 266968"/>
                              <a:gd name="connsiteX137" fmla="*/ 31557 w 152098"/>
                              <a:gd name="connsiteY137" fmla="*/ 240956 h 266968"/>
                              <a:gd name="connsiteX138" fmla="*/ 39351 w 152098"/>
                              <a:gd name="connsiteY138" fmla="*/ 245285 h 266968"/>
                              <a:gd name="connsiteX139" fmla="*/ 48010 w 152098"/>
                              <a:gd name="connsiteY139" fmla="*/ 249615 h 266968"/>
                              <a:gd name="connsiteX140" fmla="*/ 60133 w 152098"/>
                              <a:gd name="connsiteY140" fmla="*/ 251347 h 266968"/>
                              <a:gd name="connsiteX141" fmla="*/ 60133 w 152098"/>
                              <a:gd name="connsiteY141" fmla="*/ 253079 h 266968"/>
                              <a:gd name="connsiteX142" fmla="*/ 2982 w 152098"/>
                              <a:gd name="connsiteY142" fmla="*/ 5428 h 266968"/>
                              <a:gd name="connsiteX143" fmla="*/ 4714 w 152098"/>
                              <a:gd name="connsiteY143" fmla="*/ 5428 h 266968"/>
                              <a:gd name="connsiteX144" fmla="*/ 2982 w 152098"/>
                              <a:gd name="connsiteY144" fmla="*/ 5428 h 266968"/>
                              <a:gd name="connsiteX145" fmla="*/ 73121 w 152098"/>
                              <a:gd name="connsiteY145" fmla="*/ 266067 h 266968"/>
                              <a:gd name="connsiteX146" fmla="*/ 89573 w 152098"/>
                              <a:gd name="connsiteY146" fmla="*/ 266067 h 266968"/>
                              <a:gd name="connsiteX147" fmla="*/ 93903 w 152098"/>
                              <a:gd name="connsiteY147" fmla="*/ 266067 h 266968"/>
                              <a:gd name="connsiteX148" fmla="*/ 100830 w 152098"/>
                              <a:gd name="connsiteY148" fmla="*/ 264335 h 266968"/>
                              <a:gd name="connsiteX149" fmla="*/ 112953 w 152098"/>
                              <a:gd name="connsiteY149" fmla="*/ 260006 h 266968"/>
                              <a:gd name="connsiteX150" fmla="*/ 120746 w 152098"/>
                              <a:gd name="connsiteY150" fmla="*/ 255676 h 266968"/>
                              <a:gd name="connsiteX151" fmla="*/ 125076 w 152098"/>
                              <a:gd name="connsiteY151" fmla="*/ 253079 h 266968"/>
                              <a:gd name="connsiteX152" fmla="*/ 126807 w 152098"/>
                              <a:gd name="connsiteY152" fmla="*/ 251347 h 266968"/>
                              <a:gd name="connsiteX153" fmla="*/ 132003 w 152098"/>
                              <a:gd name="connsiteY153" fmla="*/ 247017 h 266968"/>
                              <a:gd name="connsiteX154" fmla="*/ 140662 w 152098"/>
                              <a:gd name="connsiteY154" fmla="*/ 236626 h 266968"/>
                              <a:gd name="connsiteX155" fmla="*/ 146723 w 152098"/>
                              <a:gd name="connsiteY155" fmla="*/ 207185 h 266968"/>
                              <a:gd name="connsiteX156" fmla="*/ 145858 w 152098"/>
                              <a:gd name="connsiteY156" fmla="*/ 198526 h 266968"/>
                              <a:gd name="connsiteX157" fmla="*/ 145858 w 152098"/>
                              <a:gd name="connsiteY157" fmla="*/ 191599 h 266968"/>
                              <a:gd name="connsiteX158" fmla="*/ 146723 w 152098"/>
                              <a:gd name="connsiteY158" fmla="*/ 182940 h 266968"/>
                              <a:gd name="connsiteX159" fmla="*/ 145858 w 152098"/>
                              <a:gd name="connsiteY159" fmla="*/ 176878 h 266968"/>
                              <a:gd name="connsiteX160" fmla="*/ 146723 w 152098"/>
                              <a:gd name="connsiteY160" fmla="*/ 159560 h 266968"/>
                              <a:gd name="connsiteX161" fmla="*/ 146723 w 152098"/>
                              <a:gd name="connsiteY161" fmla="*/ 139644 h 266968"/>
                              <a:gd name="connsiteX162" fmla="*/ 146723 w 152098"/>
                              <a:gd name="connsiteY162" fmla="*/ 92885 h 266968"/>
                              <a:gd name="connsiteX163" fmla="*/ 146723 w 152098"/>
                              <a:gd name="connsiteY163" fmla="*/ 63445 h 266968"/>
                              <a:gd name="connsiteX164" fmla="*/ 148455 w 152098"/>
                              <a:gd name="connsiteY164" fmla="*/ 37467 h 266968"/>
                              <a:gd name="connsiteX165" fmla="*/ 148455 w 152098"/>
                              <a:gd name="connsiteY165" fmla="*/ 18417 h 266968"/>
                              <a:gd name="connsiteX166" fmla="*/ 147589 w 152098"/>
                              <a:gd name="connsiteY166" fmla="*/ 18417 h 266968"/>
                              <a:gd name="connsiteX167" fmla="*/ 145858 w 152098"/>
                              <a:gd name="connsiteY167" fmla="*/ 16685 h 266968"/>
                              <a:gd name="connsiteX168" fmla="*/ 147589 w 152098"/>
                              <a:gd name="connsiteY168" fmla="*/ 15819 h 266968"/>
                              <a:gd name="connsiteX169" fmla="*/ 149321 w 152098"/>
                              <a:gd name="connsiteY169" fmla="*/ 15819 h 266968"/>
                              <a:gd name="connsiteX170" fmla="*/ 151053 w 152098"/>
                              <a:gd name="connsiteY170" fmla="*/ 17551 h 266968"/>
                              <a:gd name="connsiteX171" fmla="*/ 151919 w 152098"/>
                              <a:gd name="connsiteY171" fmla="*/ 20149 h 266968"/>
                              <a:gd name="connsiteX172" fmla="*/ 151053 w 152098"/>
                              <a:gd name="connsiteY172" fmla="*/ 73835 h 266968"/>
                              <a:gd name="connsiteX173" fmla="*/ 151053 w 152098"/>
                              <a:gd name="connsiteY173" fmla="*/ 93751 h 266968"/>
                              <a:gd name="connsiteX174" fmla="*/ 151053 w 152098"/>
                              <a:gd name="connsiteY174" fmla="*/ 133583 h 266968"/>
                              <a:gd name="connsiteX175" fmla="*/ 151053 w 152098"/>
                              <a:gd name="connsiteY175" fmla="*/ 169085 h 266968"/>
                              <a:gd name="connsiteX176" fmla="*/ 151053 w 152098"/>
                              <a:gd name="connsiteY176" fmla="*/ 198526 h 266968"/>
                              <a:gd name="connsiteX177" fmla="*/ 151919 w 152098"/>
                              <a:gd name="connsiteY177" fmla="*/ 209783 h 266968"/>
                              <a:gd name="connsiteX178" fmla="*/ 151053 w 152098"/>
                              <a:gd name="connsiteY178" fmla="*/ 216710 h 266968"/>
                              <a:gd name="connsiteX179" fmla="*/ 150187 w 152098"/>
                              <a:gd name="connsiteY179" fmla="*/ 218442 h 266968"/>
                              <a:gd name="connsiteX180" fmla="*/ 147589 w 152098"/>
                              <a:gd name="connsiteY180" fmla="*/ 233162 h 266968"/>
                              <a:gd name="connsiteX181" fmla="*/ 146723 w 152098"/>
                              <a:gd name="connsiteY181" fmla="*/ 234028 h 266968"/>
                              <a:gd name="connsiteX182" fmla="*/ 145858 w 152098"/>
                              <a:gd name="connsiteY182" fmla="*/ 235760 h 266968"/>
                              <a:gd name="connsiteX183" fmla="*/ 144992 w 152098"/>
                              <a:gd name="connsiteY183" fmla="*/ 237492 h 266968"/>
                              <a:gd name="connsiteX184" fmla="*/ 143260 w 152098"/>
                              <a:gd name="connsiteY184" fmla="*/ 239224 h 266968"/>
                              <a:gd name="connsiteX185" fmla="*/ 135466 w 152098"/>
                              <a:gd name="connsiteY185" fmla="*/ 248749 h 266968"/>
                              <a:gd name="connsiteX186" fmla="*/ 128539 w 152098"/>
                              <a:gd name="connsiteY186" fmla="*/ 254810 h 266968"/>
                              <a:gd name="connsiteX187" fmla="*/ 124210 w 152098"/>
                              <a:gd name="connsiteY187" fmla="*/ 256542 h 266968"/>
                              <a:gd name="connsiteX188" fmla="*/ 123344 w 152098"/>
                              <a:gd name="connsiteY188" fmla="*/ 257408 h 266968"/>
                              <a:gd name="connsiteX189" fmla="*/ 117283 w 152098"/>
                              <a:gd name="connsiteY189" fmla="*/ 260872 h 266968"/>
                              <a:gd name="connsiteX190" fmla="*/ 116417 w 152098"/>
                              <a:gd name="connsiteY190" fmla="*/ 260872 h 266968"/>
                              <a:gd name="connsiteX191" fmla="*/ 114685 w 152098"/>
                              <a:gd name="connsiteY191" fmla="*/ 261738 h 266968"/>
                              <a:gd name="connsiteX192" fmla="*/ 108624 w 152098"/>
                              <a:gd name="connsiteY192" fmla="*/ 264335 h 266968"/>
                              <a:gd name="connsiteX193" fmla="*/ 106026 w 152098"/>
                              <a:gd name="connsiteY193" fmla="*/ 264335 h 266968"/>
                              <a:gd name="connsiteX194" fmla="*/ 72255 w 152098"/>
                              <a:gd name="connsiteY194" fmla="*/ 266067 h 266968"/>
                              <a:gd name="connsiteX195" fmla="*/ 59267 w 152098"/>
                              <a:gd name="connsiteY195" fmla="*/ 263469 h 266968"/>
                              <a:gd name="connsiteX196" fmla="*/ 54071 w 152098"/>
                              <a:gd name="connsiteY196" fmla="*/ 260872 h 266968"/>
                              <a:gd name="connsiteX197" fmla="*/ 54071 w 152098"/>
                              <a:gd name="connsiteY197" fmla="*/ 260006 h 266968"/>
                              <a:gd name="connsiteX198" fmla="*/ 62730 w 152098"/>
                              <a:gd name="connsiteY198" fmla="*/ 261738 h 266968"/>
                              <a:gd name="connsiteX199" fmla="*/ 67060 w 152098"/>
                              <a:gd name="connsiteY199" fmla="*/ 261738 h 266968"/>
                              <a:gd name="connsiteX200" fmla="*/ 73121 w 152098"/>
                              <a:gd name="connsiteY200" fmla="*/ 266067 h 266968"/>
                              <a:gd name="connsiteX201" fmla="*/ 73121 w 152098"/>
                              <a:gd name="connsiteY201" fmla="*/ 266067 h 266968"/>
                              <a:gd name="connsiteX202" fmla="*/ 59267 w 152098"/>
                              <a:gd name="connsiteY202" fmla="*/ 201124 h 266968"/>
                              <a:gd name="connsiteX203" fmla="*/ 57535 w 152098"/>
                              <a:gd name="connsiteY203" fmla="*/ 201990 h 266968"/>
                              <a:gd name="connsiteX204" fmla="*/ 56669 w 152098"/>
                              <a:gd name="connsiteY204" fmla="*/ 198526 h 266968"/>
                              <a:gd name="connsiteX205" fmla="*/ 56669 w 152098"/>
                              <a:gd name="connsiteY205" fmla="*/ 186403 h 266968"/>
                              <a:gd name="connsiteX206" fmla="*/ 56669 w 152098"/>
                              <a:gd name="connsiteY206" fmla="*/ 169085 h 266968"/>
                              <a:gd name="connsiteX207" fmla="*/ 56669 w 152098"/>
                              <a:gd name="connsiteY207" fmla="*/ 163024 h 266968"/>
                              <a:gd name="connsiteX208" fmla="*/ 56669 w 152098"/>
                              <a:gd name="connsiteY208" fmla="*/ 135315 h 266968"/>
                              <a:gd name="connsiteX209" fmla="*/ 56669 w 152098"/>
                              <a:gd name="connsiteY209" fmla="*/ 131851 h 266968"/>
                              <a:gd name="connsiteX210" fmla="*/ 56669 w 152098"/>
                              <a:gd name="connsiteY210" fmla="*/ 100678 h 266968"/>
                              <a:gd name="connsiteX211" fmla="*/ 56669 w 152098"/>
                              <a:gd name="connsiteY211" fmla="*/ 85958 h 266968"/>
                              <a:gd name="connsiteX212" fmla="*/ 56669 w 152098"/>
                              <a:gd name="connsiteY212" fmla="*/ 36601 h 266968"/>
                              <a:gd name="connsiteX213" fmla="*/ 57535 w 152098"/>
                              <a:gd name="connsiteY213" fmla="*/ 35735 h 266968"/>
                              <a:gd name="connsiteX214" fmla="*/ 56669 w 152098"/>
                              <a:gd name="connsiteY214" fmla="*/ 34003 h 266968"/>
                              <a:gd name="connsiteX215" fmla="*/ 57535 w 152098"/>
                              <a:gd name="connsiteY215" fmla="*/ 27076 h 266968"/>
                              <a:gd name="connsiteX216" fmla="*/ 57535 w 152098"/>
                              <a:gd name="connsiteY216" fmla="*/ 27076 h 266968"/>
                              <a:gd name="connsiteX217" fmla="*/ 57535 w 152098"/>
                              <a:gd name="connsiteY217" fmla="*/ 27076 h 266968"/>
                              <a:gd name="connsiteX218" fmla="*/ 57535 w 152098"/>
                              <a:gd name="connsiteY218" fmla="*/ 18417 h 266968"/>
                              <a:gd name="connsiteX219" fmla="*/ 54937 w 152098"/>
                              <a:gd name="connsiteY219" fmla="*/ 16685 h 266968"/>
                              <a:gd name="connsiteX220" fmla="*/ 56669 w 152098"/>
                              <a:gd name="connsiteY220" fmla="*/ 14954 h 266968"/>
                              <a:gd name="connsiteX221" fmla="*/ 56669 w 152098"/>
                              <a:gd name="connsiteY221" fmla="*/ 14954 h 266968"/>
                              <a:gd name="connsiteX222" fmla="*/ 60133 w 152098"/>
                              <a:gd name="connsiteY222" fmla="*/ 16685 h 266968"/>
                              <a:gd name="connsiteX223" fmla="*/ 60133 w 152098"/>
                              <a:gd name="connsiteY223" fmla="*/ 27076 h 266968"/>
                              <a:gd name="connsiteX224" fmla="*/ 60133 w 152098"/>
                              <a:gd name="connsiteY224" fmla="*/ 34003 h 266968"/>
                              <a:gd name="connsiteX225" fmla="*/ 60133 w 152098"/>
                              <a:gd name="connsiteY225" fmla="*/ 34003 h 266968"/>
                              <a:gd name="connsiteX226" fmla="*/ 60999 w 152098"/>
                              <a:gd name="connsiteY226" fmla="*/ 53919 h 266968"/>
                              <a:gd name="connsiteX227" fmla="*/ 60999 w 152098"/>
                              <a:gd name="connsiteY227" fmla="*/ 75567 h 266968"/>
                              <a:gd name="connsiteX228" fmla="*/ 60999 w 152098"/>
                              <a:gd name="connsiteY228" fmla="*/ 117997 h 266968"/>
                              <a:gd name="connsiteX229" fmla="*/ 60133 w 152098"/>
                              <a:gd name="connsiteY229" fmla="*/ 162158 h 266968"/>
                              <a:gd name="connsiteX230" fmla="*/ 60999 w 152098"/>
                              <a:gd name="connsiteY230" fmla="*/ 194197 h 266968"/>
                              <a:gd name="connsiteX231" fmla="*/ 59267 w 152098"/>
                              <a:gd name="connsiteY231" fmla="*/ 201124 h 266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Lst>
                            <a:rect l="l" t="t" r="r" b="b"/>
                            <a:pathLst>
                              <a:path w="152098" h="266968">
                                <a:moveTo>
                                  <a:pt x="90439" y="253945"/>
                                </a:moveTo>
                                <a:cubicBezTo>
                                  <a:pt x="80048" y="256542"/>
                                  <a:pt x="68792" y="257408"/>
                                  <a:pt x="56669" y="255676"/>
                                </a:cubicBezTo>
                                <a:cubicBezTo>
                                  <a:pt x="51473" y="255676"/>
                                  <a:pt x="48010" y="253945"/>
                                  <a:pt x="43680" y="253079"/>
                                </a:cubicBezTo>
                                <a:cubicBezTo>
                                  <a:pt x="41082" y="252213"/>
                                  <a:pt x="37619" y="250481"/>
                                  <a:pt x="35021" y="248749"/>
                                </a:cubicBezTo>
                                <a:cubicBezTo>
                                  <a:pt x="32423" y="247017"/>
                                  <a:pt x="28960" y="246151"/>
                                  <a:pt x="26362" y="244419"/>
                                </a:cubicBezTo>
                                <a:cubicBezTo>
                                  <a:pt x="22898" y="241822"/>
                                  <a:pt x="22033" y="239224"/>
                                  <a:pt x="17703" y="236626"/>
                                </a:cubicBezTo>
                                <a:cubicBezTo>
                                  <a:pt x="13374" y="229699"/>
                                  <a:pt x="7312" y="224503"/>
                                  <a:pt x="4714" y="216710"/>
                                </a:cubicBezTo>
                                <a:cubicBezTo>
                                  <a:pt x="3848" y="212381"/>
                                  <a:pt x="2117" y="208051"/>
                                  <a:pt x="2117" y="204588"/>
                                </a:cubicBezTo>
                                <a:cubicBezTo>
                                  <a:pt x="1251" y="195928"/>
                                  <a:pt x="385" y="186403"/>
                                  <a:pt x="385" y="177744"/>
                                </a:cubicBezTo>
                                <a:cubicBezTo>
                                  <a:pt x="385" y="173415"/>
                                  <a:pt x="1251" y="169085"/>
                                  <a:pt x="1251" y="165622"/>
                                </a:cubicBezTo>
                                <a:cubicBezTo>
                                  <a:pt x="1251" y="159560"/>
                                  <a:pt x="-1347" y="151767"/>
                                  <a:pt x="1251" y="147438"/>
                                </a:cubicBezTo>
                                <a:cubicBezTo>
                                  <a:pt x="-481" y="147438"/>
                                  <a:pt x="385" y="143974"/>
                                  <a:pt x="385" y="141376"/>
                                </a:cubicBezTo>
                                <a:cubicBezTo>
                                  <a:pt x="385" y="124058"/>
                                  <a:pt x="-481" y="109338"/>
                                  <a:pt x="385" y="87690"/>
                                </a:cubicBezTo>
                                <a:cubicBezTo>
                                  <a:pt x="1251" y="68640"/>
                                  <a:pt x="385" y="50456"/>
                                  <a:pt x="385" y="31406"/>
                                </a:cubicBezTo>
                                <a:cubicBezTo>
                                  <a:pt x="385" y="22747"/>
                                  <a:pt x="1251" y="13222"/>
                                  <a:pt x="385" y="5428"/>
                                </a:cubicBezTo>
                                <a:cubicBezTo>
                                  <a:pt x="385" y="4563"/>
                                  <a:pt x="2117" y="4563"/>
                                  <a:pt x="2117" y="2831"/>
                                </a:cubicBezTo>
                                <a:lnTo>
                                  <a:pt x="18569" y="233"/>
                                </a:lnTo>
                                <a:cubicBezTo>
                                  <a:pt x="27228" y="-633"/>
                                  <a:pt x="35887" y="1965"/>
                                  <a:pt x="44546" y="1965"/>
                                </a:cubicBezTo>
                                <a:cubicBezTo>
                                  <a:pt x="48010" y="5428"/>
                                  <a:pt x="44546" y="14088"/>
                                  <a:pt x="46278" y="17551"/>
                                </a:cubicBezTo>
                                <a:cubicBezTo>
                                  <a:pt x="44546" y="18417"/>
                                  <a:pt x="46278" y="20149"/>
                                  <a:pt x="45412" y="21881"/>
                                </a:cubicBezTo>
                                <a:cubicBezTo>
                                  <a:pt x="46278" y="27942"/>
                                  <a:pt x="45412" y="34869"/>
                                  <a:pt x="46278" y="41797"/>
                                </a:cubicBezTo>
                                <a:cubicBezTo>
                                  <a:pt x="46278" y="48724"/>
                                  <a:pt x="46278" y="56517"/>
                                  <a:pt x="46278" y="63445"/>
                                </a:cubicBezTo>
                                <a:cubicBezTo>
                                  <a:pt x="46278" y="75567"/>
                                  <a:pt x="46278" y="90287"/>
                                  <a:pt x="46278" y="105874"/>
                                </a:cubicBezTo>
                                <a:lnTo>
                                  <a:pt x="45412" y="150035"/>
                                </a:lnTo>
                                <a:cubicBezTo>
                                  <a:pt x="45412" y="161292"/>
                                  <a:pt x="45412" y="172549"/>
                                  <a:pt x="46278" y="182074"/>
                                </a:cubicBezTo>
                                <a:cubicBezTo>
                                  <a:pt x="46278" y="189001"/>
                                  <a:pt x="45412" y="194197"/>
                                  <a:pt x="48010" y="200258"/>
                                </a:cubicBezTo>
                                <a:cubicBezTo>
                                  <a:pt x="50607" y="206320"/>
                                  <a:pt x="54937" y="209783"/>
                                  <a:pt x="61864" y="211515"/>
                                </a:cubicBezTo>
                                <a:cubicBezTo>
                                  <a:pt x="64462" y="211515"/>
                                  <a:pt x="67926" y="213247"/>
                                  <a:pt x="71389" y="212381"/>
                                </a:cubicBezTo>
                                <a:cubicBezTo>
                                  <a:pt x="72255" y="212381"/>
                                  <a:pt x="73121" y="211515"/>
                                  <a:pt x="74853" y="211515"/>
                                </a:cubicBezTo>
                                <a:cubicBezTo>
                                  <a:pt x="75719" y="211515"/>
                                  <a:pt x="76585" y="211515"/>
                                  <a:pt x="78317" y="211515"/>
                                </a:cubicBezTo>
                                <a:cubicBezTo>
                                  <a:pt x="82646" y="210649"/>
                                  <a:pt x="89573" y="207185"/>
                                  <a:pt x="90439" y="202856"/>
                                </a:cubicBezTo>
                                <a:cubicBezTo>
                                  <a:pt x="91305" y="201124"/>
                                  <a:pt x="91305" y="199392"/>
                                  <a:pt x="91305" y="197660"/>
                                </a:cubicBezTo>
                                <a:cubicBezTo>
                                  <a:pt x="92171" y="194197"/>
                                  <a:pt x="92171" y="191599"/>
                                  <a:pt x="91305" y="189001"/>
                                </a:cubicBezTo>
                                <a:cubicBezTo>
                                  <a:pt x="92171" y="180342"/>
                                  <a:pt x="91305" y="169951"/>
                                  <a:pt x="91305" y="159560"/>
                                </a:cubicBezTo>
                                <a:cubicBezTo>
                                  <a:pt x="91305" y="150901"/>
                                  <a:pt x="91305" y="138778"/>
                                  <a:pt x="91305" y="130985"/>
                                </a:cubicBezTo>
                                <a:cubicBezTo>
                                  <a:pt x="91305" y="130985"/>
                                  <a:pt x="92171" y="129253"/>
                                  <a:pt x="91305" y="129253"/>
                                </a:cubicBezTo>
                                <a:cubicBezTo>
                                  <a:pt x="91305" y="128388"/>
                                  <a:pt x="92171" y="129253"/>
                                  <a:pt x="92171" y="128388"/>
                                </a:cubicBezTo>
                                <a:cubicBezTo>
                                  <a:pt x="92171" y="116265"/>
                                  <a:pt x="93037" y="102410"/>
                                  <a:pt x="93037" y="88556"/>
                                </a:cubicBezTo>
                                <a:lnTo>
                                  <a:pt x="93037" y="64310"/>
                                </a:lnTo>
                                <a:cubicBezTo>
                                  <a:pt x="93037" y="54785"/>
                                  <a:pt x="93037" y="46126"/>
                                  <a:pt x="93037" y="35735"/>
                                </a:cubicBezTo>
                                <a:cubicBezTo>
                                  <a:pt x="93037" y="34003"/>
                                  <a:pt x="93903" y="32272"/>
                                  <a:pt x="93903" y="30540"/>
                                </a:cubicBezTo>
                                <a:cubicBezTo>
                                  <a:pt x="93903" y="28808"/>
                                  <a:pt x="93903" y="27076"/>
                                  <a:pt x="93903" y="25344"/>
                                </a:cubicBezTo>
                                <a:lnTo>
                                  <a:pt x="94769" y="3697"/>
                                </a:lnTo>
                                <a:cubicBezTo>
                                  <a:pt x="97367" y="2831"/>
                                  <a:pt x="99964" y="1965"/>
                                  <a:pt x="104294" y="1965"/>
                                </a:cubicBezTo>
                                <a:cubicBezTo>
                                  <a:pt x="107758" y="1965"/>
                                  <a:pt x="111221" y="1099"/>
                                  <a:pt x="113819" y="1099"/>
                                </a:cubicBezTo>
                                <a:cubicBezTo>
                                  <a:pt x="122478" y="-1499"/>
                                  <a:pt x="131137" y="1099"/>
                                  <a:pt x="138930" y="2831"/>
                                </a:cubicBezTo>
                                <a:cubicBezTo>
                                  <a:pt x="138930" y="3697"/>
                                  <a:pt x="138930" y="4563"/>
                                  <a:pt x="139796" y="5428"/>
                                </a:cubicBezTo>
                                <a:cubicBezTo>
                                  <a:pt x="140662" y="25344"/>
                                  <a:pt x="138064" y="41797"/>
                                  <a:pt x="138930" y="60847"/>
                                </a:cubicBezTo>
                                <a:cubicBezTo>
                                  <a:pt x="138930" y="67774"/>
                                  <a:pt x="138930" y="73835"/>
                                  <a:pt x="138930" y="80763"/>
                                </a:cubicBezTo>
                                <a:cubicBezTo>
                                  <a:pt x="138930" y="94617"/>
                                  <a:pt x="138930" y="107606"/>
                                  <a:pt x="138930" y="120594"/>
                                </a:cubicBezTo>
                                <a:cubicBezTo>
                                  <a:pt x="138930" y="131851"/>
                                  <a:pt x="139796" y="143974"/>
                                  <a:pt x="138930" y="156097"/>
                                </a:cubicBezTo>
                                <a:cubicBezTo>
                                  <a:pt x="140662" y="164756"/>
                                  <a:pt x="138064" y="175147"/>
                                  <a:pt x="138930" y="185537"/>
                                </a:cubicBezTo>
                                <a:cubicBezTo>
                                  <a:pt x="138930" y="189867"/>
                                  <a:pt x="139796" y="195928"/>
                                  <a:pt x="139796" y="200258"/>
                                </a:cubicBezTo>
                                <a:cubicBezTo>
                                  <a:pt x="139796" y="201124"/>
                                  <a:pt x="138930" y="202856"/>
                                  <a:pt x="138064" y="205454"/>
                                </a:cubicBezTo>
                                <a:cubicBezTo>
                                  <a:pt x="137198" y="209783"/>
                                  <a:pt x="136332" y="215844"/>
                                  <a:pt x="135466" y="220174"/>
                                </a:cubicBezTo>
                                <a:cubicBezTo>
                                  <a:pt x="135466" y="221040"/>
                                  <a:pt x="134601" y="221040"/>
                                  <a:pt x="134601" y="221906"/>
                                </a:cubicBezTo>
                                <a:cubicBezTo>
                                  <a:pt x="134601" y="221906"/>
                                  <a:pt x="134601" y="222772"/>
                                  <a:pt x="134601" y="223638"/>
                                </a:cubicBezTo>
                                <a:lnTo>
                                  <a:pt x="132869" y="226235"/>
                                </a:lnTo>
                                <a:cubicBezTo>
                                  <a:pt x="130271" y="230565"/>
                                  <a:pt x="128539" y="232297"/>
                                  <a:pt x="125076" y="235760"/>
                                </a:cubicBezTo>
                                <a:cubicBezTo>
                                  <a:pt x="122478" y="238358"/>
                                  <a:pt x="120746" y="240090"/>
                                  <a:pt x="118148" y="241822"/>
                                </a:cubicBezTo>
                                <a:cubicBezTo>
                                  <a:pt x="117283" y="242688"/>
                                  <a:pt x="115551" y="242688"/>
                                  <a:pt x="113819" y="243553"/>
                                </a:cubicBezTo>
                                <a:cubicBezTo>
                                  <a:pt x="112953" y="244419"/>
                                  <a:pt x="112087" y="245285"/>
                                  <a:pt x="110355" y="246151"/>
                                </a:cubicBezTo>
                                <a:lnTo>
                                  <a:pt x="106026" y="247883"/>
                                </a:lnTo>
                                <a:lnTo>
                                  <a:pt x="101696" y="250481"/>
                                </a:lnTo>
                                <a:lnTo>
                                  <a:pt x="90439" y="253945"/>
                                </a:lnTo>
                                <a:close/>
                                <a:moveTo>
                                  <a:pt x="60133" y="253079"/>
                                </a:moveTo>
                                <a:cubicBezTo>
                                  <a:pt x="66194" y="253945"/>
                                  <a:pt x="70523" y="253079"/>
                                  <a:pt x="76585" y="253079"/>
                                </a:cubicBezTo>
                                <a:cubicBezTo>
                                  <a:pt x="79182" y="253079"/>
                                  <a:pt x="81780" y="253079"/>
                                  <a:pt x="84378" y="252213"/>
                                </a:cubicBezTo>
                                <a:cubicBezTo>
                                  <a:pt x="89573" y="251347"/>
                                  <a:pt x="96501" y="249615"/>
                                  <a:pt x="100830" y="247017"/>
                                </a:cubicBezTo>
                                <a:cubicBezTo>
                                  <a:pt x="104294" y="245285"/>
                                  <a:pt x="106026" y="244419"/>
                                  <a:pt x="108624" y="242688"/>
                                </a:cubicBezTo>
                                <a:cubicBezTo>
                                  <a:pt x="110355" y="241822"/>
                                  <a:pt x="112087" y="240956"/>
                                  <a:pt x="112953" y="240090"/>
                                </a:cubicBezTo>
                                <a:cubicBezTo>
                                  <a:pt x="114685" y="239224"/>
                                  <a:pt x="115551" y="237492"/>
                                  <a:pt x="117283" y="235760"/>
                                </a:cubicBezTo>
                                <a:cubicBezTo>
                                  <a:pt x="117283" y="235760"/>
                                  <a:pt x="118148" y="235760"/>
                                  <a:pt x="118148" y="235760"/>
                                </a:cubicBezTo>
                                <a:cubicBezTo>
                                  <a:pt x="122478" y="231431"/>
                                  <a:pt x="125076" y="227967"/>
                                  <a:pt x="128539" y="223638"/>
                                </a:cubicBezTo>
                                <a:cubicBezTo>
                                  <a:pt x="131137" y="214113"/>
                                  <a:pt x="133735" y="204588"/>
                                  <a:pt x="134601" y="194197"/>
                                </a:cubicBezTo>
                                <a:cubicBezTo>
                                  <a:pt x="134601" y="189867"/>
                                  <a:pt x="133735" y="188135"/>
                                  <a:pt x="133735" y="185537"/>
                                </a:cubicBezTo>
                                <a:lnTo>
                                  <a:pt x="133735" y="178610"/>
                                </a:lnTo>
                                <a:cubicBezTo>
                                  <a:pt x="133735" y="176013"/>
                                  <a:pt x="134601" y="172549"/>
                                  <a:pt x="134601" y="169951"/>
                                </a:cubicBezTo>
                                <a:cubicBezTo>
                                  <a:pt x="134601" y="168219"/>
                                  <a:pt x="133735" y="166488"/>
                                  <a:pt x="133735" y="163890"/>
                                </a:cubicBezTo>
                                <a:cubicBezTo>
                                  <a:pt x="133735" y="157829"/>
                                  <a:pt x="133735" y="152633"/>
                                  <a:pt x="134601" y="146572"/>
                                </a:cubicBezTo>
                                <a:cubicBezTo>
                                  <a:pt x="134601" y="139644"/>
                                  <a:pt x="133735" y="133583"/>
                                  <a:pt x="134601" y="126656"/>
                                </a:cubicBezTo>
                                <a:lnTo>
                                  <a:pt x="134601" y="79897"/>
                                </a:lnTo>
                                <a:cubicBezTo>
                                  <a:pt x="134601" y="70372"/>
                                  <a:pt x="134601" y="59981"/>
                                  <a:pt x="134601" y="50456"/>
                                </a:cubicBezTo>
                                <a:cubicBezTo>
                                  <a:pt x="134601" y="41797"/>
                                  <a:pt x="135466" y="33138"/>
                                  <a:pt x="136332" y="24479"/>
                                </a:cubicBezTo>
                                <a:cubicBezTo>
                                  <a:pt x="136332" y="18417"/>
                                  <a:pt x="135466" y="11490"/>
                                  <a:pt x="136332" y="5428"/>
                                </a:cubicBezTo>
                                <a:cubicBezTo>
                                  <a:pt x="124210" y="1099"/>
                                  <a:pt x="108624" y="3697"/>
                                  <a:pt x="97367" y="6294"/>
                                </a:cubicBezTo>
                                <a:cubicBezTo>
                                  <a:pt x="96501" y="11490"/>
                                  <a:pt x="97367" y="16685"/>
                                  <a:pt x="97367" y="21015"/>
                                </a:cubicBezTo>
                                <a:cubicBezTo>
                                  <a:pt x="97367" y="25344"/>
                                  <a:pt x="96501" y="30540"/>
                                  <a:pt x="96501" y="34003"/>
                                </a:cubicBezTo>
                                <a:cubicBezTo>
                                  <a:pt x="96501" y="45260"/>
                                  <a:pt x="96501" y="55651"/>
                                  <a:pt x="96501" y="66908"/>
                                </a:cubicBezTo>
                                <a:cubicBezTo>
                                  <a:pt x="96501" y="71238"/>
                                  <a:pt x="96501" y="75567"/>
                                  <a:pt x="96501" y="80763"/>
                                </a:cubicBezTo>
                                <a:lnTo>
                                  <a:pt x="96501" y="95483"/>
                                </a:lnTo>
                                <a:cubicBezTo>
                                  <a:pt x="94769" y="116265"/>
                                  <a:pt x="95635" y="135315"/>
                                  <a:pt x="94769" y="156963"/>
                                </a:cubicBezTo>
                                <a:cubicBezTo>
                                  <a:pt x="94769" y="157829"/>
                                  <a:pt x="95635" y="156963"/>
                                  <a:pt x="95635" y="158695"/>
                                </a:cubicBezTo>
                                <a:cubicBezTo>
                                  <a:pt x="95635" y="165622"/>
                                  <a:pt x="95635" y="171683"/>
                                  <a:pt x="95635" y="178610"/>
                                </a:cubicBezTo>
                                <a:cubicBezTo>
                                  <a:pt x="95635" y="182074"/>
                                  <a:pt x="95635" y="185537"/>
                                  <a:pt x="95635" y="189001"/>
                                </a:cubicBezTo>
                                <a:cubicBezTo>
                                  <a:pt x="95635" y="189001"/>
                                  <a:pt x="95635" y="189867"/>
                                  <a:pt x="95635" y="190733"/>
                                </a:cubicBezTo>
                                <a:cubicBezTo>
                                  <a:pt x="95635" y="190733"/>
                                  <a:pt x="95635" y="190733"/>
                                  <a:pt x="95635" y="190733"/>
                                </a:cubicBezTo>
                                <a:cubicBezTo>
                                  <a:pt x="95635" y="193331"/>
                                  <a:pt x="95635" y="195928"/>
                                  <a:pt x="95635" y="199392"/>
                                </a:cubicBezTo>
                                <a:cubicBezTo>
                                  <a:pt x="95635" y="201124"/>
                                  <a:pt x="95635" y="203722"/>
                                  <a:pt x="94769" y="205454"/>
                                </a:cubicBezTo>
                                <a:cubicBezTo>
                                  <a:pt x="93903" y="209783"/>
                                  <a:pt x="89573" y="211515"/>
                                  <a:pt x="86110" y="214113"/>
                                </a:cubicBezTo>
                                <a:cubicBezTo>
                                  <a:pt x="77451" y="218442"/>
                                  <a:pt x="67060" y="218442"/>
                                  <a:pt x="58401" y="214979"/>
                                </a:cubicBezTo>
                                <a:cubicBezTo>
                                  <a:pt x="52339" y="210649"/>
                                  <a:pt x="48010" y="207185"/>
                                  <a:pt x="46278" y="200258"/>
                                </a:cubicBezTo>
                                <a:cubicBezTo>
                                  <a:pt x="45412" y="195928"/>
                                  <a:pt x="45412" y="193331"/>
                                  <a:pt x="46278" y="189001"/>
                                </a:cubicBezTo>
                                <a:lnTo>
                                  <a:pt x="46278" y="174281"/>
                                </a:lnTo>
                                <a:cubicBezTo>
                                  <a:pt x="46278" y="168219"/>
                                  <a:pt x="44546" y="162158"/>
                                  <a:pt x="46278" y="156963"/>
                                </a:cubicBezTo>
                                <a:cubicBezTo>
                                  <a:pt x="45412" y="155231"/>
                                  <a:pt x="46278" y="152633"/>
                                  <a:pt x="46278" y="150901"/>
                                </a:cubicBezTo>
                                <a:cubicBezTo>
                                  <a:pt x="46278" y="141376"/>
                                  <a:pt x="45412" y="133583"/>
                                  <a:pt x="46278" y="123192"/>
                                </a:cubicBezTo>
                                <a:lnTo>
                                  <a:pt x="46278" y="119729"/>
                                </a:lnTo>
                                <a:cubicBezTo>
                                  <a:pt x="46278" y="109338"/>
                                  <a:pt x="47144" y="98947"/>
                                  <a:pt x="46278" y="88556"/>
                                </a:cubicBezTo>
                                <a:cubicBezTo>
                                  <a:pt x="46278" y="83360"/>
                                  <a:pt x="46278" y="79031"/>
                                  <a:pt x="46278" y="73835"/>
                                </a:cubicBezTo>
                                <a:cubicBezTo>
                                  <a:pt x="46278" y="56517"/>
                                  <a:pt x="46278" y="40065"/>
                                  <a:pt x="46278" y="24479"/>
                                </a:cubicBezTo>
                                <a:cubicBezTo>
                                  <a:pt x="46278" y="23613"/>
                                  <a:pt x="47144" y="24479"/>
                                  <a:pt x="47144" y="23613"/>
                                </a:cubicBezTo>
                                <a:cubicBezTo>
                                  <a:pt x="45412" y="22747"/>
                                  <a:pt x="46278" y="20149"/>
                                  <a:pt x="46278" y="17551"/>
                                </a:cubicBezTo>
                                <a:cubicBezTo>
                                  <a:pt x="46278" y="15819"/>
                                  <a:pt x="46278" y="14954"/>
                                  <a:pt x="47144" y="14088"/>
                                </a:cubicBezTo>
                                <a:cubicBezTo>
                                  <a:pt x="47144" y="14088"/>
                                  <a:pt x="47144" y="14088"/>
                                  <a:pt x="47144" y="14088"/>
                                </a:cubicBezTo>
                                <a:lnTo>
                                  <a:pt x="47144" y="13222"/>
                                </a:lnTo>
                                <a:cubicBezTo>
                                  <a:pt x="47144" y="10624"/>
                                  <a:pt x="47144" y="8892"/>
                                  <a:pt x="47144" y="4563"/>
                                </a:cubicBezTo>
                                <a:cubicBezTo>
                                  <a:pt x="45412" y="4563"/>
                                  <a:pt x="44546" y="4563"/>
                                  <a:pt x="44546" y="4563"/>
                                </a:cubicBezTo>
                                <a:lnTo>
                                  <a:pt x="40216" y="4563"/>
                                </a:lnTo>
                                <a:cubicBezTo>
                                  <a:pt x="39351" y="4563"/>
                                  <a:pt x="38485" y="4563"/>
                                  <a:pt x="37619" y="4563"/>
                                </a:cubicBezTo>
                                <a:cubicBezTo>
                                  <a:pt x="26362" y="3697"/>
                                  <a:pt x="16837" y="3697"/>
                                  <a:pt x="9044" y="6294"/>
                                </a:cubicBezTo>
                                <a:cubicBezTo>
                                  <a:pt x="9910" y="5428"/>
                                  <a:pt x="8178" y="5428"/>
                                  <a:pt x="8178" y="6294"/>
                                </a:cubicBezTo>
                                <a:cubicBezTo>
                                  <a:pt x="8178" y="7160"/>
                                  <a:pt x="9044" y="7160"/>
                                  <a:pt x="9044" y="7160"/>
                                </a:cubicBezTo>
                                <a:cubicBezTo>
                                  <a:pt x="9044" y="10624"/>
                                  <a:pt x="9044" y="13222"/>
                                  <a:pt x="9044" y="16685"/>
                                </a:cubicBezTo>
                                <a:cubicBezTo>
                                  <a:pt x="8178" y="17551"/>
                                  <a:pt x="7312" y="14954"/>
                                  <a:pt x="6446" y="15819"/>
                                </a:cubicBezTo>
                                <a:lnTo>
                                  <a:pt x="9044" y="18417"/>
                                </a:lnTo>
                                <a:lnTo>
                                  <a:pt x="9044" y="68640"/>
                                </a:lnTo>
                                <a:cubicBezTo>
                                  <a:pt x="9044" y="77299"/>
                                  <a:pt x="9044" y="85092"/>
                                  <a:pt x="8178" y="91153"/>
                                </a:cubicBezTo>
                                <a:cubicBezTo>
                                  <a:pt x="8178" y="106740"/>
                                  <a:pt x="8178" y="124924"/>
                                  <a:pt x="8178" y="142242"/>
                                </a:cubicBezTo>
                                <a:cubicBezTo>
                                  <a:pt x="8178" y="146572"/>
                                  <a:pt x="7312" y="151767"/>
                                  <a:pt x="7312" y="156097"/>
                                </a:cubicBezTo>
                                <a:cubicBezTo>
                                  <a:pt x="7312" y="160426"/>
                                  <a:pt x="8178" y="164756"/>
                                  <a:pt x="8178" y="169951"/>
                                </a:cubicBezTo>
                                <a:cubicBezTo>
                                  <a:pt x="8178" y="172549"/>
                                  <a:pt x="8178" y="175147"/>
                                  <a:pt x="8178" y="177744"/>
                                </a:cubicBezTo>
                                <a:cubicBezTo>
                                  <a:pt x="8178" y="180342"/>
                                  <a:pt x="8178" y="183806"/>
                                  <a:pt x="8178" y="186403"/>
                                </a:cubicBezTo>
                                <a:cubicBezTo>
                                  <a:pt x="8178" y="195063"/>
                                  <a:pt x="9044" y="202856"/>
                                  <a:pt x="9910" y="209783"/>
                                </a:cubicBezTo>
                                <a:cubicBezTo>
                                  <a:pt x="10776" y="214113"/>
                                  <a:pt x="11642" y="216710"/>
                                  <a:pt x="13374" y="219308"/>
                                </a:cubicBezTo>
                                <a:cubicBezTo>
                                  <a:pt x="14239" y="221040"/>
                                  <a:pt x="14239" y="222772"/>
                                  <a:pt x="15105" y="223638"/>
                                </a:cubicBezTo>
                                <a:cubicBezTo>
                                  <a:pt x="17703" y="227967"/>
                                  <a:pt x="20301" y="229699"/>
                                  <a:pt x="22898" y="232297"/>
                                </a:cubicBezTo>
                                <a:cubicBezTo>
                                  <a:pt x="25496" y="235760"/>
                                  <a:pt x="28094" y="238358"/>
                                  <a:pt x="31557" y="240956"/>
                                </a:cubicBezTo>
                                <a:lnTo>
                                  <a:pt x="39351" y="245285"/>
                                </a:lnTo>
                                <a:cubicBezTo>
                                  <a:pt x="41948" y="247017"/>
                                  <a:pt x="44546" y="248749"/>
                                  <a:pt x="48010" y="249615"/>
                                </a:cubicBezTo>
                                <a:cubicBezTo>
                                  <a:pt x="52339" y="251347"/>
                                  <a:pt x="55803" y="251347"/>
                                  <a:pt x="60133" y="251347"/>
                                </a:cubicBezTo>
                                <a:lnTo>
                                  <a:pt x="60133" y="253079"/>
                                </a:lnTo>
                                <a:close/>
                                <a:moveTo>
                                  <a:pt x="2982" y="5428"/>
                                </a:moveTo>
                                <a:cubicBezTo>
                                  <a:pt x="2982" y="5428"/>
                                  <a:pt x="3848" y="5428"/>
                                  <a:pt x="4714" y="5428"/>
                                </a:cubicBezTo>
                                <a:cubicBezTo>
                                  <a:pt x="3848" y="4563"/>
                                  <a:pt x="2982" y="4563"/>
                                  <a:pt x="2982" y="5428"/>
                                </a:cubicBezTo>
                                <a:close/>
                                <a:moveTo>
                                  <a:pt x="73121" y="266067"/>
                                </a:moveTo>
                                <a:cubicBezTo>
                                  <a:pt x="79182" y="266933"/>
                                  <a:pt x="83512" y="266067"/>
                                  <a:pt x="89573" y="266067"/>
                                </a:cubicBezTo>
                                <a:lnTo>
                                  <a:pt x="93903" y="266067"/>
                                </a:lnTo>
                                <a:cubicBezTo>
                                  <a:pt x="96501" y="266067"/>
                                  <a:pt x="98233" y="265201"/>
                                  <a:pt x="100830" y="264335"/>
                                </a:cubicBezTo>
                                <a:cubicBezTo>
                                  <a:pt x="105160" y="263469"/>
                                  <a:pt x="109489" y="262604"/>
                                  <a:pt x="112953" y="260006"/>
                                </a:cubicBezTo>
                                <a:cubicBezTo>
                                  <a:pt x="116417" y="258274"/>
                                  <a:pt x="118148" y="257408"/>
                                  <a:pt x="120746" y="255676"/>
                                </a:cubicBezTo>
                                <a:cubicBezTo>
                                  <a:pt x="122478" y="254810"/>
                                  <a:pt x="124210" y="253945"/>
                                  <a:pt x="125076" y="253079"/>
                                </a:cubicBezTo>
                                <a:cubicBezTo>
                                  <a:pt x="125076" y="253079"/>
                                  <a:pt x="125942" y="253079"/>
                                  <a:pt x="126807" y="251347"/>
                                </a:cubicBezTo>
                                <a:cubicBezTo>
                                  <a:pt x="128539" y="249615"/>
                                  <a:pt x="130271" y="248749"/>
                                  <a:pt x="132003" y="247017"/>
                                </a:cubicBezTo>
                                <a:cubicBezTo>
                                  <a:pt x="134601" y="244419"/>
                                  <a:pt x="138064" y="240956"/>
                                  <a:pt x="140662" y="236626"/>
                                </a:cubicBezTo>
                                <a:cubicBezTo>
                                  <a:pt x="143260" y="227101"/>
                                  <a:pt x="145858" y="217576"/>
                                  <a:pt x="146723" y="207185"/>
                                </a:cubicBezTo>
                                <a:cubicBezTo>
                                  <a:pt x="146723" y="202856"/>
                                  <a:pt x="145858" y="201124"/>
                                  <a:pt x="145858" y="198526"/>
                                </a:cubicBezTo>
                                <a:lnTo>
                                  <a:pt x="145858" y="191599"/>
                                </a:lnTo>
                                <a:cubicBezTo>
                                  <a:pt x="145858" y="189001"/>
                                  <a:pt x="146723" y="185537"/>
                                  <a:pt x="146723" y="182940"/>
                                </a:cubicBezTo>
                                <a:cubicBezTo>
                                  <a:pt x="146723" y="181208"/>
                                  <a:pt x="145858" y="179476"/>
                                  <a:pt x="145858" y="176878"/>
                                </a:cubicBezTo>
                                <a:cubicBezTo>
                                  <a:pt x="145858" y="170817"/>
                                  <a:pt x="145858" y="165622"/>
                                  <a:pt x="146723" y="159560"/>
                                </a:cubicBezTo>
                                <a:cubicBezTo>
                                  <a:pt x="146723" y="152633"/>
                                  <a:pt x="145858" y="146572"/>
                                  <a:pt x="146723" y="139644"/>
                                </a:cubicBezTo>
                                <a:lnTo>
                                  <a:pt x="146723" y="92885"/>
                                </a:lnTo>
                                <a:cubicBezTo>
                                  <a:pt x="146723" y="83360"/>
                                  <a:pt x="146723" y="72969"/>
                                  <a:pt x="146723" y="63445"/>
                                </a:cubicBezTo>
                                <a:cubicBezTo>
                                  <a:pt x="146723" y="54785"/>
                                  <a:pt x="147589" y="46126"/>
                                  <a:pt x="148455" y="37467"/>
                                </a:cubicBezTo>
                                <a:cubicBezTo>
                                  <a:pt x="148455" y="31406"/>
                                  <a:pt x="147589" y="24479"/>
                                  <a:pt x="148455" y="18417"/>
                                </a:cubicBezTo>
                                <a:cubicBezTo>
                                  <a:pt x="148455" y="18417"/>
                                  <a:pt x="147589" y="18417"/>
                                  <a:pt x="147589" y="18417"/>
                                </a:cubicBezTo>
                                <a:cubicBezTo>
                                  <a:pt x="146723" y="18417"/>
                                  <a:pt x="145858" y="17551"/>
                                  <a:pt x="145858" y="16685"/>
                                </a:cubicBezTo>
                                <a:cubicBezTo>
                                  <a:pt x="145858" y="15819"/>
                                  <a:pt x="145858" y="15819"/>
                                  <a:pt x="147589" y="15819"/>
                                </a:cubicBezTo>
                                <a:lnTo>
                                  <a:pt x="149321" y="15819"/>
                                </a:lnTo>
                                <a:cubicBezTo>
                                  <a:pt x="150187" y="15819"/>
                                  <a:pt x="151053" y="16685"/>
                                  <a:pt x="151053" y="17551"/>
                                </a:cubicBezTo>
                                <a:cubicBezTo>
                                  <a:pt x="151053" y="18417"/>
                                  <a:pt x="151919" y="19283"/>
                                  <a:pt x="151919" y="20149"/>
                                </a:cubicBezTo>
                                <a:cubicBezTo>
                                  <a:pt x="152785" y="39199"/>
                                  <a:pt x="150187" y="55651"/>
                                  <a:pt x="151053" y="73835"/>
                                </a:cubicBezTo>
                                <a:cubicBezTo>
                                  <a:pt x="151053" y="80763"/>
                                  <a:pt x="151053" y="86824"/>
                                  <a:pt x="151053" y="93751"/>
                                </a:cubicBezTo>
                                <a:cubicBezTo>
                                  <a:pt x="151053" y="107606"/>
                                  <a:pt x="151053" y="120594"/>
                                  <a:pt x="151053" y="133583"/>
                                </a:cubicBezTo>
                                <a:cubicBezTo>
                                  <a:pt x="151053" y="144840"/>
                                  <a:pt x="151919" y="156963"/>
                                  <a:pt x="151053" y="169085"/>
                                </a:cubicBezTo>
                                <a:cubicBezTo>
                                  <a:pt x="152785" y="177744"/>
                                  <a:pt x="150187" y="188135"/>
                                  <a:pt x="151053" y="198526"/>
                                </a:cubicBezTo>
                                <a:cubicBezTo>
                                  <a:pt x="151053" y="201990"/>
                                  <a:pt x="151919" y="205454"/>
                                  <a:pt x="151919" y="209783"/>
                                </a:cubicBezTo>
                                <a:cubicBezTo>
                                  <a:pt x="151919" y="212381"/>
                                  <a:pt x="151919" y="214113"/>
                                  <a:pt x="151053" y="216710"/>
                                </a:cubicBezTo>
                                <a:cubicBezTo>
                                  <a:pt x="151053" y="216710"/>
                                  <a:pt x="151053" y="217576"/>
                                  <a:pt x="150187" y="218442"/>
                                </a:cubicBezTo>
                                <a:cubicBezTo>
                                  <a:pt x="149321" y="222772"/>
                                  <a:pt x="148455" y="228833"/>
                                  <a:pt x="147589" y="233162"/>
                                </a:cubicBezTo>
                                <a:lnTo>
                                  <a:pt x="146723" y="234028"/>
                                </a:lnTo>
                                <a:cubicBezTo>
                                  <a:pt x="146723" y="235760"/>
                                  <a:pt x="145858" y="235760"/>
                                  <a:pt x="145858" y="235760"/>
                                </a:cubicBezTo>
                                <a:cubicBezTo>
                                  <a:pt x="145858" y="235760"/>
                                  <a:pt x="145858" y="236626"/>
                                  <a:pt x="144992" y="237492"/>
                                </a:cubicBezTo>
                                <a:lnTo>
                                  <a:pt x="143260" y="239224"/>
                                </a:lnTo>
                                <a:cubicBezTo>
                                  <a:pt x="140662" y="243553"/>
                                  <a:pt x="138930" y="245285"/>
                                  <a:pt x="135466" y="248749"/>
                                </a:cubicBezTo>
                                <a:cubicBezTo>
                                  <a:pt x="132869" y="251347"/>
                                  <a:pt x="131137" y="253079"/>
                                  <a:pt x="128539" y="254810"/>
                                </a:cubicBezTo>
                                <a:cubicBezTo>
                                  <a:pt x="127673" y="255676"/>
                                  <a:pt x="125942" y="255676"/>
                                  <a:pt x="124210" y="256542"/>
                                </a:cubicBezTo>
                                <a:lnTo>
                                  <a:pt x="123344" y="257408"/>
                                </a:lnTo>
                                <a:cubicBezTo>
                                  <a:pt x="121612" y="259140"/>
                                  <a:pt x="119880" y="259140"/>
                                  <a:pt x="117283" y="260872"/>
                                </a:cubicBezTo>
                                <a:lnTo>
                                  <a:pt x="116417" y="260872"/>
                                </a:lnTo>
                                <a:lnTo>
                                  <a:pt x="114685" y="261738"/>
                                </a:lnTo>
                                <a:cubicBezTo>
                                  <a:pt x="112953" y="262604"/>
                                  <a:pt x="110355" y="263469"/>
                                  <a:pt x="108624" y="264335"/>
                                </a:cubicBezTo>
                                <a:lnTo>
                                  <a:pt x="106026" y="264335"/>
                                </a:lnTo>
                                <a:cubicBezTo>
                                  <a:pt x="95635" y="266933"/>
                                  <a:pt x="84378" y="267799"/>
                                  <a:pt x="72255" y="266067"/>
                                </a:cubicBezTo>
                                <a:cubicBezTo>
                                  <a:pt x="67060" y="266067"/>
                                  <a:pt x="63596" y="264335"/>
                                  <a:pt x="59267" y="263469"/>
                                </a:cubicBezTo>
                                <a:cubicBezTo>
                                  <a:pt x="57535" y="262604"/>
                                  <a:pt x="55803" y="261738"/>
                                  <a:pt x="54071" y="260872"/>
                                </a:cubicBezTo>
                                <a:cubicBezTo>
                                  <a:pt x="53205" y="260872"/>
                                  <a:pt x="53205" y="260006"/>
                                  <a:pt x="54071" y="260006"/>
                                </a:cubicBezTo>
                                <a:lnTo>
                                  <a:pt x="62730" y="261738"/>
                                </a:lnTo>
                                <a:cubicBezTo>
                                  <a:pt x="63596" y="261738"/>
                                  <a:pt x="64462" y="261738"/>
                                  <a:pt x="67060" y="261738"/>
                                </a:cubicBezTo>
                                <a:cubicBezTo>
                                  <a:pt x="68792" y="265201"/>
                                  <a:pt x="70523" y="265201"/>
                                  <a:pt x="73121" y="266067"/>
                                </a:cubicBezTo>
                                <a:lnTo>
                                  <a:pt x="73121" y="266067"/>
                                </a:lnTo>
                                <a:close/>
                                <a:moveTo>
                                  <a:pt x="59267" y="201124"/>
                                </a:moveTo>
                                <a:cubicBezTo>
                                  <a:pt x="59267" y="201990"/>
                                  <a:pt x="58401" y="201990"/>
                                  <a:pt x="57535" y="201990"/>
                                </a:cubicBezTo>
                                <a:cubicBezTo>
                                  <a:pt x="56669" y="201990"/>
                                  <a:pt x="56669" y="200258"/>
                                  <a:pt x="56669" y="198526"/>
                                </a:cubicBezTo>
                                <a:lnTo>
                                  <a:pt x="56669" y="186403"/>
                                </a:lnTo>
                                <a:cubicBezTo>
                                  <a:pt x="56669" y="180342"/>
                                  <a:pt x="54937" y="174281"/>
                                  <a:pt x="56669" y="169085"/>
                                </a:cubicBezTo>
                                <a:cubicBezTo>
                                  <a:pt x="55803" y="167354"/>
                                  <a:pt x="56669" y="164756"/>
                                  <a:pt x="56669" y="163024"/>
                                </a:cubicBezTo>
                                <a:cubicBezTo>
                                  <a:pt x="56669" y="153499"/>
                                  <a:pt x="55803" y="145706"/>
                                  <a:pt x="56669" y="135315"/>
                                </a:cubicBezTo>
                                <a:lnTo>
                                  <a:pt x="56669" y="131851"/>
                                </a:lnTo>
                                <a:cubicBezTo>
                                  <a:pt x="56669" y="121460"/>
                                  <a:pt x="57535" y="111070"/>
                                  <a:pt x="56669" y="100678"/>
                                </a:cubicBezTo>
                                <a:cubicBezTo>
                                  <a:pt x="56669" y="95483"/>
                                  <a:pt x="56669" y="91153"/>
                                  <a:pt x="56669" y="85958"/>
                                </a:cubicBezTo>
                                <a:cubicBezTo>
                                  <a:pt x="56669" y="68640"/>
                                  <a:pt x="56669" y="52188"/>
                                  <a:pt x="56669" y="36601"/>
                                </a:cubicBezTo>
                                <a:cubicBezTo>
                                  <a:pt x="56669" y="35735"/>
                                  <a:pt x="57535" y="36601"/>
                                  <a:pt x="57535" y="35735"/>
                                </a:cubicBezTo>
                                <a:cubicBezTo>
                                  <a:pt x="56669" y="35735"/>
                                  <a:pt x="56669" y="34869"/>
                                  <a:pt x="56669" y="34003"/>
                                </a:cubicBezTo>
                                <a:cubicBezTo>
                                  <a:pt x="56669" y="31406"/>
                                  <a:pt x="56669" y="29674"/>
                                  <a:pt x="57535" y="27076"/>
                                </a:cubicBezTo>
                                <a:cubicBezTo>
                                  <a:pt x="57535" y="27076"/>
                                  <a:pt x="57535" y="27076"/>
                                  <a:pt x="57535" y="27076"/>
                                </a:cubicBezTo>
                                <a:lnTo>
                                  <a:pt x="57535" y="27076"/>
                                </a:lnTo>
                                <a:cubicBezTo>
                                  <a:pt x="57535" y="24479"/>
                                  <a:pt x="57535" y="22747"/>
                                  <a:pt x="57535" y="18417"/>
                                </a:cubicBezTo>
                                <a:cubicBezTo>
                                  <a:pt x="55803" y="18417"/>
                                  <a:pt x="55803" y="18417"/>
                                  <a:pt x="54937" y="16685"/>
                                </a:cubicBezTo>
                                <a:cubicBezTo>
                                  <a:pt x="54937" y="15819"/>
                                  <a:pt x="54937" y="14954"/>
                                  <a:pt x="56669" y="14954"/>
                                </a:cubicBezTo>
                                <a:lnTo>
                                  <a:pt x="56669" y="14954"/>
                                </a:lnTo>
                                <a:cubicBezTo>
                                  <a:pt x="58401" y="14954"/>
                                  <a:pt x="59267" y="15819"/>
                                  <a:pt x="60133" y="16685"/>
                                </a:cubicBezTo>
                                <a:cubicBezTo>
                                  <a:pt x="60999" y="19283"/>
                                  <a:pt x="60133" y="23613"/>
                                  <a:pt x="60133" y="27076"/>
                                </a:cubicBezTo>
                                <a:cubicBezTo>
                                  <a:pt x="60133" y="29674"/>
                                  <a:pt x="60999" y="31406"/>
                                  <a:pt x="60133" y="34003"/>
                                </a:cubicBezTo>
                                <a:lnTo>
                                  <a:pt x="60133" y="34003"/>
                                </a:lnTo>
                                <a:cubicBezTo>
                                  <a:pt x="60999" y="40065"/>
                                  <a:pt x="60133" y="46992"/>
                                  <a:pt x="60999" y="53919"/>
                                </a:cubicBezTo>
                                <a:cubicBezTo>
                                  <a:pt x="60999" y="60847"/>
                                  <a:pt x="60999" y="68640"/>
                                  <a:pt x="60999" y="75567"/>
                                </a:cubicBezTo>
                                <a:cubicBezTo>
                                  <a:pt x="60999" y="87690"/>
                                  <a:pt x="60999" y="102410"/>
                                  <a:pt x="60999" y="117997"/>
                                </a:cubicBezTo>
                                <a:lnTo>
                                  <a:pt x="60133" y="162158"/>
                                </a:lnTo>
                                <a:cubicBezTo>
                                  <a:pt x="60133" y="173415"/>
                                  <a:pt x="60133" y="184672"/>
                                  <a:pt x="60999" y="194197"/>
                                </a:cubicBezTo>
                                <a:cubicBezTo>
                                  <a:pt x="59267" y="197660"/>
                                  <a:pt x="59267" y="198526"/>
                                  <a:pt x="59267" y="201124"/>
                                </a:cubicBezTo>
                                <a:close/>
                              </a:path>
                            </a:pathLst>
                          </a:custGeom>
                          <a:solidFill>
                            <a:srgbClr val="000000"/>
                          </a:solidFill>
                          <a:ln w="8653" cap="flat">
                            <a:noFill/>
                            <a:prstDash val="solid"/>
                            <a:miter/>
                          </a:ln>
                        </wps:spPr>
                        <wps:bodyPr rtlCol="0" anchor="ctr"/>
                      </wps:wsp>
                      <wps:wsp>
                        <wps:cNvPr id="97274061" name="Freeform 97274061"/>
                        <wps:cNvSpPr/>
                        <wps:spPr>
                          <a:xfrm>
                            <a:off x="8677147" y="1157403"/>
                            <a:ext cx="135947" cy="268431"/>
                          </a:xfrm>
                          <a:custGeom>
                            <a:avLst/>
                            <a:gdLst>
                              <a:gd name="connsiteX0" fmla="*/ 122093 w 135947"/>
                              <a:gd name="connsiteY0" fmla="*/ 249382 h 268431"/>
                              <a:gd name="connsiteX1" fmla="*/ 118629 w 135947"/>
                              <a:gd name="connsiteY1" fmla="*/ 255443 h 268431"/>
                              <a:gd name="connsiteX2" fmla="*/ 110836 w 135947"/>
                              <a:gd name="connsiteY2" fmla="*/ 254577 h 268431"/>
                              <a:gd name="connsiteX3" fmla="*/ 91786 w 135947"/>
                              <a:gd name="connsiteY3" fmla="*/ 254577 h 268431"/>
                              <a:gd name="connsiteX4" fmla="*/ 78798 w 135947"/>
                              <a:gd name="connsiteY4" fmla="*/ 254577 h 268431"/>
                              <a:gd name="connsiteX5" fmla="*/ 53686 w 135947"/>
                              <a:gd name="connsiteY5" fmla="*/ 256309 h 268431"/>
                              <a:gd name="connsiteX6" fmla="*/ 3464 w 135947"/>
                              <a:gd name="connsiteY6" fmla="*/ 255443 h 268431"/>
                              <a:gd name="connsiteX7" fmla="*/ 3464 w 135947"/>
                              <a:gd name="connsiteY7" fmla="*/ 252846 h 268431"/>
                              <a:gd name="connsiteX8" fmla="*/ 2598 w 135947"/>
                              <a:gd name="connsiteY8" fmla="*/ 252846 h 268431"/>
                              <a:gd name="connsiteX9" fmla="*/ 866 w 135947"/>
                              <a:gd name="connsiteY9" fmla="*/ 252846 h 268431"/>
                              <a:gd name="connsiteX10" fmla="*/ 1732 w 135947"/>
                              <a:gd name="connsiteY10" fmla="*/ 205221 h 268431"/>
                              <a:gd name="connsiteX11" fmla="*/ 866 w 135947"/>
                              <a:gd name="connsiteY11" fmla="*/ 194830 h 268431"/>
                              <a:gd name="connsiteX12" fmla="*/ 1732 w 135947"/>
                              <a:gd name="connsiteY12" fmla="*/ 186170 h 268431"/>
                              <a:gd name="connsiteX13" fmla="*/ 1732 w 135947"/>
                              <a:gd name="connsiteY13" fmla="*/ 178377 h 268431"/>
                              <a:gd name="connsiteX14" fmla="*/ 0 w 135947"/>
                              <a:gd name="connsiteY14" fmla="*/ 163657 h 268431"/>
                              <a:gd name="connsiteX15" fmla="*/ 866 w 135947"/>
                              <a:gd name="connsiteY15" fmla="*/ 149802 h 268431"/>
                              <a:gd name="connsiteX16" fmla="*/ 866 w 135947"/>
                              <a:gd name="connsiteY16" fmla="*/ 122959 h 268431"/>
                              <a:gd name="connsiteX17" fmla="*/ 866 w 135947"/>
                              <a:gd name="connsiteY17" fmla="*/ 96116 h 268431"/>
                              <a:gd name="connsiteX18" fmla="*/ 866 w 135947"/>
                              <a:gd name="connsiteY18" fmla="*/ 41564 h 268431"/>
                              <a:gd name="connsiteX19" fmla="*/ 1732 w 135947"/>
                              <a:gd name="connsiteY19" fmla="*/ 3464 h 268431"/>
                              <a:gd name="connsiteX20" fmla="*/ 3464 w 135947"/>
                              <a:gd name="connsiteY20" fmla="*/ 1732 h 268431"/>
                              <a:gd name="connsiteX21" fmla="*/ 14720 w 135947"/>
                              <a:gd name="connsiteY21" fmla="*/ 0 h 268431"/>
                              <a:gd name="connsiteX22" fmla="*/ 38966 w 135947"/>
                              <a:gd name="connsiteY22" fmla="*/ 866 h 268431"/>
                              <a:gd name="connsiteX23" fmla="*/ 45027 w 135947"/>
                              <a:gd name="connsiteY23" fmla="*/ 2598 h 268431"/>
                              <a:gd name="connsiteX24" fmla="*/ 45027 w 135947"/>
                              <a:gd name="connsiteY24" fmla="*/ 6927 h 268431"/>
                              <a:gd name="connsiteX25" fmla="*/ 45027 w 135947"/>
                              <a:gd name="connsiteY25" fmla="*/ 41564 h 268431"/>
                              <a:gd name="connsiteX26" fmla="*/ 45027 w 135947"/>
                              <a:gd name="connsiteY26" fmla="*/ 65809 h 268431"/>
                              <a:gd name="connsiteX27" fmla="*/ 45027 w 135947"/>
                              <a:gd name="connsiteY27" fmla="*/ 77066 h 268431"/>
                              <a:gd name="connsiteX28" fmla="*/ 45893 w 135947"/>
                              <a:gd name="connsiteY28" fmla="*/ 104775 h 268431"/>
                              <a:gd name="connsiteX29" fmla="*/ 45893 w 135947"/>
                              <a:gd name="connsiteY29" fmla="*/ 119496 h 268431"/>
                              <a:gd name="connsiteX30" fmla="*/ 45893 w 135947"/>
                              <a:gd name="connsiteY30" fmla="*/ 133350 h 268431"/>
                              <a:gd name="connsiteX31" fmla="*/ 46759 w 135947"/>
                              <a:gd name="connsiteY31" fmla="*/ 142009 h 268431"/>
                              <a:gd name="connsiteX32" fmla="*/ 46759 w 135947"/>
                              <a:gd name="connsiteY32" fmla="*/ 151534 h 268431"/>
                              <a:gd name="connsiteX33" fmla="*/ 48491 w 135947"/>
                              <a:gd name="connsiteY33" fmla="*/ 162791 h 268431"/>
                              <a:gd name="connsiteX34" fmla="*/ 48491 w 135947"/>
                              <a:gd name="connsiteY34" fmla="*/ 167986 h 268431"/>
                              <a:gd name="connsiteX35" fmla="*/ 48491 w 135947"/>
                              <a:gd name="connsiteY35" fmla="*/ 213014 h 268431"/>
                              <a:gd name="connsiteX36" fmla="*/ 67541 w 135947"/>
                              <a:gd name="connsiteY36" fmla="*/ 213014 h 268431"/>
                              <a:gd name="connsiteX37" fmla="*/ 84859 w 135947"/>
                              <a:gd name="connsiteY37" fmla="*/ 213014 h 268431"/>
                              <a:gd name="connsiteX38" fmla="*/ 120361 w 135947"/>
                              <a:gd name="connsiteY38" fmla="*/ 213880 h 268431"/>
                              <a:gd name="connsiteX39" fmla="*/ 122959 w 135947"/>
                              <a:gd name="connsiteY39" fmla="*/ 236393 h 268431"/>
                              <a:gd name="connsiteX40" fmla="*/ 122093 w 135947"/>
                              <a:gd name="connsiteY40" fmla="*/ 249382 h 268431"/>
                              <a:gd name="connsiteX41" fmla="*/ 117764 w 135947"/>
                              <a:gd name="connsiteY41" fmla="*/ 216477 h 268431"/>
                              <a:gd name="connsiteX42" fmla="*/ 73602 w 135947"/>
                              <a:gd name="connsiteY42" fmla="*/ 215611 h 268431"/>
                              <a:gd name="connsiteX43" fmla="*/ 46759 w 135947"/>
                              <a:gd name="connsiteY43" fmla="*/ 215611 h 268431"/>
                              <a:gd name="connsiteX44" fmla="*/ 45027 w 135947"/>
                              <a:gd name="connsiteY44" fmla="*/ 203489 h 268431"/>
                              <a:gd name="connsiteX45" fmla="*/ 45027 w 135947"/>
                              <a:gd name="connsiteY45" fmla="*/ 187902 h 268431"/>
                              <a:gd name="connsiteX46" fmla="*/ 45893 w 135947"/>
                              <a:gd name="connsiteY46" fmla="*/ 173182 h 268431"/>
                              <a:gd name="connsiteX47" fmla="*/ 44161 w 135947"/>
                              <a:gd name="connsiteY47" fmla="*/ 151534 h 268431"/>
                              <a:gd name="connsiteX48" fmla="*/ 44161 w 135947"/>
                              <a:gd name="connsiteY48" fmla="*/ 133350 h 268431"/>
                              <a:gd name="connsiteX49" fmla="*/ 44161 w 135947"/>
                              <a:gd name="connsiteY49" fmla="*/ 116032 h 268431"/>
                              <a:gd name="connsiteX50" fmla="*/ 44161 w 135947"/>
                              <a:gd name="connsiteY50" fmla="*/ 58882 h 268431"/>
                              <a:gd name="connsiteX51" fmla="*/ 44161 w 135947"/>
                              <a:gd name="connsiteY51" fmla="*/ 4330 h 268431"/>
                              <a:gd name="connsiteX52" fmla="*/ 6927 w 135947"/>
                              <a:gd name="connsiteY52" fmla="*/ 5196 h 268431"/>
                              <a:gd name="connsiteX53" fmla="*/ 6927 w 135947"/>
                              <a:gd name="connsiteY53" fmla="*/ 59748 h 268431"/>
                              <a:gd name="connsiteX54" fmla="*/ 6061 w 135947"/>
                              <a:gd name="connsiteY54" fmla="*/ 77932 h 268431"/>
                              <a:gd name="connsiteX55" fmla="*/ 6061 w 135947"/>
                              <a:gd name="connsiteY55" fmla="*/ 96116 h 268431"/>
                              <a:gd name="connsiteX56" fmla="*/ 6061 w 135947"/>
                              <a:gd name="connsiteY56" fmla="*/ 135082 h 268431"/>
                              <a:gd name="connsiteX57" fmla="*/ 6927 w 135947"/>
                              <a:gd name="connsiteY57" fmla="*/ 150668 h 268431"/>
                              <a:gd name="connsiteX58" fmla="*/ 6061 w 135947"/>
                              <a:gd name="connsiteY58" fmla="*/ 164523 h 268431"/>
                              <a:gd name="connsiteX59" fmla="*/ 6927 w 135947"/>
                              <a:gd name="connsiteY59" fmla="*/ 180109 h 268431"/>
                              <a:gd name="connsiteX60" fmla="*/ 6927 w 135947"/>
                              <a:gd name="connsiteY60" fmla="*/ 194830 h 268431"/>
                              <a:gd name="connsiteX61" fmla="*/ 7793 w 135947"/>
                              <a:gd name="connsiteY61" fmla="*/ 209550 h 268431"/>
                              <a:gd name="connsiteX62" fmla="*/ 6927 w 135947"/>
                              <a:gd name="connsiteY62" fmla="*/ 252846 h 268431"/>
                              <a:gd name="connsiteX63" fmla="*/ 119495 w 135947"/>
                              <a:gd name="connsiteY63" fmla="*/ 252846 h 268431"/>
                              <a:gd name="connsiteX64" fmla="*/ 117764 w 135947"/>
                              <a:gd name="connsiteY64" fmla="*/ 216477 h 268431"/>
                              <a:gd name="connsiteX65" fmla="*/ 129886 w 135947"/>
                              <a:gd name="connsiteY65" fmla="*/ 229466 h 268431"/>
                              <a:gd name="connsiteX66" fmla="*/ 129886 w 135947"/>
                              <a:gd name="connsiteY66" fmla="*/ 227734 h 268431"/>
                              <a:gd name="connsiteX67" fmla="*/ 131618 w 135947"/>
                              <a:gd name="connsiteY67" fmla="*/ 226002 h 268431"/>
                              <a:gd name="connsiteX68" fmla="*/ 133350 w 135947"/>
                              <a:gd name="connsiteY68" fmla="*/ 227734 h 268431"/>
                              <a:gd name="connsiteX69" fmla="*/ 135948 w 135947"/>
                              <a:gd name="connsiteY69" fmla="*/ 248516 h 268431"/>
                              <a:gd name="connsiteX70" fmla="*/ 134216 w 135947"/>
                              <a:gd name="connsiteY70" fmla="*/ 261505 h 268431"/>
                              <a:gd name="connsiteX71" fmla="*/ 130752 w 135947"/>
                              <a:gd name="connsiteY71" fmla="*/ 267566 h 268431"/>
                              <a:gd name="connsiteX72" fmla="*/ 122959 w 135947"/>
                              <a:gd name="connsiteY72" fmla="*/ 266700 h 268431"/>
                              <a:gd name="connsiteX73" fmla="*/ 103909 w 135947"/>
                              <a:gd name="connsiteY73" fmla="*/ 266700 h 268431"/>
                              <a:gd name="connsiteX74" fmla="*/ 90920 w 135947"/>
                              <a:gd name="connsiteY74" fmla="*/ 266700 h 268431"/>
                              <a:gd name="connsiteX75" fmla="*/ 65809 w 135947"/>
                              <a:gd name="connsiteY75" fmla="*/ 268432 h 268431"/>
                              <a:gd name="connsiteX76" fmla="*/ 18184 w 135947"/>
                              <a:gd name="connsiteY76" fmla="*/ 267566 h 268431"/>
                              <a:gd name="connsiteX77" fmla="*/ 13855 w 135947"/>
                              <a:gd name="connsiteY77" fmla="*/ 263236 h 268431"/>
                              <a:gd name="connsiteX78" fmla="*/ 14720 w 135947"/>
                              <a:gd name="connsiteY78" fmla="*/ 262371 h 268431"/>
                              <a:gd name="connsiteX79" fmla="*/ 15586 w 135947"/>
                              <a:gd name="connsiteY79" fmla="*/ 262371 h 268431"/>
                              <a:gd name="connsiteX80" fmla="*/ 17318 w 135947"/>
                              <a:gd name="connsiteY80" fmla="*/ 264102 h 268431"/>
                              <a:gd name="connsiteX81" fmla="*/ 129886 w 135947"/>
                              <a:gd name="connsiteY81" fmla="*/ 264102 h 268431"/>
                              <a:gd name="connsiteX82" fmla="*/ 129886 w 135947"/>
                              <a:gd name="connsiteY82" fmla="*/ 229466 h 268431"/>
                              <a:gd name="connsiteX83" fmla="*/ 60614 w 135947"/>
                              <a:gd name="connsiteY83" fmla="*/ 204355 h 268431"/>
                              <a:gd name="connsiteX84" fmla="*/ 58882 w 135947"/>
                              <a:gd name="connsiteY84" fmla="*/ 206087 h 268431"/>
                              <a:gd name="connsiteX85" fmla="*/ 57150 w 135947"/>
                              <a:gd name="connsiteY85" fmla="*/ 204355 h 268431"/>
                              <a:gd name="connsiteX86" fmla="*/ 57150 w 135947"/>
                              <a:gd name="connsiteY86" fmla="*/ 200025 h 268431"/>
                              <a:gd name="connsiteX87" fmla="*/ 58016 w 135947"/>
                              <a:gd name="connsiteY87" fmla="*/ 185305 h 268431"/>
                              <a:gd name="connsiteX88" fmla="*/ 56284 w 135947"/>
                              <a:gd name="connsiteY88" fmla="*/ 163657 h 268431"/>
                              <a:gd name="connsiteX89" fmla="*/ 56284 w 135947"/>
                              <a:gd name="connsiteY89" fmla="*/ 145473 h 268431"/>
                              <a:gd name="connsiteX90" fmla="*/ 56284 w 135947"/>
                              <a:gd name="connsiteY90" fmla="*/ 128155 h 268431"/>
                              <a:gd name="connsiteX91" fmla="*/ 56284 w 135947"/>
                              <a:gd name="connsiteY91" fmla="*/ 71005 h 268431"/>
                              <a:gd name="connsiteX92" fmla="*/ 56284 w 135947"/>
                              <a:gd name="connsiteY92" fmla="*/ 16452 h 268431"/>
                              <a:gd name="connsiteX93" fmla="*/ 56284 w 135947"/>
                              <a:gd name="connsiteY93" fmla="*/ 16452 h 268431"/>
                              <a:gd name="connsiteX94" fmla="*/ 54552 w 135947"/>
                              <a:gd name="connsiteY94" fmla="*/ 14721 h 268431"/>
                              <a:gd name="connsiteX95" fmla="*/ 56284 w 135947"/>
                              <a:gd name="connsiteY95" fmla="*/ 12989 h 268431"/>
                              <a:gd name="connsiteX96" fmla="*/ 59748 w 135947"/>
                              <a:gd name="connsiteY96" fmla="*/ 14721 h 268431"/>
                              <a:gd name="connsiteX97" fmla="*/ 59748 w 135947"/>
                              <a:gd name="connsiteY97" fmla="*/ 19050 h 268431"/>
                              <a:gd name="connsiteX98" fmla="*/ 59748 w 135947"/>
                              <a:gd name="connsiteY98" fmla="*/ 53686 h 268431"/>
                              <a:gd name="connsiteX99" fmla="*/ 59748 w 135947"/>
                              <a:gd name="connsiteY99" fmla="*/ 77932 h 268431"/>
                              <a:gd name="connsiteX100" fmla="*/ 59748 w 135947"/>
                              <a:gd name="connsiteY100" fmla="*/ 89189 h 268431"/>
                              <a:gd name="connsiteX101" fmla="*/ 60614 w 135947"/>
                              <a:gd name="connsiteY101" fmla="*/ 116898 h 268431"/>
                              <a:gd name="connsiteX102" fmla="*/ 60614 w 135947"/>
                              <a:gd name="connsiteY102" fmla="*/ 131618 h 268431"/>
                              <a:gd name="connsiteX103" fmla="*/ 60614 w 135947"/>
                              <a:gd name="connsiteY103" fmla="*/ 145473 h 268431"/>
                              <a:gd name="connsiteX104" fmla="*/ 61480 w 135947"/>
                              <a:gd name="connsiteY104" fmla="*/ 154132 h 268431"/>
                              <a:gd name="connsiteX105" fmla="*/ 61480 w 135947"/>
                              <a:gd name="connsiteY105" fmla="*/ 163657 h 268431"/>
                              <a:gd name="connsiteX106" fmla="*/ 63211 w 135947"/>
                              <a:gd name="connsiteY106" fmla="*/ 174914 h 268431"/>
                              <a:gd name="connsiteX107" fmla="*/ 63211 w 135947"/>
                              <a:gd name="connsiteY107" fmla="*/ 180109 h 268431"/>
                              <a:gd name="connsiteX108" fmla="*/ 60614 w 135947"/>
                              <a:gd name="connsiteY108" fmla="*/ 204355 h 268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8431">
                                <a:moveTo>
                                  <a:pt x="122093" y="249382"/>
                                </a:moveTo>
                                <a:cubicBezTo>
                                  <a:pt x="121227" y="251980"/>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6"/>
                                </a:cubicBezTo>
                                <a:cubicBezTo>
                                  <a:pt x="3464" y="252846"/>
                                  <a:pt x="3464" y="252846"/>
                                  <a:pt x="2598" y="252846"/>
                                </a:cubicBezTo>
                                <a:cubicBezTo>
                                  <a:pt x="2598" y="252846"/>
                                  <a:pt x="1732" y="252846"/>
                                  <a:pt x="866" y="252846"/>
                                </a:cubicBezTo>
                                <a:cubicBezTo>
                                  <a:pt x="866" y="237259"/>
                                  <a:pt x="2598" y="220807"/>
                                  <a:pt x="1732" y="205221"/>
                                </a:cubicBezTo>
                                <a:cubicBezTo>
                                  <a:pt x="1732" y="201757"/>
                                  <a:pt x="866" y="197427"/>
                                  <a:pt x="866" y="194830"/>
                                </a:cubicBezTo>
                                <a:cubicBezTo>
                                  <a:pt x="866" y="192232"/>
                                  <a:pt x="1732" y="188768"/>
                                  <a:pt x="1732" y="186170"/>
                                </a:cubicBezTo>
                                <a:lnTo>
                                  <a:pt x="1732" y="178377"/>
                                </a:lnTo>
                                <a:lnTo>
                                  <a:pt x="0" y="163657"/>
                                </a:lnTo>
                                <a:cubicBezTo>
                                  <a:pt x="0" y="159327"/>
                                  <a:pt x="866" y="154998"/>
                                  <a:pt x="866" y="149802"/>
                                </a:cubicBezTo>
                                <a:cubicBezTo>
                                  <a:pt x="866" y="141143"/>
                                  <a:pt x="866" y="132484"/>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6"/>
                                  <a:pt x="45027" y="6927"/>
                                </a:cubicBezTo>
                                <a:cubicBezTo>
                                  <a:pt x="45027" y="17318"/>
                                  <a:pt x="45893" y="30307"/>
                                  <a:pt x="45027" y="41564"/>
                                </a:cubicBezTo>
                                <a:cubicBezTo>
                                  <a:pt x="45027" y="50223"/>
                                  <a:pt x="45027" y="57150"/>
                                  <a:pt x="45027" y="65809"/>
                                </a:cubicBezTo>
                                <a:cubicBezTo>
                                  <a:pt x="45027" y="70139"/>
                                  <a:pt x="45027" y="72736"/>
                                  <a:pt x="45027" y="77066"/>
                                </a:cubicBezTo>
                                <a:cubicBezTo>
                                  <a:pt x="45027" y="85725"/>
                                  <a:pt x="46759" y="95250"/>
                                  <a:pt x="45893" y="104775"/>
                                </a:cubicBezTo>
                                <a:cubicBezTo>
                                  <a:pt x="45893" y="109105"/>
                                  <a:pt x="45893" y="114300"/>
                                  <a:pt x="45893" y="119496"/>
                                </a:cubicBezTo>
                                <a:cubicBezTo>
                                  <a:pt x="45893" y="124691"/>
                                  <a:pt x="45893" y="129020"/>
                                  <a:pt x="45893" y="133350"/>
                                </a:cubicBezTo>
                                <a:lnTo>
                                  <a:pt x="46759" y="142009"/>
                                </a:lnTo>
                                <a:cubicBezTo>
                                  <a:pt x="46759" y="144607"/>
                                  <a:pt x="45893" y="148071"/>
                                  <a:pt x="46759" y="151534"/>
                                </a:cubicBezTo>
                                <a:cubicBezTo>
                                  <a:pt x="46759" y="155864"/>
                                  <a:pt x="48491" y="159327"/>
                                  <a:pt x="48491" y="162791"/>
                                </a:cubicBezTo>
                                <a:cubicBezTo>
                                  <a:pt x="48491" y="164523"/>
                                  <a:pt x="48491" y="166255"/>
                                  <a:pt x="48491" y="167986"/>
                                </a:cubicBezTo>
                                <a:cubicBezTo>
                                  <a:pt x="48491" y="180975"/>
                                  <a:pt x="46759" y="199159"/>
                                  <a:pt x="48491" y="213014"/>
                                </a:cubicBezTo>
                                <a:cubicBezTo>
                                  <a:pt x="54552" y="214746"/>
                                  <a:pt x="60614" y="213014"/>
                                  <a:pt x="67541" y="213014"/>
                                </a:cubicBezTo>
                                <a:cubicBezTo>
                                  <a:pt x="73602" y="213014"/>
                                  <a:pt x="79663" y="213014"/>
                                  <a:pt x="84859" y="213014"/>
                                </a:cubicBezTo>
                                <a:cubicBezTo>
                                  <a:pt x="96982" y="212148"/>
                                  <a:pt x="109970" y="213880"/>
                                  <a:pt x="120361" y="213880"/>
                                </a:cubicBezTo>
                                <a:cubicBezTo>
                                  <a:pt x="122093" y="221673"/>
                                  <a:pt x="122959" y="227734"/>
                                  <a:pt x="122959" y="236393"/>
                                </a:cubicBezTo>
                                <a:cubicBezTo>
                                  <a:pt x="123825" y="241589"/>
                                  <a:pt x="122959" y="245052"/>
                                  <a:pt x="122093" y="249382"/>
                                </a:cubicBezTo>
                                <a:close/>
                                <a:moveTo>
                                  <a:pt x="117764" y="216477"/>
                                </a:moveTo>
                                <a:cubicBezTo>
                                  <a:pt x="103909" y="214746"/>
                                  <a:pt x="89189" y="215611"/>
                                  <a:pt x="73602" y="215611"/>
                                </a:cubicBezTo>
                                <a:cubicBezTo>
                                  <a:pt x="64077" y="215611"/>
                                  <a:pt x="55418" y="216477"/>
                                  <a:pt x="46759" y="215611"/>
                                </a:cubicBezTo>
                                <a:cubicBezTo>
                                  <a:pt x="45027" y="212148"/>
                                  <a:pt x="45893" y="207818"/>
                                  <a:pt x="45027" y="203489"/>
                                </a:cubicBezTo>
                                <a:cubicBezTo>
                                  <a:pt x="45027" y="198293"/>
                                  <a:pt x="44161" y="193098"/>
                                  <a:pt x="45027" y="187902"/>
                                </a:cubicBezTo>
                                <a:cubicBezTo>
                                  <a:pt x="45027" y="182707"/>
                                  <a:pt x="45893" y="178377"/>
                                  <a:pt x="45893" y="173182"/>
                                </a:cubicBezTo>
                                <a:cubicBezTo>
                                  <a:pt x="45893" y="166255"/>
                                  <a:pt x="45027" y="158462"/>
                                  <a:pt x="44161" y="151534"/>
                                </a:cubicBezTo>
                                <a:cubicBezTo>
                                  <a:pt x="44161" y="145473"/>
                                  <a:pt x="44161" y="139411"/>
                                  <a:pt x="44161" y="133350"/>
                                </a:cubicBezTo>
                                <a:cubicBezTo>
                                  <a:pt x="44161" y="127289"/>
                                  <a:pt x="44161" y="122093"/>
                                  <a:pt x="44161" y="116032"/>
                                </a:cubicBezTo>
                                <a:cubicBezTo>
                                  <a:pt x="44161" y="96982"/>
                                  <a:pt x="44161" y="77932"/>
                                  <a:pt x="44161" y="58882"/>
                                </a:cubicBezTo>
                                <a:cubicBezTo>
                                  <a:pt x="44161" y="42429"/>
                                  <a:pt x="45027" y="22514"/>
                                  <a:pt x="44161" y="4330"/>
                                </a:cubicBezTo>
                                <a:cubicBezTo>
                                  <a:pt x="32904" y="4330"/>
                                  <a:pt x="18184" y="2598"/>
                                  <a:pt x="6927" y="5196"/>
                                </a:cubicBezTo>
                                <a:cubicBezTo>
                                  <a:pt x="6061" y="25111"/>
                                  <a:pt x="6927" y="41564"/>
                                  <a:pt x="6927" y="59748"/>
                                </a:cubicBezTo>
                                <a:cubicBezTo>
                                  <a:pt x="6927" y="65809"/>
                                  <a:pt x="6927" y="71871"/>
                                  <a:pt x="6061" y="77932"/>
                                </a:cubicBezTo>
                                <a:cubicBezTo>
                                  <a:pt x="6061" y="83993"/>
                                  <a:pt x="6061" y="90054"/>
                                  <a:pt x="6061" y="96116"/>
                                </a:cubicBezTo>
                                <a:cubicBezTo>
                                  <a:pt x="6061" y="108239"/>
                                  <a:pt x="6061" y="121227"/>
                                  <a:pt x="6061" y="135082"/>
                                </a:cubicBezTo>
                                <a:cubicBezTo>
                                  <a:pt x="6061" y="140277"/>
                                  <a:pt x="6927" y="145473"/>
                                  <a:pt x="6927" y="150668"/>
                                </a:cubicBezTo>
                                <a:cubicBezTo>
                                  <a:pt x="6927" y="154998"/>
                                  <a:pt x="6061" y="160193"/>
                                  <a:pt x="6061" y="164523"/>
                                </a:cubicBezTo>
                                <a:cubicBezTo>
                                  <a:pt x="6061" y="169718"/>
                                  <a:pt x="6927" y="174914"/>
                                  <a:pt x="6927" y="180109"/>
                                </a:cubicBezTo>
                                <a:cubicBezTo>
                                  <a:pt x="6927" y="184439"/>
                                  <a:pt x="6927" y="189634"/>
                                  <a:pt x="6927" y="194830"/>
                                </a:cubicBezTo>
                                <a:cubicBezTo>
                                  <a:pt x="6927" y="200025"/>
                                  <a:pt x="7793" y="204355"/>
                                  <a:pt x="7793" y="209550"/>
                                </a:cubicBezTo>
                                <a:cubicBezTo>
                                  <a:pt x="7793" y="224270"/>
                                  <a:pt x="6927" y="238125"/>
                                  <a:pt x="6927" y="252846"/>
                                </a:cubicBezTo>
                                <a:cubicBezTo>
                                  <a:pt x="45893" y="254577"/>
                                  <a:pt x="82261" y="250248"/>
                                  <a:pt x="119495" y="252846"/>
                                </a:cubicBezTo>
                                <a:cubicBezTo>
                                  <a:pt x="121227" y="241589"/>
                                  <a:pt x="120361" y="228600"/>
                                  <a:pt x="117764" y="216477"/>
                                </a:cubicBezTo>
                                <a:close/>
                                <a:moveTo>
                                  <a:pt x="129886" y="229466"/>
                                </a:moveTo>
                                <a:cubicBezTo>
                                  <a:pt x="129886" y="229466"/>
                                  <a:pt x="129886" y="228600"/>
                                  <a:pt x="129886" y="227734"/>
                                </a:cubicBezTo>
                                <a:cubicBezTo>
                                  <a:pt x="129886" y="226868"/>
                                  <a:pt x="129886" y="226002"/>
                                  <a:pt x="131618" y="226002"/>
                                </a:cubicBezTo>
                                <a:cubicBezTo>
                                  <a:pt x="132484" y="226002"/>
                                  <a:pt x="133350" y="226002"/>
                                  <a:pt x="133350" y="227734"/>
                                </a:cubicBezTo>
                                <a:cubicBezTo>
                                  <a:pt x="134216" y="234661"/>
                                  <a:pt x="135082" y="240723"/>
                                  <a:pt x="135948" y="248516"/>
                                </a:cubicBezTo>
                                <a:cubicBezTo>
                                  <a:pt x="135948" y="253712"/>
                                  <a:pt x="135948" y="258041"/>
                                  <a:pt x="134216" y="261505"/>
                                </a:cubicBezTo>
                                <a:cubicBezTo>
                                  <a:pt x="133350" y="264102"/>
                                  <a:pt x="133350" y="266700"/>
                                  <a:pt x="130752" y="267566"/>
                                </a:cubicBezTo>
                                <a:cubicBezTo>
                                  <a:pt x="129020" y="268432"/>
                                  <a:pt x="125557" y="267566"/>
                                  <a:pt x="122959" y="266700"/>
                                </a:cubicBezTo>
                                <a:cubicBezTo>
                                  <a:pt x="116898" y="266700"/>
                                  <a:pt x="110836" y="266700"/>
                                  <a:pt x="103909" y="266700"/>
                                </a:cubicBezTo>
                                <a:cubicBezTo>
                                  <a:pt x="99580" y="266700"/>
                                  <a:pt x="95250" y="266700"/>
                                  <a:pt x="90920" y="266700"/>
                                </a:cubicBezTo>
                                <a:cubicBezTo>
                                  <a:pt x="82261" y="266700"/>
                                  <a:pt x="73602" y="268432"/>
                                  <a:pt x="65809" y="268432"/>
                                </a:cubicBezTo>
                                <a:cubicBezTo>
                                  <a:pt x="50223" y="268432"/>
                                  <a:pt x="34636" y="268432"/>
                                  <a:pt x="18184" y="267566"/>
                                </a:cubicBezTo>
                                <a:cubicBezTo>
                                  <a:pt x="15586" y="267566"/>
                                  <a:pt x="13855" y="265834"/>
                                  <a:pt x="13855" y="263236"/>
                                </a:cubicBezTo>
                                <a:cubicBezTo>
                                  <a:pt x="13855" y="262371"/>
                                  <a:pt x="13855" y="262371"/>
                                  <a:pt x="14720" y="262371"/>
                                </a:cubicBezTo>
                                <a:lnTo>
                                  <a:pt x="15586" y="262371"/>
                                </a:lnTo>
                                <a:cubicBezTo>
                                  <a:pt x="16452" y="262371"/>
                                  <a:pt x="17318" y="263236"/>
                                  <a:pt x="17318" y="264102"/>
                                </a:cubicBezTo>
                                <a:cubicBezTo>
                                  <a:pt x="57150" y="265834"/>
                                  <a:pt x="93518" y="261505"/>
                                  <a:pt x="129886" y="264102"/>
                                </a:cubicBezTo>
                                <a:cubicBezTo>
                                  <a:pt x="133350" y="254577"/>
                                  <a:pt x="132484" y="241589"/>
                                  <a:pt x="129886" y="229466"/>
                                </a:cubicBezTo>
                                <a:close/>
                                <a:moveTo>
                                  <a:pt x="60614" y="204355"/>
                                </a:moveTo>
                                <a:cubicBezTo>
                                  <a:pt x="60614" y="206087"/>
                                  <a:pt x="59748" y="206087"/>
                                  <a:pt x="58882" y="206087"/>
                                </a:cubicBezTo>
                                <a:cubicBezTo>
                                  <a:pt x="58016" y="206087"/>
                                  <a:pt x="57150" y="205221"/>
                                  <a:pt x="57150" y="204355"/>
                                </a:cubicBezTo>
                                <a:cubicBezTo>
                                  <a:pt x="57150" y="202623"/>
                                  <a:pt x="57150" y="200891"/>
                                  <a:pt x="57150" y="200025"/>
                                </a:cubicBezTo>
                                <a:cubicBezTo>
                                  <a:pt x="57150" y="194830"/>
                                  <a:pt x="58016" y="190500"/>
                                  <a:pt x="58016" y="185305"/>
                                </a:cubicBezTo>
                                <a:cubicBezTo>
                                  <a:pt x="58016" y="178377"/>
                                  <a:pt x="57150" y="170584"/>
                                  <a:pt x="56284" y="163657"/>
                                </a:cubicBezTo>
                                <a:cubicBezTo>
                                  <a:pt x="56284" y="157596"/>
                                  <a:pt x="56284" y="151534"/>
                                  <a:pt x="56284" y="145473"/>
                                </a:cubicBezTo>
                                <a:cubicBezTo>
                                  <a:pt x="56284" y="139411"/>
                                  <a:pt x="56284" y="134216"/>
                                  <a:pt x="56284" y="128155"/>
                                </a:cubicBezTo>
                                <a:cubicBezTo>
                                  <a:pt x="56284" y="109105"/>
                                  <a:pt x="56284" y="90054"/>
                                  <a:pt x="56284" y="71005"/>
                                </a:cubicBezTo>
                                <a:cubicBezTo>
                                  <a:pt x="56284" y="54552"/>
                                  <a:pt x="57150" y="34636"/>
                                  <a:pt x="56284" y="16452"/>
                                </a:cubicBezTo>
                                <a:lnTo>
                                  <a:pt x="56284" y="16452"/>
                                </a:lnTo>
                                <a:cubicBezTo>
                                  <a:pt x="55418" y="16452"/>
                                  <a:pt x="54552" y="16452"/>
                                  <a:pt x="54552" y="14721"/>
                                </a:cubicBezTo>
                                <a:cubicBezTo>
                                  <a:pt x="54552" y="13855"/>
                                  <a:pt x="55418" y="12989"/>
                                  <a:pt x="56284" y="12989"/>
                                </a:cubicBezTo>
                                <a:cubicBezTo>
                                  <a:pt x="58016" y="12989"/>
                                  <a:pt x="58882" y="12989"/>
                                  <a:pt x="59748" y="14721"/>
                                </a:cubicBezTo>
                                <a:cubicBezTo>
                                  <a:pt x="60614" y="15587"/>
                                  <a:pt x="59748" y="17318"/>
                                  <a:pt x="59748" y="19050"/>
                                </a:cubicBezTo>
                                <a:cubicBezTo>
                                  <a:pt x="59748" y="29441"/>
                                  <a:pt x="60614" y="42429"/>
                                  <a:pt x="59748" y="53686"/>
                                </a:cubicBezTo>
                                <a:cubicBezTo>
                                  <a:pt x="59748" y="62346"/>
                                  <a:pt x="59748" y="69273"/>
                                  <a:pt x="59748" y="77932"/>
                                </a:cubicBezTo>
                                <a:cubicBezTo>
                                  <a:pt x="59748" y="82261"/>
                                  <a:pt x="59748" y="84859"/>
                                  <a:pt x="59748" y="89189"/>
                                </a:cubicBezTo>
                                <a:cubicBezTo>
                                  <a:pt x="59748" y="97848"/>
                                  <a:pt x="61480" y="107373"/>
                                  <a:pt x="60614" y="116898"/>
                                </a:cubicBezTo>
                                <a:cubicBezTo>
                                  <a:pt x="60614" y="121227"/>
                                  <a:pt x="60614" y="126423"/>
                                  <a:pt x="60614" y="131618"/>
                                </a:cubicBezTo>
                                <a:cubicBezTo>
                                  <a:pt x="60614" y="136814"/>
                                  <a:pt x="60614" y="141143"/>
                                  <a:pt x="60614" y="145473"/>
                                </a:cubicBezTo>
                                <a:lnTo>
                                  <a:pt x="61480" y="154132"/>
                                </a:lnTo>
                                <a:cubicBezTo>
                                  <a:pt x="61480" y="156730"/>
                                  <a:pt x="60614" y="160193"/>
                                  <a:pt x="61480" y="163657"/>
                                </a:cubicBezTo>
                                <a:cubicBezTo>
                                  <a:pt x="61480" y="167986"/>
                                  <a:pt x="63211" y="171450"/>
                                  <a:pt x="63211" y="174914"/>
                                </a:cubicBezTo>
                                <a:cubicBezTo>
                                  <a:pt x="63211" y="176645"/>
                                  <a:pt x="63211" y="178377"/>
                                  <a:pt x="63211" y="180109"/>
                                </a:cubicBezTo>
                                <a:cubicBezTo>
                                  <a:pt x="61480" y="187902"/>
                                  <a:pt x="60614" y="195696"/>
                                  <a:pt x="60614" y="204355"/>
                                </a:cubicBezTo>
                                <a:close/>
                              </a:path>
                            </a:pathLst>
                          </a:custGeom>
                          <a:solidFill>
                            <a:srgbClr val="000000"/>
                          </a:solidFill>
                          <a:ln w="8653" cap="flat">
                            <a:noFill/>
                            <a:prstDash val="solid"/>
                            <a:miter/>
                          </a:ln>
                        </wps:spPr>
                        <wps:bodyPr rtlCol="0" anchor="ctr"/>
                      </wps:wsp>
                      <wps:wsp>
                        <wps:cNvPr id="1497690131" name="Freeform 1497690131"/>
                        <wps:cNvSpPr/>
                        <wps:spPr>
                          <a:xfrm>
                            <a:off x="8833877" y="1157991"/>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4 h 268059"/>
                              <a:gd name="connsiteX4" fmla="*/ 131618 w 151534"/>
                              <a:gd name="connsiteY4" fmla="*/ 253123 h 268059"/>
                              <a:gd name="connsiteX5" fmla="*/ 87457 w 151534"/>
                              <a:gd name="connsiteY5" fmla="*/ 252257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9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8 h 268059"/>
                              <a:gd name="connsiteX64" fmla="*/ 63211 w 151534"/>
                              <a:gd name="connsiteY64" fmla="*/ 146616 h 268059"/>
                              <a:gd name="connsiteX65" fmla="*/ 68407 w 151534"/>
                              <a:gd name="connsiteY65" fmla="*/ 146616 h 268059"/>
                              <a:gd name="connsiteX66" fmla="*/ 69273 w 151534"/>
                              <a:gd name="connsiteY66" fmla="*/ 145750 h 268059"/>
                              <a:gd name="connsiteX67" fmla="*/ 79663 w 151534"/>
                              <a:gd name="connsiteY67" fmla="*/ 146616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2 h 268059"/>
                              <a:gd name="connsiteX72" fmla="*/ 103909 w 151534"/>
                              <a:gd name="connsiteY72" fmla="*/ 109382 h 268059"/>
                              <a:gd name="connsiteX73" fmla="*/ 90055 w 151534"/>
                              <a:gd name="connsiteY73" fmla="*/ 109382 h 268059"/>
                              <a:gd name="connsiteX74" fmla="*/ 81395 w 151534"/>
                              <a:gd name="connsiteY74" fmla="*/ 108516 h 268059"/>
                              <a:gd name="connsiteX75" fmla="*/ 63211 w 151534"/>
                              <a:gd name="connsiteY75" fmla="*/ 109382 h 268059"/>
                              <a:gd name="connsiteX76" fmla="*/ 44161 w 151534"/>
                              <a:gd name="connsiteY76" fmla="*/ 109382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9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1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3 h 268059"/>
                              <a:gd name="connsiteX107" fmla="*/ 145473 w 151534"/>
                              <a:gd name="connsiteY107" fmla="*/ 224548 h 268059"/>
                              <a:gd name="connsiteX108" fmla="*/ 146339 w 151534"/>
                              <a:gd name="connsiteY108" fmla="*/ 222816 h 268059"/>
                              <a:gd name="connsiteX109" fmla="*/ 147205 w 151534"/>
                              <a:gd name="connsiteY109" fmla="*/ 222816 h 268059"/>
                              <a:gd name="connsiteX110" fmla="*/ 148936 w 151534"/>
                              <a:gd name="connsiteY110" fmla="*/ 224548 h 268059"/>
                              <a:gd name="connsiteX111" fmla="*/ 150668 w 151534"/>
                              <a:gd name="connsiteY111" fmla="*/ 241866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7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7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8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2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016 w 151534"/>
                              <a:gd name="connsiteY155" fmla="*/ 200302 h 268059"/>
                              <a:gd name="connsiteX156" fmla="*/ 56284 w 151534"/>
                              <a:gd name="connsiteY156" fmla="*/ 202034 h 268059"/>
                              <a:gd name="connsiteX157" fmla="*/ 54552 w 151534"/>
                              <a:gd name="connsiteY157" fmla="*/ 200302 h 268059"/>
                              <a:gd name="connsiteX158" fmla="*/ 54552 w 151534"/>
                              <a:gd name="connsiteY158" fmla="*/ 199436 h 268059"/>
                              <a:gd name="connsiteX159" fmla="*/ 56284 w 151534"/>
                              <a:gd name="connsiteY159" fmla="*/ 164800 h 268059"/>
                              <a:gd name="connsiteX160" fmla="*/ 60614 w 151534"/>
                              <a:gd name="connsiteY160" fmla="*/ 160470 h 268059"/>
                              <a:gd name="connsiteX161" fmla="*/ 76200 w 151534"/>
                              <a:gd name="connsiteY161" fmla="*/ 158738 h 268059"/>
                              <a:gd name="connsiteX162" fmla="*/ 81395 w 151534"/>
                              <a:gd name="connsiteY162" fmla="*/ 158738 h 268059"/>
                              <a:gd name="connsiteX163" fmla="*/ 82261 w 151534"/>
                              <a:gd name="connsiteY163" fmla="*/ 157873 h 268059"/>
                              <a:gd name="connsiteX164" fmla="*/ 92652 w 151534"/>
                              <a:gd name="connsiteY164" fmla="*/ 158738 h 268059"/>
                              <a:gd name="connsiteX165" fmla="*/ 109970 w 151534"/>
                              <a:gd name="connsiteY165" fmla="*/ 157873 h 268059"/>
                              <a:gd name="connsiteX166" fmla="*/ 123825 w 151534"/>
                              <a:gd name="connsiteY166" fmla="*/ 157873 h 268059"/>
                              <a:gd name="connsiteX167" fmla="*/ 127288 w 151534"/>
                              <a:gd name="connsiteY167" fmla="*/ 144018 h 268059"/>
                              <a:gd name="connsiteX168" fmla="*/ 125557 w 151534"/>
                              <a:gd name="connsiteY168" fmla="*/ 121504 h 268059"/>
                              <a:gd name="connsiteX169" fmla="*/ 124691 w 151534"/>
                              <a:gd name="connsiteY169" fmla="*/ 120638 h 268059"/>
                              <a:gd name="connsiteX170" fmla="*/ 124691 w 151534"/>
                              <a:gd name="connsiteY170" fmla="*/ 119772 h 268059"/>
                              <a:gd name="connsiteX171" fmla="*/ 126423 w 151534"/>
                              <a:gd name="connsiteY171" fmla="*/ 118907 h 268059"/>
                              <a:gd name="connsiteX172" fmla="*/ 130752 w 151534"/>
                              <a:gd name="connsiteY172" fmla="*/ 142286 h 268059"/>
                              <a:gd name="connsiteX173" fmla="*/ 129886 w 151534"/>
                              <a:gd name="connsiteY173" fmla="*/ 157007 h 268059"/>
                              <a:gd name="connsiteX174" fmla="*/ 125557 w 151534"/>
                              <a:gd name="connsiteY174" fmla="*/ 161336 h 268059"/>
                              <a:gd name="connsiteX175" fmla="*/ 121227 w 151534"/>
                              <a:gd name="connsiteY175" fmla="*/ 161336 h 268059"/>
                              <a:gd name="connsiteX176" fmla="*/ 102177 w 151534"/>
                              <a:gd name="connsiteY176" fmla="*/ 161336 h 268059"/>
                              <a:gd name="connsiteX177" fmla="*/ 94384 w 151534"/>
                              <a:gd name="connsiteY177" fmla="*/ 162202 h 268059"/>
                              <a:gd name="connsiteX178" fmla="*/ 83127 w 151534"/>
                              <a:gd name="connsiteY178" fmla="*/ 161336 h 268059"/>
                              <a:gd name="connsiteX179" fmla="*/ 59748 w 151534"/>
                              <a:gd name="connsiteY179" fmla="*/ 161336 h 268059"/>
                              <a:gd name="connsiteX180" fmla="*/ 58016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4"/>
                                  <a:pt x="133350" y="254854"/>
                                </a:cubicBezTo>
                                <a:cubicBezTo>
                                  <a:pt x="132484" y="254854"/>
                                  <a:pt x="131618" y="254854"/>
                                  <a:pt x="131618" y="253123"/>
                                </a:cubicBezTo>
                                <a:lnTo>
                                  <a:pt x="87457" y="252257"/>
                                </a:lnTo>
                                <a:cubicBezTo>
                                  <a:pt x="70138" y="252257"/>
                                  <a:pt x="50223" y="254854"/>
                                  <a:pt x="29441" y="254854"/>
                                </a:cubicBezTo>
                                <a:cubicBezTo>
                                  <a:pt x="21648" y="254854"/>
                                  <a:pt x="5195" y="256586"/>
                                  <a:pt x="1732" y="253123"/>
                                </a:cubicBezTo>
                                <a:cubicBezTo>
                                  <a:pt x="866" y="237536"/>
                                  <a:pt x="866" y="221950"/>
                                  <a:pt x="866" y="206363"/>
                                </a:cubicBezTo>
                                <a:lnTo>
                                  <a:pt x="866" y="194241"/>
                                </a:lnTo>
                                <a:cubicBezTo>
                                  <a:pt x="866" y="187314"/>
                                  <a:pt x="0" y="180386"/>
                                  <a:pt x="0" y="173459"/>
                                </a:cubicBezTo>
                                <a:cubicBezTo>
                                  <a:pt x="0" y="166532"/>
                                  <a:pt x="0" y="146616"/>
                                  <a:pt x="1732" y="144884"/>
                                </a:cubicBezTo>
                                <a:cubicBezTo>
                                  <a:pt x="1732" y="144884"/>
                                  <a:pt x="1732" y="144018"/>
                                  <a:pt x="1732" y="143152"/>
                                </a:cubicBezTo>
                                <a:cubicBezTo>
                                  <a:pt x="1732" y="142286"/>
                                  <a:pt x="1732" y="141420"/>
                                  <a:pt x="1732" y="139689"/>
                                </a:cubicBezTo>
                                <a:cubicBezTo>
                                  <a:pt x="1732" y="129298"/>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6814"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8"/>
                                </a:cubicBezTo>
                                <a:cubicBezTo>
                                  <a:pt x="52820" y="146616"/>
                                  <a:pt x="56284" y="146616"/>
                                  <a:pt x="63211" y="146616"/>
                                </a:cubicBezTo>
                                <a:cubicBezTo>
                                  <a:pt x="64943" y="146616"/>
                                  <a:pt x="66675" y="146616"/>
                                  <a:pt x="68407" y="146616"/>
                                </a:cubicBezTo>
                                <a:cubicBezTo>
                                  <a:pt x="68407" y="146616"/>
                                  <a:pt x="69273" y="145750"/>
                                  <a:pt x="69273" y="145750"/>
                                </a:cubicBezTo>
                                <a:cubicBezTo>
                                  <a:pt x="74468" y="145750"/>
                                  <a:pt x="77066" y="145750"/>
                                  <a:pt x="79663" y="146616"/>
                                </a:cubicBezTo>
                                <a:cubicBezTo>
                                  <a:pt x="85725" y="146616"/>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2"/>
                                </a:cubicBezTo>
                                <a:cubicBezTo>
                                  <a:pt x="109104" y="109382"/>
                                  <a:pt x="106507" y="109382"/>
                                  <a:pt x="103909" y="109382"/>
                                </a:cubicBezTo>
                                <a:cubicBezTo>
                                  <a:pt x="99580" y="109382"/>
                                  <a:pt x="95250" y="109382"/>
                                  <a:pt x="90055" y="109382"/>
                                </a:cubicBezTo>
                                <a:cubicBezTo>
                                  <a:pt x="87457" y="109382"/>
                                  <a:pt x="83993" y="109382"/>
                                  <a:pt x="81395" y="108516"/>
                                </a:cubicBezTo>
                                <a:cubicBezTo>
                                  <a:pt x="74468" y="109382"/>
                                  <a:pt x="69273" y="109382"/>
                                  <a:pt x="63211" y="109382"/>
                                </a:cubicBezTo>
                                <a:cubicBezTo>
                                  <a:pt x="57150" y="109382"/>
                                  <a:pt x="51089" y="109382"/>
                                  <a:pt x="44161" y="109382"/>
                                </a:cubicBezTo>
                                <a:cubicBezTo>
                                  <a:pt x="41564" y="100723"/>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9"/>
                                  <a:pt x="133350" y="44439"/>
                                </a:cubicBezTo>
                                <a:cubicBezTo>
                                  <a:pt x="135082" y="35779"/>
                                  <a:pt x="135948" y="28852"/>
                                  <a:pt x="135948" y="21925"/>
                                </a:cubicBezTo>
                                <a:cubicBezTo>
                                  <a:pt x="135948" y="15863"/>
                                  <a:pt x="135082" y="10668"/>
                                  <a:pt x="134216" y="4607"/>
                                </a:cubicBezTo>
                                <a:lnTo>
                                  <a:pt x="53686" y="4607"/>
                                </a:lnTo>
                                <a:cubicBezTo>
                                  <a:pt x="46759" y="4607"/>
                                  <a:pt x="38100" y="4607"/>
                                  <a:pt x="32904" y="3741"/>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3"/>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6"/>
                                  <a:pt x="135082" y="234939"/>
                                  <a:pt x="135082" y="226279"/>
                                </a:cubicBezTo>
                                <a:close/>
                                <a:moveTo>
                                  <a:pt x="147205" y="239268"/>
                                </a:moveTo>
                                <a:cubicBezTo>
                                  <a:pt x="147205" y="234939"/>
                                  <a:pt x="147205" y="230609"/>
                                  <a:pt x="146339" y="226279"/>
                                </a:cubicBezTo>
                                <a:cubicBezTo>
                                  <a:pt x="146339" y="226279"/>
                                  <a:pt x="145473" y="226279"/>
                                  <a:pt x="145473" y="225413"/>
                                </a:cubicBezTo>
                                <a:cubicBezTo>
                                  <a:pt x="145473" y="224548"/>
                                  <a:pt x="145473" y="225413"/>
                                  <a:pt x="145473" y="224548"/>
                                </a:cubicBezTo>
                                <a:cubicBezTo>
                                  <a:pt x="145473" y="223682"/>
                                  <a:pt x="145473" y="222816"/>
                                  <a:pt x="146339" y="222816"/>
                                </a:cubicBezTo>
                                <a:cubicBezTo>
                                  <a:pt x="146339" y="222816"/>
                                  <a:pt x="146339" y="222816"/>
                                  <a:pt x="147205" y="222816"/>
                                </a:cubicBezTo>
                                <a:cubicBezTo>
                                  <a:pt x="148070" y="222816"/>
                                  <a:pt x="148936" y="222816"/>
                                  <a:pt x="148936" y="224548"/>
                                </a:cubicBezTo>
                                <a:cubicBezTo>
                                  <a:pt x="149802" y="230609"/>
                                  <a:pt x="150668" y="236670"/>
                                  <a:pt x="150668" y="241866"/>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7"/>
                                  <a:pt x="14720" y="262647"/>
                                </a:cubicBezTo>
                                <a:cubicBezTo>
                                  <a:pt x="15586" y="262647"/>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7"/>
                                  <a:pt x="143741" y="262647"/>
                                </a:cubicBezTo>
                                <a:cubicBezTo>
                                  <a:pt x="146339" y="253988"/>
                                  <a:pt x="147205" y="247061"/>
                                  <a:pt x="147205" y="239268"/>
                                </a:cubicBezTo>
                                <a:close/>
                                <a:moveTo>
                                  <a:pt x="57150" y="98125"/>
                                </a:moveTo>
                                <a:cubicBezTo>
                                  <a:pt x="57150" y="98991"/>
                                  <a:pt x="56284" y="99857"/>
                                  <a:pt x="55418" y="99857"/>
                                </a:cubicBezTo>
                                <a:cubicBezTo>
                                  <a:pt x="54552" y="99857"/>
                                  <a:pt x="53686" y="99857"/>
                                  <a:pt x="53686" y="98125"/>
                                </a:cubicBezTo>
                                <a:lnTo>
                                  <a:pt x="53686" y="97259"/>
                                </a:lnTo>
                                <a:cubicBezTo>
                                  <a:pt x="53686" y="90332"/>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8"/>
                                </a:cubicBezTo>
                                <a:cubicBezTo>
                                  <a:pt x="148070" y="27986"/>
                                  <a:pt x="147205" y="22791"/>
                                  <a:pt x="146339" y="16729"/>
                                </a:cubicBezTo>
                                <a:cubicBezTo>
                                  <a:pt x="146339" y="16729"/>
                                  <a:pt x="145473" y="16729"/>
                                  <a:pt x="145473" y="15863"/>
                                </a:cubicBezTo>
                                <a:lnTo>
                                  <a:pt x="145473" y="14998"/>
                                </a:lnTo>
                                <a:cubicBezTo>
                                  <a:pt x="145473" y="14132"/>
                                  <a:pt x="145473" y="13266"/>
                                  <a:pt x="147205" y="14132"/>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016" y="200302"/>
                                </a:moveTo>
                                <a:cubicBezTo>
                                  <a:pt x="58016" y="201168"/>
                                  <a:pt x="57150" y="202034"/>
                                  <a:pt x="56284" y="202034"/>
                                </a:cubicBezTo>
                                <a:cubicBezTo>
                                  <a:pt x="55418" y="202034"/>
                                  <a:pt x="54552" y="201168"/>
                                  <a:pt x="54552" y="200302"/>
                                </a:cubicBezTo>
                                <a:lnTo>
                                  <a:pt x="54552" y="199436"/>
                                </a:lnTo>
                                <a:cubicBezTo>
                                  <a:pt x="54552" y="187314"/>
                                  <a:pt x="54552" y="176923"/>
                                  <a:pt x="56284" y="164800"/>
                                </a:cubicBezTo>
                                <a:cubicBezTo>
                                  <a:pt x="56284" y="162202"/>
                                  <a:pt x="58016" y="160470"/>
                                  <a:pt x="60614" y="160470"/>
                                </a:cubicBezTo>
                                <a:cubicBezTo>
                                  <a:pt x="66675" y="159604"/>
                                  <a:pt x="70138" y="158738"/>
                                  <a:pt x="76200" y="158738"/>
                                </a:cubicBezTo>
                                <a:cubicBezTo>
                                  <a:pt x="77932" y="158738"/>
                                  <a:pt x="79663" y="158738"/>
                                  <a:pt x="81395" y="158738"/>
                                </a:cubicBezTo>
                                <a:cubicBezTo>
                                  <a:pt x="81395" y="158738"/>
                                  <a:pt x="82261" y="157873"/>
                                  <a:pt x="82261" y="157873"/>
                                </a:cubicBezTo>
                                <a:cubicBezTo>
                                  <a:pt x="87457" y="157873"/>
                                  <a:pt x="90055" y="157873"/>
                                  <a:pt x="92652" y="158738"/>
                                </a:cubicBezTo>
                                <a:cubicBezTo>
                                  <a:pt x="98714" y="158738"/>
                                  <a:pt x="103909" y="157873"/>
                                  <a:pt x="109970" y="157873"/>
                                </a:cubicBezTo>
                                <a:cubicBezTo>
                                  <a:pt x="115166" y="157873"/>
                                  <a:pt x="119495" y="157873"/>
                                  <a:pt x="123825" y="157873"/>
                                </a:cubicBezTo>
                                <a:cubicBezTo>
                                  <a:pt x="128154" y="157873"/>
                                  <a:pt x="127288" y="147482"/>
                                  <a:pt x="127288" y="144018"/>
                                </a:cubicBezTo>
                                <a:cubicBezTo>
                                  <a:pt x="127288" y="136225"/>
                                  <a:pt x="127288" y="129298"/>
                                  <a:pt x="125557" y="121504"/>
                                </a:cubicBezTo>
                                <a:cubicBezTo>
                                  <a:pt x="125557" y="121504"/>
                                  <a:pt x="124691" y="121504"/>
                                  <a:pt x="124691" y="120638"/>
                                </a:cubicBezTo>
                                <a:lnTo>
                                  <a:pt x="124691" y="119772"/>
                                </a:lnTo>
                                <a:cubicBezTo>
                                  <a:pt x="124691" y="118041"/>
                                  <a:pt x="124691" y="118041"/>
                                  <a:pt x="126423" y="118907"/>
                                </a:cubicBezTo>
                                <a:cubicBezTo>
                                  <a:pt x="130752" y="122370"/>
                                  <a:pt x="130752" y="133627"/>
                                  <a:pt x="130752" y="142286"/>
                                </a:cubicBezTo>
                                <a:cubicBezTo>
                                  <a:pt x="130752" y="146616"/>
                                  <a:pt x="130752" y="151811"/>
                                  <a:pt x="129886" y="157007"/>
                                </a:cubicBezTo>
                                <a:cubicBezTo>
                                  <a:pt x="129886" y="159604"/>
                                  <a:pt x="128154" y="161336"/>
                                  <a:pt x="125557" y="161336"/>
                                </a:cubicBezTo>
                                <a:lnTo>
                                  <a:pt x="121227" y="161336"/>
                                </a:lnTo>
                                <a:cubicBezTo>
                                  <a:pt x="114300" y="161336"/>
                                  <a:pt x="109104" y="161336"/>
                                  <a:pt x="102177" y="161336"/>
                                </a:cubicBezTo>
                                <a:cubicBezTo>
                                  <a:pt x="99580" y="161336"/>
                                  <a:pt x="96982" y="162202"/>
                                  <a:pt x="94384" y="162202"/>
                                </a:cubicBezTo>
                                <a:cubicBezTo>
                                  <a:pt x="90055" y="162202"/>
                                  <a:pt x="86591" y="161336"/>
                                  <a:pt x="83127" y="161336"/>
                                </a:cubicBezTo>
                                <a:cubicBezTo>
                                  <a:pt x="75334" y="161336"/>
                                  <a:pt x="67541" y="161336"/>
                                  <a:pt x="59748" y="161336"/>
                                </a:cubicBezTo>
                                <a:cubicBezTo>
                                  <a:pt x="58882" y="172593"/>
                                  <a:pt x="58016" y="187314"/>
                                  <a:pt x="58016" y="200302"/>
                                </a:cubicBezTo>
                                <a:close/>
                              </a:path>
                            </a:pathLst>
                          </a:custGeom>
                          <a:solidFill>
                            <a:srgbClr val="000000"/>
                          </a:solidFill>
                          <a:ln w="8653" cap="flat">
                            <a:noFill/>
                            <a:prstDash val="solid"/>
                            <a:miter/>
                          </a:ln>
                        </wps:spPr>
                        <wps:bodyPr rtlCol="0" anchor="ctr"/>
                      </wps:wsp>
                      <wps:wsp>
                        <wps:cNvPr id="1547608988" name="Freeform 1547608988"/>
                        <wps:cNvSpPr/>
                        <wps:spPr>
                          <a:xfrm>
                            <a:off x="8343772" y="1163464"/>
                            <a:ext cx="129994" cy="246784"/>
                          </a:xfrm>
                          <a:custGeom>
                            <a:avLst/>
                            <a:gdLst>
                              <a:gd name="connsiteX0" fmla="*/ 129886 w 129994"/>
                              <a:gd name="connsiteY0" fmla="*/ 167120 h 246784"/>
                              <a:gd name="connsiteX1" fmla="*/ 129020 w 129994"/>
                              <a:gd name="connsiteY1" fmla="*/ 151534 h 246784"/>
                              <a:gd name="connsiteX2" fmla="*/ 129886 w 129994"/>
                              <a:gd name="connsiteY2" fmla="*/ 144607 h 246784"/>
                              <a:gd name="connsiteX3" fmla="*/ 129886 w 129994"/>
                              <a:gd name="connsiteY3" fmla="*/ 138545 h 246784"/>
                              <a:gd name="connsiteX4" fmla="*/ 129886 w 129994"/>
                              <a:gd name="connsiteY4" fmla="*/ 112568 h 246784"/>
                              <a:gd name="connsiteX5" fmla="*/ 129886 w 129994"/>
                              <a:gd name="connsiteY5" fmla="*/ 106507 h 246784"/>
                              <a:gd name="connsiteX6" fmla="*/ 129020 w 129994"/>
                              <a:gd name="connsiteY6" fmla="*/ 81395 h 246784"/>
                              <a:gd name="connsiteX7" fmla="*/ 129020 w 129994"/>
                              <a:gd name="connsiteY7" fmla="*/ 60614 h 246784"/>
                              <a:gd name="connsiteX8" fmla="*/ 128154 w 129994"/>
                              <a:gd name="connsiteY8" fmla="*/ 51089 h 246784"/>
                              <a:gd name="connsiteX9" fmla="*/ 99580 w 129994"/>
                              <a:gd name="connsiteY9" fmla="*/ 8659 h 246784"/>
                              <a:gd name="connsiteX10" fmla="*/ 90055 w 129994"/>
                              <a:gd name="connsiteY10" fmla="*/ 4330 h 246784"/>
                              <a:gd name="connsiteX11" fmla="*/ 23379 w 129994"/>
                              <a:gd name="connsiteY11" fmla="*/ 0 h 246784"/>
                              <a:gd name="connsiteX12" fmla="*/ 0 w 129994"/>
                              <a:gd name="connsiteY12" fmla="*/ 866 h 246784"/>
                              <a:gd name="connsiteX13" fmla="*/ 0 w 129994"/>
                              <a:gd name="connsiteY13" fmla="*/ 26843 h 246784"/>
                              <a:gd name="connsiteX14" fmla="*/ 866 w 129994"/>
                              <a:gd name="connsiteY14" fmla="*/ 66675 h 246784"/>
                              <a:gd name="connsiteX15" fmla="*/ 0 w 129994"/>
                              <a:gd name="connsiteY15" fmla="*/ 82261 h 246784"/>
                              <a:gd name="connsiteX16" fmla="*/ 866 w 129994"/>
                              <a:gd name="connsiteY16" fmla="*/ 106507 h 246784"/>
                              <a:gd name="connsiteX17" fmla="*/ 866 w 129994"/>
                              <a:gd name="connsiteY17" fmla="*/ 118629 h 246784"/>
                              <a:gd name="connsiteX18" fmla="*/ 866 w 129994"/>
                              <a:gd name="connsiteY18" fmla="*/ 129020 h 246784"/>
                              <a:gd name="connsiteX19" fmla="*/ 866 w 129994"/>
                              <a:gd name="connsiteY19" fmla="*/ 129020 h 246784"/>
                              <a:gd name="connsiteX20" fmla="*/ 866 w 129994"/>
                              <a:gd name="connsiteY20" fmla="*/ 142875 h 246784"/>
                              <a:gd name="connsiteX21" fmla="*/ 866 w 129994"/>
                              <a:gd name="connsiteY21" fmla="*/ 154998 h 246784"/>
                              <a:gd name="connsiteX22" fmla="*/ 866 w 129994"/>
                              <a:gd name="connsiteY22" fmla="*/ 174913 h 246784"/>
                              <a:gd name="connsiteX23" fmla="*/ 0 w 129994"/>
                              <a:gd name="connsiteY23" fmla="*/ 213014 h 246784"/>
                              <a:gd name="connsiteX24" fmla="*/ 1732 w 129994"/>
                              <a:gd name="connsiteY24" fmla="*/ 246784 h 246784"/>
                              <a:gd name="connsiteX25" fmla="*/ 19916 w 129994"/>
                              <a:gd name="connsiteY25" fmla="*/ 246784 h 246784"/>
                              <a:gd name="connsiteX26" fmla="*/ 121227 w 129994"/>
                              <a:gd name="connsiteY26" fmla="*/ 215611 h 246784"/>
                              <a:gd name="connsiteX27" fmla="*/ 129886 w 129994"/>
                              <a:gd name="connsiteY27" fmla="*/ 167120 h 246784"/>
                              <a:gd name="connsiteX28" fmla="*/ 89189 w 129994"/>
                              <a:gd name="connsiteY28" fmla="*/ 199159 h 246784"/>
                              <a:gd name="connsiteX29" fmla="*/ 89189 w 129994"/>
                              <a:gd name="connsiteY29" fmla="*/ 199159 h 246784"/>
                              <a:gd name="connsiteX30" fmla="*/ 59748 w 129994"/>
                              <a:gd name="connsiteY30" fmla="*/ 209550 h 246784"/>
                              <a:gd name="connsiteX31" fmla="*/ 42429 w 129994"/>
                              <a:gd name="connsiteY31" fmla="*/ 207818 h 246784"/>
                              <a:gd name="connsiteX32" fmla="*/ 42429 w 129994"/>
                              <a:gd name="connsiteY32" fmla="*/ 206952 h 246784"/>
                              <a:gd name="connsiteX33" fmla="*/ 42429 w 129994"/>
                              <a:gd name="connsiteY33" fmla="*/ 206086 h 246784"/>
                              <a:gd name="connsiteX34" fmla="*/ 42429 w 129994"/>
                              <a:gd name="connsiteY34" fmla="*/ 204355 h 246784"/>
                              <a:gd name="connsiteX35" fmla="*/ 42429 w 129994"/>
                              <a:gd name="connsiteY35" fmla="*/ 193964 h 246784"/>
                              <a:gd name="connsiteX36" fmla="*/ 41564 w 129994"/>
                              <a:gd name="connsiteY36" fmla="*/ 176645 h 246784"/>
                              <a:gd name="connsiteX37" fmla="*/ 41564 w 129994"/>
                              <a:gd name="connsiteY37" fmla="*/ 164523 h 246784"/>
                              <a:gd name="connsiteX38" fmla="*/ 40698 w 129994"/>
                              <a:gd name="connsiteY38" fmla="*/ 139411 h 246784"/>
                              <a:gd name="connsiteX39" fmla="*/ 40698 w 129994"/>
                              <a:gd name="connsiteY39" fmla="*/ 128154 h 246784"/>
                              <a:gd name="connsiteX40" fmla="*/ 40698 w 129994"/>
                              <a:gd name="connsiteY40" fmla="*/ 103043 h 246784"/>
                              <a:gd name="connsiteX41" fmla="*/ 41564 w 129994"/>
                              <a:gd name="connsiteY41" fmla="*/ 70139 h 246784"/>
                              <a:gd name="connsiteX42" fmla="*/ 41564 w 129994"/>
                              <a:gd name="connsiteY42" fmla="*/ 39832 h 246784"/>
                              <a:gd name="connsiteX43" fmla="*/ 52821 w 129994"/>
                              <a:gd name="connsiteY43" fmla="*/ 34636 h 246784"/>
                              <a:gd name="connsiteX44" fmla="*/ 63211 w 129994"/>
                              <a:gd name="connsiteY44" fmla="*/ 33770 h 246784"/>
                              <a:gd name="connsiteX45" fmla="*/ 64943 w 129994"/>
                              <a:gd name="connsiteY45" fmla="*/ 33770 h 246784"/>
                              <a:gd name="connsiteX46" fmla="*/ 91786 w 129994"/>
                              <a:gd name="connsiteY46" fmla="*/ 60614 h 246784"/>
                              <a:gd name="connsiteX47" fmla="*/ 90920 w 129994"/>
                              <a:gd name="connsiteY47" fmla="*/ 95250 h 246784"/>
                              <a:gd name="connsiteX48" fmla="*/ 91786 w 129994"/>
                              <a:gd name="connsiteY48" fmla="*/ 131618 h 246784"/>
                              <a:gd name="connsiteX49" fmla="*/ 92652 w 129994"/>
                              <a:gd name="connsiteY49" fmla="*/ 175779 h 246784"/>
                              <a:gd name="connsiteX50" fmla="*/ 89189 w 129994"/>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94" h="246784">
                                <a:moveTo>
                                  <a:pt x="129886" y="167120"/>
                                </a:moveTo>
                                <a:cubicBezTo>
                                  <a:pt x="129886" y="161925"/>
                                  <a:pt x="129020" y="156730"/>
                                  <a:pt x="129020" y="151534"/>
                                </a:cubicBezTo>
                                <a:cubicBezTo>
                                  <a:pt x="129020" y="148936"/>
                                  <a:pt x="129886" y="146339"/>
                                  <a:pt x="129886" y="144607"/>
                                </a:cubicBezTo>
                                <a:lnTo>
                                  <a:pt x="129886" y="138545"/>
                                </a:lnTo>
                                <a:cubicBezTo>
                                  <a:pt x="129886" y="129886"/>
                                  <a:pt x="129886" y="121227"/>
                                  <a:pt x="129886" y="112568"/>
                                </a:cubicBezTo>
                                <a:cubicBezTo>
                                  <a:pt x="129886" y="109970"/>
                                  <a:pt x="129020" y="107373"/>
                                  <a:pt x="129886" y="106507"/>
                                </a:cubicBezTo>
                                <a:cubicBezTo>
                                  <a:pt x="129020" y="97848"/>
                                  <a:pt x="129020" y="90054"/>
                                  <a:pt x="129020" y="81395"/>
                                </a:cubicBezTo>
                                <a:cubicBezTo>
                                  <a:pt x="129020" y="73602"/>
                                  <a:pt x="129020" y="67541"/>
                                  <a:pt x="129020" y="60614"/>
                                </a:cubicBezTo>
                                <a:cubicBezTo>
                                  <a:pt x="129020" y="57150"/>
                                  <a:pt x="129020" y="54552"/>
                                  <a:pt x="128154" y="51089"/>
                                </a:cubicBezTo>
                                <a:cubicBezTo>
                                  <a:pt x="121227" y="25977"/>
                                  <a:pt x="118629" y="18184"/>
                                  <a:pt x="99580" y="8659"/>
                                </a:cubicBezTo>
                                <a:cubicBezTo>
                                  <a:pt x="90920" y="4330"/>
                                  <a:pt x="90055" y="4330"/>
                                  <a:pt x="90055" y="4330"/>
                                </a:cubicBezTo>
                                <a:cubicBezTo>
                                  <a:pt x="68407" y="1732"/>
                                  <a:pt x="47625" y="0"/>
                                  <a:pt x="23379"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29"/>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3"/>
                                </a:cubicBezTo>
                                <a:cubicBezTo>
                                  <a:pt x="866" y="187902"/>
                                  <a:pt x="0" y="200025"/>
                                  <a:pt x="0" y="213014"/>
                                </a:cubicBezTo>
                                <a:cubicBezTo>
                                  <a:pt x="0" y="224270"/>
                                  <a:pt x="0" y="235527"/>
                                  <a:pt x="1732" y="246784"/>
                                </a:cubicBezTo>
                                <a:cubicBezTo>
                                  <a:pt x="7793" y="246784"/>
                                  <a:pt x="13855" y="246784"/>
                                  <a:pt x="19916" y="246784"/>
                                </a:cubicBezTo>
                                <a:cubicBezTo>
                                  <a:pt x="103043" y="246784"/>
                                  <a:pt x="110836" y="236393"/>
                                  <a:pt x="121227" y="215611"/>
                                </a:cubicBezTo>
                                <a:cubicBezTo>
                                  <a:pt x="131618" y="203489"/>
                                  <a:pt x="129886" y="184439"/>
                                  <a:pt x="129886" y="167120"/>
                                </a:cubicBezTo>
                                <a:close/>
                                <a:moveTo>
                                  <a:pt x="89189" y="199159"/>
                                </a:moveTo>
                                <a:lnTo>
                                  <a:pt x="89189" y="199159"/>
                                </a:lnTo>
                                <a:cubicBezTo>
                                  <a:pt x="83127" y="207818"/>
                                  <a:pt x="70139" y="209550"/>
                                  <a:pt x="59748" y="209550"/>
                                </a:cubicBezTo>
                                <a:cubicBezTo>
                                  <a:pt x="56284" y="209550"/>
                                  <a:pt x="42429" y="209550"/>
                                  <a:pt x="42429" y="207818"/>
                                </a:cubicBezTo>
                                <a:lnTo>
                                  <a:pt x="42429" y="206952"/>
                                </a:lnTo>
                                <a:cubicBezTo>
                                  <a:pt x="42429" y="206952"/>
                                  <a:pt x="42429" y="206952"/>
                                  <a:pt x="42429" y="206086"/>
                                </a:cubicBezTo>
                                <a:cubicBezTo>
                                  <a:pt x="42429" y="206086"/>
                                  <a:pt x="42429" y="205220"/>
                                  <a:pt x="42429" y="204355"/>
                                </a:cubicBezTo>
                                <a:cubicBezTo>
                                  <a:pt x="42429" y="201757"/>
                                  <a:pt x="42429" y="197427"/>
                                  <a:pt x="42429" y="193964"/>
                                </a:cubicBezTo>
                                <a:cubicBezTo>
                                  <a:pt x="42429" y="187902"/>
                                  <a:pt x="41564" y="182707"/>
                                  <a:pt x="41564" y="176645"/>
                                </a:cubicBezTo>
                                <a:cubicBezTo>
                                  <a:pt x="41564" y="172316"/>
                                  <a:pt x="41564" y="168852"/>
                                  <a:pt x="41564" y="164523"/>
                                </a:cubicBezTo>
                                <a:cubicBezTo>
                                  <a:pt x="41564" y="155864"/>
                                  <a:pt x="40698" y="148071"/>
                                  <a:pt x="40698" y="139411"/>
                                </a:cubicBezTo>
                                <a:cubicBezTo>
                                  <a:pt x="40698" y="135082"/>
                                  <a:pt x="40698" y="131618"/>
                                  <a:pt x="40698" y="128154"/>
                                </a:cubicBezTo>
                                <a:cubicBezTo>
                                  <a:pt x="40698" y="119495"/>
                                  <a:pt x="40698" y="111702"/>
                                  <a:pt x="40698" y="103043"/>
                                </a:cubicBezTo>
                                <a:cubicBezTo>
                                  <a:pt x="40698" y="96116"/>
                                  <a:pt x="41564" y="83127"/>
                                  <a:pt x="41564" y="70139"/>
                                </a:cubicBezTo>
                                <a:lnTo>
                                  <a:pt x="41564" y="39832"/>
                                </a:lnTo>
                                <a:cubicBezTo>
                                  <a:pt x="41564" y="32904"/>
                                  <a:pt x="47625" y="34636"/>
                                  <a:pt x="52821" y="34636"/>
                                </a:cubicBezTo>
                                <a:lnTo>
                                  <a:pt x="63211" y="33770"/>
                                </a:lnTo>
                                <a:lnTo>
                                  <a:pt x="64943" y="33770"/>
                                </a:lnTo>
                                <a:cubicBezTo>
                                  <a:pt x="81395" y="33770"/>
                                  <a:pt x="91786" y="43295"/>
                                  <a:pt x="91786" y="60614"/>
                                </a:cubicBezTo>
                                <a:cubicBezTo>
                                  <a:pt x="91786" y="71870"/>
                                  <a:pt x="90920" y="83993"/>
                                  <a:pt x="90920" y="95250"/>
                                </a:cubicBezTo>
                                <a:cubicBezTo>
                                  <a:pt x="90920" y="107373"/>
                                  <a:pt x="90920" y="119495"/>
                                  <a:pt x="91786" y="131618"/>
                                </a:cubicBezTo>
                                <a:cubicBezTo>
                                  <a:pt x="91786" y="147205"/>
                                  <a:pt x="92652" y="158461"/>
                                  <a:pt x="92652" y="175779"/>
                                </a:cubicBezTo>
                                <a:cubicBezTo>
                                  <a:pt x="92652" y="184439"/>
                                  <a:pt x="89189" y="193964"/>
                                  <a:pt x="89189" y="199159"/>
                                </a:cubicBezTo>
                                <a:close/>
                              </a:path>
                            </a:pathLst>
                          </a:custGeom>
                          <a:solidFill>
                            <a:srgbClr val="FFFFFF"/>
                          </a:solidFill>
                          <a:ln w="8653" cap="flat">
                            <a:noFill/>
                            <a:prstDash val="solid"/>
                            <a:miter/>
                          </a:ln>
                        </wps:spPr>
                        <wps:bodyPr rtlCol="0" anchor="ctr"/>
                      </wps:wsp>
                      <wps:wsp>
                        <wps:cNvPr id="864797605" name="Freeform 864797605"/>
                        <wps:cNvSpPr/>
                        <wps:spPr>
                          <a:xfrm>
                            <a:off x="7643763" y="1164546"/>
                            <a:ext cx="131323" cy="246952"/>
                          </a:xfrm>
                          <a:custGeom>
                            <a:avLst/>
                            <a:gdLst>
                              <a:gd name="connsiteX0" fmla="*/ 28064 w 131323"/>
                              <a:gd name="connsiteY0" fmla="*/ 240506 h 246952"/>
                              <a:gd name="connsiteX1" fmla="*/ 34125 w 131323"/>
                              <a:gd name="connsiteY1" fmla="*/ 243970 h 246952"/>
                              <a:gd name="connsiteX2" fmla="*/ 44516 w 131323"/>
                              <a:gd name="connsiteY2" fmla="*/ 246568 h 246952"/>
                              <a:gd name="connsiteX3" fmla="*/ 60968 w 131323"/>
                              <a:gd name="connsiteY3" fmla="*/ 246568 h 246952"/>
                              <a:gd name="connsiteX4" fmla="*/ 68761 w 131323"/>
                              <a:gd name="connsiteY4" fmla="*/ 246568 h 246952"/>
                              <a:gd name="connsiteX5" fmla="*/ 77421 w 131323"/>
                              <a:gd name="connsiteY5" fmla="*/ 245702 h 246952"/>
                              <a:gd name="connsiteX6" fmla="*/ 88677 w 131323"/>
                              <a:gd name="connsiteY6" fmla="*/ 244836 h 246952"/>
                              <a:gd name="connsiteX7" fmla="*/ 97336 w 131323"/>
                              <a:gd name="connsiteY7" fmla="*/ 242238 h 246952"/>
                              <a:gd name="connsiteX8" fmla="*/ 101666 w 131323"/>
                              <a:gd name="connsiteY8" fmla="*/ 239640 h 246952"/>
                              <a:gd name="connsiteX9" fmla="*/ 107727 w 131323"/>
                              <a:gd name="connsiteY9" fmla="*/ 237043 h 246952"/>
                              <a:gd name="connsiteX10" fmla="*/ 115521 w 131323"/>
                              <a:gd name="connsiteY10" fmla="*/ 228384 h 246952"/>
                              <a:gd name="connsiteX11" fmla="*/ 124180 w 131323"/>
                              <a:gd name="connsiteY11" fmla="*/ 217993 h 246952"/>
                              <a:gd name="connsiteX12" fmla="*/ 127643 w 131323"/>
                              <a:gd name="connsiteY12" fmla="*/ 207602 h 246952"/>
                              <a:gd name="connsiteX13" fmla="*/ 130241 w 131323"/>
                              <a:gd name="connsiteY13" fmla="*/ 195479 h 246952"/>
                              <a:gd name="connsiteX14" fmla="*/ 130241 w 131323"/>
                              <a:gd name="connsiteY14" fmla="*/ 176429 h 246952"/>
                              <a:gd name="connsiteX15" fmla="*/ 128509 w 131323"/>
                              <a:gd name="connsiteY15" fmla="*/ 175563 h 246952"/>
                              <a:gd name="connsiteX16" fmla="*/ 122448 w 131323"/>
                              <a:gd name="connsiteY16" fmla="*/ 156513 h 246952"/>
                              <a:gd name="connsiteX17" fmla="*/ 116386 w 131323"/>
                              <a:gd name="connsiteY17" fmla="*/ 146122 h 246952"/>
                              <a:gd name="connsiteX18" fmla="*/ 105996 w 131323"/>
                              <a:gd name="connsiteY18" fmla="*/ 133999 h 246952"/>
                              <a:gd name="connsiteX19" fmla="*/ 105130 w 131323"/>
                              <a:gd name="connsiteY19" fmla="*/ 133134 h 246952"/>
                              <a:gd name="connsiteX20" fmla="*/ 100800 w 131323"/>
                              <a:gd name="connsiteY20" fmla="*/ 129670 h 246952"/>
                              <a:gd name="connsiteX21" fmla="*/ 97336 w 131323"/>
                              <a:gd name="connsiteY21" fmla="*/ 125340 h 246952"/>
                              <a:gd name="connsiteX22" fmla="*/ 85214 w 131323"/>
                              <a:gd name="connsiteY22" fmla="*/ 114949 h 246952"/>
                              <a:gd name="connsiteX23" fmla="*/ 71359 w 131323"/>
                              <a:gd name="connsiteY23" fmla="*/ 105424 h 246952"/>
                              <a:gd name="connsiteX24" fmla="*/ 65298 w 131323"/>
                              <a:gd name="connsiteY24" fmla="*/ 100229 h 246952"/>
                              <a:gd name="connsiteX25" fmla="*/ 59236 w 131323"/>
                              <a:gd name="connsiteY25" fmla="*/ 95034 h 246952"/>
                              <a:gd name="connsiteX26" fmla="*/ 47980 w 131323"/>
                              <a:gd name="connsiteY26" fmla="*/ 79447 h 246952"/>
                              <a:gd name="connsiteX27" fmla="*/ 46248 w 131323"/>
                              <a:gd name="connsiteY27" fmla="*/ 75983 h 246952"/>
                              <a:gd name="connsiteX28" fmla="*/ 43650 w 131323"/>
                              <a:gd name="connsiteY28" fmla="*/ 68190 h 246952"/>
                              <a:gd name="connsiteX29" fmla="*/ 46248 w 131323"/>
                              <a:gd name="connsiteY29" fmla="*/ 44811 h 246952"/>
                              <a:gd name="connsiteX30" fmla="*/ 49711 w 131323"/>
                              <a:gd name="connsiteY30" fmla="*/ 42213 h 246952"/>
                              <a:gd name="connsiteX31" fmla="*/ 54907 w 131323"/>
                              <a:gd name="connsiteY31" fmla="*/ 38749 h 246952"/>
                              <a:gd name="connsiteX32" fmla="*/ 72225 w 131323"/>
                              <a:gd name="connsiteY32" fmla="*/ 37884 h 246952"/>
                              <a:gd name="connsiteX33" fmla="*/ 77421 w 131323"/>
                              <a:gd name="connsiteY33" fmla="*/ 39615 h 246952"/>
                              <a:gd name="connsiteX34" fmla="*/ 81750 w 131323"/>
                              <a:gd name="connsiteY34" fmla="*/ 40481 h 246952"/>
                              <a:gd name="connsiteX35" fmla="*/ 87811 w 131323"/>
                              <a:gd name="connsiteY35" fmla="*/ 46543 h 246952"/>
                              <a:gd name="connsiteX36" fmla="*/ 92141 w 131323"/>
                              <a:gd name="connsiteY36" fmla="*/ 82045 h 246952"/>
                              <a:gd name="connsiteX37" fmla="*/ 130241 w 131323"/>
                              <a:gd name="connsiteY37" fmla="*/ 83777 h 246952"/>
                              <a:gd name="connsiteX38" fmla="*/ 131107 w 131323"/>
                              <a:gd name="connsiteY38" fmla="*/ 70788 h 246952"/>
                              <a:gd name="connsiteX39" fmla="*/ 130241 w 131323"/>
                              <a:gd name="connsiteY39" fmla="*/ 50872 h 246952"/>
                              <a:gd name="connsiteX40" fmla="*/ 128509 w 131323"/>
                              <a:gd name="connsiteY40" fmla="*/ 45677 h 246952"/>
                              <a:gd name="connsiteX41" fmla="*/ 123314 w 131323"/>
                              <a:gd name="connsiteY41" fmla="*/ 30956 h 246952"/>
                              <a:gd name="connsiteX42" fmla="*/ 118984 w 131323"/>
                              <a:gd name="connsiteY42" fmla="*/ 24895 h 246952"/>
                              <a:gd name="connsiteX43" fmla="*/ 108593 w 131323"/>
                              <a:gd name="connsiteY43" fmla="*/ 13638 h 246952"/>
                              <a:gd name="connsiteX44" fmla="*/ 104264 w 131323"/>
                              <a:gd name="connsiteY44" fmla="*/ 11040 h 246952"/>
                              <a:gd name="connsiteX45" fmla="*/ 97336 w 131323"/>
                              <a:gd name="connsiteY45" fmla="*/ 6711 h 246952"/>
                              <a:gd name="connsiteX46" fmla="*/ 86946 w 131323"/>
                              <a:gd name="connsiteY46" fmla="*/ 2381 h 246952"/>
                              <a:gd name="connsiteX47" fmla="*/ 84348 w 131323"/>
                              <a:gd name="connsiteY47" fmla="*/ 2381 h 246952"/>
                              <a:gd name="connsiteX48" fmla="*/ 83482 w 131323"/>
                              <a:gd name="connsiteY48" fmla="*/ 649 h 246952"/>
                              <a:gd name="connsiteX49" fmla="*/ 56639 w 131323"/>
                              <a:gd name="connsiteY49" fmla="*/ 649 h 246952"/>
                              <a:gd name="connsiteX50" fmla="*/ 39321 w 131323"/>
                              <a:gd name="connsiteY50" fmla="*/ 5845 h 246952"/>
                              <a:gd name="connsiteX51" fmla="*/ 17673 w 131323"/>
                              <a:gd name="connsiteY51" fmla="*/ 19699 h 246952"/>
                              <a:gd name="connsiteX52" fmla="*/ 11611 w 131323"/>
                              <a:gd name="connsiteY52" fmla="*/ 25761 h 246952"/>
                              <a:gd name="connsiteX53" fmla="*/ 5550 w 131323"/>
                              <a:gd name="connsiteY53" fmla="*/ 37018 h 246952"/>
                              <a:gd name="connsiteX54" fmla="*/ 1220 w 131323"/>
                              <a:gd name="connsiteY54" fmla="*/ 67324 h 246952"/>
                              <a:gd name="connsiteX55" fmla="*/ 3818 w 131323"/>
                              <a:gd name="connsiteY55" fmla="*/ 88106 h 246952"/>
                              <a:gd name="connsiteX56" fmla="*/ 14209 w 131323"/>
                              <a:gd name="connsiteY56" fmla="*/ 103693 h 246952"/>
                              <a:gd name="connsiteX57" fmla="*/ 23734 w 131323"/>
                              <a:gd name="connsiteY57" fmla="*/ 113217 h 246952"/>
                              <a:gd name="connsiteX58" fmla="*/ 26332 w 131323"/>
                              <a:gd name="connsiteY58" fmla="*/ 115815 h 246952"/>
                              <a:gd name="connsiteX59" fmla="*/ 56639 w 131323"/>
                              <a:gd name="connsiteY59" fmla="*/ 142659 h 246952"/>
                              <a:gd name="connsiteX60" fmla="*/ 60968 w 131323"/>
                              <a:gd name="connsiteY60" fmla="*/ 146122 h 246952"/>
                              <a:gd name="connsiteX61" fmla="*/ 66164 w 131323"/>
                              <a:gd name="connsiteY61" fmla="*/ 152183 h 246952"/>
                              <a:gd name="connsiteX62" fmla="*/ 77421 w 131323"/>
                              <a:gd name="connsiteY62" fmla="*/ 159977 h 246952"/>
                              <a:gd name="connsiteX63" fmla="*/ 85214 w 131323"/>
                              <a:gd name="connsiteY63" fmla="*/ 169502 h 246952"/>
                              <a:gd name="connsiteX64" fmla="*/ 86080 w 131323"/>
                              <a:gd name="connsiteY64" fmla="*/ 170368 h 246952"/>
                              <a:gd name="connsiteX65" fmla="*/ 88677 w 131323"/>
                              <a:gd name="connsiteY65" fmla="*/ 177295 h 246952"/>
                              <a:gd name="connsiteX66" fmla="*/ 90409 w 131323"/>
                              <a:gd name="connsiteY66" fmla="*/ 191149 h 246952"/>
                              <a:gd name="connsiteX67" fmla="*/ 90409 w 131323"/>
                              <a:gd name="connsiteY67" fmla="*/ 199808 h 246952"/>
                              <a:gd name="connsiteX68" fmla="*/ 86080 w 131323"/>
                              <a:gd name="connsiteY68" fmla="*/ 204138 h 246952"/>
                              <a:gd name="connsiteX69" fmla="*/ 77421 w 131323"/>
                              <a:gd name="connsiteY69" fmla="*/ 211931 h 246952"/>
                              <a:gd name="connsiteX70" fmla="*/ 56639 w 131323"/>
                              <a:gd name="connsiteY70" fmla="*/ 213663 h 246952"/>
                              <a:gd name="connsiteX71" fmla="*/ 46248 w 131323"/>
                              <a:gd name="connsiteY71" fmla="*/ 209333 h 246952"/>
                              <a:gd name="connsiteX72" fmla="*/ 46248 w 131323"/>
                              <a:gd name="connsiteY72" fmla="*/ 208467 h 246952"/>
                              <a:gd name="connsiteX73" fmla="*/ 41918 w 131323"/>
                              <a:gd name="connsiteY73" fmla="*/ 203272 h 246952"/>
                              <a:gd name="connsiteX74" fmla="*/ 39321 w 131323"/>
                              <a:gd name="connsiteY74" fmla="*/ 167770 h 246952"/>
                              <a:gd name="connsiteX75" fmla="*/ 1220 w 131323"/>
                              <a:gd name="connsiteY75" fmla="*/ 167770 h 246952"/>
                              <a:gd name="connsiteX76" fmla="*/ 4684 w 131323"/>
                              <a:gd name="connsiteY76" fmla="*/ 212797 h 246952"/>
                              <a:gd name="connsiteX77" fmla="*/ 15075 w 131323"/>
                              <a:gd name="connsiteY77" fmla="*/ 232713 h 246952"/>
                              <a:gd name="connsiteX78" fmla="*/ 22002 w 131323"/>
                              <a:gd name="connsiteY78" fmla="*/ 238774 h 246952"/>
                              <a:gd name="connsiteX79" fmla="*/ 28064 w 131323"/>
                              <a:gd name="connsiteY79" fmla="*/ 240506 h 24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131323" h="246952">
                                <a:moveTo>
                                  <a:pt x="28064" y="240506"/>
                                </a:moveTo>
                                <a:cubicBezTo>
                                  <a:pt x="30661" y="241372"/>
                                  <a:pt x="32393" y="242238"/>
                                  <a:pt x="34125" y="243970"/>
                                </a:cubicBezTo>
                                <a:lnTo>
                                  <a:pt x="44516" y="246568"/>
                                </a:lnTo>
                                <a:cubicBezTo>
                                  <a:pt x="48845" y="247433"/>
                                  <a:pt x="54907" y="246568"/>
                                  <a:pt x="60968" y="246568"/>
                                </a:cubicBezTo>
                                <a:cubicBezTo>
                                  <a:pt x="63566" y="246568"/>
                                  <a:pt x="66164" y="246568"/>
                                  <a:pt x="68761" y="246568"/>
                                </a:cubicBezTo>
                                <a:lnTo>
                                  <a:pt x="77421" y="245702"/>
                                </a:lnTo>
                                <a:cubicBezTo>
                                  <a:pt x="81750" y="244836"/>
                                  <a:pt x="86080" y="245702"/>
                                  <a:pt x="88677" y="244836"/>
                                </a:cubicBezTo>
                                <a:cubicBezTo>
                                  <a:pt x="91275" y="243970"/>
                                  <a:pt x="94739" y="243104"/>
                                  <a:pt x="97336" y="242238"/>
                                </a:cubicBezTo>
                                <a:lnTo>
                                  <a:pt x="101666" y="239640"/>
                                </a:lnTo>
                                <a:cubicBezTo>
                                  <a:pt x="104264" y="237909"/>
                                  <a:pt x="105996" y="237909"/>
                                  <a:pt x="107727" y="237043"/>
                                </a:cubicBezTo>
                                <a:cubicBezTo>
                                  <a:pt x="111191" y="234445"/>
                                  <a:pt x="112923" y="230981"/>
                                  <a:pt x="115521" y="228384"/>
                                </a:cubicBezTo>
                                <a:cubicBezTo>
                                  <a:pt x="118118" y="224920"/>
                                  <a:pt x="121582" y="221456"/>
                                  <a:pt x="124180" y="217993"/>
                                </a:cubicBezTo>
                                <a:cubicBezTo>
                                  <a:pt x="125911" y="214529"/>
                                  <a:pt x="125911" y="211931"/>
                                  <a:pt x="127643" y="207602"/>
                                </a:cubicBezTo>
                                <a:lnTo>
                                  <a:pt x="130241" y="195479"/>
                                </a:lnTo>
                                <a:cubicBezTo>
                                  <a:pt x="131107" y="189418"/>
                                  <a:pt x="131107" y="183356"/>
                                  <a:pt x="130241" y="176429"/>
                                </a:cubicBezTo>
                                <a:cubicBezTo>
                                  <a:pt x="130241" y="175563"/>
                                  <a:pt x="129375" y="176429"/>
                                  <a:pt x="128509" y="175563"/>
                                </a:cubicBezTo>
                                <a:cubicBezTo>
                                  <a:pt x="127643" y="168636"/>
                                  <a:pt x="125046" y="161708"/>
                                  <a:pt x="122448" y="156513"/>
                                </a:cubicBezTo>
                                <a:cubicBezTo>
                                  <a:pt x="120716" y="152183"/>
                                  <a:pt x="118118" y="150452"/>
                                  <a:pt x="116386" y="146122"/>
                                </a:cubicBezTo>
                                <a:cubicBezTo>
                                  <a:pt x="112057" y="141793"/>
                                  <a:pt x="109459" y="137463"/>
                                  <a:pt x="105996" y="133999"/>
                                </a:cubicBezTo>
                                <a:lnTo>
                                  <a:pt x="105130" y="133134"/>
                                </a:lnTo>
                                <a:cubicBezTo>
                                  <a:pt x="103398" y="131402"/>
                                  <a:pt x="101666" y="130536"/>
                                  <a:pt x="100800" y="129670"/>
                                </a:cubicBezTo>
                                <a:cubicBezTo>
                                  <a:pt x="99068" y="127938"/>
                                  <a:pt x="98202" y="127072"/>
                                  <a:pt x="97336" y="125340"/>
                                </a:cubicBezTo>
                                <a:cubicBezTo>
                                  <a:pt x="93007" y="121011"/>
                                  <a:pt x="88677" y="118413"/>
                                  <a:pt x="85214" y="114949"/>
                                </a:cubicBezTo>
                                <a:cubicBezTo>
                                  <a:pt x="80018" y="112352"/>
                                  <a:pt x="76555" y="108022"/>
                                  <a:pt x="71359" y="105424"/>
                                </a:cubicBezTo>
                                <a:cubicBezTo>
                                  <a:pt x="69627" y="102827"/>
                                  <a:pt x="67030" y="101961"/>
                                  <a:pt x="65298" y="100229"/>
                                </a:cubicBezTo>
                                <a:cubicBezTo>
                                  <a:pt x="63566" y="98497"/>
                                  <a:pt x="61834" y="95899"/>
                                  <a:pt x="59236" y="95034"/>
                                </a:cubicBezTo>
                                <a:cubicBezTo>
                                  <a:pt x="55773" y="88972"/>
                                  <a:pt x="50577" y="85509"/>
                                  <a:pt x="47980" y="79447"/>
                                </a:cubicBezTo>
                                <a:cubicBezTo>
                                  <a:pt x="47114" y="78581"/>
                                  <a:pt x="47114" y="77715"/>
                                  <a:pt x="46248" y="75983"/>
                                </a:cubicBezTo>
                                <a:lnTo>
                                  <a:pt x="43650" y="68190"/>
                                </a:lnTo>
                                <a:cubicBezTo>
                                  <a:pt x="41052" y="60397"/>
                                  <a:pt x="41918" y="50872"/>
                                  <a:pt x="46248" y="44811"/>
                                </a:cubicBezTo>
                                <a:lnTo>
                                  <a:pt x="49711" y="42213"/>
                                </a:lnTo>
                                <a:cubicBezTo>
                                  <a:pt x="51443" y="40481"/>
                                  <a:pt x="53175" y="39615"/>
                                  <a:pt x="54907" y="38749"/>
                                </a:cubicBezTo>
                                <a:cubicBezTo>
                                  <a:pt x="59236" y="36152"/>
                                  <a:pt x="67030" y="37018"/>
                                  <a:pt x="72225" y="37884"/>
                                </a:cubicBezTo>
                                <a:cubicBezTo>
                                  <a:pt x="73957" y="37884"/>
                                  <a:pt x="75689" y="39615"/>
                                  <a:pt x="77421" y="39615"/>
                                </a:cubicBezTo>
                                <a:cubicBezTo>
                                  <a:pt x="78286" y="39615"/>
                                  <a:pt x="80018" y="39615"/>
                                  <a:pt x="81750" y="40481"/>
                                </a:cubicBezTo>
                                <a:cubicBezTo>
                                  <a:pt x="83482" y="43079"/>
                                  <a:pt x="86080" y="43945"/>
                                  <a:pt x="87811" y="46543"/>
                                </a:cubicBezTo>
                                <a:cubicBezTo>
                                  <a:pt x="94739" y="56068"/>
                                  <a:pt x="92141" y="70788"/>
                                  <a:pt x="92141" y="82045"/>
                                </a:cubicBezTo>
                                <a:cubicBezTo>
                                  <a:pt x="103398" y="86374"/>
                                  <a:pt x="118118" y="83777"/>
                                  <a:pt x="130241" y="83777"/>
                                </a:cubicBezTo>
                                <a:cubicBezTo>
                                  <a:pt x="131107" y="79447"/>
                                  <a:pt x="131107" y="75118"/>
                                  <a:pt x="131107" y="70788"/>
                                </a:cubicBezTo>
                                <a:cubicBezTo>
                                  <a:pt x="131107" y="63861"/>
                                  <a:pt x="131973" y="57799"/>
                                  <a:pt x="130241" y="50872"/>
                                </a:cubicBezTo>
                                <a:cubicBezTo>
                                  <a:pt x="130241" y="49140"/>
                                  <a:pt x="128509" y="47409"/>
                                  <a:pt x="128509" y="45677"/>
                                </a:cubicBezTo>
                                <a:cubicBezTo>
                                  <a:pt x="126777" y="39615"/>
                                  <a:pt x="125911" y="35286"/>
                                  <a:pt x="123314" y="30956"/>
                                </a:cubicBezTo>
                                <a:cubicBezTo>
                                  <a:pt x="122448" y="29224"/>
                                  <a:pt x="120716" y="26627"/>
                                  <a:pt x="118984" y="24895"/>
                                </a:cubicBezTo>
                                <a:cubicBezTo>
                                  <a:pt x="115521" y="20565"/>
                                  <a:pt x="112923" y="17967"/>
                                  <a:pt x="108593" y="13638"/>
                                </a:cubicBezTo>
                                <a:cubicBezTo>
                                  <a:pt x="107727" y="12772"/>
                                  <a:pt x="105996" y="11906"/>
                                  <a:pt x="104264" y="11040"/>
                                </a:cubicBezTo>
                                <a:cubicBezTo>
                                  <a:pt x="101666" y="9308"/>
                                  <a:pt x="99934" y="8443"/>
                                  <a:pt x="97336" y="6711"/>
                                </a:cubicBezTo>
                                <a:cubicBezTo>
                                  <a:pt x="93873" y="4979"/>
                                  <a:pt x="91275" y="3247"/>
                                  <a:pt x="86946" y="2381"/>
                                </a:cubicBezTo>
                                <a:cubicBezTo>
                                  <a:pt x="86080" y="2381"/>
                                  <a:pt x="85214" y="2381"/>
                                  <a:pt x="84348" y="2381"/>
                                </a:cubicBezTo>
                                <a:cubicBezTo>
                                  <a:pt x="84348" y="1515"/>
                                  <a:pt x="83482" y="2381"/>
                                  <a:pt x="83482" y="649"/>
                                </a:cubicBezTo>
                                <a:cubicBezTo>
                                  <a:pt x="74823" y="-216"/>
                                  <a:pt x="66164" y="-216"/>
                                  <a:pt x="56639" y="649"/>
                                </a:cubicBezTo>
                                <a:cubicBezTo>
                                  <a:pt x="49711" y="1515"/>
                                  <a:pt x="44516" y="3247"/>
                                  <a:pt x="39321" y="5845"/>
                                </a:cubicBezTo>
                                <a:cubicBezTo>
                                  <a:pt x="30661" y="9308"/>
                                  <a:pt x="23734" y="12772"/>
                                  <a:pt x="17673" y="19699"/>
                                </a:cubicBezTo>
                                <a:cubicBezTo>
                                  <a:pt x="15075" y="22297"/>
                                  <a:pt x="13343" y="24029"/>
                                  <a:pt x="11611" y="25761"/>
                                </a:cubicBezTo>
                                <a:cubicBezTo>
                                  <a:pt x="9014" y="29224"/>
                                  <a:pt x="8148" y="33554"/>
                                  <a:pt x="5550" y="37018"/>
                                </a:cubicBezTo>
                                <a:cubicBezTo>
                                  <a:pt x="3818" y="48274"/>
                                  <a:pt x="355" y="54336"/>
                                  <a:pt x="1220" y="67324"/>
                                </a:cubicBezTo>
                                <a:cubicBezTo>
                                  <a:pt x="1220" y="74252"/>
                                  <a:pt x="2086" y="81179"/>
                                  <a:pt x="3818" y="88106"/>
                                </a:cubicBezTo>
                                <a:cubicBezTo>
                                  <a:pt x="6416" y="94168"/>
                                  <a:pt x="9880" y="99363"/>
                                  <a:pt x="14209" y="103693"/>
                                </a:cubicBezTo>
                                <a:cubicBezTo>
                                  <a:pt x="16807" y="107156"/>
                                  <a:pt x="20271" y="110620"/>
                                  <a:pt x="23734" y="113217"/>
                                </a:cubicBezTo>
                                <a:lnTo>
                                  <a:pt x="26332" y="115815"/>
                                </a:lnTo>
                                <a:cubicBezTo>
                                  <a:pt x="36723" y="124474"/>
                                  <a:pt x="46248" y="134865"/>
                                  <a:pt x="56639" y="142659"/>
                                </a:cubicBezTo>
                                <a:cubicBezTo>
                                  <a:pt x="58371" y="144390"/>
                                  <a:pt x="60102" y="145256"/>
                                  <a:pt x="60968" y="146122"/>
                                </a:cubicBezTo>
                                <a:cubicBezTo>
                                  <a:pt x="62700" y="148720"/>
                                  <a:pt x="65298" y="149586"/>
                                  <a:pt x="66164" y="152183"/>
                                </a:cubicBezTo>
                                <a:cubicBezTo>
                                  <a:pt x="70493" y="153915"/>
                                  <a:pt x="73091" y="157379"/>
                                  <a:pt x="77421" y="159977"/>
                                </a:cubicBezTo>
                                <a:cubicBezTo>
                                  <a:pt x="80018" y="164306"/>
                                  <a:pt x="82616" y="166038"/>
                                  <a:pt x="85214" y="169502"/>
                                </a:cubicBezTo>
                                <a:cubicBezTo>
                                  <a:pt x="85214" y="169502"/>
                                  <a:pt x="86080" y="170368"/>
                                  <a:pt x="86080" y="170368"/>
                                </a:cubicBezTo>
                                <a:cubicBezTo>
                                  <a:pt x="86080" y="172965"/>
                                  <a:pt x="87811" y="174697"/>
                                  <a:pt x="88677" y="177295"/>
                                </a:cubicBezTo>
                                <a:cubicBezTo>
                                  <a:pt x="89543" y="181624"/>
                                  <a:pt x="90409" y="186820"/>
                                  <a:pt x="90409" y="191149"/>
                                </a:cubicBezTo>
                                <a:cubicBezTo>
                                  <a:pt x="90409" y="193747"/>
                                  <a:pt x="91275" y="197211"/>
                                  <a:pt x="90409" y="199808"/>
                                </a:cubicBezTo>
                                <a:cubicBezTo>
                                  <a:pt x="89543" y="201540"/>
                                  <a:pt x="87811" y="203272"/>
                                  <a:pt x="86080" y="204138"/>
                                </a:cubicBezTo>
                                <a:cubicBezTo>
                                  <a:pt x="83482" y="206736"/>
                                  <a:pt x="80018" y="209333"/>
                                  <a:pt x="77421" y="211931"/>
                                </a:cubicBezTo>
                                <a:cubicBezTo>
                                  <a:pt x="71359" y="216261"/>
                                  <a:pt x="64432" y="216261"/>
                                  <a:pt x="56639" y="213663"/>
                                </a:cubicBezTo>
                                <a:cubicBezTo>
                                  <a:pt x="53175" y="212797"/>
                                  <a:pt x="47980" y="211065"/>
                                  <a:pt x="46248" y="209333"/>
                                </a:cubicBezTo>
                                <a:lnTo>
                                  <a:pt x="46248" y="208467"/>
                                </a:lnTo>
                                <a:cubicBezTo>
                                  <a:pt x="44516" y="208467"/>
                                  <a:pt x="43650" y="205870"/>
                                  <a:pt x="41918" y="203272"/>
                                </a:cubicBezTo>
                                <a:cubicBezTo>
                                  <a:pt x="37589" y="193747"/>
                                  <a:pt x="39321" y="180759"/>
                                  <a:pt x="39321" y="167770"/>
                                </a:cubicBezTo>
                                <a:cubicBezTo>
                                  <a:pt x="28064" y="167770"/>
                                  <a:pt x="14209" y="164306"/>
                                  <a:pt x="1220" y="167770"/>
                                </a:cubicBezTo>
                                <a:cubicBezTo>
                                  <a:pt x="-1377" y="181624"/>
                                  <a:pt x="355" y="198943"/>
                                  <a:pt x="4684" y="212797"/>
                                </a:cubicBezTo>
                                <a:cubicBezTo>
                                  <a:pt x="7282" y="221456"/>
                                  <a:pt x="10746" y="227518"/>
                                  <a:pt x="15075" y="232713"/>
                                </a:cubicBezTo>
                                <a:cubicBezTo>
                                  <a:pt x="17673" y="234445"/>
                                  <a:pt x="19405" y="236177"/>
                                  <a:pt x="22002" y="238774"/>
                                </a:cubicBezTo>
                                <a:cubicBezTo>
                                  <a:pt x="22002" y="237909"/>
                                  <a:pt x="27198" y="238774"/>
                                  <a:pt x="28064" y="240506"/>
                                </a:cubicBezTo>
                                <a:close/>
                              </a:path>
                            </a:pathLst>
                          </a:custGeom>
                          <a:solidFill>
                            <a:srgbClr val="FFFFFF"/>
                          </a:solidFill>
                          <a:ln w="8653" cap="flat">
                            <a:noFill/>
                            <a:prstDash val="solid"/>
                            <a:miter/>
                          </a:ln>
                        </wps:spPr>
                        <wps:bodyPr rtlCol="0" anchor="ctr"/>
                      </wps:wsp>
                      <wps:wsp>
                        <wps:cNvPr id="1372011435" name="Freeform 1372011435"/>
                        <wps:cNvSpPr/>
                        <wps:spPr>
                          <a:xfrm>
                            <a:off x="7808256" y="1158918"/>
                            <a:ext cx="132219" cy="250706"/>
                          </a:xfrm>
                          <a:custGeom>
                            <a:avLst/>
                            <a:gdLst>
                              <a:gd name="connsiteX0" fmla="*/ 132003 w 132219"/>
                              <a:gd name="connsiteY0" fmla="*/ 169069 h 250706"/>
                              <a:gd name="connsiteX1" fmla="*/ 93903 w 132219"/>
                              <a:gd name="connsiteY1" fmla="*/ 169935 h 250706"/>
                              <a:gd name="connsiteX2" fmla="*/ 94769 w 132219"/>
                              <a:gd name="connsiteY2" fmla="*/ 183789 h 250706"/>
                              <a:gd name="connsiteX3" fmla="*/ 93037 w 132219"/>
                              <a:gd name="connsiteY3" fmla="*/ 191582 h 250706"/>
                              <a:gd name="connsiteX4" fmla="*/ 93037 w 132219"/>
                              <a:gd name="connsiteY4" fmla="*/ 194180 h 250706"/>
                              <a:gd name="connsiteX5" fmla="*/ 90440 w 132219"/>
                              <a:gd name="connsiteY5" fmla="*/ 200242 h 250706"/>
                              <a:gd name="connsiteX6" fmla="*/ 88708 w 132219"/>
                              <a:gd name="connsiteY6" fmla="*/ 204571 h 250706"/>
                              <a:gd name="connsiteX7" fmla="*/ 86110 w 132219"/>
                              <a:gd name="connsiteY7" fmla="*/ 206303 h 250706"/>
                              <a:gd name="connsiteX8" fmla="*/ 80048 w 132219"/>
                              <a:gd name="connsiteY8" fmla="*/ 209766 h 250706"/>
                              <a:gd name="connsiteX9" fmla="*/ 60133 w 132219"/>
                              <a:gd name="connsiteY9" fmla="*/ 211498 h 250706"/>
                              <a:gd name="connsiteX10" fmla="*/ 51473 w 132219"/>
                              <a:gd name="connsiteY10" fmla="*/ 208901 h 250706"/>
                              <a:gd name="connsiteX11" fmla="*/ 41949 w 132219"/>
                              <a:gd name="connsiteY11" fmla="*/ 194180 h 250706"/>
                              <a:gd name="connsiteX12" fmla="*/ 40217 w 132219"/>
                              <a:gd name="connsiteY12" fmla="*/ 185521 h 250706"/>
                              <a:gd name="connsiteX13" fmla="*/ 41083 w 132219"/>
                              <a:gd name="connsiteY13" fmla="*/ 166471 h 250706"/>
                              <a:gd name="connsiteX14" fmla="*/ 40217 w 132219"/>
                              <a:gd name="connsiteY14" fmla="*/ 150885 h 250706"/>
                              <a:gd name="connsiteX15" fmla="*/ 40217 w 132219"/>
                              <a:gd name="connsiteY15" fmla="*/ 146555 h 250706"/>
                              <a:gd name="connsiteX16" fmla="*/ 40217 w 132219"/>
                              <a:gd name="connsiteY16" fmla="*/ 137030 h 250706"/>
                              <a:gd name="connsiteX17" fmla="*/ 41083 w 132219"/>
                              <a:gd name="connsiteY17" fmla="*/ 119712 h 250706"/>
                              <a:gd name="connsiteX18" fmla="*/ 41083 w 132219"/>
                              <a:gd name="connsiteY18" fmla="*/ 101528 h 250706"/>
                              <a:gd name="connsiteX19" fmla="*/ 41083 w 132219"/>
                              <a:gd name="connsiteY19" fmla="*/ 85075 h 250706"/>
                              <a:gd name="connsiteX20" fmla="*/ 42814 w 132219"/>
                              <a:gd name="connsiteY20" fmla="*/ 48707 h 250706"/>
                              <a:gd name="connsiteX21" fmla="*/ 66194 w 132219"/>
                              <a:gd name="connsiteY21" fmla="*/ 37450 h 250706"/>
                              <a:gd name="connsiteX22" fmla="*/ 81780 w 132219"/>
                              <a:gd name="connsiteY22" fmla="*/ 40914 h 250706"/>
                              <a:gd name="connsiteX23" fmla="*/ 91305 w 132219"/>
                              <a:gd name="connsiteY23" fmla="*/ 80746 h 250706"/>
                              <a:gd name="connsiteX24" fmla="*/ 128539 w 132219"/>
                              <a:gd name="connsiteY24" fmla="*/ 80746 h 250706"/>
                              <a:gd name="connsiteX25" fmla="*/ 127673 w 132219"/>
                              <a:gd name="connsiteY25" fmla="*/ 49573 h 250706"/>
                              <a:gd name="connsiteX26" fmla="*/ 121612 w 132219"/>
                              <a:gd name="connsiteY26" fmla="*/ 29657 h 250706"/>
                              <a:gd name="connsiteX27" fmla="*/ 113819 w 132219"/>
                              <a:gd name="connsiteY27" fmla="*/ 18401 h 250706"/>
                              <a:gd name="connsiteX28" fmla="*/ 103428 w 132219"/>
                              <a:gd name="connsiteY28" fmla="*/ 8876 h 250706"/>
                              <a:gd name="connsiteX29" fmla="*/ 99099 w 132219"/>
                              <a:gd name="connsiteY29" fmla="*/ 5412 h 250706"/>
                              <a:gd name="connsiteX30" fmla="*/ 93037 w 132219"/>
                              <a:gd name="connsiteY30" fmla="*/ 3680 h 250706"/>
                              <a:gd name="connsiteX31" fmla="*/ 79183 w 132219"/>
                              <a:gd name="connsiteY31" fmla="*/ 1082 h 250706"/>
                              <a:gd name="connsiteX32" fmla="*/ 62730 w 132219"/>
                              <a:gd name="connsiteY32" fmla="*/ 216 h 250706"/>
                              <a:gd name="connsiteX33" fmla="*/ 44546 w 132219"/>
                              <a:gd name="connsiteY33" fmla="*/ 1082 h 250706"/>
                              <a:gd name="connsiteX34" fmla="*/ 31558 w 132219"/>
                              <a:gd name="connsiteY34" fmla="*/ 7144 h 250706"/>
                              <a:gd name="connsiteX35" fmla="*/ 22033 w 132219"/>
                              <a:gd name="connsiteY35" fmla="*/ 11473 h 250706"/>
                              <a:gd name="connsiteX36" fmla="*/ 13374 w 132219"/>
                              <a:gd name="connsiteY36" fmla="*/ 17535 h 250706"/>
                              <a:gd name="connsiteX37" fmla="*/ 13374 w 132219"/>
                              <a:gd name="connsiteY37" fmla="*/ 19266 h 250706"/>
                              <a:gd name="connsiteX38" fmla="*/ 11642 w 132219"/>
                              <a:gd name="connsiteY38" fmla="*/ 20998 h 250706"/>
                              <a:gd name="connsiteX39" fmla="*/ 5580 w 132219"/>
                              <a:gd name="connsiteY39" fmla="*/ 34853 h 250706"/>
                              <a:gd name="connsiteX40" fmla="*/ 2983 w 132219"/>
                              <a:gd name="connsiteY40" fmla="*/ 46110 h 250706"/>
                              <a:gd name="connsiteX41" fmla="*/ 1251 w 132219"/>
                              <a:gd name="connsiteY41" fmla="*/ 72087 h 250706"/>
                              <a:gd name="connsiteX42" fmla="*/ 385 w 132219"/>
                              <a:gd name="connsiteY42" fmla="*/ 98064 h 250706"/>
                              <a:gd name="connsiteX43" fmla="*/ 385 w 132219"/>
                              <a:gd name="connsiteY43" fmla="*/ 127505 h 250706"/>
                              <a:gd name="connsiteX44" fmla="*/ 2117 w 132219"/>
                              <a:gd name="connsiteY44" fmla="*/ 144823 h 250706"/>
                              <a:gd name="connsiteX45" fmla="*/ 2117 w 132219"/>
                              <a:gd name="connsiteY45" fmla="*/ 197644 h 250706"/>
                              <a:gd name="connsiteX46" fmla="*/ 11642 w 132219"/>
                              <a:gd name="connsiteY46" fmla="*/ 224487 h 250706"/>
                              <a:gd name="connsiteX47" fmla="*/ 15971 w 132219"/>
                              <a:gd name="connsiteY47" fmla="*/ 229682 h 250706"/>
                              <a:gd name="connsiteX48" fmla="*/ 17703 w 132219"/>
                              <a:gd name="connsiteY48" fmla="*/ 229682 h 250706"/>
                              <a:gd name="connsiteX49" fmla="*/ 19435 w 132219"/>
                              <a:gd name="connsiteY49" fmla="*/ 233146 h 250706"/>
                              <a:gd name="connsiteX50" fmla="*/ 24630 w 132219"/>
                              <a:gd name="connsiteY50" fmla="*/ 237476 h 250706"/>
                              <a:gd name="connsiteX51" fmla="*/ 24630 w 132219"/>
                              <a:gd name="connsiteY51" fmla="*/ 239207 h 250706"/>
                              <a:gd name="connsiteX52" fmla="*/ 52339 w 132219"/>
                              <a:gd name="connsiteY52" fmla="*/ 249598 h 250706"/>
                              <a:gd name="connsiteX53" fmla="*/ 58401 w 132219"/>
                              <a:gd name="connsiteY53" fmla="*/ 249598 h 250706"/>
                              <a:gd name="connsiteX54" fmla="*/ 77451 w 132219"/>
                              <a:gd name="connsiteY54" fmla="*/ 250464 h 250706"/>
                              <a:gd name="connsiteX55" fmla="*/ 96501 w 132219"/>
                              <a:gd name="connsiteY55" fmla="*/ 246135 h 250706"/>
                              <a:gd name="connsiteX56" fmla="*/ 107758 w 132219"/>
                              <a:gd name="connsiteY56" fmla="*/ 237476 h 250706"/>
                              <a:gd name="connsiteX57" fmla="*/ 119014 w 132219"/>
                              <a:gd name="connsiteY57" fmla="*/ 228816 h 250706"/>
                              <a:gd name="connsiteX58" fmla="*/ 125076 w 132219"/>
                              <a:gd name="connsiteY58" fmla="*/ 219291 h 250706"/>
                              <a:gd name="connsiteX59" fmla="*/ 131137 w 132219"/>
                              <a:gd name="connsiteY59" fmla="*/ 202839 h 250706"/>
                              <a:gd name="connsiteX60" fmla="*/ 132003 w 132219"/>
                              <a:gd name="connsiteY60" fmla="*/ 169069 h 250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32219" h="250706">
                                <a:moveTo>
                                  <a:pt x="132003" y="169069"/>
                                </a:moveTo>
                                <a:cubicBezTo>
                                  <a:pt x="119880" y="167337"/>
                                  <a:pt x="105160" y="165605"/>
                                  <a:pt x="93903" y="169935"/>
                                </a:cubicBezTo>
                                <a:cubicBezTo>
                                  <a:pt x="93903" y="174264"/>
                                  <a:pt x="94769" y="178594"/>
                                  <a:pt x="94769" y="183789"/>
                                </a:cubicBezTo>
                                <a:lnTo>
                                  <a:pt x="93037" y="191582"/>
                                </a:lnTo>
                                <a:cubicBezTo>
                                  <a:pt x="93037" y="192448"/>
                                  <a:pt x="93903" y="193314"/>
                                  <a:pt x="93037" y="194180"/>
                                </a:cubicBezTo>
                                <a:cubicBezTo>
                                  <a:pt x="93037" y="196778"/>
                                  <a:pt x="91305" y="198510"/>
                                  <a:pt x="90440" y="200242"/>
                                </a:cubicBezTo>
                                <a:cubicBezTo>
                                  <a:pt x="89574" y="201973"/>
                                  <a:pt x="90440" y="203705"/>
                                  <a:pt x="88708" y="204571"/>
                                </a:cubicBezTo>
                                <a:lnTo>
                                  <a:pt x="86110" y="206303"/>
                                </a:lnTo>
                                <a:lnTo>
                                  <a:pt x="80048" y="209766"/>
                                </a:lnTo>
                                <a:cubicBezTo>
                                  <a:pt x="73121" y="212364"/>
                                  <a:pt x="67060" y="213230"/>
                                  <a:pt x="60133" y="211498"/>
                                </a:cubicBezTo>
                                <a:cubicBezTo>
                                  <a:pt x="56669" y="210632"/>
                                  <a:pt x="54071" y="209766"/>
                                  <a:pt x="51473" y="208901"/>
                                </a:cubicBezTo>
                                <a:cubicBezTo>
                                  <a:pt x="46278" y="205437"/>
                                  <a:pt x="42814" y="201107"/>
                                  <a:pt x="41949" y="194180"/>
                                </a:cubicBezTo>
                                <a:cubicBezTo>
                                  <a:pt x="40217" y="192448"/>
                                  <a:pt x="40217" y="189851"/>
                                  <a:pt x="40217" y="185521"/>
                                </a:cubicBezTo>
                                <a:cubicBezTo>
                                  <a:pt x="41083" y="178594"/>
                                  <a:pt x="40217" y="170800"/>
                                  <a:pt x="41083" y="166471"/>
                                </a:cubicBezTo>
                                <a:cubicBezTo>
                                  <a:pt x="40217" y="161276"/>
                                  <a:pt x="41083" y="156080"/>
                                  <a:pt x="40217" y="150885"/>
                                </a:cubicBezTo>
                                <a:cubicBezTo>
                                  <a:pt x="40217" y="149153"/>
                                  <a:pt x="39351" y="148287"/>
                                  <a:pt x="40217" y="146555"/>
                                </a:cubicBezTo>
                                <a:cubicBezTo>
                                  <a:pt x="40217" y="142226"/>
                                  <a:pt x="40217" y="141360"/>
                                  <a:pt x="40217" y="137030"/>
                                </a:cubicBezTo>
                                <a:cubicBezTo>
                                  <a:pt x="40217" y="131835"/>
                                  <a:pt x="41083" y="125773"/>
                                  <a:pt x="41083" y="119712"/>
                                </a:cubicBezTo>
                                <a:cubicBezTo>
                                  <a:pt x="41083" y="113651"/>
                                  <a:pt x="40217" y="107589"/>
                                  <a:pt x="41083" y="101528"/>
                                </a:cubicBezTo>
                                <a:cubicBezTo>
                                  <a:pt x="41083" y="95466"/>
                                  <a:pt x="41949" y="90271"/>
                                  <a:pt x="41083" y="85075"/>
                                </a:cubicBezTo>
                                <a:cubicBezTo>
                                  <a:pt x="40217" y="72953"/>
                                  <a:pt x="38485" y="58232"/>
                                  <a:pt x="42814" y="48707"/>
                                </a:cubicBezTo>
                                <a:cubicBezTo>
                                  <a:pt x="48010" y="41780"/>
                                  <a:pt x="55803" y="37450"/>
                                  <a:pt x="66194" y="37450"/>
                                </a:cubicBezTo>
                                <a:cubicBezTo>
                                  <a:pt x="72255" y="37450"/>
                                  <a:pt x="78317" y="38316"/>
                                  <a:pt x="81780" y="40914"/>
                                </a:cubicBezTo>
                                <a:cubicBezTo>
                                  <a:pt x="93037" y="47841"/>
                                  <a:pt x="92171" y="64294"/>
                                  <a:pt x="91305" y="80746"/>
                                </a:cubicBezTo>
                                <a:cubicBezTo>
                                  <a:pt x="103428" y="83344"/>
                                  <a:pt x="114685" y="82478"/>
                                  <a:pt x="128539" y="80746"/>
                                </a:cubicBezTo>
                                <a:cubicBezTo>
                                  <a:pt x="128539" y="70355"/>
                                  <a:pt x="128539" y="59964"/>
                                  <a:pt x="127673" y="49573"/>
                                </a:cubicBezTo>
                                <a:cubicBezTo>
                                  <a:pt x="126808" y="41780"/>
                                  <a:pt x="124210" y="34853"/>
                                  <a:pt x="121612" y="29657"/>
                                </a:cubicBezTo>
                                <a:cubicBezTo>
                                  <a:pt x="119014" y="25328"/>
                                  <a:pt x="116417" y="22730"/>
                                  <a:pt x="113819" y="18401"/>
                                </a:cubicBezTo>
                                <a:lnTo>
                                  <a:pt x="103428" y="8876"/>
                                </a:lnTo>
                                <a:lnTo>
                                  <a:pt x="99099" y="5412"/>
                                </a:lnTo>
                                <a:lnTo>
                                  <a:pt x="93037" y="3680"/>
                                </a:lnTo>
                                <a:cubicBezTo>
                                  <a:pt x="88708" y="1948"/>
                                  <a:pt x="84378" y="1948"/>
                                  <a:pt x="79183" y="1082"/>
                                </a:cubicBezTo>
                                <a:cubicBezTo>
                                  <a:pt x="73121" y="216"/>
                                  <a:pt x="67926" y="216"/>
                                  <a:pt x="62730" y="216"/>
                                </a:cubicBezTo>
                                <a:cubicBezTo>
                                  <a:pt x="56669" y="216"/>
                                  <a:pt x="50608" y="-649"/>
                                  <a:pt x="44546" y="1082"/>
                                </a:cubicBezTo>
                                <a:cubicBezTo>
                                  <a:pt x="40217" y="1948"/>
                                  <a:pt x="35021" y="5412"/>
                                  <a:pt x="31558" y="7144"/>
                                </a:cubicBezTo>
                                <a:cubicBezTo>
                                  <a:pt x="28960" y="8876"/>
                                  <a:pt x="25496" y="9742"/>
                                  <a:pt x="22033" y="11473"/>
                                </a:cubicBezTo>
                                <a:cubicBezTo>
                                  <a:pt x="19435" y="13205"/>
                                  <a:pt x="15105" y="15803"/>
                                  <a:pt x="13374" y="17535"/>
                                </a:cubicBezTo>
                                <a:cubicBezTo>
                                  <a:pt x="13374" y="18401"/>
                                  <a:pt x="13374" y="19266"/>
                                  <a:pt x="13374" y="19266"/>
                                </a:cubicBezTo>
                                <a:cubicBezTo>
                                  <a:pt x="11642" y="19266"/>
                                  <a:pt x="12508" y="20132"/>
                                  <a:pt x="11642" y="20998"/>
                                </a:cubicBezTo>
                                <a:cubicBezTo>
                                  <a:pt x="9044" y="25328"/>
                                  <a:pt x="7312" y="29657"/>
                                  <a:pt x="5580" y="34853"/>
                                </a:cubicBezTo>
                                <a:lnTo>
                                  <a:pt x="2983" y="46110"/>
                                </a:lnTo>
                                <a:cubicBezTo>
                                  <a:pt x="1251" y="54769"/>
                                  <a:pt x="1251" y="63428"/>
                                  <a:pt x="1251" y="72087"/>
                                </a:cubicBezTo>
                                <a:lnTo>
                                  <a:pt x="385" y="98064"/>
                                </a:lnTo>
                                <a:cubicBezTo>
                                  <a:pt x="385" y="107589"/>
                                  <a:pt x="-481" y="117114"/>
                                  <a:pt x="385" y="127505"/>
                                </a:cubicBezTo>
                                <a:cubicBezTo>
                                  <a:pt x="385" y="132700"/>
                                  <a:pt x="2117" y="138762"/>
                                  <a:pt x="2117" y="144823"/>
                                </a:cubicBezTo>
                                <a:cubicBezTo>
                                  <a:pt x="1251" y="162141"/>
                                  <a:pt x="1251" y="180325"/>
                                  <a:pt x="2117" y="197644"/>
                                </a:cubicBezTo>
                                <a:cubicBezTo>
                                  <a:pt x="2983" y="208901"/>
                                  <a:pt x="6446" y="216694"/>
                                  <a:pt x="11642" y="224487"/>
                                </a:cubicBezTo>
                                <a:cubicBezTo>
                                  <a:pt x="13374" y="227085"/>
                                  <a:pt x="13374" y="228816"/>
                                  <a:pt x="15971" y="229682"/>
                                </a:cubicBezTo>
                                <a:cubicBezTo>
                                  <a:pt x="16837" y="229682"/>
                                  <a:pt x="15971" y="228816"/>
                                  <a:pt x="17703" y="229682"/>
                                </a:cubicBezTo>
                                <a:cubicBezTo>
                                  <a:pt x="18569" y="229682"/>
                                  <a:pt x="18569" y="231414"/>
                                  <a:pt x="19435" y="233146"/>
                                </a:cubicBezTo>
                                <a:cubicBezTo>
                                  <a:pt x="21167" y="234878"/>
                                  <a:pt x="22033" y="235744"/>
                                  <a:pt x="24630" y="237476"/>
                                </a:cubicBezTo>
                                <a:cubicBezTo>
                                  <a:pt x="24630" y="237476"/>
                                  <a:pt x="23764" y="238341"/>
                                  <a:pt x="24630" y="239207"/>
                                </a:cubicBezTo>
                                <a:cubicBezTo>
                                  <a:pt x="31558" y="245269"/>
                                  <a:pt x="41083" y="247867"/>
                                  <a:pt x="52339" y="249598"/>
                                </a:cubicBezTo>
                                <a:cubicBezTo>
                                  <a:pt x="54937" y="249598"/>
                                  <a:pt x="55803" y="249598"/>
                                  <a:pt x="58401" y="249598"/>
                                </a:cubicBezTo>
                                <a:cubicBezTo>
                                  <a:pt x="64462" y="249598"/>
                                  <a:pt x="70523" y="251330"/>
                                  <a:pt x="77451" y="250464"/>
                                </a:cubicBezTo>
                                <a:cubicBezTo>
                                  <a:pt x="84378" y="249598"/>
                                  <a:pt x="90440" y="247001"/>
                                  <a:pt x="96501" y="246135"/>
                                </a:cubicBezTo>
                                <a:cubicBezTo>
                                  <a:pt x="100830" y="243537"/>
                                  <a:pt x="104294" y="240073"/>
                                  <a:pt x="107758" y="237476"/>
                                </a:cubicBezTo>
                                <a:cubicBezTo>
                                  <a:pt x="112087" y="234878"/>
                                  <a:pt x="116417" y="233146"/>
                                  <a:pt x="119014" y="228816"/>
                                </a:cubicBezTo>
                                <a:cubicBezTo>
                                  <a:pt x="121612" y="226219"/>
                                  <a:pt x="123344" y="222755"/>
                                  <a:pt x="125076" y="219291"/>
                                </a:cubicBezTo>
                                <a:cubicBezTo>
                                  <a:pt x="128539" y="213230"/>
                                  <a:pt x="130271" y="208901"/>
                                  <a:pt x="131137" y="202839"/>
                                </a:cubicBezTo>
                                <a:cubicBezTo>
                                  <a:pt x="132869" y="190716"/>
                                  <a:pt x="132003" y="180325"/>
                                  <a:pt x="132003" y="169069"/>
                                </a:cubicBezTo>
                                <a:close/>
                              </a:path>
                            </a:pathLst>
                          </a:custGeom>
                          <a:solidFill>
                            <a:srgbClr val="FFFFFF"/>
                          </a:solidFill>
                          <a:ln w="8653" cap="flat">
                            <a:noFill/>
                            <a:prstDash val="solid"/>
                            <a:miter/>
                          </a:ln>
                        </wps:spPr>
                        <wps:bodyPr rtlCol="0" anchor="ctr"/>
                      </wps:wsp>
                      <wps:wsp>
                        <wps:cNvPr id="631009624" name="Freeform 631009624"/>
                        <wps:cNvSpPr/>
                        <wps:spPr>
                          <a:xfrm>
                            <a:off x="7982688" y="1161732"/>
                            <a:ext cx="135947" cy="247650"/>
                          </a:xfrm>
                          <a:custGeom>
                            <a:avLst/>
                            <a:gdLst>
                              <a:gd name="connsiteX0" fmla="*/ 2598 w 135947"/>
                              <a:gd name="connsiteY0" fmla="*/ 10391 h 247650"/>
                              <a:gd name="connsiteX1" fmla="*/ 2598 w 135947"/>
                              <a:gd name="connsiteY1" fmla="*/ 20782 h 247650"/>
                              <a:gd name="connsiteX2" fmla="*/ 3464 w 135947"/>
                              <a:gd name="connsiteY2" fmla="*/ 31173 h 247650"/>
                              <a:gd name="connsiteX3" fmla="*/ 2598 w 135947"/>
                              <a:gd name="connsiteY3" fmla="*/ 39832 h 247650"/>
                              <a:gd name="connsiteX4" fmla="*/ 2598 w 135947"/>
                              <a:gd name="connsiteY4" fmla="*/ 54552 h 247650"/>
                              <a:gd name="connsiteX5" fmla="*/ 1732 w 135947"/>
                              <a:gd name="connsiteY5" fmla="*/ 66675 h 247650"/>
                              <a:gd name="connsiteX6" fmla="*/ 1732 w 135947"/>
                              <a:gd name="connsiteY6" fmla="*/ 77066 h 247650"/>
                              <a:gd name="connsiteX7" fmla="*/ 1732 w 135947"/>
                              <a:gd name="connsiteY7" fmla="*/ 85725 h 247650"/>
                              <a:gd name="connsiteX8" fmla="*/ 2598 w 135947"/>
                              <a:gd name="connsiteY8" fmla="*/ 118630 h 247650"/>
                              <a:gd name="connsiteX9" fmla="*/ 2598 w 135947"/>
                              <a:gd name="connsiteY9" fmla="*/ 141143 h 247650"/>
                              <a:gd name="connsiteX10" fmla="*/ 2598 w 135947"/>
                              <a:gd name="connsiteY10" fmla="*/ 150668 h 247650"/>
                              <a:gd name="connsiteX11" fmla="*/ 866 w 135947"/>
                              <a:gd name="connsiteY11" fmla="*/ 196561 h 247650"/>
                              <a:gd name="connsiteX12" fmla="*/ 2598 w 135947"/>
                              <a:gd name="connsiteY12" fmla="*/ 246784 h 247650"/>
                              <a:gd name="connsiteX13" fmla="*/ 24246 w 135947"/>
                              <a:gd name="connsiteY13" fmla="*/ 247650 h 247650"/>
                              <a:gd name="connsiteX14" fmla="*/ 39832 w 135947"/>
                              <a:gd name="connsiteY14" fmla="*/ 246784 h 247650"/>
                              <a:gd name="connsiteX15" fmla="*/ 39832 w 135947"/>
                              <a:gd name="connsiteY15" fmla="*/ 240723 h 247650"/>
                              <a:gd name="connsiteX16" fmla="*/ 39832 w 135947"/>
                              <a:gd name="connsiteY16" fmla="*/ 238991 h 247650"/>
                              <a:gd name="connsiteX17" fmla="*/ 39832 w 135947"/>
                              <a:gd name="connsiteY17" fmla="*/ 238991 h 247650"/>
                              <a:gd name="connsiteX18" fmla="*/ 39832 w 135947"/>
                              <a:gd name="connsiteY18" fmla="*/ 228600 h 247650"/>
                              <a:gd name="connsiteX19" fmla="*/ 39832 w 135947"/>
                              <a:gd name="connsiteY19" fmla="*/ 209550 h 247650"/>
                              <a:gd name="connsiteX20" fmla="*/ 39832 w 135947"/>
                              <a:gd name="connsiteY20" fmla="*/ 187036 h 247650"/>
                              <a:gd name="connsiteX21" fmla="*/ 41564 w 135947"/>
                              <a:gd name="connsiteY21" fmla="*/ 144607 h 247650"/>
                              <a:gd name="connsiteX22" fmla="*/ 54552 w 135947"/>
                              <a:gd name="connsiteY22" fmla="*/ 143741 h 247650"/>
                              <a:gd name="connsiteX23" fmla="*/ 71871 w 135947"/>
                              <a:gd name="connsiteY23" fmla="*/ 144607 h 247650"/>
                              <a:gd name="connsiteX24" fmla="*/ 82261 w 135947"/>
                              <a:gd name="connsiteY24" fmla="*/ 143741 h 247650"/>
                              <a:gd name="connsiteX25" fmla="*/ 96982 w 135947"/>
                              <a:gd name="connsiteY25" fmla="*/ 145473 h 247650"/>
                              <a:gd name="connsiteX26" fmla="*/ 97848 w 135947"/>
                              <a:gd name="connsiteY26" fmla="*/ 179243 h 247650"/>
                              <a:gd name="connsiteX27" fmla="*/ 97848 w 135947"/>
                              <a:gd name="connsiteY27" fmla="*/ 247650 h 247650"/>
                              <a:gd name="connsiteX28" fmla="*/ 135948 w 135947"/>
                              <a:gd name="connsiteY28" fmla="*/ 247650 h 247650"/>
                              <a:gd name="connsiteX29" fmla="*/ 135948 w 135947"/>
                              <a:gd name="connsiteY29" fmla="*/ 204355 h 247650"/>
                              <a:gd name="connsiteX30" fmla="*/ 135082 w 135947"/>
                              <a:gd name="connsiteY30" fmla="*/ 168852 h 247650"/>
                              <a:gd name="connsiteX31" fmla="*/ 135082 w 135947"/>
                              <a:gd name="connsiteY31" fmla="*/ 123825 h 247650"/>
                              <a:gd name="connsiteX32" fmla="*/ 134216 w 135947"/>
                              <a:gd name="connsiteY32" fmla="*/ 89189 h 247650"/>
                              <a:gd name="connsiteX33" fmla="*/ 134216 w 135947"/>
                              <a:gd name="connsiteY33" fmla="*/ 71005 h 247650"/>
                              <a:gd name="connsiteX34" fmla="*/ 134216 w 135947"/>
                              <a:gd name="connsiteY34" fmla="*/ 62346 h 247650"/>
                              <a:gd name="connsiteX35" fmla="*/ 132484 w 135947"/>
                              <a:gd name="connsiteY35" fmla="*/ 18184 h 247650"/>
                              <a:gd name="connsiteX36" fmla="*/ 133350 w 135947"/>
                              <a:gd name="connsiteY36" fmla="*/ 2598 h 247650"/>
                              <a:gd name="connsiteX37" fmla="*/ 115166 w 135947"/>
                              <a:gd name="connsiteY37" fmla="*/ 866 h 247650"/>
                              <a:gd name="connsiteX38" fmla="*/ 96982 w 135947"/>
                              <a:gd name="connsiteY38" fmla="*/ 2598 h 247650"/>
                              <a:gd name="connsiteX39" fmla="*/ 96982 w 135947"/>
                              <a:gd name="connsiteY39" fmla="*/ 34636 h 247650"/>
                              <a:gd name="connsiteX40" fmla="*/ 96982 w 135947"/>
                              <a:gd name="connsiteY40" fmla="*/ 60614 h 247650"/>
                              <a:gd name="connsiteX41" fmla="*/ 96982 w 135947"/>
                              <a:gd name="connsiteY41" fmla="*/ 74468 h 247650"/>
                              <a:gd name="connsiteX42" fmla="*/ 96116 w 135947"/>
                              <a:gd name="connsiteY42" fmla="*/ 83993 h 247650"/>
                              <a:gd name="connsiteX43" fmla="*/ 96116 w 135947"/>
                              <a:gd name="connsiteY43" fmla="*/ 90920 h 247650"/>
                              <a:gd name="connsiteX44" fmla="*/ 94384 w 135947"/>
                              <a:gd name="connsiteY44" fmla="*/ 101311 h 247650"/>
                              <a:gd name="connsiteX45" fmla="*/ 94384 w 135947"/>
                              <a:gd name="connsiteY45" fmla="*/ 103909 h 247650"/>
                              <a:gd name="connsiteX46" fmla="*/ 94384 w 135947"/>
                              <a:gd name="connsiteY46" fmla="*/ 104775 h 247650"/>
                              <a:gd name="connsiteX47" fmla="*/ 62346 w 135947"/>
                              <a:gd name="connsiteY47" fmla="*/ 104775 h 247650"/>
                              <a:gd name="connsiteX48" fmla="*/ 38100 w 135947"/>
                              <a:gd name="connsiteY48" fmla="*/ 105641 h 247650"/>
                              <a:gd name="connsiteX49" fmla="*/ 36368 w 135947"/>
                              <a:gd name="connsiteY49" fmla="*/ 103043 h 247650"/>
                              <a:gd name="connsiteX50" fmla="*/ 34636 w 135947"/>
                              <a:gd name="connsiteY50" fmla="*/ 32039 h 247650"/>
                              <a:gd name="connsiteX51" fmla="*/ 36368 w 135947"/>
                              <a:gd name="connsiteY51" fmla="*/ 1732 h 247650"/>
                              <a:gd name="connsiteX52" fmla="*/ 16452 w 135947"/>
                              <a:gd name="connsiteY52" fmla="*/ 0 h 247650"/>
                              <a:gd name="connsiteX53" fmla="*/ 0 w 135947"/>
                              <a:gd name="connsiteY53" fmla="*/ 1732 h 247650"/>
                              <a:gd name="connsiteX54" fmla="*/ 2598 w 135947"/>
                              <a:gd name="connsiteY54" fmla="*/ 10391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35947" h="247650">
                                <a:moveTo>
                                  <a:pt x="2598" y="10391"/>
                                </a:moveTo>
                                <a:cubicBezTo>
                                  <a:pt x="2598" y="13855"/>
                                  <a:pt x="2598" y="16452"/>
                                  <a:pt x="2598" y="20782"/>
                                </a:cubicBezTo>
                                <a:cubicBezTo>
                                  <a:pt x="2598" y="25111"/>
                                  <a:pt x="3464" y="28575"/>
                                  <a:pt x="3464" y="31173"/>
                                </a:cubicBezTo>
                                <a:cubicBezTo>
                                  <a:pt x="2598" y="38100"/>
                                  <a:pt x="2598" y="37234"/>
                                  <a:pt x="2598" y="39832"/>
                                </a:cubicBezTo>
                                <a:cubicBezTo>
                                  <a:pt x="2598" y="45027"/>
                                  <a:pt x="2598" y="49357"/>
                                  <a:pt x="2598" y="54552"/>
                                </a:cubicBezTo>
                                <a:cubicBezTo>
                                  <a:pt x="2598" y="58882"/>
                                  <a:pt x="2598" y="63212"/>
                                  <a:pt x="1732" y="66675"/>
                                </a:cubicBezTo>
                                <a:cubicBezTo>
                                  <a:pt x="1732" y="70139"/>
                                  <a:pt x="1732" y="73602"/>
                                  <a:pt x="1732" y="77066"/>
                                </a:cubicBezTo>
                                <a:cubicBezTo>
                                  <a:pt x="1732" y="79664"/>
                                  <a:pt x="1732" y="83127"/>
                                  <a:pt x="1732" y="85725"/>
                                </a:cubicBezTo>
                                <a:cubicBezTo>
                                  <a:pt x="2598" y="96982"/>
                                  <a:pt x="2598" y="107373"/>
                                  <a:pt x="2598" y="118630"/>
                                </a:cubicBezTo>
                                <a:lnTo>
                                  <a:pt x="2598" y="141143"/>
                                </a:lnTo>
                                <a:cubicBezTo>
                                  <a:pt x="2598" y="144607"/>
                                  <a:pt x="2598" y="147205"/>
                                  <a:pt x="2598" y="150668"/>
                                </a:cubicBezTo>
                                <a:cubicBezTo>
                                  <a:pt x="866" y="164523"/>
                                  <a:pt x="866" y="179243"/>
                                  <a:pt x="866" y="196561"/>
                                </a:cubicBezTo>
                                <a:cubicBezTo>
                                  <a:pt x="866" y="213880"/>
                                  <a:pt x="2598" y="232064"/>
                                  <a:pt x="2598" y="246784"/>
                                </a:cubicBezTo>
                                <a:cubicBezTo>
                                  <a:pt x="11257" y="246784"/>
                                  <a:pt x="17318" y="247650"/>
                                  <a:pt x="24246" y="247650"/>
                                </a:cubicBezTo>
                                <a:cubicBezTo>
                                  <a:pt x="28575" y="247650"/>
                                  <a:pt x="33770" y="247650"/>
                                  <a:pt x="39832" y="246784"/>
                                </a:cubicBezTo>
                                <a:cubicBezTo>
                                  <a:pt x="39832" y="245918"/>
                                  <a:pt x="39832" y="243321"/>
                                  <a:pt x="39832" y="240723"/>
                                </a:cubicBezTo>
                                <a:cubicBezTo>
                                  <a:pt x="39832" y="239857"/>
                                  <a:pt x="39832" y="238991"/>
                                  <a:pt x="39832" y="238991"/>
                                </a:cubicBezTo>
                                <a:lnTo>
                                  <a:pt x="39832" y="238991"/>
                                </a:lnTo>
                                <a:cubicBezTo>
                                  <a:pt x="39832" y="234661"/>
                                  <a:pt x="39832" y="232064"/>
                                  <a:pt x="39832" y="228600"/>
                                </a:cubicBezTo>
                                <a:cubicBezTo>
                                  <a:pt x="39832" y="221673"/>
                                  <a:pt x="39832" y="216477"/>
                                  <a:pt x="39832" y="209550"/>
                                </a:cubicBezTo>
                                <a:lnTo>
                                  <a:pt x="39832" y="187036"/>
                                </a:lnTo>
                                <a:cubicBezTo>
                                  <a:pt x="39832" y="173182"/>
                                  <a:pt x="39832" y="159327"/>
                                  <a:pt x="41564" y="144607"/>
                                </a:cubicBezTo>
                                <a:cubicBezTo>
                                  <a:pt x="45893" y="144607"/>
                                  <a:pt x="50223" y="143741"/>
                                  <a:pt x="54552" y="143741"/>
                                </a:cubicBezTo>
                                <a:cubicBezTo>
                                  <a:pt x="60614" y="143741"/>
                                  <a:pt x="66675" y="144607"/>
                                  <a:pt x="71871" y="144607"/>
                                </a:cubicBezTo>
                                <a:cubicBezTo>
                                  <a:pt x="76200" y="144607"/>
                                  <a:pt x="78798" y="144607"/>
                                  <a:pt x="82261" y="143741"/>
                                </a:cubicBezTo>
                                <a:cubicBezTo>
                                  <a:pt x="87457" y="143741"/>
                                  <a:pt x="92652" y="143741"/>
                                  <a:pt x="96982" y="145473"/>
                                </a:cubicBezTo>
                                <a:cubicBezTo>
                                  <a:pt x="96982" y="167986"/>
                                  <a:pt x="97848" y="176645"/>
                                  <a:pt x="97848" y="179243"/>
                                </a:cubicBezTo>
                                <a:cubicBezTo>
                                  <a:pt x="97848" y="183573"/>
                                  <a:pt x="96116" y="247650"/>
                                  <a:pt x="97848" y="247650"/>
                                </a:cubicBezTo>
                                <a:cubicBezTo>
                                  <a:pt x="110837" y="247650"/>
                                  <a:pt x="125557" y="247650"/>
                                  <a:pt x="135948" y="247650"/>
                                </a:cubicBezTo>
                                <a:lnTo>
                                  <a:pt x="135948" y="204355"/>
                                </a:lnTo>
                                <a:cubicBezTo>
                                  <a:pt x="135948" y="192232"/>
                                  <a:pt x="135082" y="181841"/>
                                  <a:pt x="135082" y="168852"/>
                                </a:cubicBezTo>
                                <a:cubicBezTo>
                                  <a:pt x="135082" y="153266"/>
                                  <a:pt x="135082" y="139411"/>
                                  <a:pt x="135082" y="123825"/>
                                </a:cubicBezTo>
                                <a:cubicBezTo>
                                  <a:pt x="135082" y="112568"/>
                                  <a:pt x="134216" y="101311"/>
                                  <a:pt x="134216" y="89189"/>
                                </a:cubicBezTo>
                                <a:lnTo>
                                  <a:pt x="134216" y="71005"/>
                                </a:lnTo>
                                <a:cubicBezTo>
                                  <a:pt x="134216" y="68407"/>
                                  <a:pt x="134216" y="64943"/>
                                  <a:pt x="134216" y="62346"/>
                                </a:cubicBezTo>
                                <a:cubicBezTo>
                                  <a:pt x="134216" y="49357"/>
                                  <a:pt x="132484" y="32905"/>
                                  <a:pt x="132484" y="18184"/>
                                </a:cubicBezTo>
                                <a:cubicBezTo>
                                  <a:pt x="132484" y="12989"/>
                                  <a:pt x="132484" y="7793"/>
                                  <a:pt x="133350" y="2598"/>
                                </a:cubicBezTo>
                                <a:cubicBezTo>
                                  <a:pt x="126423" y="2598"/>
                                  <a:pt x="122093" y="866"/>
                                  <a:pt x="115166" y="866"/>
                                </a:cubicBezTo>
                                <a:cubicBezTo>
                                  <a:pt x="109105" y="866"/>
                                  <a:pt x="103043" y="1732"/>
                                  <a:pt x="96982" y="2598"/>
                                </a:cubicBezTo>
                                <a:cubicBezTo>
                                  <a:pt x="96982" y="13855"/>
                                  <a:pt x="96982" y="24246"/>
                                  <a:pt x="96982" y="34636"/>
                                </a:cubicBezTo>
                                <a:cubicBezTo>
                                  <a:pt x="96982" y="43295"/>
                                  <a:pt x="96982" y="51955"/>
                                  <a:pt x="96982" y="60614"/>
                                </a:cubicBezTo>
                                <a:lnTo>
                                  <a:pt x="96982" y="74468"/>
                                </a:lnTo>
                                <a:cubicBezTo>
                                  <a:pt x="96982" y="78798"/>
                                  <a:pt x="96116" y="80530"/>
                                  <a:pt x="96116" y="83993"/>
                                </a:cubicBezTo>
                                <a:cubicBezTo>
                                  <a:pt x="96116" y="86591"/>
                                  <a:pt x="96116" y="88323"/>
                                  <a:pt x="96116" y="90920"/>
                                </a:cubicBezTo>
                                <a:cubicBezTo>
                                  <a:pt x="96116" y="95250"/>
                                  <a:pt x="94384" y="97848"/>
                                  <a:pt x="94384" y="101311"/>
                                </a:cubicBezTo>
                                <a:cubicBezTo>
                                  <a:pt x="94384" y="102177"/>
                                  <a:pt x="94384" y="103043"/>
                                  <a:pt x="94384" y="103909"/>
                                </a:cubicBezTo>
                                <a:cubicBezTo>
                                  <a:pt x="94384" y="103909"/>
                                  <a:pt x="94384" y="104775"/>
                                  <a:pt x="94384" y="104775"/>
                                </a:cubicBezTo>
                                <a:cubicBezTo>
                                  <a:pt x="83127" y="104775"/>
                                  <a:pt x="72736" y="104775"/>
                                  <a:pt x="62346" y="104775"/>
                                </a:cubicBezTo>
                                <a:cubicBezTo>
                                  <a:pt x="54552" y="104775"/>
                                  <a:pt x="46759" y="104775"/>
                                  <a:pt x="38100" y="105641"/>
                                </a:cubicBezTo>
                                <a:cubicBezTo>
                                  <a:pt x="38100" y="104775"/>
                                  <a:pt x="38100" y="103909"/>
                                  <a:pt x="36368" y="103043"/>
                                </a:cubicBezTo>
                                <a:cubicBezTo>
                                  <a:pt x="36368" y="77066"/>
                                  <a:pt x="34636" y="55418"/>
                                  <a:pt x="34636" y="32039"/>
                                </a:cubicBezTo>
                                <a:cubicBezTo>
                                  <a:pt x="34636" y="21648"/>
                                  <a:pt x="34636" y="12123"/>
                                  <a:pt x="36368" y="1732"/>
                                </a:cubicBezTo>
                                <a:cubicBezTo>
                                  <a:pt x="30307" y="0"/>
                                  <a:pt x="23380" y="0"/>
                                  <a:pt x="16452" y="0"/>
                                </a:cubicBezTo>
                                <a:cubicBezTo>
                                  <a:pt x="11257" y="0"/>
                                  <a:pt x="5196" y="866"/>
                                  <a:pt x="0" y="1732"/>
                                </a:cubicBezTo>
                                <a:cubicBezTo>
                                  <a:pt x="2598" y="5196"/>
                                  <a:pt x="2598" y="7793"/>
                                  <a:pt x="2598" y="10391"/>
                                </a:cubicBezTo>
                                <a:close/>
                              </a:path>
                            </a:pathLst>
                          </a:custGeom>
                          <a:solidFill>
                            <a:srgbClr val="FFFFFF"/>
                          </a:solidFill>
                          <a:ln w="8653" cap="flat">
                            <a:noFill/>
                            <a:prstDash val="solid"/>
                            <a:miter/>
                          </a:ln>
                        </wps:spPr>
                        <wps:bodyPr rtlCol="0" anchor="ctr"/>
                      </wps:wsp>
                      <wps:wsp>
                        <wps:cNvPr id="2092275869" name="Freeform 2092275869"/>
                        <wps:cNvSpPr/>
                        <wps:spPr>
                          <a:xfrm>
                            <a:off x="8168859" y="1161732"/>
                            <a:ext cx="131618" cy="247650"/>
                          </a:xfrm>
                          <a:custGeom>
                            <a:avLst/>
                            <a:gdLst>
                              <a:gd name="connsiteX0" fmla="*/ 130752 w 131618"/>
                              <a:gd name="connsiteY0" fmla="*/ 222539 h 247650"/>
                              <a:gd name="connsiteX1" fmla="*/ 129886 w 131618"/>
                              <a:gd name="connsiteY1" fmla="*/ 209550 h 247650"/>
                              <a:gd name="connsiteX2" fmla="*/ 105641 w 131618"/>
                              <a:gd name="connsiteY2" fmla="*/ 210416 h 247650"/>
                              <a:gd name="connsiteX3" fmla="*/ 41564 w 131618"/>
                              <a:gd name="connsiteY3" fmla="*/ 208684 h 247650"/>
                              <a:gd name="connsiteX4" fmla="*/ 38100 w 131618"/>
                              <a:gd name="connsiteY4" fmla="*/ 182707 h 247650"/>
                              <a:gd name="connsiteX5" fmla="*/ 39832 w 131618"/>
                              <a:gd name="connsiteY5" fmla="*/ 144607 h 247650"/>
                              <a:gd name="connsiteX6" fmla="*/ 58882 w 131618"/>
                              <a:gd name="connsiteY6" fmla="*/ 142875 h 247650"/>
                              <a:gd name="connsiteX7" fmla="*/ 64077 w 131618"/>
                              <a:gd name="connsiteY7" fmla="*/ 142875 h 247650"/>
                              <a:gd name="connsiteX8" fmla="*/ 64943 w 131618"/>
                              <a:gd name="connsiteY8" fmla="*/ 142009 h 247650"/>
                              <a:gd name="connsiteX9" fmla="*/ 75334 w 131618"/>
                              <a:gd name="connsiteY9" fmla="*/ 142875 h 247650"/>
                              <a:gd name="connsiteX10" fmla="*/ 92652 w 131618"/>
                              <a:gd name="connsiteY10" fmla="*/ 142009 h 247650"/>
                              <a:gd name="connsiteX11" fmla="*/ 106507 w 131618"/>
                              <a:gd name="connsiteY11" fmla="*/ 142009 h 247650"/>
                              <a:gd name="connsiteX12" fmla="*/ 109971 w 131618"/>
                              <a:gd name="connsiteY12" fmla="*/ 128155 h 247650"/>
                              <a:gd name="connsiteX13" fmla="*/ 108239 w 131618"/>
                              <a:gd name="connsiteY13" fmla="*/ 105641 h 247650"/>
                              <a:gd name="connsiteX14" fmla="*/ 99580 w 131618"/>
                              <a:gd name="connsiteY14" fmla="*/ 105641 h 247650"/>
                              <a:gd name="connsiteX15" fmla="*/ 85725 w 131618"/>
                              <a:gd name="connsiteY15" fmla="*/ 105641 h 247650"/>
                              <a:gd name="connsiteX16" fmla="*/ 77066 w 131618"/>
                              <a:gd name="connsiteY16" fmla="*/ 104775 h 247650"/>
                              <a:gd name="connsiteX17" fmla="*/ 58882 w 131618"/>
                              <a:gd name="connsiteY17" fmla="*/ 105641 h 247650"/>
                              <a:gd name="connsiteX18" fmla="*/ 39832 w 131618"/>
                              <a:gd name="connsiteY18" fmla="*/ 105641 h 247650"/>
                              <a:gd name="connsiteX19" fmla="*/ 37234 w 131618"/>
                              <a:gd name="connsiteY19" fmla="*/ 81395 h 247650"/>
                              <a:gd name="connsiteX20" fmla="*/ 39832 w 131618"/>
                              <a:gd name="connsiteY20" fmla="*/ 41564 h 247650"/>
                              <a:gd name="connsiteX21" fmla="*/ 40698 w 131618"/>
                              <a:gd name="connsiteY21" fmla="*/ 41564 h 247650"/>
                              <a:gd name="connsiteX22" fmla="*/ 41564 w 131618"/>
                              <a:gd name="connsiteY22" fmla="*/ 39832 h 247650"/>
                              <a:gd name="connsiteX23" fmla="*/ 53686 w 131618"/>
                              <a:gd name="connsiteY23" fmla="*/ 39832 h 247650"/>
                              <a:gd name="connsiteX24" fmla="*/ 80530 w 131618"/>
                              <a:gd name="connsiteY24" fmla="*/ 39832 h 247650"/>
                              <a:gd name="connsiteX25" fmla="*/ 103043 w 131618"/>
                              <a:gd name="connsiteY25" fmla="*/ 39832 h 247650"/>
                              <a:gd name="connsiteX26" fmla="*/ 110837 w 131618"/>
                              <a:gd name="connsiteY26" fmla="*/ 39832 h 247650"/>
                              <a:gd name="connsiteX27" fmla="*/ 129020 w 131618"/>
                              <a:gd name="connsiteY27" fmla="*/ 40698 h 247650"/>
                              <a:gd name="connsiteX28" fmla="*/ 131618 w 131618"/>
                              <a:gd name="connsiteY28" fmla="*/ 18184 h 247650"/>
                              <a:gd name="connsiteX29" fmla="*/ 129886 w 131618"/>
                              <a:gd name="connsiteY29" fmla="*/ 866 h 247650"/>
                              <a:gd name="connsiteX30" fmla="*/ 48491 w 131618"/>
                              <a:gd name="connsiteY30" fmla="*/ 866 h 247650"/>
                              <a:gd name="connsiteX31" fmla="*/ 27709 w 131618"/>
                              <a:gd name="connsiteY31" fmla="*/ 0 h 247650"/>
                              <a:gd name="connsiteX32" fmla="*/ 866 w 131618"/>
                              <a:gd name="connsiteY32" fmla="*/ 866 h 247650"/>
                              <a:gd name="connsiteX33" fmla="*/ 866 w 131618"/>
                              <a:gd name="connsiteY33" fmla="*/ 26843 h 247650"/>
                              <a:gd name="connsiteX34" fmla="*/ 866 w 131618"/>
                              <a:gd name="connsiteY34" fmla="*/ 53686 h 247650"/>
                              <a:gd name="connsiteX35" fmla="*/ 866 w 131618"/>
                              <a:gd name="connsiteY35" fmla="*/ 81395 h 247650"/>
                              <a:gd name="connsiteX36" fmla="*/ 0 w 131618"/>
                              <a:gd name="connsiteY36" fmla="*/ 110837 h 247650"/>
                              <a:gd name="connsiteX37" fmla="*/ 866 w 131618"/>
                              <a:gd name="connsiteY37" fmla="*/ 136814 h 247650"/>
                              <a:gd name="connsiteX38" fmla="*/ 0 w 131618"/>
                              <a:gd name="connsiteY38" fmla="*/ 166255 h 247650"/>
                              <a:gd name="connsiteX39" fmla="*/ 866 w 131618"/>
                              <a:gd name="connsiteY39" fmla="*/ 238991 h 247650"/>
                              <a:gd name="connsiteX40" fmla="*/ 866 w 131618"/>
                              <a:gd name="connsiteY40" fmla="*/ 247650 h 247650"/>
                              <a:gd name="connsiteX41" fmla="*/ 18184 w 131618"/>
                              <a:gd name="connsiteY41" fmla="*/ 247650 h 247650"/>
                              <a:gd name="connsiteX42" fmla="*/ 31173 w 131618"/>
                              <a:gd name="connsiteY42" fmla="*/ 247650 h 247650"/>
                              <a:gd name="connsiteX43" fmla="*/ 77066 w 131618"/>
                              <a:gd name="connsiteY43" fmla="*/ 245052 h 247650"/>
                              <a:gd name="connsiteX44" fmla="*/ 128155 w 131618"/>
                              <a:gd name="connsiteY44" fmla="*/ 245918 h 247650"/>
                              <a:gd name="connsiteX45" fmla="*/ 130752 w 131618"/>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1618" h="247650">
                                <a:moveTo>
                                  <a:pt x="130752" y="222539"/>
                                </a:moveTo>
                                <a:cubicBezTo>
                                  <a:pt x="130752" y="218209"/>
                                  <a:pt x="130752" y="213880"/>
                                  <a:pt x="129886" y="209550"/>
                                </a:cubicBezTo>
                                <a:cubicBezTo>
                                  <a:pt x="121227" y="209550"/>
                                  <a:pt x="113434" y="210416"/>
                                  <a:pt x="105641" y="210416"/>
                                </a:cubicBezTo>
                                <a:cubicBezTo>
                                  <a:pt x="83993" y="210416"/>
                                  <a:pt x="65809" y="208684"/>
                                  <a:pt x="41564" y="208684"/>
                                </a:cubicBezTo>
                                <a:cubicBezTo>
                                  <a:pt x="37234" y="204355"/>
                                  <a:pt x="38100" y="189634"/>
                                  <a:pt x="38100" y="182707"/>
                                </a:cubicBezTo>
                                <a:cubicBezTo>
                                  <a:pt x="38100" y="169718"/>
                                  <a:pt x="38966" y="157596"/>
                                  <a:pt x="39832" y="144607"/>
                                </a:cubicBezTo>
                                <a:cubicBezTo>
                                  <a:pt x="48491" y="142875"/>
                                  <a:pt x="51955" y="142875"/>
                                  <a:pt x="58882" y="142875"/>
                                </a:cubicBezTo>
                                <a:cubicBezTo>
                                  <a:pt x="60614" y="142875"/>
                                  <a:pt x="62346" y="142875"/>
                                  <a:pt x="64077" y="142875"/>
                                </a:cubicBezTo>
                                <a:cubicBezTo>
                                  <a:pt x="64077" y="142875"/>
                                  <a:pt x="64943" y="142009"/>
                                  <a:pt x="64943" y="142009"/>
                                </a:cubicBezTo>
                                <a:cubicBezTo>
                                  <a:pt x="70139" y="142009"/>
                                  <a:pt x="72736" y="142009"/>
                                  <a:pt x="75334" y="142875"/>
                                </a:cubicBezTo>
                                <a:cubicBezTo>
                                  <a:pt x="81395" y="142875"/>
                                  <a:pt x="86591" y="142009"/>
                                  <a:pt x="92652" y="142009"/>
                                </a:cubicBezTo>
                                <a:cubicBezTo>
                                  <a:pt x="97848" y="142009"/>
                                  <a:pt x="102177" y="142009"/>
                                  <a:pt x="106507" y="142009"/>
                                </a:cubicBezTo>
                                <a:cubicBezTo>
                                  <a:pt x="110837" y="142009"/>
                                  <a:pt x="109971" y="131618"/>
                                  <a:pt x="109971" y="128155"/>
                                </a:cubicBezTo>
                                <a:cubicBezTo>
                                  <a:pt x="109971" y="120361"/>
                                  <a:pt x="109971" y="113434"/>
                                  <a:pt x="108239" y="105641"/>
                                </a:cubicBezTo>
                                <a:cubicBezTo>
                                  <a:pt x="104775" y="105641"/>
                                  <a:pt x="102177" y="105641"/>
                                  <a:pt x="99580" y="105641"/>
                                </a:cubicBezTo>
                                <a:cubicBezTo>
                                  <a:pt x="95250" y="105641"/>
                                  <a:pt x="90920" y="105641"/>
                                  <a:pt x="85725" y="105641"/>
                                </a:cubicBezTo>
                                <a:cubicBezTo>
                                  <a:pt x="83127" y="105641"/>
                                  <a:pt x="79664" y="105641"/>
                                  <a:pt x="77066" y="104775"/>
                                </a:cubicBezTo>
                                <a:cubicBezTo>
                                  <a:pt x="70139" y="105641"/>
                                  <a:pt x="64943" y="105641"/>
                                  <a:pt x="58882" y="105641"/>
                                </a:cubicBezTo>
                                <a:cubicBezTo>
                                  <a:pt x="52821" y="105641"/>
                                  <a:pt x="46759" y="105641"/>
                                  <a:pt x="39832" y="105641"/>
                                </a:cubicBezTo>
                                <a:cubicBezTo>
                                  <a:pt x="37234" y="96982"/>
                                  <a:pt x="37234" y="89189"/>
                                  <a:pt x="37234" y="81395"/>
                                </a:cubicBezTo>
                                <a:cubicBezTo>
                                  <a:pt x="37234" y="74468"/>
                                  <a:pt x="38966" y="41564"/>
                                  <a:pt x="39832" y="41564"/>
                                </a:cubicBezTo>
                                <a:cubicBezTo>
                                  <a:pt x="39832" y="41564"/>
                                  <a:pt x="39832" y="41564"/>
                                  <a:pt x="40698" y="41564"/>
                                </a:cubicBezTo>
                                <a:cubicBezTo>
                                  <a:pt x="40698" y="41564"/>
                                  <a:pt x="40698" y="39832"/>
                                  <a:pt x="41564" y="39832"/>
                                </a:cubicBezTo>
                                <a:cubicBezTo>
                                  <a:pt x="45893" y="39832"/>
                                  <a:pt x="49357" y="39832"/>
                                  <a:pt x="53686" y="39832"/>
                                </a:cubicBezTo>
                                <a:cubicBezTo>
                                  <a:pt x="62346" y="39832"/>
                                  <a:pt x="71005" y="39832"/>
                                  <a:pt x="80530" y="39832"/>
                                </a:cubicBezTo>
                                <a:cubicBezTo>
                                  <a:pt x="88323" y="39832"/>
                                  <a:pt x="96116" y="39832"/>
                                  <a:pt x="103043" y="39832"/>
                                </a:cubicBezTo>
                                <a:lnTo>
                                  <a:pt x="110837" y="39832"/>
                                </a:lnTo>
                                <a:cubicBezTo>
                                  <a:pt x="117764" y="39832"/>
                                  <a:pt x="122959" y="40698"/>
                                  <a:pt x="129020" y="40698"/>
                                </a:cubicBezTo>
                                <a:cubicBezTo>
                                  <a:pt x="130752" y="32039"/>
                                  <a:pt x="131618" y="25111"/>
                                  <a:pt x="131618" y="18184"/>
                                </a:cubicBezTo>
                                <a:cubicBezTo>
                                  <a:pt x="131618" y="12123"/>
                                  <a:pt x="130752" y="6927"/>
                                  <a:pt x="129886"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5"/>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9886" y="238125"/>
                                  <a:pt x="130752" y="231198"/>
                                  <a:pt x="130752" y="222539"/>
                                </a:cubicBezTo>
                                <a:close/>
                              </a:path>
                            </a:pathLst>
                          </a:custGeom>
                          <a:solidFill>
                            <a:srgbClr val="FFFFFF"/>
                          </a:solidFill>
                          <a:ln w="8653" cap="flat">
                            <a:noFill/>
                            <a:prstDash val="solid"/>
                            <a:miter/>
                          </a:ln>
                        </wps:spPr>
                        <wps:bodyPr rtlCol="0" anchor="ctr"/>
                      </wps:wsp>
                      <wps:wsp>
                        <wps:cNvPr id="1195344654" name="Freeform 1195344654"/>
                        <wps:cNvSpPr/>
                        <wps:spPr>
                          <a:xfrm>
                            <a:off x="8510893" y="1160282"/>
                            <a:ext cx="129886" cy="250350"/>
                          </a:xfrm>
                          <a:custGeom>
                            <a:avLst/>
                            <a:gdLst>
                              <a:gd name="connsiteX0" fmla="*/ 53686 w 129886"/>
                              <a:gd name="connsiteY0" fmla="*/ 249966 h 250350"/>
                              <a:gd name="connsiteX1" fmla="*/ 70139 w 129886"/>
                              <a:gd name="connsiteY1" fmla="*/ 249966 h 250350"/>
                              <a:gd name="connsiteX2" fmla="*/ 77932 w 129886"/>
                              <a:gd name="connsiteY2" fmla="*/ 249100 h 250350"/>
                              <a:gd name="connsiteX3" fmla="*/ 94384 w 129886"/>
                              <a:gd name="connsiteY3" fmla="*/ 243904 h 250350"/>
                              <a:gd name="connsiteX4" fmla="*/ 102177 w 129886"/>
                              <a:gd name="connsiteY4" fmla="*/ 239575 h 250350"/>
                              <a:gd name="connsiteX5" fmla="*/ 106507 w 129886"/>
                              <a:gd name="connsiteY5" fmla="*/ 236977 h 250350"/>
                              <a:gd name="connsiteX6" fmla="*/ 110837 w 129886"/>
                              <a:gd name="connsiteY6" fmla="*/ 232648 h 250350"/>
                              <a:gd name="connsiteX7" fmla="*/ 111702 w 129886"/>
                              <a:gd name="connsiteY7" fmla="*/ 232648 h 250350"/>
                              <a:gd name="connsiteX8" fmla="*/ 122093 w 129886"/>
                              <a:gd name="connsiteY8" fmla="*/ 220525 h 250350"/>
                              <a:gd name="connsiteX9" fmla="*/ 128155 w 129886"/>
                              <a:gd name="connsiteY9" fmla="*/ 191084 h 250350"/>
                              <a:gd name="connsiteX10" fmla="*/ 127289 w 129886"/>
                              <a:gd name="connsiteY10" fmla="*/ 182425 h 250350"/>
                              <a:gd name="connsiteX11" fmla="*/ 127289 w 129886"/>
                              <a:gd name="connsiteY11" fmla="*/ 175497 h 250350"/>
                              <a:gd name="connsiteX12" fmla="*/ 128155 w 129886"/>
                              <a:gd name="connsiteY12" fmla="*/ 166838 h 250350"/>
                              <a:gd name="connsiteX13" fmla="*/ 127289 w 129886"/>
                              <a:gd name="connsiteY13" fmla="*/ 160777 h 250350"/>
                              <a:gd name="connsiteX14" fmla="*/ 128155 w 129886"/>
                              <a:gd name="connsiteY14" fmla="*/ 143459 h 250350"/>
                              <a:gd name="connsiteX15" fmla="*/ 128155 w 129886"/>
                              <a:gd name="connsiteY15" fmla="*/ 123543 h 250350"/>
                              <a:gd name="connsiteX16" fmla="*/ 128155 w 129886"/>
                              <a:gd name="connsiteY16" fmla="*/ 76784 h 250350"/>
                              <a:gd name="connsiteX17" fmla="*/ 128155 w 129886"/>
                              <a:gd name="connsiteY17" fmla="*/ 47343 h 250350"/>
                              <a:gd name="connsiteX18" fmla="*/ 129886 w 129886"/>
                              <a:gd name="connsiteY18" fmla="*/ 21366 h 250350"/>
                              <a:gd name="connsiteX19" fmla="*/ 129886 w 129886"/>
                              <a:gd name="connsiteY19" fmla="*/ 2316 h 250350"/>
                              <a:gd name="connsiteX20" fmla="*/ 90920 w 129886"/>
                              <a:gd name="connsiteY20" fmla="*/ 3182 h 250350"/>
                              <a:gd name="connsiteX21" fmla="*/ 90920 w 129886"/>
                              <a:gd name="connsiteY21" fmla="*/ 17902 h 250350"/>
                              <a:gd name="connsiteX22" fmla="*/ 90055 w 129886"/>
                              <a:gd name="connsiteY22" fmla="*/ 30891 h 250350"/>
                              <a:gd name="connsiteX23" fmla="*/ 90055 w 129886"/>
                              <a:gd name="connsiteY23" fmla="*/ 63795 h 250350"/>
                              <a:gd name="connsiteX24" fmla="*/ 90055 w 129886"/>
                              <a:gd name="connsiteY24" fmla="*/ 77650 h 250350"/>
                              <a:gd name="connsiteX25" fmla="*/ 90055 w 129886"/>
                              <a:gd name="connsiteY25" fmla="*/ 92370 h 250350"/>
                              <a:gd name="connsiteX26" fmla="*/ 88323 w 129886"/>
                              <a:gd name="connsiteY26" fmla="*/ 153850 h 250350"/>
                              <a:gd name="connsiteX27" fmla="*/ 89189 w 129886"/>
                              <a:gd name="connsiteY27" fmla="*/ 155582 h 250350"/>
                              <a:gd name="connsiteX28" fmla="*/ 89189 w 129886"/>
                              <a:gd name="connsiteY28" fmla="*/ 175497 h 250350"/>
                              <a:gd name="connsiteX29" fmla="*/ 89189 w 129886"/>
                              <a:gd name="connsiteY29" fmla="*/ 185889 h 250350"/>
                              <a:gd name="connsiteX30" fmla="*/ 89189 w 129886"/>
                              <a:gd name="connsiteY30" fmla="*/ 187620 h 250350"/>
                              <a:gd name="connsiteX31" fmla="*/ 89189 w 129886"/>
                              <a:gd name="connsiteY31" fmla="*/ 187620 h 250350"/>
                              <a:gd name="connsiteX32" fmla="*/ 89189 w 129886"/>
                              <a:gd name="connsiteY32" fmla="*/ 196279 h 250350"/>
                              <a:gd name="connsiteX33" fmla="*/ 88323 w 129886"/>
                              <a:gd name="connsiteY33" fmla="*/ 202341 h 250350"/>
                              <a:gd name="connsiteX34" fmla="*/ 79664 w 129886"/>
                              <a:gd name="connsiteY34" fmla="*/ 211000 h 250350"/>
                              <a:gd name="connsiteX35" fmla="*/ 51955 w 129886"/>
                              <a:gd name="connsiteY35" fmla="*/ 211866 h 250350"/>
                              <a:gd name="connsiteX36" fmla="*/ 39832 w 129886"/>
                              <a:gd name="connsiteY36" fmla="*/ 197145 h 250350"/>
                              <a:gd name="connsiteX37" fmla="*/ 39832 w 129886"/>
                              <a:gd name="connsiteY37" fmla="*/ 185889 h 250350"/>
                              <a:gd name="connsiteX38" fmla="*/ 39832 w 129886"/>
                              <a:gd name="connsiteY38" fmla="*/ 171168 h 250350"/>
                              <a:gd name="connsiteX39" fmla="*/ 39832 w 129886"/>
                              <a:gd name="connsiteY39" fmla="*/ 153850 h 250350"/>
                              <a:gd name="connsiteX40" fmla="*/ 39832 w 129886"/>
                              <a:gd name="connsiteY40" fmla="*/ 147788 h 250350"/>
                              <a:gd name="connsiteX41" fmla="*/ 39832 w 129886"/>
                              <a:gd name="connsiteY41" fmla="*/ 120079 h 250350"/>
                              <a:gd name="connsiteX42" fmla="*/ 39832 w 129886"/>
                              <a:gd name="connsiteY42" fmla="*/ 116616 h 250350"/>
                              <a:gd name="connsiteX43" fmla="*/ 39832 w 129886"/>
                              <a:gd name="connsiteY43" fmla="*/ 85443 h 250350"/>
                              <a:gd name="connsiteX44" fmla="*/ 39832 w 129886"/>
                              <a:gd name="connsiteY44" fmla="*/ 70722 h 250350"/>
                              <a:gd name="connsiteX45" fmla="*/ 39832 w 129886"/>
                              <a:gd name="connsiteY45" fmla="*/ 21366 h 250350"/>
                              <a:gd name="connsiteX46" fmla="*/ 40698 w 129886"/>
                              <a:gd name="connsiteY46" fmla="*/ 20500 h 250350"/>
                              <a:gd name="connsiteX47" fmla="*/ 39832 w 129886"/>
                              <a:gd name="connsiteY47" fmla="*/ 14438 h 250350"/>
                              <a:gd name="connsiteX48" fmla="*/ 40698 w 129886"/>
                              <a:gd name="connsiteY48" fmla="*/ 10975 h 250350"/>
                              <a:gd name="connsiteX49" fmla="*/ 40698 w 129886"/>
                              <a:gd name="connsiteY49" fmla="*/ 10975 h 250350"/>
                              <a:gd name="connsiteX50" fmla="*/ 40698 w 129886"/>
                              <a:gd name="connsiteY50" fmla="*/ 10109 h 250350"/>
                              <a:gd name="connsiteX51" fmla="*/ 40698 w 129886"/>
                              <a:gd name="connsiteY51" fmla="*/ 1450 h 250350"/>
                              <a:gd name="connsiteX52" fmla="*/ 38100 w 129886"/>
                              <a:gd name="connsiteY52" fmla="*/ 1450 h 250350"/>
                              <a:gd name="connsiteX53" fmla="*/ 33770 w 129886"/>
                              <a:gd name="connsiteY53" fmla="*/ 1450 h 250350"/>
                              <a:gd name="connsiteX54" fmla="*/ 31173 w 129886"/>
                              <a:gd name="connsiteY54" fmla="*/ 1450 h 250350"/>
                              <a:gd name="connsiteX55" fmla="*/ 2598 w 129886"/>
                              <a:gd name="connsiteY55" fmla="*/ 3182 h 250350"/>
                              <a:gd name="connsiteX56" fmla="*/ 1732 w 129886"/>
                              <a:gd name="connsiteY56" fmla="*/ 3182 h 250350"/>
                              <a:gd name="connsiteX57" fmla="*/ 2598 w 129886"/>
                              <a:gd name="connsiteY57" fmla="*/ 4048 h 250350"/>
                              <a:gd name="connsiteX58" fmla="*/ 2598 w 129886"/>
                              <a:gd name="connsiteY58" fmla="*/ 13572 h 250350"/>
                              <a:gd name="connsiteX59" fmla="*/ 0 w 129886"/>
                              <a:gd name="connsiteY59" fmla="*/ 12707 h 250350"/>
                              <a:gd name="connsiteX60" fmla="*/ 2598 w 129886"/>
                              <a:gd name="connsiteY60" fmla="*/ 15304 h 250350"/>
                              <a:gd name="connsiteX61" fmla="*/ 2598 w 129886"/>
                              <a:gd name="connsiteY61" fmla="*/ 65527 h 250350"/>
                              <a:gd name="connsiteX62" fmla="*/ 1732 w 129886"/>
                              <a:gd name="connsiteY62" fmla="*/ 88041 h 250350"/>
                              <a:gd name="connsiteX63" fmla="*/ 1732 w 129886"/>
                              <a:gd name="connsiteY63" fmla="*/ 139129 h 250350"/>
                              <a:gd name="connsiteX64" fmla="*/ 866 w 129886"/>
                              <a:gd name="connsiteY64" fmla="*/ 152984 h 250350"/>
                              <a:gd name="connsiteX65" fmla="*/ 1732 w 129886"/>
                              <a:gd name="connsiteY65" fmla="*/ 166838 h 250350"/>
                              <a:gd name="connsiteX66" fmla="*/ 1732 w 129886"/>
                              <a:gd name="connsiteY66" fmla="*/ 174632 h 250350"/>
                              <a:gd name="connsiteX67" fmla="*/ 1732 w 129886"/>
                              <a:gd name="connsiteY67" fmla="*/ 183291 h 250350"/>
                              <a:gd name="connsiteX68" fmla="*/ 3464 w 129886"/>
                              <a:gd name="connsiteY68" fmla="*/ 206670 h 250350"/>
                              <a:gd name="connsiteX69" fmla="*/ 6927 w 129886"/>
                              <a:gd name="connsiteY69" fmla="*/ 216195 h 250350"/>
                              <a:gd name="connsiteX70" fmla="*/ 8659 w 129886"/>
                              <a:gd name="connsiteY70" fmla="*/ 220525 h 250350"/>
                              <a:gd name="connsiteX71" fmla="*/ 16452 w 129886"/>
                              <a:gd name="connsiteY71" fmla="*/ 229184 h 250350"/>
                              <a:gd name="connsiteX72" fmla="*/ 25111 w 129886"/>
                              <a:gd name="connsiteY72" fmla="*/ 237843 h 250350"/>
                              <a:gd name="connsiteX73" fmla="*/ 32905 w 129886"/>
                              <a:gd name="connsiteY73" fmla="*/ 242173 h 250350"/>
                              <a:gd name="connsiteX74" fmla="*/ 41564 w 129886"/>
                              <a:gd name="connsiteY74" fmla="*/ 246502 h 250350"/>
                              <a:gd name="connsiteX75" fmla="*/ 53686 w 129886"/>
                              <a:gd name="connsiteY75" fmla="*/ 248234 h 250350"/>
                              <a:gd name="connsiteX76" fmla="*/ 53686 w 129886"/>
                              <a:gd name="connsiteY76" fmla="*/ 249966 h 25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129886" h="250350">
                                <a:moveTo>
                                  <a:pt x="53686" y="249966"/>
                                </a:moveTo>
                                <a:cubicBezTo>
                                  <a:pt x="59748" y="250832"/>
                                  <a:pt x="64077" y="249966"/>
                                  <a:pt x="70139" y="249966"/>
                                </a:cubicBezTo>
                                <a:cubicBezTo>
                                  <a:pt x="72736" y="249966"/>
                                  <a:pt x="75334" y="249966"/>
                                  <a:pt x="77932" y="249100"/>
                                </a:cubicBezTo>
                                <a:cubicBezTo>
                                  <a:pt x="83127" y="248234"/>
                                  <a:pt x="90055" y="246502"/>
                                  <a:pt x="94384" y="243904"/>
                                </a:cubicBezTo>
                                <a:cubicBezTo>
                                  <a:pt x="97848" y="242173"/>
                                  <a:pt x="99580" y="241307"/>
                                  <a:pt x="102177" y="239575"/>
                                </a:cubicBezTo>
                                <a:cubicBezTo>
                                  <a:pt x="103909" y="238709"/>
                                  <a:pt x="105641" y="237843"/>
                                  <a:pt x="106507" y="236977"/>
                                </a:cubicBezTo>
                                <a:cubicBezTo>
                                  <a:pt x="108239" y="236111"/>
                                  <a:pt x="109105" y="234379"/>
                                  <a:pt x="110837" y="232648"/>
                                </a:cubicBezTo>
                                <a:cubicBezTo>
                                  <a:pt x="110837" y="232648"/>
                                  <a:pt x="111702" y="232648"/>
                                  <a:pt x="111702" y="232648"/>
                                </a:cubicBezTo>
                                <a:cubicBezTo>
                                  <a:pt x="116032" y="228318"/>
                                  <a:pt x="118630" y="224854"/>
                                  <a:pt x="122093" y="220525"/>
                                </a:cubicBezTo>
                                <a:cubicBezTo>
                                  <a:pt x="124691" y="211000"/>
                                  <a:pt x="127289" y="201475"/>
                                  <a:pt x="128155" y="191084"/>
                                </a:cubicBezTo>
                                <a:cubicBezTo>
                                  <a:pt x="128155" y="186754"/>
                                  <a:pt x="127289" y="185023"/>
                                  <a:pt x="127289" y="182425"/>
                                </a:cubicBezTo>
                                <a:lnTo>
                                  <a:pt x="127289" y="175497"/>
                                </a:lnTo>
                                <a:cubicBezTo>
                                  <a:pt x="127289" y="172900"/>
                                  <a:pt x="128155" y="169436"/>
                                  <a:pt x="128155" y="166838"/>
                                </a:cubicBezTo>
                                <a:cubicBezTo>
                                  <a:pt x="128155" y="165106"/>
                                  <a:pt x="127289" y="163375"/>
                                  <a:pt x="127289" y="160777"/>
                                </a:cubicBezTo>
                                <a:cubicBezTo>
                                  <a:pt x="127289" y="154716"/>
                                  <a:pt x="127289" y="149520"/>
                                  <a:pt x="128155" y="143459"/>
                                </a:cubicBezTo>
                                <a:cubicBezTo>
                                  <a:pt x="128155" y="136532"/>
                                  <a:pt x="127289" y="130470"/>
                                  <a:pt x="128155" y="123543"/>
                                </a:cubicBezTo>
                                <a:lnTo>
                                  <a:pt x="128155" y="76784"/>
                                </a:lnTo>
                                <a:cubicBezTo>
                                  <a:pt x="128155" y="67259"/>
                                  <a:pt x="128155" y="56868"/>
                                  <a:pt x="128155" y="47343"/>
                                </a:cubicBezTo>
                                <a:cubicBezTo>
                                  <a:pt x="128155" y="38684"/>
                                  <a:pt x="129020" y="30025"/>
                                  <a:pt x="129886" y="21366"/>
                                </a:cubicBezTo>
                                <a:cubicBezTo>
                                  <a:pt x="129886" y="15304"/>
                                  <a:pt x="129020" y="8377"/>
                                  <a:pt x="129886" y="2316"/>
                                </a:cubicBezTo>
                                <a:cubicBezTo>
                                  <a:pt x="117764" y="-2014"/>
                                  <a:pt x="102177" y="584"/>
                                  <a:pt x="90920" y="3182"/>
                                </a:cubicBezTo>
                                <a:cubicBezTo>
                                  <a:pt x="90055" y="8377"/>
                                  <a:pt x="90920" y="13572"/>
                                  <a:pt x="90920" y="17902"/>
                                </a:cubicBezTo>
                                <a:cubicBezTo>
                                  <a:pt x="90920" y="22231"/>
                                  <a:pt x="90055" y="27427"/>
                                  <a:pt x="90055" y="30891"/>
                                </a:cubicBezTo>
                                <a:cubicBezTo>
                                  <a:pt x="90055" y="42148"/>
                                  <a:pt x="90055" y="52538"/>
                                  <a:pt x="90055" y="63795"/>
                                </a:cubicBezTo>
                                <a:cubicBezTo>
                                  <a:pt x="90055" y="68125"/>
                                  <a:pt x="90055" y="72454"/>
                                  <a:pt x="90055" y="77650"/>
                                </a:cubicBezTo>
                                <a:lnTo>
                                  <a:pt x="90055" y="92370"/>
                                </a:lnTo>
                                <a:cubicBezTo>
                                  <a:pt x="88323" y="113152"/>
                                  <a:pt x="89189" y="132202"/>
                                  <a:pt x="88323" y="153850"/>
                                </a:cubicBezTo>
                                <a:cubicBezTo>
                                  <a:pt x="88323" y="154716"/>
                                  <a:pt x="89189" y="153850"/>
                                  <a:pt x="89189" y="155582"/>
                                </a:cubicBezTo>
                                <a:cubicBezTo>
                                  <a:pt x="89189" y="162509"/>
                                  <a:pt x="89189" y="168570"/>
                                  <a:pt x="89189" y="175497"/>
                                </a:cubicBezTo>
                                <a:cubicBezTo>
                                  <a:pt x="89189" y="178961"/>
                                  <a:pt x="89189" y="182425"/>
                                  <a:pt x="89189" y="185889"/>
                                </a:cubicBezTo>
                                <a:cubicBezTo>
                                  <a:pt x="89189" y="185889"/>
                                  <a:pt x="89189" y="186754"/>
                                  <a:pt x="89189" y="187620"/>
                                </a:cubicBezTo>
                                <a:cubicBezTo>
                                  <a:pt x="89189" y="187620"/>
                                  <a:pt x="89189" y="187620"/>
                                  <a:pt x="89189" y="187620"/>
                                </a:cubicBezTo>
                                <a:cubicBezTo>
                                  <a:pt x="89189" y="190218"/>
                                  <a:pt x="89189" y="192816"/>
                                  <a:pt x="89189" y="196279"/>
                                </a:cubicBezTo>
                                <a:cubicBezTo>
                                  <a:pt x="89189" y="198011"/>
                                  <a:pt x="89189" y="200609"/>
                                  <a:pt x="88323" y="202341"/>
                                </a:cubicBezTo>
                                <a:cubicBezTo>
                                  <a:pt x="87457" y="206670"/>
                                  <a:pt x="83127" y="208402"/>
                                  <a:pt x="79664" y="211000"/>
                                </a:cubicBezTo>
                                <a:cubicBezTo>
                                  <a:pt x="71005" y="215329"/>
                                  <a:pt x="60614" y="215329"/>
                                  <a:pt x="51955" y="211866"/>
                                </a:cubicBezTo>
                                <a:cubicBezTo>
                                  <a:pt x="45893" y="207536"/>
                                  <a:pt x="41564" y="204072"/>
                                  <a:pt x="39832" y="197145"/>
                                </a:cubicBezTo>
                                <a:cubicBezTo>
                                  <a:pt x="38966" y="192816"/>
                                  <a:pt x="38966" y="190218"/>
                                  <a:pt x="39832" y="185889"/>
                                </a:cubicBezTo>
                                <a:lnTo>
                                  <a:pt x="39832" y="171168"/>
                                </a:lnTo>
                                <a:cubicBezTo>
                                  <a:pt x="39832" y="165106"/>
                                  <a:pt x="38100" y="159045"/>
                                  <a:pt x="39832" y="153850"/>
                                </a:cubicBezTo>
                                <a:cubicBezTo>
                                  <a:pt x="38966" y="152118"/>
                                  <a:pt x="39832" y="149520"/>
                                  <a:pt x="39832" y="147788"/>
                                </a:cubicBezTo>
                                <a:cubicBezTo>
                                  <a:pt x="39832" y="138264"/>
                                  <a:pt x="38966" y="130470"/>
                                  <a:pt x="39832" y="120079"/>
                                </a:cubicBezTo>
                                <a:lnTo>
                                  <a:pt x="39832" y="116616"/>
                                </a:lnTo>
                                <a:cubicBezTo>
                                  <a:pt x="39832" y="106225"/>
                                  <a:pt x="40698" y="95834"/>
                                  <a:pt x="39832" y="85443"/>
                                </a:cubicBezTo>
                                <a:cubicBezTo>
                                  <a:pt x="39832" y="80247"/>
                                  <a:pt x="39832" y="75918"/>
                                  <a:pt x="39832" y="70722"/>
                                </a:cubicBezTo>
                                <a:cubicBezTo>
                                  <a:pt x="39832" y="53404"/>
                                  <a:pt x="39832" y="36952"/>
                                  <a:pt x="39832" y="21366"/>
                                </a:cubicBezTo>
                                <a:cubicBezTo>
                                  <a:pt x="39832" y="20500"/>
                                  <a:pt x="40698" y="21366"/>
                                  <a:pt x="40698" y="20500"/>
                                </a:cubicBezTo>
                                <a:cubicBezTo>
                                  <a:pt x="38966" y="19634"/>
                                  <a:pt x="39832" y="17036"/>
                                  <a:pt x="39832" y="14438"/>
                                </a:cubicBezTo>
                                <a:cubicBezTo>
                                  <a:pt x="39832" y="12707"/>
                                  <a:pt x="39832" y="11841"/>
                                  <a:pt x="40698" y="10975"/>
                                </a:cubicBezTo>
                                <a:cubicBezTo>
                                  <a:pt x="40698" y="10975"/>
                                  <a:pt x="40698" y="10975"/>
                                  <a:pt x="40698" y="10975"/>
                                </a:cubicBezTo>
                                <a:lnTo>
                                  <a:pt x="40698" y="10109"/>
                                </a:lnTo>
                                <a:cubicBezTo>
                                  <a:pt x="40698" y="7511"/>
                                  <a:pt x="40698" y="5779"/>
                                  <a:pt x="40698" y="1450"/>
                                </a:cubicBezTo>
                                <a:cubicBezTo>
                                  <a:pt x="38966" y="1450"/>
                                  <a:pt x="38100" y="1450"/>
                                  <a:pt x="38100" y="1450"/>
                                </a:cubicBezTo>
                                <a:lnTo>
                                  <a:pt x="33770" y="1450"/>
                                </a:lnTo>
                                <a:cubicBezTo>
                                  <a:pt x="32905" y="1450"/>
                                  <a:pt x="32039" y="1450"/>
                                  <a:pt x="31173" y="1450"/>
                                </a:cubicBezTo>
                                <a:cubicBezTo>
                                  <a:pt x="19916" y="584"/>
                                  <a:pt x="10391" y="584"/>
                                  <a:pt x="2598" y="3182"/>
                                </a:cubicBezTo>
                                <a:cubicBezTo>
                                  <a:pt x="3464" y="2316"/>
                                  <a:pt x="1732" y="2316"/>
                                  <a:pt x="1732" y="3182"/>
                                </a:cubicBezTo>
                                <a:cubicBezTo>
                                  <a:pt x="1732" y="4048"/>
                                  <a:pt x="2598" y="4048"/>
                                  <a:pt x="2598" y="4048"/>
                                </a:cubicBezTo>
                                <a:cubicBezTo>
                                  <a:pt x="2598" y="7511"/>
                                  <a:pt x="2598" y="10109"/>
                                  <a:pt x="2598" y="13572"/>
                                </a:cubicBezTo>
                                <a:cubicBezTo>
                                  <a:pt x="1732" y="14438"/>
                                  <a:pt x="866" y="11841"/>
                                  <a:pt x="0" y="12707"/>
                                </a:cubicBezTo>
                                <a:lnTo>
                                  <a:pt x="2598" y="15304"/>
                                </a:lnTo>
                                <a:lnTo>
                                  <a:pt x="2598" y="65527"/>
                                </a:lnTo>
                                <a:cubicBezTo>
                                  <a:pt x="2598" y="74186"/>
                                  <a:pt x="2598" y="81979"/>
                                  <a:pt x="1732" y="88041"/>
                                </a:cubicBezTo>
                                <a:cubicBezTo>
                                  <a:pt x="1732" y="103627"/>
                                  <a:pt x="1732" y="121811"/>
                                  <a:pt x="1732" y="139129"/>
                                </a:cubicBezTo>
                                <a:cubicBezTo>
                                  <a:pt x="1732" y="143459"/>
                                  <a:pt x="866" y="148654"/>
                                  <a:pt x="866" y="152984"/>
                                </a:cubicBezTo>
                                <a:cubicBezTo>
                                  <a:pt x="866" y="157313"/>
                                  <a:pt x="1732" y="161643"/>
                                  <a:pt x="1732" y="166838"/>
                                </a:cubicBezTo>
                                <a:cubicBezTo>
                                  <a:pt x="1732" y="169436"/>
                                  <a:pt x="1732" y="172034"/>
                                  <a:pt x="1732" y="174632"/>
                                </a:cubicBezTo>
                                <a:cubicBezTo>
                                  <a:pt x="1732" y="177229"/>
                                  <a:pt x="1732" y="180693"/>
                                  <a:pt x="1732" y="183291"/>
                                </a:cubicBezTo>
                                <a:cubicBezTo>
                                  <a:pt x="1732" y="191950"/>
                                  <a:pt x="2598" y="199743"/>
                                  <a:pt x="3464" y="206670"/>
                                </a:cubicBezTo>
                                <a:cubicBezTo>
                                  <a:pt x="4330" y="211000"/>
                                  <a:pt x="5196" y="213597"/>
                                  <a:pt x="6927" y="216195"/>
                                </a:cubicBezTo>
                                <a:cubicBezTo>
                                  <a:pt x="7793" y="217927"/>
                                  <a:pt x="7793" y="219659"/>
                                  <a:pt x="8659" y="220525"/>
                                </a:cubicBezTo>
                                <a:cubicBezTo>
                                  <a:pt x="11257" y="224854"/>
                                  <a:pt x="13855" y="226586"/>
                                  <a:pt x="16452" y="229184"/>
                                </a:cubicBezTo>
                                <a:cubicBezTo>
                                  <a:pt x="19050" y="232648"/>
                                  <a:pt x="21648" y="235245"/>
                                  <a:pt x="25111" y="237843"/>
                                </a:cubicBezTo>
                                <a:lnTo>
                                  <a:pt x="32905" y="242173"/>
                                </a:lnTo>
                                <a:cubicBezTo>
                                  <a:pt x="35502" y="243904"/>
                                  <a:pt x="38100" y="245636"/>
                                  <a:pt x="41564" y="246502"/>
                                </a:cubicBezTo>
                                <a:cubicBezTo>
                                  <a:pt x="45893" y="248234"/>
                                  <a:pt x="49357" y="248234"/>
                                  <a:pt x="53686" y="248234"/>
                                </a:cubicBezTo>
                                <a:lnTo>
                                  <a:pt x="53686" y="249966"/>
                                </a:lnTo>
                                <a:close/>
                              </a:path>
                            </a:pathLst>
                          </a:custGeom>
                          <a:solidFill>
                            <a:srgbClr val="FFFFFF"/>
                          </a:solidFill>
                          <a:ln w="8653" cap="flat">
                            <a:noFill/>
                            <a:prstDash val="solid"/>
                            <a:miter/>
                          </a:ln>
                        </wps:spPr>
                        <wps:bodyPr rtlCol="0" anchor="ctr"/>
                      </wps:wsp>
                      <wps:wsp>
                        <wps:cNvPr id="1948048331" name="Freeform 1948048331"/>
                        <wps:cNvSpPr/>
                        <wps:spPr>
                          <a:xfrm>
                            <a:off x="8683209" y="1161167"/>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5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9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1"/>
                                  <a:pt x="83127" y="211847"/>
                                  <a:pt x="67541" y="211847"/>
                                </a:cubicBezTo>
                                <a:cubicBezTo>
                                  <a:pt x="58016" y="211847"/>
                                  <a:pt x="49357" y="212713"/>
                                  <a:pt x="40698" y="211847"/>
                                </a:cubicBezTo>
                                <a:cubicBezTo>
                                  <a:pt x="38966" y="208384"/>
                                  <a:pt x="39832" y="204054"/>
                                  <a:pt x="38966" y="199725"/>
                                </a:cubicBezTo>
                                <a:cubicBezTo>
                                  <a:pt x="38966" y="194529"/>
                                  <a:pt x="38100" y="189334"/>
                                  <a:pt x="38966" y="184138"/>
                                </a:cubicBezTo>
                                <a:cubicBezTo>
                                  <a:pt x="38966" y="178943"/>
                                  <a:pt x="39832" y="174613"/>
                                  <a:pt x="39832" y="169418"/>
                                </a:cubicBezTo>
                                <a:cubicBezTo>
                                  <a:pt x="39832" y="162491"/>
                                  <a:pt x="38966" y="154697"/>
                                  <a:pt x="38100" y="147770"/>
                                </a:cubicBezTo>
                                <a:cubicBezTo>
                                  <a:pt x="38100" y="141709"/>
                                  <a:pt x="38100" y="135647"/>
                                  <a:pt x="38100" y="129586"/>
                                </a:cubicBezTo>
                                <a:cubicBezTo>
                                  <a:pt x="38100" y="123525"/>
                                  <a:pt x="38100" y="118329"/>
                                  <a:pt x="38100" y="112268"/>
                                </a:cubicBezTo>
                                <a:cubicBezTo>
                                  <a:pt x="38100" y="93218"/>
                                  <a:pt x="38100" y="74168"/>
                                  <a:pt x="38100" y="55118"/>
                                </a:cubicBezTo>
                                <a:cubicBezTo>
                                  <a:pt x="38100" y="38665"/>
                                  <a:pt x="38966" y="18750"/>
                                  <a:pt x="38100" y="565"/>
                                </a:cubicBezTo>
                                <a:cubicBezTo>
                                  <a:pt x="26843" y="565"/>
                                  <a:pt x="12123" y="-1166"/>
                                  <a:pt x="866" y="1431"/>
                                </a:cubicBezTo>
                                <a:cubicBezTo>
                                  <a:pt x="0" y="21347"/>
                                  <a:pt x="866" y="37800"/>
                                  <a:pt x="866" y="55984"/>
                                </a:cubicBezTo>
                                <a:cubicBezTo>
                                  <a:pt x="866" y="62045"/>
                                  <a:pt x="866" y="68106"/>
                                  <a:pt x="0" y="74168"/>
                                </a:cubicBezTo>
                                <a:cubicBezTo>
                                  <a:pt x="0" y="80229"/>
                                  <a:pt x="0" y="86290"/>
                                  <a:pt x="0" y="92352"/>
                                </a:cubicBezTo>
                                <a:cubicBezTo>
                                  <a:pt x="0" y="104475"/>
                                  <a:pt x="0" y="117463"/>
                                  <a:pt x="0" y="131318"/>
                                </a:cubicBezTo>
                                <a:cubicBezTo>
                                  <a:pt x="0" y="136513"/>
                                  <a:pt x="866" y="141709"/>
                                  <a:pt x="866" y="146904"/>
                                </a:cubicBezTo>
                                <a:cubicBezTo>
                                  <a:pt x="866" y="151234"/>
                                  <a:pt x="0" y="156429"/>
                                  <a:pt x="0" y="160759"/>
                                </a:cubicBezTo>
                                <a:cubicBezTo>
                                  <a:pt x="0" y="165954"/>
                                  <a:pt x="866" y="171150"/>
                                  <a:pt x="866" y="176345"/>
                                </a:cubicBezTo>
                                <a:cubicBezTo>
                                  <a:pt x="866" y="180675"/>
                                  <a:pt x="866" y="185870"/>
                                  <a:pt x="866" y="191065"/>
                                </a:cubicBezTo>
                                <a:cubicBezTo>
                                  <a:pt x="866" y="196261"/>
                                  <a:pt x="1732" y="200590"/>
                                  <a:pt x="1732" y="205786"/>
                                </a:cubicBezTo>
                                <a:cubicBezTo>
                                  <a:pt x="1732" y="220506"/>
                                  <a:pt x="866" y="234361"/>
                                  <a:pt x="866" y="249081"/>
                                </a:cubicBezTo>
                                <a:cubicBezTo>
                                  <a:pt x="39832" y="250813"/>
                                  <a:pt x="76200" y="246484"/>
                                  <a:pt x="113434" y="249081"/>
                                </a:cubicBezTo>
                                <a:cubicBezTo>
                                  <a:pt x="115166" y="237824"/>
                                  <a:pt x="114300" y="224836"/>
                                  <a:pt x="111702" y="212713"/>
                                </a:cubicBezTo>
                                <a:close/>
                              </a:path>
                            </a:pathLst>
                          </a:custGeom>
                          <a:solidFill>
                            <a:srgbClr val="FFFFFF"/>
                          </a:solidFill>
                          <a:ln w="8653" cap="flat">
                            <a:noFill/>
                            <a:prstDash val="solid"/>
                            <a:miter/>
                          </a:ln>
                        </wps:spPr>
                        <wps:bodyPr rtlCol="0" anchor="ctr"/>
                      </wps:wsp>
                      <wps:wsp>
                        <wps:cNvPr id="1293037446" name="Freeform 1293037446"/>
                        <wps:cNvSpPr/>
                        <wps:spPr>
                          <a:xfrm>
                            <a:off x="8839072" y="116173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5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5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1"/>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5"/>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1"/>
                                  <a:pt x="130752" y="18184"/>
                                </a:cubicBezTo>
                                <a:cubicBezTo>
                                  <a:pt x="130752" y="12123"/>
                                  <a:pt x="129886" y="6927"/>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5"/>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g:wgp>
                  </a:graphicData>
                </a:graphic>
              </wp:anchor>
            </w:drawing>
          </mc:Choice>
          <mc:Fallback>
            <w:pict>
              <v:group w14:anchorId="64372E43" id="Group 19" o:spid="_x0000_s1026" style="position:absolute;margin-left:634.5pt;margin-top:83.2pt;width:147.05pt;height:29.6pt;rotation:90;z-index:-251609600" coordorigin="76423,11565" coordsize="13431,27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">
                <v:shape id="Freeform 755241552" o:spid="_x0000_s1027" style="position:absolute;left:76423;top:11565;width:1476;height:2697;visibility:visible;mso-wrap-style:square;v-text-anchor:middle" coordsize="147641,269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" path="m134294,61480v866,8659,-866,19050,-866,28575c129099,91786,123903,91786,119573,91786v-3463,,-6061,,-9524,c106585,91786,103987,91786,101389,91786v-865,,-865,-866,-1731,-866c95328,90055,92730,90920,90133,88323v,-6062,866,-12989,,-19916c89267,63212,88401,58016,85803,53686,84071,50223,81474,48491,79742,47625v-866,,-1732,,-3464,c72814,46759,70217,45027,66753,45893v-866,,-2598,866,-6061,1732c56362,49357,53764,49357,51167,51955v-2598,1731,-2598,4329,-4330,6061c45971,63212,46837,69273,48569,76200v2598,6927,6927,12123,11257,17318c61558,95250,62424,96982,64155,98714v866,1732,2598,1732,4330,3463c72814,105641,76278,109105,79742,111702v6061,4330,11257,8660,15586,12989c98792,125557,99658,129021,102255,130752v4330,4330,6928,6062,10391,10391c116976,145473,120439,149802,123037,154998v3464,2598,4330,8659,6927,12989c130830,170584,131696,171450,132562,173182v,1732,,3464,,5195c132562,180109,133428,180975,133428,182707v,2598,,4329,,6927c134294,202623,131696,211282,129099,219941v-866,3464,-1732,6927,-3464,9525c124769,231198,123037,232930,121305,234661r-1732,2598l117842,238991v-866,866,,1732,-1732,2598l114378,242455v-2598,2597,-4329,5195,-8659,6061c103121,250248,101389,251114,99658,252846v-1732,,-1732,866,-3464,866c89267,257175,84071,256309,76278,258041v-866,,-866,866,-1732,866c73680,258907,71948,258041,71083,258907v-4330,,-10391,,-15587,c53764,258907,51167,259773,50301,258907v-866,,-1732,,-2598,c41642,256309,35580,255443,30385,251980v-4330,,-12123,-10391,-12989,-10391c13067,238991,12201,233795,7871,229466v,-866,,-866,,-1732c2676,219075,2676,208684,944,198293v,-866,,-866,,-1732c-788,187902,78,178377,1810,171450v12989,-4329,27709,-866,41564,-866c44239,171450,44239,172316,45105,172316v,14720,-1731,32905,6928,40698c58094,214746,64155,218209,71083,217343v8659,-1731,12988,-7793,18184,-12122c93596,194830,89267,182707,84937,174914,78010,164523,65887,159327,58094,149802v-866,,,,-1732,-866c54630,146339,51167,144607,49435,142875v-1732,,-2598,-866,-2598,-2598c45105,139411,42508,137680,41642,135082v-4330,-866,-5196,-4330,-7793,-6061c32117,127289,30385,127289,29519,124691r-3464,-2598c23458,119496,19994,117764,17396,114300r-3463,-2598c11335,109105,10469,105641,7871,103043,3542,94384,944,86591,1810,74468v,-866,-866,-1731,-866,-3463c944,68407,944,64943,944,62346,1810,56284,2676,50223,5273,44161v,-4329,1732,-6927,3464,-11256c9603,31173,10469,29441,11335,27709v2598,-3463,5195,-5195,6927,-8659l21726,16452c26921,12123,34714,7793,42508,5196l52033,1732c56362,866,60692,,64155,v2598,,6062,,8659,l86669,866v5195,,8659,1732,12123,3464c100524,6927,103987,7793,106585,8659v6061,3464,9525,8659,14720,12123c126501,27709,131696,35502,134294,45893v-1732,5196,,9525,,15587xm29519,248516v2598,866,4330,1732,6061,3464l45971,254577v4330,866,10391,,16453,c65021,254577,67619,254577,70217,254577r8659,-865c83205,252846,87535,253712,90133,252846v2597,-866,6061,-1732,8659,-2598l103121,247650v2598,-1732,4330,-1732,6062,-2598c112646,242455,114378,238991,116976,236393v2597,-3463,6061,-6927,8659,-10391c127367,222539,127367,219941,129099,215612r2597,-12123c132562,197427,132562,191366,131696,184439v,-866,-866,,-1732,-866c129099,176646,126501,169718,123903,164523v-1732,-4330,-4330,-6061,-6061,-10391c113512,149802,110914,145473,107451,142009r-866,-866c104853,139411,103121,138545,102255,137680v-1731,-1732,-2597,-2598,-3463,-4330c94462,129021,90133,126423,86669,122959v-5195,-2597,-8659,-6927,-13855,-9525c71083,110837,68485,109971,66753,108239v-1732,-1732,-3464,-4330,-6061,-5196c57228,96982,52033,93518,49435,87457v-866,-866,-866,-1732,-1732,-3464l45105,76200c42508,68407,43374,58882,47703,52821r3464,-2598c52899,48491,54630,47625,56362,46759v4330,-2598,12123,-1732,17318,-866c75412,45893,77144,47625,78876,47625v866,,2598,,4329,866c84937,51089,87535,51955,89267,54552v6927,9525,4329,24246,4329,35503c104853,94384,119573,91786,131696,91786v866,-4329,866,-8659,866,-12988c132562,71871,133428,65809,131696,58882v,-1732,-1732,-3464,-1732,-5196c128233,47625,127367,43295,124769,38966v-866,-1732,-2598,-4330,-4330,-6061c116976,28575,114378,25977,110049,21648v-866,-866,-2598,-1732,-4330,-2598c103121,17318,101389,16452,98792,14721,95328,12989,92730,11257,88401,10391v-866,,-1732,,-2598,c85803,9525,84937,10391,84937,8659v-8659,-866,-17318,-866,-26843,c51167,9525,45971,11257,40776,13855,32117,17318,25189,20782,19128,27709v-2598,2598,-4329,4330,-6061,6062c10469,37234,9603,41564,7005,45027,5273,56284,1810,62346,2676,75334v,6927,866,13855,2597,20782c7871,102177,11335,107373,15664,111702v2598,3464,6062,6928,9525,9525l27787,123825v10391,8659,19916,19050,30307,26843c59826,152400,61558,153266,62424,154132v1731,2598,4329,3464,5195,6061c71948,161925,74546,165389,78876,167987v2598,4329,5195,6061,7793,9524c86669,177511,87535,178377,87535,178377v,2598,1732,4330,2598,6928c90999,189634,91864,194830,91864,199159v,2598,866,6062,,8659c90999,209550,89267,211282,87535,212148v-2598,2598,-6061,5195,-8659,7793c72814,224271,65887,224271,58094,221673v-3464,-866,-8659,-2598,-10391,-4330l47703,216477v-1732,,-2598,-2597,-4329,-5195c39044,201757,40776,188768,40776,175780v-11257,,-25112,-3464,-38100,c78,189634,1810,206952,6139,220807v2598,8659,6062,14720,10391,19916c19128,242455,20860,244186,23458,246784v,-866,5195,,6061,1732xm142953,213880v866,-10391,,-20782,-2598,-31173c140355,182707,140355,180975,140355,180109v,-866,,-1732,,-1732c140355,176646,139489,176646,139489,175780v,,,-866,,-1732l139489,174048v,,,,,c140355,175780,141221,178377,142087,179243v866,2598,1732,3464,2598,5196l144685,186170r1732,6928l146417,193098v,2598,,4329,,6927c147283,213014,144685,221673,142087,230332v-866,3463,-1732,6927,-3463,9525c137758,241589,136026,243321,134294,245052r-1732,2598l130830,249382v-866,866,,1732,-1731,2598l127367,252846v-2598,2597,-4330,5195,-8659,6061c116976,259773,116110,260639,114378,261505v-1732,866,-3464,2597,-5195,2597l107451,264102v-6927,3464,-12123,2598,-19916,4330c86669,268432,86669,269298,85803,269298v-2598,,-4329,,-6927,c74546,269298,70217,269298,66753,269298v-1732,,-4329,866,-5195,c60692,269298,59826,269298,58960,269298v-4330,-1732,-10391,-1732,-12989,-4330c45971,264968,45971,264968,45971,264102v866,,1732,,1732,c48569,264102,48569,264102,49435,264102v2598,,4329,,4329,l59826,265834v4329,866,10391,,16452,c78876,265834,81474,265834,84071,265834r8659,-866c97060,264102,101389,264968,103987,264102v2598,-865,6062,-1731,8659,-2597l116976,258907v2597,-1732,4329,-1732,6061,-2598c126501,253712,128233,250248,130830,247650v2598,-3464,6062,-6927,8659,-10391c141221,233795,141221,231198,142953,226868r,-12988xm56362,206952v,866,,866,-866,866c55496,207818,54630,207818,53764,206952v,,,,,-865c53764,206087,52899,204355,52899,202623v,-5196,,-11257,,-16453l52033,186170v-866,,-1732,,-1732,-1731c50301,183573,50301,182707,52033,182707r866,c53764,182707,54630,182707,54630,183573v,866,866,866,866,1732c56362,193098,55496,200025,56362,206952xm75412,54552v866,,1732,,2598,866l78876,56284v,,,,,866l78876,57150r-866,c77144,57150,75412,58016,71948,58882v-2597,866,-4329,866,-6927,1732c62424,61480,60692,63212,59826,64943v-866,1732,-866,2598,-1732,4330c58094,71871,57228,73602,57228,76200v,,-866,866,-1732,c54630,73602,53764,71871,54630,70139v,-2598,1732,-5196,3464,-7793l61558,59748r1731,-1732c65021,56284,67619,55418,69351,55418v3463,-866,5195,-866,6061,-866xm147283,73602v866,8659,,16453,-866,25112c146417,101311,145551,103043,142953,103043v-3464,866,-6061,,-10391,c129099,103043,126501,103043,123037,103043v-2598,,-5195,,-7793,c112646,103043,110914,102177,108317,101311v-1732,,-3464,,-5196,-1731c103121,99580,102255,98714,102255,97848v,-866,,-866,866,-866l103987,96982v866,,1732,,2598,c117842,101311,131696,98714,142953,98714v866,-4330,866,-8659,866,-12989c143819,78798,144685,73602,143819,66675v,-1732,-866,-4329,-1732,-6927l142087,58882v,-4330,-866,-8659,-2598,-12123l138624,45027v,-866,,-866,865,c141221,49357,142953,52821,143819,57150v866,6062,2598,11257,3464,16452xe" fillcolor="black" stroked="f" strokeweight=".24036mm">
                  <v:stroke joinstyle="miter"/>
                  <v:path arrowok="t" o:connecttype="custom" o:connectlocs="134294,61480;133428,90055;119573,91786;110049,91786;101389,91786;99658,90920;90133,88323;90133,68407;85803,53686;79742,47625;76278,47625;66753,45893;60692,47625;51167,51955;46837,58016;48569,76200;59826,93518;64155,98714;68485,102177;79742,111702;95328,124691;102255,130752;112646,141143;123037,154998;129964,167987;132562,173182;132562,178377;133428,182707;133428,189634;129099,219941;125635,229466;121305,234661;119573,237259;117842,238991;116110,241589;114378,242455;105719,248516;99658,252846;96194,253712;76278,258041;74546,258907;71083,258907;55496,258907;50301,258907;47703,258907;30385,251980;17396,241589;7871,229466;7871,227734;944,198293;944,196561;1810,171450;43374,170584;45105,172316;52033,213014;71083,217343;89267,205221;84937,174914;58094,149802;56362,148936;49435,142875;46837,140277;41642,135082;33849,129021;29519,124691;26055,122093;17396,114300;13933,111702;7871,103043;1810,74468;944,71005;944,62346;5273,44161;8737,32905;11335,27709;18262,19050;21726,16452;42508,5196;52033,1732;64155,0;72814,0;86669,866;98792,4330;106585,8659;121305,20782;134294,45893;134294,61480;29519,248516;35580,251980;45971,254577;62424,254577;70217,254577;78876,253712;90133,252846;98792,250248;103121,247650;109183,245052;116976,236393;125635,226002;129099,215612;131696,203489;131696,184439;129964,183573;123903,164523;117842,154132;107451,142009;106585,141143;102255,137680;98792,133350;86669,122959;72814,113434;66753,108239;60692,103043;49435,87457;47703,83993;45105,76200;47703,52821;51167,50223;56362,46759;73680,45893;78876,47625;83205,48491;89267,54552;93596,90055;131696,91786;132562,78798;131696,58882;129964,53686;124769,38966;120439,32905;110049,21648;105719,19050;98792,14721;88401,10391;85803,10391;84937,8659;58094,8659;40776,13855;19128,27709;13067,33771;7005,45027;2676,75334;5273,96116;15664,111702;25189,121227;27787,123825;58094,150668;62424,154132;67619,160193;78876,167987;86669,177511;87535,178377;90133,185305;91864,199159;91864,207818;87535,212148;78876,219941;58094,221673;47703,217343;47703,216477;43374,211282;40776,175780;2676,175780;6139,220807;16530,240723;23458,246784;29519,248516;142953,213880;140355,182707;140355,180109;140355,178377;139489,175780;139489,174048;139489,174048;139489,174048;142087,179243;144685,184439;144685,186170;146417,193098;146417,193098;146417,200025;142087,230332;138624,239857;134294,245052;132562,247650;130830,249382;129099,251980;127367,252846;118708,258907;114378,261505;109183,264102;107451,264102;87535,268432;85803,269298;78876,269298;66753,269298;61558,269298;58960,269298;45971,264968;45971,264102;47703,264102;49435,264102;53764,264102;59826,265834;76278,265834;84071,265834;92730,264968;103987,264102;112646,261505;116976,258907;123037,256309;130830,247650;139489,237259;142953,226868;142953,213880;56362,206952;55496,207818;53764,206952;53764,206087;52899,202623;52899,186170;52033,186170;50301,184439;52033,182707;52899,182707;54630,183573;55496,185305;56362,206952;75412,54552;78010,55418;78876,56284;78876,57150;78876,57150;78010,57150;71948,58882;65021,60614;59826,64943;58094,69273;57228,76200;55496,76200;54630,70139;58094,62346;61558,59748;63289,58016;69351,55418;75412,54552;147283,73602;146417,98714;142953,103043;132562,103043;123037,103043;115244,103043;108317,101311;103121,99580;102255,97848;103121,96982;103987,96982;106585,96982;142953,98714;143819,85725;143819,66675;142087,59748;142087,58882;139489,46759;138624,45027;139489,45027;143819,57150;147283,7360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241579992" o:spid="_x0000_s1028" style="position:absolute;left:78069;top:11587;width:1489;height:2680;visibility:visible;mso-wrap-style:square;v-text-anchor:middle" coordsize="148936,26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" path="m135948,181334v,3463,,6927,,10391c135948,195188,135082,197786,135082,201249v,6062,-1732,12123,-4330,17319l124691,229825v-4330,6927,-10391,10390,-17318,15586c103043,248009,99580,250606,94384,251472v-4329,866,-9525,2598,-14721,3464c75334,254936,73602,254936,70139,255802v-6062,-866,-12123,,-18184,-1732c49357,254070,45893,254070,42429,253204v-5195,-1732,-11256,-3464,-15586,-6927c25111,244545,24245,243679,21648,241947v-3464,-4329,-6062,-7793,-10391,-12122c10391,225495,7793,223763,6061,220300v-866,-1732,-1731,-3464,-1731,-5196c3464,213372,2598,211640,2598,209909v-866,-2598,-866,-6062,-866,-10391c1732,195188,866,191725,866,188261v,-4330,,-7793,,-11257c866,172675,866,169211,866,164881,,158820,1732,148429,1732,142368,1732,132843,,123318,,114659v,-2598,,-4330,,-6062l,105999v,-865,866,-1731,866,-2597c866,100804,866,99072,866,97340v,-8659,,-19049,866,-27709c1732,64436,1732,59240,2598,54045,3464,49715,4330,43654,6061,39325,7793,32397,9525,27202,13854,22872v866,-5195,6062,-7793,12123,-10391l38100,5554c42429,3822,45893,1225,51089,359v2597,,4329,,6927,c66675,-507,75334,359,83127,1225v4330,865,7793,,12123,1731c98714,3822,101311,6420,104775,6420v1732,2598,4330,3464,6927,5195c111702,11615,111702,12481,113434,13347v866,866,1732,,2598,1732l118629,18543r2598,3463c123825,25470,126423,28068,129020,32397v6928,13855,7794,33771,6062,53687c133350,86950,131618,86950,129020,86950v-5195,,-10391,1731,-16452,1731c108239,88681,106507,88681,100446,87816v-4330,-866,-6062,-866,-8660,-2598c91786,74827,93518,63570,90055,55777v-866,-1732,-866,-3464,-1732,-4330c84859,45386,72736,41922,63211,43654v-3463,,-6061,1732,-8659,2598c51955,47984,51089,50581,48491,51447,42429,61838,46759,74827,46759,88681v,21648,-866,41564,-866,61480c45893,158820,46759,165747,46759,173541v,8659,-866,15586,866,23379c49357,203847,52820,207311,58882,209909v6061,866,11257,3463,17318,866c77932,210775,79663,209043,81395,207311v2598,-1732,7794,-3464,9525,-6062c91786,199518,90920,197786,92652,196054v-866,-6927,3464,-15586,866,-25111c93518,169211,94384,167479,94384,167479v7793,-3464,17318,-4329,28575,-3464c125557,164015,129020,165747,131618,165747v2598,,4330,,6062,866c135948,171809,135948,176138,135948,181334xm133350,169211v-12123,-1732,-26843,-3464,-38100,866c95250,174406,96116,178736,96116,183931r-1732,7794c94384,192590,95250,193456,94384,194322v,2598,-1732,4330,-2598,6062c90920,202115,91786,203847,90055,204713r-2598,1732l81395,209909v-6927,2597,-12988,3463,-19916,1731c58016,210775,55418,209909,52820,209043v-5195,-3464,-8659,-7794,-9525,-14721c41564,192590,41564,189993,41564,185663v865,-6927,,-14720,865,-19050c41564,161418,42429,156222,41564,151027v,-1732,-866,-2598,,-4330c41564,142368,41564,141502,41564,137172v,-5195,865,-11256,865,-17318c42429,113793,41564,107731,42429,101670v,-6061,866,-11257,,-16452c41564,73095,39832,58374,44161,48850,49357,41922,57150,37593,67541,37593v6061,,12122,866,15586,3463c94384,47984,93518,64436,92652,80888v12123,2598,23380,1732,37234,c129886,70497,129886,60106,129020,49715v-866,-7793,-3463,-14720,-6061,-19915c120361,25470,117764,22872,115166,18543l104775,9018,100446,5554,94384,3822c90055,2090,85725,2090,80529,1225,74468,359,69273,359,64077,359v-6061,,-12122,-866,-18184,866c41564,2090,36368,5554,32904,7286v-2597,1732,-6061,2598,-9524,4329c20782,13347,16452,15945,14720,17677v,866,,1732,,1732c12989,19409,13854,20274,12989,21140,10391,25470,8659,29800,6927,34995l4330,46252c2598,54911,2598,63570,2598,72229l1732,98206v,9525,-866,19050,,29441c1732,132843,3464,138904,3464,144965v-866,17319,-866,35503,,52821c4330,209043,7793,216836,12989,224629v1731,2598,1731,4330,4329,5196c18184,229825,17318,228959,19050,229825v866,,866,1731,1732,3463c22514,235020,23380,235886,25977,237618v,,-866,866,,1732c32904,245411,42429,248009,53686,249740v2598,,3464,,6062,c65809,249740,71870,251472,78798,250606v6927,-866,12988,-3463,19050,-4329c102177,243679,105641,240215,109105,237618v4329,-2598,8659,-4330,11256,-8659c122959,226361,124691,222897,126423,219434v3463,-6062,5195,-10391,6061,-16453c134216,190859,133350,180468,133350,169211xm146339,201249r,-19915l144607,181334v-866,,-1732,-866,-1732,-1732c142875,178736,142875,177870,144607,177870v866,,866,,1732,c148071,177870,148936,179602,148936,182200r,11256c148936,196920,148936,200384,148936,203847v,8659,-865,19050,-5195,26844l137680,241947v-4330,6927,-10392,10391,-17319,15587c109970,265327,96982,267925,85725,267925v-2598,,-4330,,-6927,c74468,267925,69273,267925,64077,267059v-7793,-866,-13854,-2598,-19050,-5196c44161,261863,44161,260997,45027,260997v2598,,4330,866,4330,866c50223,261863,51089,261863,51955,261863v5195,1732,10390,2598,15586,2598c68407,264461,69273,264461,71870,264461v4330,,8659,866,13855,866c94384,265327,102177,261863,109970,260131v10391,-6061,28575,-15586,33771,-39831c144607,217702,144607,215970,144607,213372v1732,-4329,1732,-8659,1732,-12123xm58016,198652v,866,-866,1732,-1732,866c55418,198652,54552,196920,54552,195188r,-6927c54552,185663,54552,183066,55418,181334v-866,-6062,-866,-12989,-866,-19050l54552,161418v,-4330,,-5196,,-9525c54552,146697,55418,140636,55418,134575v,-4330,,-8659,,-14721c55418,113793,55418,108597,55418,103402v,-6927,-866,-13855,-866,-20782c54552,64436,62345,54045,77932,52313v866,,1731,,3463,866c81395,54045,81395,54911,80529,54911v-19050,,-22513,12123,-22513,24245c58016,86084,58882,93011,58882,101670v,18184,-866,36368,-866,52820c58016,165747,58882,176138,58882,186529v,4330,,6927,,10391l58882,198652r-866,xm103909,96475v,,-866,-866,-866,-1732c103043,93877,103043,93877,103909,93877r1732,c105641,93877,106507,93877,106507,94743v5195,1732,10391,1732,15586,1732c129020,96475,135082,95609,143741,94743v,-4330,,-7793,,-11257c143741,74827,143741,68765,142875,63570v,-6061,-1732,-11257,-3464,-16452c139411,46252,140277,45386,140277,47118v5196,10391,6928,21647,6062,37234l146339,94743v,2597,-1732,4329,-4330,4329c136814,99938,127288,100804,117764,100804v-1732,-866,-11257,-1732,-13855,-4329xe" fillcolor="black" stroked="f" strokeweight=".24036mm">
                  <v:stroke joinstyle="miter"/>
                  <v:path arrowok="t" o:connecttype="custom" o:connectlocs="135948,181334;135948,191725;135082,201249;130752,218568;124691,229825;107373,245411;94384,251472;79663,254936;70139,255802;51955,254070;42429,253204;26843,246277;21648,241947;11257,229825;6061,220300;4330,215104;2598,209909;1732,199518;866,188261;866,177004;866,164881;1732,142368;0,114659;0,108597;0,105999;866,103402;866,97340;1732,69631;2598,54045;6061,39325;13854,22872;25977,12481;38100,5554;51089,359;58016,359;83127,1225;95250,2956;104775,6420;111702,11615;113434,13347;116032,15079;118629,18543;121227,22006;129020,32397;135082,86084;129020,86950;112568,88681;100446,87816;91786,85218;90055,55777;88323,51447;63211,43654;54552,46252;48491,51447;46759,88681;45893,150161;46759,173541;47625,196920;58882,209909;76200,210775;81395,207311;90920,201249;92652,196054;93518,170943;94384,167479;122959,164015;131618,165747;137680,166613;135948,181334;133350,169211;95250,170077;96116,183931;94384,191725;94384,194322;91786,200384;90055,204713;87457,206445;81395,209909;61479,211640;52820,209043;43295,194322;41564,185663;42429,166613;41564,151027;41564,146697;41564,137172;42429,119854;42429,101670;42429,85218;44161,48850;67541,37593;83127,41056;92652,80888;129886,80888;129020,49715;122959,29800;115166,18543;104775,9018;100446,5554;94384,3822;80529,1225;64077,359;45893,1225;32904,7286;23380,11615;14720,17677;14720,19409;12989,21140;6927,34995;4330,46252;2598,72229;1732,98206;1732,127647;3464,144965;3464,197786;12989,224629;17318,229825;19050,229825;20782,233288;25977,237618;25977,239350;53686,249740;59748,249740;78798,250606;97848,246277;109105,237618;120361,228959;126423,219434;132484,202981;133350,169211;146339,201249;146339,181334;144607,181334;142875,179602;144607,177870;146339,177870;148936,182200;148936,193456;148936,203847;143741,230691;137680,241947;120361,257534;85725,267925;78798,267925;64077,267059;45027,261863;45027,260997;49357,261863;51955,261863;67541,264461;71870,264461;85725,265327;109970,260131;143741,220300;144607,213372;146339,201249;58016,198652;56284,199518;54552,195188;54552,188261;55418,181334;54552,162284;54552,161418;54552,151893;55418,134575;55418,119854;55418,103402;54552,82620;77932,52313;81395,53179;80529,54911;58016,79156;58882,101670;58016,154490;58882,186529;58882,196920;58882,198652;103909,96475;103043,94743;103909,93877;105641,93877;106507,94743;122093,96475;143741,94743;143741,83486;142875,63570;139411,47118;140277,47118;146339,84352;146339,94743;142009,99072;117764,100804;103909,96475" o:connectangles="0,0,0,0,0,0,0,0,0,0,0,0,0,0,0,0,0,0,0,0,0,0,0,0,0,0,0,0,0,0,0,0,0,0,0,0,0,0,0,0,0,0,0,0,0,0,0,0,0,0,0,0,0,0,0,0,0,0,0,0,0,0,0,0,0,0,0,0,0,0,0,0,0,0,0,0,0,0,0,0,0,0,0,0,0,0,0,0,0,0,0,0,0,0,0,0,0,0,0,0,0,0,0,0,0,0,0,0,0,0,0,0,0,0,0,0,0,0,0,0,0,0,0,0,0,0,0,0,0,0,0,0,0,0,0,0,0,0,0,0,0,0,0,0,0,0,0,0,0,0,0,0,0,0,0,0,0,0,0,0,0,0,0,0,0,0,0,0,0,0,0,0,0,0,0,0,0,0,0,0,0,0,0,0,0,0,0,0,0,0,0,0,0"/>
                </v:shape>
                <v:shape id="Freeform 438487683" o:spid="_x0000_s1029" style="position:absolute;left:79792;top:11574;width:1567;height:2675;visibility:visible;mso-wrap-style:square;v-text-anchor:middle" coordsize="156729,26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" path="m44161,38100v,15586,1732,36368,1732,58016l45893,108239v7793,,14721,-866,21648,-866c77066,107373,86591,107373,96982,107373v866,-21648,1732,-43296,1732,-66675c98714,29441,98714,17318,98714,5196v6061,-2598,12988,-2598,20781,-2598c126423,2598,142009,2598,142009,6927v,866,,1732,-866,3464c141143,14721,141143,17318,141143,20782v,6927,,13854,,21647c141143,69273,142875,100446,142875,131618r,26844c142875,162791,142875,167121,142875,171450r,12123c142875,188768,142875,194830,144607,206087v,8659,,18183,,26843l144607,247650v,4330,866,8659,-4330,8659c137680,256309,135948,255443,134216,255443v-6927,,-12989,,-20782,c106507,255443,98714,257175,98714,246784v,-4329,,-8659,,-12123l98714,220807v,-9525,,-19916,,-29441c98714,178377,98714,165389,98714,151534v-4330,,-9525,,-13855,c73602,151534,61480,151534,48491,150668v-866,6928,,15587,-1732,22514c46759,183573,46759,194830,46759,208684v,11257,,22514,,34637c46759,247650,46759,246784,46759,251114v,5195,-16452,4329,-22514,4329c17318,255443,10391,255443,3464,254577v,-865,-866,-1731,-1732,-1731c866,235527,,219941,,203489v,-9525,1732,-19050,1732,-29441c1732,169718,1732,164523,1732,160193v,-3463,866,-6927,866,-9525c2598,144607,2598,139411,2598,133350r,-20782c2598,101311,1732,90920,1732,80530v,-6928,866,-14721,866,-22514c2598,51955,2598,47625,2598,41564v,-4330,866,-8659,866,-12123l3464,13855v,-4330,,-7794,-866,-12123c5196,1732,6927,866,8659,866r,c8659,866,16452,,22514,v6061,,17318,,22513,3464c45027,16452,44161,26843,44161,38100xm6061,14721v,3463,,6061,,10390c6061,29441,6927,32905,6927,35502v-866,6927,-866,6062,-866,8659c6061,49357,6061,53686,6061,58882v,4330,,8659,-865,12123c5196,74468,5196,77932,5196,81395v,2598,,6062,,8659c6061,101311,6061,111702,6061,122959r,22514c6061,148936,6061,151534,6061,154998,4330,168852,4330,183573,4330,200891v,17318,1731,35502,1731,50223c14721,251114,20782,251980,27709,251980v4330,,9525,,15586,-866c43295,250248,43295,247650,43295,245052v,-866,,-1731,,-1731l43295,243321v,-4330,,-6928,,-10391c43295,226002,43295,220807,43295,213880r,-22514c43295,177511,43295,163657,45027,148936v4330,,8659,-865,12989,-865c64077,148071,70139,148936,75334,148936v4330,,6927,,10391,-865c90920,148071,96116,148071,100446,149802v,22514,865,31173,865,33771c101311,187902,99580,251980,101311,251980v12989,,27709,,38100,l139411,208684v,-12123,-866,-22514,-866,-35502c138545,157596,138545,143741,138545,128155v,-11257,-865,-22514,-865,-34637l137680,75334v,-2598,,-6061,,-8659c137680,53686,135948,37234,135948,22514v,-5196,,-10391,866,-15587c129886,6927,125557,5196,118630,5196v-6062,,-12123,865,-18184,1731c100446,18184,100446,28575,100446,38966v,8659,,17318,,25977l100446,78798v,4329,-866,6061,-866,9525c99580,90920,99580,92652,99580,95250v,4330,-1732,6927,-1732,10391c97848,106507,97848,107373,97848,108239v,,,866,,866c86591,109105,76200,109105,65809,109105v-7793,,-15586,,-24245,866c41564,109105,41564,108239,39832,107373v,-25978,-1732,-47625,-1732,-71005c38100,25977,38100,16452,39832,6061,33770,4330,26843,4330,19916,4330v-5195,,-11257,866,-16452,1731c6061,9525,6061,12123,6061,14721xm14721,265834v,-866,,-1732,1731,-1732l16452,264102v866,,1732,,1732,1732c32039,265834,40698,266700,55418,265834v,-1732,-866,-6061,,-8659l55418,255443v-866,-11257,,-19916,,-29441c55418,206952,54552,186170,57150,164523v,-2598,1732,-4330,4330,-4330c69273,159327,77066,159327,84859,160193v866,,2598,,5196,c90920,160193,91786,161059,91786,161925v,866,,1732,-1731,1732c80529,163657,70139,163657,60614,162791v-866,6927,,15586,-1732,22514c58882,195696,58882,206952,58882,220807v,8659,-866,18184,-866,25977c58882,252846,59748,258041,58882,264102v,866,,866,-866,1732c57150,265834,57150,266700,56284,266700v-12123,866,-25111,866,-38966,c16452,266700,16452,266700,15586,265834v,866,-865,866,-865,l14721,265834xm57150,53686v,9526,,22514,866,35503c58016,91786,58882,95250,58882,98714v,866,-866,1732,-1732,1732c56284,100446,55418,99580,55418,98714l54552,58016v-866,-12123,,-25111,866,-37234l53686,20782v-865,,-1731,-866,-1731,-1732c51955,18184,52821,17318,53686,17318v,,866,,866,c56284,18184,57150,19050,57150,21648v-866,10391,,19916,,32038xm110836,264968v,-866,,-1732,866,-1732l112568,263236v,,866,,1732,866c114300,264102,114300,264102,114300,264102v12989,,27709,,38100,c152400,252846,152400,238991,152400,226868v,-13854,-866,-26843,-866,-40698c151534,159327,152400,135082,151534,106507r,-18184c152400,69273,149802,40698,151534,19050r-866,c149802,19050,148936,18184,148936,17318v,-866,866,-1731,1732,-1731l152400,15587v1732,,2598,1731,1732,3463c154132,19916,154998,20782,154132,21648v866,13854,-866,28575,,43295c154998,89189,154998,116898,154998,143741r,26843c154998,174914,154998,179243,154998,183573v,4329,,8659,,12123c154998,198293,154998,200891,156730,210416v,2598,,4330,,6927c156730,226002,156730,235527,156730,244186v,6928,,12989,,19050c156730,265834,155864,267566,154132,267566v-2598,,-5196,-866,-7793,-866c136814,266700,127289,267566,116032,266700v-866,,-1732,,-2598,-1732c113434,264968,113434,264968,113434,264102r-2598,866l110836,264968xe" fillcolor="black" stroked="f" strokeweight=".24036mm">
                  <v:stroke joinstyle="miter"/>
                  <v:path arrowok="t" o:connecttype="custom" o:connectlocs="44161,38100;45893,96116;45893,108239;67541,107373;96982,107373;98714,40698;98714,5196;119495,2598;142009,6927;141143,10391;141143,20782;141143,42429;142875,131618;142875,158462;142875,171450;142875,183573;144607,206087;144607,232930;144607,247650;140277,256309;134216,255443;113434,255443;98714,246784;98714,234661;98714,220807;98714,191366;98714,151534;84859,151534;48491,150668;46759,173182;46759,208684;46759,243321;46759,251114;24245,255443;3464,254577;1732,252846;0,203489;1732,174048;1732,160193;2598,150668;2598,133350;2598,112568;1732,80530;2598,58016;2598,41564;3464,29441;3464,13855;2598,1732;8659,866;8659,866;22514,0;45027,3464;44161,38100;6061,14721;6061,25111;6927,35502;6061,44161;6061,58882;5196,71005;5196,81395;5196,90054;6061,122959;6061,145473;6061,154998;4330,200891;6061,251114;27709,251980;43295,251114;43295,245052;43295,243321;43295,243321;43295,232930;43295,213880;43295,191366;45027,148936;58016,148071;75334,148936;85725,148071;100446,149802;101311,183573;101311,251980;139411,251980;139411,208684;138545,173182;138545,128155;137680,93518;137680,75334;137680,66675;135948,22514;136814,6927;118630,5196;100446,6927;100446,38966;100446,64943;100446,78798;99580,88323;99580,95250;97848,105641;97848,108239;97848,109105;65809,109105;41564,109971;39832,107373;38100,36368;39832,6061;19916,4330;3464,6061;6061,14721;14721,265834;16452,264102;16452,264102;18184,265834;55418,265834;55418,257175;55418,255443;55418,226002;57150,164523;61480,160193;84859,160193;90055,160193;91786,161925;90055,163657;60614,162791;58882,185305;58882,220807;58016,246784;58882,264102;58016,265834;56284,266700;17318,266700;15586,265834;14721,265834;14721,265834;57150,53686;58016,89189;58882,98714;57150,100446;55418,98714;54552,58016;55418,20782;53686,20782;51955,19050;53686,17318;54552,17318;57150,21648;57150,53686;110836,264968;111702,263236;112568,263236;114300,264102;114300,264102;152400,264102;152400,226868;151534,186170;151534,106507;151534,88323;151534,19050;150668,19050;148936,17318;150668,15587;152400,15587;154132,19050;154132,21648;154132,64943;154998,143741;154998,170584;154998,183573;154998,195696;156730,210416;156730,217343;156730,244186;156730,263236;154132,267566;146339,266700;116032,266700;113434,264968;113434,264102;110836,264968;110836,264968" o:connectangles="0,0,0,0,0,0,0,0,0,0,0,0,0,0,0,0,0,0,0,0,0,0,0,0,0,0,0,0,0,0,0,0,0,0,0,0,0,0,0,0,0,0,0,0,0,0,0,0,0,0,0,0,0,0,0,0,0,0,0,0,0,0,0,0,0,0,0,0,0,0,0,0,0,0,0,0,0,0,0,0,0,0,0,0,0,0,0,0,0,0,0,0,0,0,0,0,0,0,0,0,0,0,0,0,0,0,0,0,0,0,0,0,0,0,0,0,0,0,0,0,0,0,0,0,0,0,0,0,0,0,0,0,0,0,0,0,0,0,0,0,0,0,0,0,0,0,0,0,0,0,0,0,0,0,0,0,0,0,0,0,0,0,0,0,0,0,0,0,0,0,0,0,0,0,0,0,0,0,0"/>
                </v:shape>
                <v:shape id="Freeform 910587296" o:spid="_x0000_s1030" style="position:absolute;left:81645;top:11579;width:1515;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" path="m138545,228877v,4330,,8659,-1731,12123c136814,241866,136814,242732,136814,243598v,4329,-1732,11256,-3464,11256c132484,254854,131618,254854,131618,253123r-44161,-866c70139,252257,50223,254854,29441,254854v-7793,,-24245,1732,-27709,-1731c866,237536,866,221950,866,206363r,-12122c866,187314,,180386,,173459v,-6927,,-26843,1732,-28575c1732,144884,1732,144018,1732,143152v,-866,,-1732,,-3463c1732,129298,,120638,,110248v,-1732,,-4330,866,-5196l866,74745c866,70416,1732,58293,,56561r,-866c,38377,,19327,,3741,8659,-1455,23380,277,32905,277v13854,,27709,,42429,c83993,277,91786,277,100446,277v8659,,17318,866,25977,866c128155,1143,129886,1143,130752,1143v5196,,6062,18184,6062,22514c136814,28852,136814,47902,129886,47902v-4329,,-8659,,-12988,l104775,47902v-6061,,-12123,-866,-17318,-866c83127,47036,77932,47036,73602,47036v-9525,,-19050,,-28575,c45027,49634,45027,50500,45027,51366r,866c45027,64354,43295,76477,43295,87734v,6927,866,13855,2598,19050c55418,106784,66675,105918,76200,105918v5195,,10391,,14720,866c92652,106784,94384,105918,96116,105918v2598,,6927,866,10391,866c108239,106784,109971,106784,111702,106784v6062,,6062,15586,6062,24245c117764,136225,116898,142286,116032,149214v-2598,,-5195,,-7793,c101311,149214,96116,149214,89189,149214v-2598,,-5196,865,-7794,865c77066,150079,73602,149214,70139,149214v-7793,,-15587,,-23380,c45893,160470,45027,174325,45027,189045v,7794,,13855,866,20782c64943,209827,84859,211559,104775,211559v6927,,14721,,19050,-1732c123825,209827,124691,209827,126423,209827r3463,c131618,209827,131618,209827,132484,209827v866,-866,1732,-866,1732,-866c135082,208961,135082,208961,135948,208961v1732,6061,2597,12989,2597,19916xm135082,226279v,-4329,,-8659,-866,-12988c125557,213291,117764,214157,109971,214157v-21648,,-39832,-1732,-64078,-1732c41564,208095,42429,193375,42429,186448v,-12989,866,-25112,1732,-38100c52821,146616,56284,146616,63212,146616v1731,,3463,,5195,c68407,146616,69273,145750,69273,145750v5195,,7793,,10391,866c85725,146616,90920,145750,96982,145750v5195,,9525,,13855,c115166,145750,114300,135359,114300,131895v,-7793,,-14720,-1732,-22513c109105,109382,106507,109382,103909,109382v-4329,,-8659,,-13854,c87457,109382,83993,109382,81395,108516v-6927,866,-12122,866,-18183,866c57150,109382,51089,109382,44161,109382,41564,100723,41564,92930,41564,85136v,-6927,1731,-39831,2597,-39831c44161,45305,44161,45305,45027,45305v,,,-1732,866,-1732c50223,43573,53686,43573,58016,43573v8659,,17318,,26843,c92652,43573,100446,43573,107373,43573r7793,c122093,43573,127289,44439,133350,44439v1732,-8660,2598,-15587,2598,-22514c135948,15863,135082,10668,134216,4607r-81395,c45893,4607,37234,4607,32039,3741,23380,4607,13855,4607,5196,4607v,8659,,17318,,25977c5196,39243,5196,47902,5196,57427v,8659,,18184,,27709c5196,95527,4330,105052,4330,114577v,8659,866,16452,866,25978c5196,150079,4330,159604,4330,169995v,25978,866,50223,866,72737l5196,251391v6061,,11256,,17318,l35502,251391v15587,,31173,-2598,45893,-2598c98714,248793,115166,249659,132484,249659v1732,-7793,2598,-14720,2598,-23380xm148071,239268v,-4329,,-8659,-866,-12989c147205,226279,146339,226279,146339,225413v,-865,,,,-865c146339,223682,146339,222816,147205,222816v,,,,866,c148936,222816,149802,222816,149802,224548v866,6061,1732,12122,1732,17318c151534,246195,151534,250525,149802,253988v,866,,1732,,2598c149802,260916,148071,267843,146339,267843v-866,,-1732,,-1732,-1732l100446,265245v-17319,,-37234,2598,-58017,2598c35502,267843,21648,268709,15587,266977v-866,-866,-1732,-1732,-1732,-2598c13855,263513,13855,262647,15587,262647v865,,1731,866,1731,1732l17318,264379v6062,,11257,,17318,l47625,264379v15587,,31173,-2597,45893,-2597c110837,261782,127289,262647,144607,262647v1732,-8659,3464,-15586,3464,-23379xm57150,98125v,866,-866,1732,-1732,1732c54552,99857,53686,99857,53686,98125r,-866c53686,90332,55418,57427,56284,57427v,,,,866,c57150,57427,57150,55695,58016,55695v4330,,7793,,12123,c78798,55695,87457,55695,96982,55695v7793,,15586,,22514,l127289,55695v6927,,12122,866,18184,866c147205,47902,148071,40975,148071,34048v,-6062,-866,-11257,-1732,-17319c146339,16729,145473,16729,145473,15863r,-865c145473,14132,145473,13266,147205,14132v4329,2597,4329,18184,4329,22513c151534,41841,151534,60891,144607,60891v-4330,,-8659,,-12989,l119496,60891v-6062,,-12123,-866,-17319,-866c97848,60025,92652,60025,88323,60025v-9525,,-19050,,-28575,l59748,63488v,,,866,,1732c59748,75611,57150,86868,57150,98125xm58882,200302v,866,-866,1732,-1732,1732c56284,202034,55418,201168,55418,200302r,-866c55418,187314,55418,176923,57150,164800v,-2598,1732,-4330,4330,-4330c67541,159604,71005,158738,77066,158738v1732,,3464,,5195,c82261,158738,83127,157873,83127,157873v5196,,7793,,10391,865c99580,158738,104775,157873,110837,157873v5195,,9524,,13854,c129020,157873,128155,147482,128155,144018v,-7793,,-14720,-1732,-22514c126423,121504,125557,121504,125557,120638r,-866c125557,118041,125557,118041,127289,118907v4329,3463,4329,14720,4329,23379c131618,146616,131618,151811,130752,157007v,2597,-1732,4329,-4329,4329l122093,161336v-6927,,-12122,,-19050,c100446,161336,97848,162202,95250,162202v-4330,,-7793,-866,-11257,-866c76200,161336,68407,161336,60614,161336v-1732,11257,-1732,25978,-1732,38966xe" fillcolor="black" stroked="f" strokeweight=".24036mm">
                  <v:stroke joinstyle="miter"/>
                  <v:path arrowok="t" o:connecttype="custom" o:connectlocs="138545,228877;136814,241000;136814,243598;133350,254854;131618,253123;87457,252257;29441,254854;1732,253123;866,206363;866,194241;0,173459;1732,144884;1732,143152;1732,139689;0,110248;866,105052;866,74745;0,56561;0,55695;0,3741;32905,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6279;134216,213291;109971,214157;45893,212425;42429,186448;44161,148348;63212,146616;68407,146616;69273,145750;79664,146616;96982,145750;110837,145750;114300,131895;112568,109382;103909,109382;90055,109382;81395,108516;63212,109382;44161,109382;41564,85136;44161,45305;45027,45305;45893,43573;58016,43573;84859,43573;107373,43573;115166,43573;133350,44439;135948,21925;134216,4607;52821,4607;32039,3741;5196,4607;5196,30584;5196,57427;5196,85136;4330,114577;5196,140555;4330,169995;5196,242732;5196,251391;22514,251391;35502,251391;81395,248793;132484,249659;135082,226279;148071,239268;147205,226279;146339,225413;146339,224548;147205,222816;148071,222816;149802,224548;151534,241866;149802,253988;149802,256586;146339,267843;144607,266111;100446,265245;42429,267843;15587,266977;13855,264379;15587,262647;17318,264379;17318,264379;34636,264379;47625,264379;93518,261782;144607,262647;148071,239268;57150,98125;55418,99857;53686,98125;53686,97259;56284,57427;57150,57427;58016,55695;70139,55695;96982,55695;119496,55695;127289,55695;145473,56561;148071,34048;146339,16729;145473,15863;145473,14998;147205,14132;151534,36645;144607,60891;131618,60891;119496,60891;102177,60025;88323,60025;59748,60025;59748,63488;59748,65220;57150,98125;58882,200302;57150,202034;55418,200302;55418,199436;57150,164800;61480,160470;77066,158738;82261,158738;83127,157873;93518,158738;110837,157873;124691,157873;128155,144018;126423,121504;125557,120638;125557,119772;127289,118907;131618,142286;130752,157007;126423,161336;122093,161336;103043,161336;95250,162202;83993,161336;60614,161336;58882,200302" o:connectangles="0,0,0,0,0,0,0,0,0,0,0,0,0,0,0,0,0,0,0,0,0,0,0,0,0,0,0,0,0,0,0,0,0,0,0,0,0,0,0,0,0,0,0,0,0,0,0,0,0,0,0,0,0,0,0,0,0,0,0,0,0,0,0,0,0,0,0,0,0,0,0,0,0,0,0,0,0,0,0,0,0,0,0,0,0,0,0,0,0,0,0,0,0,0,0,0,0,0,0,0,0,0,0,0,0,0,0,0,0,0,0,0,0,0,0,0,0,0,0,0,0,0,0,0,0,0,0,0,0,0,0,0,0,0,0,0,0,0,0,0,0,0,0,0,0,0,0,0,0,0,0,0,0,0,0,0,0,0,0,0,0,0,0,0,0,0,0,0,0,0,0,0,0,0,0,0,0,0,0,0,0"/>
                </v:shape>
                <v:shape id="Freeform 939175215" o:spid="_x0000_s1031" style="position:absolute;left:83420;top:11581;width:1472;height:2686;visibility:visible;mso-wrap-style:square;v-text-anchor:middle" coordsize="147204,268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" path="m135082,129091v,11257,,20782,,30307c135082,176716,135082,186241,135082,190571v-866,30307,-19916,60613,-52821,60613l36368,253782v-9525,,-17318,,-25111,l6927,253782v-2597,,-1731,-1732,-3463,-1732l2598,252050c1732,245123,866,238196,866,231269v,-866,,-1732,,-3464c866,225207,866,221743,866,219146v,-12989,866,-25112,866,-37234c1732,172387,866,161130,866,150739v,-2598,866,-6061,866,-8659c1732,139482,866,136884,866,134287v,-866,,-2598,,-4330c866,125628,866,121298,866,116968v,-2597,,-4329,,-6927c866,102248,866,94455,866,85796r,-18184c866,60684,866,53757,,46830l,36439c,28646,866,19987,866,12193v,-2597,,-6061,,-8659c1732,-795,19050,71,25977,71v10391,,19916,,29441,1732c64077,2668,71871,2668,80530,3534v3463,,6927,1732,9525,1732l97848,7864v4329,2598,8659,4329,10391,4329c116898,17389,120361,19121,124691,26914r4329,6061c133350,44232,135948,58087,135948,69343v,6062,,11257,,17319c135948,96187,136814,105712,136814,116102r,12989l135082,129091xm131618,143812v,-8659,,-17319,,-25978c131618,115237,130752,112639,131618,111773v-866,-8659,-866,-16452,-866,-25111c130752,78868,130752,72807,130752,65880v,-3464,,-6062,-866,-9525c122959,31243,120361,23450,101311,13925,92652,9596,91786,9596,91786,9596,70139,6998,49357,5266,25111,5266v-8659,,-15586,,-23379,866l1732,32109v,13855,866,26843,866,39832c2598,77137,1732,82332,1732,87528v,8659,866,16452,866,24245c2598,116102,2598,120432,2598,123896v,4329,,7793,,10391l2598,134287v,2597,,8659,,13854l2598,160264v,6927,,12989,,19916c2598,193168,1732,205291,1732,218280v,11257,,22513,1732,33770c9525,252050,15587,252050,21648,252050v83127,,90920,-10391,101311,-31172c132484,209621,131618,190571,131618,173253v,-5196,-866,-10391,-866,-15587c130752,155068,131618,152471,131618,150739r,-6927xm144607,156800v,-8659,,-17318,,-25977c144607,128225,143741,125628,144607,124762v-866,-8660,-866,-16453,-866,-25112c143741,91857,143741,85796,143741,78868v,-3463,,-6061,-866,-9525c142009,66746,141143,63282,140277,60684v-866,-5195,-1732,-10391,-2597,-15586c137680,45098,138545,44232,138545,45098v866,866,1732,2598,1732,4330c144607,60684,146339,71941,146339,84064v,6061,,11257,,17318c146339,110907,147205,120432,147205,130823r,12989c147205,155068,147205,164593,147205,174118r,12123c147205,191437,146339,196632,146339,202693v,30307,-14721,61480,-51955,63212l48491,268503v-9525,,-17318,,-25111,l19050,268503v-2598,,-1732,-866,-2598,-866c15587,266771,14721,266771,14721,265905r,-866c14721,264173,14721,263307,15587,263307v865,,1731,,1731,1732c17318,265039,17318,265905,17318,265905v6062,,12123,,18184,c118630,265905,126423,255514,136814,234732v7793,-12123,6927,-30307,8659,-47625c145473,180180,145473,171521,145473,163727r,-6927l144607,156800xm94384,181912v,7793,-3464,16452,-3464,22513l90920,205291v-6061,7793,-19049,10391,-29440,10391c58016,215682,44161,215682,44161,213950r,-866c44161,213084,44161,213084,44161,212218v,,,-866,,-1731c44161,207889,44161,203559,44161,200096v,-6062,-866,-11257,-866,-17318c43295,178448,43295,174984,43295,170655v,-8659,-866,-16453,-866,-25112c42429,141214,42429,137750,42429,134287v,-8659,,-16453,,-25112c42429,102248,43295,89259,43295,76271r,-30307c43295,39037,49357,40769,54552,40769r10391,-866l66675,39903v16452,,26843,9525,26843,26843c93518,78003,92652,90125,92652,101382v,12123,,24246,866,36368c93518,153337,94384,164593,94384,181912xm90920,194034v,-4329,866,-7793,866,-12122c91786,175850,91786,169789,90920,164593v,-866,,-2597,,-6061c90920,154202,90920,150739,90055,146409v,-3463,,-6061,,-8659c90055,132555,90055,129091,90055,123896v,-3464,,-6062,,-9525c90055,107443,90055,101382,90055,94455v,-7793,865,-16452,865,-25112c90920,58087,90055,47696,78798,43366r-4330,c71871,42500,70139,42500,67541,42500v-6061,,-11257,866,-17318,866c48491,43366,46759,43366,45893,43366v,5196,,9525,,14721l45893,78003v,4329,,6927,,10391c45893,90991,45893,94455,45893,97053v,7793,-866,15586,-866,23379c45027,138616,45893,154202,45893,172387r,26843c45893,203559,45893,207889,45893,211352v6062,866,12123,,16453,866c72736,212218,84859,208755,87457,202693r3463,-8659xm56284,58087v,-6928,6062,-5196,11257,-5196l75334,52025v1732,,2598,,3464,1732c79664,53757,79664,55489,78798,55489v-5196,,-9525,866,-14721,866c62346,56355,60614,56355,59748,56355v,5195,,9525,,14720l59748,90991v,4330,,6927,,10391c59748,103980,59748,107443,59748,110041v,7793,-866,15587,-866,23380c58882,151605,59748,167191,59748,185375r,19050c59748,205291,58882,206157,58016,206157v-866,,-1732,,-1732,-1732c56284,201827,56284,198364,56284,195766v,-4329,,-7793,,-12122c56284,174984,55418,167191,55418,158532v,-4330,,-7793,,-11257c55418,138616,55418,130823,55418,122164v,-6927,866,-19916,866,-32905l56284,58087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6;866,67612;0,46830;0,36439;866,12193;866,3534;25977,71;55418,1803;80530,3534;90055,5266;97848,7864;108239,12193;124691,26914;129020,32975;135948,69343;135948,86662;136814,116102;136814,129091;131618,143812;131618,117834;131618,111773;130752,86662;130752,65880;129886,56355;101311,13925;91786,9596;25111,5266;1732,6132;1732,32109;2598,71941;1732,87528;2598,111773;2598,123896;2598,134287;2598,134287;2598,148141;2598,160264;2598,180180;1732,218280;3464,252050;21648,252050;122959,220878;131618,173253;130752,157666;131618,150739;131618,143812;144607,156800;144607,130823;144607,124762;143741,99650;143741,78868;142875,69343;140277,60684;137680,45098;138545,45098;140277,49428;146339,84064;146339,101382;147205,130823;147205,143812;147205,174118;147205,186241;146339,202693;94384,265905;48491,268503;23380,268503;19050,268503;16452,267637;14721,265905;14721,265039;15587,263307;17318,265039;17318,265905;35502,265905;136814,234732;145473,187107;145473,163727;145473,156800;94384,181912;90920,204425;90920,205291;61480,215682;44161,213950;44161,213084;44161,212218;44161,210487;44161,200096;43295,182778;43295,170655;42429,145543;42429,134287;42429,109175;43295,76271;43295,45964;54552,40769;64943,39903;66675,39903;93518,66746;92652,101382;93518,137750;94384,181912;90920,194034;91786,181912;90920,164593;90920,158532;90055,146409;90055,137750;90055,123896;90055,114371;90055,94455;90920,69343;78798,43366;74468,43366;67541,42500;50223,43366;45893,43366;45893,58087;45893,78003;45893,88394;45893,97053;45027,120432;45893,172387;45893,199230;45893,211352;62346,212218;87457,202693;90920,194034;56284,58087;67541,52891;75334,52025;78798,53757;78798,55489;64077,56355;59748,56355;59748,71075;59748,90991;59748,101382;59748,110041;58882,133421;59748,185375;59748,204425;58016,206157;56284,204425;56284,195766;56284,183644;55418,158532;55418,147275;55418,122164;56284,89259;56284,58087" o:connectangles="0,0,0,0,0,0,0,0,0,0,0,0,0,0,0,0,0,0,0,0,0,0,0,0,0,0,0,0,0,0,0,0,0,0,0,0,0,0,0,0,0,0,0,0,0,0,0,0,0,0,0,0,0,0,0,0,0,0,0,0,0,0,0,0,0,0,0,0,0,0,0,0,0,0,0,0,0,0,0,0,0,0,0,0,0,0,0,0,0,0,0,0,0,0,0,0,0,0,0,0,0,0,0,0,0,0,0,0,0,0,0,0,0,0,0,0,0,0,0,0,0,0,0,0,0,0,0,0,0,0,0,0,0,0,0,0,0,0,0,0,0,0,0,0,0,0,0,0,0,0,0,0,0,0,0,0,0,0,0,0,0,0,0,0,0,0,0,0,0"/>
                </v:shape>
                <v:shape id="Freeform 1792808681" o:spid="_x0000_s1032" style="position:absolute;left:85044;top:11571;width:1521;height:2670;visibility:visible;mso-wrap-style:square;v-text-anchor:middle" coordsize="152098,266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" path="m90439,253945v-10391,2597,-21647,3463,-33770,1731c51473,255676,48010,253945,43680,253079v-2598,-866,-6061,-2598,-8659,-4330c32423,247017,28960,246151,26362,244419v-3464,-2597,-4329,-5195,-8659,-7793c13374,229699,7312,224503,4714,216710,3848,212381,2117,208051,2117,204588,1251,195928,385,186403,385,177744v,-4329,866,-8659,866,-12122c1251,159560,-1347,151767,1251,147438v-1732,,-866,-3464,-866,-6062c385,124058,-481,109338,385,87690v866,-19050,,-37234,,-56284c385,22747,1251,13222,385,5428v,-865,1732,-865,1732,-2597l18569,233v8659,-866,17318,1732,25977,1732c48010,5428,44546,14088,46278,17551v-1732,866,,2598,-866,4330c46278,27942,45412,34869,46278,41797v,6927,,14720,,21648c46278,75567,46278,90287,46278,105874r-866,44161c45412,161292,45412,172549,46278,182074v,6927,-866,12123,1732,18184c50607,206320,54937,209783,61864,211515v2598,,6062,1732,9525,866c72255,212381,73121,211515,74853,211515v866,,1732,,3464,c82646,210649,89573,207185,90439,202856v866,-1732,866,-3464,866,-5196c92171,194197,92171,191599,91305,189001v866,-8659,,-19050,,-29441c91305,150901,91305,138778,91305,130985v,,866,-1732,,-1732c91305,128388,92171,129253,92171,128388v,-12123,866,-25978,866,-39832l93037,64310v,-9525,,-18184,,-28575c93037,34003,93903,32272,93903,30540v,-1732,,-3464,,-5196l94769,3697v2598,-866,5195,-1732,9525,-1732c107758,1965,111221,1099,113819,1099v8659,-2598,17318,,25111,1732c138930,3697,138930,4563,139796,5428v866,19916,-1732,36369,-866,55419c138930,67774,138930,73835,138930,80763v,13854,,26843,,39831c138930,131851,139796,143974,138930,156097v1732,8659,-866,19050,,29440c138930,189867,139796,195928,139796,200258v,866,-866,2598,-1732,5196c137198,209783,136332,215844,135466,220174v,866,-865,866,-865,1732c134601,221906,134601,222772,134601,223638r-1732,2597c130271,230565,128539,232297,125076,235760v-2598,2598,-4330,4330,-6928,6062c117283,242688,115551,242688,113819,243553v-866,866,-1732,1732,-3464,2598l106026,247883r-4330,2598l90439,253945xm60133,253079v6061,866,10390,,16452,c79182,253079,81780,253079,84378,252213v5195,-866,12123,-2598,16452,-5196c104294,245285,106026,244419,108624,242688v1731,-866,3463,-1732,4329,-2598c114685,239224,115551,237492,117283,235760v,,865,,865,c122478,231431,125076,227967,128539,223638v2598,-9525,5196,-19050,6062,-29441c134601,189867,133735,188135,133735,185537r,-6927c133735,176013,134601,172549,134601,169951v,-1732,-866,-3463,-866,-6061c133735,157829,133735,152633,134601,146572v,-6928,-866,-12989,,-19916l134601,79897v,-9525,,-19916,,-29441c134601,41797,135466,33138,136332,24479v,-6062,-866,-12989,,-19051c124210,1099,108624,3697,97367,6294v-866,5196,,10391,,14721c97367,25344,96501,30540,96501,34003v,11257,,21648,,32905c96501,71238,96501,75567,96501,80763r,14720c94769,116265,95635,135315,94769,156963v,866,866,,866,1732c95635,165622,95635,171683,95635,178610v,3464,,6927,,10391c95635,189001,95635,189867,95635,190733v,,,,,c95635,193331,95635,195928,95635,199392v,1732,,4330,-866,6062c93903,209783,89573,211515,86110,214113v-8659,4329,-19050,4329,-27709,866c52339,210649,48010,207185,46278,200258v-866,-4330,-866,-6927,,-11257l46278,174281v,-6062,-1732,-12123,,-17318c45412,155231,46278,152633,46278,150901v,-9525,-866,-17318,,-27709l46278,119729v,-10391,866,-20782,,-31173c46278,83360,46278,79031,46278,73835v,-17318,,-33770,,-49356c46278,23613,47144,24479,47144,23613v-1732,-866,-866,-3464,-866,-6062c46278,15819,46278,14954,47144,14088v,,,,,l47144,13222v,-2598,,-4330,,-8659c45412,4563,44546,4563,44546,4563r-4330,c39351,4563,38485,4563,37619,4563,26362,3697,16837,3697,9044,6294v866,-866,-866,-866,-866,c8178,7160,9044,7160,9044,7160v,3464,,6062,,9525c8178,17551,7312,14954,6446,15819r2598,2598l9044,68640v,8659,,16452,-866,22513c8178,106740,8178,124924,8178,142242v,4330,-866,9525,-866,13855c7312,160426,8178,164756,8178,169951v,2598,,5196,,7793c8178,180342,8178,183806,8178,186403v,8660,866,16453,1732,23380c10776,214113,11642,216710,13374,219308v865,1732,865,3464,1731,4330c17703,227967,20301,229699,22898,232297v2598,3463,5196,6061,8659,8659l39351,245285v2597,1732,5195,3464,8659,4330c52339,251347,55803,251347,60133,251347r,1732xm2982,5428v,,866,,1732,c3848,4563,2982,4563,2982,5428xm73121,266067v6061,866,10391,,16452,l93903,266067v2598,,4330,-866,6927,-1732c105160,263469,109489,262604,112953,260006v3464,-1732,5195,-2598,7793,-4330c122478,254810,124210,253945,125076,253079v,,866,,1731,-1732c128539,249615,130271,248749,132003,247017v2598,-2598,6061,-6061,8659,-10391c143260,227101,145858,217576,146723,207185v,-4329,-865,-6061,-865,-8659l145858,191599v,-2598,865,-6062,865,-8659c146723,181208,145858,179476,145858,176878v,-6061,,-11256,865,-17318c146723,152633,145858,146572,146723,139644r,-46759c146723,83360,146723,72969,146723,63445v,-8660,866,-17319,1732,-25978c148455,31406,147589,24479,148455,18417v,,-866,,-866,c146723,18417,145858,17551,145858,16685v,-866,,-866,1731,-866l149321,15819v866,,1732,866,1732,1732c151053,18417,151919,19283,151919,20149v866,19050,-1732,35502,-866,53686c151053,80763,151053,86824,151053,93751v,13855,,26843,,39832c151053,144840,151919,156963,151053,169085v1732,8659,-866,19050,,29441c151053,201990,151919,205454,151919,209783v,2598,,4330,-866,6927c151053,216710,151053,217576,150187,218442v-866,4330,-1732,10391,-2598,14720l146723,234028v,1732,-865,1732,-865,1732c145858,235760,145858,236626,144992,237492r-1732,1732c140662,243553,138930,245285,135466,248749v-2597,2598,-4329,4330,-6927,6061c127673,255676,125942,255676,124210,256542r-866,866c121612,259140,119880,259140,117283,260872r-866,l114685,261738v-1732,866,-4330,1731,-6061,2597l106026,264335v-10391,2598,-21648,3464,-33771,1732c67060,266067,63596,264335,59267,263469v-1732,-865,-3464,-1731,-5196,-2597c53205,260872,53205,260006,54071,260006r8659,1732c63596,261738,64462,261738,67060,261738v1732,3463,3463,3463,6061,4329l73121,266067xm59267,201124v,866,-866,866,-1732,866c56669,201990,56669,200258,56669,198526r,-12123c56669,180342,54937,174281,56669,169085v-866,-1731,,-4329,,-6061c56669,153499,55803,145706,56669,135315r,-3464c56669,121460,57535,111070,56669,100678v,-5195,,-9525,,-14720c56669,68640,56669,52188,56669,36601v,-866,866,,866,-866c56669,35735,56669,34869,56669,34003v,-2597,,-4329,866,-6927c57535,27076,57535,27076,57535,27076r,c57535,24479,57535,22747,57535,18417v-1732,,-1732,,-2598,-1732c54937,15819,54937,14954,56669,14954r,c58401,14954,59267,15819,60133,16685v866,2598,,6928,,10391c60133,29674,60999,31406,60133,34003r,c60999,40065,60133,46992,60999,53919v,6928,,14721,,21648c60999,87690,60999,102410,60999,117997r-866,44161c60133,173415,60133,184672,60999,194197v-1732,3463,-1732,4329,-1732,6927xe" fillcolor="black" stroked="f" strokeweight=".24036mm">
                  <v:stroke joinstyle="miter"/>
                  <v:path arrowok="t" o:connecttype="custom" o:connectlocs="90439,253945;56669,255676;43680,253079;35021,248749;26362,244419;17703,236626;4714,216710;2117,204588;385,177744;1251,165622;1251,147438;385,141376;385,87690;385,31406;385,5428;2117,2831;18569,233;44546,1965;46278,17551;45412,21881;46278,41797;46278,63445;46278,105874;45412,150035;46278,182074;48010,200258;61864,211515;71389,212381;74853,211515;78317,211515;90439,202856;91305,197660;91305,189001;91305,159560;91305,130985;91305,129253;92171,128388;93037,88556;93037,64310;93037,35735;93903,30540;93903,25344;94769,3697;104294,1965;113819,1099;138930,2831;139796,5428;138930,60847;138930,80763;138930,120594;138930,156097;138930,185537;139796,200258;138064,205454;135466,220174;134601,221906;134601,223638;132869,226235;125076,235760;118148,241822;113819,243553;110355,246151;106026,247883;101696,250481;90439,253945;60133,253079;76585,253079;84378,252213;100830,247017;108624,242688;112953,240090;117283,235760;118148,235760;128539,223638;134601,194197;133735,185537;133735,178610;134601,169951;133735,163890;134601,146572;134601,126656;134601,79897;134601,50456;136332,24479;136332,5428;97367,6294;97367,21015;96501,34003;96501,66908;96501,80763;96501,95483;94769,156963;95635,158695;95635,178610;95635,189001;95635,190733;95635,190733;95635,199392;94769,205454;86110,214113;58401,214979;46278,200258;46278,189001;46278,174281;46278,156963;46278,150901;46278,123192;46278,119729;46278,88556;46278,73835;46278,24479;47144,23613;46278,17551;47144,14088;47144,14088;47144,13222;47144,4563;44546,4563;40216,4563;37619,4563;9044,6294;8178,6294;9044,7160;9044,16685;6446,15819;9044,18417;9044,68640;8178,91153;8178,142242;7312,156097;8178,169951;8178,177744;8178,186403;9910,209783;13374,219308;15105,223638;22898,232297;31557,240956;39351,245285;48010,249615;60133,251347;60133,253079;2982,5428;4714,5428;2982,5428;73121,266067;89573,266067;93903,266067;100830,264335;112953,260006;120746,255676;125076,253079;126807,251347;132003,247017;140662,236626;146723,207185;145858,198526;145858,191599;146723,182940;145858,176878;146723,159560;146723,139644;146723,92885;146723,63445;148455,37467;148455,18417;147589,18417;145858,16685;147589,15819;149321,15819;151053,17551;151919,20149;151053,73835;151053,93751;151053,133583;151053,169085;151053,198526;151919,209783;151053,216710;150187,218442;147589,233162;146723,234028;145858,235760;144992,237492;143260,239224;135466,248749;128539,254810;124210,256542;123344,257408;117283,260872;116417,260872;114685,261738;108624,264335;106026,264335;72255,266067;59267,263469;54071,260872;54071,260006;62730,261738;67060,261738;73121,266067;73121,266067;59267,201124;57535,201990;56669,198526;56669,186403;56669,169085;56669,163024;56669,135315;56669,131851;56669,100678;56669,85958;56669,36601;57535,35735;56669,34003;57535,27076;57535,27076;57535,27076;57535,18417;54937,16685;56669,14954;56669,14954;60133,16685;60133,27076;60133,34003;60133,34003;60999,53919;60999,75567;60999,117997;60133,162158;60999,194197;59267,201124" o:connectangles="0,0,0,0,0,0,0,0,0,0,0,0,0,0,0,0,0,0,0,0,0,0,0,0,0,0,0,0,0,0,0,0,0,0,0,0,0,0,0,0,0,0,0,0,0,0,0,0,0,0,0,0,0,0,0,0,0,0,0,0,0,0,0,0,0,0,0,0,0,0,0,0,0,0,0,0,0,0,0,0,0,0,0,0,0,0,0,0,0,0,0,0,0,0,0,0,0,0,0,0,0,0,0,0,0,0,0,0,0,0,0,0,0,0,0,0,0,0,0,0,0,0,0,0,0,0,0,0,0,0,0,0,0,0,0,0,0,0,0,0,0,0,0,0,0,0,0,0,0,0,0,0,0,0,0,0,0,0,0,0,0,0,0,0,0,0,0,0,0,0,0,0,0,0,0,0,0,0,0,0,0,0,0,0,0,0,0,0,0,0,0,0,0,0,0,0,0,0,0,0,0,0,0,0,0,0,0,0,0,0,0,0,0,0,0,0,0,0,0,0,0,0,0,0,0,0,0,0,0,0,0,0"/>
                </v:shape>
                <v:shape id="Freeform 97274061" o:spid="_x0000_s1033" style="position:absolute;left:86771;top:11574;width:1359;height:2684;visibility:visible;mso-wrap-style:square;v-text-anchor:middle" coordsize="135947,26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" path="m122093,249382v-866,2598,-866,5195,-3464,6061c116898,256309,113434,255443,110836,254577v-6061,,-12122,,-19050,c87457,254577,83127,254577,78798,254577v-8659,,-17318,1732,-25112,1732c38100,256309,20782,256309,3464,255443v,,,-866,,-2597c3464,252846,3464,252846,2598,252846v,,-866,,-1732,c866,237259,2598,220807,1732,205221v,-3464,-866,-7794,-866,-10391c866,192232,1732,188768,1732,186170r,-7793l,163657v,-4330,866,-8659,866,-13855c866,141143,866,132484,866,122959v,-8659,,-18184,,-26843c866,77066,866,59748,866,41564v,-12123,866,-25112,866,-38100c2598,3464,3464,2598,3464,1732,7793,866,10391,,14720,v6928,,17318,866,24246,866c41564,866,43295,866,45027,2598v866,866,,2598,,4329c45027,17318,45893,30307,45027,41564v,8659,,15586,,24245c45027,70139,45027,72736,45027,77066v,8659,1732,18184,866,27709c45893,109105,45893,114300,45893,119496v,5195,,9524,,13854l46759,142009v,2598,-866,6062,,9525c46759,155864,48491,159327,48491,162791v,1732,,3464,,5195c48491,180975,46759,199159,48491,213014v6061,1732,12123,,19050,c73602,213014,79663,213014,84859,213014v12123,-866,25111,866,35502,866c122093,221673,122959,227734,122959,236393v866,5196,,8659,-866,12989xm117764,216477v-13855,-1731,-28575,-866,-44162,-866c64077,215611,55418,216477,46759,215611v-1732,-3463,-866,-7793,-1732,-12122c45027,198293,44161,193098,45027,187902v,-5195,866,-9525,866,-14720c45893,166255,45027,158462,44161,151534v,-6061,,-12123,,-18184c44161,127289,44161,122093,44161,116032v,-19050,,-38100,,-57150c44161,42429,45027,22514,44161,4330,32904,4330,18184,2598,6927,5196v-866,19915,,36368,,54552c6927,65809,6927,71871,6061,77932v,6061,,12122,,18184c6061,108239,6061,121227,6061,135082v,5195,866,10391,866,15586c6927,154998,6061,160193,6061,164523v,5195,866,10391,866,15586c6927,184439,6927,189634,6927,194830v,5195,866,9525,866,14720c7793,224270,6927,238125,6927,252846v38966,1731,75334,-2598,112568,c121227,241589,120361,228600,117764,216477xm129886,229466v,,,-866,,-1732c129886,226868,129886,226002,131618,226002v866,,1732,,1732,1732c134216,234661,135082,240723,135948,248516v,5196,,9525,-1732,12989c133350,264102,133350,266700,130752,267566v-1732,866,-5195,,-7793,-866c116898,266700,110836,266700,103909,266700v-4329,,-8659,,-12989,c82261,266700,73602,268432,65809,268432v-15586,,-31173,,-47625,-866c15586,267566,13855,265834,13855,263236v,-865,,-865,865,-865l15586,262371v866,,1732,865,1732,1731c57150,265834,93518,261505,129886,264102v3464,-9525,2598,-22513,,-34636xm60614,204355v,1732,-866,1732,-1732,1732c58016,206087,57150,205221,57150,204355v,-1732,,-3464,,-4330c57150,194830,58016,190500,58016,185305v,-6928,-866,-14721,-1732,-21648c56284,157596,56284,151534,56284,145473v,-6062,,-11257,,-17318c56284,109105,56284,90054,56284,71005v,-16453,866,-36369,,-54553l56284,16452v-866,,-1732,,-1732,-1731c54552,13855,55418,12989,56284,12989v1732,,2598,,3464,1732c60614,15587,59748,17318,59748,19050v,10391,866,23379,,34636c59748,62346,59748,69273,59748,77932v,4329,,6927,,11257c59748,97848,61480,107373,60614,116898v,4329,,9525,,14720c60614,136814,60614,141143,60614,145473r866,8659c61480,156730,60614,160193,61480,163657v,4329,1731,7793,1731,11257c63211,176645,63211,178377,63211,180109v-1731,7793,-2597,15587,-2597,24246xe" fillcolor="black" stroked="f" strokeweight=".24036mm">
                  <v:stroke joinstyle="miter"/>
                  <v:path arrowok="t" o:connecttype="custom" o:connectlocs="122093,249382;118629,255443;110836,254577;91786,254577;78798,254577;53686,256309;3464,255443;3464,252846;2598,252846;866,252846;1732,205221;866,194830;1732,186170;1732,178377;0,163657;866,149802;866,122959;866,96116;866,41564;1732,3464;3464,1732;14720,0;38966,866;45027,2598;45027,6927;45027,41564;45027,65809;45027,77066;45893,104775;45893,119496;45893,133350;46759,142009;46759,151534;48491,162791;48491,167986;48491,213014;67541,213014;84859,213014;120361,213880;122959,236393;122093,249382;117764,216477;73602,215611;46759,215611;45027,203489;45027,187902;45893,173182;44161,151534;44161,133350;44161,116032;44161,58882;44161,4330;6927,5196;6927,59748;6061,77932;6061,96116;6061,135082;6927,150668;6061,164523;6927,180109;6927,194830;7793,209550;6927,252846;119495,252846;117764,216477;129886,229466;129886,227734;131618,226002;133350,227734;135948,248516;134216,261505;130752,267566;122959,266700;103909,266700;90920,266700;65809,268432;18184,267566;13855,263236;14720,262371;15586,262371;17318,264102;129886,264102;129886,229466;60614,204355;58882,206087;57150,204355;57150,200025;58016,185305;56284,163657;56284,145473;56284,128155;56284,71005;56284,16452;56284,16452;54552,14721;56284,12989;59748,14721;59748,19050;59748,53686;59748,77932;59748,89189;60614,116898;60614,131618;60614,145473;61480,154132;61480,163657;63211,174914;63211,180109;60614,204355" o:connectangles="0,0,0,0,0,0,0,0,0,0,0,0,0,0,0,0,0,0,0,0,0,0,0,0,0,0,0,0,0,0,0,0,0,0,0,0,0,0,0,0,0,0,0,0,0,0,0,0,0,0,0,0,0,0,0,0,0,0,0,0,0,0,0,0,0,0,0,0,0,0,0,0,0,0,0,0,0,0,0,0,0,0,0,0,0,0,0,0,0,0,0,0,0,0,0,0,0,0,0,0,0,0,0,0,0,0,0,0,0"/>
                </v:shape>
                <v:shape id="Freeform 1497690131" o:spid="_x0000_s1034" style="position:absolute;left:88338;top:11579;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" path="m138545,228877v,4330,,8659,-1731,12123c136814,241866,136814,242732,136814,243598v,4329,-1732,11256,-3464,11256c132484,254854,131618,254854,131618,253123r-44161,-866c70138,252257,50223,254854,29441,254854v-7793,,-24246,1732,-27709,-1731c866,237536,866,221950,866,206363r,-12122c866,187314,,180386,,173459v,-6927,,-26843,1732,-28575c1732,144884,1732,144018,1732,143152v,-866,,-1732,,-3463c1732,129298,,120638,,110248v,-1732,,-4330,866,-5196l866,74745c866,70416,1732,58293,,56561r,-866c,38377,,19327,,3741,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6r,866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866,6061,2597,12989,2597,19916xm135082,226279v,-4329,,-8659,-866,-12988c125557,213291,117763,214157,109970,214157v-21647,,-39832,-1732,-64077,-1732c41564,208095,42429,193375,42429,186448v,-12989,866,-25112,1732,-38100c52820,146616,56284,146616,63211,146616v1732,,3464,,5196,c68407,146616,69273,145750,69273,145750v5195,,7793,,10390,866c85725,146616,90920,145750,96982,145750v5195,,9525,,13854,c115166,145750,114300,135359,114300,131895v,-7793,,-14720,-1732,-22513c109104,109382,106507,109382,103909,109382v-4329,,-8659,,-13854,c87457,109382,83993,109382,81395,108516v-6927,866,-12122,866,-18184,866c57150,109382,51089,109382,44161,109382,41564,100723,41564,92930,41564,85136v,-6927,1731,-39831,2597,-39831c44161,45305,44161,45305,45027,45305v,,,-1732,866,-1732c50223,43573,53686,43573,58016,43573v8659,,17318,,26843,c92652,43573,100445,43573,107373,43573r7793,c122093,43573,127288,44439,133350,44439v1732,-8660,2598,-15587,2598,-22514c135948,15863,135082,10668,134216,4607r-80530,c46759,4607,38100,4607,32904,3741,24245,4607,14720,4607,6061,4607v,8659,,17318,,25977c6061,39243,6061,47902,6061,57427v,8659,,18184,,27709c6061,95527,5195,105052,5195,114577v,8659,866,16452,866,25978c6061,150079,5195,159604,5195,169995v,25978,866,50223,866,72737l6061,251391v6062,,11257,,17318,l36368,251391v15587,,31173,-2598,45893,-2598c99580,248793,116032,249659,133350,249659v,-7793,1732,-14720,1732,-23380xm147205,239268v,-4329,,-8659,-866,-12989c146339,226279,145473,226279,145473,225413v,-865,,,,-865c145473,223682,145473,222816,146339,222816v,,,,866,c148070,222816,148936,222816,148936,224548v866,6061,1732,12122,1732,17318c150668,246195,150668,250525,148936,253988v,866,,1732,,2598c148936,260916,147205,267843,145473,267843v-866,,-1732,,-1732,-1732l99580,265245v-17319,,-37235,2598,-58016,2598c34636,267843,20782,268709,14720,266977v-866,-866,-1731,-1732,-1731,-2598c12989,263513,12989,262647,14720,262647v866,,1732,866,1732,1732l16452,264379v6061,,11257,,17318,l46759,264379v15586,,31173,-2597,45893,-2597c109970,261782,126423,262647,143741,262647v2598,-8659,3464,-15586,3464,-23379xm57150,98125v,866,-866,1732,-1732,1732c54552,99857,53686,99857,53686,98125r,-866c53686,90332,55418,57427,56284,57427v,,,,866,c57150,57427,57150,55695,58016,55695v4329,,7793,,12122,c78798,55695,87457,55695,96982,55695v7793,,15586,,22513,l127288,55695v6928,,12123,866,18185,866c147205,47902,148070,40975,148070,34048v,-6062,-865,-11257,-1731,-17319c146339,16729,145473,16729,145473,15863r,-865c145473,14132,145473,13266,147205,14132v4329,2597,4329,18184,4329,22513c151534,41841,151534,60891,144607,60891v-4330,,-8659,,-12989,l119495,60891v-6061,,-12122,-866,-17318,-866c97848,60025,92652,60025,88323,60025v-9525,,-19050,,-28575,l59748,63488v,,,866,,1732c58882,75611,57150,86868,57150,98125xm58016,200302v,866,-866,1732,-1732,1732c55418,202034,54552,201168,54552,200302r,-866c54552,187314,54552,176923,56284,164800v,-2598,1732,-4330,4330,-4330c66675,159604,70138,158738,76200,158738v1732,,3463,,5195,c81395,158738,82261,157873,82261,157873v5196,,7794,,10391,865c98714,158738,103909,157873,109970,157873v5196,,9525,,13855,c128154,157873,127288,147482,127288,144018v,-7793,,-14720,-1731,-22514c125557,121504,124691,121504,124691,120638r,-866c124691,118041,124691,118041,126423,118907v4329,3463,4329,14720,4329,23379c130752,146616,130752,151811,129886,157007v,2597,-1732,4329,-4329,4329l121227,161336v-6927,,-12123,,-19050,c99580,161336,96982,162202,94384,162202v-4329,,-7793,-866,-11257,-866c75334,161336,67541,161336,59748,161336v-866,11257,-1732,25978,-1732,38966xe" fillcolor="black" stroked="f" strokeweight=".24036mm">
                  <v:stroke joinstyle="miter"/>
                  <v:path arrowok="t" o:connecttype="custom" o:connectlocs="138545,228877;136814,241000;136814,243598;133350,254854;131618,253123;87457,252257;29441,254854;1732,253123;866,206363;866,194241;0,173459;1732,144884;1732,143152;1732,139689;0,110248;866,105052;866,74745;0,56561;0,55695;0,3741;32904,277;75334,277;100445,277;126423,1143;130752,1143;136814,23657;129886,47902;116898,47902;104775,47902;87457,47036;73602,47036;45027,47036;45027,51366;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8;63211,146616;68407,146616;69273,145750;79663,146616;96982,145750;110836,145750;114300,131895;112568,109382;103909,109382;90055,109382;81395,108516;63211,109382;44161,109382;41564,85136;44161,45305;45027,45305;45893,43573;58016,43573;84859,43573;107373,43573;115166,43573;133350,44439;135948,21925;134216,4607;53686,4607;32904,3741;6061,4607;6061,30584;6061,57427;6061,85136;5195,114577;6061,140555;5195,169995;6061,242732;6061,251391;23379,251391;36368,251391;82261,248793;133350,249659;135082,226279;147205,239268;146339,226279;145473,225413;145473,224548;146339,222816;147205,222816;148936,224548;150668,241866;148936,253988;148936,256586;145473,267843;143741,266111;99580,265245;41564,267843;14720,266977;12989,264379;14720,262647;16452,264379;16452,264379;33770,264379;46759,264379;92652,261782;143741,262647;147205,239268;57150,98125;55418,99857;53686,98125;53686,97259;56284,57427;57150,57427;58016,55695;70138,55695;96982,55695;119495,55695;127288,55695;145473,56561;148070,34048;146339,16729;145473,15863;145473,14998;147205,14132;151534,36645;144607,60891;131618,60891;119495,60891;102177,60025;88323,60025;59748,60025;59748,63488;59748,65220;57150,98125;58016,200302;56284,202034;54552,200302;54552,199436;56284,164800;60614,160470;76200,158738;81395,158738;82261,157873;92652,158738;109970,157873;123825,157873;127288,144018;125557,121504;124691,120638;124691,119772;126423,118907;130752,142286;129886,157007;125557,161336;121227,161336;102177,161336;94384,162202;83127,161336;59748,161336;58016,200302" o:connectangles="0,0,0,0,0,0,0,0,0,0,0,0,0,0,0,0,0,0,0,0,0,0,0,0,0,0,0,0,0,0,0,0,0,0,0,0,0,0,0,0,0,0,0,0,0,0,0,0,0,0,0,0,0,0,0,0,0,0,0,0,0,0,0,0,0,0,0,0,0,0,0,0,0,0,0,0,0,0,0,0,0,0,0,0,0,0,0,0,0,0,0,0,0,0,0,0,0,0,0,0,0,0,0,0,0,0,0,0,0,0,0,0,0,0,0,0,0,0,0,0,0,0,0,0,0,0,0,0,0,0,0,0,0,0,0,0,0,0,0,0,0,0,0,0,0,0,0,0,0,0,0,0,0,0,0,0,0,0,0,0,0,0,0,0,0,0,0,0,0,0,0,0,0,0,0,0,0,0,0,0,0"/>
                </v:shape>
                <v:shape id="Freeform 1547608988" o:spid="_x0000_s1035" style="position:absolute;left:83437;top:11634;width:1300;height:2468;visibility:visible;mso-wrap-style:square;v-text-anchor:middle" coordsize="129994,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" path="m129886,167120v,-5195,-866,-10390,-866,-15586c129020,148936,129886,146339,129886,144607r,-6062c129886,129886,129886,121227,129886,112568v,-2598,-866,-5195,,-6061c129020,97848,129020,90054,129020,81395v,-7793,,-13854,,-20781c129020,57150,129020,54552,128154,51089,121227,25977,118629,18184,99580,8659,90920,4330,90055,4330,90055,4330,68407,1732,47625,,23379,,14720,,7793,,,866l,26843c,40698,866,53686,866,66675,866,71870,,77066,,82261v,8659,866,16453,866,24246c866,110836,866,115166,866,118629v,3464,,7794,,10391l866,129020v,2598,,8660,,13855l866,154998v,6927,,12988,,19915c866,187902,,200025,,213014v,11256,,22513,1732,33770c7793,246784,13855,246784,19916,246784v83127,,90920,-10391,101311,-31173c131618,203489,129886,184439,129886,167120xm89189,199159r,c83127,207818,70139,209550,59748,209550v-3464,,-17319,,-17319,-1732l42429,206952v,,,,,-866c42429,206086,42429,205220,42429,204355v,-2598,,-6928,,-10391c42429,187902,41564,182707,41564,176645v,-4329,,-7793,,-12122c41564,155864,40698,148071,40698,139411v,-4329,,-7793,,-11257c40698,119495,40698,111702,40698,103043v,-6927,866,-19916,866,-32904l41564,39832v,-6928,6061,-5196,11257,-5196l63211,33770r1732,c81395,33770,91786,43295,91786,60614v,11256,-866,23379,-866,34636c90920,107373,90920,119495,91786,131618v,15587,866,26843,866,44161c92652,184439,89189,193964,89189,199159xe" stroked="f" strokeweight=".24036mm">
                  <v:stroke joinstyle="miter"/>
                  <v:path arrowok="t" o:connecttype="custom" o:connectlocs="129886,167120;129020,151534;129886,144607;129886,138545;129886,112568;129886,106507;129020,81395;129020,60614;128154,51089;99580,8659;90055,4330;23379,0;0,866;0,26843;866,66675;0,82261;866,106507;866,118629;866,129020;866,129020;866,142875;866,154998;866,174913;0,213014;1732,246784;19916,246784;121227,215611;129886,167120;89189,199159;89189,199159;59748,209550;42429,207818;42429,206952;42429,206086;42429,204355;42429,193964;41564,176645;41564,164523;40698,139411;40698,128154;40698,103043;41564,70139;41564,39832;52821,34636;63211,33770;64943,33770;91786,60614;90920,95250;91786,131618;92652,175779;89189,199159" o:connectangles="0,0,0,0,0,0,0,0,0,0,0,0,0,0,0,0,0,0,0,0,0,0,0,0,0,0,0,0,0,0,0,0,0,0,0,0,0,0,0,0,0,0,0,0,0,0,0,0,0,0,0"/>
                </v:shape>
                <v:shape id="Freeform 864797605" o:spid="_x0000_s1036" style="position:absolute;left:76437;top:11645;width:1313;height:2469;visibility:visible;mso-wrap-style:square;v-text-anchor:middle" coordsize="131323,2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" path="m28064,240506v2597,866,4329,1732,6061,3464l44516,246568v4329,865,10391,,16452,c63566,246568,66164,246568,68761,246568r8660,-866c81750,244836,86080,245702,88677,244836v2598,-866,6062,-1732,8659,-2598l101666,239640v2598,-1731,4330,-1731,6061,-2597c111191,234445,112923,230981,115521,228384v2597,-3464,6061,-6928,8659,-10391c125911,214529,125911,211931,127643,207602r2598,-12123c131107,189418,131107,183356,130241,176429v,-866,-866,,-1732,-866c127643,168636,125046,161708,122448,156513v-1732,-4330,-4330,-6061,-6062,-10391c112057,141793,109459,137463,105996,133999r-866,-865c103398,131402,101666,130536,100800,129670v-1732,-1732,-2598,-2598,-3464,-4330c93007,121011,88677,118413,85214,114949v-5196,-2597,-8659,-6927,-13855,-9525c69627,102827,67030,101961,65298,100229,63566,98497,61834,95899,59236,95034,55773,88972,50577,85509,47980,79447v-866,-866,-866,-1732,-1732,-3464l43650,68190c41052,60397,41918,50872,46248,44811r3463,-2598c51443,40481,53175,39615,54907,38749v4329,-2597,12123,-1731,17318,-865c73957,37884,75689,39615,77421,39615v865,,2597,,4329,866c83482,43079,86080,43945,87811,46543v6928,9525,4330,24245,4330,35502c103398,86374,118118,83777,130241,83777v866,-4330,866,-8659,866,-12989c131107,63861,131973,57799,130241,50872v,-1732,-1732,-3463,-1732,-5195c126777,39615,125911,35286,123314,30956v-866,-1732,-2598,-4329,-4330,-6061c115521,20565,112923,17967,108593,13638v-866,-866,-2597,-1732,-4329,-2598c101666,9308,99934,8443,97336,6711,93873,4979,91275,3247,86946,2381v-866,,-1732,,-2598,c84348,1515,83482,2381,83482,649v-8659,-865,-17318,-865,-26843,c49711,1515,44516,3247,39321,5845,30661,9308,23734,12772,17673,19699v-2598,2598,-4330,4330,-6062,6062c9014,29224,8148,33554,5550,37018,3818,48274,355,54336,1220,67324v,6928,866,13855,2598,20782c6416,94168,9880,99363,14209,103693v2598,3463,6062,6927,9525,9524l26332,115815v10391,8659,19916,19050,30307,26844c58371,144390,60102,145256,60968,146122v1732,2598,4330,3464,5196,6061c70493,153915,73091,157379,77421,159977v2597,4329,5195,6061,7793,9525c85214,169502,86080,170368,86080,170368v,2597,1731,4329,2597,6927c89543,181624,90409,186820,90409,191149v,2598,866,6062,,8659c89543,201540,87811,203272,86080,204138v-2598,2598,-6062,5195,-8659,7793c71359,216261,64432,216261,56639,213663v-3464,-866,-8659,-2598,-10391,-4330l46248,208467v-1732,,-2598,-2597,-4330,-5195c37589,193747,39321,180759,39321,167770v-11257,,-25112,-3464,-38101,c-1377,181624,355,198943,4684,212797v2598,8659,6062,14721,10391,19916c17673,234445,19405,236177,22002,238774v,-865,5196,,6062,1732xe" stroked="f" strokeweight=".24036mm">
                  <v:stroke joinstyle="miter"/>
                  <v:path arrowok="t" o:connecttype="custom" o:connectlocs="28064,240506;34125,243970;44516,246568;60968,246568;68761,246568;77421,245702;88677,244836;97336,242238;101666,239640;107727,237043;115521,228384;124180,217993;127643,207602;130241,195479;130241,176429;128509,175563;122448,156513;116386,146122;105996,133999;105130,133134;100800,129670;97336,125340;85214,114949;71359,105424;65298,100229;59236,95034;47980,79447;46248,75983;43650,68190;46248,44811;49711,42213;54907,38749;72225,37884;77421,39615;81750,40481;87811,46543;92141,82045;130241,83777;131107,70788;130241,50872;128509,45677;123314,30956;118984,24895;108593,13638;104264,11040;97336,6711;86946,2381;84348,2381;83482,649;56639,649;39321,5845;17673,19699;11611,25761;5550,37018;1220,67324;3818,88106;14209,103693;23734,113217;26332,115815;56639,142659;60968,146122;66164,152183;77421,159977;85214,169502;86080,170368;88677,177295;90409,191149;90409,199808;86080,204138;77421,211931;56639,213663;46248,209333;46248,208467;41918,203272;39321,167770;1220,167770;4684,212797;15075,232713;22002,238774;28064,240506" o:connectangles="0,0,0,0,0,0,0,0,0,0,0,0,0,0,0,0,0,0,0,0,0,0,0,0,0,0,0,0,0,0,0,0,0,0,0,0,0,0,0,0,0,0,0,0,0,0,0,0,0,0,0,0,0,0,0,0,0,0,0,0,0,0,0,0,0,0,0,0,0,0,0,0,0,0,0,0,0,0,0,0"/>
                </v:shape>
                <v:shape id="Freeform 1372011435" o:spid="_x0000_s1037" style="position:absolute;left:78082;top:11589;width:1322;height:2507;visibility:visible;mso-wrap-style:square;v-text-anchor:middle" coordsize="132219,250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" path="m132003,169069v-12123,-1732,-26843,-3464,-38100,866c93903,174264,94769,178594,94769,183789r-1732,7793c93037,192448,93903,193314,93037,194180v,2598,-1732,4330,-2597,6062c89574,201973,90440,203705,88708,204571r-2598,1732l80048,209766v-6927,2598,-12988,3464,-19915,1732c56669,210632,54071,209766,51473,208901v-5195,-3464,-8659,-7794,-9524,-14721c40217,192448,40217,189851,40217,185521v866,-6927,,-14721,866,-19050c40217,161276,41083,156080,40217,150885v,-1732,-866,-2598,,-4330c40217,142226,40217,141360,40217,137030v,-5195,866,-11257,866,-17318c41083,113651,40217,107589,41083,101528v,-6062,866,-11257,,-16453c40217,72953,38485,58232,42814,48707,48010,41780,55803,37450,66194,37450v6061,,12123,866,15586,3464c93037,47841,92171,64294,91305,80746v12123,2598,23380,1732,37234,c128539,70355,128539,59964,127673,49573v-865,-7793,-3463,-14720,-6061,-19916c119014,25328,116417,22730,113819,18401l103428,8876,99099,5412,93037,3680c88708,1948,84378,1948,79183,1082,73121,216,67926,216,62730,216v-6061,,-12122,-865,-18184,866c40217,1948,35021,5412,31558,7144v-2598,1732,-6062,2598,-9525,4329c19435,13205,15105,15803,13374,17535v,866,,1731,,1731c11642,19266,12508,20132,11642,20998,9044,25328,7312,29657,5580,34853l2983,46110c1251,54769,1251,63428,1251,72087l385,98064v,9525,-866,19050,,29441c385,132700,2117,138762,2117,144823v-866,17318,-866,35502,,52821c2983,208901,6446,216694,11642,224487v1732,2598,1732,4329,4329,5195c16837,229682,15971,228816,17703,229682v866,,866,1732,1732,3464c21167,234878,22033,235744,24630,237476v,,-866,865,,1731c31558,245269,41083,247867,52339,249598v2598,,3464,,6062,c64462,249598,70523,251330,77451,250464v6927,-866,12989,-3463,19050,-4329c100830,243537,104294,240073,107758,237476v4329,-2598,8659,-4330,11256,-8660c121612,226219,123344,222755,125076,219291v3463,-6061,5195,-10390,6061,-16452c132869,190716,132003,180325,132003,169069xe" stroked="f" strokeweight=".24036mm">
                  <v:stroke joinstyle="miter"/>
                  <v:path arrowok="t" o:connecttype="custom" o:connectlocs="132003,169069;93903,169935;94769,183789;93037,191582;93037,194180;90440,200242;88708,204571;86110,206303;80048,209766;60133,211498;51473,208901;41949,194180;40217,185521;41083,166471;40217,150885;40217,146555;40217,137030;41083,119712;41083,101528;41083,85075;42814,48707;66194,37450;81780,40914;91305,80746;128539,80746;127673,49573;121612,29657;113819,18401;103428,8876;99099,5412;93037,3680;79183,1082;62730,216;44546,1082;31558,7144;22033,11473;13374,17535;13374,19266;11642,20998;5580,34853;2983,46110;1251,72087;385,98064;385,127505;2117,144823;2117,197644;11642,224487;15971,229682;17703,229682;19435,233146;24630,237476;24630,239207;52339,249598;58401,249598;77451,250464;96501,246135;107758,237476;119014,228816;125076,219291;131137,202839;132003,169069" o:connectangles="0,0,0,0,0,0,0,0,0,0,0,0,0,0,0,0,0,0,0,0,0,0,0,0,0,0,0,0,0,0,0,0,0,0,0,0,0,0,0,0,0,0,0,0,0,0,0,0,0,0,0,0,0,0,0,0,0,0,0,0,0"/>
                </v:shape>
                <v:shape id="Freeform 631009624" o:spid="_x0000_s1038" style="position:absolute;left:79826;top:11617;width:1360;height:2476;visibility:visible;mso-wrap-style:square;v-text-anchor:middle" coordsize="135947,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" path="m2598,10391v,3464,,6061,,10391c2598,25111,3464,28575,3464,31173v-866,6927,-866,6061,-866,8659c2598,45027,2598,49357,2598,54552v,4330,,8660,-866,12123c1732,70139,1732,73602,1732,77066v,2598,,6061,,8659c2598,96982,2598,107373,2598,118630r,22513c2598,144607,2598,147205,2598,150668,866,164523,866,179243,866,196561v,17319,1732,35503,1732,50223c11257,246784,17318,247650,24246,247650v4329,,9524,,15586,-866c39832,245918,39832,243321,39832,240723v,-866,,-1732,,-1732l39832,238991v,-4330,,-6927,,-10391c39832,221673,39832,216477,39832,209550r,-22514c39832,173182,39832,159327,41564,144607v4329,,8659,-866,12988,-866c60614,143741,66675,144607,71871,144607v4329,,6927,,10390,-866c87457,143741,92652,143741,96982,145473v,22513,866,31172,866,33770c97848,183573,96116,247650,97848,247650v12989,,27709,,38100,l135948,204355v,-12123,-866,-22514,-866,-35503c135082,153266,135082,139411,135082,123825v,-11257,-866,-22514,-866,-34636l134216,71005v,-2598,,-6062,,-8659c134216,49357,132484,32905,132484,18184v,-5195,,-10391,866,-15586c126423,2598,122093,866,115166,866v-6061,,-12123,866,-18184,1732c96982,13855,96982,24246,96982,34636v,8659,,17319,,25978l96982,74468v,4330,-866,6062,-866,9525c96116,86591,96116,88323,96116,90920v,4330,-1732,6928,-1732,10391c94384,102177,94384,103043,94384,103909v,,,866,,866c83127,104775,72736,104775,62346,104775v-7794,,-15587,,-24246,866c38100,104775,38100,103909,36368,103043v,-25977,-1732,-47625,-1732,-71004c34636,21648,34636,12123,36368,1732,30307,,23380,,16452,,11257,,5196,866,,1732v2598,3464,2598,6061,2598,8659xe" stroked="f" strokeweight=".24036mm">
                  <v:stroke joinstyle="miter"/>
                  <v:path arrowok="t" o:connecttype="custom" o:connectlocs="2598,10391;2598,20782;3464,31173;2598,39832;2598,54552;1732,66675;1732,77066;1732,85725;2598,118630;2598,141143;2598,150668;866,196561;2598,246784;24246,247650;39832,246784;39832,240723;39832,238991;39832,238991;39832,228600;39832,209550;39832,187036;41564,144607;54552,143741;71871,144607;82261,143741;96982,145473;97848,179243;97848,247650;135948,247650;135948,204355;135082,168852;135082,123825;134216,89189;134216,71005;134216,62346;132484,18184;133350,2598;115166,866;96982,2598;96982,34636;96982,60614;96982,74468;96116,83993;96116,90920;94384,101311;94384,103909;94384,104775;62346,104775;38100,105641;36368,103043;34636,32039;36368,1732;16452,0;0,1732;2598,10391" o:connectangles="0,0,0,0,0,0,0,0,0,0,0,0,0,0,0,0,0,0,0,0,0,0,0,0,0,0,0,0,0,0,0,0,0,0,0,0,0,0,0,0,0,0,0,0,0,0,0,0,0,0,0,0,0,0,0"/>
                </v:shape>
                <v:shape id="Freeform 2092275869" o:spid="_x0000_s1039" style="position:absolute;left:81688;top:11617;width:1316;height:2476;visibility:visible;mso-wrap-style:square;v-text-anchor:middle" coordsize="131618,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" path="m130752,222539v,-4330,,-8659,-866,-12989c121227,209550,113434,210416,105641,210416v-21648,,-39832,-1732,-64077,-1732c37234,204355,38100,189634,38100,182707v,-12989,866,-25111,1732,-38100c48491,142875,51955,142875,58882,142875v1732,,3464,,5195,c64077,142875,64943,142009,64943,142009v5196,,7793,,10391,866c81395,142875,86591,142009,92652,142009v5196,,9525,,13855,c110837,142009,109971,131618,109971,128155v,-7794,,-14721,-1732,-22514c104775,105641,102177,105641,99580,105641v-4330,,-8660,,-13855,c83127,105641,79664,105641,77066,104775v-6927,866,-12123,866,-18184,866c52821,105641,46759,105641,39832,105641,37234,96982,37234,89189,37234,81395v,-6927,1732,-39831,2598,-39831c39832,41564,39832,41564,40698,41564v,,,-1732,866,-1732c45893,39832,49357,39832,53686,39832v8660,,17319,,26844,c88323,39832,96116,39832,103043,39832r7794,c117764,39832,122959,40698,129020,40698v1732,-8659,2598,-15587,2598,-22514c131618,12123,130752,6927,129886,866r-81395,c41564,866,32905,866,27709,,19050,866,9525,866,866,866v,8659,,17318,,25977c866,35502,866,44161,866,53686v,8660,,18185,,27709c866,91786,,101311,,110837v,8659,866,16452,866,25977c866,146339,,155864,,166255v,25977,866,50222,866,72736l866,247650v6061,,11257,,17318,l31173,247650v15586,,31173,-2598,45893,-2598c94384,245052,110837,245918,128155,245918v1731,-7793,2597,-14720,2597,-23379xe" stroked="f" strokeweight=".24036mm">
                  <v:stroke joinstyle="miter"/>
                  <v:path arrowok="t" o:connecttype="custom" o:connectlocs="130752,222539;129886,209550;105641,210416;41564,208684;38100,182707;39832,144607;58882,142875;64077,142875;64943,142009;75334,142875;92652,142009;106507,142009;109971,128155;108239,105641;99580,105641;85725,105641;77066,104775;58882,105641;39832,105641;37234,81395;39832,41564;40698,41564;41564,39832;53686,39832;80530,39832;103043,39832;110837,39832;129020,40698;131618,18184;129886,866;48491,866;27709,0;866,866;866,26843;866,53686;866,81395;0,110837;866,136814;0,166255;866,238991;866,247650;18184,247650;31173,247650;77066,245052;128155,245918;130752,222539" o:connectangles="0,0,0,0,0,0,0,0,0,0,0,0,0,0,0,0,0,0,0,0,0,0,0,0,0,0,0,0,0,0,0,0,0,0,0,0,0,0,0,0,0,0,0,0,0,0"/>
                </v:shape>
                <v:shape id="Freeform 1195344654" o:spid="_x0000_s1040" style="position:absolute;left:85108;top:11602;width:1299;height:2504;visibility:visible;mso-wrap-style:square;v-text-anchor:middle" coordsize="129886,250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" path="m53686,249966v6062,866,10391,,16453,c72736,249966,75334,249966,77932,249100v5195,-866,12123,-2598,16452,-5196c97848,242173,99580,241307,102177,239575v1732,-866,3464,-1732,4330,-2598c108239,236111,109105,234379,110837,232648v,,865,,865,c116032,228318,118630,224854,122093,220525v2598,-9525,5196,-19050,6062,-29441c128155,186754,127289,185023,127289,182425r,-6928c127289,172900,128155,169436,128155,166838v,-1732,-866,-3463,-866,-6061c127289,154716,127289,149520,128155,143459v,-6927,-866,-12989,,-19916l128155,76784v,-9525,,-19916,,-29441c128155,38684,129020,30025,129886,21366v,-6062,-866,-12989,,-19050c117764,-2014,102177,584,90920,3182v-865,5195,,10390,,14720c90920,22231,90055,27427,90055,30891v,11257,,21647,,32904c90055,68125,90055,72454,90055,77650r,14720c88323,113152,89189,132202,88323,153850v,866,866,,866,1732c89189,162509,89189,168570,89189,175497v,3464,,6928,,10392c89189,185889,89189,186754,89189,187620v,,,,,c89189,190218,89189,192816,89189,196279v,1732,,4330,-866,6062c87457,206670,83127,208402,79664,211000v-8659,4329,-19050,4329,-27709,866c45893,207536,41564,204072,39832,197145v-866,-4329,-866,-6927,,-11256l39832,171168v,-6062,-1732,-12123,,-17318c38966,152118,39832,149520,39832,147788v,-9524,-866,-17318,,-27709l39832,116616v,-10391,866,-20782,,-31173c39832,80247,39832,75918,39832,70722v,-17318,,-33770,,-49356c39832,20500,40698,21366,40698,20500v-1732,-866,-866,-3464,-866,-6062c39832,12707,39832,11841,40698,10975v,,,,,l40698,10109v,-2598,,-4330,,-8659c38966,1450,38100,1450,38100,1450r-4330,c32905,1450,32039,1450,31173,1450,19916,584,10391,584,2598,3182v866,-866,-866,-866,-866,c1732,4048,2598,4048,2598,4048v,3463,,6061,,9524c1732,14438,866,11841,,12707r2598,2597l2598,65527v,8659,,16452,-866,22514c1732,103627,1732,121811,1732,139129v,4330,-866,9525,-866,13855c866,157313,1732,161643,1732,166838v,2598,,5196,,7794c1732,177229,1732,180693,1732,183291v,8659,866,16452,1732,23379c4330,211000,5196,213597,6927,216195v866,1732,866,3464,1732,4330c11257,224854,13855,226586,16452,229184v2598,3464,5196,6061,8659,8659l32905,242173v2597,1731,5195,3463,8659,4329c45893,248234,49357,248234,53686,248234r,1732xe" stroked="f" strokeweight=".24036mm">
                  <v:stroke joinstyle="miter"/>
                  <v:path arrowok="t" o:connecttype="custom" o:connectlocs="53686,249966;70139,249966;77932,249100;94384,243904;102177,239575;106507,236977;110837,232648;111702,232648;122093,220525;128155,191084;127289,182425;127289,175497;128155,166838;127289,160777;128155,143459;128155,123543;128155,76784;128155,47343;129886,21366;129886,2316;90920,3182;90920,17902;90055,30891;90055,63795;90055,77650;90055,92370;88323,153850;89189,155582;89189,175497;89189,185889;89189,187620;89189,187620;89189,196279;88323,202341;79664,211000;51955,211866;39832,197145;39832,185889;39832,171168;39832,153850;39832,147788;39832,120079;39832,116616;39832,85443;39832,70722;39832,21366;40698,20500;39832,14438;40698,10975;40698,10975;40698,10109;40698,1450;38100,1450;33770,1450;31173,1450;2598,3182;1732,3182;2598,4048;2598,13572;0,12707;2598,15304;2598,65527;1732,88041;1732,139129;866,152984;1732,166838;1732,174632;1732,183291;3464,206670;6927,216195;8659,220525;16452,229184;25111,237843;32905,242173;41564,246502;53686,248234;53686,249966" o:connectangles="0,0,0,0,0,0,0,0,0,0,0,0,0,0,0,0,0,0,0,0,0,0,0,0,0,0,0,0,0,0,0,0,0,0,0,0,0,0,0,0,0,0,0,0,0,0,0,0,0,0,0,0,0,0,0,0,0,0,0,0,0,0,0,0,0,0,0,0,0,0,0,0,0,0,0,0,0"/>
                </v:shape>
                <v:shape id="Freeform 1948048331" o:spid="_x0000_s1041" style="position:absolute;left:86832;top:11611;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" path="m111702,212713v-13854,-1732,-28575,-866,-44161,-866c58016,211847,49357,212713,40698,211847v-1732,-3463,-866,-7793,-1732,-12122c38966,194529,38100,189334,38966,184138v,-5195,866,-9525,866,-14720c39832,162491,38966,154697,38100,147770v,-6061,,-12123,,-18184c38100,123525,38100,118329,38100,112268v,-19050,,-38100,,-57150c38100,38665,38966,18750,38100,565,26843,565,12123,-1166,866,1431v-866,19916,,36369,,54553c866,62045,866,68106,,74168v,6061,,12122,,18184c,104475,,117463,,131318v,5195,866,10391,866,15586c866,151234,,156429,,160759v,5195,866,10391,866,15586c866,180675,866,185870,866,191065v,5196,866,9525,866,14721c1732,220506,866,234361,866,249081v38966,1732,75334,-2597,112568,c115166,237824,114300,224836,111702,212713xe" stroked="f" strokeweight=".24036mm">
                  <v:stroke joinstyle="miter"/>
                  <v:path arrowok="t" o:connecttype="custom" o:connectlocs="111702,212713;67541,211847;40698,211847;38966,199725;38966,184138;39832,169418;38100,147770;38100,129586;38100,112268;38100,55118;38100,565;866,1431;866,55984;0,74168;0,92352;0,131318;866,146904;0,160759;866,176345;866,191065;1732,205786;866,249081;113434,249081;111702,212713" o:connectangles="0,0,0,0,0,0,0,0,0,0,0,0,0,0,0,0,0,0,0,0,0,0,0,0"/>
                </v:shape>
                <v:shape id="Freeform 1293037446" o:spid="_x0000_s1042" style="position:absolute;left:88390;top:11617;width:1308;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" path="m129886,222539v,-4330,,-8659,-865,-12989c120362,209550,112568,210416,104775,210416v-21648,,-39832,-1732,-64077,-1732c36368,204355,37234,189634,37234,182707v,-12989,866,-25111,1732,-38100c47625,142875,51089,142875,58016,142875v1732,,3464,,5196,c63212,142875,64077,142009,64077,142009v5196,,7794,,10391,866c80530,142875,85725,142009,91786,142009v5196,,9525,,13855,c109971,142009,109105,131618,109105,128155v,-7794,,-14721,-1732,-22514c103909,105641,101311,105641,98714,105641v-4330,,-8659,,-13855,c82261,105641,78798,105641,76200,104775v-6927,866,-12123,866,-18184,866c51955,105641,45893,105641,38966,105641,36368,96982,36368,89189,36368,81395v,-6927,1732,-39831,2598,-39831c38966,41564,38966,41564,39832,41564v,,,-1732,866,-1732c45027,39832,48491,39832,52821,39832v8659,,17318,,26843,c87457,39832,95250,39832,102177,39832r7794,c116898,39832,122093,40698,128155,40698v1731,-8659,2597,-15587,2597,-22514c130752,12123,129886,6927,129021,866r-80530,c41564,866,32905,866,27709,,19050,866,9525,866,866,866v,8659,,17318,,25977c866,35502,866,44161,866,53686v,8660,,18185,,27709c866,91786,,101311,,110837v,8659,866,16452,866,25977c866,146339,,155864,,166255v,25977,866,50222,866,72736l866,247650v6061,,11257,,17318,l31173,247650v15586,,31173,-2598,45893,-2598c94384,245052,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5;38966,41564;39832,41564;40698,39832;52821,39832;79664,39832;102177,39832;109971,39832;128155,40698;130752,18184;129021,866;48491,866;27709,0;866,866;866,26843;866,53686;866,81395;0,110837;866,136814;0,166255;866,238991;866,247650;18184,247650;31173,247650;77066,245052;128155,245918;129886,222539" o:connectangles="0,0,0,0,0,0,0,0,0,0,0,0,0,0,0,0,0,0,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84352" behindDoc="1" locked="0" layoutInCell="1" allowOverlap="1" wp14:anchorId="23216A94" wp14:editId="14CE9C62">
                <wp:simplePos x="0" y="0"/>
                <wp:positionH relativeFrom="column">
                  <wp:posOffset>8298842</wp:posOffset>
                </wp:positionH>
                <wp:positionV relativeFrom="paragraph">
                  <wp:posOffset>3482011</wp:posOffset>
                </wp:positionV>
                <wp:extent cx="1388066" cy="377324"/>
                <wp:effectExtent l="0" t="2857" r="0" b="0"/>
                <wp:wrapNone/>
                <wp:docPr id="974285166" name="Group 20"/>
                <wp:cNvGraphicFramePr/>
                <a:graphic xmlns:a="http://schemas.openxmlformats.org/drawingml/2006/main">
                  <a:graphicData uri="http://schemas.microsoft.com/office/word/2010/wordprocessingGroup">
                    <wpg:wgp>
                      <wpg:cNvGrpSpPr/>
                      <wpg:grpSpPr>
                        <a:xfrm rot="5400000">
                          <a:off x="0" y="0"/>
                          <a:ext cx="1388066" cy="377324"/>
                          <a:chOff x="7870817" y="3455913"/>
                          <a:chExt cx="998393" cy="271387"/>
                        </a:xfrm>
                      </wpg:grpSpPr>
                      <wps:wsp>
                        <wps:cNvPr id="1158469339" name="Freeform 1158469339"/>
                        <wps:cNvSpPr/>
                        <wps:spPr>
                          <a:xfrm>
                            <a:off x="7870817" y="3456708"/>
                            <a:ext cx="147204" cy="268502"/>
                          </a:xfrm>
                          <a:custGeom>
                            <a:avLst/>
                            <a:gdLst>
                              <a:gd name="connsiteX0" fmla="*/ 135082 w 147204"/>
                              <a:gd name="connsiteY0" fmla="*/ 129091 h 268502"/>
                              <a:gd name="connsiteX1" fmla="*/ 135082 w 147204"/>
                              <a:gd name="connsiteY1" fmla="*/ 159398 h 268502"/>
                              <a:gd name="connsiteX2" fmla="*/ 135082 w 147204"/>
                              <a:gd name="connsiteY2" fmla="*/ 190571 h 268502"/>
                              <a:gd name="connsiteX3" fmla="*/ 82261 w 147204"/>
                              <a:gd name="connsiteY3" fmla="*/ 251184 h 268502"/>
                              <a:gd name="connsiteX4" fmla="*/ 36368 w 147204"/>
                              <a:gd name="connsiteY4" fmla="*/ 253782 h 268502"/>
                              <a:gd name="connsiteX5" fmla="*/ 11257 w 147204"/>
                              <a:gd name="connsiteY5" fmla="*/ 253782 h 268502"/>
                              <a:gd name="connsiteX6" fmla="*/ 6927 w 147204"/>
                              <a:gd name="connsiteY6" fmla="*/ 253782 h 268502"/>
                              <a:gd name="connsiteX7" fmla="*/ 3464 w 147204"/>
                              <a:gd name="connsiteY7" fmla="*/ 252050 h 268502"/>
                              <a:gd name="connsiteX8" fmla="*/ 2598 w 147204"/>
                              <a:gd name="connsiteY8" fmla="*/ 252050 h 268502"/>
                              <a:gd name="connsiteX9" fmla="*/ 866 w 147204"/>
                              <a:gd name="connsiteY9" fmla="*/ 231269 h 268502"/>
                              <a:gd name="connsiteX10" fmla="*/ 866 w 147204"/>
                              <a:gd name="connsiteY10" fmla="*/ 227805 h 268502"/>
                              <a:gd name="connsiteX11" fmla="*/ 866 w 147204"/>
                              <a:gd name="connsiteY11" fmla="*/ 219146 h 268502"/>
                              <a:gd name="connsiteX12" fmla="*/ 1732 w 147204"/>
                              <a:gd name="connsiteY12" fmla="*/ 181912 h 268502"/>
                              <a:gd name="connsiteX13" fmla="*/ 866 w 147204"/>
                              <a:gd name="connsiteY13" fmla="*/ 150739 h 268502"/>
                              <a:gd name="connsiteX14" fmla="*/ 1732 w 147204"/>
                              <a:gd name="connsiteY14" fmla="*/ 142080 h 268502"/>
                              <a:gd name="connsiteX15" fmla="*/ 866 w 147204"/>
                              <a:gd name="connsiteY15" fmla="*/ 134287 h 268502"/>
                              <a:gd name="connsiteX16" fmla="*/ 866 w 147204"/>
                              <a:gd name="connsiteY16" fmla="*/ 129957 h 268502"/>
                              <a:gd name="connsiteX17" fmla="*/ 866 w 147204"/>
                              <a:gd name="connsiteY17" fmla="*/ 116968 h 268502"/>
                              <a:gd name="connsiteX18" fmla="*/ 866 w 147204"/>
                              <a:gd name="connsiteY18" fmla="*/ 110041 h 268502"/>
                              <a:gd name="connsiteX19" fmla="*/ 866 w 147204"/>
                              <a:gd name="connsiteY19" fmla="*/ 85795 h 268502"/>
                              <a:gd name="connsiteX20" fmla="*/ 866 w 147204"/>
                              <a:gd name="connsiteY20" fmla="*/ 67612 h 268502"/>
                              <a:gd name="connsiteX21" fmla="*/ 0 w 147204"/>
                              <a:gd name="connsiteY21" fmla="*/ 46830 h 268502"/>
                              <a:gd name="connsiteX22" fmla="*/ 0 w 147204"/>
                              <a:gd name="connsiteY22" fmla="*/ 36439 h 268502"/>
                              <a:gd name="connsiteX23" fmla="*/ 866 w 147204"/>
                              <a:gd name="connsiteY23" fmla="*/ 12193 h 268502"/>
                              <a:gd name="connsiteX24" fmla="*/ 866 w 147204"/>
                              <a:gd name="connsiteY24" fmla="*/ 3534 h 268502"/>
                              <a:gd name="connsiteX25" fmla="*/ 25977 w 147204"/>
                              <a:gd name="connsiteY25" fmla="*/ 71 h 268502"/>
                              <a:gd name="connsiteX26" fmla="*/ 55418 w 147204"/>
                              <a:gd name="connsiteY26" fmla="*/ 1803 h 268502"/>
                              <a:gd name="connsiteX27" fmla="*/ 80530 w 147204"/>
                              <a:gd name="connsiteY27" fmla="*/ 3534 h 268502"/>
                              <a:gd name="connsiteX28" fmla="*/ 90055 w 147204"/>
                              <a:gd name="connsiteY28" fmla="*/ 5266 h 268502"/>
                              <a:gd name="connsiteX29" fmla="*/ 97848 w 147204"/>
                              <a:gd name="connsiteY29" fmla="*/ 7864 h 268502"/>
                              <a:gd name="connsiteX30" fmla="*/ 108239 w 147204"/>
                              <a:gd name="connsiteY30" fmla="*/ 12193 h 268502"/>
                              <a:gd name="connsiteX31" fmla="*/ 124691 w 147204"/>
                              <a:gd name="connsiteY31" fmla="*/ 26914 h 268502"/>
                              <a:gd name="connsiteX32" fmla="*/ 129021 w 147204"/>
                              <a:gd name="connsiteY32" fmla="*/ 32975 h 268502"/>
                              <a:gd name="connsiteX33" fmla="*/ 135948 w 147204"/>
                              <a:gd name="connsiteY33" fmla="*/ 69343 h 268502"/>
                              <a:gd name="connsiteX34" fmla="*/ 135948 w 147204"/>
                              <a:gd name="connsiteY34" fmla="*/ 86662 h 268502"/>
                              <a:gd name="connsiteX35" fmla="*/ 136814 w 147204"/>
                              <a:gd name="connsiteY35" fmla="*/ 116102 h 268502"/>
                              <a:gd name="connsiteX36" fmla="*/ 136814 w 147204"/>
                              <a:gd name="connsiteY36" fmla="*/ 129091 h 268502"/>
                              <a:gd name="connsiteX37" fmla="*/ 132484 w 147204"/>
                              <a:gd name="connsiteY37" fmla="*/ 143811 h 268502"/>
                              <a:gd name="connsiteX38" fmla="*/ 132484 w 147204"/>
                              <a:gd name="connsiteY38" fmla="*/ 117834 h 268502"/>
                              <a:gd name="connsiteX39" fmla="*/ 132484 w 147204"/>
                              <a:gd name="connsiteY39" fmla="*/ 111773 h 268502"/>
                              <a:gd name="connsiteX40" fmla="*/ 131618 w 147204"/>
                              <a:gd name="connsiteY40" fmla="*/ 86662 h 268502"/>
                              <a:gd name="connsiteX41" fmla="*/ 131618 w 147204"/>
                              <a:gd name="connsiteY41" fmla="*/ 65880 h 268502"/>
                              <a:gd name="connsiteX42" fmla="*/ 130752 w 147204"/>
                              <a:gd name="connsiteY42" fmla="*/ 56355 h 268502"/>
                              <a:gd name="connsiteX43" fmla="*/ 102177 w 147204"/>
                              <a:gd name="connsiteY43" fmla="*/ 13925 h 268502"/>
                              <a:gd name="connsiteX44" fmla="*/ 92652 w 147204"/>
                              <a:gd name="connsiteY44" fmla="*/ 9596 h 268502"/>
                              <a:gd name="connsiteX45" fmla="*/ 25977 w 147204"/>
                              <a:gd name="connsiteY45" fmla="*/ 5266 h 268502"/>
                              <a:gd name="connsiteX46" fmla="*/ 2598 w 147204"/>
                              <a:gd name="connsiteY46" fmla="*/ 6132 h 268502"/>
                              <a:gd name="connsiteX47" fmla="*/ 2598 w 147204"/>
                              <a:gd name="connsiteY47" fmla="*/ 32109 h 268502"/>
                              <a:gd name="connsiteX48" fmla="*/ 3464 w 147204"/>
                              <a:gd name="connsiteY48" fmla="*/ 71941 h 268502"/>
                              <a:gd name="connsiteX49" fmla="*/ 2598 w 147204"/>
                              <a:gd name="connsiteY49" fmla="*/ 87527 h 268502"/>
                              <a:gd name="connsiteX50" fmla="*/ 3464 w 147204"/>
                              <a:gd name="connsiteY50" fmla="*/ 111773 h 268502"/>
                              <a:gd name="connsiteX51" fmla="*/ 3464 w 147204"/>
                              <a:gd name="connsiteY51" fmla="*/ 123896 h 268502"/>
                              <a:gd name="connsiteX52" fmla="*/ 3464 w 147204"/>
                              <a:gd name="connsiteY52" fmla="*/ 134287 h 268502"/>
                              <a:gd name="connsiteX53" fmla="*/ 3464 w 147204"/>
                              <a:gd name="connsiteY53" fmla="*/ 134287 h 268502"/>
                              <a:gd name="connsiteX54" fmla="*/ 3464 w 147204"/>
                              <a:gd name="connsiteY54" fmla="*/ 148141 h 268502"/>
                              <a:gd name="connsiteX55" fmla="*/ 3464 w 147204"/>
                              <a:gd name="connsiteY55" fmla="*/ 160264 h 268502"/>
                              <a:gd name="connsiteX56" fmla="*/ 3464 w 147204"/>
                              <a:gd name="connsiteY56" fmla="*/ 180180 h 268502"/>
                              <a:gd name="connsiteX57" fmla="*/ 2598 w 147204"/>
                              <a:gd name="connsiteY57" fmla="*/ 218280 h 268502"/>
                              <a:gd name="connsiteX58" fmla="*/ 4330 w 147204"/>
                              <a:gd name="connsiteY58" fmla="*/ 251184 h 268502"/>
                              <a:gd name="connsiteX59" fmla="*/ 22514 w 147204"/>
                              <a:gd name="connsiteY59" fmla="*/ 251184 h 268502"/>
                              <a:gd name="connsiteX60" fmla="*/ 123825 w 147204"/>
                              <a:gd name="connsiteY60" fmla="*/ 220011 h 268502"/>
                              <a:gd name="connsiteX61" fmla="*/ 132484 w 147204"/>
                              <a:gd name="connsiteY61" fmla="*/ 172386 h 268502"/>
                              <a:gd name="connsiteX62" fmla="*/ 131618 w 147204"/>
                              <a:gd name="connsiteY62" fmla="*/ 156800 h 268502"/>
                              <a:gd name="connsiteX63" fmla="*/ 132484 w 147204"/>
                              <a:gd name="connsiteY63" fmla="*/ 149873 h 268502"/>
                              <a:gd name="connsiteX64" fmla="*/ 132484 w 147204"/>
                              <a:gd name="connsiteY64" fmla="*/ 143811 h 268502"/>
                              <a:gd name="connsiteX65" fmla="*/ 144607 w 147204"/>
                              <a:gd name="connsiteY65" fmla="*/ 156800 h 268502"/>
                              <a:gd name="connsiteX66" fmla="*/ 144607 w 147204"/>
                              <a:gd name="connsiteY66" fmla="*/ 130823 h 268502"/>
                              <a:gd name="connsiteX67" fmla="*/ 144607 w 147204"/>
                              <a:gd name="connsiteY67" fmla="*/ 124761 h 268502"/>
                              <a:gd name="connsiteX68" fmla="*/ 143741 w 147204"/>
                              <a:gd name="connsiteY68" fmla="*/ 99650 h 268502"/>
                              <a:gd name="connsiteX69" fmla="*/ 143741 w 147204"/>
                              <a:gd name="connsiteY69" fmla="*/ 78868 h 268502"/>
                              <a:gd name="connsiteX70" fmla="*/ 142875 w 147204"/>
                              <a:gd name="connsiteY70" fmla="*/ 69343 h 268502"/>
                              <a:gd name="connsiteX71" fmla="*/ 140277 w 147204"/>
                              <a:gd name="connsiteY71" fmla="*/ 60684 h 268502"/>
                              <a:gd name="connsiteX72" fmla="*/ 137680 w 147204"/>
                              <a:gd name="connsiteY72" fmla="*/ 45098 h 268502"/>
                              <a:gd name="connsiteX73" fmla="*/ 138545 w 147204"/>
                              <a:gd name="connsiteY73" fmla="*/ 45098 h 268502"/>
                              <a:gd name="connsiteX74" fmla="*/ 140277 w 147204"/>
                              <a:gd name="connsiteY74" fmla="*/ 49428 h 268502"/>
                              <a:gd name="connsiteX75" fmla="*/ 146339 w 147204"/>
                              <a:gd name="connsiteY75" fmla="*/ 84064 h 268502"/>
                              <a:gd name="connsiteX76" fmla="*/ 146339 w 147204"/>
                              <a:gd name="connsiteY76" fmla="*/ 101382 h 268502"/>
                              <a:gd name="connsiteX77" fmla="*/ 147205 w 147204"/>
                              <a:gd name="connsiteY77" fmla="*/ 130823 h 268502"/>
                              <a:gd name="connsiteX78" fmla="*/ 147205 w 147204"/>
                              <a:gd name="connsiteY78" fmla="*/ 143811 h 268502"/>
                              <a:gd name="connsiteX79" fmla="*/ 147205 w 147204"/>
                              <a:gd name="connsiteY79" fmla="*/ 174118 h 268502"/>
                              <a:gd name="connsiteX80" fmla="*/ 147205 w 147204"/>
                              <a:gd name="connsiteY80" fmla="*/ 186241 h 268502"/>
                              <a:gd name="connsiteX81" fmla="*/ 146339 w 147204"/>
                              <a:gd name="connsiteY81" fmla="*/ 202693 h 268502"/>
                              <a:gd name="connsiteX82" fmla="*/ 94384 w 147204"/>
                              <a:gd name="connsiteY82" fmla="*/ 265905 h 268502"/>
                              <a:gd name="connsiteX83" fmla="*/ 48491 w 147204"/>
                              <a:gd name="connsiteY83" fmla="*/ 268503 h 268502"/>
                              <a:gd name="connsiteX84" fmla="*/ 23380 w 147204"/>
                              <a:gd name="connsiteY84" fmla="*/ 268503 h 268502"/>
                              <a:gd name="connsiteX85" fmla="*/ 19050 w 147204"/>
                              <a:gd name="connsiteY85" fmla="*/ 268503 h 268502"/>
                              <a:gd name="connsiteX86" fmla="*/ 16452 w 147204"/>
                              <a:gd name="connsiteY86" fmla="*/ 267636 h 268502"/>
                              <a:gd name="connsiteX87" fmla="*/ 14721 w 147204"/>
                              <a:gd name="connsiteY87" fmla="*/ 265905 h 268502"/>
                              <a:gd name="connsiteX88" fmla="*/ 14721 w 147204"/>
                              <a:gd name="connsiteY88" fmla="*/ 262441 h 268502"/>
                              <a:gd name="connsiteX89" fmla="*/ 15586 w 147204"/>
                              <a:gd name="connsiteY89" fmla="*/ 260709 h 268502"/>
                              <a:gd name="connsiteX90" fmla="*/ 17318 w 147204"/>
                              <a:gd name="connsiteY90" fmla="*/ 262441 h 268502"/>
                              <a:gd name="connsiteX91" fmla="*/ 17318 w 147204"/>
                              <a:gd name="connsiteY91" fmla="*/ 263307 h 268502"/>
                              <a:gd name="connsiteX92" fmla="*/ 35502 w 147204"/>
                              <a:gd name="connsiteY92" fmla="*/ 263307 h 268502"/>
                              <a:gd name="connsiteX93" fmla="*/ 136814 w 147204"/>
                              <a:gd name="connsiteY93" fmla="*/ 232134 h 268502"/>
                              <a:gd name="connsiteX94" fmla="*/ 145473 w 147204"/>
                              <a:gd name="connsiteY94" fmla="*/ 184509 h 268502"/>
                              <a:gd name="connsiteX95" fmla="*/ 145473 w 147204"/>
                              <a:gd name="connsiteY95" fmla="*/ 161996 h 268502"/>
                              <a:gd name="connsiteX96" fmla="*/ 145473 w 147204"/>
                              <a:gd name="connsiteY96" fmla="*/ 156800 h 268502"/>
                              <a:gd name="connsiteX97" fmla="*/ 94384 w 147204"/>
                              <a:gd name="connsiteY97" fmla="*/ 181912 h 268502"/>
                              <a:gd name="connsiteX98" fmla="*/ 90920 w 147204"/>
                              <a:gd name="connsiteY98" fmla="*/ 204425 h 268502"/>
                              <a:gd name="connsiteX99" fmla="*/ 90920 w 147204"/>
                              <a:gd name="connsiteY99" fmla="*/ 205291 h 268502"/>
                              <a:gd name="connsiteX100" fmla="*/ 61480 w 147204"/>
                              <a:gd name="connsiteY100" fmla="*/ 215682 h 268502"/>
                              <a:gd name="connsiteX101" fmla="*/ 44161 w 147204"/>
                              <a:gd name="connsiteY101" fmla="*/ 213950 h 268502"/>
                              <a:gd name="connsiteX102" fmla="*/ 44161 w 147204"/>
                              <a:gd name="connsiteY102" fmla="*/ 213084 h 268502"/>
                              <a:gd name="connsiteX103" fmla="*/ 44161 w 147204"/>
                              <a:gd name="connsiteY103" fmla="*/ 212218 h 268502"/>
                              <a:gd name="connsiteX104" fmla="*/ 44161 w 147204"/>
                              <a:gd name="connsiteY104" fmla="*/ 210487 h 268502"/>
                              <a:gd name="connsiteX105" fmla="*/ 44161 w 147204"/>
                              <a:gd name="connsiteY105" fmla="*/ 200096 h 268502"/>
                              <a:gd name="connsiteX106" fmla="*/ 43295 w 147204"/>
                              <a:gd name="connsiteY106" fmla="*/ 182777 h 268502"/>
                              <a:gd name="connsiteX107" fmla="*/ 43295 w 147204"/>
                              <a:gd name="connsiteY107" fmla="*/ 170655 h 268502"/>
                              <a:gd name="connsiteX108" fmla="*/ 42430 w 147204"/>
                              <a:gd name="connsiteY108" fmla="*/ 145543 h 268502"/>
                              <a:gd name="connsiteX109" fmla="*/ 42430 w 147204"/>
                              <a:gd name="connsiteY109" fmla="*/ 134287 h 268502"/>
                              <a:gd name="connsiteX110" fmla="*/ 42430 w 147204"/>
                              <a:gd name="connsiteY110" fmla="*/ 109175 h 268502"/>
                              <a:gd name="connsiteX111" fmla="*/ 43295 w 147204"/>
                              <a:gd name="connsiteY111" fmla="*/ 76271 h 268502"/>
                              <a:gd name="connsiteX112" fmla="*/ 43295 w 147204"/>
                              <a:gd name="connsiteY112" fmla="*/ 45964 h 268502"/>
                              <a:gd name="connsiteX113" fmla="*/ 54552 w 147204"/>
                              <a:gd name="connsiteY113" fmla="*/ 40769 h 268502"/>
                              <a:gd name="connsiteX114" fmla="*/ 64943 w 147204"/>
                              <a:gd name="connsiteY114" fmla="*/ 39902 h 268502"/>
                              <a:gd name="connsiteX115" fmla="*/ 66675 w 147204"/>
                              <a:gd name="connsiteY115" fmla="*/ 39902 h 268502"/>
                              <a:gd name="connsiteX116" fmla="*/ 93518 w 147204"/>
                              <a:gd name="connsiteY116" fmla="*/ 66746 h 268502"/>
                              <a:gd name="connsiteX117" fmla="*/ 92652 w 147204"/>
                              <a:gd name="connsiteY117" fmla="*/ 101382 h 268502"/>
                              <a:gd name="connsiteX118" fmla="*/ 93518 w 147204"/>
                              <a:gd name="connsiteY118" fmla="*/ 137750 h 268502"/>
                              <a:gd name="connsiteX119" fmla="*/ 94384 w 147204"/>
                              <a:gd name="connsiteY119" fmla="*/ 181912 h 268502"/>
                              <a:gd name="connsiteX120" fmla="*/ 90920 w 147204"/>
                              <a:gd name="connsiteY120" fmla="*/ 194034 h 268502"/>
                              <a:gd name="connsiteX121" fmla="*/ 91786 w 147204"/>
                              <a:gd name="connsiteY121" fmla="*/ 181912 h 268502"/>
                              <a:gd name="connsiteX122" fmla="*/ 90920 w 147204"/>
                              <a:gd name="connsiteY122" fmla="*/ 164593 h 268502"/>
                              <a:gd name="connsiteX123" fmla="*/ 90920 w 147204"/>
                              <a:gd name="connsiteY123" fmla="*/ 158532 h 268502"/>
                              <a:gd name="connsiteX124" fmla="*/ 90055 w 147204"/>
                              <a:gd name="connsiteY124" fmla="*/ 146409 h 268502"/>
                              <a:gd name="connsiteX125" fmla="*/ 90055 w 147204"/>
                              <a:gd name="connsiteY125" fmla="*/ 137750 h 268502"/>
                              <a:gd name="connsiteX126" fmla="*/ 90055 w 147204"/>
                              <a:gd name="connsiteY126" fmla="*/ 123896 h 268502"/>
                              <a:gd name="connsiteX127" fmla="*/ 90055 w 147204"/>
                              <a:gd name="connsiteY127" fmla="*/ 114371 h 268502"/>
                              <a:gd name="connsiteX128" fmla="*/ 90055 w 147204"/>
                              <a:gd name="connsiteY128" fmla="*/ 94455 h 268502"/>
                              <a:gd name="connsiteX129" fmla="*/ 90920 w 147204"/>
                              <a:gd name="connsiteY129" fmla="*/ 69343 h 268502"/>
                              <a:gd name="connsiteX130" fmla="*/ 78798 w 147204"/>
                              <a:gd name="connsiteY130" fmla="*/ 43366 h 268502"/>
                              <a:gd name="connsiteX131" fmla="*/ 75334 w 147204"/>
                              <a:gd name="connsiteY131" fmla="*/ 41634 h 268502"/>
                              <a:gd name="connsiteX132" fmla="*/ 68407 w 147204"/>
                              <a:gd name="connsiteY132" fmla="*/ 40769 h 268502"/>
                              <a:gd name="connsiteX133" fmla="*/ 51089 w 147204"/>
                              <a:gd name="connsiteY133" fmla="*/ 41634 h 268502"/>
                              <a:gd name="connsiteX134" fmla="*/ 46759 w 147204"/>
                              <a:gd name="connsiteY134" fmla="*/ 41634 h 268502"/>
                              <a:gd name="connsiteX135" fmla="*/ 46759 w 147204"/>
                              <a:gd name="connsiteY135" fmla="*/ 56355 h 268502"/>
                              <a:gd name="connsiteX136" fmla="*/ 46759 w 147204"/>
                              <a:gd name="connsiteY136" fmla="*/ 76271 h 268502"/>
                              <a:gd name="connsiteX137" fmla="*/ 46759 w 147204"/>
                              <a:gd name="connsiteY137" fmla="*/ 86662 h 268502"/>
                              <a:gd name="connsiteX138" fmla="*/ 46759 w 147204"/>
                              <a:gd name="connsiteY138" fmla="*/ 95321 h 268502"/>
                              <a:gd name="connsiteX139" fmla="*/ 45893 w 147204"/>
                              <a:gd name="connsiteY139" fmla="*/ 118700 h 268502"/>
                              <a:gd name="connsiteX140" fmla="*/ 46759 w 147204"/>
                              <a:gd name="connsiteY140" fmla="*/ 170655 h 268502"/>
                              <a:gd name="connsiteX141" fmla="*/ 46759 w 147204"/>
                              <a:gd name="connsiteY141" fmla="*/ 197498 h 268502"/>
                              <a:gd name="connsiteX142" fmla="*/ 46759 w 147204"/>
                              <a:gd name="connsiteY142" fmla="*/ 209621 h 268502"/>
                              <a:gd name="connsiteX143" fmla="*/ 63211 w 147204"/>
                              <a:gd name="connsiteY143" fmla="*/ 210487 h 268502"/>
                              <a:gd name="connsiteX144" fmla="*/ 88323 w 147204"/>
                              <a:gd name="connsiteY144" fmla="*/ 200962 h 268502"/>
                              <a:gd name="connsiteX145" fmla="*/ 90920 w 147204"/>
                              <a:gd name="connsiteY145" fmla="*/ 194034 h 268502"/>
                              <a:gd name="connsiteX146" fmla="*/ 56284 w 147204"/>
                              <a:gd name="connsiteY146" fmla="*/ 58087 h 268502"/>
                              <a:gd name="connsiteX147" fmla="*/ 67541 w 147204"/>
                              <a:gd name="connsiteY147" fmla="*/ 52891 h 268502"/>
                              <a:gd name="connsiteX148" fmla="*/ 75334 w 147204"/>
                              <a:gd name="connsiteY148" fmla="*/ 52025 h 268502"/>
                              <a:gd name="connsiteX149" fmla="*/ 78798 w 147204"/>
                              <a:gd name="connsiteY149" fmla="*/ 53757 h 268502"/>
                              <a:gd name="connsiteX150" fmla="*/ 78798 w 147204"/>
                              <a:gd name="connsiteY150" fmla="*/ 55489 h 268502"/>
                              <a:gd name="connsiteX151" fmla="*/ 64077 w 147204"/>
                              <a:gd name="connsiteY151" fmla="*/ 56355 h 268502"/>
                              <a:gd name="connsiteX152" fmla="*/ 59748 w 147204"/>
                              <a:gd name="connsiteY152" fmla="*/ 56355 h 268502"/>
                              <a:gd name="connsiteX153" fmla="*/ 59748 w 147204"/>
                              <a:gd name="connsiteY153" fmla="*/ 71075 h 268502"/>
                              <a:gd name="connsiteX154" fmla="*/ 59748 w 147204"/>
                              <a:gd name="connsiteY154" fmla="*/ 90991 h 268502"/>
                              <a:gd name="connsiteX155" fmla="*/ 59748 w 147204"/>
                              <a:gd name="connsiteY155" fmla="*/ 101382 h 268502"/>
                              <a:gd name="connsiteX156" fmla="*/ 59748 w 147204"/>
                              <a:gd name="connsiteY156" fmla="*/ 110041 h 268502"/>
                              <a:gd name="connsiteX157" fmla="*/ 58882 w 147204"/>
                              <a:gd name="connsiteY157" fmla="*/ 133420 h 268502"/>
                              <a:gd name="connsiteX158" fmla="*/ 59748 w 147204"/>
                              <a:gd name="connsiteY158" fmla="*/ 185375 h 268502"/>
                              <a:gd name="connsiteX159" fmla="*/ 59748 w 147204"/>
                              <a:gd name="connsiteY159" fmla="*/ 204425 h 268502"/>
                              <a:gd name="connsiteX160" fmla="*/ 58016 w 147204"/>
                              <a:gd name="connsiteY160" fmla="*/ 206157 h 268502"/>
                              <a:gd name="connsiteX161" fmla="*/ 56284 w 147204"/>
                              <a:gd name="connsiteY161" fmla="*/ 204425 h 268502"/>
                              <a:gd name="connsiteX162" fmla="*/ 56284 w 147204"/>
                              <a:gd name="connsiteY162" fmla="*/ 195766 h 268502"/>
                              <a:gd name="connsiteX163" fmla="*/ 56284 w 147204"/>
                              <a:gd name="connsiteY163" fmla="*/ 183644 h 268502"/>
                              <a:gd name="connsiteX164" fmla="*/ 55418 w 147204"/>
                              <a:gd name="connsiteY164" fmla="*/ 158532 h 268502"/>
                              <a:gd name="connsiteX165" fmla="*/ 55418 w 147204"/>
                              <a:gd name="connsiteY165" fmla="*/ 147275 h 268502"/>
                              <a:gd name="connsiteX166" fmla="*/ 55418 w 147204"/>
                              <a:gd name="connsiteY166" fmla="*/ 122164 h 268502"/>
                              <a:gd name="connsiteX167" fmla="*/ 56284 w 147204"/>
                              <a:gd name="connsiteY167" fmla="*/ 89259 h 268502"/>
                              <a:gd name="connsiteX168" fmla="*/ 56284 w 147204"/>
                              <a:gd name="connsiteY168" fmla="*/ 58087 h 268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8502">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2"/>
                                  <a:pt x="866" y="229537"/>
                                  <a:pt x="866" y="227805"/>
                                </a:cubicBezTo>
                                <a:cubicBezTo>
                                  <a:pt x="866" y="225207"/>
                                  <a:pt x="866" y="221743"/>
                                  <a:pt x="866" y="219146"/>
                                </a:cubicBezTo>
                                <a:cubicBezTo>
                                  <a:pt x="866" y="206157"/>
                                  <a:pt x="1732" y="194034"/>
                                  <a:pt x="1732" y="181912"/>
                                </a:cubicBezTo>
                                <a:cubicBezTo>
                                  <a:pt x="1732" y="172386"/>
                                  <a:pt x="866" y="161130"/>
                                  <a:pt x="866" y="150739"/>
                                </a:cubicBezTo>
                                <a:cubicBezTo>
                                  <a:pt x="866" y="148141"/>
                                  <a:pt x="1732" y="144678"/>
                                  <a:pt x="1732" y="142080"/>
                                </a:cubicBezTo>
                                <a:cubicBezTo>
                                  <a:pt x="1732" y="139482"/>
                                  <a:pt x="866" y="136884"/>
                                  <a:pt x="866" y="134287"/>
                                </a:cubicBezTo>
                                <a:cubicBezTo>
                                  <a:pt x="866" y="133420"/>
                                  <a:pt x="866" y="131689"/>
                                  <a:pt x="866" y="129957"/>
                                </a:cubicBezTo>
                                <a:cubicBezTo>
                                  <a:pt x="866" y="125628"/>
                                  <a:pt x="866" y="121298"/>
                                  <a:pt x="866" y="116968"/>
                                </a:cubicBezTo>
                                <a:cubicBezTo>
                                  <a:pt x="866" y="114371"/>
                                  <a:pt x="866" y="112639"/>
                                  <a:pt x="866" y="110041"/>
                                </a:cubicBezTo>
                                <a:cubicBezTo>
                                  <a:pt x="866" y="102248"/>
                                  <a:pt x="866" y="94455"/>
                                  <a:pt x="866" y="85795"/>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8"/>
                                  <a:pt x="71870" y="2668"/>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6"/>
                                  <a:pt x="136814" y="105712"/>
                                  <a:pt x="136814" y="116102"/>
                                </a:cubicBezTo>
                                <a:lnTo>
                                  <a:pt x="136814" y="129091"/>
                                </a:lnTo>
                                <a:close/>
                                <a:moveTo>
                                  <a:pt x="132484" y="143811"/>
                                </a:moveTo>
                                <a:cubicBezTo>
                                  <a:pt x="132484" y="135152"/>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2"/>
                                  <a:pt x="3464" y="71941"/>
                                </a:cubicBezTo>
                                <a:cubicBezTo>
                                  <a:pt x="3464" y="77136"/>
                                  <a:pt x="2598" y="82332"/>
                                  <a:pt x="2598" y="87527"/>
                                </a:cubicBezTo>
                                <a:cubicBezTo>
                                  <a:pt x="2598" y="96186"/>
                                  <a:pt x="3464" y="103980"/>
                                  <a:pt x="3464" y="111773"/>
                                </a:cubicBezTo>
                                <a:cubicBezTo>
                                  <a:pt x="3464" y="116102"/>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3"/>
                                  <a:pt x="3464" y="180180"/>
                                </a:cubicBezTo>
                                <a:cubicBezTo>
                                  <a:pt x="3464" y="193168"/>
                                  <a:pt x="2598" y="205291"/>
                                  <a:pt x="2598" y="218280"/>
                                </a:cubicBezTo>
                                <a:cubicBezTo>
                                  <a:pt x="2598" y="229537"/>
                                  <a:pt x="2598" y="240793"/>
                                  <a:pt x="4330" y="251184"/>
                                </a:cubicBezTo>
                                <a:cubicBezTo>
                                  <a:pt x="10391" y="251184"/>
                                  <a:pt x="16452" y="251184"/>
                                  <a:pt x="22514" y="251184"/>
                                </a:cubicBezTo>
                                <a:cubicBezTo>
                                  <a:pt x="105641" y="251184"/>
                                  <a:pt x="113434" y="240793"/>
                                  <a:pt x="123825" y="220011"/>
                                </a:cubicBezTo>
                                <a:cubicBezTo>
                                  <a:pt x="133350" y="208755"/>
                                  <a:pt x="132484" y="189705"/>
                                  <a:pt x="132484" y="172386"/>
                                </a:cubicBezTo>
                                <a:cubicBezTo>
                                  <a:pt x="132484" y="167191"/>
                                  <a:pt x="131618" y="161996"/>
                                  <a:pt x="131618" y="156800"/>
                                </a:cubicBezTo>
                                <a:cubicBezTo>
                                  <a:pt x="131618" y="154202"/>
                                  <a:pt x="132484" y="151605"/>
                                  <a:pt x="132484" y="149873"/>
                                </a:cubicBezTo>
                                <a:lnTo>
                                  <a:pt x="132484" y="143811"/>
                                </a:lnTo>
                                <a:close/>
                                <a:moveTo>
                                  <a:pt x="144607" y="156800"/>
                                </a:moveTo>
                                <a:cubicBezTo>
                                  <a:pt x="144607" y="148141"/>
                                  <a:pt x="144607" y="139482"/>
                                  <a:pt x="144607" y="130823"/>
                                </a:cubicBezTo>
                                <a:cubicBezTo>
                                  <a:pt x="144607" y="128225"/>
                                  <a:pt x="143741" y="125628"/>
                                  <a:pt x="144607" y="124761"/>
                                </a:cubicBezTo>
                                <a:cubicBezTo>
                                  <a:pt x="143741" y="116102"/>
                                  <a:pt x="143741" y="108309"/>
                                  <a:pt x="143741" y="99650"/>
                                </a:cubicBezTo>
                                <a:cubicBezTo>
                                  <a:pt x="143741" y="91857"/>
                                  <a:pt x="143741" y="85795"/>
                                  <a:pt x="143741" y="78868"/>
                                </a:cubicBezTo>
                                <a:cubicBezTo>
                                  <a:pt x="143741" y="75405"/>
                                  <a:pt x="143741" y="72807"/>
                                  <a:pt x="142875" y="69343"/>
                                </a:cubicBezTo>
                                <a:cubicBezTo>
                                  <a:pt x="142009" y="66746"/>
                                  <a:pt x="141143" y="63282"/>
                                  <a:pt x="140277" y="60684"/>
                                </a:cubicBezTo>
                                <a:cubicBezTo>
                                  <a:pt x="139411" y="55489"/>
                                  <a:pt x="138545" y="50293"/>
                                  <a:pt x="137680" y="45098"/>
                                </a:cubicBezTo>
                                <a:cubicBezTo>
                                  <a:pt x="137680" y="45098"/>
                                  <a:pt x="138545" y="44232"/>
                                  <a:pt x="138545" y="45098"/>
                                </a:cubicBezTo>
                                <a:cubicBezTo>
                                  <a:pt x="139411" y="45964"/>
                                  <a:pt x="140277" y="47696"/>
                                  <a:pt x="140277" y="49428"/>
                                </a:cubicBezTo>
                                <a:cubicBezTo>
                                  <a:pt x="144607" y="60684"/>
                                  <a:pt x="146339" y="71941"/>
                                  <a:pt x="146339" y="84064"/>
                                </a:cubicBezTo>
                                <a:cubicBezTo>
                                  <a:pt x="146339" y="90125"/>
                                  <a:pt x="146339" y="95321"/>
                                  <a:pt x="146339" y="101382"/>
                                </a:cubicBezTo>
                                <a:cubicBezTo>
                                  <a:pt x="146339" y="110907"/>
                                  <a:pt x="147205" y="120432"/>
                                  <a:pt x="147205" y="130823"/>
                                </a:cubicBezTo>
                                <a:lnTo>
                                  <a:pt x="147205" y="143811"/>
                                </a:lnTo>
                                <a:cubicBezTo>
                                  <a:pt x="147205" y="155068"/>
                                  <a:pt x="147205" y="164593"/>
                                  <a:pt x="147205" y="174118"/>
                                </a:cubicBezTo>
                                <a:lnTo>
                                  <a:pt x="147205" y="186241"/>
                                </a:lnTo>
                                <a:cubicBezTo>
                                  <a:pt x="147205" y="191436"/>
                                  <a:pt x="146339" y="196632"/>
                                  <a:pt x="146339" y="202693"/>
                                </a:cubicBezTo>
                                <a:cubicBezTo>
                                  <a:pt x="146339" y="233000"/>
                                  <a:pt x="131618" y="264173"/>
                                  <a:pt x="94384" y="265905"/>
                                </a:cubicBezTo>
                                <a:lnTo>
                                  <a:pt x="48491" y="268503"/>
                                </a:lnTo>
                                <a:cubicBezTo>
                                  <a:pt x="38966" y="268503"/>
                                  <a:pt x="31173" y="268503"/>
                                  <a:pt x="23380" y="268503"/>
                                </a:cubicBezTo>
                                <a:lnTo>
                                  <a:pt x="19050" y="268503"/>
                                </a:lnTo>
                                <a:cubicBezTo>
                                  <a:pt x="16452" y="268503"/>
                                  <a:pt x="17318" y="267636"/>
                                  <a:pt x="16452" y="267636"/>
                                </a:cubicBezTo>
                                <a:cubicBezTo>
                                  <a:pt x="15586" y="266771"/>
                                  <a:pt x="14721" y="266771"/>
                                  <a:pt x="14721" y="265905"/>
                                </a:cubicBezTo>
                                <a:lnTo>
                                  <a:pt x="14721" y="262441"/>
                                </a:lnTo>
                                <a:cubicBezTo>
                                  <a:pt x="14721" y="261575"/>
                                  <a:pt x="14721" y="260709"/>
                                  <a:pt x="15586" y="260709"/>
                                </a:cubicBezTo>
                                <a:cubicBezTo>
                                  <a:pt x="16452" y="260709"/>
                                  <a:pt x="17318" y="260709"/>
                                  <a:pt x="17318" y="262441"/>
                                </a:cubicBezTo>
                                <a:cubicBezTo>
                                  <a:pt x="17318" y="262441"/>
                                  <a:pt x="17318" y="263307"/>
                                  <a:pt x="17318" y="263307"/>
                                </a:cubicBezTo>
                                <a:cubicBezTo>
                                  <a:pt x="23380" y="263307"/>
                                  <a:pt x="29441" y="263307"/>
                                  <a:pt x="35502" y="263307"/>
                                </a:cubicBezTo>
                                <a:cubicBezTo>
                                  <a:pt x="118630" y="263307"/>
                                  <a:pt x="126423" y="252916"/>
                                  <a:pt x="136814" y="232134"/>
                                </a:cubicBezTo>
                                <a:cubicBezTo>
                                  <a:pt x="144607" y="220011"/>
                                  <a:pt x="143741" y="201827"/>
                                  <a:pt x="145473" y="184509"/>
                                </a:cubicBezTo>
                                <a:cubicBezTo>
                                  <a:pt x="145473" y="177582"/>
                                  <a:pt x="145473" y="168923"/>
                                  <a:pt x="145473" y="161996"/>
                                </a:cubicBezTo>
                                <a:lnTo>
                                  <a:pt x="145473" y="156800"/>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7"/>
                                </a:cubicBezTo>
                                <a:cubicBezTo>
                                  <a:pt x="43295" y="178448"/>
                                  <a:pt x="43295" y="174984"/>
                                  <a:pt x="43295" y="170655"/>
                                </a:cubicBezTo>
                                <a:cubicBezTo>
                                  <a:pt x="43295" y="161996"/>
                                  <a:pt x="42430" y="154202"/>
                                  <a:pt x="42430" y="145543"/>
                                </a:cubicBezTo>
                                <a:cubicBezTo>
                                  <a:pt x="42430" y="141214"/>
                                  <a:pt x="42430" y="137750"/>
                                  <a:pt x="42430" y="134287"/>
                                </a:cubicBezTo>
                                <a:cubicBezTo>
                                  <a:pt x="42430" y="125628"/>
                                  <a:pt x="42430" y="117834"/>
                                  <a:pt x="42430" y="109175"/>
                                </a:cubicBezTo>
                                <a:cubicBezTo>
                                  <a:pt x="42430" y="102248"/>
                                  <a:pt x="43295" y="89259"/>
                                  <a:pt x="43295" y="76271"/>
                                </a:cubicBezTo>
                                <a:lnTo>
                                  <a:pt x="43295" y="45964"/>
                                </a:lnTo>
                                <a:cubicBezTo>
                                  <a:pt x="43295" y="39037"/>
                                  <a:pt x="49357" y="40769"/>
                                  <a:pt x="54552" y="40769"/>
                                </a:cubicBezTo>
                                <a:lnTo>
                                  <a:pt x="64943" y="39902"/>
                                </a:lnTo>
                                <a:lnTo>
                                  <a:pt x="66675" y="39902"/>
                                </a:lnTo>
                                <a:cubicBezTo>
                                  <a:pt x="83127" y="39902"/>
                                  <a:pt x="93518" y="49428"/>
                                  <a:pt x="93518" y="66746"/>
                                </a:cubicBezTo>
                                <a:cubicBezTo>
                                  <a:pt x="93518" y="78003"/>
                                  <a:pt x="92652" y="90125"/>
                                  <a:pt x="92652" y="101382"/>
                                </a:cubicBezTo>
                                <a:cubicBezTo>
                                  <a:pt x="92652" y="113505"/>
                                  <a:pt x="92652" y="125628"/>
                                  <a:pt x="93518" y="137750"/>
                                </a:cubicBezTo>
                                <a:cubicBezTo>
                                  <a:pt x="93518" y="153337"/>
                                  <a:pt x="94384" y="164593"/>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2"/>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5334" y="41634"/>
                                </a:lnTo>
                                <a:cubicBezTo>
                                  <a:pt x="72736" y="40769"/>
                                  <a:pt x="71005" y="40769"/>
                                  <a:pt x="68407" y="40769"/>
                                </a:cubicBezTo>
                                <a:cubicBezTo>
                                  <a:pt x="62346" y="40769"/>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7"/>
                                  <a:pt x="46759" y="206157"/>
                                  <a:pt x="46759" y="209621"/>
                                </a:cubicBezTo>
                                <a:cubicBezTo>
                                  <a:pt x="52821" y="210487"/>
                                  <a:pt x="58882" y="209621"/>
                                  <a:pt x="63211" y="210487"/>
                                </a:cubicBezTo>
                                <a:cubicBezTo>
                                  <a:pt x="73602" y="210487"/>
                                  <a:pt x="85725" y="207023"/>
                                  <a:pt x="88323" y="200962"/>
                                </a:cubicBezTo>
                                <a:lnTo>
                                  <a:pt x="90920" y="194034"/>
                                </a:lnTo>
                                <a:close/>
                                <a:moveTo>
                                  <a:pt x="56284" y="58087"/>
                                </a:moveTo>
                                <a:cubicBezTo>
                                  <a:pt x="56284" y="51159"/>
                                  <a:pt x="62346" y="52891"/>
                                  <a:pt x="67541" y="52891"/>
                                </a:cubicBezTo>
                                <a:lnTo>
                                  <a:pt x="75334" y="52025"/>
                                </a:lnTo>
                                <a:cubicBezTo>
                                  <a:pt x="77066" y="52025"/>
                                  <a:pt x="77932" y="52025"/>
                                  <a:pt x="78798" y="53757"/>
                                </a:cubicBezTo>
                                <a:cubicBezTo>
                                  <a:pt x="79664" y="53757"/>
                                  <a:pt x="79664" y="55489"/>
                                  <a:pt x="78798" y="55489"/>
                                </a:cubicBezTo>
                                <a:cubicBezTo>
                                  <a:pt x="73602" y="55489"/>
                                  <a:pt x="69273" y="56355"/>
                                  <a:pt x="64077" y="56355"/>
                                </a:cubicBezTo>
                                <a:cubicBezTo>
                                  <a:pt x="62346" y="56355"/>
                                  <a:pt x="60614" y="56355"/>
                                  <a:pt x="59748" y="56355"/>
                                </a:cubicBezTo>
                                <a:cubicBezTo>
                                  <a:pt x="59748" y="61550"/>
                                  <a:pt x="59748" y="65880"/>
                                  <a:pt x="59748" y="71075"/>
                                </a:cubicBezTo>
                                <a:lnTo>
                                  <a:pt x="59748" y="90991"/>
                                </a:lnTo>
                                <a:cubicBezTo>
                                  <a:pt x="59748" y="95321"/>
                                  <a:pt x="59748" y="97918"/>
                                  <a:pt x="59748" y="101382"/>
                                </a:cubicBezTo>
                                <a:cubicBezTo>
                                  <a:pt x="59748" y="103980"/>
                                  <a:pt x="59748" y="107443"/>
                                  <a:pt x="59748" y="110041"/>
                                </a:cubicBezTo>
                                <a:cubicBezTo>
                                  <a:pt x="59748" y="117834"/>
                                  <a:pt x="58882" y="125628"/>
                                  <a:pt x="58882" y="133420"/>
                                </a:cubicBezTo>
                                <a:cubicBezTo>
                                  <a:pt x="58882" y="151605"/>
                                  <a:pt x="59748" y="167191"/>
                                  <a:pt x="59748" y="185375"/>
                                </a:cubicBezTo>
                                <a:lnTo>
                                  <a:pt x="59748" y="204425"/>
                                </a:lnTo>
                                <a:cubicBezTo>
                                  <a:pt x="59748" y="205291"/>
                                  <a:pt x="58882" y="206157"/>
                                  <a:pt x="58016" y="206157"/>
                                </a:cubicBezTo>
                                <a:cubicBezTo>
                                  <a:pt x="57150" y="206157"/>
                                  <a:pt x="56284" y="206157"/>
                                  <a:pt x="56284" y="204425"/>
                                </a:cubicBezTo>
                                <a:cubicBezTo>
                                  <a:pt x="56284" y="201827"/>
                                  <a:pt x="56284" y="198364"/>
                                  <a:pt x="56284" y="195766"/>
                                </a:cubicBezTo>
                                <a:cubicBezTo>
                                  <a:pt x="56284" y="191436"/>
                                  <a:pt x="56284" y="187973"/>
                                  <a:pt x="56284" y="183644"/>
                                </a:cubicBezTo>
                                <a:cubicBezTo>
                                  <a:pt x="56284" y="174984"/>
                                  <a:pt x="55418" y="167191"/>
                                  <a:pt x="55418" y="158532"/>
                                </a:cubicBezTo>
                                <a:cubicBezTo>
                                  <a:pt x="55418" y="154202"/>
                                  <a:pt x="55418" y="150739"/>
                                  <a:pt x="55418" y="147275"/>
                                </a:cubicBezTo>
                                <a:cubicBezTo>
                                  <a:pt x="55418" y="138616"/>
                                  <a:pt x="55418" y="130823"/>
                                  <a:pt x="55418" y="122164"/>
                                </a:cubicBezTo>
                                <a:cubicBezTo>
                                  <a:pt x="55418" y="115237"/>
                                  <a:pt x="56284" y="102248"/>
                                  <a:pt x="56284" y="89259"/>
                                </a:cubicBezTo>
                                <a:lnTo>
                                  <a:pt x="56284" y="58087"/>
                                </a:lnTo>
                                <a:close/>
                              </a:path>
                            </a:pathLst>
                          </a:custGeom>
                          <a:solidFill>
                            <a:srgbClr val="000000"/>
                          </a:solidFill>
                          <a:ln w="8653" cap="flat">
                            <a:noFill/>
                            <a:prstDash val="solid"/>
                            <a:miter/>
                          </a:ln>
                        </wps:spPr>
                        <wps:bodyPr rtlCol="0" anchor="ctr"/>
                      </wps:wsp>
                      <wps:wsp>
                        <wps:cNvPr id="324052758" name="Freeform 324052758"/>
                        <wps:cNvSpPr/>
                        <wps:spPr>
                          <a:xfrm>
                            <a:off x="8040535"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1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4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5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6 w 151534"/>
                              <a:gd name="connsiteY94" fmla="*/ 114577 h 268059"/>
                              <a:gd name="connsiteX95" fmla="*/ 6061 w 151534"/>
                              <a:gd name="connsiteY95" fmla="*/ 140555 h 268059"/>
                              <a:gd name="connsiteX96" fmla="*/ 5196 w 151534"/>
                              <a:gd name="connsiteY96" fmla="*/ 169995 h 268059"/>
                              <a:gd name="connsiteX97" fmla="*/ 6061 w 151534"/>
                              <a:gd name="connsiteY97" fmla="*/ 242732 h 268059"/>
                              <a:gd name="connsiteX98" fmla="*/ 6061 w 151534"/>
                              <a:gd name="connsiteY98" fmla="*/ 251391 h 268059"/>
                              <a:gd name="connsiteX99" fmla="*/ 23380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8071 w 151534"/>
                              <a:gd name="connsiteY104" fmla="*/ 239268 h 268059"/>
                              <a:gd name="connsiteX105" fmla="*/ 147205 w 151534"/>
                              <a:gd name="connsiteY105" fmla="*/ 226279 h 268059"/>
                              <a:gd name="connsiteX106" fmla="*/ 146339 w 151534"/>
                              <a:gd name="connsiteY106" fmla="*/ 225414 h 268059"/>
                              <a:gd name="connsiteX107" fmla="*/ 146339 w 151534"/>
                              <a:gd name="connsiteY107" fmla="*/ 224547 h 268059"/>
                              <a:gd name="connsiteX108" fmla="*/ 147205 w 151534"/>
                              <a:gd name="connsiteY108" fmla="*/ 222816 h 268059"/>
                              <a:gd name="connsiteX109" fmla="*/ 148071 w 151534"/>
                              <a:gd name="connsiteY109" fmla="*/ 222816 h 268059"/>
                              <a:gd name="connsiteX110" fmla="*/ 149802 w 151534"/>
                              <a:gd name="connsiteY110" fmla="*/ 224547 h 268059"/>
                              <a:gd name="connsiteX111" fmla="*/ 151534 w 151534"/>
                              <a:gd name="connsiteY111" fmla="*/ 241865 h 268059"/>
                              <a:gd name="connsiteX112" fmla="*/ 149802 w 151534"/>
                              <a:gd name="connsiteY112" fmla="*/ 253988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9 w 151534"/>
                              <a:gd name="connsiteY135" fmla="*/ 55695 h 268059"/>
                              <a:gd name="connsiteX136" fmla="*/ 96982 w 151534"/>
                              <a:gd name="connsiteY136" fmla="*/ 55695 h 268059"/>
                              <a:gd name="connsiteX137" fmla="*/ 119495 w 151534"/>
                              <a:gd name="connsiteY137" fmla="*/ 55695 h 268059"/>
                              <a:gd name="connsiteX138" fmla="*/ 127289 w 151534"/>
                              <a:gd name="connsiteY138" fmla="*/ 55695 h 268059"/>
                              <a:gd name="connsiteX139" fmla="*/ 145473 w 151534"/>
                              <a:gd name="connsiteY139" fmla="*/ 56561 h 268059"/>
                              <a:gd name="connsiteX140" fmla="*/ 148071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8570 h 268059"/>
                              <a:gd name="connsiteX159" fmla="*/ 57150 w 151534"/>
                              <a:gd name="connsiteY159" fmla="*/ 163934 h 268059"/>
                              <a:gd name="connsiteX160" fmla="*/ 61480 w 151534"/>
                              <a:gd name="connsiteY160" fmla="*/ 159604 h 268059"/>
                              <a:gd name="connsiteX161" fmla="*/ 77066 w 151534"/>
                              <a:gd name="connsiteY161" fmla="*/ 157873 h 268059"/>
                              <a:gd name="connsiteX162" fmla="*/ 82261 w 151534"/>
                              <a:gd name="connsiteY162" fmla="*/ 157873 h 268059"/>
                              <a:gd name="connsiteX163" fmla="*/ 83127 w 151534"/>
                              <a:gd name="connsiteY163" fmla="*/ 157006 h 268059"/>
                              <a:gd name="connsiteX164" fmla="*/ 93518 w 151534"/>
                              <a:gd name="connsiteY164" fmla="*/ 157873 h 268059"/>
                              <a:gd name="connsiteX165" fmla="*/ 110836 w 151534"/>
                              <a:gd name="connsiteY165" fmla="*/ 157006 h 268059"/>
                              <a:gd name="connsiteX166" fmla="*/ 124691 w 151534"/>
                              <a:gd name="connsiteY166" fmla="*/ 157006 h 268059"/>
                              <a:gd name="connsiteX167" fmla="*/ 128154 w 151534"/>
                              <a:gd name="connsiteY167" fmla="*/ 143152 h 268059"/>
                              <a:gd name="connsiteX168" fmla="*/ 126423 w 151534"/>
                              <a:gd name="connsiteY168" fmla="*/ 120638 h 268059"/>
                              <a:gd name="connsiteX169" fmla="*/ 125557 w 151534"/>
                              <a:gd name="connsiteY169" fmla="*/ 119772 h 268059"/>
                              <a:gd name="connsiteX170" fmla="*/ 125557 w 151534"/>
                              <a:gd name="connsiteY170" fmla="*/ 118907 h 268059"/>
                              <a:gd name="connsiteX171" fmla="*/ 127289 w 151534"/>
                              <a:gd name="connsiteY171" fmla="*/ 118041 h 268059"/>
                              <a:gd name="connsiteX172" fmla="*/ 131618 w 151534"/>
                              <a:gd name="connsiteY172" fmla="*/ 141420 h 268059"/>
                              <a:gd name="connsiteX173" fmla="*/ 130752 w 151534"/>
                              <a:gd name="connsiteY173" fmla="*/ 156141 h 268059"/>
                              <a:gd name="connsiteX174" fmla="*/ 126423 w 151534"/>
                              <a:gd name="connsiteY174" fmla="*/ 160470 h 268059"/>
                              <a:gd name="connsiteX175" fmla="*/ 122093 w 151534"/>
                              <a:gd name="connsiteY175" fmla="*/ 160470 h 268059"/>
                              <a:gd name="connsiteX176" fmla="*/ 103043 w 151534"/>
                              <a:gd name="connsiteY176" fmla="*/ 160470 h 268059"/>
                              <a:gd name="connsiteX177" fmla="*/ 95250 w 151534"/>
                              <a:gd name="connsiteY177" fmla="*/ 161336 h 268059"/>
                              <a:gd name="connsiteX178" fmla="*/ 83993 w 151534"/>
                              <a:gd name="connsiteY178" fmla="*/ 160470 h 268059"/>
                              <a:gd name="connsiteX179" fmla="*/ 60614 w 151534"/>
                              <a:gd name="connsiteY179" fmla="*/ 160470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9" y="252256"/>
                                  <a:pt x="50223" y="254854"/>
                                  <a:pt x="29441" y="254854"/>
                                </a:cubicBezTo>
                                <a:cubicBezTo>
                                  <a:pt x="21648" y="254854"/>
                                  <a:pt x="5196"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4" y="214157"/>
                                  <a:pt x="109971" y="214157"/>
                                </a:cubicBezTo>
                                <a:cubicBezTo>
                                  <a:pt x="88323" y="214157"/>
                                  <a:pt x="70139" y="212425"/>
                                  <a:pt x="45893" y="212425"/>
                                </a:cubicBezTo>
                                <a:cubicBezTo>
                                  <a:pt x="41564" y="208095"/>
                                  <a:pt x="42429" y="193375"/>
                                  <a:pt x="42429" y="186448"/>
                                </a:cubicBezTo>
                                <a:cubicBezTo>
                                  <a:pt x="42429" y="173459"/>
                                  <a:pt x="43295" y="161336"/>
                                  <a:pt x="44161" y="148347"/>
                                </a:cubicBezTo>
                                <a:cubicBezTo>
                                  <a:pt x="52821"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4"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5"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6" y="43573"/>
                                  <a:pt x="107373" y="43573"/>
                                </a:cubicBezTo>
                                <a:lnTo>
                                  <a:pt x="115166" y="43573"/>
                                </a:lnTo>
                                <a:cubicBezTo>
                                  <a:pt x="122093" y="43573"/>
                                  <a:pt x="127289"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5"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6" y="105052"/>
                                  <a:pt x="5196" y="114577"/>
                                </a:cubicBezTo>
                                <a:cubicBezTo>
                                  <a:pt x="5196" y="123236"/>
                                  <a:pt x="6061" y="131029"/>
                                  <a:pt x="6061" y="140555"/>
                                </a:cubicBezTo>
                                <a:cubicBezTo>
                                  <a:pt x="6061" y="150079"/>
                                  <a:pt x="5196" y="159604"/>
                                  <a:pt x="5196" y="169995"/>
                                </a:cubicBezTo>
                                <a:cubicBezTo>
                                  <a:pt x="5196" y="195972"/>
                                  <a:pt x="6061" y="220218"/>
                                  <a:pt x="6061" y="242732"/>
                                </a:cubicBezTo>
                                <a:lnTo>
                                  <a:pt x="6061" y="251391"/>
                                </a:lnTo>
                                <a:cubicBezTo>
                                  <a:pt x="12123" y="251391"/>
                                  <a:pt x="17318" y="251391"/>
                                  <a:pt x="23380" y="251391"/>
                                </a:cubicBezTo>
                                <a:lnTo>
                                  <a:pt x="36368" y="251391"/>
                                </a:lnTo>
                                <a:cubicBezTo>
                                  <a:pt x="51955" y="251391"/>
                                  <a:pt x="67541" y="248793"/>
                                  <a:pt x="82261" y="248793"/>
                                </a:cubicBezTo>
                                <a:cubicBezTo>
                                  <a:pt x="99580" y="248793"/>
                                  <a:pt x="116032" y="249659"/>
                                  <a:pt x="133350" y="249659"/>
                                </a:cubicBezTo>
                                <a:cubicBezTo>
                                  <a:pt x="134216" y="241865"/>
                                  <a:pt x="135082" y="234938"/>
                                  <a:pt x="135082" y="226279"/>
                                </a:cubicBezTo>
                                <a:close/>
                                <a:moveTo>
                                  <a:pt x="148071" y="239268"/>
                                </a:moveTo>
                                <a:cubicBezTo>
                                  <a:pt x="148071" y="234938"/>
                                  <a:pt x="148071" y="230609"/>
                                  <a:pt x="147205" y="226279"/>
                                </a:cubicBezTo>
                                <a:cubicBezTo>
                                  <a:pt x="147205" y="226279"/>
                                  <a:pt x="146339" y="226279"/>
                                  <a:pt x="146339" y="225414"/>
                                </a:cubicBezTo>
                                <a:cubicBezTo>
                                  <a:pt x="146339" y="225414"/>
                                  <a:pt x="146339" y="225414"/>
                                  <a:pt x="146339" y="224547"/>
                                </a:cubicBezTo>
                                <a:cubicBezTo>
                                  <a:pt x="146339" y="223682"/>
                                  <a:pt x="146339" y="222816"/>
                                  <a:pt x="147205" y="222816"/>
                                </a:cubicBezTo>
                                <a:cubicBezTo>
                                  <a:pt x="147205" y="222816"/>
                                  <a:pt x="147205" y="222816"/>
                                  <a:pt x="148071" y="222816"/>
                                </a:cubicBezTo>
                                <a:cubicBezTo>
                                  <a:pt x="148936" y="222816"/>
                                  <a:pt x="149802" y="222816"/>
                                  <a:pt x="149802" y="224547"/>
                                </a:cubicBezTo>
                                <a:cubicBezTo>
                                  <a:pt x="150668" y="230609"/>
                                  <a:pt x="151534" y="236670"/>
                                  <a:pt x="151534" y="241865"/>
                                </a:cubicBezTo>
                                <a:cubicBezTo>
                                  <a:pt x="151534" y="246195"/>
                                  <a:pt x="151534" y="250525"/>
                                  <a:pt x="149802" y="253988"/>
                                </a:cubicBezTo>
                                <a:cubicBezTo>
                                  <a:pt x="149802" y="254854"/>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0" y="266111"/>
                                  <a:pt x="13855" y="265245"/>
                                  <a:pt x="13855" y="264379"/>
                                </a:cubicBezTo>
                                <a:cubicBezTo>
                                  <a:pt x="13855" y="263513"/>
                                  <a:pt x="13855" y="262648"/>
                                  <a:pt x="15586" y="262648"/>
                                </a:cubicBezTo>
                                <a:cubicBezTo>
                                  <a:pt x="16452" y="262648"/>
                                  <a:pt x="17318" y="263513"/>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6339" y="253988"/>
                                  <a:pt x="148071" y="247061"/>
                                  <a:pt x="148071"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6" y="55695"/>
                                  <a:pt x="65809" y="55695"/>
                                  <a:pt x="70139" y="55695"/>
                                </a:cubicBezTo>
                                <a:cubicBezTo>
                                  <a:pt x="78798" y="55695"/>
                                  <a:pt x="87457" y="55695"/>
                                  <a:pt x="96982" y="55695"/>
                                </a:cubicBezTo>
                                <a:cubicBezTo>
                                  <a:pt x="104775" y="55695"/>
                                  <a:pt x="112568" y="55695"/>
                                  <a:pt x="119495" y="55695"/>
                                </a:cubicBezTo>
                                <a:lnTo>
                                  <a:pt x="127289" y="55695"/>
                                </a:lnTo>
                                <a:cubicBezTo>
                                  <a:pt x="134216" y="55695"/>
                                  <a:pt x="139411" y="56561"/>
                                  <a:pt x="145473" y="56561"/>
                                </a:cubicBezTo>
                                <a:cubicBezTo>
                                  <a:pt x="147205" y="47902"/>
                                  <a:pt x="148071" y="40975"/>
                                  <a:pt x="148071" y="34047"/>
                                </a:cubicBezTo>
                                <a:cubicBezTo>
                                  <a:pt x="148071"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9748"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8570"/>
                                </a:lnTo>
                                <a:cubicBezTo>
                                  <a:pt x="55418" y="186448"/>
                                  <a:pt x="55418" y="176057"/>
                                  <a:pt x="57150" y="163934"/>
                                </a:cubicBezTo>
                                <a:cubicBezTo>
                                  <a:pt x="57150" y="161336"/>
                                  <a:pt x="58882" y="159604"/>
                                  <a:pt x="61480" y="159604"/>
                                </a:cubicBezTo>
                                <a:cubicBezTo>
                                  <a:pt x="67541" y="158738"/>
                                  <a:pt x="71005" y="157873"/>
                                  <a:pt x="77066" y="157873"/>
                                </a:cubicBezTo>
                                <a:cubicBezTo>
                                  <a:pt x="78798" y="157873"/>
                                  <a:pt x="80529" y="157873"/>
                                  <a:pt x="82261" y="157873"/>
                                </a:cubicBezTo>
                                <a:cubicBezTo>
                                  <a:pt x="82261" y="157873"/>
                                  <a:pt x="83127" y="157006"/>
                                  <a:pt x="83127" y="157006"/>
                                </a:cubicBezTo>
                                <a:cubicBezTo>
                                  <a:pt x="88323" y="157006"/>
                                  <a:pt x="90920" y="157006"/>
                                  <a:pt x="93518" y="157873"/>
                                </a:cubicBezTo>
                                <a:cubicBezTo>
                                  <a:pt x="99580" y="157873"/>
                                  <a:pt x="104775" y="157006"/>
                                  <a:pt x="110836" y="157006"/>
                                </a:cubicBezTo>
                                <a:cubicBezTo>
                                  <a:pt x="116032" y="157006"/>
                                  <a:pt x="120361" y="157006"/>
                                  <a:pt x="124691" y="157006"/>
                                </a:cubicBezTo>
                                <a:cubicBezTo>
                                  <a:pt x="129020" y="157006"/>
                                  <a:pt x="128154" y="146615"/>
                                  <a:pt x="128154" y="143152"/>
                                </a:cubicBezTo>
                                <a:cubicBezTo>
                                  <a:pt x="128154" y="135359"/>
                                  <a:pt x="128154" y="128432"/>
                                  <a:pt x="126423" y="120638"/>
                                </a:cubicBezTo>
                                <a:cubicBezTo>
                                  <a:pt x="126423" y="120638"/>
                                  <a:pt x="125557" y="120638"/>
                                  <a:pt x="125557" y="119772"/>
                                </a:cubicBezTo>
                                <a:lnTo>
                                  <a:pt x="125557" y="118907"/>
                                </a:lnTo>
                                <a:cubicBezTo>
                                  <a:pt x="125557" y="117175"/>
                                  <a:pt x="125557" y="117175"/>
                                  <a:pt x="127289" y="118041"/>
                                </a:cubicBezTo>
                                <a:cubicBezTo>
                                  <a:pt x="131618" y="121504"/>
                                  <a:pt x="131618" y="132761"/>
                                  <a:pt x="131618" y="141420"/>
                                </a:cubicBezTo>
                                <a:cubicBezTo>
                                  <a:pt x="131618" y="145750"/>
                                  <a:pt x="131618" y="150945"/>
                                  <a:pt x="130752" y="156141"/>
                                </a:cubicBezTo>
                                <a:cubicBezTo>
                                  <a:pt x="130752" y="158738"/>
                                  <a:pt x="129020" y="160470"/>
                                  <a:pt x="126423" y="160470"/>
                                </a:cubicBezTo>
                                <a:lnTo>
                                  <a:pt x="122093" y="160470"/>
                                </a:lnTo>
                                <a:cubicBezTo>
                                  <a:pt x="115166" y="160470"/>
                                  <a:pt x="109971" y="160470"/>
                                  <a:pt x="103043" y="160470"/>
                                </a:cubicBezTo>
                                <a:cubicBezTo>
                                  <a:pt x="100446" y="160470"/>
                                  <a:pt x="97848" y="161336"/>
                                  <a:pt x="95250" y="161336"/>
                                </a:cubicBezTo>
                                <a:cubicBezTo>
                                  <a:pt x="90920" y="161336"/>
                                  <a:pt x="87457" y="160470"/>
                                  <a:pt x="83993" y="160470"/>
                                </a:cubicBezTo>
                                <a:cubicBezTo>
                                  <a:pt x="76200" y="160470"/>
                                  <a:pt x="68407" y="160470"/>
                                  <a:pt x="60614" y="160470"/>
                                </a:cubicBezTo>
                                <a:cubicBezTo>
                                  <a:pt x="58882" y="172593"/>
                                  <a:pt x="58882" y="187313"/>
                                  <a:pt x="58882" y="200302"/>
                                </a:cubicBezTo>
                                <a:close/>
                              </a:path>
                            </a:pathLst>
                          </a:custGeom>
                          <a:solidFill>
                            <a:srgbClr val="000000"/>
                          </a:solidFill>
                          <a:ln w="8653" cap="flat">
                            <a:noFill/>
                            <a:prstDash val="solid"/>
                            <a:miter/>
                          </a:ln>
                        </wps:spPr>
                        <wps:bodyPr rtlCol="0" anchor="ctr"/>
                      </wps:wsp>
                      <wps:wsp>
                        <wps:cNvPr id="758113590" name="Freeform 758113590"/>
                        <wps:cNvSpPr/>
                        <wps:spPr>
                          <a:xfrm>
                            <a:off x="8214583" y="3455913"/>
                            <a:ext cx="135947" cy="268431"/>
                          </a:xfrm>
                          <a:custGeom>
                            <a:avLst/>
                            <a:gdLst>
                              <a:gd name="connsiteX0" fmla="*/ 122093 w 135947"/>
                              <a:gd name="connsiteY0" fmla="*/ 249382 h 268431"/>
                              <a:gd name="connsiteX1" fmla="*/ 118629 w 135947"/>
                              <a:gd name="connsiteY1" fmla="*/ 255443 h 268431"/>
                              <a:gd name="connsiteX2" fmla="*/ 110836 w 135947"/>
                              <a:gd name="connsiteY2" fmla="*/ 254577 h 268431"/>
                              <a:gd name="connsiteX3" fmla="*/ 91786 w 135947"/>
                              <a:gd name="connsiteY3" fmla="*/ 254577 h 268431"/>
                              <a:gd name="connsiteX4" fmla="*/ 78798 w 135947"/>
                              <a:gd name="connsiteY4" fmla="*/ 254577 h 268431"/>
                              <a:gd name="connsiteX5" fmla="*/ 53686 w 135947"/>
                              <a:gd name="connsiteY5" fmla="*/ 256309 h 268431"/>
                              <a:gd name="connsiteX6" fmla="*/ 3464 w 135947"/>
                              <a:gd name="connsiteY6" fmla="*/ 255443 h 268431"/>
                              <a:gd name="connsiteX7" fmla="*/ 3464 w 135947"/>
                              <a:gd name="connsiteY7" fmla="*/ 252846 h 268431"/>
                              <a:gd name="connsiteX8" fmla="*/ 2598 w 135947"/>
                              <a:gd name="connsiteY8" fmla="*/ 252846 h 268431"/>
                              <a:gd name="connsiteX9" fmla="*/ 866 w 135947"/>
                              <a:gd name="connsiteY9" fmla="*/ 252846 h 268431"/>
                              <a:gd name="connsiteX10" fmla="*/ 1732 w 135947"/>
                              <a:gd name="connsiteY10" fmla="*/ 205221 h 268431"/>
                              <a:gd name="connsiteX11" fmla="*/ 866 w 135947"/>
                              <a:gd name="connsiteY11" fmla="*/ 194830 h 268431"/>
                              <a:gd name="connsiteX12" fmla="*/ 1732 w 135947"/>
                              <a:gd name="connsiteY12" fmla="*/ 186170 h 268431"/>
                              <a:gd name="connsiteX13" fmla="*/ 1732 w 135947"/>
                              <a:gd name="connsiteY13" fmla="*/ 178378 h 268431"/>
                              <a:gd name="connsiteX14" fmla="*/ 0 w 135947"/>
                              <a:gd name="connsiteY14" fmla="*/ 163657 h 268431"/>
                              <a:gd name="connsiteX15" fmla="*/ 866 w 135947"/>
                              <a:gd name="connsiteY15" fmla="*/ 149803 h 268431"/>
                              <a:gd name="connsiteX16" fmla="*/ 866 w 135947"/>
                              <a:gd name="connsiteY16" fmla="*/ 122959 h 268431"/>
                              <a:gd name="connsiteX17" fmla="*/ 866 w 135947"/>
                              <a:gd name="connsiteY17" fmla="*/ 96116 h 268431"/>
                              <a:gd name="connsiteX18" fmla="*/ 866 w 135947"/>
                              <a:gd name="connsiteY18" fmla="*/ 41564 h 268431"/>
                              <a:gd name="connsiteX19" fmla="*/ 1732 w 135947"/>
                              <a:gd name="connsiteY19" fmla="*/ 3464 h 268431"/>
                              <a:gd name="connsiteX20" fmla="*/ 3464 w 135947"/>
                              <a:gd name="connsiteY20" fmla="*/ 1732 h 268431"/>
                              <a:gd name="connsiteX21" fmla="*/ 14720 w 135947"/>
                              <a:gd name="connsiteY21" fmla="*/ 0 h 268431"/>
                              <a:gd name="connsiteX22" fmla="*/ 38966 w 135947"/>
                              <a:gd name="connsiteY22" fmla="*/ 866 h 268431"/>
                              <a:gd name="connsiteX23" fmla="*/ 45027 w 135947"/>
                              <a:gd name="connsiteY23" fmla="*/ 2598 h 268431"/>
                              <a:gd name="connsiteX24" fmla="*/ 45027 w 135947"/>
                              <a:gd name="connsiteY24" fmla="*/ 6928 h 268431"/>
                              <a:gd name="connsiteX25" fmla="*/ 45027 w 135947"/>
                              <a:gd name="connsiteY25" fmla="*/ 41564 h 268431"/>
                              <a:gd name="connsiteX26" fmla="*/ 45027 w 135947"/>
                              <a:gd name="connsiteY26" fmla="*/ 65809 h 268431"/>
                              <a:gd name="connsiteX27" fmla="*/ 45027 w 135947"/>
                              <a:gd name="connsiteY27" fmla="*/ 77066 h 268431"/>
                              <a:gd name="connsiteX28" fmla="*/ 45893 w 135947"/>
                              <a:gd name="connsiteY28" fmla="*/ 104775 h 268431"/>
                              <a:gd name="connsiteX29" fmla="*/ 45893 w 135947"/>
                              <a:gd name="connsiteY29" fmla="*/ 119496 h 268431"/>
                              <a:gd name="connsiteX30" fmla="*/ 45893 w 135947"/>
                              <a:gd name="connsiteY30" fmla="*/ 133350 h 268431"/>
                              <a:gd name="connsiteX31" fmla="*/ 46759 w 135947"/>
                              <a:gd name="connsiteY31" fmla="*/ 142009 h 268431"/>
                              <a:gd name="connsiteX32" fmla="*/ 46759 w 135947"/>
                              <a:gd name="connsiteY32" fmla="*/ 151534 h 268431"/>
                              <a:gd name="connsiteX33" fmla="*/ 48491 w 135947"/>
                              <a:gd name="connsiteY33" fmla="*/ 162791 h 268431"/>
                              <a:gd name="connsiteX34" fmla="*/ 48491 w 135947"/>
                              <a:gd name="connsiteY34" fmla="*/ 167987 h 268431"/>
                              <a:gd name="connsiteX35" fmla="*/ 48491 w 135947"/>
                              <a:gd name="connsiteY35" fmla="*/ 213014 h 268431"/>
                              <a:gd name="connsiteX36" fmla="*/ 67541 w 135947"/>
                              <a:gd name="connsiteY36" fmla="*/ 213014 h 268431"/>
                              <a:gd name="connsiteX37" fmla="*/ 84859 w 135947"/>
                              <a:gd name="connsiteY37" fmla="*/ 213014 h 268431"/>
                              <a:gd name="connsiteX38" fmla="*/ 120361 w 135947"/>
                              <a:gd name="connsiteY38" fmla="*/ 213880 h 268431"/>
                              <a:gd name="connsiteX39" fmla="*/ 122959 w 135947"/>
                              <a:gd name="connsiteY39" fmla="*/ 236394 h 268431"/>
                              <a:gd name="connsiteX40" fmla="*/ 122093 w 135947"/>
                              <a:gd name="connsiteY40" fmla="*/ 249382 h 268431"/>
                              <a:gd name="connsiteX41" fmla="*/ 117764 w 135947"/>
                              <a:gd name="connsiteY41" fmla="*/ 216477 h 268431"/>
                              <a:gd name="connsiteX42" fmla="*/ 73602 w 135947"/>
                              <a:gd name="connsiteY42" fmla="*/ 215612 h 268431"/>
                              <a:gd name="connsiteX43" fmla="*/ 46759 w 135947"/>
                              <a:gd name="connsiteY43" fmla="*/ 215612 h 268431"/>
                              <a:gd name="connsiteX44" fmla="*/ 45027 w 135947"/>
                              <a:gd name="connsiteY44" fmla="*/ 203489 h 268431"/>
                              <a:gd name="connsiteX45" fmla="*/ 45027 w 135947"/>
                              <a:gd name="connsiteY45" fmla="*/ 187902 h 268431"/>
                              <a:gd name="connsiteX46" fmla="*/ 45893 w 135947"/>
                              <a:gd name="connsiteY46" fmla="*/ 173182 h 268431"/>
                              <a:gd name="connsiteX47" fmla="*/ 44161 w 135947"/>
                              <a:gd name="connsiteY47" fmla="*/ 151534 h 268431"/>
                              <a:gd name="connsiteX48" fmla="*/ 44161 w 135947"/>
                              <a:gd name="connsiteY48" fmla="*/ 133350 h 268431"/>
                              <a:gd name="connsiteX49" fmla="*/ 44161 w 135947"/>
                              <a:gd name="connsiteY49" fmla="*/ 116032 h 268431"/>
                              <a:gd name="connsiteX50" fmla="*/ 44161 w 135947"/>
                              <a:gd name="connsiteY50" fmla="*/ 58882 h 268431"/>
                              <a:gd name="connsiteX51" fmla="*/ 44161 w 135947"/>
                              <a:gd name="connsiteY51" fmla="*/ 4330 h 268431"/>
                              <a:gd name="connsiteX52" fmla="*/ 6927 w 135947"/>
                              <a:gd name="connsiteY52" fmla="*/ 5196 h 268431"/>
                              <a:gd name="connsiteX53" fmla="*/ 6927 w 135947"/>
                              <a:gd name="connsiteY53" fmla="*/ 59748 h 268431"/>
                              <a:gd name="connsiteX54" fmla="*/ 6061 w 135947"/>
                              <a:gd name="connsiteY54" fmla="*/ 77932 h 268431"/>
                              <a:gd name="connsiteX55" fmla="*/ 6061 w 135947"/>
                              <a:gd name="connsiteY55" fmla="*/ 96116 h 268431"/>
                              <a:gd name="connsiteX56" fmla="*/ 6061 w 135947"/>
                              <a:gd name="connsiteY56" fmla="*/ 135082 h 268431"/>
                              <a:gd name="connsiteX57" fmla="*/ 6927 w 135947"/>
                              <a:gd name="connsiteY57" fmla="*/ 150668 h 268431"/>
                              <a:gd name="connsiteX58" fmla="*/ 6061 w 135947"/>
                              <a:gd name="connsiteY58" fmla="*/ 164523 h 268431"/>
                              <a:gd name="connsiteX59" fmla="*/ 6927 w 135947"/>
                              <a:gd name="connsiteY59" fmla="*/ 180110 h 268431"/>
                              <a:gd name="connsiteX60" fmla="*/ 6927 w 135947"/>
                              <a:gd name="connsiteY60" fmla="*/ 194830 h 268431"/>
                              <a:gd name="connsiteX61" fmla="*/ 7793 w 135947"/>
                              <a:gd name="connsiteY61" fmla="*/ 209550 h 268431"/>
                              <a:gd name="connsiteX62" fmla="*/ 6927 w 135947"/>
                              <a:gd name="connsiteY62" fmla="*/ 252846 h 268431"/>
                              <a:gd name="connsiteX63" fmla="*/ 119495 w 135947"/>
                              <a:gd name="connsiteY63" fmla="*/ 252846 h 268431"/>
                              <a:gd name="connsiteX64" fmla="*/ 117764 w 135947"/>
                              <a:gd name="connsiteY64" fmla="*/ 216477 h 268431"/>
                              <a:gd name="connsiteX65" fmla="*/ 129886 w 135947"/>
                              <a:gd name="connsiteY65" fmla="*/ 229466 h 268431"/>
                              <a:gd name="connsiteX66" fmla="*/ 129886 w 135947"/>
                              <a:gd name="connsiteY66" fmla="*/ 227735 h 268431"/>
                              <a:gd name="connsiteX67" fmla="*/ 131618 w 135947"/>
                              <a:gd name="connsiteY67" fmla="*/ 226003 h 268431"/>
                              <a:gd name="connsiteX68" fmla="*/ 133350 w 135947"/>
                              <a:gd name="connsiteY68" fmla="*/ 227735 h 268431"/>
                              <a:gd name="connsiteX69" fmla="*/ 135948 w 135947"/>
                              <a:gd name="connsiteY69" fmla="*/ 248516 h 268431"/>
                              <a:gd name="connsiteX70" fmla="*/ 134216 w 135947"/>
                              <a:gd name="connsiteY70" fmla="*/ 261505 h 268431"/>
                              <a:gd name="connsiteX71" fmla="*/ 130752 w 135947"/>
                              <a:gd name="connsiteY71" fmla="*/ 267566 h 268431"/>
                              <a:gd name="connsiteX72" fmla="*/ 122959 w 135947"/>
                              <a:gd name="connsiteY72" fmla="*/ 266700 h 268431"/>
                              <a:gd name="connsiteX73" fmla="*/ 103909 w 135947"/>
                              <a:gd name="connsiteY73" fmla="*/ 266700 h 268431"/>
                              <a:gd name="connsiteX74" fmla="*/ 90920 w 135947"/>
                              <a:gd name="connsiteY74" fmla="*/ 266700 h 268431"/>
                              <a:gd name="connsiteX75" fmla="*/ 65809 w 135947"/>
                              <a:gd name="connsiteY75" fmla="*/ 268432 h 268431"/>
                              <a:gd name="connsiteX76" fmla="*/ 18184 w 135947"/>
                              <a:gd name="connsiteY76" fmla="*/ 267566 h 268431"/>
                              <a:gd name="connsiteX77" fmla="*/ 13855 w 135947"/>
                              <a:gd name="connsiteY77" fmla="*/ 263237 h 268431"/>
                              <a:gd name="connsiteX78" fmla="*/ 14720 w 135947"/>
                              <a:gd name="connsiteY78" fmla="*/ 262371 h 268431"/>
                              <a:gd name="connsiteX79" fmla="*/ 15586 w 135947"/>
                              <a:gd name="connsiteY79" fmla="*/ 262371 h 268431"/>
                              <a:gd name="connsiteX80" fmla="*/ 17318 w 135947"/>
                              <a:gd name="connsiteY80" fmla="*/ 264102 h 268431"/>
                              <a:gd name="connsiteX81" fmla="*/ 129886 w 135947"/>
                              <a:gd name="connsiteY81" fmla="*/ 264102 h 268431"/>
                              <a:gd name="connsiteX82" fmla="*/ 129886 w 135947"/>
                              <a:gd name="connsiteY82" fmla="*/ 229466 h 268431"/>
                              <a:gd name="connsiteX83" fmla="*/ 60614 w 135947"/>
                              <a:gd name="connsiteY83" fmla="*/ 204355 h 268431"/>
                              <a:gd name="connsiteX84" fmla="*/ 58882 w 135947"/>
                              <a:gd name="connsiteY84" fmla="*/ 206087 h 268431"/>
                              <a:gd name="connsiteX85" fmla="*/ 57150 w 135947"/>
                              <a:gd name="connsiteY85" fmla="*/ 204355 h 268431"/>
                              <a:gd name="connsiteX86" fmla="*/ 57150 w 135947"/>
                              <a:gd name="connsiteY86" fmla="*/ 200025 h 268431"/>
                              <a:gd name="connsiteX87" fmla="*/ 58016 w 135947"/>
                              <a:gd name="connsiteY87" fmla="*/ 185305 h 268431"/>
                              <a:gd name="connsiteX88" fmla="*/ 56284 w 135947"/>
                              <a:gd name="connsiteY88" fmla="*/ 163657 h 268431"/>
                              <a:gd name="connsiteX89" fmla="*/ 56284 w 135947"/>
                              <a:gd name="connsiteY89" fmla="*/ 145473 h 268431"/>
                              <a:gd name="connsiteX90" fmla="*/ 56284 w 135947"/>
                              <a:gd name="connsiteY90" fmla="*/ 128155 h 268431"/>
                              <a:gd name="connsiteX91" fmla="*/ 56284 w 135947"/>
                              <a:gd name="connsiteY91" fmla="*/ 71005 h 268431"/>
                              <a:gd name="connsiteX92" fmla="*/ 56284 w 135947"/>
                              <a:gd name="connsiteY92" fmla="*/ 16452 h 268431"/>
                              <a:gd name="connsiteX93" fmla="*/ 56284 w 135947"/>
                              <a:gd name="connsiteY93" fmla="*/ 16452 h 268431"/>
                              <a:gd name="connsiteX94" fmla="*/ 54552 w 135947"/>
                              <a:gd name="connsiteY94" fmla="*/ 14721 h 268431"/>
                              <a:gd name="connsiteX95" fmla="*/ 56284 w 135947"/>
                              <a:gd name="connsiteY95" fmla="*/ 12989 h 268431"/>
                              <a:gd name="connsiteX96" fmla="*/ 59748 w 135947"/>
                              <a:gd name="connsiteY96" fmla="*/ 14721 h 268431"/>
                              <a:gd name="connsiteX97" fmla="*/ 59748 w 135947"/>
                              <a:gd name="connsiteY97" fmla="*/ 19050 h 268431"/>
                              <a:gd name="connsiteX98" fmla="*/ 59748 w 135947"/>
                              <a:gd name="connsiteY98" fmla="*/ 53686 h 268431"/>
                              <a:gd name="connsiteX99" fmla="*/ 59748 w 135947"/>
                              <a:gd name="connsiteY99" fmla="*/ 77932 h 268431"/>
                              <a:gd name="connsiteX100" fmla="*/ 59748 w 135947"/>
                              <a:gd name="connsiteY100" fmla="*/ 89189 h 268431"/>
                              <a:gd name="connsiteX101" fmla="*/ 60614 w 135947"/>
                              <a:gd name="connsiteY101" fmla="*/ 116898 h 268431"/>
                              <a:gd name="connsiteX102" fmla="*/ 60614 w 135947"/>
                              <a:gd name="connsiteY102" fmla="*/ 131618 h 268431"/>
                              <a:gd name="connsiteX103" fmla="*/ 60614 w 135947"/>
                              <a:gd name="connsiteY103" fmla="*/ 145473 h 268431"/>
                              <a:gd name="connsiteX104" fmla="*/ 61480 w 135947"/>
                              <a:gd name="connsiteY104" fmla="*/ 154132 h 268431"/>
                              <a:gd name="connsiteX105" fmla="*/ 61480 w 135947"/>
                              <a:gd name="connsiteY105" fmla="*/ 163657 h 268431"/>
                              <a:gd name="connsiteX106" fmla="*/ 63211 w 135947"/>
                              <a:gd name="connsiteY106" fmla="*/ 174914 h 268431"/>
                              <a:gd name="connsiteX107" fmla="*/ 63211 w 135947"/>
                              <a:gd name="connsiteY107" fmla="*/ 180110 h 268431"/>
                              <a:gd name="connsiteX108" fmla="*/ 60614 w 135947"/>
                              <a:gd name="connsiteY108" fmla="*/ 204355 h 268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8431">
                                <a:moveTo>
                                  <a:pt x="122093" y="249382"/>
                                </a:moveTo>
                                <a:cubicBezTo>
                                  <a:pt x="121227" y="251980"/>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6"/>
                                </a:cubicBezTo>
                                <a:cubicBezTo>
                                  <a:pt x="3464" y="252846"/>
                                  <a:pt x="3464" y="252846"/>
                                  <a:pt x="2598" y="252846"/>
                                </a:cubicBezTo>
                                <a:cubicBezTo>
                                  <a:pt x="2598" y="252846"/>
                                  <a:pt x="1732" y="252846"/>
                                  <a:pt x="866" y="252846"/>
                                </a:cubicBezTo>
                                <a:cubicBezTo>
                                  <a:pt x="866" y="237259"/>
                                  <a:pt x="2598" y="220807"/>
                                  <a:pt x="1732" y="205221"/>
                                </a:cubicBezTo>
                                <a:cubicBezTo>
                                  <a:pt x="1732" y="201757"/>
                                  <a:pt x="866" y="197428"/>
                                  <a:pt x="866" y="194830"/>
                                </a:cubicBezTo>
                                <a:cubicBezTo>
                                  <a:pt x="866" y="192232"/>
                                  <a:pt x="1732" y="188769"/>
                                  <a:pt x="1732" y="186170"/>
                                </a:cubicBezTo>
                                <a:lnTo>
                                  <a:pt x="1732" y="178378"/>
                                </a:lnTo>
                                <a:lnTo>
                                  <a:pt x="0" y="163657"/>
                                </a:lnTo>
                                <a:cubicBezTo>
                                  <a:pt x="0" y="159327"/>
                                  <a:pt x="866" y="154998"/>
                                  <a:pt x="866" y="149803"/>
                                </a:cubicBezTo>
                                <a:cubicBezTo>
                                  <a:pt x="866" y="141144"/>
                                  <a:pt x="866" y="132485"/>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6"/>
                                  <a:pt x="45027" y="6928"/>
                                </a:cubicBezTo>
                                <a:cubicBezTo>
                                  <a:pt x="45027" y="17318"/>
                                  <a:pt x="45893" y="30307"/>
                                  <a:pt x="45027" y="41564"/>
                                </a:cubicBezTo>
                                <a:cubicBezTo>
                                  <a:pt x="45027" y="50223"/>
                                  <a:pt x="45027" y="57150"/>
                                  <a:pt x="45027" y="65809"/>
                                </a:cubicBezTo>
                                <a:cubicBezTo>
                                  <a:pt x="45027" y="70139"/>
                                  <a:pt x="45027" y="72737"/>
                                  <a:pt x="45027" y="77066"/>
                                </a:cubicBezTo>
                                <a:cubicBezTo>
                                  <a:pt x="45027" y="85725"/>
                                  <a:pt x="46759" y="95250"/>
                                  <a:pt x="45893" y="104775"/>
                                </a:cubicBezTo>
                                <a:cubicBezTo>
                                  <a:pt x="45893" y="109105"/>
                                  <a:pt x="45893" y="114300"/>
                                  <a:pt x="45893" y="119496"/>
                                </a:cubicBezTo>
                                <a:cubicBezTo>
                                  <a:pt x="45893" y="124691"/>
                                  <a:pt x="45893" y="129021"/>
                                  <a:pt x="45893" y="133350"/>
                                </a:cubicBezTo>
                                <a:lnTo>
                                  <a:pt x="46759" y="142009"/>
                                </a:lnTo>
                                <a:cubicBezTo>
                                  <a:pt x="46759" y="144607"/>
                                  <a:pt x="45893" y="148071"/>
                                  <a:pt x="46759" y="151534"/>
                                </a:cubicBezTo>
                                <a:cubicBezTo>
                                  <a:pt x="46759" y="155864"/>
                                  <a:pt x="48491" y="159327"/>
                                  <a:pt x="48491" y="162791"/>
                                </a:cubicBezTo>
                                <a:cubicBezTo>
                                  <a:pt x="48491" y="164523"/>
                                  <a:pt x="48491" y="166255"/>
                                  <a:pt x="48491" y="167987"/>
                                </a:cubicBezTo>
                                <a:cubicBezTo>
                                  <a:pt x="48491" y="180975"/>
                                  <a:pt x="46759" y="199159"/>
                                  <a:pt x="48491" y="213014"/>
                                </a:cubicBezTo>
                                <a:cubicBezTo>
                                  <a:pt x="54552" y="214746"/>
                                  <a:pt x="60614" y="213014"/>
                                  <a:pt x="67541" y="213014"/>
                                </a:cubicBezTo>
                                <a:cubicBezTo>
                                  <a:pt x="73602" y="213014"/>
                                  <a:pt x="79663" y="213014"/>
                                  <a:pt x="84859" y="213014"/>
                                </a:cubicBezTo>
                                <a:cubicBezTo>
                                  <a:pt x="96982" y="212148"/>
                                  <a:pt x="109970" y="213880"/>
                                  <a:pt x="120361" y="213880"/>
                                </a:cubicBezTo>
                                <a:cubicBezTo>
                                  <a:pt x="122093" y="221673"/>
                                  <a:pt x="122959" y="227735"/>
                                  <a:pt x="122959" y="236394"/>
                                </a:cubicBezTo>
                                <a:cubicBezTo>
                                  <a:pt x="123825" y="241589"/>
                                  <a:pt x="122959" y="245053"/>
                                  <a:pt x="122093" y="249382"/>
                                </a:cubicBezTo>
                                <a:close/>
                                <a:moveTo>
                                  <a:pt x="117764" y="216477"/>
                                </a:moveTo>
                                <a:cubicBezTo>
                                  <a:pt x="103909" y="214746"/>
                                  <a:pt x="89189" y="215612"/>
                                  <a:pt x="73602" y="215612"/>
                                </a:cubicBezTo>
                                <a:cubicBezTo>
                                  <a:pt x="64077" y="215612"/>
                                  <a:pt x="55418" y="216477"/>
                                  <a:pt x="46759" y="215612"/>
                                </a:cubicBezTo>
                                <a:cubicBezTo>
                                  <a:pt x="45027" y="212148"/>
                                  <a:pt x="45893" y="207818"/>
                                  <a:pt x="45027" y="203489"/>
                                </a:cubicBezTo>
                                <a:cubicBezTo>
                                  <a:pt x="45027" y="198293"/>
                                  <a:pt x="44161" y="193098"/>
                                  <a:pt x="45027" y="187902"/>
                                </a:cubicBezTo>
                                <a:cubicBezTo>
                                  <a:pt x="45027" y="182707"/>
                                  <a:pt x="45893" y="178378"/>
                                  <a:pt x="45893" y="173182"/>
                                </a:cubicBezTo>
                                <a:cubicBezTo>
                                  <a:pt x="45893" y="166255"/>
                                  <a:pt x="45027" y="158462"/>
                                  <a:pt x="44161" y="151534"/>
                                </a:cubicBezTo>
                                <a:cubicBezTo>
                                  <a:pt x="44161" y="145473"/>
                                  <a:pt x="44161" y="139412"/>
                                  <a:pt x="44161" y="133350"/>
                                </a:cubicBezTo>
                                <a:cubicBezTo>
                                  <a:pt x="44161" y="127289"/>
                                  <a:pt x="44161" y="122094"/>
                                  <a:pt x="44161" y="116032"/>
                                </a:cubicBezTo>
                                <a:cubicBezTo>
                                  <a:pt x="44161" y="96982"/>
                                  <a:pt x="44161" y="77932"/>
                                  <a:pt x="44161" y="58882"/>
                                </a:cubicBezTo>
                                <a:cubicBezTo>
                                  <a:pt x="44161" y="42430"/>
                                  <a:pt x="45027" y="22514"/>
                                  <a:pt x="44161" y="4330"/>
                                </a:cubicBezTo>
                                <a:cubicBezTo>
                                  <a:pt x="32904" y="4330"/>
                                  <a:pt x="18184" y="2598"/>
                                  <a:pt x="6927" y="5196"/>
                                </a:cubicBezTo>
                                <a:cubicBezTo>
                                  <a:pt x="6061" y="25112"/>
                                  <a:pt x="6927" y="41564"/>
                                  <a:pt x="6927" y="59748"/>
                                </a:cubicBezTo>
                                <a:cubicBezTo>
                                  <a:pt x="6927" y="65809"/>
                                  <a:pt x="6927" y="71871"/>
                                  <a:pt x="6061" y="77932"/>
                                </a:cubicBezTo>
                                <a:cubicBezTo>
                                  <a:pt x="6061" y="83993"/>
                                  <a:pt x="6061" y="90055"/>
                                  <a:pt x="6061" y="96116"/>
                                </a:cubicBezTo>
                                <a:cubicBezTo>
                                  <a:pt x="6061" y="108239"/>
                                  <a:pt x="6061" y="121227"/>
                                  <a:pt x="6061" y="135082"/>
                                </a:cubicBezTo>
                                <a:cubicBezTo>
                                  <a:pt x="6061" y="140277"/>
                                  <a:pt x="6927" y="145473"/>
                                  <a:pt x="6927" y="150668"/>
                                </a:cubicBezTo>
                                <a:cubicBezTo>
                                  <a:pt x="6927" y="154998"/>
                                  <a:pt x="6061" y="160193"/>
                                  <a:pt x="6061" y="164523"/>
                                </a:cubicBezTo>
                                <a:cubicBezTo>
                                  <a:pt x="6061" y="169719"/>
                                  <a:pt x="6927" y="174914"/>
                                  <a:pt x="6927" y="180110"/>
                                </a:cubicBezTo>
                                <a:cubicBezTo>
                                  <a:pt x="6927" y="184439"/>
                                  <a:pt x="6927" y="189634"/>
                                  <a:pt x="6927" y="194830"/>
                                </a:cubicBezTo>
                                <a:cubicBezTo>
                                  <a:pt x="6927" y="200025"/>
                                  <a:pt x="7793" y="204355"/>
                                  <a:pt x="7793" y="209550"/>
                                </a:cubicBezTo>
                                <a:cubicBezTo>
                                  <a:pt x="7793" y="224271"/>
                                  <a:pt x="6927" y="238125"/>
                                  <a:pt x="6927" y="252846"/>
                                </a:cubicBezTo>
                                <a:cubicBezTo>
                                  <a:pt x="45893" y="254577"/>
                                  <a:pt x="82261" y="250248"/>
                                  <a:pt x="119495" y="252846"/>
                                </a:cubicBezTo>
                                <a:cubicBezTo>
                                  <a:pt x="121227" y="241589"/>
                                  <a:pt x="120361" y="228600"/>
                                  <a:pt x="117764" y="216477"/>
                                </a:cubicBezTo>
                                <a:close/>
                                <a:moveTo>
                                  <a:pt x="129886" y="229466"/>
                                </a:moveTo>
                                <a:cubicBezTo>
                                  <a:pt x="129886" y="229466"/>
                                  <a:pt x="129886" y="228600"/>
                                  <a:pt x="129886" y="227735"/>
                                </a:cubicBezTo>
                                <a:cubicBezTo>
                                  <a:pt x="129886" y="226868"/>
                                  <a:pt x="129886" y="226003"/>
                                  <a:pt x="131618" y="226003"/>
                                </a:cubicBezTo>
                                <a:cubicBezTo>
                                  <a:pt x="132484" y="226003"/>
                                  <a:pt x="133350" y="226003"/>
                                  <a:pt x="133350" y="227735"/>
                                </a:cubicBezTo>
                                <a:cubicBezTo>
                                  <a:pt x="134216" y="234662"/>
                                  <a:pt x="135082" y="240723"/>
                                  <a:pt x="135948" y="248516"/>
                                </a:cubicBezTo>
                                <a:cubicBezTo>
                                  <a:pt x="135948" y="253712"/>
                                  <a:pt x="135948" y="258041"/>
                                  <a:pt x="134216" y="261505"/>
                                </a:cubicBezTo>
                                <a:cubicBezTo>
                                  <a:pt x="133350" y="264102"/>
                                  <a:pt x="133350" y="266700"/>
                                  <a:pt x="130752" y="267566"/>
                                </a:cubicBezTo>
                                <a:cubicBezTo>
                                  <a:pt x="129020" y="268432"/>
                                  <a:pt x="125557" y="267566"/>
                                  <a:pt x="122959" y="266700"/>
                                </a:cubicBezTo>
                                <a:cubicBezTo>
                                  <a:pt x="116898" y="266700"/>
                                  <a:pt x="110836" y="266700"/>
                                  <a:pt x="103909" y="266700"/>
                                </a:cubicBezTo>
                                <a:cubicBezTo>
                                  <a:pt x="99580" y="266700"/>
                                  <a:pt x="95250" y="266700"/>
                                  <a:pt x="90920" y="266700"/>
                                </a:cubicBezTo>
                                <a:cubicBezTo>
                                  <a:pt x="82261" y="266700"/>
                                  <a:pt x="73602" y="268432"/>
                                  <a:pt x="65809" y="268432"/>
                                </a:cubicBezTo>
                                <a:cubicBezTo>
                                  <a:pt x="50223" y="268432"/>
                                  <a:pt x="34636" y="268432"/>
                                  <a:pt x="18184" y="267566"/>
                                </a:cubicBezTo>
                                <a:cubicBezTo>
                                  <a:pt x="15586" y="267566"/>
                                  <a:pt x="13855" y="265834"/>
                                  <a:pt x="13855" y="263237"/>
                                </a:cubicBezTo>
                                <a:cubicBezTo>
                                  <a:pt x="13855" y="262371"/>
                                  <a:pt x="13855" y="262371"/>
                                  <a:pt x="14720" y="262371"/>
                                </a:cubicBezTo>
                                <a:lnTo>
                                  <a:pt x="15586" y="262371"/>
                                </a:lnTo>
                                <a:cubicBezTo>
                                  <a:pt x="16452" y="262371"/>
                                  <a:pt x="17318" y="263237"/>
                                  <a:pt x="17318" y="264102"/>
                                </a:cubicBezTo>
                                <a:cubicBezTo>
                                  <a:pt x="57150" y="265834"/>
                                  <a:pt x="93518" y="261505"/>
                                  <a:pt x="129886" y="264102"/>
                                </a:cubicBezTo>
                                <a:cubicBezTo>
                                  <a:pt x="134216" y="254577"/>
                                  <a:pt x="132484" y="241589"/>
                                  <a:pt x="129886" y="229466"/>
                                </a:cubicBezTo>
                                <a:close/>
                                <a:moveTo>
                                  <a:pt x="60614" y="204355"/>
                                </a:moveTo>
                                <a:cubicBezTo>
                                  <a:pt x="60614" y="206087"/>
                                  <a:pt x="59748" y="206087"/>
                                  <a:pt x="58882" y="206087"/>
                                </a:cubicBezTo>
                                <a:cubicBezTo>
                                  <a:pt x="58016" y="206087"/>
                                  <a:pt x="57150" y="205221"/>
                                  <a:pt x="57150" y="204355"/>
                                </a:cubicBezTo>
                                <a:cubicBezTo>
                                  <a:pt x="57150" y="202623"/>
                                  <a:pt x="57150" y="200891"/>
                                  <a:pt x="57150" y="200025"/>
                                </a:cubicBezTo>
                                <a:cubicBezTo>
                                  <a:pt x="57150" y="194830"/>
                                  <a:pt x="58016" y="190500"/>
                                  <a:pt x="58016" y="185305"/>
                                </a:cubicBezTo>
                                <a:cubicBezTo>
                                  <a:pt x="58016" y="178378"/>
                                  <a:pt x="57150" y="170584"/>
                                  <a:pt x="56284" y="163657"/>
                                </a:cubicBezTo>
                                <a:cubicBezTo>
                                  <a:pt x="56284" y="157596"/>
                                  <a:pt x="56284" y="151534"/>
                                  <a:pt x="56284" y="145473"/>
                                </a:cubicBezTo>
                                <a:cubicBezTo>
                                  <a:pt x="56284" y="139412"/>
                                  <a:pt x="56284" y="134216"/>
                                  <a:pt x="56284" y="128155"/>
                                </a:cubicBezTo>
                                <a:cubicBezTo>
                                  <a:pt x="56284" y="109105"/>
                                  <a:pt x="56284" y="90055"/>
                                  <a:pt x="56284" y="71005"/>
                                </a:cubicBezTo>
                                <a:cubicBezTo>
                                  <a:pt x="56284" y="54553"/>
                                  <a:pt x="57150" y="34636"/>
                                  <a:pt x="56284" y="16452"/>
                                </a:cubicBezTo>
                                <a:lnTo>
                                  <a:pt x="56284" y="16452"/>
                                </a:lnTo>
                                <a:cubicBezTo>
                                  <a:pt x="55418" y="16452"/>
                                  <a:pt x="54552" y="16452"/>
                                  <a:pt x="54552" y="14721"/>
                                </a:cubicBezTo>
                                <a:cubicBezTo>
                                  <a:pt x="54552" y="12989"/>
                                  <a:pt x="55418" y="12989"/>
                                  <a:pt x="56284" y="12989"/>
                                </a:cubicBezTo>
                                <a:cubicBezTo>
                                  <a:pt x="58016" y="12989"/>
                                  <a:pt x="58882" y="12989"/>
                                  <a:pt x="59748" y="14721"/>
                                </a:cubicBezTo>
                                <a:cubicBezTo>
                                  <a:pt x="60614" y="15587"/>
                                  <a:pt x="59748" y="17318"/>
                                  <a:pt x="59748" y="19050"/>
                                </a:cubicBezTo>
                                <a:cubicBezTo>
                                  <a:pt x="59748" y="29441"/>
                                  <a:pt x="60614" y="42430"/>
                                  <a:pt x="59748" y="53686"/>
                                </a:cubicBezTo>
                                <a:cubicBezTo>
                                  <a:pt x="59748" y="62346"/>
                                  <a:pt x="59748" y="69273"/>
                                  <a:pt x="59748" y="77932"/>
                                </a:cubicBezTo>
                                <a:cubicBezTo>
                                  <a:pt x="59748" y="82261"/>
                                  <a:pt x="59748" y="84860"/>
                                  <a:pt x="59748" y="89189"/>
                                </a:cubicBezTo>
                                <a:cubicBezTo>
                                  <a:pt x="59748" y="97848"/>
                                  <a:pt x="61480" y="107373"/>
                                  <a:pt x="60614" y="116898"/>
                                </a:cubicBezTo>
                                <a:cubicBezTo>
                                  <a:pt x="60614" y="121227"/>
                                  <a:pt x="60614" y="126423"/>
                                  <a:pt x="60614" y="131618"/>
                                </a:cubicBezTo>
                                <a:cubicBezTo>
                                  <a:pt x="60614" y="136814"/>
                                  <a:pt x="60614" y="141144"/>
                                  <a:pt x="60614" y="145473"/>
                                </a:cubicBezTo>
                                <a:lnTo>
                                  <a:pt x="61480" y="154132"/>
                                </a:lnTo>
                                <a:cubicBezTo>
                                  <a:pt x="61480" y="156730"/>
                                  <a:pt x="60614" y="160193"/>
                                  <a:pt x="61480" y="163657"/>
                                </a:cubicBezTo>
                                <a:cubicBezTo>
                                  <a:pt x="61480" y="167987"/>
                                  <a:pt x="63211" y="171450"/>
                                  <a:pt x="63211" y="174914"/>
                                </a:cubicBezTo>
                                <a:cubicBezTo>
                                  <a:pt x="63211" y="176646"/>
                                  <a:pt x="63211" y="178378"/>
                                  <a:pt x="63211" y="180110"/>
                                </a:cubicBezTo>
                                <a:cubicBezTo>
                                  <a:pt x="61480" y="187902"/>
                                  <a:pt x="61480" y="195696"/>
                                  <a:pt x="60614" y="204355"/>
                                </a:cubicBezTo>
                                <a:close/>
                              </a:path>
                            </a:pathLst>
                          </a:custGeom>
                          <a:solidFill>
                            <a:srgbClr val="000000"/>
                          </a:solidFill>
                          <a:ln w="8653" cap="flat">
                            <a:noFill/>
                            <a:prstDash val="solid"/>
                            <a:miter/>
                          </a:ln>
                        </wps:spPr>
                        <wps:bodyPr rtlCol="0" anchor="ctr"/>
                      </wps:wsp>
                      <wps:wsp>
                        <wps:cNvPr id="1371926493" name="Freeform 1371926493"/>
                        <wps:cNvSpPr/>
                        <wps:spPr>
                          <a:xfrm>
                            <a:off x="8371313"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3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4 h 268059"/>
                              <a:gd name="connsiteX107" fmla="*/ 145473 w 151534"/>
                              <a:gd name="connsiteY107" fmla="*/ 224547 h 268059"/>
                              <a:gd name="connsiteX108" fmla="*/ 146339 w 151534"/>
                              <a:gd name="connsiteY108" fmla="*/ 222816 h 268059"/>
                              <a:gd name="connsiteX109" fmla="*/ 147205 w 151534"/>
                              <a:gd name="connsiteY109" fmla="*/ 222816 h 268059"/>
                              <a:gd name="connsiteX110" fmla="*/ 148936 w 151534"/>
                              <a:gd name="connsiteY110" fmla="*/ 224547 h 268059"/>
                              <a:gd name="connsiteX111" fmla="*/ 150668 w 151534"/>
                              <a:gd name="connsiteY111" fmla="*/ 241865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882 w 151534"/>
                              <a:gd name="connsiteY155" fmla="*/ 200302 h 268059"/>
                              <a:gd name="connsiteX156" fmla="*/ 57150 w 151534"/>
                              <a:gd name="connsiteY156" fmla="*/ 202034 h 268059"/>
                              <a:gd name="connsiteX157" fmla="*/ 55418 w 151534"/>
                              <a:gd name="connsiteY157" fmla="*/ 200302 h 268059"/>
                              <a:gd name="connsiteX158" fmla="*/ 55418 w 151534"/>
                              <a:gd name="connsiteY158" fmla="*/ 198570 h 268059"/>
                              <a:gd name="connsiteX159" fmla="*/ 57150 w 151534"/>
                              <a:gd name="connsiteY159" fmla="*/ 163934 h 268059"/>
                              <a:gd name="connsiteX160" fmla="*/ 61479 w 151534"/>
                              <a:gd name="connsiteY160" fmla="*/ 159604 h 268059"/>
                              <a:gd name="connsiteX161" fmla="*/ 77066 w 151534"/>
                              <a:gd name="connsiteY161" fmla="*/ 157873 h 268059"/>
                              <a:gd name="connsiteX162" fmla="*/ 82261 w 151534"/>
                              <a:gd name="connsiteY162" fmla="*/ 157873 h 268059"/>
                              <a:gd name="connsiteX163" fmla="*/ 83127 w 151534"/>
                              <a:gd name="connsiteY163" fmla="*/ 157006 h 268059"/>
                              <a:gd name="connsiteX164" fmla="*/ 93518 w 151534"/>
                              <a:gd name="connsiteY164" fmla="*/ 157873 h 268059"/>
                              <a:gd name="connsiteX165" fmla="*/ 110836 w 151534"/>
                              <a:gd name="connsiteY165" fmla="*/ 157006 h 268059"/>
                              <a:gd name="connsiteX166" fmla="*/ 124691 w 151534"/>
                              <a:gd name="connsiteY166" fmla="*/ 157006 h 268059"/>
                              <a:gd name="connsiteX167" fmla="*/ 128154 w 151534"/>
                              <a:gd name="connsiteY167" fmla="*/ 143152 h 268059"/>
                              <a:gd name="connsiteX168" fmla="*/ 126423 w 151534"/>
                              <a:gd name="connsiteY168" fmla="*/ 120638 h 268059"/>
                              <a:gd name="connsiteX169" fmla="*/ 125557 w 151534"/>
                              <a:gd name="connsiteY169" fmla="*/ 119772 h 268059"/>
                              <a:gd name="connsiteX170" fmla="*/ 125557 w 151534"/>
                              <a:gd name="connsiteY170" fmla="*/ 118907 h 268059"/>
                              <a:gd name="connsiteX171" fmla="*/ 127288 w 151534"/>
                              <a:gd name="connsiteY171" fmla="*/ 118041 h 268059"/>
                              <a:gd name="connsiteX172" fmla="*/ 131618 w 151534"/>
                              <a:gd name="connsiteY172" fmla="*/ 141420 h 268059"/>
                              <a:gd name="connsiteX173" fmla="*/ 130752 w 151534"/>
                              <a:gd name="connsiteY173" fmla="*/ 156141 h 268059"/>
                              <a:gd name="connsiteX174" fmla="*/ 126423 w 151534"/>
                              <a:gd name="connsiteY174" fmla="*/ 160470 h 268059"/>
                              <a:gd name="connsiteX175" fmla="*/ 122093 w 151534"/>
                              <a:gd name="connsiteY175" fmla="*/ 160470 h 268059"/>
                              <a:gd name="connsiteX176" fmla="*/ 103043 w 151534"/>
                              <a:gd name="connsiteY176" fmla="*/ 160470 h 268059"/>
                              <a:gd name="connsiteX177" fmla="*/ 95250 w 151534"/>
                              <a:gd name="connsiteY177" fmla="*/ 161336 h 268059"/>
                              <a:gd name="connsiteX178" fmla="*/ 83993 w 151534"/>
                              <a:gd name="connsiteY178" fmla="*/ 160470 h 268059"/>
                              <a:gd name="connsiteX179" fmla="*/ 60614 w 151534"/>
                              <a:gd name="connsiteY179" fmla="*/ 160470 h 268059"/>
                              <a:gd name="connsiteX180" fmla="*/ 58882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8" y="252256"/>
                                  <a:pt x="50223" y="254854"/>
                                  <a:pt x="29441" y="254854"/>
                                </a:cubicBezTo>
                                <a:cubicBezTo>
                                  <a:pt x="21648" y="254854"/>
                                  <a:pt x="5195"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7"/>
                                </a:cubicBezTo>
                                <a:cubicBezTo>
                                  <a:pt x="52820"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3"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4"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4"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2"/>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5"/>
                                  <a:pt x="135082" y="234938"/>
                                  <a:pt x="135082" y="226279"/>
                                </a:cubicBezTo>
                                <a:close/>
                                <a:moveTo>
                                  <a:pt x="147205" y="239268"/>
                                </a:moveTo>
                                <a:cubicBezTo>
                                  <a:pt x="147205" y="234938"/>
                                  <a:pt x="147205" y="230609"/>
                                  <a:pt x="146339" y="226279"/>
                                </a:cubicBezTo>
                                <a:cubicBezTo>
                                  <a:pt x="146339" y="226279"/>
                                  <a:pt x="145473" y="226279"/>
                                  <a:pt x="145473" y="225414"/>
                                </a:cubicBezTo>
                                <a:cubicBezTo>
                                  <a:pt x="145473" y="225414"/>
                                  <a:pt x="145473" y="225414"/>
                                  <a:pt x="145473" y="224547"/>
                                </a:cubicBezTo>
                                <a:cubicBezTo>
                                  <a:pt x="145473" y="223682"/>
                                  <a:pt x="145473" y="222816"/>
                                  <a:pt x="146339" y="222816"/>
                                </a:cubicBezTo>
                                <a:cubicBezTo>
                                  <a:pt x="146339" y="222816"/>
                                  <a:pt x="146339" y="222816"/>
                                  <a:pt x="147205" y="222816"/>
                                </a:cubicBezTo>
                                <a:cubicBezTo>
                                  <a:pt x="148070" y="222816"/>
                                  <a:pt x="148936" y="222816"/>
                                  <a:pt x="148936" y="224547"/>
                                </a:cubicBezTo>
                                <a:cubicBezTo>
                                  <a:pt x="149802" y="230609"/>
                                  <a:pt x="150668" y="236670"/>
                                  <a:pt x="150668" y="241865"/>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8"/>
                                  <a:pt x="14720" y="262648"/>
                                </a:cubicBezTo>
                                <a:cubicBezTo>
                                  <a:pt x="15586" y="262648"/>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3988"/>
                                  <a:pt x="147205" y="247061"/>
                                  <a:pt x="147205"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7"/>
                                </a:cubicBezTo>
                                <a:cubicBezTo>
                                  <a:pt x="148070"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882" y="200302"/>
                                </a:moveTo>
                                <a:cubicBezTo>
                                  <a:pt x="58882" y="201168"/>
                                  <a:pt x="58016" y="202034"/>
                                  <a:pt x="57150" y="202034"/>
                                </a:cubicBezTo>
                                <a:cubicBezTo>
                                  <a:pt x="56284" y="202034"/>
                                  <a:pt x="55418" y="201168"/>
                                  <a:pt x="55418" y="200302"/>
                                </a:cubicBezTo>
                                <a:lnTo>
                                  <a:pt x="55418" y="198570"/>
                                </a:lnTo>
                                <a:cubicBezTo>
                                  <a:pt x="55418" y="186448"/>
                                  <a:pt x="55418" y="176057"/>
                                  <a:pt x="57150" y="163934"/>
                                </a:cubicBezTo>
                                <a:cubicBezTo>
                                  <a:pt x="57150" y="161336"/>
                                  <a:pt x="58882" y="159604"/>
                                  <a:pt x="61479" y="159604"/>
                                </a:cubicBezTo>
                                <a:cubicBezTo>
                                  <a:pt x="67541" y="158738"/>
                                  <a:pt x="71004" y="157873"/>
                                  <a:pt x="77066" y="157873"/>
                                </a:cubicBezTo>
                                <a:cubicBezTo>
                                  <a:pt x="78798" y="157873"/>
                                  <a:pt x="80529" y="157873"/>
                                  <a:pt x="82261" y="157873"/>
                                </a:cubicBezTo>
                                <a:cubicBezTo>
                                  <a:pt x="82261" y="157873"/>
                                  <a:pt x="83127" y="157006"/>
                                  <a:pt x="83127" y="157006"/>
                                </a:cubicBezTo>
                                <a:cubicBezTo>
                                  <a:pt x="88323" y="157006"/>
                                  <a:pt x="90920" y="157006"/>
                                  <a:pt x="93518" y="157873"/>
                                </a:cubicBezTo>
                                <a:cubicBezTo>
                                  <a:pt x="99580" y="157873"/>
                                  <a:pt x="104775" y="157006"/>
                                  <a:pt x="110836" y="157006"/>
                                </a:cubicBezTo>
                                <a:cubicBezTo>
                                  <a:pt x="116032" y="157006"/>
                                  <a:pt x="120361" y="157006"/>
                                  <a:pt x="124691" y="157006"/>
                                </a:cubicBezTo>
                                <a:cubicBezTo>
                                  <a:pt x="129020" y="157006"/>
                                  <a:pt x="128154" y="146615"/>
                                  <a:pt x="128154" y="143152"/>
                                </a:cubicBezTo>
                                <a:cubicBezTo>
                                  <a:pt x="128154" y="135359"/>
                                  <a:pt x="128154" y="128432"/>
                                  <a:pt x="126423" y="120638"/>
                                </a:cubicBezTo>
                                <a:cubicBezTo>
                                  <a:pt x="126423" y="120638"/>
                                  <a:pt x="125557" y="120638"/>
                                  <a:pt x="125557" y="119772"/>
                                </a:cubicBezTo>
                                <a:lnTo>
                                  <a:pt x="125557" y="118907"/>
                                </a:lnTo>
                                <a:cubicBezTo>
                                  <a:pt x="125557" y="117175"/>
                                  <a:pt x="125557" y="117175"/>
                                  <a:pt x="127288" y="118041"/>
                                </a:cubicBezTo>
                                <a:cubicBezTo>
                                  <a:pt x="131618" y="121504"/>
                                  <a:pt x="131618" y="132761"/>
                                  <a:pt x="131618" y="141420"/>
                                </a:cubicBezTo>
                                <a:cubicBezTo>
                                  <a:pt x="131618" y="145750"/>
                                  <a:pt x="131618" y="150945"/>
                                  <a:pt x="130752" y="156141"/>
                                </a:cubicBezTo>
                                <a:cubicBezTo>
                                  <a:pt x="130752" y="158738"/>
                                  <a:pt x="129020" y="160470"/>
                                  <a:pt x="126423" y="160470"/>
                                </a:cubicBezTo>
                                <a:lnTo>
                                  <a:pt x="122093" y="160470"/>
                                </a:lnTo>
                                <a:cubicBezTo>
                                  <a:pt x="115166" y="160470"/>
                                  <a:pt x="109970" y="160470"/>
                                  <a:pt x="103043" y="160470"/>
                                </a:cubicBezTo>
                                <a:cubicBezTo>
                                  <a:pt x="100445" y="160470"/>
                                  <a:pt x="97848" y="161336"/>
                                  <a:pt x="95250" y="161336"/>
                                </a:cubicBezTo>
                                <a:cubicBezTo>
                                  <a:pt x="90920" y="161336"/>
                                  <a:pt x="87457" y="160470"/>
                                  <a:pt x="83993" y="160470"/>
                                </a:cubicBezTo>
                                <a:cubicBezTo>
                                  <a:pt x="76200" y="160470"/>
                                  <a:pt x="68407" y="160470"/>
                                  <a:pt x="60614" y="160470"/>
                                </a:cubicBezTo>
                                <a:cubicBezTo>
                                  <a:pt x="58882" y="172593"/>
                                  <a:pt x="58882" y="187313"/>
                                  <a:pt x="58882" y="200302"/>
                                </a:cubicBezTo>
                                <a:close/>
                              </a:path>
                            </a:pathLst>
                          </a:custGeom>
                          <a:solidFill>
                            <a:srgbClr val="000000"/>
                          </a:solidFill>
                          <a:ln w="8653" cap="flat">
                            <a:noFill/>
                            <a:prstDash val="solid"/>
                            <a:miter/>
                          </a:ln>
                        </wps:spPr>
                        <wps:bodyPr rtlCol="0" anchor="ctr"/>
                      </wps:wsp>
                      <wps:wsp>
                        <wps:cNvPr id="316473926" name="Freeform 316473926"/>
                        <wps:cNvSpPr/>
                        <wps:spPr>
                          <a:xfrm>
                            <a:off x="8537897" y="3457402"/>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3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3 h 269898"/>
                              <a:gd name="connsiteX25" fmla="*/ 52491 w 158131"/>
                              <a:gd name="connsiteY25" fmla="*/ 92029 h 269898"/>
                              <a:gd name="connsiteX26" fmla="*/ 53357 w 158131"/>
                              <a:gd name="connsiteY26" fmla="*/ 60856 h 269898"/>
                              <a:gd name="connsiteX27" fmla="*/ 53357 w 158131"/>
                              <a:gd name="connsiteY27" fmla="*/ 44404 h 269898"/>
                              <a:gd name="connsiteX28" fmla="*/ 25647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9 h 269898"/>
                              <a:gd name="connsiteX33" fmla="*/ 114836 w 158131"/>
                              <a:gd name="connsiteY33" fmla="*/ 1109 h 269898"/>
                              <a:gd name="connsiteX34" fmla="*/ 141679 w 158131"/>
                              <a:gd name="connsiteY34" fmla="*/ 1109 h 269898"/>
                              <a:gd name="connsiteX35" fmla="*/ 145143 w 158131"/>
                              <a:gd name="connsiteY35" fmla="*/ 242 h 269898"/>
                              <a:gd name="connsiteX36" fmla="*/ 149473 w 158131"/>
                              <a:gd name="connsiteY36" fmla="*/ 12365 h 269898"/>
                              <a:gd name="connsiteX37" fmla="*/ 147741 w 158131"/>
                              <a:gd name="connsiteY37" fmla="*/ 25354 h 269898"/>
                              <a:gd name="connsiteX38" fmla="*/ 141679 w 158131"/>
                              <a:gd name="connsiteY38" fmla="*/ 3706 h 269898"/>
                              <a:gd name="connsiteX39" fmla="*/ 85395 w 158131"/>
                              <a:gd name="connsiteY39" fmla="*/ 3706 h 269898"/>
                              <a:gd name="connsiteX40" fmla="*/ 14391 w 158131"/>
                              <a:gd name="connsiteY40" fmla="*/ 1974 h 269898"/>
                              <a:gd name="connsiteX41" fmla="*/ 4866 w 158131"/>
                              <a:gd name="connsiteY41" fmla="*/ 1974 h 269898"/>
                              <a:gd name="connsiteX42" fmla="*/ 1402 w 158131"/>
                              <a:gd name="connsiteY42" fmla="*/ 21890 h 269898"/>
                              <a:gd name="connsiteX43" fmla="*/ 4000 w 158131"/>
                              <a:gd name="connsiteY43" fmla="*/ 39208 h 269898"/>
                              <a:gd name="connsiteX44" fmla="*/ 41234 w 158131"/>
                              <a:gd name="connsiteY44" fmla="*/ 39208 h 269898"/>
                              <a:gd name="connsiteX45" fmla="*/ 52491 w 158131"/>
                              <a:gd name="connsiteY45" fmla="*/ 40940 h 269898"/>
                              <a:gd name="connsiteX46" fmla="*/ 54223 w 158131"/>
                              <a:gd name="connsiteY46" fmla="*/ 54795 h 269898"/>
                              <a:gd name="connsiteX47" fmla="*/ 52491 w 158131"/>
                              <a:gd name="connsiteY47" fmla="*/ 96359 h 269898"/>
                              <a:gd name="connsiteX48" fmla="*/ 54223 w 158131"/>
                              <a:gd name="connsiteY48" fmla="*/ 154374 h 269898"/>
                              <a:gd name="connsiteX49" fmla="*/ 53357 w 158131"/>
                              <a:gd name="connsiteY49" fmla="*/ 183815 h 269898"/>
                              <a:gd name="connsiteX50" fmla="*/ 52491 w 158131"/>
                              <a:gd name="connsiteY50" fmla="*/ 212390 h 269898"/>
                              <a:gd name="connsiteX51" fmla="*/ 52491 w 158131"/>
                              <a:gd name="connsiteY51" fmla="*/ 244429 h 269898"/>
                              <a:gd name="connsiteX52" fmla="*/ 52491 w 158131"/>
                              <a:gd name="connsiteY52" fmla="*/ 250490 h 269898"/>
                              <a:gd name="connsiteX53" fmla="*/ 70675 w 158131"/>
                              <a:gd name="connsiteY53" fmla="*/ 253088 h 269898"/>
                              <a:gd name="connsiteX54" fmla="*/ 89725 w 158131"/>
                              <a:gd name="connsiteY54" fmla="*/ 251356 h 269898"/>
                              <a:gd name="connsiteX55" fmla="*/ 91457 w 158131"/>
                              <a:gd name="connsiteY55" fmla="*/ 230574 h 269898"/>
                              <a:gd name="connsiteX56" fmla="*/ 92323 w 158131"/>
                              <a:gd name="connsiteY56" fmla="*/ 179486 h 269898"/>
                              <a:gd name="connsiteX57" fmla="*/ 92323 w 158131"/>
                              <a:gd name="connsiteY57" fmla="*/ 156972 h 269898"/>
                              <a:gd name="connsiteX58" fmla="*/ 92323 w 158131"/>
                              <a:gd name="connsiteY58" fmla="*/ 137922 h 269898"/>
                              <a:gd name="connsiteX59" fmla="*/ 91457 w 158131"/>
                              <a:gd name="connsiteY59" fmla="*/ 129263 h 269898"/>
                              <a:gd name="connsiteX60" fmla="*/ 91457 w 158131"/>
                              <a:gd name="connsiteY60" fmla="*/ 111945 h 269898"/>
                              <a:gd name="connsiteX61" fmla="*/ 92323 w 158131"/>
                              <a:gd name="connsiteY61" fmla="*/ 98090 h 269898"/>
                              <a:gd name="connsiteX62" fmla="*/ 91457 w 158131"/>
                              <a:gd name="connsiteY62" fmla="*/ 83370 h 269898"/>
                              <a:gd name="connsiteX63" fmla="*/ 92323 w 158131"/>
                              <a:gd name="connsiteY63" fmla="*/ 40074 h 269898"/>
                              <a:gd name="connsiteX64" fmla="*/ 139948 w 158131"/>
                              <a:gd name="connsiteY64" fmla="*/ 40940 h 269898"/>
                              <a:gd name="connsiteX65" fmla="*/ 141679 w 158131"/>
                              <a:gd name="connsiteY65" fmla="*/ 3706 h 269898"/>
                              <a:gd name="connsiteX66" fmla="*/ 12659 w 158131"/>
                              <a:gd name="connsiteY66" fmla="*/ 52197 h 269898"/>
                              <a:gd name="connsiteX67" fmla="*/ 14391 w 158131"/>
                              <a:gd name="connsiteY67" fmla="*/ 50465 h 269898"/>
                              <a:gd name="connsiteX68" fmla="*/ 16988 w 158131"/>
                              <a:gd name="connsiteY68" fmla="*/ 52197 h 269898"/>
                              <a:gd name="connsiteX69" fmla="*/ 16988 w 158131"/>
                              <a:gd name="connsiteY69" fmla="*/ 52197 h 269898"/>
                              <a:gd name="connsiteX70" fmla="*/ 42966 w 158131"/>
                              <a:gd name="connsiteY70" fmla="*/ 52197 h 269898"/>
                              <a:gd name="connsiteX71" fmla="*/ 44698 w 158131"/>
                              <a:gd name="connsiteY71" fmla="*/ 53929 h 269898"/>
                              <a:gd name="connsiteX72" fmla="*/ 42966 w 158131"/>
                              <a:gd name="connsiteY72" fmla="*/ 55661 h 269898"/>
                              <a:gd name="connsiteX73" fmla="*/ 36904 w 158131"/>
                              <a:gd name="connsiteY73" fmla="*/ 55661 h 269898"/>
                              <a:gd name="connsiteX74" fmla="*/ 24781 w 158131"/>
                              <a:gd name="connsiteY74" fmla="*/ 54795 h 269898"/>
                              <a:gd name="connsiteX75" fmla="*/ 15257 w 158131"/>
                              <a:gd name="connsiteY75" fmla="*/ 53929 h 269898"/>
                              <a:gd name="connsiteX76" fmla="*/ 12659 w 158131"/>
                              <a:gd name="connsiteY76" fmla="*/ 52197 h 269898"/>
                              <a:gd name="connsiteX77" fmla="*/ 12659 w 158131"/>
                              <a:gd name="connsiteY77" fmla="*/ 52197 h 269898"/>
                              <a:gd name="connsiteX78" fmla="*/ 153802 w 158131"/>
                              <a:gd name="connsiteY78" fmla="*/ 50465 h 269898"/>
                              <a:gd name="connsiteX79" fmla="*/ 155534 w 158131"/>
                              <a:gd name="connsiteY79" fmla="*/ 44404 h 269898"/>
                              <a:gd name="connsiteX80" fmla="*/ 155534 w 158131"/>
                              <a:gd name="connsiteY80" fmla="*/ 38343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3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6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0 h 269898"/>
                              <a:gd name="connsiteX98" fmla="*/ 105311 w 158131"/>
                              <a:gd name="connsiteY98" fmla="*/ 208061 h 269898"/>
                              <a:gd name="connsiteX99" fmla="*/ 105311 w 158131"/>
                              <a:gd name="connsiteY99" fmla="*/ 228843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6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2 h 269898"/>
                              <a:gd name="connsiteX113" fmla="*/ 91457 w 158131"/>
                              <a:gd name="connsiteY113" fmla="*/ 266942 h 269898"/>
                              <a:gd name="connsiteX114" fmla="*/ 94054 w 158131"/>
                              <a:gd name="connsiteY114" fmla="*/ 266942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8 w 158131"/>
                              <a:gd name="connsiteY118" fmla="*/ 194206 h 269898"/>
                              <a:gd name="connsiteX119" fmla="*/ 101848 w 158131"/>
                              <a:gd name="connsiteY119" fmla="*/ 171692 h 269898"/>
                              <a:gd name="connsiteX120" fmla="*/ 101848 w 158131"/>
                              <a:gd name="connsiteY120" fmla="*/ 152643 h 269898"/>
                              <a:gd name="connsiteX121" fmla="*/ 100982 w 158131"/>
                              <a:gd name="connsiteY121" fmla="*/ 98090 h 269898"/>
                              <a:gd name="connsiteX122" fmla="*/ 100982 w 158131"/>
                              <a:gd name="connsiteY122" fmla="*/ 70381 h 269898"/>
                              <a:gd name="connsiteX123" fmla="*/ 114836 w 158131"/>
                              <a:gd name="connsiteY123" fmla="*/ 55661 h 269898"/>
                              <a:gd name="connsiteX124" fmla="*/ 118300 w 158131"/>
                              <a:gd name="connsiteY124" fmla="*/ 55661 h 269898"/>
                              <a:gd name="connsiteX125" fmla="*/ 131288 w 158131"/>
                              <a:gd name="connsiteY125" fmla="*/ 55661 h 269898"/>
                              <a:gd name="connsiteX126" fmla="*/ 142545 w 158131"/>
                              <a:gd name="connsiteY126" fmla="*/ 55661 h 269898"/>
                              <a:gd name="connsiteX127" fmla="*/ 145143 w 158131"/>
                              <a:gd name="connsiteY127" fmla="*/ 55661 h 269898"/>
                              <a:gd name="connsiteX128" fmla="*/ 150338 w 158131"/>
                              <a:gd name="connsiteY128" fmla="*/ 55661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6"/>
                                  <a:pt x="142545" y="43538"/>
                                </a:cubicBezTo>
                                <a:cubicBezTo>
                                  <a:pt x="140813" y="44404"/>
                                  <a:pt x="139082" y="43538"/>
                                  <a:pt x="137350" y="43538"/>
                                </a:cubicBezTo>
                                <a:cubicBezTo>
                                  <a:pt x="131288"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2"/>
                                  <a:pt x="94054" y="81638"/>
                                  <a:pt x="94054" y="87699"/>
                                </a:cubicBezTo>
                                <a:cubicBezTo>
                                  <a:pt x="94054" y="92029"/>
                                  <a:pt x="94920" y="96359"/>
                                  <a:pt x="94920" y="99822"/>
                                </a:cubicBezTo>
                                <a:cubicBezTo>
                                  <a:pt x="94920" y="106749"/>
                                  <a:pt x="94054" y="112811"/>
                                  <a:pt x="94054" y="118006"/>
                                </a:cubicBezTo>
                                <a:cubicBezTo>
                                  <a:pt x="95786" y="122336"/>
                                  <a:pt x="94054" y="126665"/>
                                  <a:pt x="94920" y="130995"/>
                                </a:cubicBezTo>
                                <a:cubicBezTo>
                                  <a:pt x="94920" y="131861"/>
                                  <a:pt x="95786" y="132726"/>
                                  <a:pt x="95786" y="133593"/>
                                </a:cubicBezTo>
                                <a:cubicBezTo>
                                  <a:pt x="96652" y="140520"/>
                                  <a:pt x="95786" y="148313"/>
                                  <a:pt x="95786" y="155240"/>
                                </a:cubicBezTo>
                                <a:cubicBezTo>
                                  <a:pt x="95786" y="162167"/>
                                  <a:pt x="95786" y="169961"/>
                                  <a:pt x="95786" y="176888"/>
                                </a:cubicBezTo>
                                <a:cubicBezTo>
                                  <a:pt x="95786" y="182949"/>
                                  <a:pt x="95786" y="189010"/>
                                  <a:pt x="95786" y="195938"/>
                                </a:cubicBezTo>
                                <a:cubicBezTo>
                                  <a:pt x="95786" y="202865"/>
                                  <a:pt x="95786" y="209792"/>
                                  <a:pt x="95786" y="216720"/>
                                </a:cubicBezTo>
                                <a:cubicBezTo>
                                  <a:pt x="95786" y="229708"/>
                                  <a:pt x="94054" y="240965"/>
                                  <a:pt x="94054" y="253954"/>
                                </a:cubicBezTo>
                                <a:cubicBezTo>
                                  <a:pt x="88859" y="253954"/>
                                  <a:pt x="83663" y="255686"/>
                                  <a:pt x="78468" y="255686"/>
                                </a:cubicBezTo>
                                <a:cubicBezTo>
                                  <a:pt x="78468" y="255686"/>
                                  <a:pt x="77602" y="255686"/>
                                  <a:pt x="77602" y="255686"/>
                                </a:cubicBezTo>
                                <a:cubicBezTo>
                                  <a:pt x="73272" y="256552"/>
                                  <a:pt x="68077" y="255686"/>
                                  <a:pt x="62882" y="254820"/>
                                </a:cubicBezTo>
                                <a:cubicBezTo>
                                  <a:pt x="58552" y="254820"/>
                                  <a:pt x="54223" y="253954"/>
                                  <a:pt x="50759" y="251356"/>
                                </a:cubicBezTo>
                                <a:cubicBezTo>
                                  <a:pt x="51625" y="238367"/>
                                  <a:pt x="50759" y="226245"/>
                                  <a:pt x="50759" y="212390"/>
                                </a:cubicBezTo>
                                <a:cubicBezTo>
                                  <a:pt x="50759" y="200268"/>
                                  <a:pt x="52491" y="188145"/>
                                  <a:pt x="52491" y="175156"/>
                                </a:cubicBezTo>
                                <a:cubicBezTo>
                                  <a:pt x="52491" y="161302"/>
                                  <a:pt x="52491" y="147447"/>
                                  <a:pt x="52491" y="133593"/>
                                </a:cubicBezTo>
                                <a:cubicBezTo>
                                  <a:pt x="52491" y="119738"/>
                                  <a:pt x="50759" y="105883"/>
                                  <a:pt x="52491" y="92029"/>
                                </a:cubicBezTo>
                                <a:cubicBezTo>
                                  <a:pt x="53357" y="80772"/>
                                  <a:pt x="52491" y="72113"/>
                                  <a:pt x="53357" y="60856"/>
                                </a:cubicBezTo>
                                <a:cubicBezTo>
                                  <a:pt x="53357" y="53929"/>
                                  <a:pt x="55088" y="51331"/>
                                  <a:pt x="53357" y="44404"/>
                                </a:cubicBezTo>
                                <a:cubicBezTo>
                                  <a:pt x="44698" y="44404"/>
                                  <a:pt x="35172" y="44404"/>
                                  <a:pt x="25647"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9"/>
                                  <a:pt x="33441" y="1109"/>
                                </a:cubicBezTo>
                                <a:cubicBezTo>
                                  <a:pt x="59418" y="1109"/>
                                  <a:pt x="87993" y="242"/>
                                  <a:pt x="114836" y="1109"/>
                                </a:cubicBezTo>
                                <a:cubicBezTo>
                                  <a:pt x="124361" y="1974"/>
                                  <a:pt x="133020" y="1974"/>
                                  <a:pt x="141679" y="1109"/>
                                </a:cubicBezTo>
                                <a:cubicBezTo>
                                  <a:pt x="142545" y="1109"/>
                                  <a:pt x="143411" y="-623"/>
                                  <a:pt x="145143" y="242"/>
                                </a:cubicBezTo>
                                <a:cubicBezTo>
                                  <a:pt x="146875" y="242"/>
                                  <a:pt x="149473" y="10633"/>
                                  <a:pt x="149473" y="12365"/>
                                </a:cubicBezTo>
                                <a:cubicBezTo>
                                  <a:pt x="147741" y="16695"/>
                                  <a:pt x="147741" y="21890"/>
                                  <a:pt x="147741" y="25354"/>
                                </a:cubicBezTo>
                                <a:close/>
                                <a:moveTo>
                                  <a:pt x="141679" y="3706"/>
                                </a:moveTo>
                                <a:cubicBezTo>
                                  <a:pt x="122629" y="2840"/>
                                  <a:pt x="102713" y="4572"/>
                                  <a:pt x="85395" y="3706"/>
                                </a:cubicBezTo>
                                <a:cubicBezTo>
                                  <a:pt x="61150" y="2840"/>
                                  <a:pt x="37770" y="3706"/>
                                  <a:pt x="14391" y="1974"/>
                                </a:cubicBezTo>
                                <a:cubicBezTo>
                                  <a:pt x="10927" y="1974"/>
                                  <a:pt x="8329" y="1974"/>
                                  <a:pt x="4866" y="1974"/>
                                </a:cubicBezTo>
                                <a:cubicBezTo>
                                  <a:pt x="3134" y="8036"/>
                                  <a:pt x="2268" y="14097"/>
                                  <a:pt x="1402" y="21890"/>
                                </a:cubicBezTo>
                                <a:cubicBezTo>
                                  <a:pt x="1402" y="28817"/>
                                  <a:pt x="1402" y="34879"/>
                                  <a:pt x="4000" y="39208"/>
                                </a:cubicBezTo>
                                <a:cubicBezTo>
                                  <a:pt x="15257" y="39208"/>
                                  <a:pt x="28245" y="39208"/>
                                  <a:pt x="41234" y="39208"/>
                                </a:cubicBezTo>
                                <a:cubicBezTo>
                                  <a:pt x="43832" y="39208"/>
                                  <a:pt x="51625" y="39208"/>
                                  <a:pt x="52491" y="40940"/>
                                </a:cubicBezTo>
                                <a:cubicBezTo>
                                  <a:pt x="54223" y="42672"/>
                                  <a:pt x="54223" y="51331"/>
                                  <a:pt x="54223" y="54795"/>
                                </a:cubicBezTo>
                                <a:cubicBezTo>
                                  <a:pt x="53357" y="66917"/>
                                  <a:pt x="53357" y="82504"/>
                                  <a:pt x="52491" y="96359"/>
                                </a:cubicBezTo>
                                <a:cubicBezTo>
                                  <a:pt x="53357" y="115408"/>
                                  <a:pt x="52491" y="135324"/>
                                  <a:pt x="54223" y="154374"/>
                                </a:cubicBezTo>
                                <a:cubicBezTo>
                                  <a:pt x="54223" y="164765"/>
                                  <a:pt x="53357" y="173424"/>
                                  <a:pt x="53357" y="183815"/>
                                </a:cubicBezTo>
                                <a:cubicBezTo>
                                  <a:pt x="53357" y="192474"/>
                                  <a:pt x="52491" y="201999"/>
                                  <a:pt x="52491" y="212390"/>
                                </a:cubicBezTo>
                                <a:cubicBezTo>
                                  <a:pt x="52491" y="223647"/>
                                  <a:pt x="53357" y="235770"/>
                                  <a:pt x="52491" y="244429"/>
                                </a:cubicBezTo>
                                <a:cubicBezTo>
                                  <a:pt x="53357" y="244429"/>
                                  <a:pt x="52491" y="248758"/>
                                  <a:pt x="52491" y="250490"/>
                                </a:cubicBezTo>
                                <a:cubicBezTo>
                                  <a:pt x="57686" y="253088"/>
                                  <a:pt x="64613" y="252222"/>
                                  <a:pt x="70675" y="253088"/>
                                </a:cubicBezTo>
                                <a:cubicBezTo>
                                  <a:pt x="77602" y="253954"/>
                                  <a:pt x="83663" y="253088"/>
                                  <a:pt x="89725" y="251356"/>
                                </a:cubicBezTo>
                                <a:cubicBezTo>
                                  <a:pt x="89725" y="244429"/>
                                  <a:pt x="91457" y="238367"/>
                                  <a:pt x="91457" y="230574"/>
                                </a:cubicBezTo>
                                <a:cubicBezTo>
                                  <a:pt x="92323" y="214122"/>
                                  <a:pt x="91457" y="196804"/>
                                  <a:pt x="92323" y="179486"/>
                                </a:cubicBezTo>
                                <a:cubicBezTo>
                                  <a:pt x="92323" y="170827"/>
                                  <a:pt x="92323" y="163899"/>
                                  <a:pt x="92323" y="156972"/>
                                </a:cubicBezTo>
                                <a:cubicBezTo>
                                  <a:pt x="92323" y="150045"/>
                                  <a:pt x="93188" y="143117"/>
                                  <a:pt x="92323" y="137922"/>
                                </a:cubicBezTo>
                                <a:cubicBezTo>
                                  <a:pt x="92323" y="135324"/>
                                  <a:pt x="91457" y="131861"/>
                                  <a:pt x="91457" y="129263"/>
                                </a:cubicBezTo>
                                <a:cubicBezTo>
                                  <a:pt x="91457" y="123202"/>
                                  <a:pt x="91457" y="117140"/>
                                  <a:pt x="91457" y="111945"/>
                                </a:cubicBezTo>
                                <a:cubicBezTo>
                                  <a:pt x="91457" y="107615"/>
                                  <a:pt x="92323" y="103286"/>
                                  <a:pt x="92323" y="98090"/>
                                </a:cubicBezTo>
                                <a:cubicBezTo>
                                  <a:pt x="92323" y="92895"/>
                                  <a:pt x="91457" y="89431"/>
                                  <a:pt x="91457" y="83370"/>
                                </a:cubicBezTo>
                                <a:cubicBezTo>
                                  <a:pt x="91457" y="66917"/>
                                  <a:pt x="91457" y="54795"/>
                                  <a:pt x="92323" y="40074"/>
                                </a:cubicBezTo>
                                <a:cubicBezTo>
                                  <a:pt x="107043" y="40940"/>
                                  <a:pt x="124361" y="39208"/>
                                  <a:pt x="139948" y="40940"/>
                                </a:cubicBezTo>
                                <a:cubicBezTo>
                                  <a:pt x="145143" y="32281"/>
                                  <a:pt x="144277" y="14097"/>
                                  <a:pt x="141679" y="3706"/>
                                </a:cubicBezTo>
                                <a:close/>
                                <a:moveTo>
                                  <a:pt x="12659" y="52197"/>
                                </a:moveTo>
                                <a:cubicBezTo>
                                  <a:pt x="12659" y="51331"/>
                                  <a:pt x="12659" y="50465"/>
                                  <a:pt x="14391" y="50465"/>
                                </a:cubicBezTo>
                                <a:cubicBezTo>
                                  <a:pt x="15257" y="50465"/>
                                  <a:pt x="16122" y="51331"/>
                                  <a:pt x="16988" y="52197"/>
                                </a:cubicBezTo>
                                <a:lnTo>
                                  <a:pt x="16988" y="52197"/>
                                </a:lnTo>
                                <a:cubicBezTo>
                                  <a:pt x="25647" y="52197"/>
                                  <a:pt x="33441" y="52197"/>
                                  <a:pt x="42966" y="52197"/>
                                </a:cubicBezTo>
                                <a:cubicBezTo>
                                  <a:pt x="43832" y="52197"/>
                                  <a:pt x="44698" y="53063"/>
                                  <a:pt x="44698" y="53929"/>
                                </a:cubicBezTo>
                                <a:cubicBezTo>
                                  <a:pt x="44698" y="54795"/>
                                  <a:pt x="43832" y="55661"/>
                                  <a:pt x="42966" y="55661"/>
                                </a:cubicBezTo>
                                <a:lnTo>
                                  <a:pt x="36904" y="55661"/>
                                </a:lnTo>
                                <a:cubicBezTo>
                                  <a:pt x="32575" y="55661"/>
                                  <a:pt x="28245" y="54795"/>
                                  <a:pt x="24781" y="54795"/>
                                </a:cubicBezTo>
                                <a:cubicBezTo>
                                  <a:pt x="21318" y="54795"/>
                                  <a:pt x="18720" y="54795"/>
                                  <a:pt x="15257" y="53929"/>
                                </a:cubicBezTo>
                                <a:cubicBezTo>
                                  <a:pt x="13525" y="54795"/>
                                  <a:pt x="12659" y="53063"/>
                                  <a:pt x="12659" y="52197"/>
                                </a:cubicBezTo>
                                <a:lnTo>
                                  <a:pt x="12659" y="52197"/>
                                </a:lnTo>
                                <a:close/>
                                <a:moveTo>
                                  <a:pt x="153802" y="50465"/>
                                </a:moveTo>
                                <a:cubicBezTo>
                                  <a:pt x="154668" y="48734"/>
                                  <a:pt x="155534" y="46135"/>
                                  <a:pt x="155534" y="44404"/>
                                </a:cubicBezTo>
                                <a:lnTo>
                                  <a:pt x="155534" y="38343"/>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5"/>
                                  <a:pt x="158132" y="54795"/>
                                  <a:pt x="149473" y="55661"/>
                                </a:cubicBezTo>
                                <a:cubicBezTo>
                                  <a:pt x="146875" y="55661"/>
                                  <a:pt x="145143" y="55661"/>
                                  <a:pt x="145143" y="55661"/>
                                </a:cubicBezTo>
                                <a:cubicBezTo>
                                  <a:pt x="145143" y="55661"/>
                                  <a:pt x="143411" y="55661"/>
                                  <a:pt x="141679" y="55661"/>
                                </a:cubicBezTo>
                                <a:cubicBezTo>
                                  <a:pt x="139082" y="55661"/>
                                  <a:pt x="137350" y="55661"/>
                                  <a:pt x="135618" y="55661"/>
                                </a:cubicBezTo>
                                <a:lnTo>
                                  <a:pt x="129556" y="55661"/>
                                </a:lnTo>
                                <a:cubicBezTo>
                                  <a:pt x="125227" y="55661"/>
                                  <a:pt x="121763" y="55661"/>
                                  <a:pt x="117434" y="55661"/>
                                </a:cubicBezTo>
                                <a:lnTo>
                                  <a:pt x="114836" y="55661"/>
                                </a:lnTo>
                                <a:cubicBezTo>
                                  <a:pt x="109641" y="53929"/>
                                  <a:pt x="104445" y="59124"/>
                                  <a:pt x="105311" y="64320"/>
                                </a:cubicBezTo>
                                <a:cubicBezTo>
                                  <a:pt x="105311" y="66052"/>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0"/>
                                </a:cubicBezTo>
                                <a:cubicBezTo>
                                  <a:pt x="105311" y="195072"/>
                                  <a:pt x="105311" y="201133"/>
                                  <a:pt x="105311" y="208061"/>
                                </a:cubicBezTo>
                                <a:cubicBezTo>
                                  <a:pt x="105311" y="214988"/>
                                  <a:pt x="105311" y="221915"/>
                                  <a:pt x="105311" y="228843"/>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7" y="270406"/>
                                  <a:pt x="77602" y="269540"/>
                                  <a:pt x="72406"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2"/>
                                  <a:pt x="75004" y="266077"/>
                                  <a:pt x="81066" y="266942"/>
                                </a:cubicBezTo>
                                <a:cubicBezTo>
                                  <a:pt x="84529" y="267808"/>
                                  <a:pt x="87993" y="266942"/>
                                  <a:pt x="91457" y="266942"/>
                                </a:cubicBezTo>
                                <a:cubicBezTo>
                                  <a:pt x="93188" y="266942"/>
                                  <a:pt x="94054" y="266942"/>
                                  <a:pt x="94054" y="266942"/>
                                </a:cubicBezTo>
                                <a:cubicBezTo>
                                  <a:pt x="101848" y="266942"/>
                                  <a:pt x="100116" y="258283"/>
                                  <a:pt x="100982" y="252222"/>
                                </a:cubicBezTo>
                                <a:cubicBezTo>
                                  <a:pt x="100982" y="252222"/>
                                  <a:pt x="100982" y="250490"/>
                                  <a:pt x="100982" y="248758"/>
                                </a:cubicBezTo>
                                <a:cubicBezTo>
                                  <a:pt x="100982" y="248758"/>
                                  <a:pt x="100982" y="247026"/>
                                  <a:pt x="100982" y="245295"/>
                                </a:cubicBezTo>
                                <a:cubicBezTo>
                                  <a:pt x="101848" y="228843"/>
                                  <a:pt x="100982" y="211524"/>
                                  <a:pt x="101848" y="194206"/>
                                </a:cubicBezTo>
                                <a:cubicBezTo>
                                  <a:pt x="101848" y="185547"/>
                                  <a:pt x="101848" y="178620"/>
                                  <a:pt x="101848" y="171692"/>
                                </a:cubicBezTo>
                                <a:cubicBezTo>
                                  <a:pt x="101848" y="164765"/>
                                  <a:pt x="102713" y="157838"/>
                                  <a:pt x="101848" y="152643"/>
                                </a:cubicBezTo>
                                <a:cubicBezTo>
                                  <a:pt x="101848" y="135324"/>
                                  <a:pt x="100982" y="117140"/>
                                  <a:pt x="100982" y="98090"/>
                                </a:cubicBezTo>
                                <a:lnTo>
                                  <a:pt x="100982" y="70381"/>
                                </a:lnTo>
                                <a:cubicBezTo>
                                  <a:pt x="99250" y="59990"/>
                                  <a:pt x="104445" y="53063"/>
                                  <a:pt x="114836" y="55661"/>
                                </a:cubicBezTo>
                                <a:lnTo>
                                  <a:pt x="118300" y="55661"/>
                                </a:lnTo>
                                <a:cubicBezTo>
                                  <a:pt x="122629" y="55661"/>
                                  <a:pt x="126959" y="55661"/>
                                  <a:pt x="131288" y="55661"/>
                                </a:cubicBezTo>
                                <a:lnTo>
                                  <a:pt x="142545" y="55661"/>
                                </a:lnTo>
                                <a:cubicBezTo>
                                  <a:pt x="143411" y="55661"/>
                                  <a:pt x="144277" y="55661"/>
                                  <a:pt x="145143" y="55661"/>
                                </a:cubicBezTo>
                                <a:lnTo>
                                  <a:pt x="150338" y="55661"/>
                                </a:lnTo>
                                <a:lnTo>
                                  <a:pt x="153802" y="50465"/>
                                </a:lnTo>
                                <a:close/>
                              </a:path>
                            </a:pathLst>
                          </a:custGeom>
                          <a:solidFill>
                            <a:srgbClr val="000000"/>
                          </a:solidFill>
                          <a:ln w="8653" cap="flat">
                            <a:noFill/>
                            <a:prstDash val="solid"/>
                            <a:miter/>
                          </a:ln>
                        </wps:spPr>
                        <wps:bodyPr rtlCol="0" anchor="ctr"/>
                      </wps:wsp>
                      <wps:wsp>
                        <wps:cNvPr id="87615255" name="Freeform 87615255"/>
                        <wps:cNvSpPr/>
                        <wps:spPr>
                          <a:xfrm>
                            <a:off x="8717676" y="3456502"/>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7 h 268059"/>
                              <a:gd name="connsiteX3" fmla="*/ 133350 w 151534"/>
                              <a:gd name="connsiteY3" fmla="*/ 254854 h 268059"/>
                              <a:gd name="connsiteX4" fmla="*/ 131618 w 151534"/>
                              <a:gd name="connsiteY4" fmla="*/ 253123 h 268059"/>
                              <a:gd name="connsiteX5" fmla="*/ 87457 w 151534"/>
                              <a:gd name="connsiteY5" fmla="*/ 252256 h 268059"/>
                              <a:gd name="connsiteX6" fmla="*/ 29441 w 151534"/>
                              <a:gd name="connsiteY6" fmla="*/ 254854 h 268059"/>
                              <a:gd name="connsiteX7" fmla="*/ 1732 w 151534"/>
                              <a:gd name="connsiteY7" fmla="*/ 253123 h 268059"/>
                              <a:gd name="connsiteX8" fmla="*/ 866 w 151534"/>
                              <a:gd name="connsiteY8" fmla="*/ 206363 h 268059"/>
                              <a:gd name="connsiteX9" fmla="*/ 866 w 151534"/>
                              <a:gd name="connsiteY9" fmla="*/ 194240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0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5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6279 h 268059"/>
                              <a:gd name="connsiteX59" fmla="*/ 134216 w 151534"/>
                              <a:gd name="connsiteY59" fmla="*/ 213291 h 268059"/>
                              <a:gd name="connsiteX60" fmla="*/ 109970 w 151534"/>
                              <a:gd name="connsiteY60" fmla="*/ 214157 h 268059"/>
                              <a:gd name="connsiteX61" fmla="*/ 45893 w 151534"/>
                              <a:gd name="connsiteY61" fmla="*/ 212425 h 268059"/>
                              <a:gd name="connsiteX62" fmla="*/ 42429 w 151534"/>
                              <a:gd name="connsiteY62" fmla="*/ 186448 h 268059"/>
                              <a:gd name="connsiteX63" fmla="*/ 44161 w 151534"/>
                              <a:gd name="connsiteY63" fmla="*/ 148347 h 268059"/>
                              <a:gd name="connsiteX64" fmla="*/ 63211 w 151534"/>
                              <a:gd name="connsiteY64" fmla="*/ 146615 h 268059"/>
                              <a:gd name="connsiteX65" fmla="*/ 68407 w 151534"/>
                              <a:gd name="connsiteY65" fmla="*/ 146615 h 268059"/>
                              <a:gd name="connsiteX66" fmla="*/ 69273 w 151534"/>
                              <a:gd name="connsiteY66" fmla="*/ 145750 h 268059"/>
                              <a:gd name="connsiteX67" fmla="*/ 79663 w 151534"/>
                              <a:gd name="connsiteY67" fmla="*/ 146615 h 268059"/>
                              <a:gd name="connsiteX68" fmla="*/ 96982 w 151534"/>
                              <a:gd name="connsiteY68" fmla="*/ 145750 h 268059"/>
                              <a:gd name="connsiteX69" fmla="*/ 110836 w 151534"/>
                              <a:gd name="connsiteY69" fmla="*/ 145750 h 268059"/>
                              <a:gd name="connsiteX70" fmla="*/ 114300 w 151534"/>
                              <a:gd name="connsiteY70" fmla="*/ 131895 h 268059"/>
                              <a:gd name="connsiteX71" fmla="*/ 112568 w 151534"/>
                              <a:gd name="connsiteY71" fmla="*/ 109381 h 268059"/>
                              <a:gd name="connsiteX72" fmla="*/ 103909 w 151534"/>
                              <a:gd name="connsiteY72" fmla="*/ 109381 h 268059"/>
                              <a:gd name="connsiteX73" fmla="*/ 90055 w 151534"/>
                              <a:gd name="connsiteY73" fmla="*/ 109381 h 268059"/>
                              <a:gd name="connsiteX74" fmla="*/ 81395 w 151534"/>
                              <a:gd name="connsiteY74" fmla="*/ 108516 h 268059"/>
                              <a:gd name="connsiteX75" fmla="*/ 63211 w 151534"/>
                              <a:gd name="connsiteY75" fmla="*/ 109381 h 268059"/>
                              <a:gd name="connsiteX76" fmla="*/ 44161 w 151534"/>
                              <a:gd name="connsiteY76" fmla="*/ 109381 h 268059"/>
                              <a:gd name="connsiteX77" fmla="*/ 41564 w 151534"/>
                              <a:gd name="connsiteY77" fmla="*/ 85136 h 268059"/>
                              <a:gd name="connsiteX78" fmla="*/ 44161 w 151534"/>
                              <a:gd name="connsiteY78" fmla="*/ 45305 h 268059"/>
                              <a:gd name="connsiteX79" fmla="*/ 45027 w 151534"/>
                              <a:gd name="connsiteY79" fmla="*/ 45305 h 268059"/>
                              <a:gd name="connsiteX80" fmla="*/ 45893 w 151534"/>
                              <a:gd name="connsiteY80" fmla="*/ 43573 h 268059"/>
                              <a:gd name="connsiteX81" fmla="*/ 58016 w 151534"/>
                              <a:gd name="connsiteY81" fmla="*/ 43573 h 268059"/>
                              <a:gd name="connsiteX82" fmla="*/ 84859 w 151534"/>
                              <a:gd name="connsiteY82" fmla="*/ 43573 h 268059"/>
                              <a:gd name="connsiteX83" fmla="*/ 107373 w 151534"/>
                              <a:gd name="connsiteY83" fmla="*/ 43573 h 268059"/>
                              <a:gd name="connsiteX84" fmla="*/ 115166 w 151534"/>
                              <a:gd name="connsiteY84" fmla="*/ 43573 h 268059"/>
                              <a:gd name="connsiteX85" fmla="*/ 133350 w 151534"/>
                              <a:gd name="connsiteY85" fmla="*/ 44438 h 268059"/>
                              <a:gd name="connsiteX86" fmla="*/ 135948 w 151534"/>
                              <a:gd name="connsiteY86" fmla="*/ 21925 h 268059"/>
                              <a:gd name="connsiteX87" fmla="*/ 134216 w 151534"/>
                              <a:gd name="connsiteY87" fmla="*/ 4607 h 268059"/>
                              <a:gd name="connsiteX88" fmla="*/ 53686 w 151534"/>
                              <a:gd name="connsiteY88" fmla="*/ 4607 h 268059"/>
                              <a:gd name="connsiteX89" fmla="*/ 32904 w 151534"/>
                              <a:gd name="connsiteY89" fmla="*/ 3740 h 268059"/>
                              <a:gd name="connsiteX90" fmla="*/ 6061 w 151534"/>
                              <a:gd name="connsiteY90" fmla="*/ 4607 h 268059"/>
                              <a:gd name="connsiteX91" fmla="*/ 6061 w 151534"/>
                              <a:gd name="connsiteY91" fmla="*/ 30584 h 268059"/>
                              <a:gd name="connsiteX92" fmla="*/ 6061 w 151534"/>
                              <a:gd name="connsiteY92" fmla="*/ 57427 h 268059"/>
                              <a:gd name="connsiteX93" fmla="*/ 6061 w 151534"/>
                              <a:gd name="connsiteY93" fmla="*/ 85136 h 268059"/>
                              <a:gd name="connsiteX94" fmla="*/ 5195 w 151534"/>
                              <a:gd name="connsiteY94" fmla="*/ 114577 h 268059"/>
                              <a:gd name="connsiteX95" fmla="*/ 6061 w 151534"/>
                              <a:gd name="connsiteY95" fmla="*/ 140555 h 268059"/>
                              <a:gd name="connsiteX96" fmla="*/ 5195 w 151534"/>
                              <a:gd name="connsiteY96" fmla="*/ 169995 h 268059"/>
                              <a:gd name="connsiteX97" fmla="*/ 6061 w 151534"/>
                              <a:gd name="connsiteY97" fmla="*/ 242732 h 268059"/>
                              <a:gd name="connsiteX98" fmla="*/ 6061 w 151534"/>
                              <a:gd name="connsiteY98" fmla="*/ 251391 h 268059"/>
                              <a:gd name="connsiteX99" fmla="*/ 23379 w 151534"/>
                              <a:gd name="connsiteY99" fmla="*/ 251391 h 268059"/>
                              <a:gd name="connsiteX100" fmla="*/ 36368 w 151534"/>
                              <a:gd name="connsiteY100" fmla="*/ 251391 h 268059"/>
                              <a:gd name="connsiteX101" fmla="*/ 82261 w 151534"/>
                              <a:gd name="connsiteY101" fmla="*/ 248793 h 268059"/>
                              <a:gd name="connsiteX102" fmla="*/ 133350 w 151534"/>
                              <a:gd name="connsiteY102" fmla="*/ 249659 h 268059"/>
                              <a:gd name="connsiteX103" fmla="*/ 135082 w 151534"/>
                              <a:gd name="connsiteY103" fmla="*/ 226279 h 268059"/>
                              <a:gd name="connsiteX104" fmla="*/ 147205 w 151534"/>
                              <a:gd name="connsiteY104" fmla="*/ 239268 h 268059"/>
                              <a:gd name="connsiteX105" fmla="*/ 146339 w 151534"/>
                              <a:gd name="connsiteY105" fmla="*/ 226279 h 268059"/>
                              <a:gd name="connsiteX106" fmla="*/ 145473 w 151534"/>
                              <a:gd name="connsiteY106" fmla="*/ 225414 h 268059"/>
                              <a:gd name="connsiteX107" fmla="*/ 145473 w 151534"/>
                              <a:gd name="connsiteY107" fmla="*/ 224547 h 268059"/>
                              <a:gd name="connsiteX108" fmla="*/ 146339 w 151534"/>
                              <a:gd name="connsiteY108" fmla="*/ 222816 h 268059"/>
                              <a:gd name="connsiteX109" fmla="*/ 147205 w 151534"/>
                              <a:gd name="connsiteY109" fmla="*/ 222816 h 268059"/>
                              <a:gd name="connsiteX110" fmla="*/ 148936 w 151534"/>
                              <a:gd name="connsiteY110" fmla="*/ 224547 h 268059"/>
                              <a:gd name="connsiteX111" fmla="*/ 150668 w 151534"/>
                              <a:gd name="connsiteY111" fmla="*/ 241865 h 268059"/>
                              <a:gd name="connsiteX112" fmla="*/ 148936 w 151534"/>
                              <a:gd name="connsiteY112" fmla="*/ 253988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125 h 268059"/>
                              <a:gd name="connsiteX129" fmla="*/ 55418 w 151534"/>
                              <a:gd name="connsiteY129" fmla="*/ 99857 h 268059"/>
                              <a:gd name="connsiteX130" fmla="*/ 53686 w 151534"/>
                              <a:gd name="connsiteY130" fmla="*/ 98125 h 268059"/>
                              <a:gd name="connsiteX131" fmla="*/ 53686 w 151534"/>
                              <a:gd name="connsiteY131" fmla="*/ 97259 h 268059"/>
                              <a:gd name="connsiteX132" fmla="*/ 56284 w 151534"/>
                              <a:gd name="connsiteY132" fmla="*/ 57427 h 268059"/>
                              <a:gd name="connsiteX133" fmla="*/ 57150 w 151534"/>
                              <a:gd name="connsiteY133" fmla="*/ 57427 h 268059"/>
                              <a:gd name="connsiteX134" fmla="*/ 58016 w 151534"/>
                              <a:gd name="connsiteY134" fmla="*/ 55695 h 268059"/>
                              <a:gd name="connsiteX135" fmla="*/ 70138 w 151534"/>
                              <a:gd name="connsiteY135" fmla="*/ 55695 h 268059"/>
                              <a:gd name="connsiteX136" fmla="*/ 96982 w 151534"/>
                              <a:gd name="connsiteY136" fmla="*/ 55695 h 268059"/>
                              <a:gd name="connsiteX137" fmla="*/ 119495 w 151534"/>
                              <a:gd name="connsiteY137" fmla="*/ 55695 h 268059"/>
                              <a:gd name="connsiteX138" fmla="*/ 127288 w 151534"/>
                              <a:gd name="connsiteY138" fmla="*/ 55695 h 268059"/>
                              <a:gd name="connsiteX139" fmla="*/ 145473 w 151534"/>
                              <a:gd name="connsiteY139" fmla="*/ 56561 h 268059"/>
                              <a:gd name="connsiteX140" fmla="*/ 148070 w 151534"/>
                              <a:gd name="connsiteY140" fmla="*/ 34047 h 268059"/>
                              <a:gd name="connsiteX141" fmla="*/ 146339 w 151534"/>
                              <a:gd name="connsiteY141" fmla="*/ 16729 h 268059"/>
                              <a:gd name="connsiteX142" fmla="*/ 145473 w 151534"/>
                              <a:gd name="connsiteY142" fmla="*/ 15863 h 268059"/>
                              <a:gd name="connsiteX143" fmla="*/ 145473 w 151534"/>
                              <a:gd name="connsiteY143" fmla="*/ 14998 h 268059"/>
                              <a:gd name="connsiteX144" fmla="*/ 147205 w 151534"/>
                              <a:gd name="connsiteY144" fmla="*/ 14131 h 268059"/>
                              <a:gd name="connsiteX145" fmla="*/ 151534 w 151534"/>
                              <a:gd name="connsiteY145" fmla="*/ 36645 h 268059"/>
                              <a:gd name="connsiteX146" fmla="*/ 144607 w 151534"/>
                              <a:gd name="connsiteY146" fmla="*/ 60891 h 268059"/>
                              <a:gd name="connsiteX147" fmla="*/ 131618 w 151534"/>
                              <a:gd name="connsiteY147" fmla="*/ 60891 h 268059"/>
                              <a:gd name="connsiteX148" fmla="*/ 119495 w 151534"/>
                              <a:gd name="connsiteY148" fmla="*/ 60891 h 268059"/>
                              <a:gd name="connsiteX149" fmla="*/ 102177 w 151534"/>
                              <a:gd name="connsiteY149" fmla="*/ 60025 h 268059"/>
                              <a:gd name="connsiteX150" fmla="*/ 88323 w 151534"/>
                              <a:gd name="connsiteY150" fmla="*/ 60025 h 268059"/>
                              <a:gd name="connsiteX151" fmla="*/ 59748 w 151534"/>
                              <a:gd name="connsiteY151" fmla="*/ 60025 h 268059"/>
                              <a:gd name="connsiteX152" fmla="*/ 59748 w 151534"/>
                              <a:gd name="connsiteY152" fmla="*/ 63488 h 268059"/>
                              <a:gd name="connsiteX153" fmla="*/ 59748 w 151534"/>
                              <a:gd name="connsiteY153" fmla="*/ 65220 h 268059"/>
                              <a:gd name="connsiteX154" fmla="*/ 57150 w 151534"/>
                              <a:gd name="connsiteY154" fmla="*/ 98125 h 268059"/>
                              <a:gd name="connsiteX155" fmla="*/ 58016 w 151534"/>
                              <a:gd name="connsiteY155" fmla="*/ 200302 h 268059"/>
                              <a:gd name="connsiteX156" fmla="*/ 56284 w 151534"/>
                              <a:gd name="connsiteY156" fmla="*/ 202034 h 268059"/>
                              <a:gd name="connsiteX157" fmla="*/ 54552 w 151534"/>
                              <a:gd name="connsiteY157" fmla="*/ 200302 h 268059"/>
                              <a:gd name="connsiteX158" fmla="*/ 54552 w 151534"/>
                              <a:gd name="connsiteY158" fmla="*/ 198570 h 268059"/>
                              <a:gd name="connsiteX159" fmla="*/ 56284 w 151534"/>
                              <a:gd name="connsiteY159" fmla="*/ 163934 h 268059"/>
                              <a:gd name="connsiteX160" fmla="*/ 60614 w 151534"/>
                              <a:gd name="connsiteY160" fmla="*/ 159604 h 268059"/>
                              <a:gd name="connsiteX161" fmla="*/ 76200 w 151534"/>
                              <a:gd name="connsiteY161" fmla="*/ 157873 h 268059"/>
                              <a:gd name="connsiteX162" fmla="*/ 81395 w 151534"/>
                              <a:gd name="connsiteY162" fmla="*/ 157873 h 268059"/>
                              <a:gd name="connsiteX163" fmla="*/ 82261 w 151534"/>
                              <a:gd name="connsiteY163" fmla="*/ 157006 h 268059"/>
                              <a:gd name="connsiteX164" fmla="*/ 92652 w 151534"/>
                              <a:gd name="connsiteY164" fmla="*/ 157873 h 268059"/>
                              <a:gd name="connsiteX165" fmla="*/ 109970 w 151534"/>
                              <a:gd name="connsiteY165" fmla="*/ 157006 h 268059"/>
                              <a:gd name="connsiteX166" fmla="*/ 123825 w 151534"/>
                              <a:gd name="connsiteY166" fmla="*/ 157006 h 268059"/>
                              <a:gd name="connsiteX167" fmla="*/ 127288 w 151534"/>
                              <a:gd name="connsiteY167" fmla="*/ 143152 h 268059"/>
                              <a:gd name="connsiteX168" fmla="*/ 125557 w 151534"/>
                              <a:gd name="connsiteY168" fmla="*/ 120638 h 268059"/>
                              <a:gd name="connsiteX169" fmla="*/ 124691 w 151534"/>
                              <a:gd name="connsiteY169" fmla="*/ 119772 h 268059"/>
                              <a:gd name="connsiteX170" fmla="*/ 124691 w 151534"/>
                              <a:gd name="connsiteY170" fmla="*/ 118907 h 268059"/>
                              <a:gd name="connsiteX171" fmla="*/ 126423 w 151534"/>
                              <a:gd name="connsiteY171" fmla="*/ 118041 h 268059"/>
                              <a:gd name="connsiteX172" fmla="*/ 130752 w 151534"/>
                              <a:gd name="connsiteY172" fmla="*/ 141420 h 268059"/>
                              <a:gd name="connsiteX173" fmla="*/ 129886 w 151534"/>
                              <a:gd name="connsiteY173" fmla="*/ 156141 h 268059"/>
                              <a:gd name="connsiteX174" fmla="*/ 125557 w 151534"/>
                              <a:gd name="connsiteY174" fmla="*/ 160470 h 268059"/>
                              <a:gd name="connsiteX175" fmla="*/ 121227 w 151534"/>
                              <a:gd name="connsiteY175" fmla="*/ 160470 h 268059"/>
                              <a:gd name="connsiteX176" fmla="*/ 102177 w 151534"/>
                              <a:gd name="connsiteY176" fmla="*/ 160470 h 268059"/>
                              <a:gd name="connsiteX177" fmla="*/ 94384 w 151534"/>
                              <a:gd name="connsiteY177" fmla="*/ 161336 h 268059"/>
                              <a:gd name="connsiteX178" fmla="*/ 83127 w 151534"/>
                              <a:gd name="connsiteY178" fmla="*/ 160470 h 268059"/>
                              <a:gd name="connsiteX179" fmla="*/ 59748 w 151534"/>
                              <a:gd name="connsiteY179" fmla="*/ 160470 h 268059"/>
                              <a:gd name="connsiteX180" fmla="*/ 58016 w 151534"/>
                              <a:gd name="connsiteY180" fmla="*/ 200302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6"/>
                                  <a:pt x="138545" y="237536"/>
                                  <a:pt x="136814" y="241000"/>
                                </a:cubicBezTo>
                                <a:cubicBezTo>
                                  <a:pt x="136814" y="241865"/>
                                  <a:pt x="136814" y="242732"/>
                                  <a:pt x="136814" y="243597"/>
                                </a:cubicBezTo>
                                <a:cubicBezTo>
                                  <a:pt x="136814" y="247927"/>
                                  <a:pt x="135082" y="254854"/>
                                  <a:pt x="133350" y="254854"/>
                                </a:cubicBezTo>
                                <a:cubicBezTo>
                                  <a:pt x="132484" y="254854"/>
                                  <a:pt x="131618" y="254854"/>
                                  <a:pt x="131618" y="253123"/>
                                </a:cubicBezTo>
                                <a:lnTo>
                                  <a:pt x="87457" y="252256"/>
                                </a:lnTo>
                                <a:cubicBezTo>
                                  <a:pt x="70138" y="252256"/>
                                  <a:pt x="50223" y="254854"/>
                                  <a:pt x="29441" y="254854"/>
                                </a:cubicBezTo>
                                <a:cubicBezTo>
                                  <a:pt x="21648" y="254854"/>
                                  <a:pt x="5195" y="256586"/>
                                  <a:pt x="1732" y="253123"/>
                                </a:cubicBezTo>
                                <a:cubicBezTo>
                                  <a:pt x="866" y="237536"/>
                                  <a:pt x="866" y="221950"/>
                                  <a:pt x="866" y="206363"/>
                                </a:cubicBezTo>
                                <a:lnTo>
                                  <a:pt x="866" y="194240"/>
                                </a:lnTo>
                                <a:cubicBezTo>
                                  <a:pt x="866" y="187313"/>
                                  <a:pt x="0" y="180386"/>
                                  <a:pt x="0" y="173459"/>
                                </a:cubicBezTo>
                                <a:cubicBezTo>
                                  <a:pt x="0" y="166532"/>
                                  <a:pt x="0" y="146615"/>
                                  <a:pt x="1732" y="144884"/>
                                </a:cubicBezTo>
                                <a:cubicBezTo>
                                  <a:pt x="1732" y="144884"/>
                                  <a:pt x="1732" y="144018"/>
                                  <a:pt x="1732" y="143152"/>
                                </a:cubicBezTo>
                                <a:cubicBezTo>
                                  <a:pt x="1732" y="142286"/>
                                  <a:pt x="1732" y="141420"/>
                                  <a:pt x="1732" y="139688"/>
                                </a:cubicBezTo>
                                <a:cubicBezTo>
                                  <a:pt x="1732" y="129297"/>
                                  <a:pt x="0" y="120638"/>
                                  <a:pt x="0" y="110248"/>
                                </a:cubicBezTo>
                                <a:cubicBezTo>
                                  <a:pt x="0" y="108516"/>
                                  <a:pt x="0" y="105918"/>
                                  <a:pt x="866" y="105052"/>
                                </a:cubicBezTo>
                                <a:lnTo>
                                  <a:pt x="866" y="74745"/>
                                </a:lnTo>
                                <a:cubicBezTo>
                                  <a:pt x="866" y="70416"/>
                                  <a:pt x="1732" y="58293"/>
                                  <a:pt x="0" y="56561"/>
                                </a:cubicBezTo>
                                <a:lnTo>
                                  <a:pt x="0" y="55695"/>
                                </a:lnTo>
                                <a:cubicBezTo>
                                  <a:pt x="0" y="38377"/>
                                  <a:pt x="0" y="19327"/>
                                  <a:pt x="0" y="3740"/>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5"/>
                                </a:cubicBezTo>
                                <a:lnTo>
                                  <a:pt x="45027" y="52232"/>
                                </a:lnTo>
                                <a:cubicBezTo>
                                  <a:pt x="45027" y="64354"/>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6814" y="215022"/>
                                  <a:pt x="138545" y="221950"/>
                                  <a:pt x="138545" y="228877"/>
                                </a:cubicBezTo>
                                <a:close/>
                                <a:moveTo>
                                  <a:pt x="135082" y="226279"/>
                                </a:moveTo>
                                <a:cubicBezTo>
                                  <a:pt x="135082" y="221950"/>
                                  <a:pt x="135082" y="217620"/>
                                  <a:pt x="134216" y="213291"/>
                                </a:cubicBezTo>
                                <a:cubicBezTo>
                                  <a:pt x="125557" y="213291"/>
                                  <a:pt x="117763" y="214157"/>
                                  <a:pt x="109970" y="214157"/>
                                </a:cubicBezTo>
                                <a:cubicBezTo>
                                  <a:pt x="88323" y="214157"/>
                                  <a:pt x="70138" y="212425"/>
                                  <a:pt x="45893" y="212425"/>
                                </a:cubicBezTo>
                                <a:cubicBezTo>
                                  <a:pt x="41564" y="208095"/>
                                  <a:pt x="42429" y="193375"/>
                                  <a:pt x="42429" y="186448"/>
                                </a:cubicBezTo>
                                <a:cubicBezTo>
                                  <a:pt x="42429" y="173459"/>
                                  <a:pt x="43295" y="161336"/>
                                  <a:pt x="44161" y="148347"/>
                                </a:cubicBezTo>
                                <a:cubicBezTo>
                                  <a:pt x="52820" y="146615"/>
                                  <a:pt x="56284" y="146615"/>
                                  <a:pt x="63211" y="146615"/>
                                </a:cubicBezTo>
                                <a:cubicBezTo>
                                  <a:pt x="64943" y="146615"/>
                                  <a:pt x="66675" y="146615"/>
                                  <a:pt x="68407" y="146615"/>
                                </a:cubicBezTo>
                                <a:cubicBezTo>
                                  <a:pt x="68407" y="146615"/>
                                  <a:pt x="69273" y="145750"/>
                                  <a:pt x="69273" y="145750"/>
                                </a:cubicBezTo>
                                <a:cubicBezTo>
                                  <a:pt x="74468" y="145750"/>
                                  <a:pt x="77066" y="145750"/>
                                  <a:pt x="79663" y="146615"/>
                                </a:cubicBezTo>
                                <a:cubicBezTo>
                                  <a:pt x="85725" y="146615"/>
                                  <a:pt x="90920" y="145750"/>
                                  <a:pt x="96982" y="145750"/>
                                </a:cubicBezTo>
                                <a:cubicBezTo>
                                  <a:pt x="102177" y="145750"/>
                                  <a:pt x="106507" y="145750"/>
                                  <a:pt x="110836" y="145750"/>
                                </a:cubicBezTo>
                                <a:cubicBezTo>
                                  <a:pt x="115166" y="145750"/>
                                  <a:pt x="114300" y="135359"/>
                                  <a:pt x="114300" y="131895"/>
                                </a:cubicBezTo>
                                <a:cubicBezTo>
                                  <a:pt x="114300" y="124102"/>
                                  <a:pt x="114300" y="117175"/>
                                  <a:pt x="112568" y="109381"/>
                                </a:cubicBezTo>
                                <a:cubicBezTo>
                                  <a:pt x="109104" y="109381"/>
                                  <a:pt x="106507" y="109381"/>
                                  <a:pt x="103909" y="109381"/>
                                </a:cubicBezTo>
                                <a:cubicBezTo>
                                  <a:pt x="99580" y="109381"/>
                                  <a:pt x="95250" y="109381"/>
                                  <a:pt x="90055" y="109381"/>
                                </a:cubicBezTo>
                                <a:cubicBezTo>
                                  <a:pt x="87457" y="109381"/>
                                  <a:pt x="83993" y="109381"/>
                                  <a:pt x="81395" y="108516"/>
                                </a:cubicBezTo>
                                <a:cubicBezTo>
                                  <a:pt x="74468" y="109381"/>
                                  <a:pt x="69273" y="109381"/>
                                  <a:pt x="63211" y="109381"/>
                                </a:cubicBezTo>
                                <a:cubicBezTo>
                                  <a:pt x="57150" y="109381"/>
                                  <a:pt x="51089" y="109381"/>
                                  <a:pt x="44161" y="109381"/>
                                </a:cubicBezTo>
                                <a:cubicBezTo>
                                  <a:pt x="41564" y="100722"/>
                                  <a:pt x="41564" y="92930"/>
                                  <a:pt x="41564" y="85136"/>
                                </a:cubicBezTo>
                                <a:cubicBezTo>
                                  <a:pt x="41564" y="78209"/>
                                  <a:pt x="43295" y="45305"/>
                                  <a:pt x="44161" y="45305"/>
                                </a:cubicBezTo>
                                <a:cubicBezTo>
                                  <a:pt x="44161" y="45305"/>
                                  <a:pt x="44161" y="45305"/>
                                  <a:pt x="45027" y="45305"/>
                                </a:cubicBezTo>
                                <a:cubicBezTo>
                                  <a:pt x="45027" y="45305"/>
                                  <a:pt x="45027" y="43573"/>
                                  <a:pt x="45893" y="43573"/>
                                </a:cubicBezTo>
                                <a:cubicBezTo>
                                  <a:pt x="50223" y="43573"/>
                                  <a:pt x="53686" y="43573"/>
                                  <a:pt x="58016" y="43573"/>
                                </a:cubicBezTo>
                                <a:cubicBezTo>
                                  <a:pt x="66675" y="43573"/>
                                  <a:pt x="75334" y="43573"/>
                                  <a:pt x="84859" y="43573"/>
                                </a:cubicBezTo>
                                <a:cubicBezTo>
                                  <a:pt x="92652" y="43573"/>
                                  <a:pt x="100445" y="43573"/>
                                  <a:pt x="107373" y="43573"/>
                                </a:cubicBezTo>
                                <a:lnTo>
                                  <a:pt x="115166" y="43573"/>
                                </a:lnTo>
                                <a:cubicBezTo>
                                  <a:pt x="122093" y="43573"/>
                                  <a:pt x="127288" y="44438"/>
                                  <a:pt x="133350" y="44438"/>
                                </a:cubicBezTo>
                                <a:cubicBezTo>
                                  <a:pt x="135082" y="35779"/>
                                  <a:pt x="135948" y="28852"/>
                                  <a:pt x="135948" y="21925"/>
                                </a:cubicBezTo>
                                <a:cubicBezTo>
                                  <a:pt x="135948" y="15863"/>
                                  <a:pt x="135082" y="10668"/>
                                  <a:pt x="134216" y="4607"/>
                                </a:cubicBezTo>
                                <a:lnTo>
                                  <a:pt x="53686" y="4607"/>
                                </a:lnTo>
                                <a:cubicBezTo>
                                  <a:pt x="46759" y="4607"/>
                                  <a:pt x="38100" y="4607"/>
                                  <a:pt x="32904" y="3740"/>
                                </a:cubicBezTo>
                                <a:cubicBezTo>
                                  <a:pt x="24245" y="4607"/>
                                  <a:pt x="14720" y="4607"/>
                                  <a:pt x="6061" y="4607"/>
                                </a:cubicBezTo>
                                <a:cubicBezTo>
                                  <a:pt x="6061" y="13266"/>
                                  <a:pt x="6061" y="21925"/>
                                  <a:pt x="6061" y="30584"/>
                                </a:cubicBezTo>
                                <a:cubicBezTo>
                                  <a:pt x="6061" y="39243"/>
                                  <a:pt x="6061" y="47902"/>
                                  <a:pt x="6061" y="57427"/>
                                </a:cubicBezTo>
                                <a:cubicBezTo>
                                  <a:pt x="6061" y="66086"/>
                                  <a:pt x="6061" y="75611"/>
                                  <a:pt x="6061" y="85136"/>
                                </a:cubicBezTo>
                                <a:cubicBezTo>
                                  <a:pt x="6061" y="95527"/>
                                  <a:pt x="5195" y="105052"/>
                                  <a:pt x="5195" y="114577"/>
                                </a:cubicBezTo>
                                <a:cubicBezTo>
                                  <a:pt x="5195" y="123236"/>
                                  <a:pt x="6061" y="131029"/>
                                  <a:pt x="6061" y="140555"/>
                                </a:cubicBezTo>
                                <a:cubicBezTo>
                                  <a:pt x="6061" y="150079"/>
                                  <a:pt x="5195" y="159604"/>
                                  <a:pt x="5195" y="169995"/>
                                </a:cubicBezTo>
                                <a:cubicBezTo>
                                  <a:pt x="5195" y="195972"/>
                                  <a:pt x="6061" y="220218"/>
                                  <a:pt x="6061" y="242732"/>
                                </a:cubicBezTo>
                                <a:lnTo>
                                  <a:pt x="6061" y="251391"/>
                                </a:lnTo>
                                <a:cubicBezTo>
                                  <a:pt x="12123" y="251391"/>
                                  <a:pt x="17318" y="251391"/>
                                  <a:pt x="23379" y="251391"/>
                                </a:cubicBezTo>
                                <a:lnTo>
                                  <a:pt x="36368" y="251391"/>
                                </a:lnTo>
                                <a:cubicBezTo>
                                  <a:pt x="51955" y="251391"/>
                                  <a:pt x="67541" y="248793"/>
                                  <a:pt x="82261" y="248793"/>
                                </a:cubicBezTo>
                                <a:cubicBezTo>
                                  <a:pt x="99580" y="248793"/>
                                  <a:pt x="116032" y="249659"/>
                                  <a:pt x="133350" y="249659"/>
                                </a:cubicBezTo>
                                <a:cubicBezTo>
                                  <a:pt x="133350" y="241865"/>
                                  <a:pt x="135082" y="234938"/>
                                  <a:pt x="135082" y="226279"/>
                                </a:cubicBezTo>
                                <a:close/>
                                <a:moveTo>
                                  <a:pt x="147205" y="239268"/>
                                </a:moveTo>
                                <a:cubicBezTo>
                                  <a:pt x="147205" y="234938"/>
                                  <a:pt x="147205" y="230609"/>
                                  <a:pt x="146339" y="226279"/>
                                </a:cubicBezTo>
                                <a:cubicBezTo>
                                  <a:pt x="146339" y="226279"/>
                                  <a:pt x="145473" y="226279"/>
                                  <a:pt x="145473" y="225414"/>
                                </a:cubicBezTo>
                                <a:cubicBezTo>
                                  <a:pt x="145473" y="225414"/>
                                  <a:pt x="145473" y="225414"/>
                                  <a:pt x="145473" y="224547"/>
                                </a:cubicBezTo>
                                <a:cubicBezTo>
                                  <a:pt x="145473" y="223682"/>
                                  <a:pt x="145473" y="222816"/>
                                  <a:pt x="146339" y="222816"/>
                                </a:cubicBezTo>
                                <a:cubicBezTo>
                                  <a:pt x="146339" y="222816"/>
                                  <a:pt x="146339" y="222816"/>
                                  <a:pt x="147205" y="222816"/>
                                </a:cubicBezTo>
                                <a:cubicBezTo>
                                  <a:pt x="148070" y="222816"/>
                                  <a:pt x="148936" y="222816"/>
                                  <a:pt x="148936" y="224547"/>
                                </a:cubicBezTo>
                                <a:cubicBezTo>
                                  <a:pt x="149802" y="230609"/>
                                  <a:pt x="150668" y="236670"/>
                                  <a:pt x="150668" y="241865"/>
                                </a:cubicBezTo>
                                <a:cubicBezTo>
                                  <a:pt x="150668" y="246195"/>
                                  <a:pt x="150668" y="250525"/>
                                  <a:pt x="148936" y="253988"/>
                                </a:cubicBezTo>
                                <a:cubicBezTo>
                                  <a:pt x="148936" y="254854"/>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3"/>
                                  <a:pt x="12989" y="262648"/>
                                  <a:pt x="14720" y="262648"/>
                                </a:cubicBezTo>
                                <a:cubicBezTo>
                                  <a:pt x="15586" y="262648"/>
                                  <a:pt x="16452" y="263513"/>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3988"/>
                                  <a:pt x="147205" y="247061"/>
                                  <a:pt x="147205" y="239268"/>
                                </a:cubicBezTo>
                                <a:close/>
                                <a:moveTo>
                                  <a:pt x="57150" y="98125"/>
                                </a:moveTo>
                                <a:cubicBezTo>
                                  <a:pt x="57150" y="98990"/>
                                  <a:pt x="56284" y="99857"/>
                                  <a:pt x="55418" y="99857"/>
                                </a:cubicBezTo>
                                <a:cubicBezTo>
                                  <a:pt x="54552" y="99857"/>
                                  <a:pt x="53686" y="99857"/>
                                  <a:pt x="53686" y="98125"/>
                                </a:cubicBezTo>
                                <a:lnTo>
                                  <a:pt x="53686" y="97259"/>
                                </a:lnTo>
                                <a:cubicBezTo>
                                  <a:pt x="53686" y="90331"/>
                                  <a:pt x="55418" y="57427"/>
                                  <a:pt x="56284" y="57427"/>
                                </a:cubicBezTo>
                                <a:cubicBezTo>
                                  <a:pt x="56284" y="57427"/>
                                  <a:pt x="56284" y="57427"/>
                                  <a:pt x="57150" y="57427"/>
                                </a:cubicBezTo>
                                <a:cubicBezTo>
                                  <a:pt x="57150" y="57427"/>
                                  <a:pt x="57150" y="55695"/>
                                  <a:pt x="58016" y="55695"/>
                                </a:cubicBezTo>
                                <a:cubicBezTo>
                                  <a:pt x="62345" y="55695"/>
                                  <a:pt x="65809" y="55695"/>
                                  <a:pt x="70138" y="55695"/>
                                </a:cubicBezTo>
                                <a:cubicBezTo>
                                  <a:pt x="78798" y="55695"/>
                                  <a:pt x="87457" y="55695"/>
                                  <a:pt x="96982" y="55695"/>
                                </a:cubicBezTo>
                                <a:cubicBezTo>
                                  <a:pt x="104775" y="55695"/>
                                  <a:pt x="112568" y="55695"/>
                                  <a:pt x="119495" y="55695"/>
                                </a:cubicBezTo>
                                <a:lnTo>
                                  <a:pt x="127288" y="55695"/>
                                </a:lnTo>
                                <a:cubicBezTo>
                                  <a:pt x="134216" y="55695"/>
                                  <a:pt x="139411" y="56561"/>
                                  <a:pt x="145473" y="56561"/>
                                </a:cubicBezTo>
                                <a:cubicBezTo>
                                  <a:pt x="147205" y="47902"/>
                                  <a:pt x="148070" y="40975"/>
                                  <a:pt x="148070" y="34047"/>
                                </a:cubicBezTo>
                                <a:cubicBezTo>
                                  <a:pt x="148070" y="27986"/>
                                  <a:pt x="147205" y="22791"/>
                                  <a:pt x="146339" y="16729"/>
                                </a:cubicBezTo>
                                <a:cubicBezTo>
                                  <a:pt x="146339" y="16729"/>
                                  <a:pt x="145473" y="16729"/>
                                  <a:pt x="145473" y="15863"/>
                                </a:cubicBezTo>
                                <a:lnTo>
                                  <a:pt x="145473" y="14998"/>
                                </a:lnTo>
                                <a:cubicBezTo>
                                  <a:pt x="145473" y="14131"/>
                                  <a:pt x="145473" y="13266"/>
                                  <a:pt x="147205" y="14131"/>
                                </a:cubicBezTo>
                                <a:cubicBezTo>
                                  <a:pt x="151534" y="16729"/>
                                  <a:pt x="151534" y="32316"/>
                                  <a:pt x="151534" y="36645"/>
                                </a:cubicBezTo>
                                <a:cubicBezTo>
                                  <a:pt x="151534" y="41841"/>
                                  <a:pt x="151534" y="60891"/>
                                  <a:pt x="144607" y="60891"/>
                                </a:cubicBezTo>
                                <a:cubicBezTo>
                                  <a:pt x="140277" y="60891"/>
                                  <a:pt x="135948" y="60891"/>
                                  <a:pt x="131618" y="60891"/>
                                </a:cubicBezTo>
                                <a:lnTo>
                                  <a:pt x="119495" y="60891"/>
                                </a:lnTo>
                                <a:cubicBezTo>
                                  <a:pt x="113434" y="60891"/>
                                  <a:pt x="107373" y="60025"/>
                                  <a:pt x="102177" y="60025"/>
                                </a:cubicBezTo>
                                <a:cubicBezTo>
                                  <a:pt x="97848" y="60025"/>
                                  <a:pt x="92652" y="60025"/>
                                  <a:pt x="88323" y="60025"/>
                                </a:cubicBezTo>
                                <a:cubicBezTo>
                                  <a:pt x="78798" y="60025"/>
                                  <a:pt x="69273" y="60025"/>
                                  <a:pt x="59748" y="60025"/>
                                </a:cubicBezTo>
                                <a:lnTo>
                                  <a:pt x="59748" y="63488"/>
                                </a:lnTo>
                                <a:cubicBezTo>
                                  <a:pt x="59748" y="63488"/>
                                  <a:pt x="59748" y="64354"/>
                                  <a:pt x="59748" y="65220"/>
                                </a:cubicBezTo>
                                <a:cubicBezTo>
                                  <a:pt x="58882" y="75611"/>
                                  <a:pt x="57150" y="86868"/>
                                  <a:pt x="57150" y="98125"/>
                                </a:cubicBezTo>
                                <a:close/>
                                <a:moveTo>
                                  <a:pt x="58016" y="200302"/>
                                </a:moveTo>
                                <a:cubicBezTo>
                                  <a:pt x="58016" y="201168"/>
                                  <a:pt x="57150" y="202034"/>
                                  <a:pt x="56284" y="202034"/>
                                </a:cubicBezTo>
                                <a:cubicBezTo>
                                  <a:pt x="55418" y="202034"/>
                                  <a:pt x="54552" y="201168"/>
                                  <a:pt x="54552" y="200302"/>
                                </a:cubicBezTo>
                                <a:lnTo>
                                  <a:pt x="54552" y="198570"/>
                                </a:lnTo>
                                <a:cubicBezTo>
                                  <a:pt x="54552" y="186448"/>
                                  <a:pt x="54552" y="176057"/>
                                  <a:pt x="56284" y="163934"/>
                                </a:cubicBezTo>
                                <a:cubicBezTo>
                                  <a:pt x="56284" y="161336"/>
                                  <a:pt x="58016" y="159604"/>
                                  <a:pt x="60614" y="159604"/>
                                </a:cubicBezTo>
                                <a:cubicBezTo>
                                  <a:pt x="66675" y="158738"/>
                                  <a:pt x="70138" y="157873"/>
                                  <a:pt x="76200" y="157873"/>
                                </a:cubicBezTo>
                                <a:cubicBezTo>
                                  <a:pt x="77932" y="157873"/>
                                  <a:pt x="79663" y="157873"/>
                                  <a:pt x="81395" y="157873"/>
                                </a:cubicBezTo>
                                <a:cubicBezTo>
                                  <a:pt x="81395" y="157873"/>
                                  <a:pt x="82261" y="157006"/>
                                  <a:pt x="82261" y="157006"/>
                                </a:cubicBezTo>
                                <a:cubicBezTo>
                                  <a:pt x="87457" y="157006"/>
                                  <a:pt x="90055" y="157006"/>
                                  <a:pt x="92652" y="157873"/>
                                </a:cubicBezTo>
                                <a:cubicBezTo>
                                  <a:pt x="98714" y="157873"/>
                                  <a:pt x="103909" y="157006"/>
                                  <a:pt x="109970" y="157006"/>
                                </a:cubicBezTo>
                                <a:cubicBezTo>
                                  <a:pt x="115166" y="157006"/>
                                  <a:pt x="119495" y="157006"/>
                                  <a:pt x="123825" y="157006"/>
                                </a:cubicBezTo>
                                <a:cubicBezTo>
                                  <a:pt x="128154" y="157006"/>
                                  <a:pt x="127288" y="146615"/>
                                  <a:pt x="127288" y="143152"/>
                                </a:cubicBezTo>
                                <a:cubicBezTo>
                                  <a:pt x="127288" y="135359"/>
                                  <a:pt x="127288" y="128432"/>
                                  <a:pt x="125557" y="120638"/>
                                </a:cubicBezTo>
                                <a:cubicBezTo>
                                  <a:pt x="125557" y="120638"/>
                                  <a:pt x="124691" y="120638"/>
                                  <a:pt x="124691" y="119772"/>
                                </a:cubicBezTo>
                                <a:lnTo>
                                  <a:pt x="124691" y="118907"/>
                                </a:lnTo>
                                <a:cubicBezTo>
                                  <a:pt x="124691" y="117175"/>
                                  <a:pt x="124691" y="117175"/>
                                  <a:pt x="126423" y="118041"/>
                                </a:cubicBezTo>
                                <a:cubicBezTo>
                                  <a:pt x="130752" y="121504"/>
                                  <a:pt x="130752" y="132761"/>
                                  <a:pt x="130752" y="141420"/>
                                </a:cubicBezTo>
                                <a:cubicBezTo>
                                  <a:pt x="130752" y="145750"/>
                                  <a:pt x="130752" y="150945"/>
                                  <a:pt x="129886" y="156141"/>
                                </a:cubicBezTo>
                                <a:cubicBezTo>
                                  <a:pt x="129886" y="158738"/>
                                  <a:pt x="128154" y="160470"/>
                                  <a:pt x="125557" y="160470"/>
                                </a:cubicBezTo>
                                <a:lnTo>
                                  <a:pt x="121227" y="160470"/>
                                </a:lnTo>
                                <a:cubicBezTo>
                                  <a:pt x="114300" y="160470"/>
                                  <a:pt x="109104" y="160470"/>
                                  <a:pt x="102177" y="160470"/>
                                </a:cubicBezTo>
                                <a:cubicBezTo>
                                  <a:pt x="99580" y="160470"/>
                                  <a:pt x="96982" y="161336"/>
                                  <a:pt x="94384" y="161336"/>
                                </a:cubicBezTo>
                                <a:cubicBezTo>
                                  <a:pt x="90055" y="161336"/>
                                  <a:pt x="86591" y="160470"/>
                                  <a:pt x="83127" y="160470"/>
                                </a:cubicBezTo>
                                <a:cubicBezTo>
                                  <a:pt x="75334" y="160470"/>
                                  <a:pt x="67541" y="160470"/>
                                  <a:pt x="59748" y="160470"/>
                                </a:cubicBezTo>
                                <a:cubicBezTo>
                                  <a:pt x="58882" y="172593"/>
                                  <a:pt x="58016" y="187313"/>
                                  <a:pt x="58016" y="200302"/>
                                </a:cubicBezTo>
                                <a:close/>
                              </a:path>
                            </a:pathLst>
                          </a:custGeom>
                          <a:solidFill>
                            <a:srgbClr val="000000"/>
                          </a:solidFill>
                          <a:ln w="8653" cap="flat">
                            <a:noFill/>
                            <a:prstDash val="solid"/>
                            <a:miter/>
                          </a:ln>
                        </wps:spPr>
                        <wps:bodyPr rtlCol="0" anchor="ctr"/>
                      </wps:wsp>
                      <wps:wsp>
                        <wps:cNvPr id="1891621028" name="Freeform 1891621028"/>
                        <wps:cNvSpPr/>
                        <wps:spPr>
                          <a:xfrm>
                            <a:off x="7873415" y="3461974"/>
                            <a:ext cx="129906" cy="246784"/>
                          </a:xfrm>
                          <a:custGeom>
                            <a:avLst/>
                            <a:gdLst>
                              <a:gd name="connsiteX0" fmla="*/ 129886 w 129906"/>
                              <a:gd name="connsiteY0" fmla="*/ 167120 h 246784"/>
                              <a:gd name="connsiteX1" fmla="*/ 129021 w 129906"/>
                              <a:gd name="connsiteY1" fmla="*/ 151534 h 246784"/>
                              <a:gd name="connsiteX2" fmla="*/ 129886 w 129906"/>
                              <a:gd name="connsiteY2" fmla="*/ 144607 h 246784"/>
                              <a:gd name="connsiteX3" fmla="*/ 129886 w 129906"/>
                              <a:gd name="connsiteY3" fmla="*/ 138545 h 246784"/>
                              <a:gd name="connsiteX4" fmla="*/ 129886 w 129906"/>
                              <a:gd name="connsiteY4" fmla="*/ 112568 h 246784"/>
                              <a:gd name="connsiteX5" fmla="*/ 129886 w 129906"/>
                              <a:gd name="connsiteY5" fmla="*/ 106507 h 246784"/>
                              <a:gd name="connsiteX6" fmla="*/ 129021 w 129906"/>
                              <a:gd name="connsiteY6" fmla="*/ 81396 h 246784"/>
                              <a:gd name="connsiteX7" fmla="*/ 129021 w 129906"/>
                              <a:gd name="connsiteY7" fmla="*/ 60614 h 246784"/>
                              <a:gd name="connsiteX8" fmla="*/ 128155 w 129906"/>
                              <a:gd name="connsiteY8" fmla="*/ 51089 h 246784"/>
                              <a:gd name="connsiteX9" fmla="*/ 99580 w 129906"/>
                              <a:gd name="connsiteY9" fmla="*/ 8659 h 246784"/>
                              <a:gd name="connsiteX10" fmla="*/ 90055 w 129906"/>
                              <a:gd name="connsiteY10" fmla="*/ 4330 h 246784"/>
                              <a:gd name="connsiteX11" fmla="*/ 23380 w 129906"/>
                              <a:gd name="connsiteY11" fmla="*/ 0 h 246784"/>
                              <a:gd name="connsiteX12" fmla="*/ 0 w 129906"/>
                              <a:gd name="connsiteY12" fmla="*/ 866 h 246784"/>
                              <a:gd name="connsiteX13" fmla="*/ 0 w 129906"/>
                              <a:gd name="connsiteY13" fmla="*/ 26843 h 246784"/>
                              <a:gd name="connsiteX14" fmla="*/ 866 w 129906"/>
                              <a:gd name="connsiteY14" fmla="*/ 66675 h 246784"/>
                              <a:gd name="connsiteX15" fmla="*/ 0 w 129906"/>
                              <a:gd name="connsiteY15" fmla="*/ 82261 h 246784"/>
                              <a:gd name="connsiteX16" fmla="*/ 866 w 129906"/>
                              <a:gd name="connsiteY16" fmla="*/ 106507 h 246784"/>
                              <a:gd name="connsiteX17" fmla="*/ 866 w 129906"/>
                              <a:gd name="connsiteY17" fmla="*/ 118630 h 246784"/>
                              <a:gd name="connsiteX18" fmla="*/ 866 w 129906"/>
                              <a:gd name="connsiteY18" fmla="*/ 129021 h 246784"/>
                              <a:gd name="connsiteX19" fmla="*/ 866 w 129906"/>
                              <a:gd name="connsiteY19" fmla="*/ 129021 h 246784"/>
                              <a:gd name="connsiteX20" fmla="*/ 866 w 129906"/>
                              <a:gd name="connsiteY20" fmla="*/ 142875 h 246784"/>
                              <a:gd name="connsiteX21" fmla="*/ 866 w 129906"/>
                              <a:gd name="connsiteY21" fmla="*/ 154998 h 246784"/>
                              <a:gd name="connsiteX22" fmla="*/ 866 w 129906"/>
                              <a:gd name="connsiteY22" fmla="*/ 174914 h 246784"/>
                              <a:gd name="connsiteX23" fmla="*/ 0 w 129906"/>
                              <a:gd name="connsiteY23" fmla="*/ 213014 h 246784"/>
                              <a:gd name="connsiteX24" fmla="*/ 1732 w 129906"/>
                              <a:gd name="connsiteY24" fmla="*/ 246784 h 246784"/>
                              <a:gd name="connsiteX25" fmla="*/ 19916 w 129906"/>
                              <a:gd name="connsiteY25" fmla="*/ 246784 h 246784"/>
                              <a:gd name="connsiteX26" fmla="*/ 121227 w 129906"/>
                              <a:gd name="connsiteY26" fmla="*/ 215612 h 246784"/>
                              <a:gd name="connsiteX27" fmla="*/ 129886 w 129906"/>
                              <a:gd name="connsiteY27" fmla="*/ 167120 h 246784"/>
                              <a:gd name="connsiteX28" fmla="*/ 88323 w 129906"/>
                              <a:gd name="connsiteY28" fmla="*/ 199159 h 246784"/>
                              <a:gd name="connsiteX29" fmla="*/ 88323 w 129906"/>
                              <a:gd name="connsiteY29" fmla="*/ 199159 h 246784"/>
                              <a:gd name="connsiteX30" fmla="*/ 58882 w 129906"/>
                              <a:gd name="connsiteY30" fmla="*/ 209550 h 246784"/>
                              <a:gd name="connsiteX31" fmla="*/ 41564 w 129906"/>
                              <a:gd name="connsiteY31" fmla="*/ 207818 h 246784"/>
                              <a:gd name="connsiteX32" fmla="*/ 41564 w 129906"/>
                              <a:gd name="connsiteY32" fmla="*/ 206952 h 246784"/>
                              <a:gd name="connsiteX33" fmla="*/ 41564 w 129906"/>
                              <a:gd name="connsiteY33" fmla="*/ 206086 h 246784"/>
                              <a:gd name="connsiteX34" fmla="*/ 41564 w 129906"/>
                              <a:gd name="connsiteY34" fmla="*/ 204355 h 246784"/>
                              <a:gd name="connsiteX35" fmla="*/ 41564 w 129906"/>
                              <a:gd name="connsiteY35" fmla="*/ 193964 h 246784"/>
                              <a:gd name="connsiteX36" fmla="*/ 40698 w 129906"/>
                              <a:gd name="connsiteY36" fmla="*/ 176646 h 246784"/>
                              <a:gd name="connsiteX37" fmla="*/ 40698 w 129906"/>
                              <a:gd name="connsiteY37" fmla="*/ 164523 h 246784"/>
                              <a:gd name="connsiteX38" fmla="*/ 39832 w 129906"/>
                              <a:gd name="connsiteY38" fmla="*/ 139412 h 246784"/>
                              <a:gd name="connsiteX39" fmla="*/ 39832 w 129906"/>
                              <a:gd name="connsiteY39" fmla="*/ 128154 h 246784"/>
                              <a:gd name="connsiteX40" fmla="*/ 39832 w 129906"/>
                              <a:gd name="connsiteY40" fmla="*/ 103043 h 246784"/>
                              <a:gd name="connsiteX41" fmla="*/ 40698 w 129906"/>
                              <a:gd name="connsiteY41" fmla="*/ 70139 h 246784"/>
                              <a:gd name="connsiteX42" fmla="*/ 40698 w 129906"/>
                              <a:gd name="connsiteY42" fmla="*/ 39832 h 246784"/>
                              <a:gd name="connsiteX43" fmla="*/ 51955 w 129906"/>
                              <a:gd name="connsiteY43" fmla="*/ 34636 h 246784"/>
                              <a:gd name="connsiteX44" fmla="*/ 62345 w 129906"/>
                              <a:gd name="connsiteY44" fmla="*/ 33771 h 246784"/>
                              <a:gd name="connsiteX45" fmla="*/ 64077 w 129906"/>
                              <a:gd name="connsiteY45" fmla="*/ 33771 h 246784"/>
                              <a:gd name="connsiteX46" fmla="*/ 90920 w 129906"/>
                              <a:gd name="connsiteY46" fmla="*/ 60614 h 246784"/>
                              <a:gd name="connsiteX47" fmla="*/ 90055 w 129906"/>
                              <a:gd name="connsiteY47" fmla="*/ 95250 h 246784"/>
                              <a:gd name="connsiteX48" fmla="*/ 90920 w 129906"/>
                              <a:gd name="connsiteY48" fmla="*/ 131618 h 246784"/>
                              <a:gd name="connsiteX49" fmla="*/ 91786 w 129906"/>
                              <a:gd name="connsiteY49" fmla="*/ 175779 h 246784"/>
                              <a:gd name="connsiteX50" fmla="*/ 88323 w 129906"/>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4">
                                <a:moveTo>
                                  <a:pt x="129886" y="167120"/>
                                </a:moveTo>
                                <a:cubicBezTo>
                                  <a:pt x="129886" y="161925"/>
                                  <a:pt x="129021" y="156730"/>
                                  <a:pt x="129021" y="151534"/>
                                </a:cubicBezTo>
                                <a:cubicBezTo>
                                  <a:pt x="129021" y="148936"/>
                                  <a:pt x="129886" y="146339"/>
                                  <a:pt x="129886" y="144607"/>
                                </a:cubicBezTo>
                                <a:lnTo>
                                  <a:pt x="129886" y="138545"/>
                                </a:lnTo>
                                <a:cubicBezTo>
                                  <a:pt x="129886" y="129886"/>
                                  <a:pt x="129886" y="121227"/>
                                  <a:pt x="129886" y="112568"/>
                                </a:cubicBezTo>
                                <a:cubicBezTo>
                                  <a:pt x="129886" y="109971"/>
                                  <a:pt x="129021" y="107373"/>
                                  <a:pt x="129886" y="106507"/>
                                </a:cubicBezTo>
                                <a:cubicBezTo>
                                  <a:pt x="129021" y="97848"/>
                                  <a:pt x="129021" y="90055"/>
                                  <a:pt x="129021" y="81396"/>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4"/>
                                  <a:pt x="866" y="126423"/>
                                  <a:pt x="866" y="129021"/>
                                </a:cubicBezTo>
                                <a:lnTo>
                                  <a:pt x="866" y="129021"/>
                                </a:lnTo>
                                <a:cubicBezTo>
                                  <a:pt x="866" y="131618"/>
                                  <a:pt x="866" y="137680"/>
                                  <a:pt x="866" y="142875"/>
                                </a:cubicBezTo>
                                <a:lnTo>
                                  <a:pt x="866" y="154998"/>
                                </a:lnTo>
                                <a:cubicBezTo>
                                  <a:pt x="866" y="161925"/>
                                  <a:pt x="866" y="167987"/>
                                  <a:pt x="866" y="174914"/>
                                </a:cubicBezTo>
                                <a:cubicBezTo>
                                  <a:pt x="866" y="187902"/>
                                  <a:pt x="0" y="200025"/>
                                  <a:pt x="0" y="213014"/>
                                </a:cubicBezTo>
                                <a:cubicBezTo>
                                  <a:pt x="0" y="224271"/>
                                  <a:pt x="0" y="235527"/>
                                  <a:pt x="1732" y="246784"/>
                                </a:cubicBezTo>
                                <a:cubicBezTo>
                                  <a:pt x="7793" y="246784"/>
                                  <a:pt x="13855" y="246784"/>
                                  <a:pt x="19916" y="246784"/>
                                </a:cubicBezTo>
                                <a:cubicBezTo>
                                  <a:pt x="103043" y="246784"/>
                                  <a:pt x="110836" y="236393"/>
                                  <a:pt x="121227" y="215612"/>
                                </a:cubicBezTo>
                                <a:cubicBezTo>
                                  <a:pt x="130752" y="203489"/>
                                  <a:pt x="129886" y="184439"/>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1"/>
                                  <a:pt x="41564" y="204355"/>
                                </a:cubicBezTo>
                                <a:cubicBezTo>
                                  <a:pt x="41564" y="201757"/>
                                  <a:pt x="41564" y="197427"/>
                                  <a:pt x="41564" y="193964"/>
                                </a:cubicBezTo>
                                <a:cubicBezTo>
                                  <a:pt x="41564" y="187902"/>
                                  <a:pt x="40698" y="182707"/>
                                  <a:pt x="40698" y="176646"/>
                                </a:cubicBezTo>
                                <a:cubicBezTo>
                                  <a:pt x="40698" y="172316"/>
                                  <a:pt x="40698" y="168852"/>
                                  <a:pt x="40698" y="164523"/>
                                </a:cubicBezTo>
                                <a:cubicBezTo>
                                  <a:pt x="40698" y="155864"/>
                                  <a:pt x="39832" y="148071"/>
                                  <a:pt x="39832" y="139412"/>
                                </a:cubicBezTo>
                                <a:cubicBezTo>
                                  <a:pt x="39832" y="135082"/>
                                  <a:pt x="39832" y="131618"/>
                                  <a:pt x="39832" y="128154"/>
                                </a:cubicBezTo>
                                <a:cubicBezTo>
                                  <a:pt x="39832" y="119495"/>
                                  <a:pt x="39832" y="111702"/>
                                  <a:pt x="39832" y="103043"/>
                                </a:cubicBezTo>
                                <a:cubicBezTo>
                                  <a:pt x="39832" y="96116"/>
                                  <a:pt x="40698" y="83128"/>
                                  <a:pt x="40698" y="70139"/>
                                </a:cubicBezTo>
                                <a:lnTo>
                                  <a:pt x="40698" y="39832"/>
                                </a:lnTo>
                                <a:cubicBezTo>
                                  <a:pt x="40698" y="32904"/>
                                  <a:pt x="46759" y="34636"/>
                                  <a:pt x="51955" y="34636"/>
                                </a:cubicBezTo>
                                <a:lnTo>
                                  <a:pt x="62345" y="33771"/>
                                </a:lnTo>
                                <a:lnTo>
                                  <a:pt x="64077" y="33771"/>
                                </a:lnTo>
                                <a:cubicBezTo>
                                  <a:pt x="80530" y="33771"/>
                                  <a:pt x="90920" y="43295"/>
                                  <a:pt x="90920" y="60614"/>
                                </a:cubicBezTo>
                                <a:cubicBezTo>
                                  <a:pt x="90920" y="71870"/>
                                  <a:pt x="90055" y="83993"/>
                                  <a:pt x="90055" y="95250"/>
                                </a:cubicBezTo>
                                <a:cubicBezTo>
                                  <a:pt x="90055" y="107373"/>
                                  <a:pt x="90055" y="119495"/>
                                  <a:pt x="90920" y="131618"/>
                                </a:cubicBezTo>
                                <a:cubicBezTo>
                                  <a:pt x="90920" y="147205"/>
                                  <a:pt x="91786" y="158461"/>
                                  <a:pt x="91786" y="175779"/>
                                </a:cubicBezTo>
                                <a:cubicBezTo>
                                  <a:pt x="91786" y="184439"/>
                                  <a:pt x="88323" y="193964"/>
                                  <a:pt x="88323" y="199159"/>
                                </a:cubicBezTo>
                                <a:close/>
                              </a:path>
                            </a:pathLst>
                          </a:custGeom>
                          <a:solidFill>
                            <a:srgbClr val="FFFFFF"/>
                          </a:solidFill>
                          <a:ln w="8653" cap="flat">
                            <a:noFill/>
                            <a:prstDash val="solid"/>
                            <a:miter/>
                          </a:ln>
                        </wps:spPr>
                        <wps:bodyPr rtlCol="0" anchor="ctr"/>
                      </wps:wsp>
                      <wps:wsp>
                        <wps:cNvPr id="1391442186" name="Freeform 1391442186"/>
                        <wps:cNvSpPr/>
                        <wps:spPr>
                          <a:xfrm>
                            <a:off x="8376508" y="346024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8"/>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3"/>
                                  <a:pt x="77066" y="245053"/>
                                </a:cubicBezTo>
                                <a:cubicBezTo>
                                  <a:pt x="94384" y="245053"/>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s:wsp>
                        <wps:cNvPr id="1945795745" name="Freeform 1945795745"/>
                        <wps:cNvSpPr/>
                        <wps:spPr>
                          <a:xfrm>
                            <a:off x="8722872" y="3460242"/>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8"/>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3"/>
                                  <a:pt x="77066" y="245053"/>
                                </a:cubicBezTo>
                                <a:cubicBezTo>
                                  <a:pt x="94384" y="245053"/>
                                  <a:pt x="110837" y="245918"/>
                                  <a:pt x="128155" y="245918"/>
                                </a:cubicBezTo>
                                <a:cubicBezTo>
                                  <a:pt x="128155" y="238125"/>
                                  <a:pt x="129886" y="231198"/>
                                  <a:pt x="129886" y="222539"/>
                                </a:cubicBezTo>
                                <a:close/>
                              </a:path>
                            </a:pathLst>
                          </a:custGeom>
                          <a:solidFill>
                            <a:srgbClr val="FFFFFF"/>
                          </a:solidFill>
                          <a:ln w="8653" cap="flat">
                            <a:noFill/>
                            <a:prstDash val="solid"/>
                            <a:miter/>
                          </a:ln>
                        </wps:spPr>
                        <wps:bodyPr rtlCol="0" anchor="ctr"/>
                      </wps:wsp>
                      <wps:wsp>
                        <wps:cNvPr id="178755384" name="Freeform 178755384"/>
                        <wps:cNvSpPr/>
                        <wps:spPr>
                          <a:xfrm>
                            <a:off x="8045731" y="3460242"/>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0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3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9"/>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9"/>
                                  <a:pt x="38100" y="41564"/>
                                  <a:pt x="38966" y="41564"/>
                                </a:cubicBezTo>
                                <a:cubicBezTo>
                                  <a:pt x="38966" y="41564"/>
                                  <a:pt x="38966" y="41564"/>
                                  <a:pt x="39832" y="41564"/>
                                </a:cubicBezTo>
                                <a:cubicBezTo>
                                  <a:pt x="39832" y="41564"/>
                                  <a:pt x="39832" y="39832"/>
                                  <a:pt x="40698" y="39832"/>
                                </a:cubicBezTo>
                                <a:cubicBezTo>
                                  <a:pt x="45027" y="39832"/>
                                  <a:pt x="48491" y="39832"/>
                                  <a:pt x="52820"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8"/>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3"/>
                                  <a:pt x="866" y="44162"/>
                                  <a:pt x="866" y="53686"/>
                                </a:cubicBezTo>
                                <a:cubicBezTo>
                                  <a:pt x="866" y="62346"/>
                                  <a:pt x="866" y="71871"/>
                                  <a:pt x="866" y="81396"/>
                                </a:cubicBezTo>
                                <a:cubicBezTo>
                                  <a:pt x="866" y="91787"/>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3"/>
                                  <a:pt x="77066" y="245053"/>
                                </a:cubicBezTo>
                                <a:cubicBezTo>
                                  <a:pt x="94384" y="245053"/>
                                  <a:pt x="110836" y="245918"/>
                                  <a:pt x="128154" y="245918"/>
                                </a:cubicBezTo>
                                <a:cubicBezTo>
                                  <a:pt x="129020" y="238125"/>
                                  <a:pt x="129886" y="231198"/>
                                  <a:pt x="129886" y="222539"/>
                                </a:cubicBezTo>
                                <a:close/>
                              </a:path>
                            </a:pathLst>
                          </a:custGeom>
                          <a:solidFill>
                            <a:srgbClr val="FFFFFF"/>
                          </a:solidFill>
                          <a:ln w="8653" cap="flat">
                            <a:noFill/>
                            <a:prstDash val="solid"/>
                            <a:miter/>
                          </a:ln>
                        </wps:spPr>
                        <wps:bodyPr rtlCol="0" anchor="ctr"/>
                      </wps:wsp>
                      <wps:wsp>
                        <wps:cNvPr id="1077552915" name="Freeform 1077552915"/>
                        <wps:cNvSpPr/>
                        <wps:spPr>
                          <a:xfrm>
                            <a:off x="8220644" y="3459677"/>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4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8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2"/>
                                  <a:pt x="83127" y="211847"/>
                                  <a:pt x="67541" y="211847"/>
                                </a:cubicBezTo>
                                <a:cubicBezTo>
                                  <a:pt x="58016" y="211847"/>
                                  <a:pt x="49357" y="212713"/>
                                  <a:pt x="40698" y="211847"/>
                                </a:cubicBezTo>
                                <a:cubicBezTo>
                                  <a:pt x="38966" y="208383"/>
                                  <a:pt x="39832" y="204054"/>
                                  <a:pt x="38966" y="199724"/>
                                </a:cubicBezTo>
                                <a:cubicBezTo>
                                  <a:pt x="38966" y="194529"/>
                                  <a:pt x="38100" y="189334"/>
                                  <a:pt x="38966" y="184138"/>
                                </a:cubicBezTo>
                                <a:cubicBezTo>
                                  <a:pt x="38966" y="178943"/>
                                  <a:pt x="39832" y="174613"/>
                                  <a:pt x="39832" y="169418"/>
                                </a:cubicBezTo>
                                <a:cubicBezTo>
                                  <a:pt x="39832" y="162490"/>
                                  <a:pt x="38966" y="154698"/>
                                  <a:pt x="38100" y="147770"/>
                                </a:cubicBezTo>
                                <a:cubicBezTo>
                                  <a:pt x="38100" y="141709"/>
                                  <a:pt x="38100" y="135647"/>
                                  <a:pt x="38100" y="129586"/>
                                </a:cubicBezTo>
                                <a:cubicBezTo>
                                  <a:pt x="38100" y="123524"/>
                                  <a:pt x="38100" y="118329"/>
                                  <a:pt x="38100" y="112268"/>
                                </a:cubicBezTo>
                                <a:cubicBezTo>
                                  <a:pt x="38100" y="93218"/>
                                  <a:pt x="38100" y="74168"/>
                                  <a:pt x="38100" y="55118"/>
                                </a:cubicBezTo>
                                <a:cubicBezTo>
                                  <a:pt x="38100" y="38665"/>
                                  <a:pt x="38966" y="18750"/>
                                  <a:pt x="38100" y="565"/>
                                </a:cubicBezTo>
                                <a:cubicBezTo>
                                  <a:pt x="26843" y="565"/>
                                  <a:pt x="12123" y="-1166"/>
                                  <a:pt x="866" y="1431"/>
                                </a:cubicBezTo>
                                <a:cubicBezTo>
                                  <a:pt x="0" y="21347"/>
                                  <a:pt x="866" y="37800"/>
                                  <a:pt x="866" y="55984"/>
                                </a:cubicBezTo>
                                <a:cubicBezTo>
                                  <a:pt x="866" y="62045"/>
                                  <a:pt x="866" y="68107"/>
                                  <a:pt x="0" y="74168"/>
                                </a:cubicBezTo>
                                <a:cubicBezTo>
                                  <a:pt x="0" y="80229"/>
                                  <a:pt x="0" y="86290"/>
                                  <a:pt x="0" y="92352"/>
                                </a:cubicBezTo>
                                <a:cubicBezTo>
                                  <a:pt x="0" y="104474"/>
                                  <a:pt x="0" y="117463"/>
                                  <a:pt x="0" y="131318"/>
                                </a:cubicBezTo>
                                <a:cubicBezTo>
                                  <a:pt x="0" y="136513"/>
                                  <a:pt x="866" y="141709"/>
                                  <a:pt x="866" y="146904"/>
                                </a:cubicBezTo>
                                <a:cubicBezTo>
                                  <a:pt x="866" y="151234"/>
                                  <a:pt x="0" y="156429"/>
                                  <a:pt x="0" y="160758"/>
                                </a:cubicBezTo>
                                <a:cubicBezTo>
                                  <a:pt x="0" y="165954"/>
                                  <a:pt x="866" y="171149"/>
                                  <a:pt x="866" y="176345"/>
                                </a:cubicBezTo>
                                <a:cubicBezTo>
                                  <a:pt x="866" y="180675"/>
                                  <a:pt x="866" y="185870"/>
                                  <a:pt x="866" y="191065"/>
                                </a:cubicBezTo>
                                <a:cubicBezTo>
                                  <a:pt x="866" y="196261"/>
                                  <a:pt x="1732" y="200591"/>
                                  <a:pt x="1732" y="205786"/>
                                </a:cubicBezTo>
                                <a:cubicBezTo>
                                  <a:pt x="1732" y="220506"/>
                                  <a:pt x="866" y="234361"/>
                                  <a:pt x="866" y="249081"/>
                                </a:cubicBezTo>
                                <a:cubicBezTo>
                                  <a:pt x="39832" y="250813"/>
                                  <a:pt x="76200" y="246484"/>
                                  <a:pt x="113434" y="249081"/>
                                </a:cubicBezTo>
                                <a:cubicBezTo>
                                  <a:pt x="115166" y="237825"/>
                                  <a:pt x="114300" y="224836"/>
                                  <a:pt x="111702" y="212713"/>
                                </a:cubicBezTo>
                                <a:close/>
                              </a:path>
                            </a:pathLst>
                          </a:custGeom>
                          <a:solidFill>
                            <a:srgbClr val="FFFFFF"/>
                          </a:solidFill>
                          <a:ln w="8653" cap="flat">
                            <a:noFill/>
                            <a:prstDash val="solid"/>
                            <a:miter/>
                          </a:ln>
                        </wps:spPr>
                        <wps:bodyPr rtlCol="0" anchor="ctr"/>
                      </wps:wsp>
                      <wps:wsp>
                        <wps:cNvPr id="138058776" name="Freeform 138058776"/>
                        <wps:cNvSpPr/>
                        <wps:spPr>
                          <a:xfrm>
                            <a:off x="8539299" y="3459377"/>
                            <a:ext cx="142342" cy="251453"/>
                          </a:xfrm>
                          <a:custGeom>
                            <a:avLst/>
                            <a:gdLst>
                              <a:gd name="connsiteX0" fmla="*/ 140277 w 142342"/>
                              <a:gd name="connsiteY0" fmla="*/ 1732 h 251453"/>
                              <a:gd name="connsiteX1" fmla="*/ 83993 w 142342"/>
                              <a:gd name="connsiteY1" fmla="*/ 1732 h 251453"/>
                              <a:gd name="connsiteX2" fmla="*/ 12989 w 142342"/>
                              <a:gd name="connsiteY2" fmla="*/ 0 h 251453"/>
                              <a:gd name="connsiteX3" fmla="*/ 3464 w 142342"/>
                              <a:gd name="connsiteY3" fmla="*/ 0 h 251453"/>
                              <a:gd name="connsiteX4" fmla="*/ 0 w 142342"/>
                              <a:gd name="connsiteY4" fmla="*/ 19916 h 251453"/>
                              <a:gd name="connsiteX5" fmla="*/ 2598 w 142342"/>
                              <a:gd name="connsiteY5" fmla="*/ 37234 h 251453"/>
                              <a:gd name="connsiteX6" fmla="*/ 39832 w 142342"/>
                              <a:gd name="connsiteY6" fmla="*/ 37234 h 251453"/>
                              <a:gd name="connsiteX7" fmla="*/ 51089 w 142342"/>
                              <a:gd name="connsiteY7" fmla="*/ 38966 h 251453"/>
                              <a:gd name="connsiteX8" fmla="*/ 52821 w 142342"/>
                              <a:gd name="connsiteY8" fmla="*/ 52820 h 251453"/>
                              <a:gd name="connsiteX9" fmla="*/ 51089 w 142342"/>
                              <a:gd name="connsiteY9" fmla="*/ 94384 h 251453"/>
                              <a:gd name="connsiteX10" fmla="*/ 52821 w 142342"/>
                              <a:gd name="connsiteY10" fmla="*/ 152400 h 251453"/>
                              <a:gd name="connsiteX11" fmla="*/ 51955 w 142342"/>
                              <a:gd name="connsiteY11" fmla="*/ 181841 h 251453"/>
                              <a:gd name="connsiteX12" fmla="*/ 51089 w 142342"/>
                              <a:gd name="connsiteY12" fmla="*/ 210416 h 251453"/>
                              <a:gd name="connsiteX13" fmla="*/ 51089 w 142342"/>
                              <a:gd name="connsiteY13" fmla="*/ 242455 h 251453"/>
                              <a:gd name="connsiteX14" fmla="*/ 51089 w 142342"/>
                              <a:gd name="connsiteY14" fmla="*/ 248516 h 251453"/>
                              <a:gd name="connsiteX15" fmla="*/ 69273 w 142342"/>
                              <a:gd name="connsiteY15" fmla="*/ 251114 h 251453"/>
                              <a:gd name="connsiteX16" fmla="*/ 88323 w 142342"/>
                              <a:gd name="connsiteY16" fmla="*/ 249382 h 251453"/>
                              <a:gd name="connsiteX17" fmla="*/ 90055 w 142342"/>
                              <a:gd name="connsiteY17" fmla="*/ 228600 h 251453"/>
                              <a:gd name="connsiteX18" fmla="*/ 90920 w 142342"/>
                              <a:gd name="connsiteY18" fmla="*/ 177511 h 251453"/>
                              <a:gd name="connsiteX19" fmla="*/ 90920 w 142342"/>
                              <a:gd name="connsiteY19" fmla="*/ 154998 h 251453"/>
                              <a:gd name="connsiteX20" fmla="*/ 90920 w 142342"/>
                              <a:gd name="connsiteY20" fmla="*/ 135948 h 251453"/>
                              <a:gd name="connsiteX21" fmla="*/ 90055 w 142342"/>
                              <a:gd name="connsiteY21" fmla="*/ 127289 h 251453"/>
                              <a:gd name="connsiteX22" fmla="*/ 90055 w 142342"/>
                              <a:gd name="connsiteY22" fmla="*/ 109971 h 251453"/>
                              <a:gd name="connsiteX23" fmla="*/ 90920 w 142342"/>
                              <a:gd name="connsiteY23" fmla="*/ 96116 h 251453"/>
                              <a:gd name="connsiteX24" fmla="*/ 90055 w 142342"/>
                              <a:gd name="connsiteY24" fmla="*/ 81396 h 251453"/>
                              <a:gd name="connsiteX25" fmla="*/ 90920 w 142342"/>
                              <a:gd name="connsiteY25" fmla="*/ 38100 h 251453"/>
                              <a:gd name="connsiteX26" fmla="*/ 138545 w 142342"/>
                              <a:gd name="connsiteY26" fmla="*/ 38966 h 251453"/>
                              <a:gd name="connsiteX27" fmla="*/ 140277 w 142342"/>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342"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4"/>
                                  <a:pt x="2598" y="37234"/>
                                </a:cubicBezTo>
                                <a:cubicBezTo>
                                  <a:pt x="13855" y="37234"/>
                                  <a:pt x="26843" y="37234"/>
                                  <a:pt x="39832" y="37234"/>
                                </a:cubicBezTo>
                                <a:cubicBezTo>
                                  <a:pt x="42429" y="37234"/>
                                  <a:pt x="50223" y="37234"/>
                                  <a:pt x="51089" y="38966"/>
                                </a:cubicBezTo>
                                <a:cubicBezTo>
                                  <a:pt x="52821" y="40698"/>
                                  <a:pt x="52821" y="49357"/>
                                  <a:pt x="52821" y="52820"/>
                                </a:cubicBezTo>
                                <a:cubicBezTo>
                                  <a:pt x="51955" y="64943"/>
                                  <a:pt x="51955" y="80529"/>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1" y="250248"/>
                                  <a:pt x="69273" y="251114"/>
                                </a:cubicBezTo>
                                <a:cubicBezTo>
                                  <a:pt x="76200" y="251979"/>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0"/>
                                  <a:pt x="91786" y="141143"/>
                                  <a:pt x="90920" y="135948"/>
                                </a:cubicBezTo>
                                <a:cubicBezTo>
                                  <a:pt x="90920" y="133350"/>
                                  <a:pt x="90055" y="129886"/>
                                  <a:pt x="90055" y="127289"/>
                                </a:cubicBezTo>
                                <a:cubicBezTo>
                                  <a:pt x="90055" y="121227"/>
                                  <a:pt x="90055" y="115166"/>
                                  <a:pt x="90055" y="109971"/>
                                </a:cubicBezTo>
                                <a:cubicBezTo>
                                  <a:pt x="90055" y="105641"/>
                                  <a:pt x="90920" y="101311"/>
                                  <a:pt x="90920" y="96116"/>
                                </a:cubicBezTo>
                                <a:cubicBezTo>
                                  <a:pt x="90920" y="90920"/>
                                  <a:pt x="90055" y="87457"/>
                                  <a:pt x="90055" y="81396"/>
                                </a:cubicBezTo>
                                <a:cubicBezTo>
                                  <a:pt x="90055" y="64943"/>
                                  <a:pt x="90055" y="52820"/>
                                  <a:pt x="90920" y="38100"/>
                                </a:cubicBezTo>
                                <a:cubicBezTo>
                                  <a:pt x="105641" y="38966"/>
                                  <a:pt x="122959" y="37234"/>
                                  <a:pt x="138545" y="38966"/>
                                </a:cubicBezTo>
                                <a:cubicBezTo>
                                  <a:pt x="143741" y="30307"/>
                                  <a:pt x="142875" y="12123"/>
                                  <a:pt x="140277" y="1732"/>
                                </a:cubicBezTo>
                                <a:close/>
                              </a:path>
                            </a:pathLst>
                          </a:custGeom>
                          <a:solidFill>
                            <a:srgbClr val="FFFFFF"/>
                          </a:solidFill>
                          <a:ln w="8653" cap="flat">
                            <a:noFill/>
                            <a:prstDash val="solid"/>
                            <a:miter/>
                          </a:ln>
                        </wps:spPr>
                        <wps:bodyPr rtlCol="0" anchor="ctr"/>
                      </wps:wsp>
                    </wpg:wgp>
                  </a:graphicData>
                </a:graphic>
              </wp:anchor>
            </w:drawing>
          </mc:Choice>
          <mc:Fallback>
            <w:pict>
              <v:group w14:anchorId="1503377E" id="Group 20" o:spid="_x0000_s1026" style="position:absolute;margin-left:653.45pt;margin-top:274.15pt;width:109.3pt;height:29.7pt;rotation:90;z-index:-251608576" coordorigin="78708,34559" coordsize="9983,2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">
                <v:shape id="Freeform 1158469339" o:spid="_x0000_s1027" style="position:absolute;left:78708;top:34567;width:1472;height:2685;visibility:visible;mso-wrap-style:square;v-text-anchor:middle" coordsize="147204,268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" path="m135082,129091v,11257,,20782,,30307c135082,176716,135082,186241,135082,190571v-866,30307,-19916,60613,-52821,60613l36368,253782v-9525,,-17318,,-25111,l6927,253782v-2597,,-1731,-1732,-3463,-1732l2598,252050c1732,245123,866,238196,866,231269v,-867,,-1732,,-3464c866,225207,866,221743,866,219146v,-12989,866,-25112,866,-37234c1732,172386,866,161130,866,150739v,-2598,866,-6061,866,-8659c1732,139482,866,136884,866,134287v,-867,,-2598,,-4330c866,125628,866,121298,866,116968v,-2597,,-4329,,-6927c866,102248,866,94455,866,85795r,-18183c866,60684,866,53757,,46830l,36439c,28646,866,19987,866,12193v,-2597,,-6061,,-8659c1732,-795,19050,71,25977,71v10391,,19916,,29441,1732c64077,2668,71870,2668,80530,3534v3463,,6927,1732,9525,1732l97848,7864v4329,2598,8659,4329,10391,4329c116898,17389,120361,19121,124691,26914r4330,6061c133350,44232,135948,58087,135948,69343v,6062,,11257,,17319c135948,96186,136814,105712,136814,116102r,12989l135082,129091xm132484,143811v,-8659,,-17318,,-25977c132484,115237,131618,112639,132484,111773v-866,-8659,-866,-16452,-866,-25111c131618,78868,131618,72807,131618,65880v,-3464,,-6062,-866,-9525c123825,31243,121227,23450,102177,13925,93518,9596,92652,9596,92652,9596,71005,6998,50223,5266,25977,5266v-8659,,-15586,,-23379,866l2598,32109v,13855,866,26843,866,39832c3464,77136,2598,82332,2598,87527v,8659,866,16453,866,24246c3464,116102,3464,120432,3464,123896v,3463,,7793,,10391l3464,134287v,2597,,8659,,13854l3464,160264v,6927,,12989,,19916c3464,193168,2598,205291,2598,218280v,11257,,22513,1732,32904c10391,251184,16452,251184,22514,251184v83127,,90920,-10391,101311,-31173c133350,208755,132484,189705,132484,172386v,-5195,-866,-10390,-866,-15586c131618,154202,132484,151605,132484,149873r,-6062xm144607,156800v,-8659,,-17318,,-25977c144607,128225,143741,125628,144607,124761v-866,-8659,-866,-16452,-866,-25111c143741,91857,143741,85795,143741,78868v,-3463,,-6061,-866,-9525c142009,66746,141143,63282,140277,60684v-866,-5195,-1732,-10391,-2597,-15586c137680,45098,138545,44232,138545,45098v866,866,1732,2598,1732,4330c144607,60684,146339,71941,146339,84064v,6061,,11257,,17318c146339,110907,147205,120432,147205,130823r,12988c147205,155068,147205,164593,147205,174118r,12123c147205,191436,146339,196632,146339,202693v,30307,-14721,61480,-51955,63212l48491,268503v-9525,,-17318,,-25111,l19050,268503v-2598,,-1732,-867,-2598,-867c15586,266771,14721,266771,14721,265905r,-3464c14721,261575,14721,260709,15586,260709v866,,1732,,1732,1732c17318,262441,17318,263307,17318,263307v6062,,12123,,18184,c118630,263307,126423,252916,136814,232134v7793,-12123,6927,-30307,8659,-47625c145473,177582,145473,168923,145473,161996r,-5196l144607,156800xm94384,181912v,7793,-3464,16452,-3464,22513l90920,205291v-6061,7793,-19050,10391,-29440,10391c58016,215682,44161,215682,44161,213950r,-866c44161,213084,44161,213084,44161,212218v,,,-866,,-1731c44161,207889,44161,203559,44161,200096v,-6062,-866,-11257,-866,-17319c43295,178448,43295,174984,43295,170655v,-8659,-865,-16453,-865,-25112c42430,141214,42430,137750,42430,134287v,-8659,,-16453,,-25112c42430,102248,43295,89259,43295,76271r,-30307c43295,39037,49357,40769,54552,40769r10391,-867l66675,39902v16452,,26843,9526,26843,26844c93518,78003,92652,90125,92652,101382v,12123,,24246,866,36368c93518,153337,94384,164593,94384,181912xm90920,194034v,-4329,866,-7793,866,-12122c91786,175850,91786,169789,90920,164593v,-866,,-2597,,-6061c90920,154202,90920,150739,90055,146409v,-3463,,-6061,,-8659c90055,132555,90055,129091,90055,123896v,-3464,,-6062,,-9525c90055,107443,90055,101382,90055,94455v,-7793,865,-16452,865,-25112c90920,58087,90055,47696,78798,43366l75334,41634v-2598,-865,-4329,-865,-6927,-865c62346,40769,57150,41634,51089,41634v-1732,,-3464,,-4330,c46759,46830,46759,51159,46759,56355r,19916c46759,80600,46759,83198,46759,86662v,2597,,6061,,8659c46759,103114,45893,110907,45893,118700v,18184,866,33771,866,51955l46759,197498v,4329,,8659,,12123c52821,210487,58882,209621,63211,210487v10391,,22514,-3464,25112,-9525l90920,194034xm56284,58087v,-6928,6062,-5196,11257,-5196l75334,52025v1732,,2598,,3464,1732c79664,53757,79664,55489,78798,55489v-5196,,-9525,866,-14721,866c62346,56355,60614,56355,59748,56355v,5195,,9525,,14720l59748,90991v,4330,,6927,,10391c59748,103980,59748,107443,59748,110041v,7793,-866,15587,-866,23379c58882,151605,59748,167191,59748,185375r,19050c59748,205291,58882,206157,58016,206157v-866,,-1732,,-1732,-1732c56284,201827,56284,198364,56284,195766v,-4330,,-7793,,-12122c56284,174984,55418,167191,55418,158532v,-4330,,-7793,,-11257c55418,138616,55418,130823,55418,122164v,-6927,866,-19916,866,-32905l56284,58087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5;866,67612;0,46830;0,36439;866,12193;866,3534;25977,71;55418,1803;80530,3534;90055,5266;97848,7864;108239,12193;124691,26914;129021,32975;135948,69343;135948,86662;136814,116102;136814,129091;132484,143811;132484,117834;132484,111773;131618,86662;131618,65880;130752,56355;102177,13925;92652,9596;25977,5266;2598,6132;2598,32109;3464,71941;2598,87527;3464,111773;3464,123896;3464,134287;3464,134287;3464,148141;3464,160264;3464,180180;2598,218280;4330,251184;22514,251184;123825,220011;132484,172386;131618,156800;132484,149873;132484,143811;144607,156800;144607,130823;144607,124761;143741,99650;143741,78868;142875,69343;140277,60684;137680,45098;138545,45098;140277,49428;146339,84064;146339,101382;147205,130823;147205,143811;147205,174118;147205,186241;146339,202693;94384,265905;48491,268503;23380,268503;19050,268503;16452,267636;14721,265905;14721,262441;15586,260709;17318,262441;17318,263307;35502,263307;136814,232134;145473,184509;145473,161996;145473,156800;94384,181912;90920,204425;90920,205291;61480,215682;44161,213950;44161,213084;44161,212218;44161,210487;44161,200096;43295,182777;43295,170655;42430,145543;42430,134287;42430,109175;43295,76271;43295,45964;54552,40769;64943,39902;66675,39902;93518,66746;92652,101382;93518,137750;94384,181912;90920,194034;91786,181912;90920,164593;90920,158532;90055,146409;90055,137750;90055,123896;90055,114371;90055,94455;90920,69343;78798,43366;75334,41634;68407,40769;51089,41634;46759,41634;46759,56355;46759,76271;46759,86662;46759,95321;45893,118700;46759,170655;46759,197498;46759,209621;63211,210487;88323,200962;90920,194034;56284,58087;67541,52891;75334,52025;78798,53757;78798,55489;64077,56355;59748,56355;59748,71075;59748,90991;59748,101382;59748,110041;58882,133420;59748,185375;59748,204425;58016,206157;56284,204425;56284,195766;56284,183644;55418,158532;55418,147275;55418,122164;56284,89259;56284,58087" o:connectangles="0,0,0,0,0,0,0,0,0,0,0,0,0,0,0,0,0,0,0,0,0,0,0,0,0,0,0,0,0,0,0,0,0,0,0,0,0,0,0,0,0,0,0,0,0,0,0,0,0,0,0,0,0,0,0,0,0,0,0,0,0,0,0,0,0,0,0,0,0,0,0,0,0,0,0,0,0,0,0,0,0,0,0,0,0,0,0,0,0,0,0,0,0,0,0,0,0,0,0,0,0,0,0,0,0,0,0,0,0,0,0,0,0,0,0,0,0,0,0,0,0,0,0,0,0,0,0,0,0,0,0,0,0,0,0,0,0,0,0,0,0,0,0,0,0,0,0,0,0,0,0,0,0,0,0,0,0,0,0,0,0,0,0,0,0,0,0,0,0"/>
                </v:shape>
                <v:shape id="Freeform 324052758" o:spid="_x0000_s1028" style="position:absolute;left:80405;top:34565;width:1515;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" path="m138545,228877v,4329,,8659,-1731,12123c136814,241865,136814,242732,136814,243597v,4330,-1732,11257,-3464,11257c132484,254854,131618,254854,131618,253123r-44161,-867c70139,252256,50223,254854,29441,254854v-7793,,-24245,1732,-27709,-1731c866,237536,866,221950,866,206363r,-12123c866,187313,,180386,,173459v,-6927,,-26844,1732,-28575c1732,144884,1732,144018,1732,143152v,-866,,-1732,,-3464c1732,129297,,120638,,110248v,-1732,,-4330,866,-5196l866,74745c866,70416,1732,58293,,56561r,-866c,38377,,19327,,3740,8659,-1455,23380,277,32905,277v13854,,27709,,42429,c83993,277,91786,277,100446,277v8659,,17318,866,25977,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1,2597,12989,2597,19916xm135082,226279v,-4329,,-8659,-866,-12988c125557,213291,117764,214157,109971,214157v-21648,,-39832,-1732,-64078,-1732c41564,208095,42429,193375,42429,186448v,-12989,866,-25112,1732,-38101c52821,146615,56284,146615,63211,146615v1732,,3464,,5196,c68407,146615,69273,145750,69273,145750v5195,,7793,,10391,865c85725,146615,90920,145750,96982,145750v5195,,9525,,13854,c115166,145750,114300,135359,114300,131895v,-7793,,-14720,-1732,-22514c109105,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6,43573,107373,43573r7793,c122093,43573,127289,44438,133350,44438v1732,-8659,2598,-15586,2598,-22513c135948,15863,135082,10668,134216,4607r-80530,c46759,4607,38100,4607,32905,3740,24245,4607,14720,4607,6061,4607v,8659,,17318,,25977c6061,39243,6061,47902,6061,57427v,8659,,18184,,27709c6061,95527,5196,105052,5196,114577v,8659,865,16452,865,25978c6061,150079,5196,159604,5196,169995v,25977,865,50223,865,72737l6061,251391v6062,,11257,,17319,l36368,251391v15587,,31173,-2598,45893,-2598c99580,248793,116032,249659,133350,249659v866,-7794,1732,-14721,1732,-23380xm148071,239268v,-4330,,-8659,-866,-12989c147205,226279,146339,226279,146339,225414v,,,,,-867c146339,223682,146339,222816,147205,222816v,,,,866,c148936,222816,149802,222816,149802,224547v866,6062,1732,12123,1732,17318c151534,246195,151534,250525,149802,253988v,866,,1732,,2598c149802,260916,148071,267843,146339,267843v-866,,-1732,,-1732,-1732l100446,265245v-17319,,-37235,2598,-58017,2598c35502,267843,21648,268709,15586,266977v-866,-866,-1731,-1732,-1731,-2598c13855,263513,13855,262648,15586,262648v866,,1732,865,1732,1731l17318,264379v6062,,11257,,17318,l47625,264379v15586,,31173,-2597,45893,-2597c110836,261782,127289,262648,144607,262648v1732,-8660,3464,-15587,3464,-23380xm57150,98125v,865,-866,1732,-1732,1732c54552,99857,53686,99857,53686,98125r,-866c53686,90331,55418,57427,56284,57427v,,,,866,c57150,57427,57150,55695,58016,55695v4330,,7793,,12123,c78798,55695,87457,55695,96982,55695v7793,,15586,,22513,l127289,55695v6927,,12122,866,18184,866c147205,47902,148071,40975,148071,34047v,-6061,-866,-11256,-1732,-17318c146339,16729,145473,16729,145473,15863r,-865c145473,14131,145473,13266,147205,14131v4329,2598,4329,18185,4329,22514c151534,41841,151534,60891,144607,60891v-4330,,-8659,,-12989,l119495,60891v-6061,,-12122,-866,-17318,-866c97848,60025,92652,60025,88323,60025v-9525,,-19050,,-28575,l59748,63488v,,,866,,1732c59748,75611,57150,86868,57150,98125xm58882,200302v,866,-866,1732,-1732,1732c56284,202034,55418,201168,55418,200302r,-1732c55418,186448,55418,176057,57150,163934v,-2598,1732,-4330,4330,-4330c67541,158738,71005,157873,77066,157873v1732,,3463,,5195,c82261,157873,83127,157006,83127,157006v5196,,7793,,10391,867c99580,157873,104775,157006,110836,157006v5196,,9525,,13855,c129020,157006,128154,146615,128154,143152v,-7793,,-14720,-1731,-22514c126423,120638,125557,120638,125557,119772r,-865c125557,117175,125557,117175,127289,118041v4329,3463,4329,14720,4329,23379c131618,145750,131618,150945,130752,156141v,2597,-1732,4329,-4329,4329l122093,160470v-6927,,-12122,,-19050,c100446,160470,97848,161336,95250,161336v-4330,,-7793,-866,-11257,-866c76200,160470,68407,160470,60614,160470v-1732,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5,277;75334,277;100446,277;126423,1143;130752,1143;136814,23657;129886,47902;116898,47902;104775,47902;87457,47036;73602,47036;45027,47036;45027,51365;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6279;134216,213291;109971,214157;45893,212425;42429,186448;44161,148347;63211,146615;68407,146615;69273,145750;79664,146615;96982,145750;110836,145750;114300,131895;112568,109381;103909,109381;90055,109381;81395,108516;63211,109381;44161,109381;41564,85136;44161,45305;45027,45305;45893,43573;58016,43573;84859,43573;107373,43573;115166,43573;133350,44438;135948,21925;134216,4607;53686,4607;32905,3740;6061,4607;6061,30584;6061,57427;6061,85136;5196,114577;6061,140555;5196,169995;6061,242732;6061,251391;23380,251391;36368,251391;82261,248793;133350,249659;135082,226279;148071,239268;147205,226279;146339,225414;146339,224547;147205,222816;148071,222816;149802,224547;151534,241865;149802,253988;149802,256586;146339,267843;144607,266111;100446,265245;42429,267843;15586,266977;13855,264379;15586,262648;17318,264379;17318,264379;34636,264379;47625,264379;93518,261782;144607,262648;148071,239268;57150,98125;55418,99857;53686,98125;53686,97259;56284,57427;57150,57427;58016,55695;70139,55695;96982,55695;119495,55695;127289,55695;145473,56561;148071,34047;146339,16729;145473,15863;145473,14998;147205,14131;151534,36645;144607,60891;131618,60891;119495,60891;102177,60025;88323,60025;59748,60025;59748,63488;59748,65220;57150,98125;58882,200302;57150,202034;55418,200302;55418,198570;57150,163934;61480,159604;77066,157873;82261,157873;83127,157006;93518,157873;110836,157006;124691,157006;128154,143152;126423,120638;125557,119772;125557,118907;127289,118041;131618,141420;130752,156141;126423,160470;122093,160470;103043,160470;95250,161336;83993,160470;60614,160470;58882,200302" o:connectangles="0,0,0,0,0,0,0,0,0,0,0,0,0,0,0,0,0,0,0,0,0,0,0,0,0,0,0,0,0,0,0,0,0,0,0,0,0,0,0,0,0,0,0,0,0,0,0,0,0,0,0,0,0,0,0,0,0,0,0,0,0,0,0,0,0,0,0,0,0,0,0,0,0,0,0,0,0,0,0,0,0,0,0,0,0,0,0,0,0,0,0,0,0,0,0,0,0,0,0,0,0,0,0,0,0,0,0,0,0,0,0,0,0,0,0,0,0,0,0,0,0,0,0,0,0,0,0,0,0,0,0,0,0,0,0,0,0,0,0,0,0,0,0,0,0,0,0,0,0,0,0,0,0,0,0,0,0,0,0,0,0,0,0,0,0,0,0,0,0,0,0,0,0,0,0,0,0,0,0,0,0"/>
                </v:shape>
                <v:shape id="Freeform 758113590" o:spid="_x0000_s1029" style="position:absolute;left:82145;top:34559;width:1360;height:2684;visibility:visible;mso-wrap-style:square;v-text-anchor:middle" coordsize="135947,268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" path="m122093,249382v-866,2598,-866,5195,-3464,6061c116898,256309,113434,255443,110836,254577v-6061,,-12122,,-19050,c87457,254577,83127,254577,78798,254577v-8659,,-17318,1732,-25112,1732c38100,256309,20782,256309,3464,255443v,,,-866,,-2597c3464,252846,3464,252846,2598,252846v,,-866,,-1732,c866,237259,2598,220807,1732,205221v,-3464,-866,-7793,-866,-10391c866,192232,1732,188769,1732,186170r,-7792l,163657v,-4330,866,-8659,866,-13854c866,141144,866,132485,866,122959v,-8659,,-18184,,-26843c866,77066,866,59748,866,41564v,-12123,866,-25112,866,-38100c2598,3464,3464,2598,3464,1732,7793,866,10391,,14720,v6928,,17318,866,24246,866c41564,866,43295,866,45027,2598v866,866,,2598,,4330c45027,17318,45893,30307,45027,41564v,8659,,15586,,24245c45027,70139,45027,72737,45027,77066v,8659,1732,18184,866,27709c45893,109105,45893,114300,45893,119496v,5195,,9525,,13854l46759,142009v,2598,-866,6062,,9525c46759,155864,48491,159327,48491,162791v,1732,,3464,,5196c48491,180975,46759,199159,48491,213014v6061,1732,12123,,19050,c73602,213014,79663,213014,84859,213014v12123,-866,25111,866,35502,866c122093,221673,122959,227735,122959,236394v866,5195,,8659,-866,12988xm117764,216477v-13855,-1731,-28575,-865,-44162,-865c64077,215612,55418,216477,46759,215612v-1732,-3464,-866,-7794,-1732,-12123c45027,198293,44161,193098,45027,187902v,-5195,866,-9524,866,-14720c45893,166255,45027,158462,44161,151534v,-6061,,-12122,,-18184c44161,127289,44161,122094,44161,116032v,-19050,,-38100,,-57150c44161,42430,45027,22514,44161,4330,32904,4330,18184,2598,6927,5196v-866,19916,,36368,,54552c6927,65809,6927,71871,6061,77932v,6061,,12123,,18184c6061,108239,6061,121227,6061,135082v,5195,866,10391,866,15586c6927,154998,6061,160193,6061,164523v,5196,866,10391,866,15587c6927,184439,6927,189634,6927,194830v,5195,866,9525,866,14720c7793,224271,6927,238125,6927,252846v38966,1731,75334,-2598,112568,c121227,241589,120361,228600,117764,216477xm129886,229466v,,,-866,,-1731c129886,226868,129886,226003,131618,226003v866,,1732,,1732,1732c134216,234662,135082,240723,135948,248516v,5196,,9525,-1732,12989c133350,264102,133350,266700,130752,267566v-1732,866,-5195,,-7793,-866c116898,266700,110836,266700,103909,266700v-4329,,-8659,,-12989,c82261,266700,73602,268432,65809,268432v-15586,,-31173,,-47625,-866c15586,267566,13855,265834,13855,263237v,-866,,-866,865,-866l15586,262371v866,,1732,866,1732,1731c57150,265834,93518,261505,129886,264102v4330,-9525,2598,-22513,,-34636xm60614,204355v,1732,-866,1732,-1732,1732c58016,206087,57150,205221,57150,204355v,-1732,,-3464,,-4330c57150,194830,58016,190500,58016,185305v,-6927,-866,-14721,-1732,-21648c56284,157596,56284,151534,56284,145473v,-6061,,-11257,,-17318c56284,109105,56284,90055,56284,71005v,-16452,866,-36369,,-54553l56284,16452v-866,,-1732,,-1732,-1731c54552,12989,55418,12989,56284,12989v1732,,2598,,3464,1732c60614,15587,59748,17318,59748,19050v,10391,866,23380,,34636c59748,62346,59748,69273,59748,77932v,4329,,6928,,11257c59748,97848,61480,107373,60614,116898v,4329,,9525,,14720c60614,136814,60614,141144,60614,145473r866,8659c61480,156730,60614,160193,61480,163657v,4330,1731,7793,1731,11257c63211,176646,63211,178378,63211,180110v-1731,7792,-1731,15586,-2597,24245xe" fillcolor="black" stroked="f" strokeweight=".24036mm">
                  <v:stroke joinstyle="miter"/>
                  <v:path arrowok="t" o:connecttype="custom" o:connectlocs="122093,249382;118629,255443;110836,254577;91786,254577;78798,254577;53686,256309;3464,255443;3464,252846;2598,252846;866,252846;1732,205221;866,194830;1732,186170;1732,178378;0,163657;866,149803;866,122959;866,96116;866,41564;1732,3464;3464,1732;14720,0;38966,866;45027,2598;45027,6928;45027,41564;45027,65809;45027,77066;45893,104775;45893,119496;45893,133350;46759,142009;46759,151534;48491,162791;48491,167987;48491,213014;67541,213014;84859,213014;120361,213880;122959,236394;122093,249382;117764,216477;73602,215612;46759,215612;45027,203489;45027,187902;45893,173182;44161,151534;44161,133350;44161,116032;44161,58882;44161,4330;6927,5196;6927,59748;6061,77932;6061,96116;6061,135082;6927,150668;6061,164523;6927,180110;6927,194830;7793,209550;6927,252846;119495,252846;117764,216477;129886,229466;129886,227735;131618,226003;133350,227735;135948,248516;134216,261505;130752,267566;122959,266700;103909,266700;90920,266700;65809,268432;18184,267566;13855,263237;14720,262371;15586,262371;17318,264102;129886,264102;129886,229466;60614,204355;58882,206087;57150,204355;57150,200025;58016,185305;56284,163657;56284,145473;56284,128155;56284,71005;56284,16452;56284,16452;54552,14721;56284,12989;59748,14721;59748,19050;59748,53686;59748,77932;59748,89189;60614,116898;60614,131618;60614,145473;61480,154132;61480,163657;63211,174914;63211,180110;60614,204355" o:connectangles="0,0,0,0,0,0,0,0,0,0,0,0,0,0,0,0,0,0,0,0,0,0,0,0,0,0,0,0,0,0,0,0,0,0,0,0,0,0,0,0,0,0,0,0,0,0,0,0,0,0,0,0,0,0,0,0,0,0,0,0,0,0,0,0,0,0,0,0,0,0,0,0,0,0,0,0,0,0,0,0,0,0,0,0,0,0,0,0,0,0,0,0,0,0,0,0,0,0,0,0,0,0,0,0,0,0,0,0,0"/>
                </v:shape>
                <v:shape id="Freeform 1371926493" o:spid="_x0000_s1030" style="position:absolute;left:83713;top:34565;width:1515;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" path="m138545,228877v,4329,,8659,-1731,12123c136814,241865,136814,242732,136814,243597v,4330,-1732,11257,-3464,11257c132484,254854,131618,254854,131618,253123r-44161,-867c70138,252256,50223,254854,29441,254854v-7793,,-24246,1732,-27709,-1731c866,237536,866,221950,866,206363r,-12123c866,187313,,180386,,173459v,-6927,,-26844,1732,-28575c1732,144884,1732,144018,1732,143152v,-866,,-1732,,-3464c1732,129297,,120638,,110248v,-1732,,-4330,866,-5196l866,74745c866,70416,1732,58293,,56561r,-866c,38377,,19327,,3740,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1732,6061,2597,12989,2597,19916xm135082,226279v,-4329,,-8659,-866,-12988c125557,213291,117763,214157,109970,214157v-21647,,-39832,-1732,-64077,-1732c41564,208095,42429,193375,42429,186448v,-12989,866,-25112,1732,-38101c52820,146615,56284,146615,63211,146615v1732,,3464,,5196,c68407,146615,69273,145750,69273,145750v5195,,7793,,10390,865c85725,146615,90920,145750,96982,145750v5195,,9525,,13854,c115166,145750,114300,135359,114300,131895v,-7793,,-14720,-1732,-22514c109104,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5,43573,107373,43573r7793,c122093,43573,127288,44438,133350,44438v1732,-8659,2598,-15586,2598,-22513c135948,15863,135082,10668,134216,4607r-80530,c46759,4607,38100,4607,32904,3740,24245,4607,14720,4607,6061,4607v,8659,,17318,,25977c6061,39243,6061,47902,6061,57427v,8659,,18184,,27709c6061,95527,5195,105052,5195,114577v,8659,866,16452,866,25978c6061,150079,5195,159604,5195,169995v,25977,866,50223,866,72737l6061,251391v6062,,11257,,17318,l36368,251391v15587,,31173,-2598,45893,-2598c99580,248793,116032,249659,133350,249659v,-7794,1732,-14721,1732,-23380xm147205,239268v,-4330,,-8659,-866,-12989c146339,226279,145473,226279,145473,225414v,,,,,-867c145473,223682,145473,222816,146339,222816v,,,,866,c148070,222816,148936,222816,148936,224547v866,6062,1732,12123,1732,17318c150668,246195,150668,250525,148936,253988v,866,,1732,,2598c148936,260916,147205,267843,145473,267843v-866,,-1732,,-1732,-1732l99580,265245v-17319,,-37235,2598,-58016,2598c34636,267843,20782,268709,14720,266977v-866,-866,-1731,-1732,-1731,-2598c12989,263513,12989,262648,14720,262648v866,,1732,865,1732,1731l16452,264379v6061,,11257,,17318,l46759,264379v15586,,31173,-2597,45893,-2597c109970,261782,126423,262648,143741,262648v2598,-8660,3464,-15587,3464,-23380xm57150,98125v,865,-866,1732,-1732,1732c54552,99857,53686,99857,53686,98125r,-866c53686,90331,55418,57427,56284,57427v,,,,866,c57150,57427,57150,55695,58016,55695v4329,,7793,,12122,c78798,55695,87457,55695,96982,55695v7793,,15586,,22513,l127288,55695v6928,,12123,866,18185,866c147205,47902,148070,40975,148070,34047v,-6061,-865,-11256,-1731,-17318c146339,16729,145473,16729,145473,15863r,-865c145473,14131,145473,13266,147205,14131v4329,2598,4329,18185,4329,22514c151534,41841,151534,60891,144607,60891v-4330,,-8659,,-12989,l119495,60891v-6061,,-12122,-866,-17318,-866c97848,60025,92652,60025,88323,60025v-9525,,-19050,,-28575,l59748,63488v,,,866,,1732c58882,75611,57150,86868,57150,98125xm58882,200302v,866,-866,1732,-1732,1732c56284,202034,55418,201168,55418,200302r,-1732c55418,186448,55418,176057,57150,163934v,-2598,1732,-4330,4329,-4330c67541,158738,71004,157873,77066,157873v1732,,3463,,5195,c82261,157873,83127,157006,83127,157006v5196,,7793,,10391,867c99580,157873,104775,157006,110836,157006v5196,,9525,,13855,c129020,157006,128154,146615,128154,143152v,-7793,,-14720,-1731,-22514c126423,120638,125557,120638,125557,119772r,-865c125557,117175,125557,117175,127288,118041v4330,3463,4330,14720,4330,23379c131618,145750,131618,150945,130752,156141v,2597,-1732,4329,-4329,4329l122093,160470v-6927,,-12123,,-19050,c100445,160470,97848,161336,95250,161336v-4330,,-7793,-866,-11257,-866c76200,160470,68407,160470,60614,160470v-1732,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4,277;75334,277;100445,277;126423,1143;130752,1143;136814,23657;129886,47902;116898,47902;104775,47902;87457,47036;73602,47036;45027,47036;45027,51365;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7;63211,146615;68407,146615;69273,145750;79663,146615;96982,145750;110836,145750;114300,131895;112568,109381;103909,109381;90055,109381;81395,108516;63211,109381;44161,109381;41564,85136;44161,45305;45027,45305;45893,43573;58016,43573;84859,43573;107373,43573;115166,43573;133350,44438;135948,21925;134216,4607;53686,4607;32904,3740;6061,4607;6061,30584;6061,57427;6061,85136;5195,114577;6061,140555;5195,169995;6061,242732;6061,251391;23379,251391;36368,251391;82261,248793;133350,249659;135082,226279;147205,239268;146339,226279;145473,225414;145473,224547;146339,222816;147205,222816;148936,224547;150668,241865;148936,253988;148936,256586;145473,267843;143741,266111;99580,265245;41564,267843;14720,266977;12989,264379;14720,262648;16452,264379;16452,264379;33770,264379;46759,264379;92652,261782;143741,262648;147205,239268;57150,98125;55418,99857;53686,98125;53686,97259;56284,57427;57150,57427;58016,55695;70138,55695;96982,55695;119495,55695;127288,55695;145473,56561;148070,34047;146339,16729;145473,15863;145473,14998;147205,14131;151534,36645;144607,60891;131618,60891;119495,60891;102177,60025;88323,60025;59748,60025;59748,63488;59748,65220;57150,98125;58882,200302;57150,202034;55418,200302;55418,198570;57150,163934;61479,159604;77066,157873;82261,157873;83127,157006;93518,157873;110836,157006;124691,157006;128154,143152;126423,120638;125557,119772;125557,118907;127288,118041;131618,141420;130752,156141;126423,160470;122093,160470;103043,160470;95250,161336;83993,160470;60614,160470;58882,200302" o:connectangles="0,0,0,0,0,0,0,0,0,0,0,0,0,0,0,0,0,0,0,0,0,0,0,0,0,0,0,0,0,0,0,0,0,0,0,0,0,0,0,0,0,0,0,0,0,0,0,0,0,0,0,0,0,0,0,0,0,0,0,0,0,0,0,0,0,0,0,0,0,0,0,0,0,0,0,0,0,0,0,0,0,0,0,0,0,0,0,0,0,0,0,0,0,0,0,0,0,0,0,0,0,0,0,0,0,0,0,0,0,0,0,0,0,0,0,0,0,0,0,0,0,0,0,0,0,0,0,0,0,0,0,0,0,0,0,0,0,0,0,0,0,0,0,0,0,0,0,0,0,0,0,0,0,0,0,0,0,0,0,0,0,0,0,0,0,0,0,0,0,0,0,0,0,0,0,0,0,0,0,0,0"/>
                </v:shape>
                <v:shape id="Freeform 316473926" o:spid="_x0000_s1031" style="position:absolute;left:85378;top:34574;width:1582;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" path="m147741,25354v,7793,-2598,12122,-5196,18184c140813,44404,139082,43538,137350,43538v-6062,-866,-12123,,-19050,c113970,43538,108775,43538,103579,43538r-5195,c96652,43538,96652,41806,94920,43538v-1732,9525,-866,18184,,27709c94920,76442,94054,81638,94054,87699v,4330,866,8660,866,12123c94920,106749,94054,112811,94054,118006v1732,4330,,8659,866,12989c94920,131861,95786,132726,95786,133593v866,6927,,14720,,21647c95786,162167,95786,169961,95786,176888v,6061,,12122,,19050c95786,202865,95786,209792,95786,216720v,12988,-1732,24245,-1732,37234c88859,253954,83663,255686,78468,255686v,,-866,,-866,c73272,256552,68077,255686,62882,254820v-4330,,-8659,-866,-12123,-3464c51625,238367,50759,226245,50759,212390v,-12122,1732,-24245,1732,-37234c52491,161302,52491,147447,52491,133593v,-13855,-1732,-27710,,-41564c53357,80772,52491,72113,53357,60856v,-6927,1731,-9525,,-16452c44698,44404,35172,44404,25647,44404v-4329,,-8659,-866,-12122,-866c9195,43538,5732,43538,2268,41806,-2062,29683,536,11499,4000,242v8659,-865,19050,867,29441,867c59418,1109,87993,242,114836,1109v9525,865,18184,865,26843,c142545,1109,143411,-623,145143,242v1732,,4330,10391,4330,12123c147741,16695,147741,21890,147741,25354xm141679,3706v-19050,-866,-38966,866,-56284,c61150,2840,37770,3706,14391,1974v-3464,,-6062,,-9525,c3134,8036,2268,14097,1402,21890v,6927,,12989,2598,17318c15257,39208,28245,39208,41234,39208v2598,,10391,,11257,1732c54223,42672,54223,51331,54223,54795v-866,12122,-866,27709,-1732,41564c53357,115408,52491,135324,54223,154374v,10391,-866,19050,-866,29441c53357,192474,52491,201999,52491,212390v,11257,866,23380,,32039c53357,244429,52491,248758,52491,250490v5195,2598,12122,1732,18184,2598c77602,253954,83663,253088,89725,251356v,-6927,1732,-12989,1732,-20782c92323,214122,91457,196804,92323,179486v,-8659,,-15587,,-22514c92323,150045,93188,143117,92323,137922v,-2598,-866,-6061,-866,-8659c91457,123202,91457,117140,91457,111945v,-4330,866,-8659,866,-13855c92323,92895,91457,89431,91457,83370v,-16453,,-28575,866,-43296c107043,40940,124361,39208,139948,40940v5195,-8659,4329,-26843,1731,-37234xm12659,52197v,-866,,-1732,1732,-1732c15257,50465,16122,51331,16988,52197r,c25647,52197,33441,52197,42966,52197v866,,1732,866,1732,1732c44698,54795,43832,55661,42966,55661r-6062,c32575,55661,28245,54795,24781,54795v-3463,,-6061,,-9524,-866c13525,54795,12659,53063,12659,52197r,xm153802,50465v866,-1731,1732,-4330,1732,-6061l155534,38343v,-7794,,-14721,-1732,-22514c153802,14097,154668,11499,155534,13231r866,2598c157266,22756,158132,27952,158132,34879r,4329c158132,46135,158132,54795,149473,55661v-2598,,-4330,,-4330,c145143,55661,143411,55661,141679,55661v-2597,,-4329,,-6061,l129556,55661v-4329,,-7793,,-12122,l114836,55661v-5195,-1732,-10391,3463,-9525,8659c105311,66052,105311,67783,105311,68649v,4330,866,9525,,14721c105311,111079,105311,138788,105311,167363v,6927,,14720,,21647c105311,195072,105311,201133,105311,208061v,6927,,13854,,20782c105311,234904,105311,240965,104445,246161r,3463c103579,256552,104445,268674,94054,268674r-2597,866l87993,269540v,,-866,,-866,c82797,270406,77602,269540,72406,268674v-4329,,-7793,-866,-11256,-2597c60284,266077,60284,265211,60284,264345v,-866,,-866,866,-866l62016,263479v866,,866,,866,866c68077,266942,75004,266077,81066,266942v3463,866,6927,,10391,c93188,266942,94054,266942,94054,266942v7794,,6062,-8659,6928,-14720c100982,252222,100982,250490,100982,248758v,,,-1732,,-3463c101848,228843,100982,211524,101848,194206v,-8659,,-15586,,-22514c101848,164765,102713,157838,101848,152643v,-17319,-866,-35503,-866,-54553l100982,70381c99250,59990,104445,53063,114836,55661r3464,c122629,55661,126959,55661,131288,55661r11257,c143411,55661,144277,55661,145143,55661r5195,l153802,50465xe" fillcolor="black" stroked="f" strokeweight=".24036mm">
                  <v:stroke joinstyle="miter"/>
                  <v:path arrowok="t" o:connecttype="custom" o:connectlocs="147741,25354;142545,43538;137350,43538;118300,43538;103579,43538;98384,43538;94920,43538;94920,71247;94054,87699;94920,99822;94054,118006;94920,130995;95786,133593;95786,155240;95786,176888;95786,195938;95786,216720;94054,253954;78468,255686;77602,255686;62882,254820;50759,251356;50759,212390;52491,175156;52491,133593;52491,92029;53357,60856;53357,44404;25647,44404;13525,43538;2268,41806;4000,242;33441,1109;114836,1109;141679,1109;145143,242;149473,12365;147741,25354;141679,3706;85395,3706;14391,1974;4866,1974;1402,21890;4000,39208;41234,39208;52491,40940;54223,54795;52491,96359;54223,154374;53357,183815;52491,212390;52491,244429;52491,250490;70675,253088;89725,251356;91457,230574;92323,179486;92323,156972;92323,137922;91457,129263;91457,111945;92323,98090;91457,83370;92323,40074;139948,40940;141679,3706;12659,52197;14391,50465;16988,52197;16988,52197;42966,52197;44698,53929;42966,55661;36904,55661;24781,54795;15257,53929;12659,52197;12659,52197;153802,50465;155534,44404;155534,38343;153802,15829;155534,13231;156400,15829;158132,34879;158132,39208;149473,55661;145143,55661;141679,55661;135618,55661;129556,55661;117434,55661;114836,55661;105311,64320;105311,68649;105311,83370;105311,167363;105311,189010;105311,208061;105311,228843;104445,246161;104445,249624;94054,268674;91457,269540;87993,269540;87127,269540;72406,268674;61150,266077;60284,264345;61150,263479;62016,263479;62882,264345;81066,266942;91457,266942;94054,266942;100982,252222;100982,248758;100982,245295;101848,194206;101848,171692;101848,152643;100982,98090;100982,70381;114836,55661;118300,55661;131288,55661;142545,55661;145143,55661;150338,55661;153802,50465" o:connectangles="0,0,0,0,0,0,0,0,0,0,0,0,0,0,0,0,0,0,0,0,0,0,0,0,0,0,0,0,0,0,0,0,0,0,0,0,0,0,0,0,0,0,0,0,0,0,0,0,0,0,0,0,0,0,0,0,0,0,0,0,0,0,0,0,0,0,0,0,0,0,0,0,0,0,0,0,0,0,0,0,0,0,0,0,0,0,0,0,0,0,0,0,0,0,0,0,0,0,0,0,0,0,0,0,0,0,0,0,0,0,0,0,0,0,0,0,0,0,0,0,0,0,0,0,0,0,0,0,0,0"/>
                </v:shape>
                <v:shape id="Freeform 87615255" o:spid="_x0000_s1032" style="position:absolute;left:87176;top:34565;width:1516;height:2680;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" path="m138545,228877v,4329,,8659,-1731,12123c136814,241865,136814,242732,136814,243597v,4330,-1732,11257,-3464,11257c132484,254854,131618,254854,131618,253123r-44161,-867c70138,252256,50223,254854,29441,254854v-7793,,-24246,1732,-27709,-1731c866,237536,866,221950,866,206363r,-12123c866,187313,,180386,,173459v,-6927,,-26844,1732,-28575c1732,144884,1732,144018,1732,143152v,-866,,-1732,,-3464c1732,129297,,120638,,110248v,-1732,,-4330,866,-5196l866,74745c866,70416,1732,58293,,56561r,-866c,38377,,19327,,3740,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5r,867c45027,64354,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4216,208961,135082,208961,135948,208961v866,6061,2597,12989,2597,19916xm135082,226279v,-4329,,-8659,-866,-12988c125557,213291,117763,214157,109970,214157v-21647,,-39832,-1732,-64077,-1732c41564,208095,42429,193375,42429,186448v,-12989,866,-25112,1732,-38101c52820,146615,56284,146615,63211,146615v1732,,3464,,5196,c68407,146615,69273,145750,69273,145750v5195,,7793,,10390,865c85725,146615,90920,145750,96982,145750v5195,,9525,,13854,c115166,145750,114300,135359,114300,131895v,-7793,,-14720,-1732,-22514c109104,109381,106507,109381,103909,109381v-4329,,-8659,,-13854,c87457,109381,83993,109381,81395,108516v-6927,865,-12122,865,-18184,865c57150,109381,51089,109381,44161,109381,41564,100722,41564,92930,41564,85136v,-6927,1731,-39831,2597,-39831c44161,45305,44161,45305,45027,45305v,,,-1732,866,-1732c50223,43573,53686,43573,58016,43573v8659,,17318,,26843,c92652,43573,100445,43573,107373,43573r7793,c122093,43573,127288,44438,133350,44438v1732,-8659,2598,-15586,2598,-22513c135948,15863,135082,10668,134216,4607r-80530,c46759,4607,38100,4607,32904,3740,24245,4607,14720,4607,6061,4607v,8659,,17318,,25977c6061,39243,6061,47902,6061,57427v,8659,,18184,,27709c6061,95527,5195,105052,5195,114577v,8659,866,16452,866,25978c6061,150079,5195,159604,5195,169995v,25977,866,50223,866,72737l6061,251391v6062,,11257,,17318,l36368,251391v15587,,31173,-2598,45893,-2598c99580,248793,116032,249659,133350,249659v,-7794,1732,-14721,1732,-23380xm147205,239268v,-4330,,-8659,-866,-12989c146339,226279,145473,226279,145473,225414v,,,,,-867c145473,223682,145473,222816,146339,222816v,,,,866,c148070,222816,148936,222816,148936,224547v866,6062,1732,12123,1732,17318c150668,246195,150668,250525,148936,253988v,866,,1732,,2598c148936,260916,147205,267843,145473,267843v-866,,-1732,,-1732,-1732l99580,265245v-17319,,-37235,2598,-58016,2598c34636,267843,20782,268709,14720,266977v-866,-866,-1731,-1732,-1731,-2598c12989,263513,12989,262648,14720,262648v866,,1732,865,1732,1731l16452,264379v6061,,11257,,17318,l46759,264379v15586,,31173,-2597,45893,-2597c109970,261782,126423,262648,143741,262648v2598,-8660,3464,-15587,3464,-23380xm57150,98125v,865,-866,1732,-1732,1732c54552,99857,53686,99857,53686,98125r,-866c53686,90331,55418,57427,56284,57427v,,,,866,c57150,57427,57150,55695,58016,55695v4329,,7793,,12122,c78798,55695,87457,55695,96982,55695v7793,,15586,,22513,l127288,55695v6928,,12123,866,18185,866c147205,47902,148070,40975,148070,34047v,-6061,-865,-11256,-1731,-17318c146339,16729,145473,16729,145473,15863r,-865c145473,14131,145473,13266,147205,14131v4329,2598,4329,18185,4329,22514c151534,41841,151534,60891,144607,60891v-4330,,-8659,,-12989,l119495,60891v-6061,,-12122,-866,-17318,-866c97848,60025,92652,60025,88323,60025v-9525,,-19050,,-28575,l59748,63488v,,,866,,1732c58882,75611,57150,86868,57150,98125xm58016,200302v,866,-866,1732,-1732,1732c55418,202034,54552,201168,54552,200302r,-1732c54552,186448,54552,176057,56284,163934v,-2598,1732,-4330,4330,-4330c66675,158738,70138,157873,76200,157873v1732,,3463,,5195,c81395,157873,82261,157006,82261,157006v5196,,7794,,10391,867c98714,157873,103909,157006,109970,157006v5196,,9525,,13855,c128154,157006,127288,146615,127288,143152v,-7793,,-14720,-1731,-22514c125557,120638,124691,120638,124691,119772r,-865c124691,117175,124691,117175,126423,118041v4329,3463,4329,14720,4329,23379c130752,145750,130752,150945,129886,156141v,2597,-1732,4329,-4329,4329l121227,160470v-6927,,-12123,,-19050,c99580,160470,96982,161336,94384,161336v-4329,,-7793,-866,-11257,-866c75334,160470,67541,160470,59748,160470v-866,12123,-1732,26843,-1732,39832xe" fillcolor="black" stroked="f" strokeweight=".24036mm">
                  <v:stroke joinstyle="miter"/>
                  <v:path arrowok="t" o:connecttype="custom" o:connectlocs="138545,228877;136814,241000;136814,243597;133350,254854;131618,253123;87457,252256;29441,254854;1732,253123;866,206363;866,194240;0,173459;1732,144884;1732,143152;1732,139688;0,110248;866,105052;866,74745;0,56561;0,55695;0,3740;32904,277;75334,277;100445,277;126423,1143;130752,1143;136814,23657;129886,47902;116898,47902;104775,47902;87457,47036;73602,47036;45027,47036;45027,51365;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6279;134216,213291;109970,214157;45893,212425;42429,186448;44161,148347;63211,146615;68407,146615;69273,145750;79663,146615;96982,145750;110836,145750;114300,131895;112568,109381;103909,109381;90055,109381;81395,108516;63211,109381;44161,109381;41564,85136;44161,45305;45027,45305;45893,43573;58016,43573;84859,43573;107373,43573;115166,43573;133350,44438;135948,21925;134216,4607;53686,4607;32904,3740;6061,4607;6061,30584;6061,57427;6061,85136;5195,114577;6061,140555;5195,169995;6061,242732;6061,251391;23379,251391;36368,251391;82261,248793;133350,249659;135082,226279;147205,239268;146339,226279;145473,225414;145473,224547;146339,222816;147205,222816;148936,224547;150668,241865;148936,253988;148936,256586;145473,267843;143741,266111;99580,265245;41564,267843;14720,266977;12989,264379;14720,262648;16452,264379;16452,264379;33770,264379;46759,264379;92652,261782;143741,262648;147205,239268;57150,98125;55418,99857;53686,98125;53686,97259;56284,57427;57150,57427;58016,55695;70138,55695;96982,55695;119495,55695;127288,55695;145473,56561;148070,34047;146339,16729;145473,15863;145473,14998;147205,14131;151534,36645;144607,60891;131618,60891;119495,60891;102177,60025;88323,60025;59748,60025;59748,63488;59748,65220;57150,98125;58016,200302;56284,202034;54552,200302;54552,198570;56284,163934;60614,159604;76200,157873;81395,157873;82261,157006;92652,157873;109970,157006;123825,157006;127288,143152;125557,120638;124691,119772;124691,118907;126423,118041;130752,141420;129886,156141;125557,160470;121227,160470;102177,160470;94384,161336;83127,160470;59748,160470;58016,200302" o:connectangles="0,0,0,0,0,0,0,0,0,0,0,0,0,0,0,0,0,0,0,0,0,0,0,0,0,0,0,0,0,0,0,0,0,0,0,0,0,0,0,0,0,0,0,0,0,0,0,0,0,0,0,0,0,0,0,0,0,0,0,0,0,0,0,0,0,0,0,0,0,0,0,0,0,0,0,0,0,0,0,0,0,0,0,0,0,0,0,0,0,0,0,0,0,0,0,0,0,0,0,0,0,0,0,0,0,0,0,0,0,0,0,0,0,0,0,0,0,0,0,0,0,0,0,0,0,0,0,0,0,0,0,0,0,0,0,0,0,0,0,0,0,0,0,0,0,0,0,0,0,0,0,0,0,0,0,0,0,0,0,0,0,0,0,0,0,0,0,0,0,0,0,0,0,0,0,0,0,0,0,0,0"/>
                </v:shape>
                <v:shape id="Freeform 1891621028" o:spid="_x0000_s1033" style="position:absolute;left:78734;top:34619;width:1299;height:2468;visibility:visible;mso-wrap-style:square;v-text-anchor:middle" coordsize="129906,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" path="m129886,167120v,-5195,-865,-10390,-865,-15586c129021,148936,129886,146339,129886,144607r,-6062c129886,129886,129886,121227,129886,112568v,-2597,-865,-5195,,-6061c129021,97848,129021,90055,129021,81396v,-7794,,-13855,,-20782c129021,57150,129021,54552,128155,51089,121227,25977,118630,18184,99580,8659,90920,4330,90055,4330,90055,4330,68407,1732,47625,,23380,,14720,,7793,,,866l,26843c,40698,866,53686,866,66675,866,71870,,77066,,82261v,8659,866,16453,866,24246c866,110836,866,115166,866,118630v,3464,,7793,,10391l866,129021v,2597,,8659,,13854l866,154998v,6927,,12989,,19916c866,187902,,200025,,213014v,11257,,22513,1732,33770c7793,246784,13855,246784,19916,246784v83127,,90920,-10391,101311,-31172c130752,203489,129886,184439,129886,167120xm88323,199159r,c82261,207818,69273,209550,58882,209550v-3464,,-17318,,-17318,-1732l41564,206952v,,,,,-866c41564,206086,41564,205221,41564,204355v,-2598,,-6928,,-10391c41564,187902,40698,182707,40698,176646v,-4330,,-7794,,-12123c40698,155864,39832,148071,39832,139412v,-4330,,-7794,,-11258c39832,119495,39832,111702,39832,103043v,-6927,866,-19915,866,-32904l40698,39832v,-6928,6061,-5196,11257,-5196l62345,33771r1732,c80530,33771,90920,43295,90920,60614v,11256,-865,23379,-865,34636c90055,107373,90055,119495,90920,131618v,15587,866,26843,866,44161c91786,184439,88323,193964,88323,199159xe" stroked="f" strokeweight=".24036mm">
                  <v:stroke joinstyle="miter"/>
                  <v:path arrowok="t" o:connecttype="custom" o:connectlocs="129886,167120;129021,151534;129886,144607;129886,138545;129886,112568;129886,106507;129021,81396;129021,60614;128155,51089;99580,8659;90055,4330;23380,0;0,866;0,26843;866,66675;0,82261;866,106507;866,118630;866,129021;866,129021;866,142875;866,154998;866,174914;0,213014;1732,246784;19916,246784;121227,215612;129886,167120;88323,199159;88323,199159;58882,209550;41564,207818;41564,206952;41564,206086;41564,204355;41564,193964;40698,176646;40698,164523;39832,139412;39832,128154;39832,103043;40698,70139;40698,39832;51955,34636;62345,33771;64077,33771;90920,60614;90055,95250;90920,131618;91786,175779;88323,199159" o:connectangles="0,0,0,0,0,0,0,0,0,0,0,0,0,0,0,0,0,0,0,0,0,0,0,0,0,0,0,0,0,0,0,0,0,0,0,0,0,0,0,0,0,0,0,0,0,0,0,0,0,0,0"/>
                </v:shape>
                <v:shape id="Freeform 1391442186" o:spid="_x0000_s1034" style="position:absolute;left:83765;top:34602;width:1307;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" path="m129886,222539v,-4330,,-8659,-865,-12989c120362,209550,112568,210416,104775,210416v-21648,,-39832,-1732,-64077,-1732c36368,204355,37234,189634,37234,182707v,-12988,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1,39832v8659,,17318,,26843,c87457,39832,95250,39832,102177,39832r7794,c116898,39832,122093,40698,128155,40698v1731,-8659,2597,-15586,2597,-22514c130752,12123,129886,6928,129021,866r-80530,c41564,866,32905,866,27709,,19050,866,9525,866,866,866v,8659,,17318,,25977c866,35503,866,44162,866,53686v,8660,,18185,,27710c866,91787,,101311,,110837v,8659,866,16452,866,25977c866,146339,,155864,,166255v,25977,866,50222,866,72736l866,247650v6061,,11257,,17318,l31173,247650v15586,,31173,-2597,45893,-2597c94384,245053,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3;128155,245918;129886,222539" o:connectangles="0,0,0,0,0,0,0,0,0,0,0,0,0,0,0,0,0,0,0,0,0,0,0,0,0,0,0,0,0,0,0,0,0,0,0,0,0,0,0,0,0,0,0,0,0,0"/>
                </v:shape>
                <v:shape id="Freeform 1945795745" o:spid="_x0000_s1035" style="position:absolute;left:87228;top:34602;width:1308;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" path="m129886,222539v,-4330,,-8659,-865,-12989c120362,209550,112568,210416,104775,210416v-21648,,-39832,-1732,-64077,-1732c36368,204355,37234,189634,37234,182707v,-12988,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1,39832v8659,,17318,,26843,c87457,39832,95250,39832,102177,39832r7794,c116898,39832,122093,40698,128155,40698v1731,-8659,2597,-15586,2597,-22514c130752,12123,129886,6928,129021,866r-80530,c41564,866,32905,866,27709,,19050,866,9525,866,866,866v,8659,,17318,,25977c866,35503,866,44162,866,53686v,8660,,18185,,27710c866,91787,,101311,,110837v,8659,866,16452,866,25977c866,146339,,155864,,166255v,25977,866,50222,866,72736l866,247650v6061,,11257,,17318,l31173,247650v15586,,31173,-2597,45893,-2597c94384,245053,110837,245918,128155,245918v,-7793,1731,-14720,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3;128155,245918;129886,222539" o:connectangles="0,0,0,0,0,0,0,0,0,0,0,0,0,0,0,0,0,0,0,0,0,0,0,0,0,0,0,0,0,0,0,0,0,0,0,0,0,0,0,0,0,0,0,0,0,0"/>
                </v:shape>
                <v:shape id="Freeform 178755384" o:spid="_x0000_s1036" style="position:absolute;left:80457;top:34602;width:1307;height:2476;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" path="m129886,222539v,-4330,,-8659,-866,-12989c120361,209550,112568,210416,104775,210416v-21648,,-39832,-1732,-64077,-1732c36368,204355,37234,189634,37234,182707v,-12988,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7,1732,-39832,2598,-39832c38966,41564,38966,41564,39832,41564v,,,-1732,866,-1732c45027,39832,48491,39832,52820,39832v8660,,17319,,26843,c87457,39832,95250,39832,102177,39832r7793,c116898,39832,122093,40698,128154,40698v1732,-8659,2598,-15586,2598,-22514c130752,12123,129886,6928,129020,866r-80529,c41564,866,32904,866,27709,,19050,866,9525,866,866,866v,8659,,17318,,25977c866,35503,866,44162,866,53686v,8660,,18185,,27710c866,91787,,101311,,110837v,8659,866,16452,866,25977c866,146339,,155864,,166255v,25977,866,50222,866,72736l866,247650v6061,,11257,,17318,l31173,247650v15586,,31172,-2597,45893,-2597c94384,245053,110836,245918,128154,245918v866,-7793,1732,-14720,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0,39832;79663,39832;102177,39832;109970,39832;128154,40698;130752,18184;129020,866;48491,866;27709,0;866,866;866,26843;866,53686;866,81396;0,110837;866,136814;0,166255;866,238991;866,247650;18184,247650;31173,247650;77066,245053;128154,245918;129886,222539" o:connectangles="0,0,0,0,0,0,0,0,0,0,0,0,0,0,0,0,0,0,0,0,0,0,0,0,0,0,0,0,0,0,0,0,0,0,0,0,0,0,0,0,0,0,0,0,0,0"/>
                </v:shape>
                <v:shape id="Freeform 1077552915" o:spid="_x0000_s1037" style="position:absolute;left:82206;top:34596;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" path="m111702,212713v-13854,-1731,-28575,-866,-44161,-866c58016,211847,49357,212713,40698,211847v-1732,-3464,-866,-7793,-1732,-12123c38966,194529,38100,189334,38966,184138v,-5195,866,-9525,866,-14720c39832,162490,38966,154698,38100,147770v,-6061,,-12123,,-18184c38100,123524,38100,118329,38100,112268v,-19050,,-38100,,-57150c38100,38665,38966,18750,38100,565,26843,565,12123,-1166,866,1431v-866,19916,,36369,,54553c866,62045,866,68107,,74168v,6061,,12122,,18184c,104474,,117463,,131318v,5195,866,10391,866,15586c866,151234,,156429,,160758v,5196,866,10391,866,15587c866,180675,866,185870,866,191065v,5196,866,9526,866,14721c1732,220506,866,234361,866,249081v38966,1732,75334,-2597,112568,c115166,237825,114300,224836,111702,212713xe" stroked="f" strokeweight=".24036mm">
                  <v:stroke joinstyle="miter"/>
                  <v:path arrowok="t" o:connecttype="custom" o:connectlocs="111702,212713;67541,211847;40698,211847;38966,199724;38966,184138;39832,169418;38100,147770;38100,129586;38100,112268;38100,55118;38100,565;866,1431;866,55984;0,74168;0,92352;0,131318;866,146904;0,160758;866,176345;866,191065;1732,205786;866,249081;113434,249081;111702,212713" o:connectangles="0,0,0,0,0,0,0,0,0,0,0,0,0,0,0,0,0,0,0,0,0,0,0,0"/>
                </v:shape>
                <v:shape id="Freeform 138058776" o:spid="_x0000_s1038" style="position:absolute;left:85392;top:34593;width:1424;height:2515;visibility:visible;mso-wrap-style:square;v-text-anchor:middle" coordsize="142342,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" path="m140277,1732v-19050,-866,-38966,866,-56284,c59748,866,36368,1732,12989,,9525,,6927,,3464,,1732,6061,866,12123,,19916v,6927,,12988,2598,17318c13855,37234,26843,37234,39832,37234v2597,,10391,,11257,1732c52821,40698,52821,49357,52821,52820v-866,12123,-866,27709,-1732,41564c51955,113434,51089,133350,52821,152400v,10391,-866,19050,-866,29441c51955,190500,51089,200025,51089,210416v,11257,866,23379,,32039c51955,242455,51089,246784,51089,248516v5195,2598,12122,1732,18184,2598c76200,251979,82261,251114,88323,249382v,-6927,1732,-12989,1732,-20782c90920,212148,90055,194830,90920,177511v,-8659,,-15586,,-22513c90920,148070,91786,141143,90920,135948v,-2598,-865,-6062,-865,-8659c90055,121227,90055,115166,90055,109971v,-4330,865,-8660,865,-13855c90920,90920,90055,87457,90055,81396v,-16453,,-28576,865,-43296c105641,38966,122959,37234,138545,38966v5196,-8659,4330,-26843,1732,-37234xe" stroked="f" strokeweight=".24036mm">
                  <v:stroke joinstyle="miter"/>
                  <v:path arrowok="t" o:connecttype="custom" o:connectlocs="140277,1732;83993,1732;12989,0;3464,0;0,19916;2598,37234;39832,37234;51089,38966;52821,52820;51089,94384;52821,152400;51955,181841;51089,210416;51089,242455;51089,248516;69273,251114;88323,249382;90055,228600;90920,177511;90920,154998;90920,135948;90055,127289;90055,109971;90920,96116;90055,81396;90920,38100;138545,38966;140277,1732" o:connectangles="0,0,0,0,0,0,0,0,0,0,0,0,0,0,0,0,0,0,0,0,0,0,0,0,0,0,0,0"/>
                </v:shape>
              </v:group>
            </w:pict>
          </mc:Fallback>
        </mc:AlternateContent>
      </w:r>
      <w:r>
        <w:rPr>
          <w:b/>
          <w:noProof/>
          <w:color w:val="A6A6A6" w:themeColor="background1" w:themeShade="A6"/>
          <w:sz w:val="32"/>
          <w:szCs w:val="44"/>
        </w:rPr>
        <mc:AlternateContent>
          <mc:Choice Requires="wpg">
            <w:drawing>
              <wp:anchor distT="0" distB="0" distL="114300" distR="114300" simplePos="0" relativeHeight="251685376" behindDoc="1" locked="0" layoutInCell="1" allowOverlap="1" wp14:anchorId="7EB0E4A2" wp14:editId="55521ED0">
                <wp:simplePos x="0" y="0"/>
                <wp:positionH relativeFrom="column">
                  <wp:posOffset>3582306</wp:posOffset>
                </wp:positionH>
                <wp:positionV relativeFrom="paragraph">
                  <wp:posOffset>3709955</wp:posOffset>
                </wp:positionV>
                <wp:extent cx="1849143" cy="382468"/>
                <wp:effectExtent l="0" t="3175" r="1905" b="1905"/>
                <wp:wrapNone/>
                <wp:docPr id="988230010" name="Group 21"/>
                <wp:cNvGraphicFramePr/>
                <a:graphic xmlns:a="http://schemas.openxmlformats.org/drawingml/2006/main">
                  <a:graphicData uri="http://schemas.microsoft.com/office/word/2010/wordprocessingGroup">
                    <wpg:wgp>
                      <wpg:cNvGrpSpPr/>
                      <wpg:grpSpPr>
                        <a:xfrm rot="5400000">
                          <a:off x="0" y="0"/>
                          <a:ext cx="1849143" cy="382468"/>
                          <a:chOff x="3398896" y="3672067"/>
                          <a:chExt cx="1330036" cy="275087"/>
                        </a:xfrm>
                      </wpg:grpSpPr>
                      <wps:wsp>
                        <wps:cNvPr id="372480644" name="Freeform 372480644"/>
                        <wps:cNvSpPr/>
                        <wps:spPr>
                          <a:xfrm>
                            <a:off x="3398896" y="3676561"/>
                            <a:ext cx="147204" cy="267636"/>
                          </a:xfrm>
                          <a:custGeom>
                            <a:avLst/>
                            <a:gdLst>
                              <a:gd name="connsiteX0" fmla="*/ 135082 w 147204"/>
                              <a:gd name="connsiteY0" fmla="*/ 129091 h 267636"/>
                              <a:gd name="connsiteX1" fmla="*/ 135082 w 147204"/>
                              <a:gd name="connsiteY1" fmla="*/ 159398 h 267636"/>
                              <a:gd name="connsiteX2" fmla="*/ 135082 w 147204"/>
                              <a:gd name="connsiteY2" fmla="*/ 190571 h 267636"/>
                              <a:gd name="connsiteX3" fmla="*/ 82261 w 147204"/>
                              <a:gd name="connsiteY3" fmla="*/ 251184 h 267636"/>
                              <a:gd name="connsiteX4" fmla="*/ 36368 w 147204"/>
                              <a:gd name="connsiteY4" fmla="*/ 253782 h 267636"/>
                              <a:gd name="connsiteX5" fmla="*/ 11257 w 147204"/>
                              <a:gd name="connsiteY5" fmla="*/ 253782 h 267636"/>
                              <a:gd name="connsiteX6" fmla="*/ 6927 w 147204"/>
                              <a:gd name="connsiteY6" fmla="*/ 253782 h 267636"/>
                              <a:gd name="connsiteX7" fmla="*/ 3464 w 147204"/>
                              <a:gd name="connsiteY7" fmla="*/ 252050 h 267636"/>
                              <a:gd name="connsiteX8" fmla="*/ 2598 w 147204"/>
                              <a:gd name="connsiteY8" fmla="*/ 252050 h 267636"/>
                              <a:gd name="connsiteX9" fmla="*/ 866 w 147204"/>
                              <a:gd name="connsiteY9" fmla="*/ 231269 h 267636"/>
                              <a:gd name="connsiteX10" fmla="*/ 866 w 147204"/>
                              <a:gd name="connsiteY10" fmla="*/ 227805 h 267636"/>
                              <a:gd name="connsiteX11" fmla="*/ 866 w 147204"/>
                              <a:gd name="connsiteY11" fmla="*/ 219146 h 267636"/>
                              <a:gd name="connsiteX12" fmla="*/ 1732 w 147204"/>
                              <a:gd name="connsiteY12" fmla="*/ 181912 h 267636"/>
                              <a:gd name="connsiteX13" fmla="*/ 866 w 147204"/>
                              <a:gd name="connsiteY13" fmla="*/ 150739 h 267636"/>
                              <a:gd name="connsiteX14" fmla="*/ 1732 w 147204"/>
                              <a:gd name="connsiteY14" fmla="*/ 142080 h 267636"/>
                              <a:gd name="connsiteX15" fmla="*/ 866 w 147204"/>
                              <a:gd name="connsiteY15" fmla="*/ 134287 h 267636"/>
                              <a:gd name="connsiteX16" fmla="*/ 866 w 147204"/>
                              <a:gd name="connsiteY16" fmla="*/ 129957 h 267636"/>
                              <a:gd name="connsiteX17" fmla="*/ 866 w 147204"/>
                              <a:gd name="connsiteY17" fmla="*/ 116968 h 267636"/>
                              <a:gd name="connsiteX18" fmla="*/ 866 w 147204"/>
                              <a:gd name="connsiteY18" fmla="*/ 110041 h 267636"/>
                              <a:gd name="connsiteX19" fmla="*/ 866 w 147204"/>
                              <a:gd name="connsiteY19" fmla="*/ 85796 h 267636"/>
                              <a:gd name="connsiteX20" fmla="*/ 866 w 147204"/>
                              <a:gd name="connsiteY20" fmla="*/ 67612 h 267636"/>
                              <a:gd name="connsiteX21" fmla="*/ 0 w 147204"/>
                              <a:gd name="connsiteY21" fmla="*/ 46830 h 267636"/>
                              <a:gd name="connsiteX22" fmla="*/ 0 w 147204"/>
                              <a:gd name="connsiteY22" fmla="*/ 36439 h 267636"/>
                              <a:gd name="connsiteX23" fmla="*/ 866 w 147204"/>
                              <a:gd name="connsiteY23" fmla="*/ 12193 h 267636"/>
                              <a:gd name="connsiteX24" fmla="*/ 866 w 147204"/>
                              <a:gd name="connsiteY24" fmla="*/ 3534 h 267636"/>
                              <a:gd name="connsiteX25" fmla="*/ 25977 w 147204"/>
                              <a:gd name="connsiteY25" fmla="*/ 71 h 267636"/>
                              <a:gd name="connsiteX26" fmla="*/ 55418 w 147204"/>
                              <a:gd name="connsiteY26" fmla="*/ 1803 h 267636"/>
                              <a:gd name="connsiteX27" fmla="*/ 80530 w 147204"/>
                              <a:gd name="connsiteY27" fmla="*/ 3534 h 267636"/>
                              <a:gd name="connsiteX28" fmla="*/ 90055 w 147204"/>
                              <a:gd name="connsiteY28" fmla="*/ 5266 h 267636"/>
                              <a:gd name="connsiteX29" fmla="*/ 97848 w 147204"/>
                              <a:gd name="connsiteY29" fmla="*/ 7864 h 267636"/>
                              <a:gd name="connsiteX30" fmla="*/ 108239 w 147204"/>
                              <a:gd name="connsiteY30" fmla="*/ 12193 h 267636"/>
                              <a:gd name="connsiteX31" fmla="*/ 124691 w 147204"/>
                              <a:gd name="connsiteY31" fmla="*/ 26914 h 267636"/>
                              <a:gd name="connsiteX32" fmla="*/ 129021 w 147204"/>
                              <a:gd name="connsiteY32" fmla="*/ 32975 h 267636"/>
                              <a:gd name="connsiteX33" fmla="*/ 135948 w 147204"/>
                              <a:gd name="connsiteY33" fmla="*/ 69343 h 267636"/>
                              <a:gd name="connsiteX34" fmla="*/ 135948 w 147204"/>
                              <a:gd name="connsiteY34" fmla="*/ 86662 h 267636"/>
                              <a:gd name="connsiteX35" fmla="*/ 136814 w 147204"/>
                              <a:gd name="connsiteY35" fmla="*/ 116102 h 267636"/>
                              <a:gd name="connsiteX36" fmla="*/ 136814 w 147204"/>
                              <a:gd name="connsiteY36" fmla="*/ 129091 h 267636"/>
                              <a:gd name="connsiteX37" fmla="*/ 132484 w 147204"/>
                              <a:gd name="connsiteY37" fmla="*/ 143812 h 267636"/>
                              <a:gd name="connsiteX38" fmla="*/ 132484 w 147204"/>
                              <a:gd name="connsiteY38" fmla="*/ 117834 h 267636"/>
                              <a:gd name="connsiteX39" fmla="*/ 132484 w 147204"/>
                              <a:gd name="connsiteY39" fmla="*/ 111773 h 267636"/>
                              <a:gd name="connsiteX40" fmla="*/ 131618 w 147204"/>
                              <a:gd name="connsiteY40" fmla="*/ 86662 h 267636"/>
                              <a:gd name="connsiteX41" fmla="*/ 131618 w 147204"/>
                              <a:gd name="connsiteY41" fmla="*/ 65880 h 267636"/>
                              <a:gd name="connsiteX42" fmla="*/ 130752 w 147204"/>
                              <a:gd name="connsiteY42" fmla="*/ 56355 h 267636"/>
                              <a:gd name="connsiteX43" fmla="*/ 102177 w 147204"/>
                              <a:gd name="connsiteY43" fmla="*/ 13925 h 267636"/>
                              <a:gd name="connsiteX44" fmla="*/ 92652 w 147204"/>
                              <a:gd name="connsiteY44" fmla="*/ 9596 h 267636"/>
                              <a:gd name="connsiteX45" fmla="*/ 25977 w 147204"/>
                              <a:gd name="connsiteY45" fmla="*/ 5266 h 267636"/>
                              <a:gd name="connsiteX46" fmla="*/ 2598 w 147204"/>
                              <a:gd name="connsiteY46" fmla="*/ 6132 h 267636"/>
                              <a:gd name="connsiteX47" fmla="*/ 2598 w 147204"/>
                              <a:gd name="connsiteY47" fmla="*/ 32109 h 267636"/>
                              <a:gd name="connsiteX48" fmla="*/ 3464 w 147204"/>
                              <a:gd name="connsiteY48" fmla="*/ 71941 h 267636"/>
                              <a:gd name="connsiteX49" fmla="*/ 2598 w 147204"/>
                              <a:gd name="connsiteY49" fmla="*/ 87528 h 267636"/>
                              <a:gd name="connsiteX50" fmla="*/ 3464 w 147204"/>
                              <a:gd name="connsiteY50" fmla="*/ 111773 h 267636"/>
                              <a:gd name="connsiteX51" fmla="*/ 3464 w 147204"/>
                              <a:gd name="connsiteY51" fmla="*/ 123896 h 267636"/>
                              <a:gd name="connsiteX52" fmla="*/ 3464 w 147204"/>
                              <a:gd name="connsiteY52" fmla="*/ 134287 h 267636"/>
                              <a:gd name="connsiteX53" fmla="*/ 3464 w 147204"/>
                              <a:gd name="connsiteY53" fmla="*/ 134287 h 267636"/>
                              <a:gd name="connsiteX54" fmla="*/ 3464 w 147204"/>
                              <a:gd name="connsiteY54" fmla="*/ 148141 h 267636"/>
                              <a:gd name="connsiteX55" fmla="*/ 3464 w 147204"/>
                              <a:gd name="connsiteY55" fmla="*/ 160264 h 267636"/>
                              <a:gd name="connsiteX56" fmla="*/ 3464 w 147204"/>
                              <a:gd name="connsiteY56" fmla="*/ 180180 h 267636"/>
                              <a:gd name="connsiteX57" fmla="*/ 2598 w 147204"/>
                              <a:gd name="connsiteY57" fmla="*/ 218280 h 267636"/>
                              <a:gd name="connsiteX58" fmla="*/ 4330 w 147204"/>
                              <a:gd name="connsiteY58" fmla="*/ 251184 h 267636"/>
                              <a:gd name="connsiteX59" fmla="*/ 22514 w 147204"/>
                              <a:gd name="connsiteY59" fmla="*/ 251184 h 267636"/>
                              <a:gd name="connsiteX60" fmla="*/ 123825 w 147204"/>
                              <a:gd name="connsiteY60" fmla="*/ 220012 h 267636"/>
                              <a:gd name="connsiteX61" fmla="*/ 132484 w 147204"/>
                              <a:gd name="connsiteY61" fmla="*/ 172387 h 267636"/>
                              <a:gd name="connsiteX62" fmla="*/ 131618 w 147204"/>
                              <a:gd name="connsiteY62" fmla="*/ 156800 h 267636"/>
                              <a:gd name="connsiteX63" fmla="*/ 132484 w 147204"/>
                              <a:gd name="connsiteY63" fmla="*/ 149873 h 267636"/>
                              <a:gd name="connsiteX64" fmla="*/ 132484 w 147204"/>
                              <a:gd name="connsiteY64" fmla="*/ 143812 h 267636"/>
                              <a:gd name="connsiteX65" fmla="*/ 144607 w 147204"/>
                              <a:gd name="connsiteY65" fmla="*/ 155934 h 267636"/>
                              <a:gd name="connsiteX66" fmla="*/ 144607 w 147204"/>
                              <a:gd name="connsiteY66" fmla="*/ 129957 h 267636"/>
                              <a:gd name="connsiteX67" fmla="*/ 144607 w 147204"/>
                              <a:gd name="connsiteY67" fmla="*/ 123896 h 267636"/>
                              <a:gd name="connsiteX68" fmla="*/ 143741 w 147204"/>
                              <a:gd name="connsiteY68" fmla="*/ 98784 h 267636"/>
                              <a:gd name="connsiteX69" fmla="*/ 143741 w 147204"/>
                              <a:gd name="connsiteY69" fmla="*/ 78003 h 267636"/>
                              <a:gd name="connsiteX70" fmla="*/ 142875 w 147204"/>
                              <a:gd name="connsiteY70" fmla="*/ 68477 h 267636"/>
                              <a:gd name="connsiteX71" fmla="*/ 140277 w 147204"/>
                              <a:gd name="connsiteY71" fmla="*/ 59818 h 267636"/>
                              <a:gd name="connsiteX72" fmla="*/ 137680 w 147204"/>
                              <a:gd name="connsiteY72" fmla="*/ 44232 h 267636"/>
                              <a:gd name="connsiteX73" fmla="*/ 138545 w 147204"/>
                              <a:gd name="connsiteY73" fmla="*/ 44232 h 267636"/>
                              <a:gd name="connsiteX74" fmla="*/ 140277 w 147204"/>
                              <a:gd name="connsiteY74" fmla="*/ 48562 h 267636"/>
                              <a:gd name="connsiteX75" fmla="*/ 146339 w 147204"/>
                              <a:gd name="connsiteY75" fmla="*/ 83198 h 267636"/>
                              <a:gd name="connsiteX76" fmla="*/ 146339 w 147204"/>
                              <a:gd name="connsiteY76" fmla="*/ 100516 h 267636"/>
                              <a:gd name="connsiteX77" fmla="*/ 147205 w 147204"/>
                              <a:gd name="connsiteY77" fmla="*/ 129957 h 267636"/>
                              <a:gd name="connsiteX78" fmla="*/ 147205 w 147204"/>
                              <a:gd name="connsiteY78" fmla="*/ 142946 h 267636"/>
                              <a:gd name="connsiteX79" fmla="*/ 147205 w 147204"/>
                              <a:gd name="connsiteY79" fmla="*/ 173253 h 267636"/>
                              <a:gd name="connsiteX80" fmla="*/ 147205 w 147204"/>
                              <a:gd name="connsiteY80" fmla="*/ 185375 h 267636"/>
                              <a:gd name="connsiteX81" fmla="*/ 146339 w 147204"/>
                              <a:gd name="connsiteY81" fmla="*/ 201828 h 267636"/>
                              <a:gd name="connsiteX82" fmla="*/ 94384 w 147204"/>
                              <a:gd name="connsiteY82" fmla="*/ 265039 h 267636"/>
                              <a:gd name="connsiteX83" fmla="*/ 48491 w 147204"/>
                              <a:gd name="connsiteY83" fmla="*/ 267637 h 267636"/>
                              <a:gd name="connsiteX84" fmla="*/ 23380 w 147204"/>
                              <a:gd name="connsiteY84" fmla="*/ 267637 h 267636"/>
                              <a:gd name="connsiteX85" fmla="*/ 19050 w 147204"/>
                              <a:gd name="connsiteY85" fmla="*/ 267637 h 267636"/>
                              <a:gd name="connsiteX86" fmla="*/ 16452 w 147204"/>
                              <a:gd name="connsiteY86" fmla="*/ 266771 h 267636"/>
                              <a:gd name="connsiteX87" fmla="*/ 14721 w 147204"/>
                              <a:gd name="connsiteY87" fmla="*/ 265039 h 267636"/>
                              <a:gd name="connsiteX88" fmla="*/ 14721 w 147204"/>
                              <a:gd name="connsiteY88" fmla="*/ 264173 h 267636"/>
                              <a:gd name="connsiteX89" fmla="*/ 15586 w 147204"/>
                              <a:gd name="connsiteY89" fmla="*/ 262441 h 267636"/>
                              <a:gd name="connsiteX90" fmla="*/ 17318 w 147204"/>
                              <a:gd name="connsiteY90" fmla="*/ 264173 h 267636"/>
                              <a:gd name="connsiteX91" fmla="*/ 17318 w 147204"/>
                              <a:gd name="connsiteY91" fmla="*/ 265039 h 267636"/>
                              <a:gd name="connsiteX92" fmla="*/ 35502 w 147204"/>
                              <a:gd name="connsiteY92" fmla="*/ 265039 h 267636"/>
                              <a:gd name="connsiteX93" fmla="*/ 136814 w 147204"/>
                              <a:gd name="connsiteY93" fmla="*/ 233866 h 267636"/>
                              <a:gd name="connsiteX94" fmla="*/ 145473 w 147204"/>
                              <a:gd name="connsiteY94" fmla="*/ 186241 h 267636"/>
                              <a:gd name="connsiteX95" fmla="*/ 145473 w 147204"/>
                              <a:gd name="connsiteY95" fmla="*/ 163727 h 267636"/>
                              <a:gd name="connsiteX96" fmla="*/ 145473 w 147204"/>
                              <a:gd name="connsiteY96" fmla="*/ 155934 h 267636"/>
                              <a:gd name="connsiteX97" fmla="*/ 94384 w 147204"/>
                              <a:gd name="connsiteY97" fmla="*/ 181912 h 267636"/>
                              <a:gd name="connsiteX98" fmla="*/ 90920 w 147204"/>
                              <a:gd name="connsiteY98" fmla="*/ 204425 h 267636"/>
                              <a:gd name="connsiteX99" fmla="*/ 90920 w 147204"/>
                              <a:gd name="connsiteY99" fmla="*/ 205291 h 267636"/>
                              <a:gd name="connsiteX100" fmla="*/ 61480 w 147204"/>
                              <a:gd name="connsiteY100" fmla="*/ 215682 h 267636"/>
                              <a:gd name="connsiteX101" fmla="*/ 44161 w 147204"/>
                              <a:gd name="connsiteY101" fmla="*/ 213950 h 267636"/>
                              <a:gd name="connsiteX102" fmla="*/ 44161 w 147204"/>
                              <a:gd name="connsiteY102" fmla="*/ 213084 h 267636"/>
                              <a:gd name="connsiteX103" fmla="*/ 44161 w 147204"/>
                              <a:gd name="connsiteY103" fmla="*/ 212218 h 267636"/>
                              <a:gd name="connsiteX104" fmla="*/ 44161 w 147204"/>
                              <a:gd name="connsiteY104" fmla="*/ 210487 h 267636"/>
                              <a:gd name="connsiteX105" fmla="*/ 44161 w 147204"/>
                              <a:gd name="connsiteY105" fmla="*/ 200096 h 267636"/>
                              <a:gd name="connsiteX106" fmla="*/ 43295 w 147204"/>
                              <a:gd name="connsiteY106" fmla="*/ 182778 h 267636"/>
                              <a:gd name="connsiteX107" fmla="*/ 43295 w 147204"/>
                              <a:gd name="connsiteY107" fmla="*/ 170655 h 267636"/>
                              <a:gd name="connsiteX108" fmla="*/ 42430 w 147204"/>
                              <a:gd name="connsiteY108" fmla="*/ 145544 h 267636"/>
                              <a:gd name="connsiteX109" fmla="*/ 42430 w 147204"/>
                              <a:gd name="connsiteY109" fmla="*/ 134287 h 267636"/>
                              <a:gd name="connsiteX110" fmla="*/ 42430 w 147204"/>
                              <a:gd name="connsiteY110" fmla="*/ 109175 h 267636"/>
                              <a:gd name="connsiteX111" fmla="*/ 43295 w 147204"/>
                              <a:gd name="connsiteY111" fmla="*/ 76271 h 267636"/>
                              <a:gd name="connsiteX112" fmla="*/ 43295 w 147204"/>
                              <a:gd name="connsiteY112" fmla="*/ 45964 h 267636"/>
                              <a:gd name="connsiteX113" fmla="*/ 54552 w 147204"/>
                              <a:gd name="connsiteY113" fmla="*/ 40769 h 267636"/>
                              <a:gd name="connsiteX114" fmla="*/ 64943 w 147204"/>
                              <a:gd name="connsiteY114" fmla="*/ 39903 h 267636"/>
                              <a:gd name="connsiteX115" fmla="*/ 66675 w 147204"/>
                              <a:gd name="connsiteY115" fmla="*/ 39903 h 267636"/>
                              <a:gd name="connsiteX116" fmla="*/ 93518 w 147204"/>
                              <a:gd name="connsiteY116" fmla="*/ 66746 h 267636"/>
                              <a:gd name="connsiteX117" fmla="*/ 92652 w 147204"/>
                              <a:gd name="connsiteY117" fmla="*/ 101382 h 267636"/>
                              <a:gd name="connsiteX118" fmla="*/ 93518 w 147204"/>
                              <a:gd name="connsiteY118" fmla="*/ 137750 h 267636"/>
                              <a:gd name="connsiteX119" fmla="*/ 94384 w 147204"/>
                              <a:gd name="connsiteY119" fmla="*/ 181912 h 267636"/>
                              <a:gd name="connsiteX120" fmla="*/ 90920 w 147204"/>
                              <a:gd name="connsiteY120" fmla="*/ 194034 h 267636"/>
                              <a:gd name="connsiteX121" fmla="*/ 91786 w 147204"/>
                              <a:gd name="connsiteY121" fmla="*/ 181912 h 267636"/>
                              <a:gd name="connsiteX122" fmla="*/ 90920 w 147204"/>
                              <a:gd name="connsiteY122" fmla="*/ 164593 h 267636"/>
                              <a:gd name="connsiteX123" fmla="*/ 90920 w 147204"/>
                              <a:gd name="connsiteY123" fmla="*/ 158532 h 267636"/>
                              <a:gd name="connsiteX124" fmla="*/ 90055 w 147204"/>
                              <a:gd name="connsiteY124" fmla="*/ 146409 h 267636"/>
                              <a:gd name="connsiteX125" fmla="*/ 90055 w 147204"/>
                              <a:gd name="connsiteY125" fmla="*/ 137750 h 267636"/>
                              <a:gd name="connsiteX126" fmla="*/ 90055 w 147204"/>
                              <a:gd name="connsiteY126" fmla="*/ 123896 h 267636"/>
                              <a:gd name="connsiteX127" fmla="*/ 90055 w 147204"/>
                              <a:gd name="connsiteY127" fmla="*/ 114371 h 267636"/>
                              <a:gd name="connsiteX128" fmla="*/ 90055 w 147204"/>
                              <a:gd name="connsiteY128" fmla="*/ 94455 h 267636"/>
                              <a:gd name="connsiteX129" fmla="*/ 90920 w 147204"/>
                              <a:gd name="connsiteY129" fmla="*/ 69343 h 267636"/>
                              <a:gd name="connsiteX130" fmla="*/ 78798 w 147204"/>
                              <a:gd name="connsiteY130" fmla="*/ 43366 h 267636"/>
                              <a:gd name="connsiteX131" fmla="*/ 75334 w 147204"/>
                              <a:gd name="connsiteY131" fmla="*/ 41634 h 267636"/>
                              <a:gd name="connsiteX132" fmla="*/ 68407 w 147204"/>
                              <a:gd name="connsiteY132" fmla="*/ 40769 h 267636"/>
                              <a:gd name="connsiteX133" fmla="*/ 51089 w 147204"/>
                              <a:gd name="connsiteY133" fmla="*/ 41634 h 267636"/>
                              <a:gd name="connsiteX134" fmla="*/ 46759 w 147204"/>
                              <a:gd name="connsiteY134" fmla="*/ 41634 h 267636"/>
                              <a:gd name="connsiteX135" fmla="*/ 46759 w 147204"/>
                              <a:gd name="connsiteY135" fmla="*/ 56355 h 267636"/>
                              <a:gd name="connsiteX136" fmla="*/ 46759 w 147204"/>
                              <a:gd name="connsiteY136" fmla="*/ 76271 h 267636"/>
                              <a:gd name="connsiteX137" fmla="*/ 46759 w 147204"/>
                              <a:gd name="connsiteY137" fmla="*/ 86662 h 267636"/>
                              <a:gd name="connsiteX138" fmla="*/ 46759 w 147204"/>
                              <a:gd name="connsiteY138" fmla="*/ 95321 h 267636"/>
                              <a:gd name="connsiteX139" fmla="*/ 45893 w 147204"/>
                              <a:gd name="connsiteY139" fmla="*/ 118700 h 267636"/>
                              <a:gd name="connsiteX140" fmla="*/ 46759 w 147204"/>
                              <a:gd name="connsiteY140" fmla="*/ 170655 h 267636"/>
                              <a:gd name="connsiteX141" fmla="*/ 46759 w 147204"/>
                              <a:gd name="connsiteY141" fmla="*/ 197498 h 267636"/>
                              <a:gd name="connsiteX142" fmla="*/ 46759 w 147204"/>
                              <a:gd name="connsiteY142" fmla="*/ 209621 h 267636"/>
                              <a:gd name="connsiteX143" fmla="*/ 63211 w 147204"/>
                              <a:gd name="connsiteY143" fmla="*/ 210487 h 267636"/>
                              <a:gd name="connsiteX144" fmla="*/ 88323 w 147204"/>
                              <a:gd name="connsiteY144" fmla="*/ 200962 h 267636"/>
                              <a:gd name="connsiteX145" fmla="*/ 90920 w 147204"/>
                              <a:gd name="connsiteY145" fmla="*/ 194034 h 267636"/>
                              <a:gd name="connsiteX146" fmla="*/ 56284 w 147204"/>
                              <a:gd name="connsiteY146" fmla="*/ 57221 h 267636"/>
                              <a:gd name="connsiteX147" fmla="*/ 67541 w 147204"/>
                              <a:gd name="connsiteY147" fmla="*/ 52025 h 267636"/>
                              <a:gd name="connsiteX148" fmla="*/ 75334 w 147204"/>
                              <a:gd name="connsiteY148" fmla="*/ 51159 h 267636"/>
                              <a:gd name="connsiteX149" fmla="*/ 78798 w 147204"/>
                              <a:gd name="connsiteY149" fmla="*/ 52891 h 267636"/>
                              <a:gd name="connsiteX150" fmla="*/ 78798 w 147204"/>
                              <a:gd name="connsiteY150" fmla="*/ 54623 h 267636"/>
                              <a:gd name="connsiteX151" fmla="*/ 64077 w 147204"/>
                              <a:gd name="connsiteY151" fmla="*/ 55489 h 267636"/>
                              <a:gd name="connsiteX152" fmla="*/ 59748 w 147204"/>
                              <a:gd name="connsiteY152" fmla="*/ 55489 h 267636"/>
                              <a:gd name="connsiteX153" fmla="*/ 59748 w 147204"/>
                              <a:gd name="connsiteY153" fmla="*/ 70209 h 267636"/>
                              <a:gd name="connsiteX154" fmla="*/ 59748 w 147204"/>
                              <a:gd name="connsiteY154" fmla="*/ 90125 h 267636"/>
                              <a:gd name="connsiteX155" fmla="*/ 59748 w 147204"/>
                              <a:gd name="connsiteY155" fmla="*/ 100516 h 267636"/>
                              <a:gd name="connsiteX156" fmla="*/ 59748 w 147204"/>
                              <a:gd name="connsiteY156" fmla="*/ 109175 h 267636"/>
                              <a:gd name="connsiteX157" fmla="*/ 58882 w 147204"/>
                              <a:gd name="connsiteY157" fmla="*/ 132555 h 267636"/>
                              <a:gd name="connsiteX158" fmla="*/ 59748 w 147204"/>
                              <a:gd name="connsiteY158" fmla="*/ 184509 h 267636"/>
                              <a:gd name="connsiteX159" fmla="*/ 59748 w 147204"/>
                              <a:gd name="connsiteY159" fmla="*/ 203559 h 267636"/>
                              <a:gd name="connsiteX160" fmla="*/ 58016 w 147204"/>
                              <a:gd name="connsiteY160" fmla="*/ 205291 h 267636"/>
                              <a:gd name="connsiteX161" fmla="*/ 56284 w 147204"/>
                              <a:gd name="connsiteY161" fmla="*/ 203559 h 267636"/>
                              <a:gd name="connsiteX162" fmla="*/ 56284 w 147204"/>
                              <a:gd name="connsiteY162" fmla="*/ 194900 h 267636"/>
                              <a:gd name="connsiteX163" fmla="*/ 56284 w 147204"/>
                              <a:gd name="connsiteY163" fmla="*/ 182778 h 267636"/>
                              <a:gd name="connsiteX164" fmla="*/ 55418 w 147204"/>
                              <a:gd name="connsiteY164" fmla="*/ 157666 h 267636"/>
                              <a:gd name="connsiteX165" fmla="*/ 55418 w 147204"/>
                              <a:gd name="connsiteY165" fmla="*/ 146409 h 267636"/>
                              <a:gd name="connsiteX166" fmla="*/ 55418 w 147204"/>
                              <a:gd name="connsiteY166" fmla="*/ 121298 h 267636"/>
                              <a:gd name="connsiteX167" fmla="*/ 56284 w 147204"/>
                              <a:gd name="connsiteY167" fmla="*/ 88394 h 267636"/>
                              <a:gd name="connsiteX168" fmla="*/ 56284 w 147204"/>
                              <a:gd name="connsiteY168" fmla="*/ 57221 h 267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Lst>
                            <a:rect l="l" t="t" r="r" b="b"/>
                            <a:pathLst>
                              <a:path w="147204" h="267636">
                                <a:moveTo>
                                  <a:pt x="135082" y="129091"/>
                                </a:moveTo>
                                <a:cubicBezTo>
                                  <a:pt x="135082" y="140348"/>
                                  <a:pt x="135082" y="149873"/>
                                  <a:pt x="135082" y="159398"/>
                                </a:cubicBezTo>
                                <a:cubicBezTo>
                                  <a:pt x="135082" y="176716"/>
                                  <a:pt x="135082" y="186241"/>
                                  <a:pt x="135082" y="190571"/>
                                </a:cubicBezTo>
                                <a:cubicBezTo>
                                  <a:pt x="134216" y="220878"/>
                                  <a:pt x="115166" y="251184"/>
                                  <a:pt x="82261" y="251184"/>
                                </a:cubicBezTo>
                                <a:lnTo>
                                  <a:pt x="36368" y="253782"/>
                                </a:lnTo>
                                <a:cubicBezTo>
                                  <a:pt x="26843" y="253782"/>
                                  <a:pt x="19050" y="253782"/>
                                  <a:pt x="11257" y="253782"/>
                                </a:cubicBezTo>
                                <a:lnTo>
                                  <a:pt x="6927" y="253782"/>
                                </a:lnTo>
                                <a:cubicBezTo>
                                  <a:pt x="4330" y="253782"/>
                                  <a:pt x="5196" y="252050"/>
                                  <a:pt x="3464" y="252050"/>
                                </a:cubicBezTo>
                                <a:lnTo>
                                  <a:pt x="2598" y="252050"/>
                                </a:lnTo>
                                <a:cubicBezTo>
                                  <a:pt x="1732" y="245123"/>
                                  <a:pt x="866" y="238196"/>
                                  <a:pt x="866" y="231269"/>
                                </a:cubicBezTo>
                                <a:cubicBezTo>
                                  <a:pt x="866" y="230403"/>
                                  <a:pt x="866" y="229537"/>
                                  <a:pt x="866" y="227805"/>
                                </a:cubicBezTo>
                                <a:cubicBezTo>
                                  <a:pt x="866" y="225207"/>
                                  <a:pt x="866" y="221743"/>
                                  <a:pt x="866" y="219146"/>
                                </a:cubicBezTo>
                                <a:cubicBezTo>
                                  <a:pt x="866" y="206157"/>
                                  <a:pt x="1732" y="194034"/>
                                  <a:pt x="1732" y="181912"/>
                                </a:cubicBezTo>
                                <a:cubicBezTo>
                                  <a:pt x="1732" y="172387"/>
                                  <a:pt x="866" y="161130"/>
                                  <a:pt x="866" y="150739"/>
                                </a:cubicBezTo>
                                <a:cubicBezTo>
                                  <a:pt x="866" y="148141"/>
                                  <a:pt x="1732" y="144678"/>
                                  <a:pt x="1732" y="142080"/>
                                </a:cubicBezTo>
                                <a:cubicBezTo>
                                  <a:pt x="1732" y="139482"/>
                                  <a:pt x="866" y="136884"/>
                                  <a:pt x="866" y="134287"/>
                                </a:cubicBezTo>
                                <a:cubicBezTo>
                                  <a:pt x="866" y="133421"/>
                                  <a:pt x="866" y="131689"/>
                                  <a:pt x="866" y="129957"/>
                                </a:cubicBezTo>
                                <a:cubicBezTo>
                                  <a:pt x="866" y="125628"/>
                                  <a:pt x="866" y="121298"/>
                                  <a:pt x="866" y="116968"/>
                                </a:cubicBezTo>
                                <a:cubicBezTo>
                                  <a:pt x="866" y="114371"/>
                                  <a:pt x="866" y="112639"/>
                                  <a:pt x="866" y="110041"/>
                                </a:cubicBezTo>
                                <a:cubicBezTo>
                                  <a:pt x="866" y="102248"/>
                                  <a:pt x="866" y="94455"/>
                                  <a:pt x="866" y="85796"/>
                                </a:cubicBezTo>
                                <a:lnTo>
                                  <a:pt x="866" y="67612"/>
                                </a:lnTo>
                                <a:cubicBezTo>
                                  <a:pt x="866" y="60684"/>
                                  <a:pt x="866" y="53757"/>
                                  <a:pt x="0" y="46830"/>
                                </a:cubicBezTo>
                                <a:lnTo>
                                  <a:pt x="0" y="36439"/>
                                </a:lnTo>
                                <a:cubicBezTo>
                                  <a:pt x="0" y="28646"/>
                                  <a:pt x="866" y="19987"/>
                                  <a:pt x="866" y="12193"/>
                                </a:cubicBezTo>
                                <a:cubicBezTo>
                                  <a:pt x="866" y="9596"/>
                                  <a:pt x="866" y="6132"/>
                                  <a:pt x="866" y="3534"/>
                                </a:cubicBezTo>
                                <a:cubicBezTo>
                                  <a:pt x="1732" y="-795"/>
                                  <a:pt x="19050" y="71"/>
                                  <a:pt x="25977" y="71"/>
                                </a:cubicBezTo>
                                <a:cubicBezTo>
                                  <a:pt x="36368" y="71"/>
                                  <a:pt x="45893" y="71"/>
                                  <a:pt x="55418" y="1803"/>
                                </a:cubicBezTo>
                                <a:cubicBezTo>
                                  <a:pt x="64077" y="2669"/>
                                  <a:pt x="71870" y="2669"/>
                                  <a:pt x="80530" y="3534"/>
                                </a:cubicBezTo>
                                <a:cubicBezTo>
                                  <a:pt x="83993" y="3534"/>
                                  <a:pt x="87457" y="5266"/>
                                  <a:pt x="90055" y="5266"/>
                                </a:cubicBezTo>
                                <a:lnTo>
                                  <a:pt x="97848" y="7864"/>
                                </a:lnTo>
                                <a:cubicBezTo>
                                  <a:pt x="102177" y="10462"/>
                                  <a:pt x="106507" y="12193"/>
                                  <a:pt x="108239" y="12193"/>
                                </a:cubicBezTo>
                                <a:cubicBezTo>
                                  <a:pt x="116898" y="17389"/>
                                  <a:pt x="120361" y="19121"/>
                                  <a:pt x="124691" y="26914"/>
                                </a:cubicBezTo>
                                <a:lnTo>
                                  <a:pt x="129021" y="32975"/>
                                </a:lnTo>
                                <a:cubicBezTo>
                                  <a:pt x="133350" y="44232"/>
                                  <a:pt x="135948" y="58087"/>
                                  <a:pt x="135948" y="69343"/>
                                </a:cubicBezTo>
                                <a:cubicBezTo>
                                  <a:pt x="135948" y="75405"/>
                                  <a:pt x="135948" y="80600"/>
                                  <a:pt x="135948" y="86662"/>
                                </a:cubicBezTo>
                                <a:cubicBezTo>
                                  <a:pt x="135948" y="96187"/>
                                  <a:pt x="136814" y="105712"/>
                                  <a:pt x="136814" y="116102"/>
                                </a:cubicBezTo>
                                <a:lnTo>
                                  <a:pt x="136814" y="129091"/>
                                </a:lnTo>
                                <a:close/>
                                <a:moveTo>
                                  <a:pt x="132484" y="143812"/>
                                </a:moveTo>
                                <a:cubicBezTo>
                                  <a:pt x="132484" y="135153"/>
                                  <a:pt x="132484" y="126493"/>
                                  <a:pt x="132484" y="117834"/>
                                </a:cubicBezTo>
                                <a:cubicBezTo>
                                  <a:pt x="132484" y="115237"/>
                                  <a:pt x="131618" y="112639"/>
                                  <a:pt x="132484" y="111773"/>
                                </a:cubicBezTo>
                                <a:cubicBezTo>
                                  <a:pt x="131618" y="103114"/>
                                  <a:pt x="131618" y="95321"/>
                                  <a:pt x="131618" y="86662"/>
                                </a:cubicBezTo>
                                <a:cubicBezTo>
                                  <a:pt x="131618" y="78868"/>
                                  <a:pt x="131618" y="72807"/>
                                  <a:pt x="131618" y="65880"/>
                                </a:cubicBezTo>
                                <a:cubicBezTo>
                                  <a:pt x="131618" y="62416"/>
                                  <a:pt x="131618" y="59818"/>
                                  <a:pt x="130752" y="56355"/>
                                </a:cubicBezTo>
                                <a:cubicBezTo>
                                  <a:pt x="123825" y="31243"/>
                                  <a:pt x="121227" y="23450"/>
                                  <a:pt x="102177" y="13925"/>
                                </a:cubicBezTo>
                                <a:cubicBezTo>
                                  <a:pt x="93518" y="9596"/>
                                  <a:pt x="92652" y="9596"/>
                                  <a:pt x="92652" y="9596"/>
                                </a:cubicBezTo>
                                <a:cubicBezTo>
                                  <a:pt x="71005" y="6998"/>
                                  <a:pt x="50223" y="5266"/>
                                  <a:pt x="25977" y="5266"/>
                                </a:cubicBezTo>
                                <a:cubicBezTo>
                                  <a:pt x="17318" y="5266"/>
                                  <a:pt x="10391" y="5266"/>
                                  <a:pt x="2598" y="6132"/>
                                </a:cubicBezTo>
                                <a:lnTo>
                                  <a:pt x="2598" y="32109"/>
                                </a:lnTo>
                                <a:cubicBezTo>
                                  <a:pt x="2598" y="45964"/>
                                  <a:pt x="3464" y="58953"/>
                                  <a:pt x="3464" y="71941"/>
                                </a:cubicBezTo>
                                <a:cubicBezTo>
                                  <a:pt x="3464" y="77137"/>
                                  <a:pt x="2598" y="82332"/>
                                  <a:pt x="2598" y="87528"/>
                                </a:cubicBezTo>
                                <a:cubicBezTo>
                                  <a:pt x="2598" y="96187"/>
                                  <a:pt x="3464" y="103980"/>
                                  <a:pt x="3464" y="111773"/>
                                </a:cubicBezTo>
                                <a:cubicBezTo>
                                  <a:pt x="3464" y="116102"/>
                                  <a:pt x="3464" y="120432"/>
                                  <a:pt x="3464" y="123896"/>
                                </a:cubicBezTo>
                                <a:cubicBezTo>
                                  <a:pt x="3464" y="127359"/>
                                  <a:pt x="3464" y="131689"/>
                                  <a:pt x="3464" y="134287"/>
                                </a:cubicBezTo>
                                <a:lnTo>
                                  <a:pt x="3464" y="134287"/>
                                </a:lnTo>
                                <a:cubicBezTo>
                                  <a:pt x="3464" y="136884"/>
                                  <a:pt x="3464" y="142946"/>
                                  <a:pt x="3464" y="148141"/>
                                </a:cubicBezTo>
                                <a:lnTo>
                                  <a:pt x="3464" y="160264"/>
                                </a:lnTo>
                                <a:cubicBezTo>
                                  <a:pt x="3464" y="167191"/>
                                  <a:pt x="3464" y="173253"/>
                                  <a:pt x="3464" y="180180"/>
                                </a:cubicBezTo>
                                <a:cubicBezTo>
                                  <a:pt x="3464" y="193169"/>
                                  <a:pt x="2598" y="205291"/>
                                  <a:pt x="2598" y="218280"/>
                                </a:cubicBezTo>
                                <a:cubicBezTo>
                                  <a:pt x="2598" y="229537"/>
                                  <a:pt x="2598" y="240794"/>
                                  <a:pt x="4330" y="251184"/>
                                </a:cubicBezTo>
                                <a:cubicBezTo>
                                  <a:pt x="10391" y="251184"/>
                                  <a:pt x="16452" y="251184"/>
                                  <a:pt x="22514" y="251184"/>
                                </a:cubicBezTo>
                                <a:cubicBezTo>
                                  <a:pt x="105641" y="251184"/>
                                  <a:pt x="113434" y="240794"/>
                                  <a:pt x="123825" y="220012"/>
                                </a:cubicBezTo>
                                <a:cubicBezTo>
                                  <a:pt x="133350" y="208755"/>
                                  <a:pt x="132484" y="189705"/>
                                  <a:pt x="132484" y="172387"/>
                                </a:cubicBezTo>
                                <a:cubicBezTo>
                                  <a:pt x="132484" y="167191"/>
                                  <a:pt x="131618" y="161996"/>
                                  <a:pt x="131618" y="156800"/>
                                </a:cubicBezTo>
                                <a:cubicBezTo>
                                  <a:pt x="131618" y="154203"/>
                                  <a:pt x="132484" y="151605"/>
                                  <a:pt x="132484" y="149873"/>
                                </a:cubicBezTo>
                                <a:lnTo>
                                  <a:pt x="132484" y="143812"/>
                                </a:lnTo>
                                <a:close/>
                                <a:moveTo>
                                  <a:pt x="144607" y="155934"/>
                                </a:moveTo>
                                <a:cubicBezTo>
                                  <a:pt x="144607" y="147275"/>
                                  <a:pt x="144607" y="138616"/>
                                  <a:pt x="144607" y="129957"/>
                                </a:cubicBezTo>
                                <a:cubicBezTo>
                                  <a:pt x="144607" y="127359"/>
                                  <a:pt x="143741" y="124762"/>
                                  <a:pt x="144607" y="123896"/>
                                </a:cubicBezTo>
                                <a:cubicBezTo>
                                  <a:pt x="143741" y="115237"/>
                                  <a:pt x="143741" y="107443"/>
                                  <a:pt x="143741" y="98784"/>
                                </a:cubicBezTo>
                                <a:cubicBezTo>
                                  <a:pt x="143741" y="90991"/>
                                  <a:pt x="143741" y="84930"/>
                                  <a:pt x="143741" y="78003"/>
                                </a:cubicBezTo>
                                <a:cubicBezTo>
                                  <a:pt x="143741" y="74539"/>
                                  <a:pt x="143741" y="71941"/>
                                  <a:pt x="142875" y="68477"/>
                                </a:cubicBezTo>
                                <a:cubicBezTo>
                                  <a:pt x="142009" y="65880"/>
                                  <a:pt x="141143" y="62416"/>
                                  <a:pt x="140277" y="59818"/>
                                </a:cubicBezTo>
                                <a:cubicBezTo>
                                  <a:pt x="139411" y="54623"/>
                                  <a:pt x="138545" y="49428"/>
                                  <a:pt x="137680" y="44232"/>
                                </a:cubicBezTo>
                                <a:cubicBezTo>
                                  <a:pt x="137680" y="44232"/>
                                  <a:pt x="138545" y="43366"/>
                                  <a:pt x="138545" y="44232"/>
                                </a:cubicBezTo>
                                <a:cubicBezTo>
                                  <a:pt x="139411" y="45098"/>
                                  <a:pt x="140277" y="46830"/>
                                  <a:pt x="140277" y="48562"/>
                                </a:cubicBezTo>
                                <a:cubicBezTo>
                                  <a:pt x="144607" y="59818"/>
                                  <a:pt x="146339" y="71075"/>
                                  <a:pt x="146339" y="83198"/>
                                </a:cubicBezTo>
                                <a:cubicBezTo>
                                  <a:pt x="146339" y="89259"/>
                                  <a:pt x="146339" y="94455"/>
                                  <a:pt x="146339" y="100516"/>
                                </a:cubicBezTo>
                                <a:cubicBezTo>
                                  <a:pt x="146339" y="110041"/>
                                  <a:pt x="147205" y="119566"/>
                                  <a:pt x="147205" y="129957"/>
                                </a:cubicBezTo>
                                <a:lnTo>
                                  <a:pt x="147205" y="142946"/>
                                </a:lnTo>
                                <a:cubicBezTo>
                                  <a:pt x="147205" y="154203"/>
                                  <a:pt x="147205" y="163727"/>
                                  <a:pt x="147205" y="173253"/>
                                </a:cubicBezTo>
                                <a:lnTo>
                                  <a:pt x="147205" y="185375"/>
                                </a:lnTo>
                                <a:cubicBezTo>
                                  <a:pt x="147205" y="190571"/>
                                  <a:pt x="146339" y="195766"/>
                                  <a:pt x="146339" y="201828"/>
                                </a:cubicBezTo>
                                <a:cubicBezTo>
                                  <a:pt x="146339" y="232134"/>
                                  <a:pt x="131618" y="263307"/>
                                  <a:pt x="94384" y="265039"/>
                                </a:cubicBezTo>
                                <a:lnTo>
                                  <a:pt x="48491" y="267637"/>
                                </a:lnTo>
                                <a:cubicBezTo>
                                  <a:pt x="38966" y="267637"/>
                                  <a:pt x="31173" y="267637"/>
                                  <a:pt x="23380" y="267637"/>
                                </a:cubicBezTo>
                                <a:lnTo>
                                  <a:pt x="19050" y="267637"/>
                                </a:lnTo>
                                <a:cubicBezTo>
                                  <a:pt x="16452" y="267637"/>
                                  <a:pt x="17318" y="266771"/>
                                  <a:pt x="16452" y="266771"/>
                                </a:cubicBezTo>
                                <a:cubicBezTo>
                                  <a:pt x="15586" y="265905"/>
                                  <a:pt x="14721" y="265905"/>
                                  <a:pt x="14721" y="265039"/>
                                </a:cubicBezTo>
                                <a:lnTo>
                                  <a:pt x="14721" y="264173"/>
                                </a:lnTo>
                                <a:cubicBezTo>
                                  <a:pt x="14721" y="263307"/>
                                  <a:pt x="14721" y="262441"/>
                                  <a:pt x="15586" y="262441"/>
                                </a:cubicBezTo>
                                <a:cubicBezTo>
                                  <a:pt x="16452" y="262441"/>
                                  <a:pt x="17318" y="262441"/>
                                  <a:pt x="17318" y="264173"/>
                                </a:cubicBezTo>
                                <a:cubicBezTo>
                                  <a:pt x="17318" y="264173"/>
                                  <a:pt x="17318" y="265039"/>
                                  <a:pt x="17318" y="265039"/>
                                </a:cubicBezTo>
                                <a:cubicBezTo>
                                  <a:pt x="23380" y="265039"/>
                                  <a:pt x="29441" y="265039"/>
                                  <a:pt x="35502" y="265039"/>
                                </a:cubicBezTo>
                                <a:cubicBezTo>
                                  <a:pt x="118630" y="265039"/>
                                  <a:pt x="126423" y="254648"/>
                                  <a:pt x="136814" y="233866"/>
                                </a:cubicBezTo>
                                <a:cubicBezTo>
                                  <a:pt x="144607" y="221743"/>
                                  <a:pt x="143741" y="203559"/>
                                  <a:pt x="145473" y="186241"/>
                                </a:cubicBezTo>
                                <a:cubicBezTo>
                                  <a:pt x="145473" y="179314"/>
                                  <a:pt x="145473" y="170655"/>
                                  <a:pt x="145473" y="163727"/>
                                </a:cubicBezTo>
                                <a:lnTo>
                                  <a:pt x="145473" y="155934"/>
                                </a:lnTo>
                                <a:close/>
                                <a:moveTo>
                                  <a:pt x="94384" y="181912"/>
                                </a:moveTo>
                                <a:cubicBezTo>
                                  <a:pt x="94384" y="189705"/>
                                  <a:pt x="90920" y="198364"/>
                                  <a:pt x="90920" y="204425"/>
                                </a:cubicBezTo>
                                <a:lnTo>
                                  <a:pt x="90920" y="205291"/>
                                </a:lnTo>
                                <a:cubicBezTo>
                                  <a:pt x="84859" y="213084"/>
                                  <a:pt x="71870" y="215682"/>
                                  <a:pt x="61480" y="215682"/>
                                </a:cubicBezTo>
                                <a:cubicBezTo>
                                  <a:pt x="58016" y="215682"/>
                                  <a:pt x="44161" y="215682"/>
                                  <a:pt x="44161" y="213950"/>
                                </a:cubicBezTo>
                                <a:lnTo>
                                  <a:pt x="44161" y="213084"/>
                                </a:lnTo>
                                <a:cubicBezTo>
                                  <a:pt x="44161" y="213084"/>
                                  <a:pt x="44161" y="213084"/>
                                  <a:pt x="44161" y="212218"/>
                                </a:cubicBezTo>
                                <a:cubicBezTo>
                                  <a:pt x="44161" y="212218"/>
                                  <a:pt x="44161" y="211352"/>
                                  <a:pt x="44161" y="210487"/>
                                </a:cubicBezTo>
                                <a:cubicBezTo>
                                  <a:pt x="44161" y="207889"/>
                                  <a:pt x="44161" y="203559"/>
                                  <a:pt x="44161" y="200096"/>
                                </a:cubicBezTo>
                                <a:cubicBezTo>
                                  <a:pt x="44161" y="194034"/>
                                  <a:pt x="43295" y="188839"/>
                                  <a:pt x="43295" y="182778"/>
                                </a:cubicBezTo>
                                <a:cubicBezTo>
                                  <a:pt x="43295" y="178448"/>
                                  <a:pt x="43295" y="174984"/>
                                  <a:pt x="43295" y="170655"/>
                                </a:cubicBezTo>
                                <a:cubicBezTo>
                                  <a:pt x="43295" y="161996"/>
                                  <a:pt x="42430" y="154203"/>
                                  <a:pt x="42430" y="145544"/>
                                </a:cubicBezTo>
                                <a:cubicBezTo>
                                  <a:pt x="42430" y="141214"/>
                                  <a:pt x="42430" y="137750"/>
                                  <a:pt x="42430" y="134287"/>
                                </a:cubicBezTo>
                                <a:cubicBezTo>
                                  <a:pt x="42430" y="125628"/>
                                  <a:pt x="42430" y="117834"/>
                                  <a:pt x="42430" y="109175"/>
                                </a:cubicBezTo>
                                <a:cubicBezTo>
                                  <a:pt x="42430" y="102248"/>
                                  <a:pt x="43295" y="89259"/>
                                  <a:pt x="43295" y="76271"/>
                                </a:cubicBezTo>
                                <a:lnTo>
                                  <a:pt x="43295" y="45964"/>
                                </a:lnTo>
                                <a:cubicBezTo>
                                  <a:pt x="43295" y="39037"/>
                                  <a:pt x="49357" y="40769"/>
                                  <a:pt x="54552" y="40769"/>
                                </a:cubicBezTo>
                                <a:lnTo>
                                  <a:pt x="64943" y="39903"/>
                                </a:lnTo>
                                <a:lnTo>
                                  <a:pt x="66675" y="39903"/>
                                </a:lnTo>
                                <a:cubicBezTo>
                                  <a:pt x="83127" y="39903"/>
                                  <a:pt x="93518" y="49428"/>
                                  <a:pt x="93518" y="66746"/>
                                </a:cubicBezTo>
                                <a:cubicBezTo>
                                  <a:pt x="93518" y="78003"/>
                                  <a:pt x="92652" y="90125"/>
                                  <a:pt x="92652" y="101382"/>
                                </a:cubicBezTo>
                                <a:cubicBezTo>
                                  <a:pt x="92652" y="113505"/>
                                  <a:pt x="92652" y="125628"/>
                                  <a:pt x="93518" y="137750"/>
                                </a:cubicBezTo>
                                <a:cubicBezTo>
                                  <a:pt x="93518" y="153337"/>
                                  <a:pt x="94384" y="163727"/>
                                  <a:pt x="94384" y="181912"/>
                                </a:cubicBezTo>
                                <a:close/>
                                <a:moveTo>
                                  <a:pt x="90920" y="194034"/>
                                </a:moveTo>
                                <a:cubicBezTo>
                                  <a:pt x="90920" y="189705"/>
                                  <a:pt x="91786" y="186241"/>
                                  <a:pt x="91786" y="181912"/>
                                </a:cubicBezTo>
                                <a:cubicBezTo>
                                  <a:pt x="91786" y="175850"/>
                                  <a:pt x="91786" y="169789"/>
                                  <a:pt x="90920" y="164593"/>
                                </a:cubicBezTo>
                                <a:cubicBezTo>
                                  <a:pt x="90920" y="163727"/>
                                  <a:pt x="90920" y="161996"/>
                                  <a:pt x="90920" y="158532"/>
                                </a:cubicBezTo>
                                <a:cubicBezTo>
                                  <a:pt x="90920" y="154203"/>
                                  <a:pt x="90920" y="150739"/>
                                  <a:pt x="90055" y="146409"/>
                                </a:cubicBezTo>
                                <a:cubicBezTo>
                                  <a:pt x="90055" y="142946"/>
                                  <a:pt x="90055" y="140348"/>
                                  <a:pt x="90055" y="137750"/>
                                </a:cubicBezTo>
                                <a:cubicBezTo>
                                  <a:pt x="90055" y="132555"/>
                                  <a:pt x="90055" y="129091"/>
                                  <a:pt x="90055" y="123896"/>
                                </a:cubicBezTo>
                                <a:cubicBezTo>
                                  <a:pt x="90055" y="120432"/>
                                  <a:pt x="90055" y="117834"/>
                                  <a:pt x="90055" y="114371"/>
                                </a:cubicBezTo>
                                <a:cubicBezTo>
                                  <a:pt x="90055" y="107443"/>
                                  <a:pt x="90055" y="101382"/>
                                  <a:pt x="90055" y="94455"/>
                                </a:cubicBezTo>
                                <a:cubicBezTo>
                                  <a:pt x="90055" y="86662"/>
                                  <a:pt x="90920" y="78003"/>
                                  <a:pt x="90920" y="69343"/>
                                </a:cubicBezTo>
                                <a:cubicBezTo>
                                  <a:pt x="90920" y="58087"/>
                                  <a:pt x="90055" y="47696"/>
                                  <a:pt x="78798" y="43366"/>
                                </a:cubicBezTo>
                                <a:lnTo>
                                  <a:pt x="75334" y="41634"/>
                                </a:lnTo>
                                <a:cubicBezTo>
                                  <a:pt x="72736" y="40769"/>
                                  <a:pt x="71005" y="40769"/>
                                  <a:pt x="68407" y="40769"/>
                                </a:cubicBezTo>
                                <a:cubicBezTo>
                                  <a:pt x="62346" y="40769"/>
                                  <a:pt x="57150" y="41634"/>
                                  <a:pt x="51089" y="41634"/>
                                </a:cubicBezTo>
                                <a:cubicBezTo>
                                  <a:pt x="49357" y="41634"/>
                                  <a:pt x="47625" y="41634"/>
                                  <a:pt x="46759" y="41634"/>
                                </a:cubicBezTo>
                                <a:cubicBezTo>
                                  <a:pt x="46759" y="46830"/>
                                  <a:pt x="46759" y="51159"/>
                                  <a:pt x="46759" y="56355"/>
                                </a:cubicBezTo>
                                <a:lnTo>
                                  <a:pt x="46759" y="76271"/>
                                </a:lnTo>
                                <a:cubicBezTo>
                                  <a:pt x="46759" y="80600"/>
                                  <a:pt x="46759" y="83198"/>
                                  <a:pt x="46759" y="86662"/>
                                </a:cubicBezTo>
                                <a:cubicBezTo>
                                  <a:pt x="46759" y="89259"/>
                                  <a:pt x="46759" y="92723"/>
                                  <a:pt x="46759" y="95321"/>
                                </a:cubicBezTo>
                                <a:cubicBezTo>
                                  <a:pt x="46759" y="103114"/>
                                  <a:pt x="45893" y="110907"/>
                                  <a:pt x="45893" y="118700"/>
                                </a:cubicBezTo>
                                <a:cubicBezTo>
                                  <a:pt x="45893" y="136884"/>
                                  <a:pt x="46759" y="152471"/>
                                  <a:pt x="46759" y="170655"/>
                                </a:cubicBezTo>
                                <a:lnTo>
                                  <a:pt x="46759" y="197498"/>
                                </a:lnTo>
                                <a:cubicBezTo>
                                  <a:pt x="46759" y="201828"/>
                                  <a:pt x="46759" y="206157"/>
                                  <a:pt x="46759" y="209621"/>
                                </a:cubicBezTo>
                                <a:cubicBezTo>
                                  <a:pt x="52821" y="210487"/>
                                  <a:pt x="58882" y="209621"/>
                                  <a:pt x="63211" y="210487"/>
                                </a:cubicBezTo>
                                <a:cubicBezTo>
                                  <a:pt x="73602" y="210487"/>
                                  <a:pt x="85725" y="207023"/>
                                  <a:pt x="88323" y="200962"/>
                                </a:cubicBezTo>
                                <a:lnTo>
                                  <a:pt x="90920" y="194034"/>
                                </a:lnTo>
                                <a:close/>
                                <a:moveTo>
                                  <a:pt x="56284" y="57221"/>
                                </a:moveTo>
                                <a:cubicBezTo>
                                  <a:pt x="56284" y="50294"/>
                                  <a:pt x="62346" y="52025"/>
                                  <a:pt x="67541" y="52025"/>
                                </a:cubicBezTo>
                                <a:lnTo>
                                  <a:pt x="75334" y="51159"/>
                                </a:lnTo>
                                <a:cubicBezTo>
                                  <a:pt x="77066" y="51159"/>
                                  <a:pt x="77932" y="51159"/>
                                  <a:pt x="78798" y="52891"/>
                                </a:cubicBezTo>
                                <a:cubicBezTo>
                                  <a:pt x="79664" y="52891"/>
                                  <a:pt x="79664" y="54623"/>
                                  <a:pt x="78798" y="54623"/>
                                </a:cubicBezTo>
                                <a:cubicBezTo>
                                  <a:pt x="73602" y="54623"/>
                                  <a:pt x="69273" y="55489"/>
                                  <a:pt x="64077" y="55489"/>
                                </a:cubicBezTo>
                                <a:cubicBezTo>
                                  <a:pt x="62346" y="55489"/>
                                  <a:pt x="60614" y="55489"/>
                                  <a:pt x="59748" y="55489"/>
                                </a:cubicBezTo>
                                <a:cubicBezTo>
                                  <a:pt x="59748" y="60684"/>
                                  <a:pt x="59748" y="65014"/>
                                  <a:pt x="59748" y="70209"/>
                                </a:cubicBezTo>
                                <a:lnTo>
                                  <a:pt x="59748" y="90125"/>
                                </a:lnTo>
                                <a:cubicBezTo>
                                  <a:pt x="59748" y="94455"/>
                                  <a:pt x="59748" y="97053"/>
                                  <a:pt x="59748" y="100516"/>
                                </a:cubicBezTo>
                                <a:cubicBezTo>
                                  <a:pt x="59748" y="103114"/>
                                  <a:pt x="59748" y="106578"/>
                                  <a:pt x="59748" y="109175"/>
                                </a:cubicBezTo>
                                <a:cubicBezTo>
                                  <a:pt x="59748" y="116968"/>
                                  <a:pt x="58882" y="124762"/>
                                  <a:pt x="58882" y="132555"/>
                                </a:cubicBezTo>
                                <a:cubicBezTo>
                                  <a:pt x="58882" y="150739"/>
                                  <a:pt x="59748" y="166325"/>
                                  <a:pt x="59748" y="184509"/>
                                </a:cubicBezTo>
                                <a:lnTo>
                                  <a:pt x="59748" y="203559"/>
                                </a:lnTo>
                                <a:cubicBezTo>
                                  <a:pt x="59748" y="204425"/>
                                  <a:pt x="58882" y="205291"/>
                                  <a:pt x="58016" y="205291"/>
                                </a:cubicBezTo>
                                <a:cubicBezTo>
                                  <a:pt x="57150" y="205291"/>
                                  <a:pt x="56284" y="205291"/>
                                  <a:pt x="56284" y="203559"/>
                                </a:cubicBezTo>
                                <a:cubicBezTo>
                                  <a:pt x="56284" y="200962"/>
                                  <a:pt x="56284" y="197498"/>
                                  <a:pt x="56284" y="194900"/>
                                </a:cubicBezTo>
                                <a:cubicBezTo>
                                  <a:pt x="56284" y="190571"/>
                                  <a:pt x="56284" y="187107"/>
                                  <a:pt x="56284" y="182778"/>
                                </a:cubicBezTo>
                                <a:cubicBezTo>
                                  <a:pt x="56284" y="174118"/>
                                  <a:pt x="55418" y="166325"/>
                                  <a:pt x="55418" y="157666"/>
                                </a:cubicBezTo>
                                <a:cubicBezTo>
                                  <a:pt x="55418" y="153337"/>
                                  <a:pt x="55418" y="149873"/>
                                  <a:pt x="55418" y="146409"/>
                                </a:cubicBezTo>
                                <a:cubicBezTo>
                                  <a:pt x="55418" y="137750"/>
                                  <a:pt x="55418" y="129957"/>
                                  <a:pt x="55418" y="121298"/>
                                </a:cubicBezTo>
                                <a:cubicBezTo>
                                  <a:pt x="55418" y="114371"/>
                                  <a:pt x="56284" y="101382"/>
                                  <a:pt x="56284" y="88394"/>
                                </a:cubicBezTo>
                                <a:lnTo>
                                  <a:pt x="56284" y="57221"/>
                                </a:lnTo>
                                <a:close/>
                              </a:path>
                            </a:pathLst>
                          </a:custGeom>
                          <a:solidFill>
                            <a:srgbClr val="000000"/>
                          </a:solidFill>
                          <a:ln w="8653" cap="flat">
                            <a:noFill/>
                            <a:prstDash val="solid"/>
                            <a:miter/>
                          </a:ln>
                        </wps:spPr>
                        <wps:bodyPr rtlCol="0" anchor="ctr"/>
                      </wps:wsp>
                      <wps:wsp>
                        <wps:cNvPr id="221074614" name="Freeform 221074614"/>
                        <wps:cNvSpPr/>
                        <wps:spPr>
                          <a:xfrm>
                            <a:off x="3568614"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5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1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4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5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6 w 151534"/>
                              <a:gd name="connsiteY94" fmla="*/ 115443 h 268059"/>
                              <a:gd name="connsiteX95" fmla="*/ 6061 w 151534"/>
                              <a:gd name="connsiteY95" fmla="*/ 141420 h 268059"/>
                              <a:gd name="connsiteX96" fmla="*/ 5196 w 151534"/>
                              <a:gd name="connsiteY96" fmla="*/ 170861 h 268059"/>
                              <a:gd name="connsiteX97" fmla="*/ 6061 w 151534"/>
                              <a:gd name="connsiteY97" fmla="*/ 243598 h 268059"/>
                              <a:gd name="connsiteX98" fmla="*/ 6061 w 151534"/>
                              <a:gd name="connsiteY98" fmla="*/ 252257 h 268059"/>
                              <a:gd name="connsiteX99" fmla="*/ 23380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9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9 w 151534"/>
                              <a:gd name="connsiteY135" fmla="*/ 56561 h 268059"/>
                              <a:gd name="connsiteX136" fmla="*/ 96982 w 151534"/>
                              <a:gd name="connsiteY136" fmla="*/ 56561 h 268059"/>
                              <a:gd name="connsiteX137" fmla="*/ 119495 w 151534"/>
                              <a:gd name="connsiteY137" fmla="*/ 56561 h 268059"/>
                              <a:gd name="connsiteX138" fmla="*/ 127289 w 151534"/>
                              <a:gd name="connsiteY138" fmla="*/ 56561 h 268059"/>
                              <a:gd name="connsiteX139" fmla="*/ 145473 w 151534"/>
                              <a:gd name="connsiteY139" fmla="*/ 57427 h 268059"/>
                              <a:gd name="connsiteX140" fmla="*/ 148071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9" y="252257"/>
                                  <a:pt x="50223" y="254855"/>
                                  <a:pt x="29441" y="254855"/>
                                </a:cubicBezTo>
                                <a:cubicBezTo>
                                  <a:pt x="21648" y="254855"/>
                                  <a:pt x="5196"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5"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4" y="215023"/>
                                  <a:pt x="109971" y="215023"/>
                                </a:cubicBezTo>
                                <a:cubicBezTo>
                                  <a:pt x="88323" y="215023"/>
                                  <a:pt x="70139" y="213291"/>
                                  <a:pt x="45893" y="213291"/>
                                </a:cubicBezTo>
                                <a:cubicBezTo>
                                  <a:pt x="41564" y="208961"/>
                                  <a:pt x="42429" y="194241"/>
                                  <a:pt x="42429" y="187313"/>
                                </a:cubicBezTo>
                                <a:cubicBezTo>
                                  <a:pt x="42429" y="174325"/>
                                  <a:pt x="43295" y="162202"/>
                                  <a:pt x="44161" y="149214"/>
                                </a:cubicBezTo>
                                <a:cubicBezTo>
                                  <a:pt x="52821"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4"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5"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6" y="44438"/>
                                  <a:pt x="107373" y="44438"/>
                                </a:cubicBezTo>
                                <a:lnTo>
                                  <a:pt x="115166" y="44438"/>
                                </a:lnTo>
                                <a:cubicBezTo>
                                  <a:pt x="122093" y="44438"/>
                                  <a:pt x="127289"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5" y="4607"/>
                                </a:cubicBezTo>
                                <a:cubicBezTo>
                                  <a:pt x="24245" y="5473"/>
                                  <a:pt x="14720"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6" y="105918"/>
                                  <a:pt x="5196" y="115443"/>
                                </a:cubicBezTo>
                                <a:cubicBezTo>
                                  <a:pt x="5196" y="124102"/>
                                  <a:pt x="6061" y="131895"/>
                                  <a:pt x="6061" y="141420"/>
                                </a:cubicBezTo>
                                <a:cubicBezTo>
                                  <a:pt x="6061" y="150945"/>
                                  <a:pt x="5196" y="160470"/>
                                  <a:pt x="5196" y="170861"/>
                                </a:cubicBezTo>
                                <a:cubicBezTo>
                                  <a:pt x="5196" y="196839"/>
                                  <a:pt x="6061" y="221084"/>
                                  <a:pt x="6061" y="243598"/>
                                </a:cubicBezTo>
                                <a:lnTo>
                                  <a:pt x="6061" y="252257"/>
                                </a:lnTo>
                                <a:cubicBezTo>
                                  <a:pt x="12123" y="252257"/>
                                  <a:pt x="17318" y="252257"/>
                                  <a:pt x="23380" y="252257"/>
                                </a:cubicBezTo>
                                <a:lnTo>
                                  <a:pt x="36368" y="252257"/>
                                </a:lnTo>
                                <a:cubicBezTo>
                                  <a:pt x="51955" y="252257"/>
                                  <a:pt x="67541" y="249659"/>
                                  <a:pt x="82261" y="249659"/>
                                </a:cubicBezTo>
                                <a:cubicBezTo>
                                  <a:pt x="99580" y="249659"/>
                                  <a:pt x="116032" y="250525"/>
                                  <a:pt x="133350" y="250525"/>
                                </a:cubicBezTo>
                                <a:cubicBezTo>
                                  <a:pt x="134216" y="241866"/>
                                  <a:pt x="135082" y="234938"/>
                                  <a:pt x="135082" y="227145"/>
                                </a:cubicBezTo>
                                <a:close/>
                                <a:moveTo>
                                  <a:pt x="148071" y="239268"/>
                                </a:moveTo>
                                <a:cubicBezTo>
                                  <a:pt x="148071" y="234938"/>
                                  <a:pt x="148071" y="230609"/>
                                  <a:pt x="147205" y="226279"/>
                                </a:cubicBezTo>
                                <a:cubicBezTo>
                                  <a:pt x="147205" y="226279"/>
                                  <a:pt x="146339" y="226279"/>
                                  <a:pt x="146339" y="225413"/>
                                </a:cubicBezTo>
                                <a:cubicBezTo>
                                  <a:pt x="146339" y="225413"/>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9"/>
                                </a:cubicBezTo>
                                <a:cubicBezTo>
                                  <a:pt x="149802" y="254855"/>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0" y="266111"/>
                                  <a:pt x="13855" y="265245"/>
                                  <a:pt x="13855" y="264379"/>
                                </a:cubicBezTo>
                                <a:cubicBezTo>
                                  <a:pt x="13855" y="263514"/>
                                  <a:pt x="13855" y="262648"/>
                                  <a:pt x="15586" y="262648"/>
                                </a:cubicBezTo>
                                <a:cubicBezTo>
                                  <a:pt x="16452" y="262648"/>
                                  <a:pt x="17318" y="263514"/>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6339" y="254855"/>
                                  <a:pt x="148071" y="247927"/>
                                  <a:pt x="148071"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6" y="56561"/>
                                  <a:pt x="65809" y="56561"/>
                                  <a:pt x="70139" y="56561"/>
                                </a:cubicBezTo>
                                <a:cubicBezTo>
                                  <a:pt x="78798" y="56561"/>
                                  <a:pt x="87457" y="56561"/>
                                  <a:pt x="96982" y="56561"/>
                                </a:cubicBezTo>
                                <a:cubicBezTo>
                                  <a:pt x="104775" y="56561"/>
                                  <a:pt x="112568" y="56561"/>
                                  <a:pt x="119495" y="56561"/>
                                </a:cubicBezTo>
                                <a:lnTo>
                                  <a:pt x="127289" y="56561"/>
                                </a:lnTo>
                                <a:cubicBezTo>
                                  <a:pt x="134216" y="56561"/>
                                  <a:pt x="139411" y="57427"/>
                                  <a:pt x="145473" y="57427"/>
                                </a:cubicBezTo>
                                <a:cubicBezTo>
                                  <a:pt x="147205" y="48768"/>
                                  <a:pt x="148071" y="41841"/>
                                  <a:pt x="148071" y="34913"/>
                                </a:cubicBezTo>
                                <a:cubicBezTo>
                                  <a:pt x="148071"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9748"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80" y="160470"/>
                                </a:cubicBezTo>
                                <a:cubicBezTo>
                                  <a:pt x="67541" y="159605"/>
                                  <a:pt x="71005"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8882" y="173459"/>
                                  <a:pt x="58882" y="187313"/>
                                  <a:pt x="58882" y="201168"/>
                                </a:cubicBezTo>
                                <a:close/>
                              </a:path>
                            </a:pathLst>
                          </a:custGeom>
                          <a:solidFill>
                            <a:srgbClr val="000000"/>
                          </a:solidFill>
                          <a:ln w="8653" cap="flat">
                            <a:noFill/>
                            <a:prstDash val="solid"/>
                            <a:miter/>
                          </a:ln>
                        </wps:spPr>
                        <wps:bodyPr rtlCol="0" anchor="ctr"/>
                      </wps:wsp>
                      <wps:wsp>
                        <wps:cNvPr id="1268466721" name="Freeform 1268466721"/>
                        <wps:cNvSpPr/>
                        <wps:spPr>
                          <a:xfrm>
                            <a:off x="3742662" y="3674901"/>
                            <a:ext cx="135947" cy="269297"/>
                          </a:xfrm>
                          <a:custGeom>
                            <a:avLst/>
                            <a:gdLst>
                              <a:gd name="connsiteX0" fmla="*/ 122093 w 135947"/>
                              <a:gd name="connsiteY0" fmla="*/ 249382 h 269297"/>
                              <a:gd name="connsiteX1" fmla="*/ 118629 w 135947"/>
                              <a:gd name="connsiteY1" fmla="*/ 255443 h 269297"/>
                              <a:gd name="connsiteX2" fmla="*/ 110836 w 135947"/>
                              <a:gd name="connsiteY2" fmla="*/ 254577 h 269297"/>
                              <a:gd name="connsiteX3" fmla="*/ 91786 w 135947"/>
                              <a:gd name="connsiteY3" fmla="*/ 254577 h 269297"/>
                              <a:gd name="connsiteX4" fmla="*/ 78798 w 135947"/>
                              <a:gd name="connsiteY4" fmla="*/ 254577 h 269297"/>
                              <a:gd name="connsiteX5" fmla="*/ 53686 w 135947"/>
                              <a:gd name="connsiteY5" fmla="*/ 256309 h 269297"/>
                              <a:gd name="connsiteX6" fmla="*/ 3464 w 135947"/>
                              <a:gd name="connsiteY6" fmla="*/ 255443 h 269297"/>
                              <a:gd name="connsiteX7" fmla="*/ 3464 w 135947"/>
                              <a:gd name="connsiteY7" fmla="*/ 252845 h 269297"/>
                              <a:gd name="connsiteX8" fmla="*/ 2598 w 135947"/>
                              <a:gd name="connsiteY8" fmla="*/ 252845 h 269297"/>
                              <a:gd name="connsiteX9" fmla="*/ 866 w 135947"/>
                              <a:gd name="connsiteY9" fmla="*/ 252845 h 269297"/>
                              <a:gd name="connsiteX10" fmla="*/ 1732 w 135947"/>
                              <a:gd name="connsiteY10" fmla="*/ 205220 h 269297"/>
                              <a:gd name="connsiteX11" fmla="*/ 866 w 135947"/>
                              <a:gd name="connsiteY11" fmla="*/ 194830 h 269297"/>
                              <a:gd name="connsiteX12" fmla="*/ 1732 w 135947"/>
                              <a:gd name="connsiteY12" fmla="*/ 186170 h 269297"/>
                              <a:gd name="connsiteX13" fmla="*/ 1732 w 135947"/>
                              <a:gd name="connsiteY13" fmla="*/ 178377 h 269297"/>
                              <a:gd name="connsiteX14" fmla="*/ 0 w 135947"/>
                              <a:gd name="connsiteY14" fmla="*/ 163657 h 269297"/>
                              <a:gd name="connsiteX15" fmla="*/ 866 w 135947"/>
                              <a:gd name="connsiteY15" fmla="*/ 149802 h 269297"/>
                              <a:gd name="connsiteX16" fmla="*/ 866 w 135947"/>
                              <a:gd name="connsiteY16" fmla="*/ 122959 h 269297"/>
                              <a:gd name="connsiteX17" fmla="*/ 866 w 135947"/>
                              <a:gd name="connsiteY17" fmla="*/ 96116 h 269297"/>
                              <a:gd name="connsiteX18" fmla="*/ 866 w 135947"/>
                              <a:gd name="connsiteY18" fmla="*/ 41564 h 269297"/>
                              <a:gd name="connsiteX19" fmla="*/ 1732 w 135947"/>
                              <a:gd name="connsiteY19" fmla="*/ 3464 h 269297"/>
                              <a:gd name="connsiteX20" fmla="*/ 3464 w 135947"/>
                              <a:gd name="connsiteY20" fmla="*/ 1732 h 269297"/>
                              <a:gd name="connsiteX21" fmla="*/ 14720 w 135947"/>
                              <a:gd name="connsiteY21" fmla="*/ 0 h 269297"/>
                              <a:gd name="connsiteX22" fmla="*/ 38966 w 135947"/>
                              <a:gd name="connsiteY22" fmla="*/ 866 h 269297"/>
                              <a:gd name="connsiteX23" fmla="*/ 45027 w 135947"/>
                              <a:gd name="connsiteY23" fmla="*/ 2598 h 269297"/>
                              <a:gd name="connsiteX24" fmla="*/ 45027 w 135947"/>
                              <a:gd name="connsiteY24" fmla="*/ 6927 h 269297"/>
                              <a:gd name="connsiteX25" fmla="*/ 45027 w 135947"/>
                              <a:gd name="connsiteY25" fmla="*/ 41564 h 269297"/>
                              <a:gd name="connsiteX26" fmla="*/ 45027 w 135947"/>
                              <a:gd name="connsiteY26" fmla="*/ 65809 h 269297"/>
                              <a:gd name="connsiteX27" fmla="*/ 45027 w 135947"/>
                              <a:gd name="connsiteY27" fmla="*/ 77066 h 269297"/>
                              <a:gd name="connsiteX28" fmla="*/ 45893 w 135947"/>
                              <a:gd name="connsiteY28" fmla="*/ 104775 h 269297"/>
                              <a:gd name="connsiteX29" fmla="*/ 45893 w 135947"/>
                              <a:gd name="connsiteY29" fmla="*/ 119495 h 269297"/>
                              <a:gd name="connsiteX30" fmla="*/ 45893 w 135947"/>
                              <a:gd name="connsiteY30" fmla="*/ 133350 h 269297"/>
                              <a:gd name="connsiteX31" fmla="*/ 46759 w 135947"/>
                              <a:gd name="connsiteY31" fmla="*/ 142009 h 269297"/>
                              <a:gd name="connsiteX32" fmla="*/ 46759 w 135947"/>
                              <a:gd name="connsiteY32" fmla="*/ 151534 h 269297"/>
                              <a:gd name="connsiteX33" fmla="*/ 48491 w 135947"/>
                              <a:gd name="connsiteY33" fmla="*/ 162791 h 269297"/>
                              <a:gd name="connsiteX34" fmla="*/ 48491 w 135947"/>
                              <a:gd name="connsiteY34" fmla="*/ 167986 h 269297"/>
                              <a:gd name="connsiteX35" fmla="*/ 48491 w 135947"/>
                              <a:gd name="connsiteY35" fmla="*/ 213013 h 269297"/>
                              <a:gd name="connsiteX36" fmla="*/ 67541 w 135947"/>
                              <a:gd name="connsiteY36" fmla="*/ 213013 h 269297"/>
                              <a:gd name="connsiteX37" fmla="*/ 84859 w 135947"/>
                              <a:gd name="connsiteY37" fmla="*/ 213013 h 269297"/>
                              <a:gd name="connsiteX38" fmla="*/ 120361 w 135947"/>
                              <a:gd name="connsiteY38" fmla="*/ 213879 h 269297"/>
                              <a:gd name="connsiteX39" fmla="*/ 122959 w 135947"/>
                              <a:gd name="connsiteY39" fmla="*/ 236393 h 269297"/>
                              <a:gd name="connsiteX40" fmla="*/ 122093 w 135947"/>
                              <a:gd name="connsiteY40" fmla="*/ 249382 h 269297"/>
                              <a:gd name="connsiteX41" fmla="*/ 117764 w 135947"/>
                              <a:gd name="connsiteY41" fmla="*/ 217343 h 269297"/>
                              <a:gd name="connsiteX42" fmla="*/ 73602 w 135947"/>
                              <a:gd name="connsiteY42" fmla="*/ 216477 h 269297"/>
                              <a:gd name="connsiteX43" fmla="*/ 46759 w 135947"/>
                              <a:gd name="connsiteY43" fmla="*/ 216477 h 269297"/>
                              <a:gd name="connsiteX44" fmla="*/ 45027 w 135947"/>
                              <a:gd name="connsiteY44" fmla="*/ 204354 h 269297"/>
                              <a:gd name="connsiteX45" fmla="*/ 45027 w 135947"/>
                              <a:gd name="connsiteY45" fmla="*/ 188768 h 269297"/>
                              <a:gd name="connsiteX46" fmla="*/ 45893 w 135947"/>
                              <a:gd name="connsiteY46" fmla="*/ 174048 h 269297"/>
                              <a:gd name="connsiteX47" fmla="*/ 44161 w 135947"/>
                              <a:gd name="connsiteY47" fmla="*/ 152400 h 269297"/>
                              <a:gd name="connsiteX48" fmla="*/ 44161 w 135947"/>
                              <a:gd name="connsiteY48" fmla="*/ 134216 h 269297"/>
                              <a:gd name="connsiteX49" fmla="*/ 44161 w 135947"/>
                              <a:gd name="connsiteY49" fmla="*/ 116898 h 269297"/>
                              <a:gd name="connsiteX50" fmla="*/ 44161 w 135947"/>
                              <a:gd name="connsiteY50" fmla="*/ 59748 h 269297"/>
                              <a:gd name="connsiteX51" fmla="*/ 44161 w 135947"/>
                              <a:gd name="connsiteY51" fmla="*/ 5195 h 269297"/>
                              <a:gd name="connsiteX52" fmla="*/ 6927 w 135947"/>
                              <a:gd name="connsiteY52" fmla="*/ 6061 h 269297"/>
                              <a:gd name="connsiteX53" fmla="*/ 6927 w 135947"/>
                              <a:gd name="connsiteY53" fmla="*/ 60614 h 269297"/>
                              <a:gd name="connsiteX54" fmla="*/ 6061 w 135947"/>
                              <a:gd name="connsiteY54" fmla="*/ 78798 h 269297"/>
                              <a:gd name="connsiteX55" fmla="*/ 6061 w 135947"/>
                              <a:gd name="connsiteY55" fmla="*/ 96982 h 269297"/>
                              <a:gd name="connsiteX56" fmla="*/ 6061 w 135947"/>
                              <a:gd name="connsiteY56" fmla="*/ 135948 h 269297"/>
                              <a:gd name="connsiteX57" fmla="*/ 6927 w 135947"/>
                              <a:gd name="connsiteY57" fmla="*/ 151534 h 269297"/>
                              <a:gd name="connsiteX58" fmla="*/ 6061 w 135947"/>
                              <a:gd name="connsiteY58" fmla="*/ 165388 h 269297"/>
                              <a:gd name="connsiteX59" fmla="*/ 6927 w 135947"/>
                              <a:gd name="connsiteY59" fmla="*/ 180975 h 269297"/>
                              <a:gd name="connsiteX60" fmla="*/ 6927 w 135947"/>
                              <a:gd name="connsiteY60" fmla="*/ 195695 h 269297"/>
                              <a:gd name="connsiteX61" fmla="*/ 7793 w 135947"/>
                              <a:gd name="connsiteY61" fmla="*/ 210416 h 269297"/>
                              <a:gd name="connsiteX62" fmla="*/ 6927 w 135947"/>
                              <a:gd name="connsiteY62" fmla="*/ 253711 h 269297"/>
                              <a:gd name="connsiteX63" fmla="*/ 119495 w 135947"/>
                              <a:gd name="connsiteY63" fmla="*/ 253711 h 269297"/>
                              <a:gd name="connsiteX64" fmla="*/ 117764 w 135947"/>
                              <a:gd name="connsiteY64" fmla="*/ 217343 h 269297"/>
                              <a:gd name="connsiteX65" fmla="*/ 129886 w 135947"/>
                              <a:gd name="connsiteY65" fmla="*/ 230332 h 269297"/>
                              <a:gd name="connsiteX66" fmla="*/ 129886 w 135947"/>
                              <a:gd name="connsiteY66" fmla="*/ 228600 h 269297"/>
                              <a:gd name="connsiteX67" fmla="*/ 131618 w 135947"/>
                              <a:gd name="connsiteY67" fmla="*/ 226868 h 269297"/>
                              <a:gd name="connsiteX68" fmla="*/ 133350 w 135947"/>
                              <a:gd name="connsiteY68" fmla="*/ 228600 h 269297"/>
                              <a:gd name="connsiteX69" fmla="*/ 135948 w 135947"/>
                              <a:gd name="connsiteY69" fmla="*/ 249382 h 269297"/>
                              <a:gd name="connsiteX70" fmla="*/ 134216 w 135947"/>
                              <a:gd name="connsiteY70" fmla="*/ 262370 h 269297"/>
                              <a:gd name="connsiteX71" fmla="*/ 130752 w 135947"/>
                              <a:gd name="connsiteY71" fmla="*/ 268432 h 269297"/>
                              <a:gd name="connsiteX72" fmla="*/ 122959 w 135947"/>
                              <a:gd name="connsiteY72" fmla="*/ 267566 h 269297"/>
                              <a:gd name="connsiteX73" fmla="*/ 103909 w 135947"/>
                              <a:gd name="connsiteY73" fmla="*/ 267566 h 269297"/>
                              <a:gd name="connsiteX74" fmla="*/ 90920 w 135947"/>
                              <a:gd name="connsiteY74" fmla="*/ 267566 h 269297"/>
                              <a:gd name="connsiteX75" fmla="*/ 65809 w 135947"/>
                              <a:gd name="connsiteY75" fmla="*/ 269298 h 269297"/>
                              <a:gd name="connsiteX76" fmla="*/ 18184 w 135947"/>
                              <a:gd name="connsiteY76" fmla="*/ 268432 h 269297"/>
                              <a:gd name="connsiteX77" fmla="*/ 13855 w 135947"/>
                              <a:gd name="connsiteY77" fmla="*/ 264102 h 269297"/>
                              <a:gd name="connsiteX78" fmla="*/ 14720 w 135947"/>
                              <a:gd name="connsiteY78" fmla="*/ 263236 h 269297"/>
                              <a:gd name="connsiteX79" fmla="*/ 15586 w 135947"/>
                              <a:gd name="connsiteY79" fmla="*/ 263236 h 269297"/>
                              <a:gd name="connsiteX80" fmla="*/ 17318 w 135947"/>
                              <a:gd name="connsiteY80" fmla="*/ 264968 h 269297"/>
                              <a:gd name="connsiteX81" fmla="*/ 129886 w 135947"/>
                              <a:gd name="connsiteY81" fmla="*/ 264968 h 269297"/>
                              <a:gd name="connsiteX82" fmla="*/ 129886 w 135947"/>
                              <a:gd name="connsiteY82" fmla="*/ 230332 h 269297"/>
                              <a:gd name="connsiteX83" fmla="*/ 60614 w 135947"/>
                              <a:gd name="connsiteY83" fmla="*/ 205220 h 269297"/>
                              <a:gd name="connsiteX84" fmla="*/ 58882 w 135947"/>
                              <a:gd name="connsiteY84" fmla="*/ 206952 h 269297"/>
                              <a:gd name="connsiteX85" fmla="*/ 57150 w 135947"/>
                              <a:gd name="connsiteY85" fmla="*/ 205220 h 269297"/>
                              <a:gd name="connsiteX86" fmla="*/ 57150 w 135947"/>
                              <a:gd name="connsiteY86" fmla="*/ 200891 h 269297"/>
                              <a:gd name="connsiteX87" fmla="*/ 58016 w 135947"/>
                              <a:gd name="connsiteY87" fmla="*/ 186170 h 269297"/>
                              <a:gd name="connsiteX88" fmla="*/ 56284 w 135947"/>
                              <a:gd name="connsiteY88" fmla="*/ 164523 h 269297"/>
                              <a:gd name="connsiteX89" fmla="*/ 56284 w 135947"/>
                              <a:gd name="connsiteY89" fmla="*/ 146339 h 269297"/>
                              <a:gd name="connsiteX90" fmla="*/ 56284 w 135947"/>
                              <a:gd name="connsiteY90" fmla="*/ 129020 h 269297"/>
                              <a:gd name="connsiteX91" fmla="*/ 56284 w 135947"/>
                              <a:gd name="connsiteY91" fmla="*/ 71870 h 269297"/>
                              <a:gd name="connsiteX92" fmla="*/ 56284 w 135947"/>
                              <a:gd name="connsiteY92" fmla="*/ 17318 h 269297"/>
                              <a:gd name="connsiteX93" fmla="*/ 56284 w 135947"/>
                              <a:gd name="connsiteY93" fmla="*/ 17318 h 269297"/>
                              <a:gd name="connsiteX94" fmla="*/ 54552 w 135947"/>
                              <a:gd name="connsiteY94" fmla="*/ 15586 h 269297"/>
                              <a:gd name="connsiteX95" fmla="*/ 56284 w 135947"/>
                              <a:gd name="connsiteY95" fmla="*/ 13854 h 269297"/>
                              <a:gd name="connsiteX96" fmla="*/ 59748 w 135947"/>
                              <a:gd name="connsiteY96" fmla="*/ 15586 h 269297"/>
                              <a:gd name="connsiteX97" fmla="*/ 59748 w 135947"/>
                              <a:gd name="connsiteY97" fmla="*/ 19916 h 269297"/>
                              <a:gd name="connsiteX98" fmla="*/ 59748 w 135947"/>
                              <a:gd name="connsiteY98" fmla="*/ 54552 h 269297"/>
                              <a:gd name="connsiteX99" fmla="*/ 59748 w 135947"/>
                              <a:gd name="connsiteY99" fmla="*/ 78798 h 269297"/>
                              <a:gd name="connsiteX100" fmla="*/ 59748 w 135947"/>
                              <a:gd name="connsiteY100" fmla="*/ 90054 h 269297"/>
                              <a:gd name="connsiteX101" fmla="*/ 60614 w 135947"/>
                              <a:gd name="connsiteY101" fmla="*/ 117763 h 269297"/>
                              <a:gd name="connsiteX102" fmla="*/ 60614 w 135947"/>
                              <a:gd name="connsiteY102" fmla="*/ 132484 h 269297"/>
                              <a:gd name="connsiteX103" fmla="*/ 60614 w 135947"/>
                              <a:gd name="connsiteY103" fmla="*/ 146339 h 269297"/>
                              <a:gd name="connsiteX104" fmla="*/ 61480 w 135947"/>
                              <a:gd name="connsiteY104" fmla="*/ 154998 h 269297"/>
                              <a:gd name="connsiteX105" fmla="*/ 61480 w 135947"/>
                              <a:gd name="connsiteY105" fmla="*/ 164523 h 269297"/>
                              <a:gd name="connsiteX106" fmla="*/ 63211 w 135947"/>
                              <a:gd name="connsiteY106" fmla="*/ 175779 h 269297"/>
                              <a:gd name="connsiteX107" fmla="*/ 63211 w 135947"/>
                              <a:gd name="connsiteY107" fmla="*/ 180975 h 269297"/>
                              <a:gd name="connsiteX108" fmla="*/ 60614 w 135947"/>
                              <a:gd name="connsiteY108" fmla="*/ 205220 h 269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135947" h="269297">
                                <a:moveTo>
                                  <a:pt x="122093" y="249382"/>
                                </a:moveTo>
                                <a:cubicBezTo>
                                  <a:pt x="121227" y="251979"/>
                                  <a:pt x="121227" y="254577"/>
                                  <a:pt x="118629" y="255443"/>
                                </a:cubicBezTo>
                                <a:cubicBezTo>
                                  <a:pt x="116898" y="256309"/>
                                  <a:pt x="113434" y="255443"/>
                                  <a:pt x="110836" y="254577"/>
                                </a:cubicBezTo>
                                <a:cubicBezTo>
                                  <a:pt x="104775" y="254577"/>
                                  <a:pt x="98714" y="254577"/>
                                  <a:pt x="91786" y="254577"/>
                                </a:cubicBezTo>
                                <a:cubicBezTo>
                                  <a:pt x="87457" y="254577"/>
                                  <a:pt x="83127" y="254577"/>
                                  <a:pt x="78798" y="254577"/>
                                </a:cubicBezTo>
                                <a:cubicBezTo>
                                  <a:pt x="70139" y="254577"/>
                                  <a:pt x="61480" y="256309"/>
                                  <a:pt x="53686" y="256309"/>
                                </a:cubicBezTo>
                                <a:cubicBezTo>
                                  <a:pt x="38100" y="256309"/>
                                  <a:pt x="20782" y="256309"/>
                                  <a:pt x="3464" y="255443"/>
                                </a:cubicBezTo>
                                <a:cubicBezTo>
                                  <a:pt x="3464" y="255443"/>
                                  <a:pt x="3464" y="254577"/>
                                  <a:pt x="3464" y="252845"/>
                                </a:cubicBezTo>
                                <a:cubicBezTo>
                                  <a:pt x="3464" y="252845"/>
                                  <a:pt x="3464" y="252845"/>
                                  <a:pt x="2598" y="252845"/>
                                </a:cubicBezTo>
                                <a:cubicBezTo>
                                  <a:pt x="2598" y="252845"/>
                                  <a:pt x="1732" y="252845"/>
                                  <a:pt x="866" y="252845"/>
                                </a:cubicBezTo>
                                <a:cubicBezTo>
                                  <a:pt x="866" y="237259"/>
                                  <a:pt x="2598" y="220807"/>
                                  <a:pt x="1732" y="205220"/>
                                </a:cubicBezTo>
                                <a:cubicBezTo>
                                  <a:pt x="1732" y="201757"/>
                                  <a:pt x="866" y="197427"/>
                                  <a:pt x="866" y="194830"/>
                                </a:cubicBezTo>
                                <a:cubicBezTo>
                                  <a:pt x="866" y="192232"/>
                                  <a:pt x="1732" y="188768"/>
                                  <a:pt x="1732" y="186170"/>
                                </a:cubicBezTo>
                                <a:lnTo>
                                  <a:pt x="1732" y="178377"/>
                                </a:lnTo>
                                <a:lnTo>
                                  <a:pt x="0" y="163657"/>
                                </a:lnTo>
                                <a:cubicBezTo>
                                  <a:pt x="0" y="159327"/>
                                  <a:pt x="866" y="154998"/>
                                  <a:pt x="866" y="149802"/>
                                </a:cubicBezTo>
                                <a:cubicBezTo>
                                  <a:pt x="866" y="141143"/>
                                  <a:pt x="866" y="132484"/>
                                  <a:pt x="866" y="122959"/>
                                </a:cubicBezTo>
                                <a:cubicBezTo>
                                  <a:pt x="866" y="114300"/>
                                  <a:pt x="866" y="104775"/>
                                  <a:pt x="866" y="96116"/>
                                </a:cubicBezTo>
                                <a:cubicBezTo>
                                  <a:pt x="866" y="77066"/>
                                  <a:pt x="866" y="59748"/>
                                  <a:pt x="866" y="41564"/>
                                </a:cubicBezTo>
                                <a:cubicBezTo>
                                  <a:pt x="866" y="29441"/>
                                  <a:pt x="1732" y="16452"/>
                                  <a:pt x="1732" y="3464"/>
                                </a:cubicBezTo>
                                <a:cubicBezTo>
                                  <a:pt x="2598" y="3464"/>
                                  <a:pt x="3464" y="2598"/>
                                  <a:pt x="3464" y="1732"/>
                                </a:cubicBezTo>
                                <a:cubicBezTo>
                                  <a:pt x="7793" y="866"/>
                                  <a:pt x="10391" y="0"/>
                                  <a:pt x="14720" y="0"/>
                                </a:cubicBezTo>
                                <a:cubicBezTo>
                                  <a:pt x="21648" y="0"/>
                                  <a:pt x="32038" y="866"/>
                                  <a:pt x="38966" y="866"/>
                                </a:cubicBezTo>
                                <a:cubicBezTo>
                                  <a:pt x="41564" y="866"/>
                                  <a:pt x="43295" y="866"/>
                                  <a:pt x="45027" y="2598"/>
                                </a:cubicBezTo>
                                <a:cubicBezTo>
                                  <a:pt x="45893" y="3464"/>
                                  <a:pt x="45027" y="5195"/>
                                  <a:pt x="45027" y="6927"/>
                                </a:cubicBezTo>
                                <a:cubicBezTo>
                                  <a:pt x="45027" y="17318"/>
                                  <a:pt x="45893" y="30307"/>
                                  <a:pt x="45027" y="41564"/>
                                </a:cubicBezTo>
                                <a:cubicBezTo>
                                  <a:pt x="45027" y="50223"/>
                                  <a:pt x="45027" y="57150"/>
                                  <a:pt x="45027" y="65809"/>
                                </a:cubicBezTo>
                                <a:cubicBezTo>
                                  <a:pt x="45027" y="70138"/>
                                  <a:pt x="45027" y="72736"/>
                                  <a:pt x="45027" y="77066"/>
                                </a:cubicBezTo>
                                <a:cubicBezTo>
                                  <a:pt x="45027" y="85725"/>
                                  <a:pt x="46759" y="95250"/>
                                  <a:pt x="45893" y="104775"/>
                                </a:cubicBezTo>
                                <a:cubicBezTo>
                                  <a:pt x="45893" y="109104"/>
                                  <a:pt x="45893" y="114300"/>
                                  <a:pt x="45893" y="119495"/>
                                </a:cubicBezTo>
                                <a:cubicBezTo>
                                  <a:pt x="45893" y="124691"/>
                                  <a:pt x="45893" y="129020"/>
                                  <a:pt x="45893" y="133350"/>
                                </a:cubicBezTo>
                                <a:lnTo>
                                  <a:pt x="46759" y="142009"/>
                                </a:lnTo>
                                <a:cubicBezTo>
                                  <a:pt x="46759" y="144607"/>
                                  <a:pt x="45893" y="148070"/>
                                  <a:pt x="46759" y="151534"/>
                                </a:cubicBezTo>
                                <a:cubicBezTo>
                                  <a:pt x="46759" y="155864"/>
                                  <a:pt x="48491" y="159327"/>
                                  <a:pt x="48491" y="162791"/>
                                </a:cubicBezTo>
                                <a:cubicBezTo>
                                  <a:pt x="48491" y="164523"/>
                                  <a:pt x="48491" y="166254"/>
                                  <a:pt x="48491" y="167986"/>
                                </a:cubicBezTo>
                                <a:cubicBezTo>
                                  <a:pt x="48491" y="180975"/>
                                  <a:pt x="46759" y="199159"/>
                                  <a:pt x="48491" y="213013"/>
                                </a:cubicBezTo>
                                <a:cubicBezTo>
                                  <a:pt x="54552" y="214745"/>
                                  <a:pt x="60614" y="213013"/>
                                  <a:pt x="67541" y="213013"/>
                                </a:cubicBezTo>
                                <a:cubicBezTo>
                                  <a:pt x="73602" y="213013"/>
                                  <a:pt x="79663" y="213013"/>
                                  <a:pt x="84859" y="213013"/>
                                </a:cubicBezTo>
                                <a:cubicBezTo>
                                  <a:pt x="96982" y="212148"/>
                                  <a:pt x="109970" y="213879"/>
                                  <a:pt x="120361" y="213879"/>
                                </a:cubicBezTo>
                                <a:cubicBezTo>
                                  <a:pt x="122093" y="221673"/>
                                  <a:pt x="122959" y="227734"/>
                                  <a:pt x="122959" y="236393"/>
                                </a:cubicBezTo>
                                <a:cubicBezTo>
                                  <a:pt x="123825" y="241589"/>
                                  <a:pt x="122959" y="245918"/>
                                  <a:pt x="122093" y="249382"/>
                                </a:cubicBezTo>
                                <a:close/>
                                <a:moveTo>
                                  <a:pt x="117764" y="217343"/>
                                </a:moveTo>
                                <a:cubicBezTo>
                                  <a:pt x="103909" y="215611"/>
                                  <a:pt x="89189" y="216477"/>
                                  <a:pt x="73602" y="216477"/>
                                </a:cubicBezTo>
                                <a:cubicBezTo>
                                  <a:pt x="64077" y="216477"/>
                                  <a:pt x="55418" y="217343"/>
                                  <a:pt x="46759" y="216477"/>
                                </a:cubicBezTo>
                                <a:cubicBezTo>
                                  <a:pt x="45027" y="213013"/>
                                  <a:pt x="45893" y="208684"/>
                                  <a:pt x="45027" y="204354"/>
                                </a:cubicBezTo>
                                <a:cubicBezTo>
                                  <a:pt x="45027" y="199159"/>
                                  <a:pt x="44161" y="193964"/>
                                  <a:pt x="45027" y="188768"/>
                                </a:cubicBezTo>
                                <a:cubicBezTo>
                                  <a:pt x="45027" y="183573"/>
                                  <a:pt x="45893" y="179243"/>
                                  <a:pt x="45893" y="174048"/>
                                </a:cubicBezTo>
                                <a:cubicBezTo>
                                  <a:pt x="45893" y="167120"/>
                                  <a:pt x="45027" y="159327"/>
                                  <a:pt x="44161" y="152400"/>
                                </a:cubicBezTo>
                                <a:cubicBezTo>
                                  <a:pt x="44161" y="146339"/>
                                  <a:pt x="44161" y="140277"/>
                                  <a:pt x="44161" y="134216"/>
                                </a:cubicBezTo>
                                <a:cubicBezTo>
                                  <a:pt x="44161" y="128154"/>
                                  <a:pt x="44161" y="122959"/>
                                  <a:pt x="44161" y="116898"/>
                                </a:cubicBezTo>
                                <a:cubicBezTo>
                                  <a:pt x="44161" y="97848"/>
                                  <a:pt x="44161" y="78798"/>
                                  <a:pt x="44161" y="59748"/>
                                </a:cubicBezTo>
                                <a:cubicBezTo>
                                  <a:pt x="44161" y="43295"/>
                                  <a:pt x="45027" y="23379"/>
                                  <a:pt x="44161" y="5195"/>
                                </a:cubicBezTo>
                                <a:cubicBezTo>
                                  <a:pt x="32904" y="5195"/>
                                  <a:pt x="18184" y="3464"/>
                                  <a:pt x="6927" y="6061"/>
                                </a:cubicBezTo>
                                <a:cubicBezTo>
                                  <a:pt x="6061" y="25977"/>
                                  <a:pt x="6927" y="42429"/>
                                  <a:pt x="6927" y="60614"/>
                                </a:cubicBezTo>
                                <a:cubicBezTo>
                                  <a:pt x="6927" y="66675"/>
                                  <a:pt x="6927" y="72736"/>
                                  <a:pt x="6061" y="78798"/>
                                </a:cubicBezTo>
                                <a:cubicBezTo>
                                  <a:pt x="6061" y="84859"/>
                                  <a:pt x="6061" y="90920"/>
                                  <a:pt x="6061" y="96982"/>
                                </a:cubicBezTo>
                                <a:cubicBezTo>
                                  <a:pt x="6061" y="109104"/>
                                  <a:pt x="6061" y="122093"/>
                                  <a:pt x="6061" y="135948"/>
                                </a:cubicBezTo>
                                <a:cubicBezTo>
                                  <a:pt x="6061" y="141143"/>
                                  <a:pt x="6927" y="146339"/>
                                  <a:pt x="6927" y="151534"/>
                                </a:cubicBezTo>
                                <a:cubicBezTo>
                                  <a:pt x="6927" y="155864"/>
                                  <a:pt x="6061" y="161059"/>
                                  <a:pt x="6061" y="165388"/>
                                </a:cubicBezTo>
                                <a:cubicBezTo>
                                  <a:pt x="6061" y="170584"/>
                                  <a:pt x="6927" y="175779"/>
                                  <a:pt x="6927" y="180975"/>
                                </a:cubicBezTo>
                                <a:cubicBezTo>
                                  <a:pt x="6927" y="185305"/>
                                  <a:pt x="6927" y="190500"/>
                                  <a:pt x="6927" y="195695"/>
                                </a:cubicBezTo>
                                <a:cubicBezTo>
                                  <a:pt x="6927" y="200891"/>
                                  <a:pt x="7793" y="205220"/>
                                  <a:pt x="7793" y="210416"/>
                                </a:cubicBezTo>
                                <a:cubicBezTo>
                                  <a:pt x="7793" y="225136"/>
                                  <a:pt x="6927" y="238991"/>
                                  <a:pt x="6927" y="253711"/>
                                </a:cubicBezTo>
                                <a:cubicBezTo>
                                  <a:pt x="45893" y="255443"/>
                                  <a:pt x="82261" y="251114"/>
                                  <a:pt x="119495" y="253711"/>
                                </a:cubicBezTo>
                                <a:cubicBezTo>
                                  <a:pt x="121227" y="242455"/>
                                  <a:pt x="120361" y="228600"/>
                                  <a:pt x="117764" y="217343"/>
                                </a:cubicBezTo>
                                <a:close/>
                                <a:moveTo>
                                  <a:pt x="129886" y="230332"/>
                                </a:moveTo>
                                <a:cubicBezTo>
                                  <a:pt x="129886" y="230332"/>
                                  <a:pt x="129886" y="229466"/>
                                  <a:pt x="129886" y="228600"/>
                                </a:cubicBezTo>
                                <a:cubicBezTo>
                                  <a:pt x="129886" y="227734"/>
                                  <a:pt x="129886" y="226868"/>
                                  <a:pt x="131618" y="226868"/>
                                </a:cubicBezTo>
                                <a:cubicBezTo>
                                  <a:pt x="132484" y="226868"/>
                                  <a:pt x="133350" y="226868"/>
                                  <a:pt x="133350" y="228600"/>
                                </a:cubicBezTo>
                                <a:cubicBezTo>
                                  <a:pt x="134216" y="235527"/>
                                  <a:pt x="135082" y="241589"/>
                                  <a:pt x="135948" y="249382"/>
                                </a:cubicBezTo>
                                <a:cubicBezTo>
                                  <a:pt x="135948" y="254577"/>
                                  <a:pt x="135948" y="258907"/>
                                  <a:pt x="134216" y="262370"/>
                                </a:cubicBezTo>
                                <a:cubicBezTo>
                                  <a:pt x="133350" y="264968"/>
                                  <a:pt x="133350" y="267566"/>
                                  <a:pt x="130752" y="268432"/>
                                </a:cubicBezTo>
                                <a:cubicBezTo>
                                  <a:pt x="129020" y="269298"/>
                                  <a:pt x="125557" y="268432"/>
                                  <a:pt x="122959" y="267566"/>
                                </a:cubicBezTo>
                                <a:cubicBezTo>
                                  <a:pt x="116898" y="267566"/>
                                  <a:pt x="110836" y="267566"/>
                                  <a:pt x="103909" y="267566"/>
                                </a:cubicBezTo>
                                <a:cubicBezTo>
                                  <a:pt x="99580" y="267566"/>
                                  <a:pt x="95250" y="267566"/>
                                  <a:pt x="90920" y="267566"/>
                                </a:cubicBezTo>
                                <a:cubicBezTo>
                                  <a:pt x="82261" y="267566"/>
                                  <a:pt x="73602" y="269298"/>
                                  <a:pt x="65809" y="269298"/>
                                </a:cubicBezTo>
                                <a:cubicBezTo>
                                  <a:pt x="50223" y="269298"/>
                                  <a:pt x="34636" y="269298"/>
                                  <a:pt x="18184" y="268432"/>
                                </a:cubicBezTo>
                                <a:cubicBezTo>
                                  <a:pt x="15586" y="268432"/>
                                  <a:pt x="13855" y="266700"/>
                                  <a:pt x="13855" y="264102"/>
                                </a:cubicBezTo>
                                <a:cubicBezTo>
                                  <a:pt x="13855" y="263236"/>
                                  <a:pt x="13855" y="263236"/>
                                  <a:pt x="14720" y="263236"/>
                                </a:cubicBezTo>
                                <a:lnTo>
                                  <a:pt x="15586" y="263236"/>
                                </a:lnTo>
                                <a:cubicBezTo>
                                  <a:pt x="16452" y="263236"/>
                                  <a:pt x="17318" y="264102"/>
                                  <a:pt x="17318" y="264968"/>
                                </a:cubicBezTo>
                                <a:cubicBezTo>
                                  <a:pt x="57150" y="266700"/>
                                  <a:pt x="93518" y="262370"/>
                                  <a:pt x="129886" y="264968"/>
                                </a:cubicBezTo>
                                <a:cubicBezTo>
                                  <a:pt x="134216" y="254577"/>
                                  <a:pt x="132484" y="241589"/>
                                  <a:pt x="129886" y="230332"/>
                                </a:cubicBezTo>
                                <a:close/>
                                <a:moveTo>
                                  <a:pt x="60614" y="205220"/>
                                </a:moveTo>
                                <a:cubicBezTo>
                                  <a:pt x="60614" y="206952"/>
                                  <a:pt x="59748" y="206952"/>
                                  <a:pt x="58882" y="206952"/>
                                </a:cubicBezTo>
                                <a:cubicBezTo>
                                  <a:pt x="58016" y="206952"/>
                                  <a:pt x="57150" y="206086"/>
                                  <a:pt x="57150" y="205220"/>
                                </a:cubicBezTo>
                                <a:cubicBezTo>
                                  <a:pt x="57150" y="203489"/>
                                  <a:pt x="57150" y="201757"/>
                                  <a:pt x="57150" y="200891"/>
                                </a:cubicBezTo>
                                <a:cubicBezTo>
                                  <a:pt x="57150" y="195695"/>
                                  <a:pt x="58016" y="191366"/>
                                  <a:pt x="58016" y="186170"/>
                                </a:cubicBezTo>
                                <a:cubicBezTo>
                                  <a:pt x="58016" y="179243"/>
                                  <a:pt x="57150" y="171450"/>
                                  <a:pt x="56284" y="164523"/>
                                </a:cubicBezTo>
                                <a:cubicBezTo>
                                  <a:pt x="56284" y="158461"/>
                                  <a:pt x="56284" y="152400"/>
                                  <a:pt x="56284" y="146339"/>
                                </a:cubicBezTo>
                                <a:cubicBezTo>
                                  <a:pt x="56284" y="140277"/>
                                  <a:pt x="56284" y="135082"/>
                                  <a:pt x="56284" y="129020"/>
                                </a:cubicBezTo>
                                <a:cubicBezTo>
                                  <a:pt x="56284" y="109970"/>
                                  <a:pt x="56284" y="90920"/>
                                  <a:pt x="56284" y="71870"/>
                                </a:cubicBezTo>
                                <a:cubicBezTo>
                                  <a:pt x="56284" y="55418"/>
                                  <a:pt x="57150" y="35502"/>
                                  <a:pt x="56284" y="17318"/>
                                </a:cubicBezTo>
                                <a:lnTo>
                                  <a:pt x="56284" y="17318"/>
                                </a:lnTo>
                                <a:cubicBezTo>
                                  <a:pt x="55418" y="17318"/>
                                  <a:pt x="54552" y="17318"/>
                                  <a:pt x="54552" y="15586"/>
                                </a:cubicBezTo>
                                <a:cubicBezTo>
                                  <a:pt x="54552" y="13854"/>
                                  <a:pt x="55418" y="13854"/>
                                  <a:pt x="56284" y="13854"/>
                                </a:cubicBezTo>
                                <a:cubicBezTo>
                                  <a:pt x="58016" y="13854"/>
                                  <a:pt x="58882" y="13854"/>
                                  <a:pt x="59748" y="15586"/>
                                </a:cubicBezTo>
                                <a:cubicBezTo>
                                  <a:pt x="60614" y="16452"/>
                                  <a:pt x="59748" y="18184"/>
                                  <a:pt x="59748" y="19916"/>
                                </a:cubicBezTo>
                                <a:cubicBezTo>
                                  <a:pt x="59748" y="30307"/>
                                  <a:pt x="60614" y="43295"/>
                                  <a:pt x="59748" y="54552"/>
                                </a:cubicBezTo>
                                <a:cubicBezTo>
                                  <a:pt x="59748" y="63211"/>
                                  <a:pt x="59748" y="70138"/>
                                  <a:pt x="59748" y="78798"/>
                                </a:cubicBezTo>
                                <a:cubicBezTo>
                                  <a:pt x="59748" y="83127"/>
                                  <a:pt x="59748" y="85725"/>
                                  <a:pt x="59748" y="90054"/>
                                </a:cubicBezTo>
                                <a:cubicBezTo>
                                  <a:pt x="59748" y="98714"/>
                                  <a:pt x="61480" y="108239"/>
                                  <a:pt x="60614" y="117763"/>
                                </a:cubicBezTo>
                                <a:cubicBezTo>
                                  <a:pt x="60614" y="122093"/>
                                  <a:pt x="60614" y="127288"/>
                                  <a:pt x="60614" y="132484"/>
                                </a:cubicBezTo>
                                <a:cubicBezTo>
                                  <a:pt x="60614" y="137680"/>
                                  <a:pt x="60614" y="142009"/>
                                  <a:pt x="60614" y="146339"/>
                                </a:cubicBezTo>
                                <a:lnTo>
                                  <a:pt x="61480" y="154998"/>
                                </a:lnTo>
                                <a:cubicBezTo>
                                  <a:pt x="61480" y="157595"/>
                                  <a:pt x="60614" y="161059"/>
                                  <a:pt x="61480" y="164523"/>
                                </a:cubicBezTo>
                                <a:cubicBezTo>
                                  <a:pt x="61480" y="168852"/>
                                  <a:pt x="63211" y="172316"/>
                                  <a:pt x="63211" y="175779"/>
                                </a:cubicBezTo>
                                <a:cubicBezTo>
                                  <a:pt x="63211" y="177511"/>
                                  <a:pt x="63211" y="179243"/>
                                  <a:pt x="63211" y="180975"/>
                                </a:cubicBezTo>
                                <a:cubicBezTo>
                                  <a:pt x="61480" y="187902"/>
                                  <a:pt x="61480" y="196561"/>
                                  <a:pt x="60614" y="205220"/>
                                </a:cubicBezTo>
                                <a:close/>
                              </a:path>
                            </a:pathLst>
                          </a:custGeom>
                          <a:solidFill>
                            <a:srgbClr val="000000"/>
                          </a:solidFill>
                          <a:ln w="8653" cap="flat">
                            <a:noFill/>
                            <a:prstDash val="solid"/>
                            <a:miter/>
                          </a:ln>
                        </wps:spPr>
                        <wps:bodyPr rtlCol="0" anchor="ctr"/>
                      </wps:wsp>
                      <wps:wsp>
                        <wps:cNvPr id="460205190" name="Freeform 460205190"/>
                        <wps:cNvSpPr/>
                        <wps:spPr>
                          <a:xfrm>
                            <a:off x="3899392"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5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3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8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0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3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4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5 w 151534"/>
                              <a:gd name="connsiteY94" fmla="*/ 115443 h 268059"/>
                              <a:gd name="connsiteX95" fmla="*/ 6061 w 151534"/>
                              <a:gd name="connsiteY95" fmla="*/ 141420 h 268059"/>
                              <a:gd name="connsiteX96" fmla="*/ 5195 w 151534"/>
                              <a:gd name="connsiteY96" fmla="*/ 170861 h 268059"/>
                              <a:gd name="connsiteX97" fmla="*/ 6061 w 151534"/>
                              <a:gd name="connsiteY97" fmla="*/ 243598 h 268059"/>
                              <a:gd name="connsiteX98" fmla="*/ 6061 w 151534"/>
                              <a:gd name="connsiteY98" fmla="*/ 252257 h 268059"/>
                              <a:gd name="connsiteX99" fmla="*/ 23379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7205 w 151534"/>
                              <a:gd name="connsiteY104" fmla="*/ 239268 h 268059"/>
                              <a:gd name="connsiteX105" fmla="*/ 146339 w 151534"/>
                              <a:gd name="connsiteY105" fmla="*/ 226279 h 268059"/>
                              <a:gd name="connsiteX106" fmla="*/ 145473 w 151534"/>
                              <a:gd name="connsiteY106" fmla="*/ 225413 h 268059"/>
                              <a:gd name="connsiteX107" fmla="*/ 145473 w 151534"/>
                              <a:gd name="connsiteY107" fmla="*/ 224548 h 268059"/>
                              <a:gd name="connsiteX108" fmla="*/ 146339 w 151534"/>
                              <a:gd name="connsiteY108" fmla="*/ 222816 h 268059"/>
                              <a:gd name="connsiteX109" fmla="*/ 147205 w 151534"/>
                              <a:gd name="connsiteY109" fmla="*/ 222816 h 268059"/>
                              <a:gd name="connsiteX110" fmla="*/ 148936 w 151534"/>
                              <a:gd name="connsiteY110" fmla="*/ 224548 h 268059"/>
                              <a:gd name="connsiteX111" fmla="*/ 150668 w 151534"/>
                              <a:gd name="connsiteY111" fmla="*/ 241866 h 268059"/>
                              <a:gd name="connsiteX112" fmla="*/ 148936 w 151534"/>
                              <a:gd name="connsiteY112" fmla="*/ 253989 h 268059"/>
                              <a:gd name="connsiteX113" fmla="*/ 148936 w 151534"/>
                              <a:gd name="connsiteY113" fmla="*/ 256586 h 268059"/>
                              <a:gd name="connsiteX114" fmla="*/ 145473 w 151534"/>
                              <a:gd name="connsiteY114" fmla="*/ 267843 h 268059"/>
                              <a:gd name="connsiteX115" fmla="*/ 143741 w 151534"/>
                              <a:gd name="connsiteY115" fmla="*/ 266111 h 268059"/>
                              <a:gd name="connsiteX116" fmla="*/ 99580 w 151534"/>
                              <a:gd name="connsiteY116" fmla="*/ 265245 h 268059"/>
                              <a:gd name="connsiteX117" fmla="*/ 41564 w 151534"/>
                              <a:gd name="connsiteY117" fmla="*/ 267843 h 268059"/>
                              <a:gd name="connsiteX118" fmla="*/ 14720 w 151534"/>
                              <a:gd name="connsiteY118" fmla="*/ 266977 h 268059"/>
                              <a:gd name="connsiteX119" fmla="*/ 12989 w 151534"/>
                              <a:gd name="connsiteY119" fmla="*/ 264379 h 268059"/>
                              <a:gd name="connsiteX120" fmla="*/ 14720 w 151534"/>
                              <a:gd name="connsiteY120" fmla="*/ 262648 h 268059"/>
                              <a:gd name="connsiteX121" fmla="*/ 16452 w 151534"/>
                              <a:gd name="connsiteY121" fmla="*/ 264379 h 268059"/>
                              <a:gd name="connsiteX122" fmla="*/ 16452 w 151534"/>
                              <a:gd name="connsiteY122" fmla="*/ 264379 h 268059"/>
                              <a:gd name="connsiteX123" fmla="*/ 33770 w 151534"/>
                              <a:gd name="connsiteY123" fmla="*/ 264379 h 268059"/>
                              <a:gd name="connsiteX124" fmla="*/ 46759 w 151534"/>
                              <a:gd name="connsiteY124" fmla="*/ 264379 h 268059"/>
                              <a:gd name="connsiteX125" fmla="*/ 92652 w 151534"/>
                              <a:gd name="connsiteY125" fmla="*/ 261782 h 268059"/>
                              <a:gd name="connsiteX126" fmla="*/ 143741 w 151534"/>
                              <a:gd name="connsiteY126" fmla="*/ 262648 h 268059"/>
                              <a:gd name="connsiteX127" fmla="*/ 147205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8 w 151534"/>
                              <a:gd name="connsiteY135" fmla="*/ 56561 h 268059"/>
                              <a:gd name="connsiteX136" fmla="*/ 96982 w 151534"/>
                              <a:gd name="connsiteY136" fmla="*/ 56561 h 268059"/>
                              <a:gd name="connsiteX137" fmla="*/ 119495 w 151534"/>
                              <a:gd name="connsiteY137" fmla="*/ 56561 h 268059"/>
                              <a:gd name="connsiteX138" fmla="*/ 127288 w 151534"/>
                              <a:gd name="connsiteY138" fmla="*/ 56561 h 268059"/>
                              <a:gd name="connsiteX139" fmla="*/ 145473 w 151534"/>
                              <a:gd name="connsiteY139" fmla="*/ 57427 h 268059"/>
                              <a:gd name="connsiteX140" fmla="*/ 148070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79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8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8" y="252257"/>
                                  <a:pt x="50223" y="254855"/>
                                  <a:pt x="29441" y="254855"/>
                                </a:cubicBezTo>
                                <a:cubicBezTo>
                                  <a:pt x="21648" y="254855"/>
                                  <a:pt x="5195"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79" y="277"/>
                                  <a:pt x="32904" y="277"/>
                                </a:cubicBezTo>
                                <a:cubicBezTo>
                                  <a:pt x="46759" y="277"/>
                                  <a:pt x="60614" y="277"/>
                                  <a:pt x="75334" y="277"/>
                                </a:cubicBezTo>
                                <a:cubicBezTo>
                                  <a:pt x="83993" y="277"/>
                                  <a:pt x="91786" y="277"/>
                                  <a:pt x="100445" y="277"/>
                                </a:cubicBezTo>
                                <a:cubicBezTo>
                                  <a:pt x="109104" y="277"/>
                                  <a:pt x="117763"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0" y="106784"/>
                                  <a:pt x="111702" y="106784"/>
                                </a:cubicBezTo>
                                <a:cubicBezTo>
                                  <a:pt x="117763" y="106784"/>
                                  <a:pt x="117763" y="122370"/>
                                  <a:pt x="117763" y="131029"/>
                                </a:cubicBezTo>
                                <a:cubicBezTo>
                                  <a:pt x="117763"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8" y="149214"/>
                                </a:cubicBezTo>
                                <a:cubicBezTo>
                                  <a:pt x="62345"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5082"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3" y="215023"/>
                                  <a:pt x="109970" y="215023"/>
                                </a:cubicBezTo>
                                <a:cubicBezTo>
                                  <a:pt x="88323" y="215023"/>
                                  <a:pt x="70138" y="213291"/>
                                  <a:pt x="45893" y="213291"/>
                                </a:cubicBezTo>
                                <a:cubicBezTo>
                                  <a:pt x="41564" y="208961"/>
                                  <a:pt x="42429" y="194241"/>
                                  <a:pt x="42429" y="187313"/>
                                </a:cubicBezTo>
                                <a:cubicBezTo>
                                  <a:pt x="42429" y="174325"/>
                                  <a:pt x="43295" y="162202"/>
                                  <a:pt x="44161" y="149214"/>
                                </a:cubicBezTo>
                                <a:cubicBezTo>
                                  <a:pt x="52820"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3"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4"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5" y="44438"/>
                                  <a:pt x="107373" y="44438"/>
                                </a:cubicBezTo>
                                <a:lnTo>
                                  <a:pt x="115166" y="44438"/>
                                </a:lnTo>
                                <a:cubicBezTo>
                                  <a:pt x="122093" y="44438"/>
                                  <a:pt x="127288"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4" y="4607"/>
                                </a:cubicBezTo>
                                <a:cubicBezTo>
                                  <a:pt x="24245" y="5473"/>
                                  <a:pt x="14720"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5" y="105918"/>
                                  <a:pt x="5195" y="115443"/>
                                </a:cubicBezTo>
                                <a:cubicBezTo>
                                  <a:pt x="5195" y="124102"/>
                                  <a:pt x="6061" y="131895"/>
                                  <a:pt x="6061" y="141420"/>
                                </a:cubicBezTo>
                                <a:cubicBezTo>
                                  <a:pt x="6061" y="150945"/>
                                  <a:pt x="5195" y="160470"/>
                                  <a:pt x="5195" y="170861"/>
                                </a:cubicBezTo>
                                <a:cubicBezTo>
                                  <a:pt x="5195" y="196839"/>
                                  <a:pt x="6061" y="221084"/>
                                  <a:pt x="6061" y="243598"/>
                                </a:cubicBezTo>
                                <a:lnTo>
                                  <a:pt x="6061" y="252257"/>
                                </a:lnTo>
                                <a:cubicBezTo>
                                  <a:pt x="12123" y="252257"/>
                                  <a:pt x="17318" y="252257"/>
                                  <a:pt x="23379" y="252257"/>
                                </a:cubicBezTo>
                                <a:lnTo>
                                  <a:pt x="36368" y="252257"/>
                                </a:lnTo>
                                <a:cubicBezTo>
                                  <a:pt x="51955" y="252257"/>
                                  <a:pt x="67541" y="249659"/>
                                  <a:pt x="82261" y="249659"/>
                                </a:cubicBezTo>
                                <a:cubicBezTo>
                                  <a:pt x="99580" y="249659"/>
                                  <a:pt x="116032" y="250525"/>
                                  <a:pt x="133350" y="250525"/>
                                </a:cubicBezTo>
                                <a:cubicBezTo>
                                  <a:pt x="133350" y="241866"/>
                                  <a:pt x="135082" y="234938"/>
                                  <a:pt x="135082" y="227145"/>
                                </a:cubicBezTo>
                                <a:close/>
                                <a:moveTo>
                                  <a:pt x="147205" y="239268"/>
                                </a:moveTo>
                                <a:cubicBezTo>
                                  <a:pt x="147205" y="234938"/>
                                  <a:pt x="147205" y="230609"/>
                                  <a:pt x="146339" y="226279"/>
                                </a:cubicBezTo>
                                <a:cubicBezTo>
                                  <a:pt x="146339" y="226279"/>
                                  <a:pt x="145473" y="226279"/>
                                  <a:pt x="145473" y="225413"/>
                                </a:cubicBezTo>
                                <a:cubicBezTo>
                                  <a:pt x="145473" y="225413"/>
                                  <a:pt x="145473" y="225413"/>
                                  <a:pt x="145473" y="224548"/>
                                </a:cubicBezTo>
                                <a:cubicBezTo>
                                  <a:pt x="145473" y="223682"/>
                                  <a:pt x="145473" y="222816"/>
                                  <a:pt x="146339" y="222816"/>
                                </a:cubicBezTo>
                                <a:cubicBezTo>
                                  <a:pt x="146339" y="222816"/>
                                  <a:pt x="146339" y="222816"/>
                                  <a:pt x="147205" y="222816"/>
                                </a:cubicBezTo>
                                <a:cubicBezTo>
                                  <a:pt x="148070" y="222816"/>
                                  <a:pt x="148936" y="222816"/>
                                  <a:pt x="148936" y="224548"/>
                                </a:cubicBezTo>
                                <a:cubicBezTo>
                                  <a:pt x="149802" y="230609"/>
                                  <a:pt x="150668" y="236670"/>
                                  <a:pt x="150668" y="241866"/>
                                </a:cubicBezTo>
                                <a:cubicBezTo>
                                  <a:pt x="150668" y="246195"/>
                                  <a:pt x="150668" y="250525"/>
                                  <a:pt x="148936" y="253989"/>
                                </a:cubicBezTo>
                                <a:cubicBezTo>
                                  <a:pt x="148936" y="254855"/>
                                  <a:pt x="148936" y="255720"/>
                                  <a:pt x="148936" y="256586"/>
                                </a:cubicBezTo>
                                <a:cubicBezTo>
                                  <a:pt x="148936" y="260916"/>
                                  <a:pt x="147205" y="267843"/>
                                  <a:pt x="145473" y="267843"/>
                                </a:cubicBezTo>
                                <a:cubicBezTo>
                                  <a:pt x="144607" y="267843"/>
                                  <a:pt x="143741" y="267843"/>
                                  <a:pt x="143741" y="266111"/>
                                </a:cubicBezTo>
                                <a:lnTo>
                                  <a:pt x="99580" y="265245"/>
                                </a:lnTo>
                                <a:cubicBezTo>
                                  <a:pt x="82261" y="265245"/>
                                  <a:pt x="62345" y="267843"/>
                                  <a:pt x="41564" y="267843"/>
                                </a:cubicBezTo>
                                <a:cubicBezTo>
                                  <a:pt x="34636" y="267843"/>
                                  <a:pt x="20782" y="268709"/>
                                  <a:pt x="14720" y="266977"/>
                                </a:cubicBezTo>
                                <a:cubicBezTo>
                                  <a:pt x="13854" y="266111"/>
                                  <a:pt x="12989" y="265245"/>
                                  <a:pt x="12989" y="264379"/>
                                </a:cubicBezTo>
                                <a:cubicBezTo>
                                  <a:pt x="12989" y="263514"/>
                                  <a:pt x="12989" y="262648"/>
                                  <a:pt x="14720" y="262648"/>
                                </a:cubicBezTo>
                                <a:cubicBezTo>
                                  <a:pt x="15586" y="262648"/>
                                  <a:pt x="16452" y="263514"/>
                                  <a:pt x="16452" y="264379"/>
                                </a:cubicBezTo>
                                <a:lnTo>
                                  <a:pt x="16452" y="264379"/>
                                </a:lnTo>
                                <a:cubicBezTo>
                                  <a:pt x="22513" y="264379"/>
                                  <a:pt x="27709" y="264379"/>
                                  <a:pt x="33770" y="264379"/>
                                </a:cubicBezTo>
                                <a:lnTo>
                                  <a:pt x="46759" y="264379"/>
                                </a:lnTo>
                                <a:cubicBezTo>
                                  <a:pt x="62345" y="264379"/>
                                  <a:pt x="77932" y="261782"/>
                                  <a:pt x="92652" y="261782"/>
                                </a:cubicBezTo>
                                <a:cubicBezTo>
                                  <a:pt x="109970" y="261782"/>
                                  <a:pt x="126423" y="262648"/>
                                  <a:pt x="143741" y="262648"/>
                                </a:cubicBezTo>
                                <a:cubicBezTo>
                                  <a:pt x="146339" y="254855"/>
                                  <a:pt x="147205" y="247927"/>
                                  <a:pt x="147205"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5" y="56561"/>
                                  <a:pt x="65809" y="56561"/>
                                  <a:pt x="70138" y="56561"/>
                                </a:cubicBezTo>
                                <a:cubicBezTo>
                                  <a:pt x="78798" y="56561"/>
                                  <a:pt x="87457" y="56561"/>
                                  <a:pt x="96982" y="56561"/>
                                </a:cubicBezTo>
                                <a:cubicBezTo>
                                  <a:pt x="104775" y="56561"/>
                                  <a:pt x="112568" y="56561"/>
                                  <a:pt x="119495" y="56561"/>
                                </a:cubicBezTo>
                                <a:lnTo>
                                  <a:pt x="127288" y="56561"/>
                                </a:lnTo>
                                <a:cubicBezTo>
                                  <a:pt x="134216" y="56561"/>
                                  <a:pt x="139411" y="57427"/>
                                  <a:pt x="145473" y="57427"/>
                                </a:cubicBezTo>
                                <a:cubicBezTo>
                                  <a:pt x="147205" y="48768"/>
                                  <a:pt x="148070" y="41841"/>
                                  <a:pt x="148070" y="34913"/>
                                </a:cubicBezTo>
                                <a:cubicBezTo>
                                  <a:pt x="148070"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8882"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79" y="160470"/>
                                </a:cubicBezTo>
                                <a:cubicBezTo>
                                  <a:pt x="67541" y="159605"/>
                                  <a:pt x="71004"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8"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0" y="161336"/>
                                  <a:pt x="103043" y="161336"/>
                                </a:cubicBezTo>
                                <a:cubicBezTo>
                                  <a:pt x="100445" y="161336"/>
                                  <a:pt x="97848" y="162202"/>
                                  <a:pt x="95250" y="162202"/>
                                </a:cubicBezTo>
                                <a:cubicBezTo>
                                  <a:pt x="90920" y="162202"/>
                                  <a:pt x="87457" y="161336"/>
                                  <a:pt x="83993" y="161336"/>
                                </a:cubicBezTo>
                                <a:cubicBezTo>
                                  <a:pt x="76200" y="161336"/>
                                  <a:pt x="68407" y="161336"/>
                                  <a:pt x="60614" y="161336"/>
                                </a:cubicBezTo>
                                <a:cubicBezTo>
                                  <a:pt x="58882" y="173459"/>
                                  <a:pt x="58882" y="187313"/>
                                  <a:pt x="58882" y="201168"/>
                                </a:cubicBezTo>
                                <a:close/>
                              </a:path>
                            </a:pathLst>
                          </a:custGeom>
                          <a:solidFill>
                            <a:srgbClr val="000000"/>
                          </a:solidFill>
                          <a:ln w="8653" cap="flat">
                            <a:noFill/>
                            <a:prstDash val="solid"/>
                            <a:miter/>
                          </a:ln>
                        </wps:spPr>
                        <wps:bodyPr rtlCol="0" anchor="ctr"/>
                      </wps:wsp>
                      <wps:wsp>
                        <wps:cNvPr id="566943755" name="Freeform 566943755"/>
                        <wps:cNvSpPr/>
                        <wps:spPr>
                          <a:xfrm>
                            <a:off x="4066270" y="3672067"/>
                            <a:ext cx="150910" cy="274188"/>
                          </a:xfrm>
                          <a:custGeom>
                            <a:avLst/>
                            <a:gdLst>
                              <a:gd name="connsiteX0" fmla="*/ 92895 w 150910"/>
                              <a:gd name="connsiteY0" fmla="*/ 88559 h 274188"/>
                              <a:gd name="connsiteX1" fmla="*/ 85101 w 150910"/>
                              <a:gd name="connsiteY1" fmla="*/ 49593 h 274188"/>
                              <a:gd name="connsiteX2" fmla="*/ 72113 w 150910"/>
                              <a:gd name="connsiteY2" fmla="*/ 44397 h 274188"/>
                              <a:gd name="connsiteX3" fmla="*/ 61722 w 150910"/>
                              <a:gd name="connsiteY3" fmla="*/ 47861 h 274188"/>
                              <a:gd name="connsiteX4" fmla="*/ 53063 w 150910"/>
                              <a:gd name="connsiteY4" fmla="*/ 53057 h 274188"/>
                              <a:gd name="connsiteX5" fmla="*/ 47002 w 150910"/>
                              <a:gd name="connsiteY5" fmla="*/ 66045 h 274188"/>
                              <a:gd name="connsiteX6" fmla="*/ 47002 w 150910"/>
                              <a:gd name="connsiteY6" fmla="*/ 84229 h 274188"/>
                              <a:gd name="connsiteX7" fmla="*/ 46136 w 150910"/>
                              <a:gd name="connsiteY7" fmla="*/ 101547 h 274188"/>
                              <a:gd name="connsiteX8" fmla="*/ 46136 w 150910"/>
                              <a:gd name="connsiteY8" fmla="*/ 121463 h 274188"/>
                              <a:gd name="connsiteX9" fmla="*/ 46136 w 150910"/>
                              <a:gd name="connsiteY9" fmla="*/ 142245 h 274188"/>
                              <a:gd name="connsiteX10" fmla="*/ 45270 w 150910"/>
                              <a:gd name="connsiteY10" fmla="*/ 161295 h 274188"/>
                              <a:gd name="connsiteX11" fmla="*/ 47002 w 150910"/>
                              <a:gd name="connsiteY11" fmla="*/ 201127 h 274188"/>
                              <a:gd name="connsiteX12" fmla="*/ 55661 w 150910"/>
                              <a:gd name="connsiteY12" fmla="*/ 214116 h 274188"/>
                              <a:gd name="connsiteX13" fmla="*/ 66918 w 150910"/>
                              <a:gd name="connsiteY13" fmla="*/ 215847 h 274188"/>
                              <a:gd name="connsiteX14" fmla="*/ 72979 w 150910"/>
                              <a:gd name="connsiteY14" fmla="*/ 214982 h 274188"/>
                              <a:gd name="connsiteX15" fmla="*/ 88565 w 150910"/>
                              <a:gd name="connsiteY15" fmla="*/ 205457 h 274188"/>
                              <a:gd name="connsiteX16" fmla="*/ 92895 w 150910"/>
                              <a:gd name="connsiteY16" fmla="*/ 193334 h 274188"/>
                              <a:gd name="connsiteX17" fmla="*/ 92029 w 150910"/>
                              <a:gd name="connsiteY17" fmla="*/ 177747 h 274188"/>
                              <a:gd name="connsiteX18" fmla="*/ 92029 w 150910"/>
                              <a:gd name="connsiteY18" fmla="*/ 160429 h 274188"/>
                              <a:gd name="connsiteX19" fmla="*/ 70381 w 150910"/>
                              <a:gd name="connsiteY19" fmla="*/ 160429 h 274188"/>
                              <a:gd name="connsiteX20" fmla="*/ 72113 w 150910"/>
                              <a:gd name="connsiteY20" fmla="*/ 121463 h 274188"/>
                              <a:gd name="connsiteX21" fmla="*/ 73845 w 150910"/>
                              <a:gd name="connsiteY21" fmla="*/ 119732 h 274188"/>
                              <a:gd name="connsiteX22" fmla="*/ 89431 w 150910"/>
                              <a:gd name="connsiteY22" fmla="*/ 119732 h 274188"/>
                              <a:gd name="connsiteX23" fmla="*/ 105018 w 150910"/>
                              <a:gd name="connsiteY23" fmla="*/ 119732 h 274188"/>
                              <a:gd name="connsiteX24" fmla="*/ 136190 w 150910"/>
                              <a:gd name="connsiteY24" fmla="*/ 119732 h 274188"/>
                              <a:gd name="connsiteX25" fmla="*/ 137056 w 150910"/>
                              <a:gd name="connsiteY25" fmla="*/ 121463 h 274188"/>
                              <a:gd name="connsiteX26" fmla="*/ 135324 w 150910"/>
                              <a:gd name="connsiteY26" fmla="*/ 177747 h 274188"/>
                              <a:gd name="connsiteX27" fmla="*/ 137056 w 150910"/>
                              <a:gd name="connsiteY27" fmla="*/ 234031 h 274188"/>
                              <a:gd name="connsiteX28" fmla="*/ 136190 w 150910"/>
                              <a:gd name="connsiteY28" fmla="*/ 251350 h 274188"/>
                              <a:gd name="connsiteX29" fmla="*/ 137056 w 150910"/>
                              <a:gd name="connsiteY29" fmla="*/ 254813 h 274188"/>
                              <a:gd name="connsiteX30" fmla="*/ 134458 w 150910"/>
                              <a:gd name="connsiteY30" fmla="*/ 257411 h 274188"/>
                              <a:gd name="connsiteX31" fmla="*/ 111945 w 150910"/>
                              <a:gd name="connsiteY31" fmla="*/ 255679 h 274188"/>
                              <a:gd name="connsiteX32" fmla="*/ 110213 w 150910"/>
                              <a:gd name="connsiteY32" fmla="*/ 256545 h 274188"/>
                              <a:gd name="connsiteX33" fmla="*/ 105883 w 150910"/>
                              <a:gd name="connsiteY33" fmla="*/ 244422 h 274188"/>
                              <a:gd name="connsiteX34" fmla="*/ 94627 w 150910"/>
                              <a:gd name="connsiteY34" fmla="*/ 250484 h 274188"/>
                              <a:gd name="connsiteX35" fmla="*/ 79040 w 150910"/>
                              <a:gd name="connsiteY35" fmla="*/ 257411 h 274188"/>
                              <a:gd name="connsiteX36" fmla="*/ 59990 w 150910"/>
                              <a:gd name="connsiteY36" fmla="*/ 259143 h 274188"/>
                              <a:gd name="connsiteX37" fmla="*/ 40074 w 150910"/>
                              <a:gd name="connsiteY37" fmla="*/ 254813 h 274188"/>
                              <a:gd name="connsiteX38" fmla="*/ 39208 w 150910"/>
                              <a:gd name="connsiteY38" fmla="*/ 253948 h 274188"/>
                              <a:gd name="connsiteX39" fmla="*/ 39208 w 150910"/>
                              <a:gd name="connsiteY39" fmla="*/ 253948 h 274188"/>
                              <a:gd name="connsiteX40" fmla="*/ 33147 w 150910"/>
                              <a:gd name="connsiteY40" fmla="*/ 252216 h 274188"/>
                              <a:gd name="connsiteX41" fmla="*/ 16695 w 150910"/>
                              <a:gd name="connsiteY41" fmla="*/ 236629 h 274188"/>
                              <a:gd name="connsiteX42" fmla="*/ 4572 w 150910"/>
                              <a:gd name="connsiteY42" fmla="*/ 217579 h 274188"/>
                              <a:gd name="connsiteX43" fmla="*/ 1108 w 150910"/>
                              <a:gd name="connsiteY43" fmla="*/ 191602 h 274188"/>
                              <a:gd name="connsiteX44" fmla="*/ 1108 w 150910"/>
                              <a:gd name="connsiteY44" fmla="*/ 121463 h 274188"/>
                              <a:gd name="connsiteX45" fmla="*/ 242 w 150910"/>
                              <a:gd name="connsiteY45" fmla="*/ 66045 h 274188"/>
                              <a:gd name="connsiteX46" fmla="*/ 1974 w 150910"/>
                              <a:gd name="connsiteY46" fmla="*/ 45263 h 274188"/>
                              <a:gd name="connsiteX47" fmla="*/ 3706 w 150910"/>
                              <a:gd name="connsiteY47" fmla="*/ 39202 h 274188"/>
                              <a:gd name="connsiteX48" fmla="*/ 5438 w 150910"/>
                              <a:gd name="connsiteY48" fmla="*/ 33141 h 274188"/>
                              <a:gd name="connsiteX49" fmla="*/ 9768 w 150910"/>
                              <a:gd name="connsiteY49" fmla="*/ 27079 h 274188"/>
                              <a:gd name="connsiteX50" fmla="*/ 14097 w 150910"/>
                              <a:gd name="connsiteY50" fmla="*/ 20152 h 274188"/>
                              <a:gd name="connsiteX51" fmla="*/ 18427 w 150910"/>
                              <a:gd name="connsiteY51" fmla="*/ 16688 h 274188"/>
                              <a:gd name="connsiteX52" fmla="*/ 49599 w 150910"/>
                              <a:gd name="connsiteY52" fmla="*/ 1968 h 274188"/>
                              <a:gd name="connsiteX53" fmla="*/ 79906 w 150910"/>
                              <a:gd name="connsiteY53" fmla="*/ 236 h 274188"/>
                              <a:gd name="connsiteX54" fmla="*/ 85967 w 150910"/>
                              <a:gd name="connsiteY54" fmla="*/ 1968 h 274188"/>
                              <a:gd name="connsiteX55" fmla="*/ 91163 w 150910"/>
                              <a:gd name="connsiteY55" fmla="*/ 2834 h 274188"/>
                              <a:gd name="connsiteX56" fmla="*/ 101554 w 150910"/>
                              <a:gd name="connsiteY56" fmla="*/ 5432 h 274188"/>
                              <a:gd name="connsiteX57" fmla="*/ 106749 w 150910"/>
                              <a:gd name="connsiteY57" fmla="*/ 8029 h 274188"/>
                              <a:gd name="connsiteX58" fmla="*/ 122336 w 150910"/>
                              <a:gd name="connsiteY58" fmla="*/ 24482 h 274188"/>
                              <a:gd name="connsiteX59" fmla="*/ 130995 w 150910"/>
                              <a:gd name="connsiteY59" fmla="*/ 43531 h 274188"/>
                              <a:gd name="connsiteX60" fmla="*/ 134458 w 150910"/>
                              <a:gd name="connsiteY60" fmla="*/ 53922 h 274188"/>
                              <a:gd name="connsiteX61" fmla="*/ 134458 w 150910"/>
                              <a:gd name="connsiteY61" fmla="*/ 76436 h 274188"/>
                              <a:gd name="connsiteX62" fmla="*/ 134458 w 150910"/>
                              <a:gd name="connsiteY62" fmla="*/ 85961 h 274188"/>
                              <a:gd name="connsiteX63" fmla="*/ 92895 w 150910"/>
                              <a:gd name="connsiteY63" fmla="*/ 88559 h 274188"/>
                              <a:gd name="connsiteX64" fmla="*/ 129263 w 150910"/>
                              <a:gd name="connsiteY64" fmla="*/ 44397 h 274188"/>
                              <a:gd name="connsiteX65" fmla="*/ 120604 w 150910"/>
                              <a:gd name="connsiteY65" fmla="*/ 27945 h 274188"/>
                              <a:gd name="connsiteX66" fmla="*/ 116274 w 150910"/>
                              <a:gd name="connsiteY66" fmla="*/ 22750 h 274188"/>
                              <a:gd name="connsiteX67" fmla="*/ 103286 w 150910"/>
                              <a:gd name="connsiteY67" fmla="*/ 12359 h 274188"/>
                              <a:gd name="connsiteX68" fmla="*/ 94627 w 150910"/>
                              <a:gd name="connsiteY68" fmla="*/ 8895 h 274188"/>
                              <a:gd name="connsiteX69" fmla="*/ 82504 w 150910"/>
                              <a:gd name="connsiteY69" fmla="*/ 5432 h 274188"/>
                              <a:gd name="connsiteX70" fmla="*/ 47867 w 150910"/>
                              <a:gd name="connsiteY70" fmla="*/ 7163 h 274188"/>
                              <a:gd name="connsiteX71" fmla="*/ 37476 w 150910"/>
                              <a:gd name="connsiteY71" fmla="*/ 12359 h 274188"/>
                              <a:gd name="connsiteX72" fmla="*/ 27086 w 150910"/>
                              <a:gd name="connsiteY72" fmla="*/ 18420 h 274188"/>
                              <a:gd name="connsiteX73" fmla="*/ 14097 w 150910"/>
                              <a:gd name="connsiteY73" fmla="*/ 32275 h 274188"/>
                              <a:gd name="connsiteX74" fmla="*/ 8902 w 150910"/>
                              <a:gd name="connsiteY74" fmla="*/ 44397 h 274188"/>
                              <a:gd name="connsiteX75" fmla="*/ 7170 w 150910"/>
                              <a:gd name="connsiteY75" fmla="*/ 46995 h 274188"/>
                              <a:gd name="connsiteX76" fmla="*/ 5438 w 150910"/>
                              <a:gd name="connsiteY76" fmla="*/ 72972 h 274188"/>
                              <a:gd name="connsiteX77" fmla="*/ 6304 w 150910"/>
                              <a:gd name="connsiteY77" fmla="*/ 98950 h 274188"/>
                              <a:gd name="connsiteX78" fmla="*/ 6304 w 150910"/>
                              <a:gd name="connsiteY78" fmla="*/ 156966 h 274188"/>
                              <a:gd name="connsiteX79" fmla="*/ 6304 w 150910"/>
                              <a:gd name="connsiteY79" fmla="*/ 165625 h 274188"/>
                              <a:gd name="connsiteX80" fmla="*/ 6304 w 150910"/>
                              <a:gd name="connsiteY80" fmla="*/ 175150 h 274188"/>
                              <a:gd name="connsiteX81" fmla="*/ 6304 w 150910"/>
                              <a:gd name="connsiteY81" fmla="*/ 194200 h 274188"/>
                              <a:gd name="connsiteX82" fmla="*/ 7170 w 150910"/>
                              <a:gd name="connsiteY82" fmla="*/ 197663 h 274188"/>
                              <a:gd name="connsiteX83" fmla="*/ 7170 w 150910"/>
                              <a:gd name="connsiteY83" fmla="*/ 209786 h 274188"/>
                              <a:gd name="connsiteX84" fmla="*/ 18427 w 150910"/>
                              <a:gd name="connsiteY84" fmla="*/ 233166 h 274188"/>
                              <a:gd name="connsiteX85" fmla="*/ 25354 w 150910"/>
                              <a:gd name="connsiteY85" fmla="*/ 241825 h 274188"/>
                              <a:gd name="connsiteX86" fmla="*/ 36611 w 150910"/>
                              <a:gd name="connsiteY86" fmla="*/ 251350 h 274188"/>
                              <a:gd name="connsiteX87" fmla="*/ 46136 w 150910"/>
                              <a:gd name="connsiteY87" fmla="*/ 254813 h 274188"/>
                              <a:gd name="connsiteX88" fmla="*/ 50465 w 150910"/>
                              <a:gd name="connsiteY88" fmla="*/ 256545 h 274188"/>
                              <a:gd name="connsiteX89" fmla="*/ 65186 w 150910"/>
                              <a:gd name="connsiteY89" fmla="*/ 257411 h 274188"/>
                              <a:gd name="connsiteX90" fmla="*/ 79906 w 150910"/>
                              <a:gd name="connsiteY90" fmla="*/ 256545 h 274188"/>
                              <a:gd name="connsiteX91" fmla="*/ 92895 w 150910"/>
                              <a:gd name="connsiteY91" fmla="*/ 250484 h 274188"/>
                              <a:gd name="connsiteX92" fmla="*/ 105018 w 150910"/>
                              <a:gd name="connsiteY92" fmla="*/ 245288 h 274188"/>
                              <a:gd name="connsiteX93" fmla="*/ 106749 w 150910"/>
                              <a:gd name="connsiteY93" fmla="*/ 242691 h 274188"/>
                              <a:gd name="connsiteX94" fmla="*/ 109347 w 150910"/>
                              <a:gd name="connsiteY94" fmla="*/ 240093 h 274188"/>
                              <a:gd name="connsiteX95" fmla="*/ 111945 w 150910"/>
                              <a:gd name="connsiteY95" fmla="*/ 246154 h 274188"/>
                              <a:gd name="connsiteX96" fmla="*/ 113677 w 150910"/>
                              <a:gd name="connsiteY96" fmla="*/ 253948 h 274188"/>
                              <a:gd name="connsiteX97" fmla="*/ 124067 w 150910"/>
                              <a:gd name="connsiteY97" fmla="*/ 255679 h 274188"/>
                              <a:gd name="connsiteX98" fmla="*/ 136190 w 150910"/>
                              <a:gd name="connsiteY98" fmla="*/ 254813 h 274188"/>
                              <a:gd name="connsiteX99" fmla="*/ 134458 w 150910"/>
                              <a:gd name="connsiteY99" fmla="*/ 253948 h 274188"/>
                              <a:gd name="connsiteX100" fmla="*/ 135324 w 150910"/>
                              <a:gd name="connsiteY100" fmla="*/ 245288 h 274188"/>
                              <a:gd name="connsiteX101" fmla="*/ 136190 w 150910"/>
                              <a:gd name="connsiteY101" fmla="*/ 236629 h 274188"/>
                              <a:gd name="connsiteX102" fmla="*/ 136190 w 150910"/>
                              <a:gd name="connsiteY102" fmla="*/ 223641 h 274188"/>
                              <a:gd name="connsiteX103" fmla="*/ 135324 w 150910"/>
                              <a:gd name="connsiteY103" fmla="*/ 221909 h 274188"/>
                              <a:gd name="connsiteX104" fmla="*/ 135324 w 150910"/>
                              <a:gd name="connsiteY104" fmla="*/ 211518 h 274188"/>
                              <a:gd name="connsiteX105" fmla="*/ 135324 w 150910"/>
                              <a:gd name="connsiteY105" fmla="*/ 189870 h 274188"/>
                              <a:gd name="connsiteX106" fmla="*/ 134458 w 150910"/>
                              <a:gd name="connsiteY106" fmla="*/ 169088 h 274188"/>
                              <a:gd name="connsiteX107" fmla="*/ 136190 w 150910"/>
                              <a:gd name="connsiteY107" fmla="*/ 124927 h 274188"/>
                              <a:gd name="connsiteX108" fmla="*/ 122336 w 150910"/>
                              <a:gd name="connsiteY108" fmla="*/ 124927 h 274188"/>
                              <a:gd name="connsiteX109" fmla="*/ 114543 w 150910"/>
                              <a:gd name="connsiteY109" fmla="*/ 124927 h 274188"/>
                              <a:gd name="connsiteX110" fmla="*/ 96358 w 150910"/>
                              <a:gd name="connsiteY110" fmla="*/ 124061 h 274188"/>
                              <a:gd name="connsiteX111" fmla="*/ 77308 w 150910"/>
                              <a:gd name="connsiteY111" fmla="*/ 124061 h 274188"/>
                              <a:gd name="connsiteX112" fmla="*/ 75577 w 150910"/>
                              <a:gd name="connsiteY112" fmla="*/ 157832 h 274188"/>
                              <a:gd name="connsiteX113" fmla="*/ 96358 w 150910"/>
                              <a:gd name="connsiteY113" fmla="*/ 157832 h 274188"/>
                              <a:gd name="connsiteX114" fmla="*/ 98090 w 150910"/>
                              <a:gd name="connsiteY114" fmla="*/ 180345 h 274188"/>
                              <a:gd name="connsiteX115" fmla="*/ 92029 w 150910"/>
                              <a:gd name="connsiteY115" fmla="*/ 209786 h 274188"/>
                              <a:gd name="connsiteX116" fmla="*/ 89431 w 150910"/>
                              <a:gd name="connsiteY116" fmla="*/ 212384 h 274188"/>
                              <a:gd name="connsiteX117" fmla="*/ 75577 w 150910"/>
                              <a:gd name="connsiteY117" fmla="*/ 218445 h 274188"/>
                              <a:gd name="connsiteX118" fmla="*/ 55661 w 150910"/>
                              <a:gd name="connsiteY118" fmla="*/ 216713 h 274188"/>
                              <a:gd name="connsiteX119" fmla="*/ 49599 w 150910"/>
                              <a:gd name="connsiteY119" fmla="*/ 210652 h 274188"/>
                              <a:gd name="connsiteX120" fmla="*/ 48733 w 150910"/>
                              <a:gd name="connsiteY120" fmla="*/ 208054 h 274188"/>
                              <a:gd name="connsiteX121" fmla="*/ 45270 w 150910"/>
                              <a:gd name="connsiteY121" fmla="*/ 189004 h 274188"/>
                              <a:gd name="connsiteX122" fmla="*/ 45270 w 150910"/>
                              <a:gd name="connsiteY122" fmla="*/ 144843 h 274188"/>
                              <a:gd name="connsiteX123" fmla="*/ 45270 w 150910"/>
                              <a:gd name="connsiteY123" fmla="*/ 136184 h 274188"/>
                              <a:gd name="connsiteX124" fmla="*/ 44404 w 150910"/>
                              <a:gd name="connsiteY124" fmla="*/ 128391 h 274188"/>
                              <a:gd name="connsiteX125" fmla="*/ 45270 w 150910"/>
                              <a:gd name="connsiteY125" fmla="*/ 119732 h 274188"/>
                              <a:gd name="connsiteX126" fmla="*/ 45270 w 150910"/>
                              <a:gd name="connsiteY126" fmla="*/ 95486 h 274188"/>
                              <a:gd name="connsiteX127" fmla="*/ 45270 w 150910"/>
                              <a:gd name="connsiteY127" fmla="*/ 63448 h 274188"/>
                              <a:gd name="connsiteX128" fmla="*/ 52197 w 150910"/>
                              <a:gd name="connsiteY128" fmla="*/ 51325 h 274188"/>
                              <a:gd name="connsiteX129" fmla="*/ 56527 w 150910"/>
                              <a:gd name="connsiteY129" fmla="*/ 47861 h 274188"/>
                              <a:gd name="connsiteX130" fmla="*/ 61722 w 150910"/>
                              <a:gd name="connsiteY130" fmla="*/ 46129 h 274188"/>
                              <a:gd name="connsiteX131" fmla="*/ 70381 w 150910"/>
                              <a:gd name="connsiteY131" fmla="*/ 42666 h 274188"/>
                              <a:gd name="connsiteX132" fmla="*/ 87699 w 150910"/>
                              <a:gd name="connsiteY132" fmla="*/ 46995 h 274188"/>
                              <a:gd name="connsiteX133" fmla="*/ 94627 w 150910"/>
                              <a:gd name="connsiteY133" fmla="*/ 56520 h 274188"/>
                              <a:gd name="connsiteX134" fmla="*/ 97224 w 150910"/>
                              <a:gd name="connsiteY134" fmla="*/ 86827 h 274188"/>
                              <a:gd name="connsiteX135" fmla="*/ 135324 w 150910"/>
                              <a:gd name="connsiteY135" fmla="*/ 87693 h 274188"/>
                              <a:gd name="connsiteX136" fmla="*/ 136190 w 150910"/>
                              <a:gd name="connsiteY136" fmla="*/ 75570 h 274188"/>
                              <a:gd name="connsiteX137" fmla="*/ 129263 w 150910"/>
                              <a:gd name="connsiteY137" fmla="*/ 44397 h 274188"/>
                              <a:gd name="connsiteX138" fmla="*/ 47002 w 150910"/>
                              <a:gd name="connsiteY138" fmla="*/ 268668 h 274188"/>
                              <a:gd name="connsiteX139" fmla="*/ 55661 w 150910"/>
                              <a:gd name="connsiteY139" fmla="*/ 269534 h 274188"/>
                              <a:gd name="connsiteX140" fmla="*/ 62588 w 150910"/>
                              <a:gd name="connsiteY140" fmla="*/ 270400 h 274188"/>
                              <a:gd name="connsiteX141" fmla="*/ 77308 w 150910"/>
                              <a:gd name="connsiteY141" fmla="*/ 270400 h 274188"/>
                              <a:gd name="connsiteX142" fmla="*/ 92029 w 150910"/>
                              <a:gd name="connsiteY142" fmla="*/ 267802 h 274188"/>
                              <a:gd name="connsiteX143" fmla="*/ 103286 w 150910"/>
                              <a:gd name="connsiteY143" fmla="*/ 259143 h 274188"/>
                              <a:gd name="connsiteX144" fmla="*/ 103286 w 150910"/>
                              <a:gd name="connsiteY144" fmla="*/ 259143 h 274188"/>
                              <a:gd name="connsiteX145" fmla="*/ 105883 w 150910"/>
                              <a:gd name="connsiteY145" fmla="*/ 259143 h 274188"/>
                              <a:gd name="connsiteX146" fmla="*/ 105883 w 150910"/>
                              <a:gd name="connsiteY146" fmla="*/ 260875 h 274188"/>
                              <a:gd name="connsiteX147" fmla="*/ 92895 w 150910"/>
                              <a:gd name="connsiteY147" fmla="*/ 269534 h 274188"/>
                              <a:gd name="connsiteX148" fmla="*/ 73845 w 150910"/>
                              <a:gd name="connsiteY148" fmla="*/ 273863 h 274188"/>
                              <a:gd name="connsiteX149" fmla="*/ 53063 w 150910"/>
                              <a:gd name="connsiteY149" fmla="*/ 271266 h 274188"/>
                              <a:gd name="connsiteX150" fmla="*/ 52197 w 150910"/>
                              <a:gd name="connsiteY150" fmla="*/ 270400 h 274188"/>
                              <a:gd name="connsiteX151" fmla="*/ 52197 w 150910"/>
                              <a:gd name="connsiteY151" fmla="*/ 270400 h 274188"/>
                              <a:gd name="connsiteX152" fmla="*/ 47867 w 150910"/>
                              <a:gd name="connsiteY152" fmla="*/ 269534 h 274188"/>
                              <a:gd name="connsiteX153" fmla="*/ 47002 w 150910"/>
                              <a:gd name="connsiteY153" fmla="*/ 268668 h 274188"/>
                              <a:gd name="connsiteX154" fmla="*/ 47002 w 150910"/>
                              <a:gd name="connsiteY154" fmla="*/ 268668 h 274188"/>
                              <a:gd name="connsiteX155" fmla="*/ 58258 w 150910"/>
                              <a:gd name="connsiteY155" fmla="*/ 205457 h 274188"/>
                              <a:gd name="connsiteX156" fmla="*/ 57393 w 150910"/>
                              <a:gd name="connsiteY156" fmla="*/ 205457 h 274188"/>
                              <a:gd name="connsiteX157" fmla="*/ 55661 w 150910"/>
                              <a:gd name="connsiteY157" fmla="*/ 201127 h 274188"/>
                              <a:gd name="connsiteX158" fmla="*/ 55661 w 150910"/>
                              <a:gd name="connsiteY158" fmla="*/ 200261 h 274188"/>
                              <a:gd name="connsiteX159" fmla="*/ 55661 w 150910"/>
                              <a:gd name="connsiteY159" fmla="*/ 156100 h 274188"/>
                              <a:gd name="connsiteX160" fmla="*/ 55661 w 150910"/>
                              <a:gd name="connsiteY160" fmla="*/ 147441 h 274188"/>
                              <a:gd name="connsiteX161" fmla="*/ 54795 w 150910"/>
                              <a:gd name="connsiteY161" fmla="*/ 139647 h 274188"/>
                              <a:gd name="connsiteX162" fmla="*/ 55661 w 150910"/>
                              <a:gd name="connsiteY162" fmla="*/ 130988 h 274188"/>
                              <a:gd name="connsiteX163" fmla="*/ 55661 w 150910"/>
                              <a:gd name="connsiteY163" fmla="*/ 106743 h 274188"/>
                              <a:gd name="connsiteX164" fmla="*/ 55661 w 150910"/>
                              <a:gd name="connsiteY164" fmla="*/ 74704 h 274188"/>
                              <a:gd name="connsiteX165" fmla="*/ 62588 w 150910"/>
                              <a:gd name="connsiteY165" fmla="*/ 62582 h 274188"/>
                              <a:gd name="connsiteX166" fmla="*/ 66918 w 150910"/>
                              <a:gd name="connsiteY166" fmla="*/ 59118 h 274188"/>
                              <a:gd name="connsiteX167" fmla="*/ 68649 w 150910"/>
                              <a:gd name="connsiteY167" fmla="*/ 58252 h 274188"/>
                              <a:gd name="connsiteX168" fmla="*/ 74711 w 150910"/>
                              <a:gd name="connsiteY168" fmla="*/ 55654 h 274188"/>
                              <a:gd name="connsiteX169" fmla="*/ 77308 w 150910"/>
                              <a:gd name="connsiteY169" fmla="*/ 53922 h 274188"/>
                              <a:gd name="connsiteX170" fmla="*/ 79906 w 150910"/>
                              <a:gd name="connsiteY170" fmla="*/ 54788 h 274188"/>
                              <a:gd name="connsiteX171" fmla="*/ 79040 w 150910"/>
                              <a:gd name="connsiteY171" fmla="*/ 56520 h 274188"/>
                              <a:gd name="connsiteX172" fmla="*/ 72979 w 150910"/>
                              <a:gd name="connsiteY172" fmla="*/ 58252 h 274188"/>
                              <a:gd name="connsiteX173" fmla="*/ 64320 w 150910"/>
                              <a:gd name="connsiteY173" fmla="*/ 63448 h 274188"/>
                              <a:gd name="connsiteX174" fmla="*/ 58258 w 150910"/>
                              <a:gd name="connsiteY174" fmla="*/ 76436 h 274188"/>
                              <a:gd name="connsiteX175" fmla="*/ 58258 w 150910"/>
                              <a:gd name="connsiteY175" fmla="*/ 94620 h 274188"/>
                              <a:gd name="connsiteX176" fmla="*/ 57393 w 150910"/>
                              <a:gd name="connsiteY176" fmla="*/ 111938 h 274188"/>
                              <a:gd name="connsiteX177" fmla="*/ 57393 w 150910"/>
                              <a:gd name="connsiteY177" fmla="*/ 131854 h 274188"/>
                              <a:gd name="connsiteX178" fmla="*/ 57393 w 150910"/>
                              <a:gd name="connsiteY178" fmla="*/ 152636 h 274188"/>
                              <a:gd name="connsiteX179" fmla="*/ 56527 w 150910"/>
                              <a:gd name="connsiteY179" fmla="*/ 171686 h 274188"/>
                              <a:gd name="connsiteX180" fmla="*/ 58258 w 150910"/>
                              <a:gd name="connsiteY180" fmla="*/ 205457 h 274188"/>
                              <a:gd name="connsiteX181" fmla="*/ 82504 w 150910"/>
                              <a:gd name="connsiteY181" fmla="*/ 169954 h 274188"/>
                              <a:gd name="connsiteX182" fmla="*/ 83370 w 150910"/>
                              <a:gd name="connsiteY182" fmla="*/ 168222 h 274188"/>
                              <a:gd name="connsiteX183" fmla="*/ 85101 w 150910"/>
                              <a:gd name="connsiteY183" fmla="*/ 169954 h 274188"/>
                              <a:gd name="connsiteX184" fmla="*/ 85101 w 150910"/>
                              <a:gd name="connsiteY184" fmla="*/ 169954 h 274188"/>
                              <a:gd name="connsiteX185" fmla="*/ 85101 w 150910"/>
                              <a:gd name="connsiteY185" fmla="*/ 171686 h 274188"/>
                              <a:gd name="connsiteX186" fmla="*/ 84236 w 150910"/>
                              <a:gd name="connsiteY186" fmla="*/ 172552 h 274188"/>
                              <a:gd name="connsiteX187" fmla="*/ 82504 w 150910"/>
                              <a:gd name="connsiteY187" fmla="*/ 171686 h 274188"/>
                              <a:gd name="connsiteX188" fmla="*/ 82504 w 150910"/>
                              <a:gd name="connsiteY188" fmla="*/ 169954 h 274188"/>
                              <a:gd name="connsiteX189" fmla="*/ 144849 w 150910"/>
                              <a:gd name="connsiteY189" fmla="*/ 63448 h 274188"/>
                              <a:gd name="connsiteX190" fmla="*/ 143983 w 150910"/>
                              <a:gd name="connsiteY190" fmla="*/ 56520 h 274188"/>
                              <a:gd name="connsiteX191" fmla="*/ 141386 w 150910"/>
                              <a:gd name="connsiteY191" fmla="*/ 47861 h 274188"/>
                              <a:gd name="connsiteX192" fmla="*/ 140520 w 150910"/>
                              <a:gd name="connsiteY192" fmla="*/ 46129 h 274188"/>
                              <a:gd name="connsiteX193" fmla="*/ 140520 w 150910"/>
                              <a:gd name="connsiteY193" fmla="*/ 46129 h 274188"/>
                              <a:gd name="connsiteX194" fmla="*/ 145715 w 150910"/>
                              <a:gd name="connsiteY194" fmla="*/ 59118 h 274188"/>
                              <a:gd name="connsiteX195" fmla="*/ 149179 w 150910"/>
                              <a:gd name="connsiteY195" fmla="*/ 69509 h 274188"/>
                              <a:gd name="connsiteX196" fmla="*/ 149179 w 150910"/>
                              <a:gd name="connsiteY196" fmla="*/ 92022 h 274188"/>
                              <a:gd name="connsiteX197" fmla="*/ 149179 w 150910"/>
                              <a:gd name="connsiteY197" fmla="*/ 98084 h 274188"/>
                              <a:gd name="connsiteX198" fmla="*/ 144849 w 150910"/>
                              <a:gd name="connsiteY198" fmla="*/ 102413 h 274188"/>
                              <a:gd name="connsiteX199" fmla="*/ 107615 w 150910"/>
                              <a:gd name="connsiteY199" fmla="*/ 101547 h 274188"/>
                              <a:gd name="connsiteX200" fmla="*/ 105018 w 150910"/>
                              <a:gd name="connsiteY200" fmla="*/ 99816 h 274188"/>
                              <a:gd name="connsiteX201" fmla="*/ 105018 w 150910"/>
                              <a:gd name="connsiteY201" fmla="*/ 98950 h 274188"/>
                              <a:gd name="connsiteX202" fmla="*/ 105883 w 150910"/>
                              <a:gd name="connsiteY202" fmla="*/ 98084 h 274188"/>
                              <a:gd name="connsiteX203" fmla="*/ 107615 w 150910"/>
                              <a:gd name="connsiteY203" fmla="*/ 99816 h 274188"/>
                              <a:gd name="connsiteX204" fmla="*/ 145715 w 150910"/>
                              <a:gd name="connsiteY204" fmla="*/ 100682 h 274188"/>
                              <a:gd name="connsiteX205" fmla="*/ 145715 w 150910"/>
                              <a:gd name="connsiteY205" fmla="*/ 92022 h 274188"/>
                              <a:gd name="connsiteX206" fmla="*/ 146581 w 150910"/>
                              <a:gd name="connsiteY206" fmla="*/ 85095 h 274188"/>
                              <a:gd name="connsiteX207" fmla="*/ 144849 w 150910"/>
                              <a:gd name="connsiteY207" fmla="*/ 63448 h 274188"/>
                              <a:gd name="connsiteX208" fmla="*/ 123202 w 150910"/>
                              <a:gd name="connsiteY208" fmla="*/ 269534 h 274188"/>
                              <a:gd name="connsiteX209" fmla="*/ 124933 w 150910"/>
                              <a:gd name="connsiteY209" fmla="*/ 266070 h 274188"/>
                              <a:gd name="connsiteX210" fmla="*/ 135324 w 150910"/>
                              <a:gd name="connsiteY210" fmla="*/ 267802 h 274188"/>
                              <a:gd name="connsiteX211" fmla="*/ 147447 w 150910"/>
                              <a:gd name="connsiteY211" fmla="*/ 266936 h 274188"/>
                              <a:gd name="connsiteX212" fmla="*/ 146581 w 150910"/>
                              <a:gd name="connsiteY212" fmla="*/ 264338 h 274188"/>
                              <a:gd name="connsiteX213" fmla="*/ 146581 w 150910"/>
                              <a:gd name="connsiteY213" fmla="*/ 258277 h 274188"/>
                              <a:gd name="connsiteX214" fmla="*/ 147447 w 150910"/>
                              <a:gd name="connsiteY214" fmla="*/ 249618 h 274188"/>
                              <a:gd name="connsiteX215" fmla="*/ 147447 w 150910"/>
                              <a:gd name="connsiteY215" fmla="*/ 236629 h 274188"/>
                              <a:gd name="connsiteX216" fmla="*/ 146581 w 150910"/>
                              <a:gd name="connsiteY216" fmla="*/ 234897 h 274188"/>
                              <a:gd name="connsiteX217" fmla="*/ 146581 w 150910"/>
                              <a:gd name="connsiteY217" fmla="*/ 224506 h 274188"/>
                              <a:gd name="connsiteX218" fmla="*/ 146581 w 150910"/>
                              <a:gd name="connsiteY218" fmla="*/ 202859 h 274188"/>
                              <a:gd name="connsiteX219" fmla="*/ 145715 w 150910"/>
                              <a:gd name="connsiteY219" fmla="*/ 182077 h 274188"/>
                              <a:gd name="connsiteX220" fmla="*/ 147447 w 150910"/>
                              <a:gd name="connsiteY220" fmla="*/ 137916 h 274188"/>
                              <a:gd name="connsiteX221" fmla="*/ 146581 w 150910"/>
                              <a:gd name="connsiteY221" fmla="*/ 137916 h 274188"/>
                              <a:gd name="connsiteX222" fmla="*/ 144849 w 150910"/>
                              <a:gd name="connsiteY222" fmla="*/ 136184 h 274188"/>
                              <a:gd name="connsiteX223" fmla="*/ 146581 w 150910"/>
                              <a:gd name="connsiteY223" fmla="*/ 134452 h 274188"/>
                              <a:gd name="connsiteX224" fmla="*/ 149179 w 150910"/>
                              <a:gd name="connsiteY224" fmla="*/ 134452 h 274188"/>
                              <a:gd name="connsiteX225" fmla="*/ 150911 w 150910"/>
                              <a:gd name="connsiteY225" fmla="*/ 135318 h 274188"/>
                              <a:gd name="connsiteX226" fmla="*/ 150911 w 150910"/>
                              <a:gd name="connsiteY226" fmla="*/ 137050 h 274188"/>
                              <a:gd name="connsiteX227" fmla="*/ 149179 w 150910"/>
                              <a:gd name="connsiteY227" fmla="*/ 191602 h 274188"/>
                              <a:gd name="connsiteX228" fmla="*/ 150911 w 150910"/>
                              <a:gd name="connsiteY228" fmla="*/ 247886 h 274188"/>
                              <a:gd name="connsiteX229" fmla="*/ 150045 w 150910"/>
                              <a:gd name="connsiteY229" fmla="*/ 265204 h 274188"/>
                              <a:gd name="connsiteX230" fmla="*/ 150045 w 150910"/>
                              <a:gd name="connsiteY230" fmla="*/ 266936 h 274188"/>
                              <a:gd name="connsiteX231" fmla="*/ 149179 w 150910"/>
                              <a:gd name="connsiteY231" fmla="*/ 269534 h 274188"/>
                              <a:gd name="connsiteX232" fmla="*/ 145715 w 150910"/>
                              <a:gd name="connsiteY232" fmla="*/ 271266 h 274188"/>
                              <a:gd name="connsiteX233" fmla="*/ 126665 w 150910"/>
                              <a:gd name="connsiteY233" fmla="*/ 269534 h 274188"/>
                              <a:gd name="connsiteX234" fmla="*/ 124933 w 150910"/>
                              <a:gd name="connsiteY234" fmla="*/ 269534 h 274188"/>
                              <a:gd name="connsiteX235" fmla="*/ 123202 w 150910"/>
                              <a:gd name="connsiteY235" fmla="*/ 269534 h 274188"/>
                              <a:gd name="connsiteX236" fmla="*/ 123202 w 150910"/>
                              <a:gd name="connsiteY236" fmla="*/ 269534 h 274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Lst>
                            <a:rect l="l" t="t" r="r" b="b"/>
                            <a:pathLst>
                              <a:path w="150910" h="274188">
                                <a:moveTo>
                                  <a:pt x="92895" y="88559"/>
                                </a:moveTo>
                                <a:cubicBezTo>
                                  <a:pt x="93761" y="73838"/>
                                  <a:pt x="93761" y="58252"/>
                                  <a:pt x="85101" y="49593"/>
                                </a:cubicBezTo>
                                <a:cubicBezTo>
                                  <a:pt x="81638" y="46129"/>
                                  <a:pt x="77308" y="45263"/>
                                  <a:pt x="72113" y="44397"/>
                                </a:cubicBezTo>
                                <a:cubicBezTo>
                                  <a:pt x="67783" y="45263"/>
                                  <a:pt x="64320" y="46129"/>
                                  <a:pt x="61722" y="47861"/>
                                </a:cubicBezTo>
                                <a:cubicBezTo>
                                  <a:pt x="58258" y="48727"/>
                                  <a:pt x="55661" y="50459"/>
                                  <a:pt x="53063" y="53057"/>
                                </a:cubicBezTo>
                                <a:cubicBezTo>
                                  <a:pt x="48733" y="55654"/>
                                  <a:pt x="47002" y="59118"/>
                                  <a:pt x="47002" y="66045"/>
                                </a:cubicBezTo>
                                <a:cubicBezTo>
                                  <a:pt x="47002" y="72107"/>
                                  <a:pt x="47002" y="78168"/>
                                  <a:pt x="47002" y="84229"/>
                                </a:cubicBezTo>
                                <a:cubicBezTo>
                                  <a:pt x="47002" y="90291"/>
                                  <a:pt x="47002" y="95486"/>
                                  <a:pt x="46136" y="101547"/>
                                </a:cubicBezTo>
                                <a:cubicBezTo>
                                  <a:pt x="46136" y="108475"/>
                                  <a:pt x="46136" y="116268"/>
                                  <a:pt x="46136" y="121463"/>
                                </a:cubicBezTo>
                                <a:cubicBezTo>
                                  <a:pt x="46136" y="128391"/>
                                  <a:pt x="46136" y="136184"/>
                                  <a:pt x="46136" y="142245"/>
                                </a:cubicBezTo>
                                <a:cubicBezTo>
                                  <a:pt x="46136" y="149172"/>
                                  <a:pt x="45270" y="155234"/>
                                  <a:pt x="45270" y="161295"/>
                                </a:cubicBezTo>
                                <a:cubicBezTo>
                                  <a:pt x="45270" y="173418"/>
                                  <a:pt x="45270" y="188138"/>
                                  <a:pt x="47002" y="201127"/>
                                </a:cubicBezTo>
                                <a:cubicBezTo>
                                  <a:pt x="47867" y="205457"/>
                                  <a:pt x="52197" y="212384"/>
                                  <a:pt x="55661" y="214116"/>
                                </a:cubicBezTo>
                                <a:cubicBezTo>
                                  <a:pt x="58258" y="214982"/>
                                  <a:pt x="64320" y="215847"/>
                                  <a:pt x="66918" y="215847"/>
                                </a:cubicBezTo>
                                <a:cubicBezTo>
                                  <a:pt x="68649" y="215847"/>
                                  <a:pt x="71247" y="215847"/>
                                  <a:pt x="72979" y="214982"/>
                                </a:cubicBezTo>
                                <a:cubicBezTo>
                                  <a:pt x="80772" y="213250"/>
                                  <a:pt x="85101" y="209786"/>
                                  <a:pt x="88565" y="205457"/>
                                </a:cubicBezTo>
                                <a:cubicBezTo>
                                  <a:pt x="90297" y="201127"/>
                                  <a:pt x="91163" y="197663"/>
                                  <a:pt x="92895" y="193334"/>
                                </a:cubicBezTo>
                                <a:cubicBezTo>
                                  <a:pt x="92895" y="188138"/>
                                  <a:pt x="92029" y="182943"/>
                                  <a:pt x="92029" y="177747"/>
                                </a:cubicBezTo>
                                <a:cubicBezTo>
                                  <a:pt x="92029" y="171686"/>
                                  <a:pt x="92895" y="165625"/>
                                  <a:pt x="92029" y="160429"/>
                                </a:cubicBezTo>
                                <a:cubicBezTo>
                                  <a:pt x="85101" y="160429"/>
                                  <a:pt x="77308" y="160429"/>
                                  <a:pt x="70381" y="160429"/>
                                </a:cubicBezTo>
                                <a:cubicBezTo>
                                  <a:pt x="67783" y="147441"/>
                                  <a:pt x="68649" y="133586"/>
                                  <a:pt x="72113" y="121463"/>
                                </a:cubicBezTo>
                                <a:cubicBezTo>
                                  <a:pt x="72979" y="121463"/>
                                  <a:pt x="73845" y="120597"/>
                                  <a:pt x="73845" y="119732"/>
                                </a:cubicBezTo>
                                <a:cubicBezTo>
                                  <a:pt x="79040" y="119732"/>
                                  <a:pt x="84236" y="119732"/>
                                  <a:pt x="89431" y="119732"/>
                                </a:cubicBezTo>
                                <a:cubicBezTo>
                                  <a:pt x="94627" y="119732"/>
                                  <a:pt x="99822" y="119732"/>
                                  <a:pt x="105018" y="119732"/>
                                </a:cubicBezTo>
                                <a:cubicBezTo>
                                  <a:pt x="114543" y="119732"/>
                                  <a:pt x="127531" y="120597"/>
                                  <a:pt x="136190" y="119732"/>
                                </a:cubicBezTo>
                                <a:cubicBezTo>
                                  <a:pt x="137056" y="120597"/>
                                  <a:pt x="136190" y="121463"/>
                                  <a:pt x="137056" y="121463"/>
                                </a:cubicBezTo>
                                <a:cubicBezTo>
                                  <a:pt x="137056" y="139647"/>
                                  <a:pt x="134458" y="156100"/>
                                  <a:pt x="135324" y="177747"/>
                                </a:cubicBezTo>
                                <a:cubicBezTo>
                                  <a:pt x="136190" y="195932"/>
                                  <a:pt x="135324" y="213250"/>
                                  <a:pt x="137056" y="234031"/>
                                </a:cubicBezTo>
                                <a:cubicBezTo>
                                  <a:pt x="137056" y="240093"/>
                                  <a:pt x="136190" y="246154"/>
                                  <a:pt x="136190" y="251350"/>
                                </a:cubicBezTo>
                                <a:cubicBezTo>
                                  <a:pt x="136190" y="253082"/>
                                  <a:pt x="137056" y="253948"/>
                                  <a:pt x="137056" y="254813"/>
                                </a:cubicBezTo>
                                <a:cubicBezTo>
                                  <a:pt x="136190" y="255679"/>
                                  <a:pt x="135324" y="255679"/>
                                  <a:pt x="134458" y="257411"/>
                                </a:cubicBezTo>
                                <a:cubicBezTo>
                                  <a:pt x="127531" y="258277"/>
                                  <a:pt x="118006" y="258277"/>
                                  <a:pt x="111945" y="255679"/>
                                </a:cubicBezTo>
                                <a:cubicBezTo>
                                  <a:pt x="111945" y="255679"/>
                                  <a:pt x="111945" y="257411"/>
                                  <a:pt x="110213" y="256545"/>
                                </a:cubicBezTo>
                                <a:cubicBezTo>
                                  <a:pt x="107615" y="253948"/>
                                  <a:pt x="108481" y="247886"/>
                                  <a:pt x="105883" y="244422"/>
                                </a:cubicBezTo>
                                <a:cubicBezTo>
                                  <a:pt x="103286" y="248752"/>
                                  <a:pt x="98956" y="248752"/>
                                  <a:pt x="94627" y="250484"/>
                                </a:cubicBezTo>
                                <a:cubicBezTo>
                                  <a:pt x="89431" y="253082"/>
                                  <a:pt x="84236" y="255679"/>
                                  <a:pt x="79040" y="257411"/>
                                </a:cubicBezTo>
                                <a:cubicBezTo>
                                  <a:pt x="72979" y="259143"/>
                                  <a:pt x="66918" y="259143"/>
                                  <a:pt x="59990" y="259143"/>
                                </a:cubicBezTo>
                                <a:cubicBezTo>
                                  <a:pt x="53063" y="259143"/>
                                  <a:pt x="46136" y="257411"/>
                                  <a:pt x="40074" y="254813"/>
                                </a:cubicBezTo>
                                <a:cubicBezTo>
                                  <a:pt x="39208" y="254813"/>
                                  <a:pt x="40940" y="253948"/>
                                  <a:pt x="39208" y="253948"/>
                                </a:cubicBezTo>
                                <a:lnTo>
                                  <a:pt x="39208" y="253948"/>
                                </a:lnTo>
                                <a:cubicBezTo>
                                  <a:pt x="37476" y="253948"/>
                                  <a:pt x="35745" y="252216"/>
                                  <a:pt x="33147" y="252216"/>
                                </a:cubicBezTo>
                                <a:cubicBezTo>
                                  <a:pt x="27086" y="247886"/>
                                  <a:pt x="21890" y="243557"/>
                                  <a:pt x="16695" y="236629"/>
                                </a:cubicBezTo>
                                <a:cubicBezTo>
                                  <a:pt x="12365" y="230568"/>
                                  <a:pt x="6304" y="225372"/>
                                  <a:pt x="4572" y="217579"/>
                                </a:cubicBezTo>
                                <a:cubicBezTo>
                                  <a:pt x="242" y="208054"/>
                                  <a:pt x="4572" y="198529"/>
                                  <a:pt x="1108" y="191602"/>
                                </a:cubicBezTo>
                                <a:cubicBezTo>
                                  <a:pt x="1108" y="169088"/>
                                  <a:pt x="1108" y="147441"/>
                                  <a:pt x="1108" y="121463"/>
                                </a:cubicBezTo>
                                <a:cubicBezTo>
                                  <a:pt x="1108" y="101547"/>
                                  <a:pt x="-623" y="83363"/>
                                  <a:pt x="242" y="66045"/>
                                </a:cubicBezTo>
                                <a:cubicBezTo>
                                  <a:pt x="242" y="59118"/>
                                  <a:pt x="242" y="51325"/>
                                  <a:pt x="1974" y="45263"/>
                                </a:cubicBezTo>
                                <a:lnTo>
                                  <a:pt x="3706" y="39202"/>
                                </a:lnTo>
                                <a:cubicBezTo>
                                  <a:pt x="4572" y="37470"/>
                                  <a:pt x="4572" y="34872"/>
                                  <a:pt x="5438" y="33141"/>
                                </a:cubicBezTo>
                                <a:lnTo>
                                  <a:pt x="9768" y="27079"/>
                                </a:lnTo>
                                <a:cubicBezTo>
                                  <a:pt x="11499" y="24482"/>
                                  <a:pt x="13231" y="22750"/>
                                  <a:pt x="14097" y="20152"/>
                                </a:cubicBezTo>
                                <a:cubicBezTo>
                                  <a:pt x="15829" y="19286"/>
                                  <a:pt x="16695" y="17554"/>
                                  <a:pt x="18427" y="16688"/>
                                </a:cubicBezTo>
                                <a:cubicBezTo>
                                  <a:pt x="28817" y="11493"/>
                                  <a:pt x="37476" y="3700"/>
                                  <a:pt x="49599" y="1968"/>
                                </a:cubicBezTo>
                                <a:cubicBezTo>
                                  <a:pt x="59124" y="1102"/>
                                  <a:pt x="68649" y="-630"/>
                                  <a:pt x="79906" y="236"/>
                                </a:cubicBezTo>
                                <a:cubicBezTo>
                                  <a:pt x="82504" y="236"/>
                                  <a:pt x="84236" y="1968"/>
                                  <a:pt x="85967" y="1968"/>
                                </a:cubicBezTo>
                                <a:lnTo>
                                  <a:pt x="91163" y="2834"/>
                                </a:lnTo>
                                <a:cubicBezTo>
                                  <a:pt x="94627" y="3700"/>
                                  <a:pt x="97224" y="4566"/>
                                  <a:pt x="101554" y="5432"/>
                                </a:cubicBezTo>
                                <a:cubicBezTo>
                                  <a:pt x="102420" y="7163"/>
                                  <a:pt x="104152" y="7163"/>
                                  <a:pt x="106749" y="8029"/>
                                </a:cubicBezTo>
                                <a:cubicBezTo>
                                  <a:pt x="113677" y="12359"/>
                                  <a:pt x="118006" y="17554"/>
                                  <a:pt x="122336" y="24482"/>
                                </a:cubicBezTo>
                                <a:cubicBezTo>
                                  <a:pt x="125799" y="29677"/>
                                  <a:pt x="128397" y="36604"/>
                                  <a:pt x="130995" y="43531"/>
                                </a:cubicBezTo>
                                <a:cubicBezTo>
                                  <a:pt x="132726" y="47861"/>
                                  <a:pt x="133592" y="51325"/>
                                  <a:pt x="134458" y="53922"/>
                                </a:cubicBezTo>
                                <a:cubicBezTo>
                                  <a:pt x="135324" y="61716"/>
                                  <a:pt x="135324" y="68643"/>
                                  <a:pt x="134458" y="76436"/>
                                </a:cubicBezTo>
                                <a:cubicBezTo>
                                  <a:pt x="134458" y="79900"/>
                                  <a:pt x="135324" y="82497"/>
                                  <a:pt x="134458" y="85961"/>
                                </a:cubicBezTo>
                                <a:cubicBezTo>
                                  <a:pt x="122336" y="92022"/>
                                  <a:pt x="105883" y="88559"/>
                                  <a:pt x="92895" y="88559"/>
                                </a:cubicBezTo>
                                <a:close/>
                                <a:moveTo>
                                  <a:pt x="129263" y="44397"/>
                                </a:moveTo>
                                <a:cubicBezTo>
                                  <a:pt x="126665" y="37470"/>
                                  <a:pt x="124933" y="32275"/>
                                  <a:pt x="120604" y="27945"/>
                                </a:cubicBezTo>
                                <a:lnTo>
                                  <a:pt x="116274" y="22750"/>
                                </a:lnTo>
                                <a:cubicBezTo>
                                  <a:pt x="111945" y="18420"/>
                                  <a:pt x="108481" y="14957"/>
                                  <a:pt x="103286" y="12359"/>
                                </a:cubicBezTo>
                                <a:cubicBezTo>
                                  <a:pt x="99822" y="10627"/>
                                  <a:pt x="98090" y="10627"/>
                                  <a:pt x="94627" y="8895"/>
                                </a:cubicBezTo>
                                <a:cubicBezTo>
                                  <a:pt x="90297" y="7163"/>
                                  <a:pt x="85967" y="7163"/>
                                  <a:pt x="82504" y="5432"/>
                                </a:cubicBezTo>
                                <a:cubicBezTo>
                                  <a:pt x="69515" y="5432"/>
                                  <a:pt x="59124" y="5432"/>
                                  <a:pt x="47867" y="7163"/>
                                </a:cubicBezTo>
                                <a:cubicBezTo>
                                  <a:pt x="43538" y="8895"/>
                                  <a:pt x="40074" y="9761"/>
                                  <a:pt x="37476" y="12359"/>
                                </a:cubicBezTo>
                                <a:cubicBezTo>
                                  <a:pt x="34013" y="14957"/>
                                  <a:pt x="30549" y="15823"/>
                                  <a:pt x="27086" y="18420"/>
                                </a:cubicBezTo>
                                <a:cubicBezTo>
                                  <a:pt x="21890" y="21018"/>
                                  <a:pt x="16695" y="27079"/>
                                  <a:pt x="14097" y="32275"/>
                                </a:cubicBezTo>
                                <a:cubicBezTo>
                                  <a:pt x="11499" y="36604"/>
                                  <a:pt x="8902" y="39202"/>
                                  <a:pt x="8902" y="44397"/>
                                </a:cubicBezTo>
                                <a:cubicBezTo>
                                  <a:pt x="8036" y="44397"/>
                                  <a:pt x="7170" y="46129"/>
                                  <a:pt x="7170" y="46995"/>
                                </a:cubicBezTo>
                                <a:cubicBezTo>
                                  <a:pt x="5438" y="53922"/>
                                  <a:pt x="5438" y="64313"/>
                                  <a:pt x="5438" y="72972"/>
                                </a:cubicBezTo>
                                <a:cubicBezTo>
                                  <a:pt x="5438" y="82497"/>
                                  <a:pt x="5438" y="90291"/>
                                  <a:pt x="6304" y="98950"/>
                                </a:cubicBezTo>
                                <a:cubicBezTo>
                                  <a:pt x="7170" y="118866"/>
                                  <a:pt x="6304" y="137050"/>
                                  <a:pt x="6304" y="156966"/>
                                </a:cubicBezTo>
                                <a:cubicBezTo>
                                  <a:pt x="6304" y="159563"/>
                                  <a:pt x="6304" y="162161"/>
                                  <a:pt x="6304" y="165625"/>
                                </a:cubicBezTo>
                                <a:cubicBezTo>
                                  <a:pt x="6304" y="169088"/>
                                  <a:pt x="6304" y="171686"/>
                                  <a:pt x="6304" y="175150"/>
                                </a:cubicBezTo>
                                <a:cubicBezTo>
                                  <a:pt x="6304" y="182077"/>
                                  <a:pt x="6304" y="188138"/>
                                  <a:pt x="6304" y="194200"/>
                                </a:cubicBezTo>
                                <a:cubicBezTo>
                                  <a:pt x="6304" y="195066"/>
                                  <a:pt x="7170" y="195932"/>
                                  <a:pt x="7170" y="197663"/>
                                </a:cubicBezTo>
                                <a:cubicBezTo>
                                  <a:pt x="7170" y="201993"/>
                                  <a:pt x="6304" y="206323"/>
                                  <a:pt x="7170" y="209786"/>
                                </a:cubicBezTo>
                                <a:cubicBezTo>
                                  <a:pt x="8036" y="221043"/>
                                  <a:pt x="13231" y="226238"/>
                                  <a:pt x="18427" y="233166"/>
                                </a:cubicBezTo>
                                <a:cubicBezTo>
                                  <a:pt x="21024" y="236629"/>
                                  <a:pt x="22756" y="239227"/>
                                  <a:pt x="25354" y="241825"/>
                                </a:cubicBezTo>
                                <a:cubicBezTo>
                                  <a:pt x="28817" y="245288"/>
                                  <a:pt x="32281" y="248752"/>
                                  <a:pt x="36611" y="251350"/>
                                </a:cubicBezTo>
                                <a:cubicBezTo>
                                  <a:pt x="39208" y="253082"/>
                                  <a:pt x="42672" y="253082"/>
                                  <a:pt x="46136" y="254813"/>
                                </a:cubicBezTo>
                                <a:cubicBezTo>
                                  <a:pt x="47867" y="255679"/>
                                  <a:pt x="48733" y="256545"/>
                                  <a:pt x="50465" y="256545"/>
                                </a:cubicBezTo>
                                <a:cubicBezTo>
                                  <a:pt x="54795" y="257411"/>
                                  <a:pt x="59990" y="257411"/>
                                  <a:pt x="65186" y="257411"/>
                                </a:cubicBezTo>
                                <a:cubicBezTo>
                                  <a:pt x="70381" y="257411"/>
                                  <a:pt x="75577" y="257411"/>
                                  <a:pt x="79906" y="256545"/>
                                </a:cubicBezTo>
                                <a:cubicBezTo>
                                  <a:pt x="84236" y="255679"/>
                                  <a:pt x="88565" y="253082"/>
                                  <a:pt x="92895" y="250484"/>
                                </a:cubicBezTo>
                                <a:cubicBezTo>
                                  <a:pt x="97224" y="248752"/>
                                  <a:pt x="100688" y="247886"/>
                                  <a:pt x="105018" y="245288"/>
                                </a:cubicBezTo>
                                <a:cubicBezTo>
                                  <a:pt x="105018" y="244422"/>
                                  <a:pt x="105883" y="243557"/>
                                  <a:pt x="106749" y="242691"/>
                                </a:cubicBezTo>
                                <a:cubicBezTo>
                                  <a:pt x="106749" y="240093"/>
                                  <a:pt x="107615" y="239227"/>
                                  <a:pt x="109347" y="240093"/>
                                </a:cubicBezTo>
                                <a:cubicBezTo>
                                  <a:pt x="111079" y="240093"/>
                                  <a:pt x="111079" y="244422"/>
                                  <a:pt x="111945" y="246154"/>
                                </a:cubicBezTo>
                                <a:lnTo>
                                  <a:pt x="113677" y="253948"/>
                                </a:lnTo>
                                <a:cubicBezTo>
                                  <a:pt x="116274" y="253948"/>
                                  <a:pt x="119738" y="255679"/>
                                  <a:pt x="124067" y="255679"/>
                                </a:cubicBezTo>
                                <a:cubicBezTo>
                                  <a:pt x="128397" y="255679"/>
                                  <a:pt x="132726" y="255679"/>
                                  <a:pt x="136190" y="254813"/>
                                </a:cubicBezTo>
                                <a:lnTo>
                                  <a:pt x="134458" y="253948"/>
                                </a:lnTo>
                                <a:cubicBezTo>
                                  <a:pt x="135324" y="251350"/>
                                  <a:pt x="135324" y="248752"/>
                                  <a:pt x="135324" y="245288"/>
                                </a:cubicBezTo>
                                <a:cubicBezTo>
                                  <a:pt x="135324" y="241825"/>
                                  <a:pt x="136190" y="239227"/>
                                  <a:pt x="136190" y="236629"/>
                                </a:cubicBezTo>
                                <a:cubicBezTo>
                                  <a:pt x="136190" y="232300"/>
                                  <a:pt x="135324" y="227104"/>
                                  <a:pt x="136190" y="223641"/>
                                </a:cubicBezTo>
                                <a:cubicBezTo>
                                  <a:pt x="136190" y="223641"/>
                                  <a:pt x="135324" y="222775"/>
                                  <a:pt x="135324" y="221909"/>
                                </a:cubicBezTo>
                                <a:cubicBezTo>
                                  <a:pt x="135324" y="217579"/>
                                  <a:pt x="135324" y="215847"/>
                                  <a:pt x="135324" y="211518"/>
                                </a:cubicBezTo>
                                <a:cubicBezTo>
                                  <a:pt x="135324" y="204591"/>
                                  <a:pt x="135324" y="196797"/>
                                  <a:pt x="135324" y="189870"/>
                                </a:cubicBezTo>
                                <a:cubicBezTo>
                                  <a:pt x="135324" y="182943"/>
                                  <a:pt x="134458" y="176016"/>
                                  <a:pt x="134458" y="169088"/>
                                </a:cubicBezTo>
                                <a:cubicBezTo>
                                  <a:pt x="134458" y="155234"/>
                                  <a:pt x="137056" y="140513"/>
                                  <a:pt x="136190" y="124927"/>
                                </a:cubicBezTo>
                                <a:cubicBezTo>
                                  <a:pt x="130995" y="125793"/>
                                  <a:pt x="126665" y="124927"/>
                                  <a:pt x="122336" y="124927"/>
                                </a:cubicBezTo>
                                <a:cubicBezTo>
                                  <a:pt x="119738" y="124927"/>
                                  <a:pt x="117140" y="124927"/>
                                  <a:pt x="114543" y="124927"/>
                                </a:cubicBezTo>
                                <a:cubicBezTo>
                                  <a:pt x="108481" y="124927"/>
                                  <a:pt x="103286" y="124061"/>
                                  <a:pt x="96358" y="124061"/>
                                </a:cubicBezTo>
                                <a:cubicBezTo>
                                  <a:pt x="90297" y="124061"/>
                                  <a:pt x="84236" y="124061"/>
                                  <a:pt x="77308" y="124061"/>
                                </a:cubicBezTo>
                                <a:cubicBezTo>
                                  <a:pt x="73845" y="133586"/>
                                  <a:pt x="73845" y="145709"/>
                                  <a:pt x="75577" y="157832"/>
                                </a:cubicBezTo>
                                <a:cubicBezTo>
                                  <a:pt x="82504" y="157832"/>
                                  <a:pt x="89431" y="158698"/>
                                  <a:pt x="96358" y="157832"/>
                                </a:cubicBezTo>
                                <a:cubicBezTo>
                                  <a:pt x="99822" y="163893"/>
                                  <a:pt x="97224" y="172552"/>
                                  <a:pt x="98090" y="180345"/>
                                </a:cubicBezTo>
                                <a:cubicBezTo>
                                  <a:pt x="98956" y="191602"/>
                                  <a:pt x="98090" y="202859"/>
                                  <a:pt x="92029" y="209786"/>
                                </a:cubicBezTo>
                                <a:cubicBezTo>
                                  <a:pt x="91163" y="210652"/>
                                  <a:pt x="90297" y="211518"/>
                                  <a:pt x="89431" y="212384"/>
                                </a:cubicBezTo>
                                <a:cubicBezTo>
                                  <a:pt x="85101" y="214982"/>
                                  <a:pt x="80772" y="216713"/>
                                  <a:pt x="75577" y="218445"/>
                                </a:cubicBezTo>
                                <a:cubicBezTo>
                                  <a:pt x="68649" y="220177"/>
                                  <a:pt x="62588" y="218445"/>
                                  <a:pt x="55661" y="216713"/>
                                </a:cubicBezTo>
                                <a:cubicBezTo>
                                  <a:pt x="53929" y="214982"/>
                                  <a:pt x="50465" y="213250"/>
                                  <a:pt x="49599" y="210652"/>
                                </a:cubicBezTo>
                                <a:cubicBezTo>
                                  <a:pt x="49599" y="210652"/>
                                  <a:pt x="48733" y="208920"/>
                                  <a:pt x="48733" y="208054"/>
                                </a:cubicBezTo>
                                <a:cubicBezTo>
                                  <a:pt x="46136" y="202859"/>
                                  <a:pt x="46136" y="196797"/>
                                  <a:pt x="45270" y="189004"/>
                                </a:cubicBezTo>
                                <a:cubicBezTo>
                                  <a:pt x="43538" y="172552"/>
                                  <a:pt x="44404" y="160429"/>
                                  <a:pt x="45270" y="144843"/>
                                </a:cubicBezTo>
                                <a:cubicBezTo>
                                  <a:pt x="45270" y="142245"/>
                                  <a:pt x="45270" y="139647"/>
                                  <a:pt x="45270" y="136184"/>
                                </a:cubicBezTo>
                                <a:cubicBezTo>
                                  <a:pt x="45270" y="133586"/>
                                  <a:pt x="45270" y="130988"/>
                                  <a:pt x="44404" y="128391"/>
                                </a:cubicBezTo>
                                <a:cubicBezTo>
                                  <a:pt x="44404" y="125793"/>
                                  <a:pt x="45270" y="122329"/>
                                  <a:pt x="45270" y="119732"/>
                                </a:cubicBezTo>
                                <a:cubicBezTo>
                                  <a:pt x="45270" y="111073"/>
                                  <a:pt x="44404" y="103279"/>
                                  <a:pt x="45270" y="95486"/>
                                </a:cubicBezTo>
                                <a:cubicBezTo>
                                  <a:pt x="46136" y="85095"/>
                                  <a:pt x="44404" y="72972"/>
                                  <a:pt x="45270" y="63448"/>
                                </a:cubicBezTo>
                                <a:cubicBezTo>
                                  <a:pt x="46136" y="56520"/>
                                  <a:pt x="48733" y="53922"/>
                                  <a:pt x="52197" y="51325"/>
                                </a:cubicBezTo>
                                <a:lnTo>
                                  <a:pt x="56527" y="47861"/>
                                </a:lnTo>
                                <a:cubicBezTo>
                                  <a:pt x="58258" y="46995"/>
                                  <a:pt x="59990" y="46995"/>
                                  <a:pt x="61722" y="46129"/>
                                </a:cubicBezTo>
                                <a:cubicBezTo>
                                  <a:pt x="65186" y="45263"/>
                                  <a:pt x="67783" y="43531"/>
                                  <a:pt x="70381" y="42666"/>
                                </a:cubicBezTo>
                                <a:cubicBezTo>
                                  <a:pt x="76442" y="40934"/>
                                  <a:pt x="85101" y="44397"/>
                                  <a:pt x="87699" y="46995"/>
                                </a:cubicBezTo>
                                <a:cubicBezTo>
                                  <a:pt x="90297" y="48727"/>
                                  <a:pt x="93761" y="53922"/>
                                  <a:pt x="94627" y="56520"/>
                                </a:cubicBezTo>
                                <a:cubicBezTo>
                                  <a:pt x="98956" y="65179"/>
                                  <a:pt x="98956" y="75570"/>
                                  <a:pt x="97224" y="86827"/>
                                </a:cubicBezTo>
                                <a:cubicBezTo>
                                  <a:pt x="111945" y="88559"/>
                                  <a:pt x="121470" y="88559"/>
                                  <a:pt x="135324" y="87693"/>
                                </a:cubicBezTo>
                                <a:cubicBezTo>
                                  <a:pt x="134458" y="83363"/>
                                  <a:pt x="135324" y="79900"/>
                                  <a:pt x="136190" y="75570"/>
                                </a:cubicBezTo>
                                <a:cubicBezTo>
                                  <a:pt x="135324" y="63448"/>
                                  <a:pt x="133592" y="53922"/>
                                  <a:pt x="129263" y="44397"/>
                                </a:cubicBezTo>
                                <a:close/>
                                <a:moveTo>
                                  <a:pt x="47002" y="268668"/>
                                </a:moveTo>
                                <a:cubicBezTo>
                                  <a:pt x="49599" y="269534"/>
                                  <a:pt x="53063" y="268668"/>
                                  <a:pt x="55661" y="269534"/>
                                </a:cubicBezTo>
                                <a:cubicBezTo>
                                  <a:pt x="58258" y="269534"/>
                                  <a:pt x="59990" y="271266"/>
                                  <a:pt x="62588" y="270400"/>
                                </a:cubicBezTo>
                                <a:cubicBezTo>
                                  <a:pt x="66918" y="271266"/>
                                  <a:pt x="72113" y="270400"/>
                                  <a:pt x="77308" y="270400"/>
                                </a:cubicBezTo>
                                <a:cubicBezTo>
                                  <a:pt x="82504" y="269534"/>
                                  <a:pt x="87699" y="268668"/>
                                  <a:pt x="92029" y="267802"/>
                                </a:cubicBezTo>
                                <a:cubicBezTo>
                                  <a:pt x="96358" y="266070"/>
                                  <a:pt x="102420" y="260009"/>
                                  <a:pt x="103286" y="259143"/>
                                </a:cubicBezTo>
                                <a:lnTo>
                                  <a:pt x="103286" y="259143"/>
                                </a:lnTo>
                                <a:cubicBezTo>
                                  <a:pt x="103286" y="259143"/>
                                  <a:pt x="104152" y="259143"/>
                                  <a:pt x="105883" y="259143"/>
                                </a:cubicBezTo>
                                <a:cubicBezTo>
                                  <a:pt x="105883" y="259143"/>
                                  <a:pt x="105883" y="260009"/>
                                  <a:pt x="105883" y="260875"/>
                                </a:cubicBezTo>
                                <a:cubicBezTo>
                                  <a:pt x="100688" y="266070"/>
                                  <a:pt x="97224" y="267802"/>
                                  <a:pt x="92895" y="269534"/>
                                </a:cubicBezTo>
                                <a:cubicBezTo>
                                  <a:pt x="86833" y="272131"/>
                                  <a:pt x="81638" y="273863"/>
                                  <a:pt x="73845" y="273863"/>
                                </a:cubicBezTo>
                                <a:cubicBezTo>
                                  <a:pt x="66052" y="274729"/>
                                  <a:pt x="59124" y="273863"/>
                                  <a:pt x="53063" y="271266"/>
                                </a:cubicBezTo>
                                <a:cubicBezTo>
                                  <a:pt x="52197" y="271266"/>
                                  <a:pt x="53929" y="270400"/>
                                  <a:pt x="52197" y="270400"/>
                                </a:cubicBezTo>
                                <a:cubicBezTo>
                                  <a:pt x="52197" y="270400"/>
                                  <a:pt x="52197" y="270400"/>
                                  <a:pt x="52197" y="270400"/>
                                </a:cubicBezTo>
                                <a:cubicBezTo>
                                  <a:pt x="51331" y="270400"/>
                                  <a:pt x="50465" y="270400"/>
                                  <a:pt x="47867" y="269534"/>
                                </a:cubicBezTo>
                                <a:lnTo>
                                  <a:pt x="47002" y="268668"/>
                                </a:lnTo>
                                <a:lnTo>
                                  <a:pt x="47002" y="268668"/>
                                </a:lnTo>
                                <a:close/>
                                <a:moveTo>
                                  <a:pt x="58258" y="205457"/>
                                </a:moveTo>
                                <a:cubicBezTo>
                                  <a:pt x="58258" y="206323"/>
                                  <a:pt x="57393" y="207188"/>
                                  <a:pt x="57393" y="205457"/>
                                </a:cubicBezTo>
                                <a:cubicBezTo>
                                  <a:pt x="56527" y="204591"/>
                                  <a:pt x="55661" y="203725"/>
                                  <a:pt x="55661" y="201127"/>
                                </a:cubicBezTo>
                                <a:lnTo>
                                  <a:pt x="55661" y="200261"/>
                                </a:lnTo>
                                <a:cubicBezTo>
                                  <a:pt x="53929" y="183809"/>
                                  <a:pt x="54795" y="171686"/>
                                  <a:pt x="55661" y="156100"/>
                                </a:cubicBezTo>
                                <a:cubicBezTo>
                                  <a:pt x="55661" y="153502"/>
                                  <a:pt x="55661" y="150904"/>
                                  <a:pt x="55661" y="147441"/>
                                </a:cubicBezTo>
                                <a:cubicBezTo>
                                  <a:pt x="55661" y="144843"/>
                                  <a:pt x="55661" y="142245"/>
                                  <a:pt x="54795" y="139647"/>
                                </a:cubicBezTo>
                                <a:cubicBezTo>
                                  <a:pt x="54795" y="137050"/>
                                  <a:pt x="55661" y="133586"/>
                                  <a:pt x="55661" y="130988"/>
                                </a:cubicBezTo>
                                <a:cubicBezTo>
                                  <a:pt x="55661" y="122329"/>
                                  <a:pt x="54795" y="114536"/>
                                  <a:pt x="55661" y="106743"/>
                                </a:cubicBezTo>
                                <a:cubicBezTo>
                                  <a:pt x="56527" y="96352"/>
                                  <a:pt x="54795" y="84229"/>
                                  <a:pt x="55661" y="74704"/>
                                </a:cubicBezTo>
                                <a:cubicBezTo>
                                  <a:pt x="56527" y="67777"/>
                                  <a:pt x="59124" y="65179"/>
                                  <a:pt x="62588" y="62582"/>
                                </a:cubicBezTo>
                                <a:lnTo>
                                  <a:pt x="66918" y="59118"/>
                                </a:lnTo>
                                <a:cubicBezTo>
                                  <a:pt x="68649" y="59118"/>
                                  <a:pt x="68649" y="58252"/>
                                  <a:pt x="68649" y="58252"/>
                                </a:cubicBezTo>
                                <a:lnTo>
                                  <a:pt x="74711" y="55654"/>
                                </a:lnTo>
                                <a:lnTo>
                                  <a:pt x="77308" y="53922"/>
                                </a:lnTo>
                                <a:cubicBezTo>
                                  <a:pt x="78174" y="53922"/>
                                  <a:pt x="79040" y="53922"/>
                                  <a:pt x="79906" y="54788"/>
                                </a:cubicBezTo>
                                <a:cubicBezTo>
                                  <a:pt x="79906" y="54788"/>
                                  <a:pt x="79906" y="56520"/>
                                  <a:pt x="79040" y="56520"/>
                                </a:cubicBezTo>
                                <a:lnTo>
                                  <a:pt x="72979" y="58252"/>
                                </a:lnTo>
                                <a:cubicBezTo>
                                  <a:pt x="69515" y="59118"/>
                                  <a:pt x="66918" y="60850"/>
                                  <a:pt x="64320" y="63448"/>
                                </a:cubicBezTo>
                                <a:cubicBezTo>
                                  <a:pt x="59990" y="66045"/>
                                  <a:pt x="58258" y="69509"/>
                                  <a:pt x="58258" y="76436"/>
                                </a:cubicBezTo>
                                <a:cubicBezTo>
                                  <a:pt x="58258" y="82497"/>
                                  <a:pt x="58258" y="88559"/>
                                  <a:pt x="58258" y="94620"/>
                                </a:cubicBezTo>
                                <a:cubicBezTo>
                                  <a:pt x="58258" y="100682"/>
                                  <a:pt x="58258" y="105877"/>
                                  <a:pt x="57393" y="111938"/>
                                </a:cubicBezTo>
                                <a:cubicBezTo>
                                  <a:pt x="57393" y="118866"/>
                                  <a:pt x="57393" y="126659"/>
                                  <a:pt x="57393" y="131854"/>
                                </a:cubicBezTo>
                                <a:cubicBezTo>
                                  <a:pt x="57393" y="138781"/>
                                  <a:pt x="57393" y="146575"/>
                                  <a:pt x="57393" y="152636"/>
                                </a:cubicBezTo>
                                <a:cubicBezTo>
                                  <a:pt x="57393" y="159563"/>
                                  <a:pt x="56527" y="165625"/>
                                  <a:pt x="56527" y="171686"/>
                                </a:cubicBezTo>
                                <a:cubicBezTo>
                                  <a:pt x="58258" y="183809"/>
                                  <a:pt x="57393" y="195066"/>
                                  <a:pt x="58258" y="205457"/>
                                </a:cubicBezTo>
                                <a:close/>
                                <a:moveTo>
                                  <a:pt x="82504" y="169954"/>
                                </a:moveTo>
                                <a:cubicBezTo>
                                  <a:pt x="82504" y="169088"/>
                                  <a:pt x="82504" y="168222"/>
                                  <a:pt x="83370" y="168222"/>
                                </a:cubicBezTo>
                                <a:cubicBezTo>
                                  <a:pt x="84236" y="168222"/>
                                  <a:pt x="85101" y="169088"/>
                                  <a:pt x="85101" y="169954"/>
                                </a:cubicBezTo>
                                <a:cubicBezTo>
                                  <a:pt x="85101" y="169954"/>
                                  <a:pt x="85101" y="169954"/>
                                  <a:pt x="85101" y="169954"/>
                                </a:cubicBezTo>
                                <a:cubicBezTo>
                                  <a:pt x="85101" y="169954"/>
                                  <a:pt x="85101" y="169954"/>
                                  <a:pt x="85101" y="171686"/>
                                </a:cubicBezTo>
                                <a:cubicBezTo>
                                  <a:pt x="85101" y="172552"/>
                                  <a:pt x="85101" y="172552"/>
                                  <a:pt x="84236" y="172552"/>
                                </a:cubicBezTo>
                                <a:cubicBezTo>
                                  <a:pt x="83370" y="172552"/>
                                  <a:pt x="83370" y="172552"/>
                                  <a:pt x="82504" y="171686"/>
                                </a:cubicBezTo>
                                <a:lnTo>
                                  <a:pt x="82504" y="169954"/>
                                </a:lnTo>
                                <a:close/>
                                <a:moveTo>
                                  <a:pt x="144849" y="63448"/>
                                </a:moveTo>
                                <a:cubicBezTo>
                                  <a:pt x="144849" y="60850"/>
                                  <a:pt x="143983" y="59118"/>
                                  <a:pt x="143983" y="56520"/>
                                </a:cubicBezTo>
                                <a:cubicBezTo>
                                  <a:pt x="143117" y="53057"/>
                                  <a:pt x="142252" y="50459"/>
                                  <a:pt x="141386" y="47861"/>
                                </a:cubicBezTo>
                                <a:lnTo>
                                  <a:pt x="140520" y="46129"/>
                                </a:lnTo>
                                <a:cubicBezTo>
                                  <a:pt x="140520" y="46129"/>
                                  <a:pt x="140520" y="46129"/>
                                  <a:pt x="140520" y="46129"/>
                                </a:cubicBezTo>
                                <a:cubicBezTo>
                                  <a:pt x="143117" y="50459"/>
                                  <a:pt x="143983" y="54788"/>
                                  <a:pt x="145715" y="59118"/>
                                </a:cubicBezTo>
                                <a:cubicBezTo>
                                  <a:pt x="147447" y="63448"/>
                                  <a:pt x="148313" y="66911"/>
                                  <a:pt x="149179" y="69509"/>
                                </a:cubicBezTo>
                                <a:cubicBezTo>
                                  <a:pt x="150045" y="77302"/>
                                  <a:pt x="150045" y="84229"/>
                                  <a:pt x="149179" y="92022"/>
                                </a:cubicBezTo>
                                <a:cubicBezTo>
                                  <a:pt x="149179" y="94620"/>
                                  <a:pt x="149179" y="96352"/>
                                  <a:pt x="149179" y="98084"/>
                                </a:cubicBezTo>
                                <a:cubicBezTo>
                                  <a:pt x="149179" y="100682"/>
                                  <a:pt x="147447" y="102413"/>
                                  <a:pt x="144849" y="102413"/>
                                </a:cubicBezTo>
                                <a:cubicBezTo>
                                  <a:pt x="132726" y="104145"/>
                                  <a:pt x="118872" y="102413"/>
                                  <a:pt x="107615" y="101547"/>
                                </a:cubicBezTo>
                                <a:cubicBezTo>
                                  <a:pt x="105883" y="101547"/>
                                  <a:pt x="105018" y="100682"/>
                                  <a:pt x="105018" y="99816"/>
                                </a:cubicBezTo>
                                <a:cubicBezTo>
                                  <a:pt x="105018" y="99816"/>
                                  <a:pt x="105018" y="98950"/>
                                  <a:pt x="105018" y="98950"/>
                                </a:cubicBezTo>
                                <a:cubicBezTo>
                                  <a:pt x="105018" y="97218"/>
                                  <a:pt x="105018" y="97218"/>
                                  <a:pt x="105883" y="98084"/>
                                </a:cubicBezTo>
                                <a:cubicBezTo>
                                  <a:pt x="106749" y="98084"/>
                                  <a:pt x="107615" y="98084"/>
                                  <a:pt x="107615" y="99816"/>
                                </a:cubicBezTo>
                                <a:cubicBezTo>
                                  <a:pt x="122336" y="101547"/>
                                  <a:pt x="131861" y="101547"/>
                                  <a:pt x="145715" y="100682"/>
                                </a:cubicBezTo>
                                <a:cubicBezTo>
                                  <a:pt x="144849" y="98084"/>
                                  <a:pt x="145715" y="94620"/>
                                  <a:pt x="145715" y="92022"/>
                                </a:cubicBezTo>
                                <a:cubicBezTo>
                                  <a:pt x="146581" y="89425"/>
                                  <a:pt x="146581" y="87693"/>
                                  <a:pt x="146581" y="85095"/>
                                </a:cubicBezTo>
                                <a:cubicBezTo>
                                  <a:pt x="147447" y="76436"/>
                                  <a:pt x="146581" y="70375"/>
                                  <a:pt x="144849" y="63448"/>
                                </a:cubicBezTo>
                                <a:close/>
                                <a:moveTo>
                                  <a:pt x="123202" y="269534"/>
                                </a:moveTo>
                                <a:cubicBezTo>
                                  <a:pt x="122336" y="267802"/>
                                  <a:pt x="123202" y="266070"/>
                                  <a:pt x="124933" y="266070"/>
                                </a:cubicBezTo>
                                <a:cubicBezTo>
                                  <a:pt x="127531" y="266070"/>
                                  <a:pt x="130995" y="267802"/>
                                  <a:pt x="135324" y="267802"/>
                                </a:cubicBezTo>
                                <a:cubicBezTo>
                                  <a:pt x="139654" y="267802"/>
                                  <a:pt x="143983" y="267802"/>
                                  <a:pt x="147447" y="266936"/>
                                </a:cubicBezTo>
                                <a:cubicBezTo>
                                  <a:pt x="146581" y="266936"/>
                                  <a:pt x="146581" y="266070"/>
                                  <a:pt x="146581" y="264338"/>
                                </a:cubicBezTo>
                                <a:cubicBezTo>
                                  <a:pt x="147447" y="261741"/>
                                  <a:pt x="146581" y="260009"/>
                                  <a:pt x="146581" y="258277"/>
                                </a:cubicBezTo>
                                <a:cubicBezTo>
                                  <a:pt x="146581" y="255679"/>
                                  <a:pt x="147447" y="252216"/>
                                  <a:pt x="147447" y="249618"/>
                                </a:cubicBezTo>
                                <a:cubicBezTo>
                                  <a:pt x="147447" y="245288"/>
                                  <a:pt x="146581" y="240093"/>
                                  <a:pt x="147447" y="236629"/>
                                </a:cubicBezTo>
                                <a:cubicBezTo>
                                  <a:pt x="147447" y="236629"/>
                                  <a:pt x="146581" y="235763"/>
                                  <a:pt x="146581" y="234897"/>
                                </a:cubicBezTo>
                                <a:cubicBezTo>
                                  <a:pt x="146581" y="230568"/>
                                  <a:pt x="146581" y="228836"/>
                                  <a:pt x="146581" y="224506"/>
                                </a:cubicBezTo>
                                <a:cubicBezTo>
                                  <a:pt x="146581" y="217579"/>
                                  <a:pt x="146581" y="209786"/>
                                  <a:pt x="146581" y="202859"/>
                                </a:cubicBezTo>
                                <a:cubicBezTo>
                                  <a:pt x="146581" y="195932"/>
                                  <a:pt x="145715" y="189004"/>
                                  <a:pt x="145715" y="182077"/>
                                </a:cubicBezTo>
                                <a:cubicBezTo>
                                  <a:pt x="145715" y="168222"/>
                                  <a:pt x="148313" y="153502"/>
                                  <a:pt x="147447" y="137916"/>
                                </a:cubicBezTo>
                                <a:cubicBezTo>
                                  <a:pt x="147447" y="137916"/>
                                  <a:pt x="147447" y="137916"/>
                                  <a:pt x="146581" y="137916"/>
                                </a:cubicBezTo>
                                <a:cubicBezTo>
                                  <a:pt x="145715" y="137916"/>
                                  <a:pt x="144849" y="137916"/>
                                  <a:pt x="144849" y="136184"/>
                                </a:cubicBezTo>
                                <a:cubicBezTo>
                                  <a:pt x="144849" y="135318"/>
                                  <a:pt x="144849" y="134452"/>
                                  <a:pt x="146581" y="134452"/>
                                </a:cubicBezTo>
                                <a:lnTo>
                                  <a:pt x="149179" y="134452"/>
                                </a:lnTo>
                                <a:cubicBezTo>
                                  <a:pt x="150045" y="134452"/>
                                  <a:pt x="150911" y="134452"/>
                                  <a:pt x="150911" y="135318"/>
                                </a:cubicBezTo>
                                <a:cubicBezTo>
                                  <a:pt x="150911" y="136184"/>
                                  <a:pt x="150911" y="136184"/>
                                  <a:pt x="150911" y="137050"/>
                                </a:cubicBezTo>
                                <a:cubicBezTo>
                                  <a:pt x="150911" y="155234"/>
                                  <a:pt x="148313" y="170820"/>
                                  <a:pt x="149179" y="191602"/>
                                </a:cubicBezTo>
                                <a:cubicBezTo>
                                  <a:pt x="150045" y="209786"/>
                                  <a:pt x="149179" y="227104"/>
                                  <a:pt x="150911" y="247886"/>
                                </a:cubicBezTo>
                                <a:cubicBezTo>
                                  <a:pt x="150911" y="253948"/>
                                  <a:pt x="150045" y="260009"/>
                                  <a:pt x="150045" y="265204"/>
                                </a:cubicBezTo>
                                <a:cubicBezTo>
                                  <a:pt x="150045" y="266070"/>
                                  <a:pt x="150045" y="266936"/>
                                  <a:pt x="150045" y="266936"/>
                                </a:cubicBezTo>
                                <a:cubicBezTo>
                                  <a:pt x="150045" y="267802"/>
                                  <a:pt x="150045" y="268668"/>
                                  <a:pt x="149179" y="269534"/>
                                </a:cubicBezTo>
                                <a:cubicBezTo>
                                  <a:pt x="147447" y="270400"/>
                                  <a:pt x="147447" y="271266"/>
                                  <a:pt x="145715" y="271266"/>
                                </a:cubicBezTo>
                                <a:cubicBezTo>
                                  <a:pt x="138788" y="272131"/>
                                  <a:pt x="131861" y="272131"/>
                                  <a:pt x="126665" y="269534"/>
                                </a:cubicBezTo>
                                <a:cubicBezTo>
                                  <a:pt x="125799" y="269534"/>
                                  <a:pt x="125799" y="269534"/>
                                  <a:pt x="124933" y="269534"/>
                                </a:cubicBezTo>
                                <a:cubicBezTo>
                                  <a:pt x="124933" y="270400"/>
                                  <a:pt x="124933" y="270400"/>
                                  <a:pt x="123202" y="269534"/>
                                </a:cubicBezTo>
                                <a:lnTo>
                                  <a:pt x="123202" y="269534"/>
                                </a:lnTo>
                                <a:close/>
                              </a:path>
                            </a:pathLst>
                          </a:custGeom>
                          <a:solidFill>
                            <a:srgbClr val="000000"/>
                          </a:solidFill>
                          <a:ln w="8653" cap="flat">
                            <a:noFill/>
                            <a:prstDash val="solid"/>
                            <a:miter/>
                          </a:ln>
                        </wps:spPr>
                        <wps:bodyPr rtlCol="0" anchor="ctr"/>
                      </wps:wsp>
                      <wps:wsp>
                        <wps:cNvPr id="1411686956" name="Freeform 1411686956"/>
                        <wps:cNvSpPr/>
                        <wps:spPr>
                          <a:xfrm>
                            <a:off x="4230901" y="3673767"/>
                            <a:ext cx="170140" cy="270816"/>
                          </a:xfrm>
                          <a:custGeom>
                            <a:avLst/>
                            <a:gdLst>
                              <a:gd name="connsiteX0" fmla="*/ 156864 w 170140"/>
                              <a:gd name="connsiteY0" fmla="*/ 250516 h 270816"/>
                              <a:gd name="connsiteX1" fmla="*/ 157730 w 170140"/>
                              <a:gd name="connsiteY1" fmla="*/ 254845 h 270816"/>
                              <a:gd name="connsiteX2" fmla="*/ 115300 w 170140"/>
                              <a:gd name="connsiteY2" fmla="*/ 255711 h 270816"/>
                              <a:gd name="connsiteX3" fmla="*/ 113568 w 170140"/>
                              <a:gd name="connsiteY3" fmla="*/ 253979 h 270816"/>
                              <a:gd name="connsiteX4" fmla="*/ 110105 w 170140"/>
                              <a:gd name="connsiteY4" fmla="*/ 237527 h 270816"/>
                              <a:gd name="connsiteX5" fmla="*/ 103177 w 170140"/>
                              <a:gd name="connsiteY5" fmla="*/ 206354 h 270816"/>
                              <a:gd name="connsiteX6" fmla="*/ 54686 w 170140"/>
                              <a:gd name="connsiteY6" fmla="*/ 207220 h 270816"/>
                              <a:gd name="connsiteX7" fmla="*/ 43429 w 170140"/>
                              <a:gd name="connsiteY7" fmla="*/ 254845 h 270816"/>
                              <a:gd name="connsiteX8" fmla="*/ 1000 w 170140"/>
                              <a:gd name="connsiteY8" fmla="*/ 254845 h 270816"/>
                              <a:gd name="connsiteX9" fmla="*/ 1000 w 170140"/>
                              <a:gd name="connsiteY9" fmla="*/ 250516 h 270816"/>
                              <a:gd name="connsiteX10" fmla="*/ 5329 w 170140"/>
                              <a:gd name="connsiteY10" fmla="*/ 221941 h 270816"/>
                              <a:gd name="connsiteX11" fmla="*/ 7061 w 170140"/>
                              <a:gd name="connsiteY11" fmla="*/ 210684 h 270816"/>
                              <a:gd name="connsiteX12" fmla="*/ 11391 w 170140"/>
                              <a:gd name="connsiteY12" fmla="*/ 185573 h 270816"/>
                              <a:gd name="connsiteX13" fmla="*/ 14855 w 170140"/>
                              <a:gd name="connsiteY13" fmla="*/ 172584 h 270816"/>
                              <a:gd name="connsiteX14" fmla="*/ 16586 w 170140"/>
                              <a:gd name="connsiteY14" fmla="*/ 163925 h 270816"/>
                              <a:gd name="connsiteX15" fmla="*/ 20050 w 170140"/>
                              <a:gd name="connsiteY15" fmla="*/ 137948 h 270816"/>
                              <a:gd name="connsiteX16" fmla="*/ 22648 w 170140"/>
                              <a:gd name="connsiteY16" fmla="*/ 126691 h 270816"/>
                              <a:gd name="connsiteX17" fmla="*/ 23514 w 170140"/>
                              <a:gd name="connsiteY17" fmla="*/ 120629 h 270816"/>
                              <a:gd name="connsiteX18" fmla="*/ 25245 w 170140"/>
                              <a:gd name="connsiteY18" fmla="*/ 113702 h 270816"/>
                              <a:gd name="connsiteX19" fmla="*/ 26977 w 170140"/>
                              <a:gd name="connsiteY19" fmla="*/ 111970 h 270816"/>
                              <a:gd name="connsiteX20" fmla="*/ 33038 w 170140"/>
                              <a:gd name="connsiteY20" fmla="*/ 78200 h 270816"/>
                              <a:gd name="connsiteX21" fmla="*/ 35636 w 170140"/>
                              <a:gd name="connsiteY21" fmla="*/ 68675 h 270816"/>
                              <a:gd name="connsiteX22" fmla="*/ 37368 w 170140"/>
                              <a:gd name="connsiteY22" fmla="*/ 59150 h 270816"/>
                              <a:gd name="connsiteX23" fmla="*/ 39100 w 170140"/>
                              <a:gd name="connsiteY23" fmla="*/ 53089 h 270816"/>
                              <a:gd name="connsiteX24" fmla="*/ 41698 w 170140"/>
                              <a:gd name="connsiteY24" fmla="*/ 33172 h 270816"/>
                              <a:gd name="connsiteX25" fmla="*/ 42563 w 170140"/>
                              <a:gd name="connsiteY25" fmla="*/ 27977 h 270816"/>
                              <a:gd name="connsiteX26" fmla="*/ 45161 w 170140"/>
                              <a:gd name="connsiteY26" fmla="*/ 13257 h 270816"/>
                              <a:gd name="connsiteX27" fmla="*/ 49491 w 170140"/>
                              <a:gd name="connsiteY27" fmla="*/ 2000 h 270816"/>
                              <a:gd name="connsiteX28" fmla="*/ 102311 w 170140"/>
                              <a:gd name="connsiteY28" fmla="*/ 2000 h 270816"/>
                              <a:gd name="connsiteX29" fmla="*/ 104043 w 170140"/>
                              <a:gd name="connsiteY29" fmla="*/ 2866 h 270816"/>
                              <a:gd name="connsiteX30" fmla="*/ 110970 w 170140"/>
                              <a:gd name="connsiteY30" fmla="*/ 36636 h 270816"/>
                              <a:gd name="connsiteX31" fmla="*/ 112702 w 170140"/>
                              <a:gd name="connsiteY31" fmla="*/ 47893 h 270816"/>
                              <a:gd name="connsiteX32" fmla="*/ 115300 w 170140"/>
                              <a:gd name="connsiteY32" fmla="*/ 58284 h 270816"/>
                              <a:gd name="connsiteX33" fmla="*/ 122227 w 170140"/>
                              <a:gd name="connsiteY33" fmla="*/ 92054 h 270816"/>
                              <a:gd name="connsiteX34" fmla="*/ 136082 w 170140"/>
                              <a:gd name="connsiteY34" fmla="*/ 156132 h 270816"/>
                              <a:gd name="connsiteX35" fmla="*/ 139545 w 170140"/>
                              <a:gd name="connsiteY35" fmla="*/ 176047 h 270816"/>
                              <a:gd name="connsiteX36" fmla="*/ 144741 w 170140"/>
                              <a:gd name="connsiteY36" fmla="*/ 192500 h 270816"/>
                              <a:gd name="connsiteX37" fmla="*/ 151668 w 170140"/>
                              <a:gd name="connsiteY37" fmla="*/ 227136 h 270816"/>
                              <a:gd name="connsiteX38" fmla="*/ 153400 w 170140"/>
                              <a:gd name="connsiteY38" fmla="*/ 235795 h 270816"/>
                              <a:gd name="connsiteX39" fmla="*/ 155132 w 170140"/>
                              <a:gd name="connsiteY39" fmla="*/ 244454 h 270816"/>
                              <a:gd name="connsiteX40" fmla="*/ 156864 w 170140"/>
                              <a:gd name="connsiteY40" fmla="*/ 250516 h 270816"/>
                              <a:gd name="connsiteX41" fmla="*/ 153400 w 170140"/>
                              <a:gd name="connsiteY41" fmla="*/ 251382 h 270816"/>
                              <a:gd name="connsiteX42" fmla="*/ 152534 w 170140"/>
                              <a:gd name="connsiteY42" fmla="*/ 242723 h 270816"/>
                              <a:gd name="connsiteX43" fmla="*/ 149936 w 170140"/>
                              <a:gd name="connsiteY43" fmla="*/ 233198 h 270816"/>
                              <a:gd name="connsiteX44" fmla="*/ 149936 w 170140"/>
                              <a:gd name="connsiteY44" fmla="*/ 229734 h 270816"/>
                              <a:gd name="connsiteX45" fmla="*/ 149070 w 170140"/>
                              <a:gd name="connsiteY45" fmla="*/ 227136 h 270816"/>
                              <a:gd name="connsiteX46" fmla="*/ 149070 w 170140"/>
                              <a:gd name="connsiteY46" fmla="*/ 223672 h 270816"/>
                              <a:gd name="connsiteX47" fmla="*/ 147339 w 170140"/>
                              <a:gd name="connsiteY47" fmla="*/ 218477 h 270816"/>
                              <a:gd name="connsiteX48" fmla="*/ 142143 w 170140"/>
                              <a:gd name="connsiteY48" fmla="*/ 192500 h 270816"/>
                              <a:gd name="connsiteX49" fmla="*/ 137813 w 170140"/>
                              <a:gd name="connsiteY49" fmla="*/ 180377 h 270816"/>
                              <a:gd name="connsiteX50" fmla="*/ 133484 w 170140"/>
                              <a:gd name="connsiteY50" fmla="*/ 155266 h 270816"/>
                              <a:gd name="connsiteX51" fmla="*/ 123959 w 170140"/>
                              <a:gd name="connsiteY51" fmla="*/ 112836 h 270816"/>
                              <a:gd name="connsiteX52" fmla="*/ 117898 w 170140"/>
                              <a:gd name="connsiteY52" fmla="*/ 81663 h 270816"/>
                              <a:gd name="connsiteX53" fmla="*/ 111836 w 170140"/>
                              <a:gd name="connsiteY53" fmla="*/ 57418 h 270816"/>
                              <a:gd name="connsiteX54" fmla="*/ 108373 w 170140"/>
                              <a:gd name="connsiteY54" fmla="*/ 45295 h 270816"/>
                              <a:gd name="connsiteX55" fmla="*/ 107507 w 170140"/>
                              <a:gd name="connsiteY55" fmla="*/ 38368 h 270816"/>
                              <a:gd name="connsiteX56" fmla="*/ 105775 w 170140"/>
                              <a:gd name="connsiteY56" fmla="*/ 33172 h 270816"/>
                              <a:gd name="connsiteX57" fmla="*/ 100579 w 170140"/>
                              <a:gd name="connsiteY57" fmla="*/ 7195 h 270816"/>
                              <a:gd name="connsiteX58" fmla="*/ 50357 w 170140"/>
                              <a:gd name="connsiteY58" fmla="*/ 7195 h 270816"/>
                              <a:gd name="connsiteX59" fmla="*/ 42563 w 170140"/>
                              <a:gd name="connsiteY59" fmla="*/ 47027 h 270816"/>
                              <a:gd name="connsiteX60" fmla="*/ 37368 w 170140"/>
                              <a:gd name="connsiteY60" fmla="*/ 71272 h 270816"/>
                              <a:gd name="connsiteX61" fmla="*/ 29575 w 170140"/>
                              <a:gd name="connsiteY61" fmla="*/ 108507 h 270816"/>
                              <a:gd name="connsiteX62" fmla="*/ 27843 w 170140"/>
                              <a:gd name="connsiteY62" fmla="*/ 120629 h 270816"/>
                              <a:gd name="connsiteX63" fmla="*/ 24379 w 170140"/>
                              <a:gd name="connsiteY63" fmla="*/ 132752 h 270816"/>
                              <a:gd name="connsiteX64" fmla="*/ 14855 w 170140"/>
                              <a:gd name="connsiteY64" fmla="*/ 182975 h 270816"/>
                              <a:gd name="connsiteX65" fmla="*/ 12257 w 170140"/>
                              <a:gd name="connsiteY65" fmla="*/ 194232 h 270816"/>
                              <a:gd name="connsiteX66" fmla="*/ 1000 w 170140"/>
                              <a:gd name="connsiteY66" fmla="*/ 255711 h 270816"/>
                              <a:gd name="connsiteX67" fmla="*/ 39100 w 170140"/>
                              <a:gd name="connsiteY67" fmla="*/ 255711 h 270816"/>
                              <a:gd name="connsiteX68" fmla="*/ 45161 w 170140"/>
                              <a:gd name="connsiteY68" fmla="*/ 231466 h 270816"/>
                              <a:gd name="connsiteX69" fmla="*/ 47759 w 170140"/>
                              <a:gd name="connsiteY69" fmla="*/ 219343 h 270816"/>
                              <a:gd name="connsiteX70" fmla="*/ 51223 w 170140"/>
                              <a:gd name="connsiteY70" fmla="*/ 207220 h 270816"/>
                              <a:gd name="connsiteX71" fmla="*/ 103177 w 170140"/>
                              <a:gd name="connsiteY71" fmla="*/ 206354 h 270816"/>
                              <a:gd name="connsiteX72" fmla="*/ 105775 w 170140"/>
                              <a:gd name="connsiteY72" fmla="*/ 216745 h 270816"/>
                              <a:gd name="connsiteX73" fmla="*/ 114434 w 170140"/>
                              <a:gd name="connsiteY73" fmla="*/ 255711 h 270816"/>
                              <a:gd name="connsiteX74" fmla="*/ 153400 w 170140"/>
                              <a:gd name="connsiteY74" fmla="*/ 251382 h 270816"/>
                              <a:gd name="connsiteX75" fmla="*/ 12257 w 170140"/>
                              <a:gd name="connsiteY75" fmla="*/ 266102 h 270816"/>
                              <a:gd name="connsiteX76" fmla="*/ 13989 w 170140"/>
                              <a:gd name="connsiteY76" fmla="*/ 265236 h 270816"/>
                              <a:gd name="connsiteX77" fmla="*/ 14855 w 170140"/>
                              <a:gd name="connsiteY77" fmla="*/ 266102 h 270816"/>
                              <a:gd name="connsiteX78" fmla="*/ 14855 w 170140"/>
                              <a:gd name="connsiteY78" fmla="*/ 266102 h 270816"/>
                              <a:gd name="connsiteX79" fmla="*/ 41698 w 170140"/>
                              <a:gd name="connsiteY79" fmla="*/ 266102 h 270816"/>
                              <a:gd name="connsiteX80" fmla="*/ 46027 w 170140"/>
                              <a:gd name="connsiteY80" fmla="*/ 266102 h 270816"/>
                              <a:gd name="connsiteX81" fmla="*/ 52954 w 170140"/>
                              <a:gd name="connsiteY81" fmla="*/ 265236 h 270816"/>
                              <a:gd name="connsiteX82" fmla="*/ 56418 w 170140"/>
                              <a:gd name="connsiteY82" fmla="*/ 253979 h 270816"/>
                              <a:gd name="connsiteX83" fmla="*/ 57284 w 170140"/>
                              <a:gd name="connsiteY83" fmla="*/ 251382 h 270816"/>
                              <a:gd name="connsiteX84" fmla="*/ 59016 w 170140"/>
                              <a:gd name="connsiteY84" fmla="*/ 241857 h 270816"/>
                              <a:gd name="connsiteX85" fmla="*/ 61614 w 170140"/>
                              <a:gd name="connsiteY85" fmla="*/ 229734 h 270816"/>
                              <a:gd name="connsiteX86" fmla="*/ 63345 w 170140"/>
                              <a:gd name="connsiteY86" fmla="*/ 221075 h 270816"/>
                              <a:gd name="connsiteX87" fmla="*/ 68541 w 170140"/>
                              <a:gd name="connsiteY87" fmla="*/ 217611 h 270816"/>
                              <a:gd name="connsiteX88" fmla="*/ 94518 w 170140"/>
                              <a:gd name="connsiteY88" fmla="*/ 216745 h 270816"/>
                              <a:gd name="connsiteX89" fmla="*/ 96250 w 170140"/>
                              <a:gd name="connsiteY89" fmla="*/ 218477 h 270816"/>
                              <a:gd name="connsiteX90" fmla="*/ 94518 w 170140"/>
                              <a:gd name="connsiteY90" fmla="*/ 220209 h 270816"/>
                              <a:gd name="connsiteX91" fmla="*/ 65943 w 170140"/>
                              <a:gd name="connsiteY91" fmla="*/ 221075 h 270816"/>
                              <a:gd name="connsiteX92" fmla="*/ 59016 w 170140"/>
                              <a:gd name="connsiteY92" fmla="*/ 252248 h 270816"/>
                              <a:gd name="connsiteX93" fmla="*/ 58150 w 170140"/>
                              <a:gd name="connsiteY93" fmla="*/ 255711 h 270816"/>
                              <a:gd name="connsiteX94" fmla="*/ 52954 w 170140"/>
                              <a:gd name="connsiteY94" fmla="*/ 268700 h 270816"/>
                              <a:gd name="connsiteX95" fmla="*/ 40832 w 170140"/>
                              <a:gd name="connsiteY95" fmla="*/ 270431 h 270816"/>
                              <a:gd name="connsiteX96" fmla="*/ 36502 w 170140"/>
                              <a:gd name="connsiteY96" fmla="*/ 270431 h 270816"/>
                              <a:gd name="connsiteX97" fmla="*/ 13123 w 170140"/>
                              <a:gd name="connsiteY97" fmla="*/ 270431 h 270816"/>
                              <a:gd name="connsiteX98" fmla="*/ 11391 w 170140"/>
                              <a:gd name="connsiteY98" fmla="*/ 268700 h 270816"/>
                              <a:gd name="connsiteX99" fmla="*/ 12257 w 170140"/>
                              <a:gd name="connsiteY99" fmla="*/ 266102 h 270816"/>
                              <a:gd name="connsiteX100" fmla="*/ 95384 w 170140"/>
                              <a:gd name="connsiteY100" fmla="*/ 160461 h 270816"/>
                              <a:gd name="connsiteX101" fmla="*/ 95384 w 170140"/>
                              <a:gd name="connsiteY101" fmla="*/ 166522 h 270816"/>
                              <a:gd name="connsiteX102" fmla="*/ 58150 w 170140"/>
                              <a:gd name="connsiteY102" fmla="*/ 167388 h 270816"/>
                              <a:gd name="connsiteX103" fmla="*/ 61614 w 170140"/>
                              <a:gd name="connsiteY103" fmla="*/ 152668 h 270816"/>
                              <a:gd name="connsiteX104" fmla="*/ 62480 w 170140"/>
                              <a:gd name="connsiteY104" fmla="*/ 147473 h 270816"/>
                              <a:gd name="connsiteX105" fmla="*/ 65077 w 170140"/>
                              <a:gd name="connsiteY105" fmla="*/ 137082 h 270816"/>
                              <a:gd name="connsiteX106" fmla="*/ 70273 w 170140"/>
                              <a:gd name="connsiteY106" fmla="*/ 110238 h 270816"/>
                              <a:gd name="connsiteX107" fmla="*/ 73736 w 170140"/>
                              <a:gd name="connsiteY107" fmla="*/ 95518 h 270816"/>
                              <a:gd name="connsiteX108" fmla="*/ 75468 w 170140"/>
                              <a:gd name="connsiteY108" fmla="*/ 85127 h 270816"/>
                              <a:gd name="connsiteX109" fmla="*/ 79798 w 170140"/>
                              <a:gd name="connsiteY109" fmla="*/ 86859 h 270816"/>
                              <a:gd name="connsiteX110" fmla="*/ 79798 w 170140"/>
                              <a:gd name="connsiteY110" fmla="*/ 88591 h 270816"/>
                              <a:gd name="connsiteX111" fmla="*/ 83261 w 170140"/>
                              <a:gd name="connsiteY111" fmla="*/ 102445 h 270816"/>
                              <a:gd name="connsiteX112" fmla="*/ 84993 w 170140"/>
                              <a:gd name="connsiteY112" fmla="*/ 110238 h 270816"/>
                              <a:gd name="connsiteX113" fmla="*/ 86725 w 170140"/>
                              <a:gd name="connsiteY113" fmla="*/ 117166 h 270816"/>
                              <a:gd name="connsiteX114" fmla="*/ 95384 w 170140"/>
                              <a:gd name="connsiteY114" fmla="*/ 160461 h 270816"/>
                              <a:gd name="connsiteX115" fmla="*/ 93652 w 170140"/>
                              <a:gd name="connsiteY115" fmla="*/ 162193 h 270816"/>
                              <a:gd name="connsiteX116" fmla="*/ 84127 w 170140"/>
                              <a:gd name="connsiteY116" fmla="*/ 117166 h 270816"/>
                              <a:gd name="connsiteX117" fmla="*/ 77200 w 170140"/>
                              <a:gd name="connsiteY117" fmla="*/ 90322 h 270816"/>
                              <a:gd name="connsiteX118" fmla="*/ 61614 w 170140"/>
                              <a:gd name="connsiteY118" fmla="*/ 163059 h 270816"/>
                              <a:gd name="connsiteX119" fmla="*/ 93652 w 170140"/>
                              <a:gd name="connsiteY119" fmla="*/ 162193 h 270816"/>
                              <a:gd name="connsiteX120" fmla="*/ 77200 w 170140"/>
                              <a:gd name="connsiteY120" fmla="*/ 149204 h 270816"/>
                              <a:gd name="connsiteX121" fmla="*/ 79798 w 170140"/>
                              <a:gd name="connsiteY121" fmla="*/ 137082 h 270816"/>
                              <a:gd name="connsiteX122" fmla="*/ 80663 w 170140"/>
                              <a:gd name="connsiteY122" fmla="*/ 137082 h 270816"/>
                              <a:gd name="connsiteX123" fmla="*/ 80663 w 170140"/>
                              <a:gd name="connsiteY123" fmla="*/ 137948 h 270816"/>
                              <a:gd name="connsiteX124" fmla="*/ 80663 w 170140"/>
                              <a:gd name="connsiteY124" fmla="*/ 144875 h 270816"/>
                              <a:gd name="connsiteX125" fmla="*/ 78932 w 170140"/>
                              <a:gd name="connsiteY125" fmla="*/ 154400 h 270816"/>
                              <a:gd name="connsiteX126" fmla="*/ 77200 w 170140"/>
                              <a:gd name="connsiteY126" fmla="*/ 156132 h 270816"/>
                              <a:gd name="connsiteX127" fmla="*/ 76334 w 170140"/>
                              <a:gd name="connsiteY127" fmla="*/ 154400 h 270816"/>
                              <a:gd name="connsiteX128" fmla="*/ 77200 w 170140"/>
                              <a:gd name="connsiteY128" fmla="*/ 149204 h 270816"/>
                              <a:gd name="connsiteX129" fmla="*/ 162925 w 170140"/>
                              <a:gd name="connsiteY129" fmla="*/ 244454 h 270816"/>
                              <a:gd name="connsiteX130" fmla="*/ 162925 w 170140"/>
                              <a:gd name="connsiteY130" fmla="*/ 242723 h 270816"/>
                              <a:gd name="connsiteX131" fmla="*/ 162059 w 170140"/>
                              <a:gd name="connsiteY131" fmla="*/ 236661 h 270816"/>
                              <a:gd name="connsiteX132" fmla="*/ 160327 w 170140"/>
                              <a:gd name="connsiteY132" fmla="*/ 228002 h 270816"/>
                              <a:gd name="connsiteX133" fmla="*/ 155998 w 170140"/>
                              <a:gd name="connsiteY133" fmla="*/ 205488 h 270816"/>
                              <a:gd name="connsiteX134" fmla="*/ 153400 w 170140"/>
                              <a:gd name="connsiteY134" fmla="*/ 193366 h 270816"/>
                              <a:gd name="connsiteX135" fmla="*/ 149936 w 170140"/>
                              <a:gd name="connsiteY135" fmla="*/ 182975 h 270816"/>
                              <a:gd name="connsiteX136" fmla="*/ 148204 w 170140"/>
                              <a:gd name="connsiteY136" fmla="*/ 176047 h 270816"/>
                              <a:gd name="connsiteX137" fmla="*/ 147339 w 170140"/>
                              <a:gd name="connsiteY137" fmla="*/ 169986 h 270816"/>
                              <a:gd name="connsiteX138" fmla="*/ 144741 w 170140"/>
                              <a:gd name="connsiteY138" fmla="*/ 155266 h 270816"/>
                              <a:gd name="connsiteX139" fmla="*/ 137813 w 170140"/>
                              <a:gd name="connsiteY139" fmla="*/ 122361 h 270816"/>
                              <a:gd name="connsiteX140" fmla="*/ 133484 w 170140"/>
                              <a:gd name="connsiteY140" fmla="*/ 103311 h 270816"/>
                              <a:gd name="connsiteX141" fmla="*/ 131752 w 170140"/>
                              <a:gd name="connsiteY141" fmla="*/ 94652 h 270816"/>
                              <a:gd name="connsiteX142" fmla="*/ 130886 w 170140"/>
                              <a:gd name="connsiteY142" fmla="*/ 91188 h 270816"/>
                              <a:gd name="connsiteX143" fmla="*/ 129154 w 170140"/>
                              <a:gd name="connsiteY143" fmla="*/ 79066 h 270816"/>
                              <a:gd name="connsiteX144" fmla="*/ 123959 w 170140"/>
                              <a:gd name="connsiteY144" fmla="*/ 58284 h 270816"/>
                              <a:gd name="connsiteX145" fmla="*/ 123959 w 170140"/>
                              <a:gd name="connsiteY145" fmla="*/ 58284 h 270816"/>
                              <a:gd name="connsiteX146" fmla="*/ 121361 w 170140"/>
                              <a:gd name="connsiteY146" fmla="*/ 48759 h 270816"/>
                              <a:gd name="connsiteX147" fmla="*/ 119629 w 170140"/>
                              <a:gd name="connsiteY147" fmla="*/ 35770 h 270816"/>
                              <a:gd name="connsiteX148" fmla="*/ 117898 w 170140"/>
                              <a:gd name="connsiteY148" fmla="*/ 30575 h 270816"/>
                              <a:gd name="connsiteX149" fmla="*/ 115300 w 170140"/>
                              <a:gd name="connsiteY149" fmla="*/ 17586 h 270816"/>
                              <a:gd name="connsiteX150" fmla="*/ 117032 w 170140"/>
                              <a:gd name="connsiteY150" fmla="*/ 15854 h 270816"/>
                              <a:gd name="connsiteX151" fmla="*/ 118764 w 170140"/>
                              <a:gd name="connsiteY151" fmla="*/ 19318 h 270816"/>
                              <a:gd name="connsiteX152" fmla="*/ 124825 w 170140"/>
                              <a:gd name="connsiteY152" fmla="*/ 51357 h 270816"/>
                              <a:gd name="connsiteX153" fmla="*/ 126557 w 170140"/>
                              <a:gd name="connsiteY153" fmla="*/ 62613 h 270816"/>
                              <a:gd name="connsiteX154" fmla="*/ 129154 w 170140"/>
                              <a:gd name="connsiteY154" fmla="*/ 73004 h 270816"/>
                              <a:gd name="connsiteX155" fmla="*/ 136082 w 170140"/>
                              <a:gd name="connsiteY155" fmla="*/ 105909 h 270816"/>
                              <a:gd name="connsiteX156" fmla="*/ 149936 w 170140"/>
                              <a:gd name="connsiteY156" fmla="*/ 169986 h 270816"/>
                              <a:gd name="connsiteX157" fmla="*/ 153400 w 170140"/>
                              <a:gd name="connsiteY157" fmla="*/ 189902 h 270816"/>
                              <a:gd name="connsiteX158" fmla="*/ 158595 w 170140"/>
                              <a:gd name="connsiteY158" fmla="*/ 206354 h 270816"/>
                              <a:gd name="connsiteX159" fmla="*/ 165523 w 170140"/>
                              <a:gd name="connsiteY159" fmla="*/ 240991 h 270816"/>
                              <a:gd name="connsiteX160" fmla="*/ 167254 w 170140"/>
                              <a:gd name="connsiteY160" fmla="*/ 249650 h 270816"/>
                              <a:gd name="connsiteX161" fmla="*/ 168986 w 170140"/>
                              <a:gd name="connsiteY161" fmla="*/ 258309 h 270816"/>
                              <a:gd name="connsiteX162" fmla="*/ 168986 w 170140"/>
                              <a:gd name="connsiteY162" fmla="*/ 266968 h 270816"/>
                              <a:gd name="connsiteX163" fmla="*/ 162925 w 170140"/>
                              <a:gd name="connsiteY163" fmla="*/ 268700 h 270816"/>
                              <a:gd name="connsiteX164" fmla="*/ 159461 w 170140"/>
                              <a:gd name="connsiteY164" fmla="*/ 268700 h 270816"/>
                              <a:gd name="connsiteX165" fmla="*/ 129154 w 170140"/>
                              <a:gd name="connsiteY165" fmla="*/ 268700 h 270816"/>
                              <a:gd name="connsiteX166" fmla="*/ 127423 w 170140"/>
                              <a:gd name="connsiteY166" fmla="*/ 267834 h 270816"/>
                              <a:gd name="connsiteX167" fmla="*/ 126557 w 170140"/>
                              <a:gd name="connsiteY167" fmla="*/ 266102 h 270816"/>
                              <a:gd name="connsiteX168" fmla="*/ 126557 w 170140"/>
                              <a:gd name="connsiteY168" fmla="*/ 265236 h 270816"/>
                              <a:gd name="connsiteX169" fmla="*/ 128288 w 170140"/>
                              <a:gd name="connsiteY169" fmla="*/ 263504 h 270816"/>
                              <a:gd name="connsiteX170" fmla="*/ 130020 w 170140"/>
                              <a:gd name="connsiteY170" fmla="*/ 265236 h 270816"/>
                              <a:gd name="connsiteX171" fmla="*/ 160327 w 170140"/>
                              <a:gd name="connsiteY171" fmla="*/ 265236 h 270816"/>
                              <a:gd name="connsiteX172" fmla="*/ 161193 w 170140"/>
                              <a:gd name="connsiteY172" fmla="*/ 265236 h 270816"/>
                              <a:gd name="connsiteX173" fmla="*/ 166389 w 170140"/>
                              <a:gd name="connsiteY173" fmla="*/ 265236 h 270816"/>
                              <a:gd name="connsiteX174" fmla="*/ 168120 w 170140"/>
                              <a:gd name="connsiteY174" fmla="*/ 263504 h 270816"/>
                              <a:gd name="connsiteX175" fmla="*/ 167254 w 170140"/>
                              <a:gd name="connsiteY175" fmla="*/ 258309 h 270816"/>
                              <a:gd name="connsiteX176" fmla="*/ 167254 w 170140"/>
                              <a:gd name="connsiteY176" fmla="*/ 256577 h 270816"/>
                              <a:gd name="connsiteX177" fmla="*/ 166389 w 170140"/>
                              <a:gd name="connsiteY177" fmla="*/ 253979 h 270816"/>
                              <a:gd name="connsiteX178" fmla="*/ 166389 w 170140"/>
                              <a:gd name="connsiteY178" fmla="*/ 252248 h 270816"/>
                              <a:gd name="connsiteX179" fmla="*/ 162925 w 170140"/>
                              <a:gd name="connsiteY179" fmla="*/ 244454 h 270816"/>
                              <a:gd name="connsiteX180" fmla="*/ 162925 w 170140"/>
                              <a:gd name="connsiteY180" fmla="*/ 244454 h 270816"/>
                              <a:gd name="connsiteX181" fmla="*/ 162925 w 170140"/>
                              <a:gd name="connsiteY181" fmla="*/ 244454 h 270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170140" h="270816">
                                <a:moveTo>
                                  <a:pt x="156864" y="250516"/>
                                </a:moveTo>
                                <a:cubicBezTo>
                                  <a:pt x="156864" y="252248"/>
                                  <a:pt x="158595" y="253113"/>
                                  <a:pt x="157730" y="254845"/>
                                </a:cubicBezTo>
                                <a:cubicBezTo>
                                  <a:pt x="142143" y="255711"/>
                                  <a:pt x="130886" y="256577"/>
                                  <a:pt x="115300" y="255711"/>
                                </a:cubicBezTo>
                                <a:cubicBezTo>
                                  <a:pt x="115300" y="255711"/>
                                  <a:pt x="114434" y="254845"/>
                                  <a:pt x="113568" y="253979"/>
                                </a:cubicBezTo>
                                <a:cubicBezTo>
                                  <a:pt x="113568" y="247052"/>
                                  <a:pt x="111836" y="243589"/>
                                  <a:pt x="110105" y="237527"/>
                                </a:cubicBezTo>
                                <a:cubicBezTo>
                                  <a:pt x="107507" y="226270"/>
                                  <a:pt x="104909" y="217611"/>
                                  <a:pt x="103177" y="206354"/>
                                </a:cubicBezTo>
                                <a:cubicBezTo>
                                  <a:pt x="85859" y="205488"/>
                                  <a:pt x="72870" y="207220"/>
                                  <a:pt x="54686" y="207220"/>
                                </a:cubicBezTo>
                                <a:cubicBezTo>
                                  <a:pt x="50357" y="222806"/>
                                  <a:pt x="48625" y="240125"/>
                                  <a:pt x="43429" y="254845"/>
                                </a:cubicBezTo>
                                <a:cubicBezTo>
                                  <a:pt x="31307" y="255711"/>
                                  <a:pt x="13989" y="256577"/>
                                  <a:pt x="1000" y="254845"/>
                                </a:cubicBezTo>
                                <a:cubicBezTo>
                                  <a:pt x="-732" y="253979"/>
                                  <a:pt x="134" y="252248"/>
                                  <a:pt x="1000" y="250516"/>
                                </a:cubicBezTo>
                                <a:cubicBezTo>
                                  <a:pt x="2732" y="241857"/>
                                  <a:pt x="4464" y="231466"/>
                                  <a:pt x="5329" y="221941"/>
                                </a:cubicBezTo>
                                <a:cubicBezTo>
                                  <a:pt x="6195" y="217611"/>
                                  <a:pt x="7061" y="214147"/>
                                  <a:pt x="7061" y="210684"/>
                                </a:cubicBezTo>
                                <a:cubicBezTo>
                                  <a:pt x="8793" y="202025"/>
                                  <a:pt x="9659" y="194232"/>
                                  <a:pt x="11391" y="185573"/>
                                </a:cubicBezTo>
                                <a:lnTo>
                                  <a:pt x="14855" y="172584"/>
                                </a:lnTo>
                                <a:cubicBezTo>
                                  <a:pt x="14855" y="168254"/>
                                  <a:pt x="15720" y="166522"/>
                                  <a:pt x="16586" y="163925"/>
                                </a:cubicBezTo>
                                <a:cubicBezTo>
                                  <a:pt x="17452" y="156998"/>
                                  <a:pt x="18318" y="146607"/>
                                  <a:pt x="20050" y="137948"/>
                                </a:cubicBezTo>
                                <a:lnTo>
                                  <a:pt x="22648" y="126691"/>
                                </a:lnTo>
                                <a:lnTo>
                                  <a:pt x="23514" y="120629"/>
                                </a:lnTo>
                                <a:cubicBezTo>
                                  <a:pt x="24379" y="118032"/>
                                  <a:pt x="26111" y="116300"/>
                                  <a:pt x="25245" y="113702"/>
                                </a:cubicBezTo>
                                <a:cubicBezTo>
                                  <a:pt x="25245" y="112836"/>
                                  <a:pt x="26111" y="112836"/>
                                  <a:pt x="26977" y="111970"/>
                                </a:cubicBezTo>
                                <a:cubicBezTo>
                                  <a:pt x="27843" y="103311"/>
                                  <a:pt x="31307" y="90322"/>
                                  <a:pt x="33038" y="78200"/>
                                </a:cubicBezTo>
                                <a:cubicBezTo>
                                  <a:pt x="33038" y="74736"/>
                                  <a:pt x="34770" y="72138"/>
                                  <a:pt x="35636" y="68675"/>
                                </a:cubicBezTo>
                                <a:cubicBezTo>
                                  <a:pt x="35636" y="64345"/>
                                  <a:pt x="36502" y="62613"/>
                                  <a:pt x="37368" y="59150"/>
                                </a:cubicBezTo>
                                <a:cubicBezTo>
                                  <a:pt x="38234" y="57418"/>
                                  <a:pt x="39100" y="54820"/>
                                  <a:pt x="39100" y="53089"/>
                                </a:cubicBezTo>
                                <a:cubicBezTo>
                                  <a:pt x="39966" y="47027"/>
                                  <a:pt x="40832" y="40100"/>
                                  <a:pt x="41698" y="33172"/>
                                </a:cubicBezTo>
                                <a:lnTo>
                                  <a:pt x="42563" y="27977"/>
                                </a:lnTo>
                                <a:cubicBezTo>
                                  <a:pt x="43429" y="23647"/>
                                  <a:pt x="44295" y="17586"/>
                                  <a:pt x="45161" y="13257"/>
                                </a:cubicBezTo>
                                <a:cubicBezTo>
                                  <a:pt x="46027" y="8927"/>
                                  <a:pt x="46893" y="4598"/>
                                  <a:pt x="49491" y="2000"/>
                                </a:cubicBezTo>
                                <a:cubicBezTo>
                                  <a:pt x="65943" y="-1464"/>
                                  <a:pt x="84127" y="268"/>
                                  <a:pt x="102311" y="2000"/>
                                </a:cubicBezTo>
                                <a:cubicBezTo>
                                  <a:pt x="103177" y="2000"/>
                                  <a:pt x="103177" y="3732"/>
                                  <a:pt x="104043" y="2866"/>
                                </a:cubicBezTo>
                                <a:cubicBezTo>
                                  <a:pt x="105775" y="14988"/>
                                  <a:pt x="108373" y="25379"/>
                                  <a:pt x="110970" y="36636"/>
                                </a:cubicBezTo>
                                <a:lnTo>
                                  <a:pt x="112702" y="47893"/>
                                </a:lnTo>
                                <a:lnTo>
                                  <a:pt x="115300" y="58284"/>
                                </a:lnTo>
                                <a:cubicBezTo>
                                  <a:pt x="117898" y="69541"/>
                                  <a:pt x="119629" y="79931"/>
                                  <a:pt x="122227" y="92054"/>
                                </a:cubicBezTo>
                                <a:cubicBezTo>
                                  <a:pt x="126557" y="113702"/>
                                  <a:pt x="131752" y="132752"/>
                                  <a:pt x="136082" y="156132"/>
                                </a:cubicBezTo>
                                <a:cubicBezTo>
                                  <a:pt x="137813" y="163059"/>
                                  <a:pt x="138679" y="169120"/>
                                  <a:pt x="139545" y="176047"/>
                                </a:cubicBezTo>
                                <a:cubicBezTo>
                                  <a:pt x="140411" y="181243"/>
                                  <a:pt x="143009" y="186438"/>
                                  <a:pt x="144741" y="192500"/>
                                </a:cubicBezTo>
                                <a:cubicBezTo>
                                  <a:pt x="147339" y="203757"/>
                                  <a:pt x="149070" y="215879"/>
                                  <a:pt x="151668" y="227136"/>
                                </a:cubicBezTo>
                                <a:lnTo>
                                  <a:pt x="153400" y="235795"/>
                                </a:lnTo>
                                <a:lnTo>
                                  <a:pt x="155132" y="244454"/>
                                </a:lnTo>
                                <a:lnTo>
                                  <a:pt x="156864" y="250516"/>
                                </a:lnTo>
                                <a:close/>
                                <a:moveTo>
                                  <a:pt x="153400" y="251382"/>
                                </a:moveTo>
                                <a:cubicBezTo>
                                  <a:pt x="153400" y="248784"/>
                                  <a:pt x="153400" y="245320"/>
                                  <a:pt x="152534" y="242723"/>
                                </a:cubicBezTo>
                                <a:cubicBezTo>
                                  <a:pt x="151668" y="240125"/>
                                  <a:pt x="150802" y="237527"/>
                                  <a:pt x="149936" y="233198"/>
                                </a:cubicBezTo>
                                <a:cubicBezTo>
                                  <a:pt x="149936" y="232332"/>
                                  <a:pt x="149936" y="231466"/>
                                  <a:pt x="149936" y="229734"/>
                                </a:cubicBezTo>
                                <a:cubicBezTo>
                                  <a:pt x="149936" y="228868"/>
                                  <a:pt x="149070" y="228002"/>
                                  <a:pt x="149070" y="227136"/>
                                </a:cubicBezTo>
                                <a:cubicBezTo>
                                  <a:pt x="149070" y="226270"/>
                                  <a:pt x="149070" y="225404"/>
                                  <a:pt x="149070" y="223672"/>
                                </a:cubicBezTo>
                                <a:lnTo>
                                  <a:pt x="147339" y="218477"/>
                                </a:lnTo>
                                <a:cubicBezTo>
                                  <a:pt x="145607" y="209818"/>
                                  <a:pt x="143875" y="201159"/>
                                  <a:pt x="142143" y="192500"/>
                                </a:cubicBezTo>
                                <a:cubicBezTo>
                                  <a:pt x="141277" y="188170"/>
                                  <a:pt x="139545" y="183841"/>
                                  <a:pt x="137813" y="180377"/>
                                </a:cubicBezTo>
                                <a:cubicBezTo>
                                  <a:pt x="135216" y="171718"/>
                                  <a:pt x="136082" y="163925"/>
                                  <a:pt x="133484" y="155266"/>
                                </a:cubicBezTo>
                                <a:cubicBezTo>
                                  <a:pt x="129154" y="140545"/>
                                  <a:pt x="128288" y="125825"/>
                                  <a:pt x="123959" y="112836"/>
                                </a:cubicBezTo>
                                <a:cubicBezTo>
                                  <a:pt x="120495" y="102445"/>
                                  <a:pt x="119629" y="92054"/>
                                  <a:pt x="117898" y="81663"/>
                                </a:cubicBezTo>
                                <a:cubicBezTo>
                                  <a:pt x="116166" y="73004"/>
                                  <a:pt x="114434" y="65211"/>
                                  <a:pt x="111836" y="57418"/>
                                </a:cubicBezTo>
                                <a:cubicBezTo>
                                  <a:pt x="110105" y="53089"/>
                                  <a:pt x="109239" y="48759"/>
                                  <a:pt x="108373" y="45295"/>
                                </a:cubicBezTo>
                                <a:cubicBezTo>
                                  <a:pt x="108373" y="42697"/>
                                  <a:pt x="108373" y="40966"/>
                                  <a:pt x="107507" y="38368"/>
                                </a:cubicBezTo>
                                <a:lnTo>
                                  <a:pt x="105775" y="33172"/>
                                </a:lnTo>
                                <a:cubicBezTo>
                                  <a:pt x="104043" y="24513"/>
                                  <a:pt x="102311" y="15854"/>
                                  <a:pt x="100579" y="7195"/>
                                </a:cubicBezTo>
                                <a:cubicBezTo>
                                  <a:pt x="84127" y="5464"/>
                                  <a:pt x="66809" y="4598"/>
                                  <a:pt x="50357" y="7195"/>
                                </a:cubicBezTo>
                                <a:cubicBezTo>
                                  <a:pt x="46027" y="19318"/>
                                  <a:pt x="45161" y="32306"/>
                                  <a:pt x="42563" y="47027"/>
                                </a:cubicBezTo>
                                <a:cubicBezTo>
                                  <a:pt x="41698" y="53954"/>
                                  <a:pt x="39100" y="63479"/>
                                  <a:pt x="37368" y="71272"/>
                                </a:cubicBezTo>
                                <a:cubicBezTo>
                                  <a:pt x="34770" y="83395"/>
                                  <a:pt x="33038" y="95518"/>
                                  <a:pt x="29575" y="108507"/>
                                </a:cubicBezTo>
                                <a:lnTo>
                                  <a:pt x="27843" y="120629"/>
                                </a:lnTo>
                                <a:lnTo>
                                  <a:pt x="24379" y="132752"/>
                                </a:lnTo>
                                <a:cubicBezTo>
                                  <a:pt x="20050" y="149204"/>
                                  <a:pt x="19184" y="166522"/>
                                  <a:pt x="14855" y="182975"/>
                                </a:cubicBezTo>
                                <a:lnTo>
                                  <a:pt x="12257" y="194232"/>
                                </a:lnTo>
                                <a:cubicBezTo>
                                  <a:pt x="7927" y="214147"/>
                                  <a:pt x="5329" y="234929"/>
                                  <a:pt x="1000" y="255711"/>
                                </a:cubicBezTo>
                                <a:cubicBezTo>
                                  <a:pt x="13123" y="256577"/>
                                  <a:pt x="26977" y="256577"/>
                                  <a:pt x="39100" y="255711"/>
                                </a:cubicBezTo>
                                <a:cubicBezTo>
                                  <a:pt x="41698" y="247918"/>
                                  <a:pt x="42563" y="240125"/>
                                  <a:pt x="45161" y="231466"/>
                                </a:cubicBezTo>
                                <a:lnTo>
                                  <a:pt x="47759" y="219343"/>
                                </a:lnTo>
                                <a:cubicBezTo>
                                  <a:pt x="48625" y="215013"/>
                                  <a:pt x="48625" y="210684"/>
                                  <a:pt x="51223" y="207220"/>
                                </a:cubicBezTo>
                                <a:cubicBezTo>
                                  <a:pt x="69407" y="207220"/>
                                  <a:pt x="86725" y="205488"/>
                                  <a:pt x="103177" y="206354"/>
                                </a:cubicBezTo>
                                <a:cubicBezTo>
                                  <a:pt x="104909" y="209818"/>
                                  <a:pt x="104909" y="212416"/>
                                  <a:pt x="105775" y="216745"/>
                                </a:cubicBezTo>
                                <a:cubicBezTo>
                                  <a:pt x="108373" y="228868"/>
                                  <a:pt x="111836" y="242723"/>
                                  <a:pt x="114434" y="255711"/>
                                </a:cubicBezTo>
                                <a:cubicBezTo>
                                  <a:pt x="127423" y="253979"/>
                                  <a:pt x="140411" y="253113"/>
                                  <a:pt x="153400" y="251382"/>
                                </a:cubicBezTo>
                                <a:close/>
                                <a:moveTo>
                                  <a:pt x="12257" y="266102"/>
                                </a:moveTo>
                                <a:cubicBezTo>
                                  <a:pt x="12257" y="265236"/>
                                  <a:pt x="13123" y="265236"/>
                                  <a:pt x="13989" y="265236"/>
                                </a:cubicBezTo>
                                <a:cubicBezTo>
                                  <a:pt x="14855" y="265236"/>
                                  <a:pt x="14855" y="265236"/>
                                  <a:pt x="14855" y="266102"/>
                                </a:cubicBezTo>
                                <a:lnTo>
                                  <a:pt x="14855" y="266102"/>
                                </a:lnTo>
                                <a:cubicBezTo>
                                  <a:pt x="23514" y="266968"/>
                                  <a:pt x="33038" y="266968"/>
                                  <a:pt x="41698" y="266102"/>
                                </a:cubicBezTo>
                                <a:lnTo>
                                  <a:pt x="46027" y="266102"/>
                                </a:lnTo>
                                <a:cubicBezTo>
                                  <a:pt x="48625" y="265236"/>
                                  <a:pt x="52089" y="266102"/>
                                  <a:pt x="52954" y="265236"/>
                                </a:cubicBezTo>
                                <a:cubicBezTo>
                                  <a:pt x="55552" y="262638"/>
                                  <a:pt x="54686" y="257443"/>
                                  <a:pt x="56418" y="253979"/>
                                </a:cubicBezTo>
                                <a:lnTo>
                                  <a:pt x="57284" y="251382"/>
                                </a:lnTo>
                                <a:cubicBezTo>
                                  <a:pt x="57284" y="247918"/>
                                  <a:pt x="58150" y="245320"/>
                                  <a:pt x="59016" y="241857"/>
                                </a:cubicBezTo>
                                <a:lnTo>
                                  <a:pt x="61614" y="229734"/>
                                </a:lnTo>
                                <a:cubicBezTo>
                                  <a:pt x="62480" y="227136"/>
                                  <a:pt x="62480" y="223672"/>
                                  <a:pt x="63345" y="221075"/>
                                </a:cubicBezTo>
                                <a:cubicBezTo>
                                  <a:pt x="64211" y="219343"/>
                                  <a:pt x="65943" y="217611"/>
                                  <a:pt x="68541" y="217611"/>
                                </a:cubicBezTo>
                                <a:cubicBezTo>
                                  <a:pt x="77200" y="217611"/>
                                  <a:pt x="85859" y="216745"/>
                                  <a:pt x="94518" y="216745"/>
                                </a:cubicBezTo>
                                <a:cubicBezTo>
                                  <a:pt x="96250" y="216745"/>
                                  <a:pt x="96250" y="217611"/>
                                  <a:pt x="96250" y="218477"/>
                                </a:cubicBezTo>
                                <a:cubicBezTo>
                                  <a:pt x="96250" y="219343"/>
                                  <a:pt x="96250" y="220209"/>
                                  <a:pt x="94518" y="220209"/>
                                </a:cubicBezTo>
                                <a:cubicBezTo>
                                  <a:pt x="85859" y="220209"/>
                                  <a:pt x="77200" y="221075"/>
                                  <a:pt x="65943" y="221075"/>
                                </a:cubicBezTo>
                                <a:cubicBezTo>
                                  <a:pt x="63345" y="231466"/>
                                  <a:pt x="61614" y="241857"/>
                                  <a:pt x="59016" y="252248"/>
                                </a:cubicBezTo>
                                <a:lnTo>
                                  <a:pt x="58150" y="255711"/>
                                </a:lnTo>
                                <a:cubicBezTo>
                                  <a:pt x="57284" y="260041"/>
                                  <a:pt x="57284" y="266102"/>
                                  <a:pt x="52954" y="268700"/>
                                </a:cubicBezTo>
                                <a:cubicBezTo>
                                  <a:pt x="50357" y="271297"/>
                                  <a:pt x="44295" y="270431"/>
                                  <a:pt x="40832" y="270431"/>
                                </a:cubicBezTo>
                                <a:lnTo>
                                  <a:pt x="36502" y="270431"/>
                                </a:lnTo>
                                <a:cubicBezTo>
                                  <a:pt x="27843" y="270431"/>
                                  <a:pt x="20050" y="271297"/>
                                  <a:pt x="13123" y="270431"/>
                                </a:cubicBezTo>
                                <a:cubicBezTo>
                                  <a:pt x="11391" y="270431"/>
                                  <a:pt x="11391" y="269566"/>
                                  <a:pt x="11391" y="268700"/>
                                </a:cubicBezTo>
                                <a:cubicBezTo>
                                  <a:pt x="11391" y="266968"/>
                                  <a:pt x="12257" y="266968"/>
                                  <a:pt x="12257" y="266102"/>
                                </a:cubicBezTo>
                                <a:close/>
                                <a:moveTo>
                                  <a:pt x="95384" y="160461"/>
                                </a:moveTo>
                                <a:cubicBezTo>
                                  <a:pt x="95384" y="163059"/>
                                  <a:pt x="97116" y="163925"/>
                                  <a:pt x="95384" y="166522"/>
                                </a:cubicBezTo>
                                <a:cubicBezTo>
                                  <a:pt x="81529" y="166522"/>
                                  <a:pt x="71139" y="168254"/>
                                  <a:pt x="58150" y="167388"/>
                                </a:cubicBezTo>
                                <a:cubicBezTo>
                                  <a:pt x="57284" y="162193"/>
                                  <a:pt x="59882" y="157863"/>
                                  <a:pt x="61614" y="152668"/>
                                </a:cubicBezTo>
                                <a:lnTo>
                                  <a:pt x="62480" y="147473"/>
                                </a:lnTo>
                                <a:lnTo>
                                  <a:pt x="65077" y="137082"/>
                                </a:lnTo>
                                <a:cubicBezTo>
                                  <a:pt x="67675" y="127556"/>
                                  <a:pt x="68541" y="118897"/>
                                  <a:pt x="70273" y="110238"/>
                                </a:cubicBezTo>
                                <a:lnTo>
                                  <a:pt x="73736" y="95518"/>
                                </a:lnTo>
                                <a:cubicBezTo>
                                  <a:pt x="74602" y="91188"/>
                                  <a:pt x="74602" y="87725"/>
                                  <a:pt x="75468" y="85127"/>
                                </a:cubicBezTo>
                                <a:cubicBezTo>
                                  <a:pt x="78066" y="85127"/>
                                  <a:pt x="77200" y="86859"/>
                                  <a:pt x="79798" y="86859"/>
                                </a:cubicBezTo>
                                <a:lnTo>
                                  <a:pt x="79798" y="88591"/>
                                </a:lnTo>
                                <a:cubicBezTo>
                                  <a:pt x="81529" y="92920"/>
                                  <a:pt x="82395" y="97250"/>
                                  <a:pt x="83261" y="102445"/>
                                </a:cubicBezTo>
                                <a:lnTo>
                                  <a:pt x="84993" y="110238"/>
                                </a:lnTo>
                                <a:cubicBezTo>
                                  <a:pt x="84993" y="112836"/>
                                  <a:pt x="86725" y="114568"/>
                                  <a:pt x="86725" y="117166"/>
                                </a:cubicBezTo>
                                <a:cubicBezTo>
                                  <a:pt x="91054" y="131020"/>
                                  <a:pt x="92786" y="145741"/>
                                  <a:pt x="95384" y="160461"/>
                                </a:cubicBezTo>
                                <a:close/>
                                <a:moveTo>
                                  <a:pt x="93652" y="162193"/>
                                </a:moveTo>
                                <a:cubicBezTo>
                                  <a:pt x="91054" y="148339"/>
                                  <a:pt x="88457" y="132752"/>
                                  <a:pt x="84127" y="117166"/>
                                </a:cubicBezTo>
                                <a:cubicBezTo>
                                  <a:pt x="81529" y="107641"/>
                                  <a:pt x="79798" y="98982"/>
                                  <a:pt x="77200" y="90322"/>
                                </a:cubicBezTo>
                                <a:cubicBezTo>
                                  <a:pt x="72870" y="114568"/>
                                  <a:pt x="66809" y="137948"/>
                                  <a:pt x="61614" y="163059"/>
                                </a:cubicBezTo>
                                <a:cubicBezTo>
                                  <a:pt x="72870" y="163925"/>
                                  <a:pt x="83261" y="162193"/>
                                  <a:pt x="93652" y="162193"/>
                                </a:cubicBezTo>
                                <a:close/>
                                <a:moveTo>
                                  <a:pt x="77200" y="149204"/>
                                </a:moveTo>
                                <a:cubicBezTo>
                                  <a:pt x="78066" y="144875"/>
                                  <a:pt x="78932" y="141411"/>
                                  <a:pt x="79798" y="137082"/>
                                </a:cubicBezTo>
                                <a:cubicBezTo>
                                  <a:pt x="79798" y="136216"/>
                                  <a:pt x="80663" y="136216"/>
                                  <a:pt x="80663" y="137082"/>
                                </a:cubicBezTo>
                                <a:cubicBezTo>
                                  <a:pt x="80663" y="137082"/>
                                  <a:pt x="80663" y="137948"/>
                                  <a:pt x="80663" y="137948"/>
                                </a:cubicBezTo>
                                <a:cubicBezTo>
                                  <a:pt x="80663" y="140545"/>
                                  <a:pt x="80663" y="142277"/>
                                  <a:pt x="80663" y="144875"/>
                                </a:cubicBezTo>
                                <a:lnTo>
                                  <a:pt x="78932" y="154400"/>
                                </a:lnTo>
                                <a:cubicBezTo>
                                  <a:pt x="78932" y="155266"/>
                                  <a:pt x="78066" y="156132"/>
                                  <a:pt x="77200" y="156132"/>
                                </a:cubicBezTo>
                                <a:cubicBezTo>
                                  <a:pt x="76334" y="156132"/>
                                  <a:pt x="75468" y="156132"/>
                                  <a:pt x="76334" y="154400"/>
                                </a:cubicBezTo>
                                <a:lnTo>
                                  <a:pt x="77200" y="149204"/>
                                </a:lnTo>
                                <a:close/>
                                <a:moveTo>
                                  <a:pt x="162925" y="244454"/>
                                </a:moveTo>
                                <a:lnTo>
                                  <a:pt x="162925" y="242723"/>
                                </a:lnTo>
                                <a:lnTo>
                                  <a:pt x="162059" y="236661"/>
                                </a:lnTo>
                                <a:lnTo>
                                  <a:pt x="160327" y="228002"/>
                                </a:lnTo>
                                <a:cubicBezTo>
                                  <a:pt x="158595" y="221075"/>
                                  <a:pt x="157730" y="212416"/>
                                  <a:pt x="155998" y="205488"/>
                                </a:cubicBezTo>
                                <a:lnTo>
                                  <a:pt x="153400" y="193366"/>
                                </a:lnTo>
                                <a:lnTo>
                                  <a:pt x="149936" y="182975"/>
                                </a:lnTo>
                                <a:lnTo>
                                  <a:pt x="148204" y="176047"/>
                                </a:lnTo>
                                <a:lnTo>
                                  <a:pt x="147339" y="169986"/>
                                </a:lnTo>
                                <a:cubicBezTo>
                                  <a:pt x="146473" y="164791"/>
                                  <a:pt x="145607" y="159595"/>
                                  <a:pt x="144741" y="155266"/>
                                </a:cubicBezTo>
                                <a:cubicBezTo>
                                  <a:pt x="142143" y="144009"/>
                                  <a:pt x="140411" y="132752"/>
                                  <a:pt x="137813" y="122361"/>
                                </a:cubicBezTo>
                                <a:cubicBezTo>
                                  <a:pt x="136082" y="115434"/>
                                  <a:pt x="134350" y="110238"/>
                                  <a:pt x="133484" y="103311"/>
                                </a:cubicBezTo>
                                <a:lnTo>
                                  <a:pt x="131752" y="94652"/>
                                </a:lnTo>
                                <a:cubicBezTo>
                                  <a:pt x="131752" y="92920"/>
                                  <a:pt x="130886" y="91188"/>
                                  <a:pt x="130886" y="91188"/>
                                </a:cubicBezTo>
                                <a:cubicBezTo>
                                  <a:pt x="130020" y="86859"/>
                                  <a:pt x="130020" y="82529"/>
                                  <a:pt x="129154" y="79066"/>
                                </a:cubicBezTo>
                                <a:lnTo>
                                  <a:pt x="123959" y="58284"/>
                                </a:lnTo>
                                <a:lnTo>
                                  <a:pt x="123959" y="58284"/>
                                </a:lnTo>
                                <a:lnTo>
                                  <a:pt x="121361" y="48759"/>
                                </a:lnTo>
                                <a:lnTo>
                                  <a:pt x="119629" y="35770"/>
                                </a:lnTo>
                                <a:lnTo>
                                  <a:pt x="117898" y="30575"/>
                                </a:lnTo>
                                <a:cubicBezTo>
                                  <a:pt x="117032" y="26245"/>
                                  <a:pt x="116166" y="22782"/>
                                  <a:pt x="115300" y="17586"/>
                                </a:cubicBezTo>
                                <a:cubicBezTo>
                                  <a:pt x="115300" y="16720"/>
                                  <a:pt x="116166" y="14988"/>
                                  <a:pt x="117032" y="15854"/>
                                </a:cubicBezTo>
                                <a:cubicBezTo>
                                  <a:pt x="117898" y="15854"/>
                                  <a:pt x="118764" y="17586"/>
                                  <a:pt x="118764" y="19318"/>
                                </a:cubicBezTo>
                                <a:cubicBezTo>
                                  <a:pt x="120495" y="30575"/>
                                  <a:pt x="123093" y="40966"/>
                                  <a:pt x="124825" y="51357"/>
                                </a:cubicBezTo>
                                <a:lnTo>
                                  <a:pt x="126557" y="62613"/>
                                </a:lnTo>
                                <a:lnTo>
                                  <a:pt x="129154" y="73004"/>
                                </a:lnTo>
                                <a:cubicBezTo>
                                  <a:pt x="131752" y="84261"/>
                                  <a:pt x="133484" y="94652"/>
                                  <a:pt x="136082" y="105909"/>
                                </a:cubicBezTo>
                                <a:cubicBezTo>
                                  <a:pt x="140411" y="127556"/>
                                  <a:pt x="145607" y="146607"/>
                                  <a:pt x="149936" y="169986"/>
                                </a:cubicBezTo>
                                <a:cubicBezTo>
                                  <a:pt x="151668" y="176913"/>
                                  <a:pt x="152534" y="182975"/>
                                  <a:pt x="153400" y="189902"/>
                                </a:cubicBezTo>
                                <a:cubicBezTo>
                                  <a:pt x="154266" y="195098"/>
                                  <a:pt x="156864" y="200293"/>
                                  <a:pt x="158595" y="206354"/>
                                </a:cubicBezTo>
                                <a:cubicBezTo>
                                  <a:pt x="161193" y="217611"/>
                                  <a:pt x="162925" y="229734"/>
                                  <a:pt x="165523" y="240991"/>
                                </a:cubicBezTo>
                                <a:lnTo>
                                  <a:pt x="167254" y="249650"/>
                                </a:lnTo>
                                <a:lnTo>
                                  <a:pt x="168986" y="258309"/>
                                </a:lnTo>
                                <a:cubicBezTo>
                                  <a:pt x="168986" y="260907"/>
                                  <a:pt x="171584" y="264370"/>
                                  <a:pt x="168986" y="266968"/>
                                </a:cubicBezTo>
                                <a:cubicBezTo>
                                  <a:pt x="167254" y="268700"/>
                                  <a:pt x="164657" y="268700"/>
                                  <a:pt x="162925" y="268700"/>
                                </a:cubicBezTo>
                                <a:lnTo>
                                  <a:pt x="159461" y="268700"/>
                                </a:lnTo>
                                <a:cubicBezTo>
                                  <a:pt x="149070" y="269566"/>
                                  <a:pt x="140411" y="270431"/>
                                  <a:pt x="129154" y="268700"/>
                                </a:cubicBezTo>
                                <a:cubicBezTo>
                                  <a:pt x="128288" y="268700"/>
                                  <a:pt x="127423" y="268700"/>
                                  <a:pt x="127423" y="267834"/>
                                </a:cubicBezTo>
                                <a:cubicBezTo>
                                  <a:pt x="126557" y="266968"/>
                                  <a:pt x="126557" y="266102"/>
                                  <a:pt x="126557" y="266102"/>
                                </a:cubicBezTo>
                                <a:cubicBezTo>
                                  <a:pt x="126557" y="266102"/>
                                  <a:pt x="126557" y="265236"/>
                                  <a:pt x="126557" y="265236"/>
                                </a:cubicBezTo>
                                <a:cubicBezTo>
                                  <a:pt x="126557" y="264370"/>
                                  <a:pt x="126557" y="263504"/>
                                  <a:pt x="128288" y="263504"/>
                                </a:cubicBezTo>
                                <a:cubicBezTo>
                                  <a:pt x="129154" y="263504"/>
                                  <a:pt x="130020" y="263504"/>
                                  <a:pt x="130020" y="265236"/>
                                </a:cubicBezTo>
                                <a:cubicBezTo>
                                  <a:pt x="139545" y="266102"/>
                                  <a:pt x="149936" y="266102"/>
                                  <a:pt x="160327" y="265236"/>
                                </a:cubicBezTo>
                                <a:cubicBezTo>
                                  <a:pt x="160327" y="265236"/>
                                  <a:pt x="161193" y="265236"/>
                                  <a:pt x="161193" y="265236"/>
                                </a:cubicBezTo>
                                <a:cubicBezTo>
                                  <a:pt x="162925" y="265236"/>
                                  <a:pt x="164657" y="265236"/>
                                  <a:pt x="166389" y="265236"/>
                                </a:cubicBezTo>
                                <a:cubicBezTo>
                                  <a:pt x="167254" y="265236"/>
                                  <a:pt x="168120" y="264370"/>
                                  <a:pt x="168120" y="263504"/>
                                </a:cubicBezTo>
                                <a:cubicBezTo>
                                  <a:pt x="168120" y="261772"/>
                                  <a:pt x="167254" y="260041"/>
                                  <a:pt x="167254" y="258309"/>
                                </a:cubicBezTo>
                                <a:cubicBezTo>
                                  <a:pt x="167254" y="258309"/>
                                  <a:pt x="167254" y="257443"/>
                                  <a:pt x="167254" y="256577"/>
                                </a:cubicBezTo>
                                <a:cubicBezTo>
                                  <a:pt x="167254" y="254845"/>
                                  <a:pt x="166389" y="254845"/>
                                  <a:pt x="166389" y="253979"/>
                                </a:cubicBezTo>
                                <a:lnTo>
                                  <a:pt x="166389" y="252248"/>
                                </a:lnTo>
                                <a:lnTo>
                                  <a:pt x="162925" y="244454"/>
                                </a:lnTo>
                                <a:lnTo>
                                  <a:pt x="162925" y="244454"/>
                                </a:lnTo>
                                <a:lnTo>
                                  <a:pt x="162925" y="244454"/>
                                </a:lnTo>
                                <a:close/>
                              </a:path>
                            </a:pathLst>
                          </a:custGeom>
                          <a:solidFill>
                            <a:srgbClr val="000000"/>
                          </a:solidFill>
                          <a:ln w="8653" cap="flat">
                            <a:noFill/>
                            <a:prstDash val="solid"/>
                            <a:miter/>
                          </a:ln>
                        </wps:spPr>
                        <wps:bodyPr rtlCol="0" anchor="ctr"/>
                      </wps:wsp>
                      <wps:wsp>
                        <wps:cNvPr id="775824569" name="Freeform 775824569"/>
                        <wps:cNvSpPr/>
                        <wps:spPr>
                          <a:xfrm>
                            <a:off x="4398485" y="3677256"/>
                            <a:ext cx="158131" cy="269898"/>
                          </a:xfrm>
                          <a:custGeom>
                            <a:avLst/>
                            <a:gdLst>
                              <a:gd name="connsiteX0" fmla="*/ 147741 w 158131"/>
                              <a:gd name="connsiteY0" fmla="*/ 25354 h 269898"/>
                              <a:gd name="connsiteX1" fmla="*/ 142545 w 158131"/>
                              <a:gd name="connsiteY1" fmla="*/ 43538 h 269898"/>
                              <a:gd name="connsiteX2" fmla="*/ 137350 w 158131"/>
                              <a:gd name="connsiteY2" fmla="*/ 43538 h 269898"/>
                              <a:gd name="connsiteX3" fmla="*/ 118300 w 158131"/>
                              <a:gd name="connsiteY3" fmla="*/ 43538 h 269898"/>
                              <a:gd name="connsiteX4" fmla="*/ 103579 w 158131"/>
                              <a:gd name="connsiteY4" fmla="*/ 43538 h 269898"/>
                              <a:gd name="connsiteX5" fmla="*/ 98384 w 158131"/>
                              <a:gd name="connsiteY5" fmla="*/ 43538 h 269898"/>
                              <a:gd name="connsiteX6" fmla="*/ 94920 w 158131"/>
                              <a:gd name="connsiteY6" fmla="*/ 43538 h 269898"/>
                              <a:gd name="connsiteX7" fmla="*/ 94920 w 158131"/>
                              <a:gd name="connsiteY7" fmla="*/ 71247 h 269898"/>
                              <a:gd name="connsiteX8" fmla="*/ 94054 w 158131"/>
                              <a:gd name="connsiteY8" fmla="*/ 87699 h 269898"/>
                              <a:gd name="connsiteX9" fmla="*/ 94920 w 158131"/>
                              <a:gd name="connsiteY9" fmla="*/ 99822 h 269898"/>
                              <a:gd name="connsiteX10" fmla="*/ 94054 w 158131"/>
                              <a:gd name="connsiteY10" fmla="*/ 118006 h 269898"/>
                              <a:gd name="connsiteX11" fmla="*/ 94920 w 158131"/>
                              <a:gd name="connsiteY11" fmla="*/ 130995 h 269898"/>
                              <a:gd name="connsiteX12" fmla="*/ 95786 w 158131"/>
                              <a:gd name="connsiteY12" fmla="*/ 133592 h 269898"/>
                              <a:gd name="connsiteX13" fmla="*/ 95786 w 158131"/>
                              <a:gd name="connsiteY13" fmla="*/ 155240 h 269898"/>
                              <a:gd name="connsiteX14" fmla="*/ 95786 w 158131"/>
                              <a:gd name="connsiteY14" fmla="*/ 176888 h 269898"/>
                              <a:gd name="connsiteX15" fmla="*/ 95786 w 158131"/>
                              <a:gd name="connsiteY15" fmla="*/ 195938 h 269898"/>
                              <a:gd name="connsiteX16" fmla="*/ 95786 w 158131"/>
                              <a:gd name="connsiteY16" fmla="*/ 216720 h 269898"/>
                              <a:gd name="connsiteX17" fmla="*/ 94054 w 158131"/>
                              <a:gd name="connsiteY17" fmla="*/ 253954 h 269898"/>
                              <a:gd name="connsiteX18" fmla="*/ 78468 w 158131"/>
                              <a:gd name="connsiteY18" fmla="*/ 255686 h 269898"/>
                              <a:gd name="connsiteX19" fmla="*/ 77602 w 158131"/>
                              <a:gd name="connsiteY19" fmla="*/ 255686 h 269898"/>
                              <a:gd name="connsiteX20" fmla="*/ 62882 w 158131"/>
                              <a:gd name="connsiteY20" fmla="*/ 254820 h 269898"/>
                              <a:gd name="connsiteX21" fmla="*/ 50759 w 158131"/>
                              <a:gd name="connsiteY21" fmla="*/ 251356 h 269898"/>
                              <a:gd name="connsiteX22" fmla="*/ 50759 w 158131"/>
                              <a:gd name="connsiteY22" fmla="*/ 212390 h 269898"/>
                              <a:gd name="connsiteX23" fmla="*/ 52491 w 158131"/>
                              <a:gd name="connsiteY23" fmla="*/ 175156 h 269898"/>
                              <a:gd name="connsiteX24" fmla="*/ 52491 w 158131"/>
                              <a:gd name="connsiteY24" fmla="*/ 133592 h 269898"/>
                              <a:gd name="connsiteX25" fmla="*/ 52491 w 158131"/>
                              <a:gd name="connsiteY25" fmla="*/ 92029 h 269898"/>
                              <a:gd name="connsiteX26" fmla="*/ 53357 w 158131"/>
                              <a:gd name="connsiteY26" fmla="*/ 60856 h 269898"/>
                              <a:gd name="connsiteX27" fmla="*/ 53357 w 158131"/>
                              <a:gd name="connsiteY27" fmla="*/ 44404 h 269898"/>
                              <a:gd name="connsiteX28" fmla="*/ 25647 w 158131"/>
                              <a:gd name="connsiteY28" fmla="*/ 44404 h 269898"/>
                              <a:gd name="connsiteX29" fmla="*/ 13525 w 158131"/>
                              <a:gd name="connsiteY29" fmla="*/ 43538 h 269898"/>
                              <a:gd name="connsiteX30" fmla="*/ 2268 w 158131"/>
                              <a:gd name="connsiteY30" fmla="*/ 41806 h 269898"/>
                              <a:gd name="connsiteX31" fmla="*/ 4000 w 158131"/>
                              <a:gd name="connsiteY31" fmla="*/ 242 h 269898"/>
                              <a:gd name="connsiteX32" fmla="*/ 33441 w 158131"/>
                              <a:gd name="connsiteY32" fmla="*/ 1108 h 269898"/>
                              <a:gd name="connsiteX33" fmla="*/ 114836 w 158131"/>
                              <a:gd name="connsiteY33" fmla="*/ 1108 h 269898"/>
                              <a:gd name="connsiteX34" fmla="*/ 141679 w 158131"/>
                              <a:gd name="connsiteY34" fmla="*/ 1108 h 269898"/>
                              <a:gd name="connsiteX35" fmla="*/ 145143 w 158131"/>
                              <a:gd name="connsiteY35" fmla="*/ 242 h 269898"/>
                              <a:gd name="connsiteX36" fmla="*/ 149473 w 158131"/>
                              <a:gd name="connsiteY36" fmla="*/ 12365 h 269898"/>
                              <a:gd name="connsiteX37" fmla="*/ 147741 w 158131"/>
                              <a:gd name="connsiteY37" fmla="*/ 25354 h 269898"/>
                              <a:gd name="connsiteX38" fmla="*/ 140813 w 158131"/>
                              <a:gd name="connsiteY38" fmla="*/ 2840 h 269898"/>
                              <a:gd name="connsiteX39" fmla="*/ 84529 w 158131"/>
                              <a:gd name="connsiteY39" fmla="*/ 2840 h 269898"/>
                              <a:gd name="connsiteX40" fmla="*/ 13525 w 158131"/>
                              <a:gd name="connsiteY40" fmla="*/ 1108 h 269898"/>
                              <a:gd name="connsiteX41" fmla="*/ 4000 w 158131"/>
                              <a:gd name="connsiteY41" fmla="*/ 1108 h 269898"/>
                              <a:gd name="connsiteX42" fmla="*/ 536 w 158131"/>
                              <a:gd name="connsiteY42" fmla="*/ 21024 h 269898"/>
                              <a:gd name="connsiteX43" fmla="*/ 3134 w 158131"/>
                              <a:gd name="connsiteY43" fmla="*/ 38342 h 269898"/>
                              <a:gd name="connsiteX44" fmla="*/ 40368 w 158131"/>
                              <a:gd name="connsiteY44" fmla="*/ 38342 h 269898"/>
                              <a:gd name="connsiteX45" fmla="*/ 51625 w 158131"/>
                              <a:gd name="connsiteY45" fmla="*/ 40074 h 269898"/>
                              <a:gd name="connsiteX46" fmla="*/ 53357 w 158131"/>
                              <a:gd name="connsiteY46" fmla="*/ 53929 h 269898"/>
                              <a:gd name="connsiteX47" fmla="*/ 51625 w 158131"/>
                              <a:gd name="connsiteY47" fmla="*/ 95492 h 269898"/>
                              <a:gd name="connsiteX48" fmla="*/ 53357 w 158131"/>
                              <a:gd name="connsiteY48" fmla="*/ 153508 h 269898"/>
                              <a:gd name="connsiteX49" fmla="*/ 52491 w 158131"/>
                              <a:gd name="connsiteY49" fmla="*/ 182949 h 269898"/>
                              <a:gd name="connsiteX50" fmla="*/ 51625 w 158131"/>
                              <a:gd name="connsiteY50" fmla="*/ 211524 h 269898"/>
                              <a:gd name="connsiteX51" fmla="*/ 51625 w 158131"/>
                              <a:gd name="connsiteY51" fmla="*/ 243563 h 269898"/>
                              <a:gd name="connsiteX52" fmla="*/ 51625 w 158131"/>
                              <a:gd name="connsiteY52" fmla="*/ 249624 h 269898"/>
                              <a:gd name="connsiteX53" fmla="*/ 69809 w 158131"/>
                              <a:gd name="connsiteY53" fmla="*/ 252222 h 269898"/>
                              <a:gd name="connsiteX54" fmla="*/ 88859 w 158131"/>
                              <a:gd name="connsiteY54" fmla="*/ 250490 h 269898"/>
                              <a:gd name="connsiteX55" fmla="*/ 90591 w 158131"/>
                              <a:gd name="connsiteY55" fmla="*/ 229708 h 269898"/>
                              <a:gd name="connsiteX56" fmla="*/ 91457 w 158131"/>
                              <a:gd name="connsiteY56" fmla="*/ 178620 h 269898"/>
                              <a:gd name="connsiteX57" fmla="*/ 91457 w 158131"/>
                              <a:gd name="connsiteY57" fmla="*/ 156106 h 269898"/>
                              <a:gd name="connsiteX58" fmla="*/ 91457 w 158131"/>
                              <a:gd name="connsiteY58" fmla="*/ 137056 h 269898"/>
                              <a:gd name="connsiteX59" fmla="*/ 90591 w 158131"/>
                              <a:gd name="connsiteY59" fmla="*/ 128397 h 269898"/>
                              <a:gd name="connsiteX60" fmla="*/ 90591 w 158131"/>
                              <a:gd name="connsiteY60" fmla="*/ 111079 h 269898"/>
                              <a:gd name="connsiteX61" fmla="*/ 91457 w 158131"/>
                              <a:gd name="connsiteY61" fmla="*/ 97224 h 269898"/>
                              <a:gd name="connsiteX62" fmla="*/ 90591 w 158131"/>
                              <a:gd name="connsiteY62" fmla="*/ 82504 h 269898"/>
                              <a:gd name="connsiteX63" fmla="*/ 91457 w 158131"/>
                              <a:gd name="connsiteY63" fmla="*/ 39208 h 269898"/>
                              <a:gd name="connsiteX64" fmla="*/ 139082 w 158131"/>
                              <a:gd name="connsiteY64" fmla="*/ 40074 h 269898"/>
                              <a:gd name="connsiteX65" fmla="*/ 140813 w 158131"/>
                              <a:gd name="connsiteY65" fmla="*/ 2840 h 269898"/>
                              <a:gd name="connsiteX66" fmla="*/ 11793 w 158131"/>
                              <a:gd name="connsiteY66" fmla="*/ 51331 h 269898"/>
                              <a:gd name="connsiteX67" fmla="*/ 13525 w 158131"/>
                              <a:gd name="connsiteY67" fmla="*/ 49599 h 269898"/>
                              <a:gd name="connsiteX68" fmla="*/ 16123 w 158131"/>
                              <a:gd name="connsiteY68" fmla="*/ 51331 h 269898"/>
                              <a:gd name="connsiteX69" fmla="*/ 16123 w 158131"/>
                              <a:gd name="connsiteY69" fmla="*/ 51331 h 269898"/>
                              <a:gd name="connsiteX70" fmla="*/ 42100 w 158131"/>
                              <a:gd name="connsiteY70" fmla="*/ 51331 h 269898"/>
                              <a:gd name="connsiteX71" fmla="*/ 43832 w 158131"/>
                              <a:gd name="connsiteY71" fmla="*/ 53063 h 269898"/>
                              <a:gd name="connsiteX72" fmla="*/ 42100 w 158131"/>
                              <a:gd name="connsiteY72" fmla="*/ 54795 h 269898"/>
                              <a:gd name="connsiteX73" fmla="*/ 36038 w 158131"/>
                              <a:gd name="connsiteY73" fmla="*/ 54795 h 269898"/>
                              <a:gd name="connsiteX74" fmla="*/ 23916 w 158131"/>
                              <a:gd name="connsiteY74" fmla="*/ 53929 h 269898"/>
                              <a:gd name="connsiteX75" fmla="*/ 14391 w 158131"/>
                              <a:gd name="connsiteY75" fmla="*/ 53063 h 269898"/>
                              <a:gd name="connsiteX76" fmla="*/ 11793 w 158131"/>
                              <a:gd name="connsiteY76" fmla="*/ 51331 h 269898"/>
                              <a:gd name="connsiteX77" fmla="*/ 11793 w 158131"/>
                              <a:gd name="connsiteY77" fmla="*/ 51331 h 269898"/>
                              <a:gd name="connsiteX78" fmla="*/ 153802 w 158131"/>
                              <a:gd name="connsiteY78" fmla="*/ 50465 h 269898"/>
                              <a:gd name="connsiteX79" fmla="*/ 155534 w 158131"/>
                              <a:gd name="connsiteY79" fmla="*/ 44404 h 269898"/>
                              <a:gd name="connsiteX80" fmla="*/ 155534 w 158131"/>
                              <a:gd name="connsiteY80" fmla="*/ 38342 h 269898"/>
                              <a:gd name="connsiteX81" fmla="*/ 153802 w 158131"/>
                              <a:gd name="connsiteY81" fmla="*/ 15829 h 269898"/>
                              <a:gd name="connsiteX82" fmla="*/ 155534 w 158131"/>
                              <a:gd name="connsiteY82" fmla="*/ 13231 h 269898"/>
                              <a:gd name="connsiteX83" fmla="*/ 156400 w 158131"/>
                              <a:gd name="connsiteY83" fmla="*/ 15829 h 269898"/>
                              <a:gd name="connsiteX84" fmla="*/ 158132 w 158131"/>
                              <a:gd name="connsiteY84" fmla="*/ 34879 h 269898"/>
                              <a:gd name="connsiteX85" fmla="*/ 158132 w 158131"/>
                              <a:gd name="connsiteY85" fmla="*/ 39208 h 269898"/>
                              <a:gd name="connsiteX86" fmla="*/ 149473 w 158131"/>
                              <a:gd name="connsiteY86" fmla="*/ 55661 h 269898"/>
                              <a:gd name="connsiteX87" fmla="*/ 145143 w 158131"/>
                              <a:gd name="connsiteY87" fmla="*/ 55661 h 269898"/>
                              <a:gd name="connsiteX88" fmla="*/ 141679 w 158131"/>
                              <a:gd name="connsiteY88" fmla="*/ 55661 h 269898"/>
                              <a:gd name="connsiteX89" fmla="*/ 135618 w 158131"/>
                              <a:gd name="connsiteY89" fmla="*/ 55661 h 269898"/>
                              <a:gd name="connsiteX90" fmla="*/ 129556 w 158131"/>
                              <a:gd name="connsiteY90" fmla="*/ 55661 h 269898"/>
                              <a:gd name="connsiteX91" fmla="*/ 117434 w 158131"/>
                              <a:gd name="connsiteY91" fmla="*/ 55661 h 269898"/>
                              <a:gd name="connsiteX92" fmla="*/ 114836 w 158131"/>
                              <a:gd name="connsiteY92" fmla="*/ 55661 h 269898"/>
                              <a:gd name="connsiteX93" fmla="*/ 105311 w 158131"/>
                              <a:gd name="connsiteY93" fmla="*/ 64320 h 269898"/>
                              <a:gd name="connsiteX94" fmla="*/ 105311 w 158131"/>
                              <a:gd name="connsiteY94" fmla="*/ 68649 h 269898"/>
                              <a:gd name="connsiteX95" fmla="*/ 105311 w 158131"/>
                              <a:gd name="connsiteY95" fmla="*/ 83370 h 269898"/>
                              <a:gd name="connsiteX96" fmla="*/ 105311 w 158131"/>
                              <a:gd name="connsiteY96" fmla="*/ 167363 h 269898"/>
                              <a:gd name="connsiteX97" fmla="*/ 105311 w 158131"/>
                              <a:gd name="connsiteY97" fmla="*/ 189011 h 269898"/>
                              <a:gd name="connsiteX98" fmla="*/ 105311 w 158131"/>
                              <a:gd name="connsiteY98" fmla="*/ 208061 h 269898"/>
                              <a:gd name="connsiteX99" fmla="*/ 105311 w 158131"/>
                              <a:gd name="connsiteY99" fmla="*/ 228842 h 269898"/>
                              <a:gd name="connsiteX100" fmla="*/ 104445 w 158131"/>
                              <a:gd name="connsiteY100" fmla="*/ 246161 h 269898"/>
                              <a:gd name="connsiteX101" fmla="*/ 104445 w 158131"/>
                              <a:gd name="connsiteY101" fmla="*/ 249624 h 269898"/>
                              <a:gd name="connsiteX102" fmla="*/ 94054 w 158131"/>
                              <a:gd name="connsiteY102" fmla="*/ 268674 h 269898"/>
                              <a:gd name="connsiteX103" fmla="*/ 91457 w 158131"/>
                              <a:gd name="connsiteY103" fmla="*/ 269540 h 269898"/>
                              <a:gd name="connsiteX104" fmla="*/ 87993 w 158131"/>
                              <a:gd name="connsiteY104" fmla="*/ 269540 h 269898"/>
                              <a:gd name="connsiteX105" fmla="*/ 87127 w 158131"/>
                              <a:gd name="connsiteY105" fmla="*/ 269540 h 269898"/>
                              <a:gd name="connsiteX106" fmla="*/ 72407 w 158131"/>
                              <a:gd name="connsiteY106" fmla="*/ 268674 h 269898"/>
                              <a:gd name="connsiteX107" fmla="*/ 61150 w 158131"/>
                              <a:gd name="connsiteY107" fmla="*/ 266077 h 269898"/>
                              <a:gd name="connsiteX108" fmla="*/ 60284 w 158131"/>
                              <a:gd name="connsiteY108" fmla="*/ 264345 h 269898"/>
                              <a:gd name="connsiteX109" fmla="*/ 61150 w 158131"/>
                              <a:gd name="connsiteY109" fmla="*/ 263479 h 269898"/>
                              <a:gd name="connsiteX110" fmla="*/ 62016 w 158131"/>
                              <a:gd name="connsiteY110" fmla="*/ 263479 h 269898"/>
                              <a:gd name="connsiteX111" fmla="*/ 62882 w 158131"/>
                              <a:gd name="connsiteY111" fmla="*/ 264345 h 269898"/>
                              <a:gd name="connsiteX112" fmla="*/ 81066 w 158131"/>
                              <a:gd name="connsiteY112" fmla="*/ 266942 h 269898"/>
                              <a:gd name="connsiteX113" fmla="*/ 91457 w 158131"/>
                              <a:gd name="connsiteY113" fmla="*/ 266942 h 269898"/>
                              <a:gd name="connsiteX114" fmla="*/ 94054 w 158131"/>
                              <a:gd name="connsiteY114" fmla="*/ 266942 h 269898"/>
                              <a:gd name="connsiteX115" fmla="*/ 100982 w 158131"/>
                              <a:gd name="connsiteY115" fmla="*/ 252222 h 269898"/>
                              <a:gd name="connsiteX116" fmla="*/ 100982 w 158131"/>
                              <a:gd name="connsiteY116" fmla="*/ 248758 h 269898"/>
                              <a:gd name="connsiteX117" fmla="*/ 100982 w 158131"/>
                              <a:gd name="connsiteY117" fmla="*/ 245295 h 269898"/>
                              <a:gd name="connsiteX118" fmla="*/ 101848 w 158131"/>
                              <a:gd name="connsiteY118" fmla="*/ 194206 h 269898"/>
                              <a:gd name="connsiteX119" fmla="*/ 101848 w 158131"/>
                              <a:gd name="connsiteY119" fmla="*/ 171692 h 269898"/>
                              <a:gd name="connsiteX120" fmla="*/ 101848 w 158131"/>
                              <a:gd name="connsiteY120" fmla="*/ 152643 h 269898"/>
                              <a:gd name="connsiteX121" fmla="*/ 100982 w 158131"/>
                              <a:gd name="connsiteY121" fmla="*/ 98090 h 269898"/>
                              <a:gd name="connsiteX122" fmla="*/ 100982 w 158131"/>
                              <a:gd name="connsiteY122" fmla="*/ 70381 h 269898"/>
                              <a:gd name="connsiteX123" fmla="*/ 114836 w 158131"/>
                              <a:gd name="connsiteY123" fmla="*/ 55661 h 269898"/>
                              <a:gd name="connsiteX124" fmla="*/ 118300 w 158131"/>
                              <a:gd name="connsiteY124" fmla="*/ 55661 h 269898"/>
                              <a:gd name="connsiteX125" fmla="*/ 131288 w 158131"/>
                              <a:gd name="connsiteY125" fmla="*/ 55661 h 269898"/>
                              <a:gd name="connsiteX126" fmla="*/ 142545 w 158131"/>
                              <a:gd name="connsiteY126" fmla="*/ 55661 h 269898"/>
                              <a:gd name="connsiteX127" fmla="*/ 145143 w 158131"/>
                              <a:gd name="connsiteY127" fmla="*/ 55661 h 269898"/>
                              <a:gd name="connsiteX128" fmla="*/ 150339 w 158131"/>
                              <a:gd name="connsiteY128" fmla="*/ 55661 h 269898"/>
                              <a:gd name="connsiteX129" fmla="*/ 153802 w 158131"/>
                              <a:gd name="connsiteY129" fmla="*/ 50465 h 269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Lst>
                            <a:rect l="l" t="t" r="r" b="b"/>
                            <a:pathLst>
                              <a:path w="158131" h="269898">
                                <a:moveTo>
                                  <a:pt x="147741" y="25354"/>
                                </a:moveTo>
                                <a:cubicBezTo>
                                  <a:pt x="147741" y="33147"/>
                                  <a:pt x="145143" y="37476"/>
                                  <a:pt x="142545" y="43538"/>
                                </a:cubicBezTo>
                                <a:cubicBezTo>
                                  <a:pt x="140813" y="44404"/>
                                  <a:pt x="139082" y="43538"/>
                                  <a:pt x="137350" y="43538"/>
                                </a:cubicBezTo>
                                <a:cubicBezTo>
                                  <a:pt x="131288" y="42672"/>
                                  <a:pt x="125227" y="43538"/>
                                  <a:pt x="118300" y="43538"/>
                                </a:cubicBezTo>
                                <a:cubicBezTo>
                                  <a:pt x="113970" y="43538"/>
                                  <a:pt x="108775" y="43538"/>
                                  <a:pt x="103579" y="43538"/>
                                </a:cubicBezTo>
                                <a:lnTo>
                                  <a:pt x="98384" y="43538"/>
                                </a:lnTo>
                                <a:cubicBezTo>
                                  <a:pt x="96652" y="43538"/>
                                  <a:pt x="96652" y="41806"/>
                                  <a:pt x="94920" y="43538"/>
                                </a:cubicBezTo>
                                <a:cubicBezTo>
                                  <a:pt x="93188" y="53063"/>
                                  <a:pt x="94054" y="61722"/>
                                  <a:pt x="94920" y="71247"/>
                                </a:cubicBezTo>
                                <a:cubicBezTo>
                                  <a:pt x="94920" y="76442"/>
                                  <a:pt x="94054" y="81638"/>
                                  <a:pt x="94054" y="87699"/>
                                </a:cubicBezTo>
                                <a:cubicBezTo>
                                  <a:pt x="94054" y="92029"/>
                                  <a:pt x="94920" y="96358"/>
                                  <a:pt x="94920" y="99822"/>
                                </a:cubicBezTo>
                                <a:cubicBezTo>
                                  <a:pt x="94920" y="106749"/>
                                  <a:pt x="94054" y="112811"/>
                                  <a:pt x="94054" y="118006"/>
                                </a:cubicBezTo>
                                <a:cubicBezTo>
                                  <a:pt x="95786" y="122336"/>
                                  <a:pt x="94054" y="126665"/>
                                  <a:pt x="94920" y="130995"/>
                                </a:cubicBezTo>
                                <a:cubicBezTo>
                                  <a:pt x="94920" y="131861"/>
                                  <a:pt x="95786" y="132726"/>
                                  <a:pt x="95786" y="133592"/>
                                </a:cubicBezTo>
                                <a:cubicBezTo>
                                  <a:pt x="96652" y="140520"/>
                                  <a:pt x="95786" y="148313"/>
                                  <a:pt x="95786" y="155240"/>
                                </a:cubicBezTo>
                                <a:cubicBezTo>
                                  <a:pt x="95786" y="162168"/>
                                  <a:pt x="95786" y="169961"/>
                                  <a:pt x="95786" y="176888"/>
                                </a:cubicBezTo>
                                <a:cubicBezTo>
                                  <a:pt x="95786" y="182949"/>
                                  <a:pt x="95786" y="189011"/>
                                  <a:pt x="95786" y="195938"/>
                                </a:cubicBezTo>
                                <a:cubicBezTo>
                                  <a:pt x="95786" y="202865"/>
                                  <a:pt x="95786" y="209793"/>
                                  <a:pt x="95786" y="216720"/>
                                </a:cubicBezTo>
                                <a:cubicBezTo>
                                  <a:pt x="95786" y="229708"/>
                                  <a:pt x="94054" y="240965"/>
                                  <a:pt x="94054" y="253954"/>
                                </a:cubicBezTo>
                                <a:cubicBezTo>
                                  <a:pt x="88859" y="253954"/>
                                  <a:pt x="83663" y="255686"/>
                                  <a:pt x="78468" y="255686"/>
                                </a:cubicBezTo>
                                <a:cubicBezTo>
                                  <a:pt x="78468" y="255686"/>
                                  <a:pt x="77602" y="255686"/>
                                  <a:pt x="77602" y="255686"/>
                                </a:cubicBezTo>
                                <a:cubicBezTo>
                                  <a:pt x="73272" y="256552"/>
                                  <a:pt x="68077" y="255686"/>
                                  <a:pt x="62882" y="254820"/>
                                </a:cubicBezTo>
                                <a:cubicBezTo>
                                  <a:pt x="58552" y="254820"/>
                                  <a:pt x="54223" y="253954"/>
                                  <a:pt x="50759" y="251356"/>
                                </a:cubicBezTo>
                                <a:cubicBezTo>
                                  <a:pt x="51625" y="238367"/>
                                  <a:pt x="50759" y="226245"/>
                                  <a:pt x="50759" y="212390"/>
                                </a:cubicBezTo>
                                <a:cubicBezTo>
                                  <a:pt x="50759" y="200268"/>
                                  <a:pt x="52491" y="188145"/>
                                  <a:pt x="52491" y="175156"/>
                                </a:cubicBezTo>
                                <a:cubicBezTo>
                                  <a:pt x="52491" y="161302"/>
                                  <a:pt x="52491" y="147447"/>
                                  <a:pt x="52491" y="133592"/>
                                </a:cubicBezTo>
                                <a:cubicBezTo>
                                  <a:pt x="52491" y="119738"/>
                                  <a:pt x="50759" y="105883"/>
                                  <a:pt x="52491" y="92029"/>
                                </a:cubicBezTo>
                                <a:cubicBezTo>
                                  <a:pt x="53357" y="80772"/>
                                  <a:pt x="52491" y="72113"/>
                                  <a:pt x="53357" y="60856"/>
                                </a:cubicBezTo>
                                <a:cubicBezTo>
                                  <a:pt x="53357" y="53929"/>
                                  <a:pt x="55089" y="51331"/>
                                  <a:pt x="53357" y="44404"/>
                                </a:cubicBezTo>
                                <a:cubicBezTo>
                                  <a:pt x="44698" y="44404"/>
                                  <a:pt x="35172" y="44404"/>
                                  <a:pt x="25647" y="44404"/>
                                </a:cubicBezTo>
                                <a:cubicBezTo>
                                  <a:pt x="21318" y="44404"/>
                                  <a:pt x="16988" y="43538"/>
                                  <a:pt x="13525" y="43538"/>
                                </a:cubicBezTo>
                                <a:cubicBezTo>
                                  <a:pt x="9195" y="43538"/>
                                  <a:pt x="5732" y="43538"/>
                                  <a:pt x="2268" y="41806"/>
                                </a:cubicBezTo>
                                <a:cubicBezTo>
                                  <a:pt x="-2062" y="29683"/>
                                  <a:pt x="536" y="11499"/>
                                  <a:pt x="4000" y="242"/>
                                </a:cubicBezTo>
                                <a:cubicBezTo>
                                  <a:pt x="12659" y="-623"/>
                                  <a:pt x="23050" y="1108"/>
                                  <a:pt x="33441" y="1108"/>
                                </a:cubicBezTo>
                                <a:cubicBezTo>
                                  <a:pt x="59418" y="1108"/>
                                  <a:pt x="87993" y="242"/>
                                  <a:pt x="114836" y="1108"/>
                                </a:cubicBezTo>
                                <a:cubicBezTo>
                                  <a:pt x="124361" y="1974"/>
                                  <a:pt x="133020" y="1974"/>
                                  <a:pt x="141679" y="1108"/>
                                </a:cubicBezTo>
                                <a:cubicBezTo>
                                  <a:pt x="142545" y="1108"/>
                                  <a:pt x="143411" y="-623"/>
                                  <a:pt x="145143" y="242"/>
                                </a:cubicBezTo>
                                <a:cubicBezTo>
                                  <a:pt x="146875" y="242"/>
                                  <a:pt x="149473" y="10633"/>
                                  <a:pt x="149473" y="12365"/>
                                </a:cubicBezTo>
                                <a:cubicBezTo>
                                  <a:pt x="146875" y="15829"/>
                                  <a:pt x="147741" y="21024"/>
                                  <a:pt x="147741" y="25354"/>
                                </a:cubicBezTo>
                                <a:close/>
                                <a:moveTo>
                                  <a:pt x="140813" y="2840"/>
                                </a:moveTo>
                                <a:cubicBezTo>
                                  <a:pt x="121763" y="1974"/>
                                  <a:pt x="101848" y="3706"/>
                                  <a:pt x="84529" y="2840"/>
                                </a:cubicBezTo>
                                <a:cubicBezTo>
                                  <a:pt x="60284" y="1974"/>
                                  <a:pt x="36904" y="2840"/>
                                  <a:pt x="13525" y="1108"/>
                                </a:cubicBezTo>
                                <a:cubicBezTo>
                                  <a:pt x="10061" y="1108"/>
                                  <a:pt x="7464" y="1108"/>
                                  <a:pt x="4000" y="1108"/>
                                </a:cubicBezTo>
                                <a:cubicBezTo>
                                  <a:pt x="2268" y="7170"/>
                                  <a:pt x="1402" y="13231"/>
                                  <a:pt x="536" y="21024"/>
                                </a:cubicBezTo>
                                <a:cubicBezTo>
                                  <a:pt x="536" y="27952"/>
                                  <a:pt x="536" y="34013"/>
                                  <a:pt x="3134" y="38342"/>
                                </a:cubicBezTo>
                                <a:cubicBezTo>
                                  <a:pt x="14391" y="38342"/>
                                  <a:pt x="27379" y="38342"/>
                                  <a:pt x="40368" y="38342"/>
                                </a:cubicBezTo>
                                <a:cubicBezTo>
                                  <a:pt x="42966" y="38342"/>
                                  <a:pt x="50759" y="38342"/>
                                  <a:pt x="51625" y="40074"/>
                                </a:cubicBezTo>
                                <a:cubicBezTo>
                                  <a:pt x="53357" y="41806"/>
                                  <a:pt x="53357" y="50465"/>
                                  <a:pt x="53357" y="53929"/>
                                </a:cubicBezTo>
                                <a:cubicBezTo>
                                  <a:pt x="52491" y="66052"/>
                                  <a:pt x="52491" y="81638"/>
                                  <a:pt x="51625" y="95492"/>
                                </a:cubicBezTo>
                                <a:cubicBezTo>
                                  <a:pt x="52491" y="114543"/>
                                  <a:pt x="51625" y="134458"/>
                                  <a:pt x="53357" y="153508"/>
                                </a:cubicBezTo>
                                <a:cubicBezTo>
                                  <a:pt x="53357" y="163899"/>
                                  <a:pt x="52491" y="172558"/>
                                  <a:pt x="52491" y="182949"/>
                                </a:cubicBezTo>
                                <a:cubicBezTo>
                                  <a:pt x="52491" y="191608"/>
                                  <a:pt x="51625" y="201133"/>
                                  <a:pt x="51625" y="211524"/>
                                </a:cubicBezTo>
                                <a:cubicBezTo>
                                  <a:pt x="51625" y="222781"/>
                                  <a:pt x="52491" y="234904"/>
                                  <a:pt x="51625" y="243563"/>
                                </a:cubicBezTo>
                                <a:cubicBezTo>
                                  <a:pt x="52491" y="243563"/>
                                  <a:pt x="51625" y="247893"/>
                                  <a:pt x="51625" y="249624"/>
                                </a:cubicBezTo>
                                <a:cubicBezTo>
                                  <a:pt x="56820" y="252222"/>
                                  <a:pt x="63748" y="251356"/>
                                  <a:pt x="69809" y="252222"/>
                                </a:cubicBezTo>
                                <a:cubicBezTo>
                                  <a:pt x="76736" y="253088"/>
                                  <a:pt x="82797" y="252222"/>
                                  <a:pt x="88859" y="250490"/>
                                </a:cubicBezTo>
                                <a:cubicBezTo>
                                  <a:pt x="88859" y="243563"/>
                                  <a:pt x="90591" y="237502"/>
                                  <a:pt x="90591" y="229708"/>
                                </a:cubicBezTo>
                                <a:cubicBezTo>
                                  <a:pt x="91457" y="213256"/>
                                  <a:pt x="90591" y="195938"/>
                                  <a:pt x="91457" y="178620"/>
                                </a:cubicBezTo>
                                <a:cubicBezTo>
                                  <a:pt x="91457" y="169961"/>
                                  <a:pt x="91457" y="163033"/>
                                  <a:pt x="91457" y="156106"/>
                                </a:cubicBezTo>
                                <a:cubicBezTo>
                                  <a:pt x="91457" y="149179"/>
                                  <a:pt x="92323" y="142252"/>
                                  <a:pt x="91457" y="137056"/>
                                </a:cubicBezTo>
                                <a:cubicBezTo>
                                  <a:pt x="91457" y="134458"/>
                                  <a:pt x="90591" y="130995"/>
                                  <a:pt x="90591" y="128397"/>
                                </a:cubicBezTo>
                                <a:cubicBezTo>
                                  <a:pt x="90591" y="122336"/>
                                  <a:pt x="90591" y="116274"/>
                                  <a:pt x="90591" y="111079"/>
                                </a:cubicBezTo>
                                <a:cubicBezTo>
                                  <a:pt x="90591" y="106749"/>
                                  <a:pt x="91457" y="102420"/>
                                  <a:pt x="91457" y="97224"/>
                                </a:cubicBezTo>
                                <a:cubicBezTo>
                                  <a:pt x="91457" y="92029"/>
                                  <a:pt x="90591" y="88565"/>
                                  <a:pt x="90591" y="82504"/>
                                </a:cubicBezTo>
                                <a:cubicBezTo>
                                  <a:pt x="90591" y="66052"/>
                                  <a:pt x="90591" y="53929"/>
                                  <a:pt x="91457" y="39208"/>
                                </a:cubicBezTo>
                                <a:cubicBezTo>
                                  <a:pt x="106177" y="40074"/>
                                  <a:pt x="123495" y="38342"/>
                                  <a:pt x="139082" y="40074"/>
                                </a:cubicBezTo>
                                <a:cubicBezTo>
                                  <a:pt x="145143" y="31415"/>
                                  <a:pt x="144277" y="13231"/>
                                  <a:pt x="140813" y="2840"/>
                                </a:cubicBezTo>
                                <a:close/>
                                <a:moveTo>
                                  <a:pt x="11793" y="51331"/>
                                </a:moveTo>
                                <a:cubicBezTo>
                                  <a:pt x="11793" y="50465"/>
                                  <a:pt x="11793" y="49599"/>
                                  <a:pt x="13525" y="49599"/>
                                </a:cubicBezTo>
                                <a:cubicBezTo>
                                  <a:pt x="14391" y="49599"/>
                                  <a:pt x="15257" y="50465"/>
                                  <a:pt x="16123" y="51331"/>
                                </a:cubicBezTo>
                                <a:lnTo>
                                  <a:pt x="16123" y="51331"/>
                                </a:lnTo>
                                <a:cubicBezTo>
                                  <a:pt x="24782" y="51331"/>
                                  <a:pt x="32575" y="51331"/>
                                  <a:pt x="42100" y="51331"/>
                                </a:cubicBezTo>
                                <a:cubicBezTo>
                                  <a:pt x="42966" y="51331"/>
                                  <a:pt x="43832" y="52197"/>
                                  <a:pt x="43832" y="53063"/>
                                </a:cubicBezTo>
                                <a:cubicBezTo>
                                  <a:pt x="43832" y="53929"/>
                                  <a:pt x="42966" y="54795"/>
                                  <a:pt x="42100" y="54795"/>
                                </a:cubicBezTo>
                                <a:lnTo>
                                  <a:pt x="36038" y="54795"/>
                                </a:lnTo>
                                <a:cubicBezTo>
                                  <a:pt x="31709" y="54795"/>
                                  <a:pt x="27379" y="53929"/>
                                  <a:pt x="23916" y="53929"/>
                                </a:cubicBezTo>
                                <a:cubicBezTo>
                                  <a:pt x="20452" y="53929"/>
                                  <a:pt x="17854" y="53929"/>
                                  <a:pt x="14391" y="53063"/>
                                </a:cubicBezTo>
                                <a:cubicBezTo>
                                  <a:pt x="13525" y="53929"/>
                                  <a:pt x="12659" y="53063"/>
                                  <a:pt x="11793" y="51331"/>
                                </a:cubicBezTo>
                                <a:lnTo>
                                  <a:pt x="11793" y="51331"/>
                                </a:lnTo>
                                <a:close/>
                                <a:moveTo>
                                  <a:pt x="153802" y="50465"/>
                                </a:moveTo>
                                <a:cubicBezTo>
                                  <a:pt x="154668" y="48733"/>
                                  <a:pt x="155534" y="46136"/>
                                  <a:pt x="155534" y="44404"/>
                                </a:cubicBezTo>
                                <a:lnTo>
                                  <a:pt x="155534" y="38342"/>
                                </a:lnTo>
                                <a:cubicBezTo>
                                  <a:pt x="155534" y="30549"/>
                                  <a:pt x="155534" y="23622"/>
                                  <a:pt x="153802" y="15829"/>
                                </a:cubicBezTo>
                                <a:cubicBezTo>
                                  <a:pt x="153802" y="14097"/>
                                  <a:pt x="154668" y="11499"/>
                                  <a:pt x="155534" y="13231"/>
                                </a:cubicBezTo>
                                <a:lnTo>
                                  <a:pt x="156400" y="15829"/>
                                </a:lnTo>
                                <a:cubicBezTo>
                                  <a:pt x="157266" y="22756"/>
                                  <a:pt x="158132" y="27952"/>
                                  <a:pt x="158132" y="34879"/>
                                </a:cubicBezTo>
                                <a:lnTo>
                                  <a:pt x="158132" y="39208"/>
                                </a:lnTo>
                                <a:cubicBezTo>
                                  <a:pt x="158132" y="46136"/>
                                  <a:pt x="158132" y="54795"/>
                                  <a:pt x="149473" y="55661"/>
                                </a:cubicBezTo>
                                <a:cubicBezTo>
                                  <a:pt x="146875" y="55661"/>
                                  <a:pt x="145143" y="55661"/>
                                  <a:pt x="145143" y="55661"/>
                                </a:cubicBezTo>
                                <a:cubicBezTo>
                                  <a:pt x="145143" y="55661"/>
                                  <a:pt x="143411" y="55661"/>
                                  <a:pt x="141679" y="55661"/>
                                </a:cubicBezTo>
                                <a:cubicBezTo>
                                  <a:pt x="139082" y="55661"/>
                                  <a:pt x="137350" y="55661"/>
                                  <a:pt x="135618" y="55661"/>
                                </a:cubicBezTo>
                                <a:lnTo>
                                  <a:pt x="129556" y="55661"/>
                                </a:lnTo>
                                <a:cubicBezTo>
                                  <a:pt x="125227" y="55661"/>
                                  <a:pt x="121763" y="55661"/>
                                  <a:pt x="117434" y="55661"/>
                                </a:cubicBezTo>
                                <a:lnTo>
                                  <a:pt x="114836" y="55661"/>
                                </a:lnTo>
                                <a:cubicBezTo>
                                  <a:pt x="109641" y="53929"/>
                                  <a:pt x="104445" y="59124"/>
                                  <a:pt x="105311" y="64320"/>
                                </a:cubicBezTo>
                                <a:cubicBezTo>
                                  <a:pt x="105311" y="66052"/>
                                  <a:pt x="105311" y="67783"/>
                                  <a:pt x="105311" y="68649"/>
                                </a:cubicBezTo>
                                <a:cubicBezTo>
                                  <a:pt x="105311" y="72979"/>
                                  <a:pt x="106177" y="78174"/>
                                  <a:pt x="105311" y="83370"/>
                                </a:cubicBezTo>
                                <a:cubicBezTo>
                                  <a:pt x="105311" y="111079"/>
                                  <a:pt x="105311" y="138788"/>
                                  <a:pt x="105311" y="167363"/>
                                </a:cubicBezTo>
                                <a:cubicBezTo>
                                  <a:pt x="105311" y="174290"/>
                                  <a:pt x="105311" y="182083"/>
                                  <a:pt x="105311" y="189011"/>
                                </a:cubicBezTo>
                                <a:cubicBezTo>
                                  <a:pt x="105311" y="195072"/>
                                  <a:pt x="105311" y="201133"/>
                                  <a:pt x="105311" y="208061"/>
                                </a:cubicBezTo>
                                <a:cubicBezTo>
                                  <a:pt x="105311" y="214988"/>
                                  <a:pt x="105311" y="221915"/>
                                  <a:pt x="105311" y="228842"/>
                                </a:cubicBezTo>
                                <a:cubicBezTo>
                                  <a:pt x="105311" y="234904"/>
                                  <a:pt x="105311" y="240965"/>
                                  <a:pt x="104445" y="246161"/>
                                </a:cubicBezTo>
                                <a:lnTo>
                                  <a:pt x="104445" y="249624"/>
                                </a:lnTo>
                                <a:cubicBezTo>
                                  <a:pt x="103579" y="256552"/>
                                  <a:pt x="104445" y="268674"/>
                                  <a:pt x="94054" y="268674"/>
                                </a:cubicBezTo>
                                <a:lnTo>
                                  <a:pt x="91457" y="269540"/>
                                </a:lnTo>
                                <a:lnTo>
                                  <a:pt x="87993" y="269540"/>
                                </a:lnTo>
                                <a:cubicBezTo>
                                  <a:pt x="87993" y="269540"/>
                                  <a:pt x="87127" y="269540"/>
                                  <a:pt x="87127" y="269540"/>
                                </a:cubicBezTo>
                                <a:cubicBezTo>
                                  <a:pt x="82797" y="270406"/>
                                  <a:pt x="77602" y="269540"/>
                                  <a:pt x="72407" y="268674"/>
                                </a:cubicBezTo>
                                <a:cubicBezTo>
                                  <a:pt x="68077" y="268674"/>
                                  <a:pt x="64613" y="267808"/>
                                  <a:pt x="61150" y="266077"/>
                                </a:cubicBezTo>
                                <a:cubicBezTo>
                                  <a:pt x="60284" y="266077"/>
                                  <a:pt x="60284" y="265211"/>
                                  <a:pt x="60284" y="264345"/>
                                </a:cubicBezTo>
                                <a:cubicBezTo>
                                  <a:pt x="60284" y="263479"/>
                                  <a:pt x="60284" y="263479"/>
                                  <a:pt x="61150" y="263479"/>
                                </a:cubicBezTo>
                                <a:lnTo>
                                  <a:pt x="62016" y="263479"/>
                                </a:lnTo>
                                <a:cubicBezTo>
                                  <a:pt x="62882" y="263479"/>
                                  <a:pt x="62882" y="263479"/>
                                  <a:pt x="62882" y="264345"/>
                                </a:cubicBezTo>
                                <a:cubicBezTo>
                                  <a:pt x="68077" y="266942"/>
                                  <a:pt x="75004" y="266077"/>
                                  <a:pt x="81066" y="266942"/>
                                </a:cubicBezTo>
                                <a:cubicBezTo>
                                  <a:pt x="84529" y="267808"/>
                                  <a:pt x="87993" y="266942"/>
                                  <a:pt x="91457" y="266942"/>
                                </a:cubicBezTo>
                                <a:cubicBezTo>
                                  <a:pt x="93188" y="266942"/>
                                  <a:pt x="94054" y="266942"/>
                                  <a:pt x="94054" y="266942"/>
                                </a:cubicBezTo>
                                <a:cubicBezTo>
                                  <a:pt x="101848" y="266942"/>
                                  <a:pt x="100116" y="258283"/>
                                  <a:pt x="100982" y="252222"/>
                                </a:cubicBezTo>
                                <a:cubicBezTo>
                                  <a:pt x="100982" y="252222"/>
                                  <a:pt x="100982" y="250490"/>
                                  <a:pt x="100982" y="248758"/>
                                </a:cubicBezTo>
                                <a:cubicBezTo>
                                  <a:pt x="100982" y="248758"/>
                                  <a:pt x="100982" y="247027"/>
                                  <a:pt x="100982" y="245295"/>
                                </a:cubicBezTo>
                                <a:cubicBezTo>
                                  <a:pt x="101848" y="228842"/>
                                  <a:pt x="100982" y="211524"/>
                                  <a:pt x="101848" y="194206"/>
                                </a:cubicBezTo>
                                <a:cubicBezTo>
                                  <a:pt x="101848" y="185547"/>
                                  <a:pt x="101848" y="178620"/>
                                  <a:pt x="101848" y="171692"/>
                                </a:cubicBezTo>
                                <a:cubicBezTo>
                                  <a:pt x="101848" y="164765"/>
                                  <a:pt x="102714" y="157838"/>
                                  <a:pt x="101848" y="152643"/>
                                </a:cubicBezTo>
                                <a:cubicBezTo>
                                  <a:pt x="101848" y="135324"/>
                                  <a:pt x="100982" y="117140"/>
                                  <a:pt x="100982" y="98090"/>
                                </a:cubicBezTo>
                                <a:lnTo>
                                  <a:pt x="100982" y="70381"/>
                                </a:lnTo>
                                <a:cubicBezTo>
                                  <a:pt x="99250" y="59990"/>
                                  <a:pt x="104445" y="53063"/>
                                  <a:pt x="114836" y="55661"/>
                                </a:cubicBezTo>
                                <a:lnTo>
                                  <a:pt x="118300" y="55661"/>
                                </a:lnTo>
                                <a:cubicBezTo>
                                  <a:pt x="122629" y="55661"/>
                                  <a:pt x="126959" y="55661"/>
                                  <a:pt x="131288" y="55661"/>
                                </a:cubicBezTo>
                                <a:lnTo>
                                  <a:pt x="142545" y="55661"/>
                                </a:lnTo>
                                <a:cubicBezTo>
                                  <a:pt x="143411" y="55661"/>
                                  <a:pt x="144277" y="55661"/>
                                  <a:pt x="145143" y="55661"/>
                                </a:cubicBezTo>
                                <a:lnTo>
                                  <a:pt x="150339" y="55661"/>
                                </a:lnTo>
                                <a:lnTo>
                                  <a:pt x="153802" y="50465"/>
                                </a:lnTo>
                                <a:close/>
                              </a:path>
                            </a:pathLst>
                          </a:custGeom>
                          <a:solidFill>
                            <a:srgbClr val="000000"/>
                          </a:solidFill>
                          <a:ln w="8653" cap="flat">
                            <a:noFill/>
                            <a:prstDash val="solid"/>
                            <a:miter/>
                          </a:ln>
                        </wps:spPr>
                        <wps:bodyPr rtlCol="0" anchor="ctr"/>
                      </wps:wsp>
                      <wps:wsp>
                        <wps:cNvPr id="2109739625" name="Freeform 2109739625"/>
                        <wps:cNvSpPr/>
                        <wps:spPr>
                          <a:xfrm>
                            <a:off x="4577398" y="3675489"/>
                            <a:ext cx="151534" cy="268059"/>
                          </a:xfrm>
                          <a:custGeom>
                            <a:avLst/>
                            <a:gdLst>
                              <a:gd name="connsiteX0" fmla="*/ 138545 w 151534"/>
                              <a:gd name="connsiteY0" fmla="*/ 228877 h 268059"/>
                              <a:gd name="connsiteX1" fmla="*/ 136814 w 151534"/>
                              <a:gd name="connsiteY1" fmla="*/ 241000 h 268059"/>
                              <a:gd name="connsiteX2" fmla="*/ 136814 w 151534"/>
                              <a:gd name="connsiteY2" fmla="*/ 243598 h 268059"/>
                              <a:gd name="connsiteX3" fmla="*/ 133350 w 151534"/>
                              <a:gd name="connsiteY3" fmla="*/ 254855 h 268059"/>
                              <a:gd name="connsiteX4" fmla="*/ 131618 w 151534"/>
                              <a:gd name="connsiteY4" fmla="*/ 253123 h 268059"/>
                              <a:gd name="connsiteX5" fmla="*/ 87457 w 151534"/>
                              <a:gd name="connsiteY5" fmla="*/ 252257 h 268059"/>
                              <a:gd name="connsiteX6" fmla="*/ 29441 w 151534"/>
                              <a:gd name="connsiteY6" fmla="*/ 254855 h 268059"/>
                              <a:gd name="connsiteX7" fmla="*/ 1732 w 151534"/>
                              <a:gd name="connsiteY7" fmla="*/ 253123 h 268059"/>
                              <a:gd name="connsiteX8" fmla="*/ 866 w 151534"/>
                              <a:gd name="connsiteY8" fmla="*/ 206364 h 268059"/>
                              <a:gd name="connsiteX9" fmla="*/ 866 w 151534"/>
                              <a:gd name="connsiteY9" fmla="*/ 194241 h 268059"/>
                              <a:gd name="connsiteX10" fmla="*/ 0 w 151534"/>
                              <a:gd name="connsiteY10" fmla="*/ 173459 h 268059"/>
                              <a:gd name="connsiteX11" fmla="*/ 1732 w 151534"/>
                              <a:gd name="connsiteY11" fmla="*/ 144884 h 268059"/>
                              <a:gd name="connsiteX12" fmla="*/ 1732 w 151534"/>
                              <a:gd name="connsiteY12" fmla="*/ 143152 h 268059"/>
                              <a:gd name="connsiteX13" fmla="*/ 1732 w 151534"/>
                              <a:gd name="connsiteY13" fmla="*/ 139688 h 268059"/>
                              <a:gd name="connsiteX14" fmla="*/ 0 w 151534"/>
                              <a:gd name="connsiteY14" fmla="*/ 110248 h 268059"/>
                              <a:gd name="connsiteX15" fmla="*/ 866 w 151534"/>
                              <a:gd name="connsiteY15" fmla="*/ 105052 h 268059"/>
                              <a:gd name="connsiteX16" fmla="*/ 866 w 151534"/>
                              <a:gd name="connsiteY16" fmla="*/ 74745 h 268059"/>
                              <a:gd name="connsiteX17" fmla="*/ 0 w 151534"/>
                              <a:gd name="connsiteY17" fmla="*/ 56561 h 268059"/>
                              <a:gd name="connsiteX18" fmla="*/ 0 w 151534"/>
                              <a:gd name="connsiteY18" fmla="*/ 55695 h 268059"/>
                              <a:gd name="connsiteX19" fmla="*/ 0 w 151534"/>
                              <a:gd name="connsiteY19" fmla="*/ 3741 h 268059"/>
                              <a:gd name="connsiteX20" fmla="*/ 32904 w 151534"/>
                              <a:gd name="connsiteY20" fmla="*/ 277 h 268059"/>
                              <a:gd name="connsiteX21" fmla="*/ 75334 w 151534"/>
                              <a:gd name="connsiteY21" fmla="*/ 277 h 268059"/>
                              <a:gd name="connsiteX22" fmla="*/ 100446 w 151534"/>
                              <a:gd name="connsiteY22" fmla="*/ 277 h 268059"/>
                              <a:gd name="connsiteX23" fmla="*/ 126423 w 151534"/>
                              <a:gd name="connsiteY23" fmla="*/ 1143 h 268059"/>
                              <a:gd name="connsiteX24" fmla="*/ 130752 w 151534"/>
                              <a:gd name="connsiteY24" fmla="*/ 1143 h 268059"/>
                              <a:gd name="connsiteX25" fmla="*/ 136814 w 151534"/>
                              <a:gd name="connsiteY25" fmla="*/ 23657 h 268059"/>
                              <a:gd name="connsiteX26" fmla="*/ 129886 w 151534"/>
                              <a:gd name="connsiteY26" fmla="*/ 47902 h 268059"/>
                              <a:gd name="connsiteX27" fmla="*/ 116898 w 151534"/>
                              <a:gd name="connsiteY27" fmla="*/ 47902 h 268059"/>
                              <a:gd name="connsiteX28" fmla="*/ 104775 w 151534"/>
                              <a:gd name="connsiteY28" fmla="*/ 47902 h 268059"/>
                              <a:gd name="connsiteX29" fmla="*/ 87457 w 151534"/>
                              <a:gd name="connsiteY29" fmla="*/ 47036 h 268059"/>
                              <a:gd name="connsiteX30" fmla="*/ 73602 w 151534"/>
                              <a:gd name="connsiteY30" fmla="*/ 47036 h 268059"/>
                              <a:gd name="connsiteX31" fmla="*/ 45027 w 151534"/>
                              <a:gd name="connsiteY31" fmla="*/ 47036 h 268059"/>
                              <a:gd name="connsiteX32" fmla="*/ 45027 w 151534"/>
                              <a:gd name="connsiteY32" fmla="*/ 51366 h 268059"/>
                              <a:gd name="connsiteX33" fmla="*/ 45027 w 151534"/>
                              <a:gd name="connsiteY33" fmla="*/ 52232 h 268059"/>
                              <a:gd name="connsiteX34" fmla="*/ 43295 w 151534"/>
                              <a:gd name="connsiteY34" fmla="*/ 87734 h 268059"/>
                              <a:gd name="connsiteX35" fmla="*/ 45893 w 151534"/>
                              <a:gd name="connsiteY35" fmla="*/ 106784 h 268059"/>
                              <a:gd name="connsiteX36" fmla="*/ 76200 w 151534"/>
                              <a:gd name="connsiteY36" fmla="*/ 105918 h 268059"/>
                              <a:gd name="connsiteX37" fmla="*/ 90920 w 151534"/>
                              <a:gd name="connsiteY37" fmla="*/ 106784 h 268059"/>
                              <a:gd name="connsiteX38" fmla="*/ 96116 w 151534"/>
                              <a:gd name="connsiteY38" fmla="*/ 105918 h 268059"/>
                              <a:gd name="connsiteX39" fmla="*/ 106507 w 151534"/>
                              <a:gd name="connsiteY39" fmla="*/ 106784 h 268059"/>
                              <a:gd name="connsiteX40" fmla="*/ 111702 w 151534"/>
                              <a:gd name="connsiteY40" fmla="*/ 106784 h 268059"/>
                              <a:gd name="connsiteX41" fmla="*/ 117764 w 151534"/>
                              <a:gd name="connsiteY41" fmla="*/ 131029 h 268059"/>
                              <a:gd name="connsiteX42" fmla="*/ 116032 w 151534"/>
                              <a:gd name="connsiteY42" fmla="*/ 149214 h 268059"/>
                              <a:gd name="connsiteX43" fmla="*/ 108239 w 151534"/>
                              <a:gd name="connsiteY43" fmla="*/ 149214 h 268059"/>
                              <a:gd name="connsiteX44" fmla="*/ 89189 w 151534"/>
                              <a:gd name="connsiteY44" fmla="*/ 149214 h 268059"/>
                              <a:gd name="connsiteX45" fmla="*/ 81395 w 151534"/>
                              <a:gd name="connsiteY45" fmla="*/ 150079 h 268059"/>
                              <a:gd name="connsiteX46" fmla="*/ 70139 w 151534"/>
                              <a:gd name="connsiteY46" fmla="*/ 149214 h 268059"/>
                              <a:gd name="connsiteX47" fmla="*/ 46759 w 151534"/>
                              <a:gd name="connsiteY47" fmla="*/ 149214 h 268059"/>
                              <a:gd name="connsiteX48" fmla="*/ 45027 w 151534"/>
                              <a:gd name="connsiteY48" fmla="*/ 189045 h 268059"/>
                              <a:gd name="connsiteX49" fmla="*/ 45893 w 151534"/>
                              <a:gd name="connsiteY49" fmla="*/ 209827 h 268059"/>
                              <a:gd name="connsiteX50" fmla="*/ 104775 w 151534"/>
                              <a:gd name="connsiteY50" fmla="*/ 211559 h 268059"/>
                              <a:gd name="connsiteX51" fmla="*/ 123825 w 151534"/>
                              <a:gd name="connsiteY51" fmla="*/ 209827 h 268059"/>
                              <a:gd name="connsiteX52" fmla="*/ 126423 w 151534"/>
                              <a:gd name="connsiteY52" fmla="*/ 209827 h 268059"/>
                              <a:gd name="connsiteX53" fmla="*/ 129886 w 151534"/>
                              <a:gd name="connsiteY53" fmla="*/ 209827 h 268059"/>
                              <a:gd name="connsiteX54" fmla="*/ 132484 w 151534"/>
                              <a:gd name="connsiteY54" fmla="*/ 209827 h 268059"/>
                              <a:gd name="connsiteX55" fmla="*/ 134216 w 151534"/>
                              <a:gd name="connsiteY55" fmla="*/ 208961 h 268059"/>
                              <a:gd name="connsiteX56" fmla="*/ 135948 w 151534"/>
                              <a:gd name="connsiteY56" fmla="*/ 208961 h 268059"/>
                              <a:gd name="connsiteX57" fmla="*/ 138545 w 151534"/>
                              <a:gd name="connsiteY57" fmla="*/ 228877 h 268059"/>
                              <a:gd name="connsiteX58" fmla="*/ 135082 w 151534"/>
                              <a:gd name="connsiteY58" fmla="*/ 227145 h 268059"/>
                              <a:gd name="connsiteX59" fmla="*/ 134216 w 151534"/>
                              <a:gd name="connsiteY59" fmla="*/ 214157 h 268059"/>
                              <a:gd name="connsiteX60" fmla="*/ 109971 w 151534"/>
                              <a:gd name="connsiteY60" fmla="*/ 215023 h 268059"/>
                              <a:gd name="connsiteX61" fmla="*/ 45893 w 151534"/>
                              <a:gd name="connsiteY61" fmla="*/ 213291 h 268059"/>
                              <a:gd name="connsiteX62" fmla="*/ 42429 w 151534"/>
                              <a:gd name="connsiteY62" fmla="*/ 187313 h 268059"/>
                              <a:gd name="connsiteX63" fmla="*/ 44161 w 151534"/>
                              <a:gd name="connsiteY63" fmla="*/ 149214 h 268059"/>
                              <a:gd name="connsiteX64" fmla="*/ 63211 w 151534"/>
                              <a:gd name="connsiteY64" fmla="*/ 147482 h 268059"/>
                              <a:gd name="connsiteX65" fmla="*/ 68407 w 151534"/>
                              <a:gd name="connsiteY65" fmla="*/ 147482 h 268059"/>
                              <a:gd name="connsiteX66" fmla="*/ 69273 w 151534"/>
                              <a:gd name="connsiteY66" fmla="*/ 146616 h 268059"/>
                              <a:gd name="connsiteX67" fmla="*/ 79664 w 151534"/>
                              <a:gd name="connsiteY67" fmla="*/ 147482 h 268059"/>
                              <a:gd name="connsiteX68" fmla="*/ 96982 w 151534"/>
                              <a:gd name="connsiteY68" fmla="*/ 146616 h 268059"/>
                              <a:gd name="connsiteX69" fmla="*/ 110836 w 151534"/>
                              <a:gd name="connsiteY69" fmla="*/ 146616 h 268059"/>
                              <a:gd name="connsiteX70" fmla="*/ 114300 w 151534"/>
                              <a:gd name="connsiteY70" fmla="*/ 132761 h 268059"/>
                              <a:gd name="connsiteX71" fmla="*/ 112568 w 151534"/>
                              <a:gd name="connsiteY71" fmla="*/ 110248 h 268059"/>
                              <a:gd name="connsiteX72" fmla="*/ 103909 w 151534"/>
                              <a:gd name="connsiteY72" fmla="*/ 110248 h 268059"/>
                              <a:gd name="connsiteX73" fmla="*/ 90055 w 151534"/>
                              <a:gd name="connsiteY73" fmla="*/ 110248 h 268059"/>
                              <a:gd name="connsiteX74" fmla="*/ 81395 w 151534"/>
                              <a:gd name="connsiteY74" fmla="*/ 109382 h 268059"/>
                              <a:gd name="connsiteX75" fmla="*/ 63211 w 151534"/>
                              <a:gd name="connsiteY75" fmla="*/ 110248 h 268059"/>
                              <a:gd name="connsiteX76" fmla="*/ 44161 w 151534"/>
                              <a:gd name="connsiteY76" fmla="*/ 110248 h 268059"/>
                              <a:gd name="connsiteX77" fmla="*/ 41564 w 151534"/>
                              <a:gd name="connsiteY77" fmla="*/ 86002 h 268059"/>
                              <a:gd name="connsiteX78" fmla="*/ 44161 w 151534"/>
                              <a:gd name="connsiteY78" fmla="*/ 46170 h 268059"/>
                              <a:gd name="connsiteX79" fmla="*/ 45027 w 151534"/>
                              <a:gd name="connsiteY79" fmla="*/ 46170 h 268059"/>
                              <a:gd name="connsiteX80" fmla="*/ 45893 w 151534"/>
                              <a:gd name="connsiteY80" fmla="*/ 44438 h 268059"/>
                              <a:gd name="connsiteX81" fmla="*/ 58016 w 151534"/>
                              <a:gd name="connsiteY81" fmla="*/ 44438 h 268059"/>
                              <a:gd name="connsiteX82" fmla="*/ 84859 w 151534"/>
                              <a:gd name="connsiteY82" fmla="*/ 44438 h 268059"/>
                              <a:gd name="connsiteX83" fmla="*/ 107373 w 151534"/>
                              <a:gd name="connsiteY83" fmla="*/ 44438 h 268059"/>
                              <a:gd name="connsiteX84" fmla="*/ 115166 w 151534"/>
                              <a:gd name="connsiteY84" fmla="*/ 44438 h 268059"/>
                              <a:gd name="connsiteX85" fmla="*/ 133350 w 151534"/>
                              <a:gd name="connsiteY85" fmla="*/ 45304 h 268059"/>
                              <a:gd name="connsiteX86" fmla="*/ 135948 w 151534"/>
                              <a:gd name="connsiteY86" fmla="*/ 22791 h 268059"/>
                              <a:gd name="connsiteX87" fmla="*/ 134216 w 151534"/>
                              <a:gd name="connsiteY87" fmla="*/ 5473 h 268059"/>
                              <a:gd name="connsiteX88" fmla="*/ 53686 w 151534"/>
                              <a:gd name="connsiteY88" fmla="*/ 5473 h 268059"/>
                              <a:gd name="connsiteX89" fmla="*/ 32904 w 151534"/>
                              <a:gd name="connsiteY89" fmla="*/ 4607 h 268059"/>
                              <a:gd name="connsiteX90" fmla="*/ 6061 w 151534"/>
                              <a:gd name="connsiteY90" fmla="*/ 5473 h 268059"/>
                              <a:gd name="connsiteX91" fmla="*/ 6061 w 151534"/>
                              <a:gd name="connsiteY91" fmla="*/ 31450 h 268059"/>
                              <a:gd name="connsiteX92" fmla="*/ 6061 w 151534"/>
                              <a:gd name="connsiteY92" fmla="*/ 58293 h 268059"/>
                              <a:gd name="connsiteX93" fmla="*/ 6061 w 151534"/>
                              <a:gd name="connsiteY93" fmla="*/ 86002 h 268059"/>
                              <a:gd name="connsiteX94" fmla="*/ 5196 w 151534"/>
                              <a:gd name="connsiteY94" fmla="*/ 115443 h 268059"/>
                              <a:gd name="connsiteX95" fmla="*/ 6061 w 151534"/>
                              <a:gd name="connsiteY95" fmla="*/ 141420 h 268059"/>
                              <a:gd name="connsiteX96" fmla="*/ 5196 w 151534"/>
                              <a:gd name="connsiteY96" fmla="*/ 170861 h 268059"/>
                              <a:gd name="connsiteX97" fmla="*/ 6061 w 151534"/>
                              <a:gd name="connsiteY97" fmla="*/ 243598 h 268059"/>
                              <a:gd name="connsiteX98" fmla="*/ 6061 w 151534"/>
                              <a:gd name="connsiteY98" fmla="*/ 252257 h 268059"/>
                              <a:gd name="connsiteX99" fmla="*/ 23380 w 151534"/>
                              <a:gd name="connsiteY99" fmla="*/ 252257 h 268059"/>
                              <a:gd name="connsiteX100" fmla="*/ 36368 w 151534"/>
                              <a:gd name="connsiteY100" fmla="*/ 252257 h 268059"/>
                              <a:gd name="connsiteX101" fmla="*/ 82261 w 151534"/>
                              <a:gd name="connsiteY101" fmla="*/ 249659 h 268059"/>
                              <a:gd name="connsiteX102" fmla="*/ 133350 w 151534"/>
                              <a:gd name="connsiteY102" fmla="*/ 250525 h 268059"/>
                              <a:gd name="connsiteX103" fmla="*/ 135082 w 151534"/>
                              <a:gd name="connsiteY103" fmla="*/ 227145 h 268059"/>
                              <a:gd name="connsiteX104" fmla="*/ 148071 w 151534"/>
                              <a:gd name="connsiteY104" fmla="*/ 239268 h 268059"/>
                              <a:gd name="connsiteX105" fmla="*/ 147205 w 151534"/>
                              <a:gd name="connsiteY105" fmla="*/ 226279 h 268059"/>
                              <a:gd name="connsiteX106" fmla="*/ 146339 w 151534"/>
                              <a:gd name="connsiteY106" fmla="*/ 225413 h 268059"/>
                              <a:gd name="connsiteX107" fmla="*/ 146339 w 151534"/>
                              <a:gd name="connsiteY107" fmla="*/ 224548 h 268059"/>
                              <a:gd name="connsiteX108" fmla="*/ 147205 w 151534"/>
                              <a:gd name="connsiteY108" fmla="*/ 222816 h 268059"/>
                              <a:gd name="connsiteX109" fmla="*/ 148071 w 151534"/>
                              <a:gd name="connsiteY109" fmla="*/ 222816 h 268059"/>
                              <a:gd name="connsiteX110" fmla="*/ 149802 w 151534"/>
                              <a:gd name="connsiteY110" fmla="*/ 224548 h 268059"/>
                              <a:gd name="connsiteX111" fmla="*/ 151534 w 151534"/>
                              <a:gd name="connsiteY111" fmla="*/ 241866 h 268059"/>
                              <a:gd name="connsiteX112" fmla="*/ 149802 w 151534"/>
                              <a:gd name="connsiteY112" fmla="*/ 253989 h 268059"/>
                              <a:gd name="connsiteX113" fmla="*/ 149802 w 151534"/>
                              <a:gd name="connsiteY113" fmla="*/ 256586 h 268059"/>
                              <a:gd name="connsiteX114" fmla="*/ 146339 w 151534"/>
                              <a:gd name="connsiteY114" fmla="*/ 267843 h 268059"/>
                              <a:gd name="connsiteX115" fmla="*/ 144607 w 151534"/>
                              <a:gd name="connsiteY115" fmla="*/ 266111 h 268059"/>
                              <a:gd name="connsiteX116" fmla="*/ 100446 w 151534"/>
                              <a:gd name="connsiteY116" fmla="*/ 265245 h 268059"/>
                              <a:gd name="connsiteX117" fmla="*/ 42429 w 151534"/>
                              <a:gd name="connsiteY117" fmla="*/ 267843 h 268059"/>
                              <a:gd name="connsiteX118" fmla="*/ 15586 w 151534"/>
                              <a:gd name="connsiteY118" fmla="*/ 266977 h 268059"/>
                              <a:gd name="connsiteX119" fmla="*/ 13855 w 151534"/>
                              <a:gd name="connsiteY119" fmla="*/ 264379 h 268059"/>
                              <a:gd name="connsiteX120" fmla="*/ 15586 w 151534"/>
                              <a:gd name="connsiteY120" fmla="*/ 262648 h 268059"/>
                              <a:gd name="connsiteX121" fmla="*/ 17318 w 151534"/>
                              <a:gd name="connsiteY121" fmla="*/ 264379 h 268059"/>
                              <a:gd name="connsiteX122" fmla="*/ 17318 w 151534"/>
                              <a:gd name="connsiteY122" fmla="*/ 264379 h 268059"/>
                              <a:gd name="connsiteX123" fmla="*/ 34636 w 151534"/>
                              <a:gd name="connsiteY123" fmla="*/ 264379 h 268059"/>
                              <a:gd name="connsiteX124" fmla="*/ 47625 w 151534"/>
                              <a:gd name="connsiteY124" fmla="*/ 264379 h 268059"/>
                              <a:gd name="connsiteX125" fmla="*/ 93518 w 151534"/>
                              <a:gd name="connsiteY125" fmla="*/ 261782 h 268059"/>
                              <a:gd name="connsiteX126" fmla="*/ 144607 w 151534"/>
                              <a:gd name="connsiteY126" fmla="*/ 262648 h 268059"/>
                              <a:gd name="connsiteX127" fmla="*/ 148071 w 151534"/>
                              <a:gd name="connsiteY127" fmla="*/ 239268 h 268059"/>
                              <a:gd name="connsiteX128" fmla="*/ 57150 w 151534"/>
                              <a:gd name="connsiteY128" fmla="*/ 98991 h 268059"/>
                              <a:gd name="connsiteX129" fmla="*/ 55418 w 151534"/>
                              <a:gd name="connsiteY129" fmla="*/ 100723 h 268059"/>
                              <a:gd name="connsiteX130" fmla="*/ 53686 w 151534"/>
                              <a:gd name="connsiteY130" fmla="*/ 98991 h 268059"/>
                              <a:gd name="connsiteX131" fmla="*/ 53686 w 151534"/>
                              <a:gd name="connsiteY131" fmla="*/ 98125 h 268059"/>
                              <a:gd name="connsiteX132" fmla="*/ 56284 w 151534"/>
                              <a:gd name="connsiteY132" fmla="*/ 58293 h 268059"/>
                              <a:gd name="connsiteX133" fmla="*/ 57150 w 151534"/>
                              <a:gd name="connsiteY133" fmla="*/ 58293 h 268059"/>
                              <a:gd name="connsiteX134" fmla="*/ 58016 w 151534"/>
                              <a:gd name="connsiteY134" fmla="*/ 56561 h 268059"/>
                              <a:gd name="connsiteX135" fmla="*/ 70139 w 151534"/>
                              <a:gd name="connsiteY135" fmla="*/ 56561 h 268059"/>
                              <a:gd name="connsiteX136" fmla="*/ 96982 w 151534"/>
                              <a:gd name="connsiteY136" fmla="*/ 56561 h 268059"/>
                              <a:gd name="connsiteX137" fmla="*/ 119495 w 151534"/>
                              <a:gd name="connsiteY137" fmla="*/ 56561 h 268059"/>
                              <a:gd name="connsiteX138" fmla="*/ 127289 w 151534"/>
                              <a:gd name="connsiteY138" fmla="*/ 56561 h 268059"/>
                              <a:gd name="connsiteX139" fmla="*/ 145473 w 151534"/>
                              <a:gd name="connsiteY139" fmla="*/ 57427 h 268059"/>
                              <a:gd name="connsiteX140" fmla="*/ 148071 w 151534"/>
                              <a:gd name="connsiteY140" fmla="*/ 34913 h 268059"/>
                              <a:gd name="connsiteX141" fmla="*/ 146339 w 151534"/>
                              <a:gd name="connsiteY141" fmla="*/ 17595 h 268059"/>
                              <a:gd name="connsiteX142" fmla="*/ 145473 w 151534"/>
                              <a:gd name="connsiteY142" fmla="*/ 16730 h 268059"/>
                              <a:gd name="connsiteX143" fmla="*/ 145473 w 151534"/>
                              <a:gd name="connsiteY143" fmla="*/ 15864 h 268059"/>
                              <a:gd name="connsiteX144" fmla="*/ 147205 w 151534"/>
                              <a:gd name="connsiteY144" fmla="*/ 14998 h 268059"/>
                              <a:gd name="connsiteX145" fmla="*/ 151534 w 151534"/>
                              <a:gd name="connsiteY145" fmla="*/ 37511 h 268059"/>
                              <a:gd name="connsiteX146" fmla="*/ 144607 w 151534"/>
                              <a:gd name="connsiteY146" fmla="*/ 61757 h 268059"/>
                              <a:gd name="connsiteX147" fmla="*/ 131618 w 151534"/>
                              <a:gd name="connsiteY147" fmla="*/ 61757 h 268059"/>
                              <a:gd name="connsiteX148" fmla="*/ 119495 w 151534"/>
                              <a:gd name="connsiteY148" fmla="*/ 61757 h 268059"/>
                              <a:gd name="connsiteX149" fmla="*/ 102177 w 151534"/>
                              <a:gd name="connsiteY149" fmla="*/ 60891 h 268059"/>
                              <a:gd name="connsiteX150" fmla="*/ 88323 w 151534"/>
                              <a:gd name="connsiteY150" fmla="*/ 60891 h 268059"/>
                              <a:gd name="connsiteX151" fmla="*/ 59748 w 151534"/>
                              <a:gd name="connsiteY151" fmla="*/ 60891 h 268059"/>
                              <a:gd name="connsiteX152" fmla="*/ 59748 w 151534"/>
                              <a:gd name="connsiteY152" fmla="*/ 64355 h 268059"/>
                              <a:gd name="connsiteX153" fmla="*/ 59748 w 151534"/>
                              <a:gd name="connsiteY153" fmla="*/ 66086 h 268059"/>
                              <a:gd name="connsiteX154" fmla="*/ 57150 w 151534"/>
                              <a:gd name="connsiteY154" fmla="*/ 98991 h 268059"/>
                              <a:gd name="connsiteX155" fmla="*/ 58882 w 151534"/>
                              <a:gd name="connsiteY155" fmla="*/ 201168 h 268059"/>
                              <a:gd name="connsiteX156" fmla="*/ 57150 w 151534"/>
                              <a:gd name="connsiteY156" fmla="*/ 202900 h 268059"/>
                              <a:gd name="connsiteX157" fmla="*/ 55418 w 151534"/>
                              <a:gd name="connsiteY157" fmla="*/ 201168 h 268059"/>
                              <a:gd name="connsiteX158" fmla="*/ 55418 w 151534"/>
                              <a:gd name="connsiteY158" fmla="*/ 199436 h 268059"/>
                              <a:gd name="connsiteX159" fmla="*/ 57150 w 151534"/>
                              <a:gd name="connsiteY159" fmla="*/ 164800 h 268059"/>
                              <a:gd name="connsiteX160" fmla="*/ 61480 w 151534"/>
                              <a:gd name="connsiteY160" fmla="*/ 160470 h 268059"/>
                              <a:gd name="connsiteX161" fmla="*/ 77066 w 151534"/>
                              <a:gd name="connsiteY161" fmla="*/ 158739 h 268059"/>
                              <a:gd name="connsiteX162" fmla="*/ 82261 w 151534"/>
                              <a:gd name="connsiteY162" fmla="*/ 158739 h 268059"/>
                              <a:gd name="connsiteX163" fmla="*/ 83127 w 151534"/>
                              <a:gd name="connsiteY163" fmla="*/ 157873 h 268059"/>
                              <a:gd name="connsiteX164" fmla="*/ 93518 w 151534"/>
                              <a:gd name="connsiteY164" fmla="*/ 158739 h 268059"/>
                              <a:gd name="connsiteX165" fmla="*/ 110836 w 151534"/>
                              <a:gd name="connsiteY165" fmla="*/ 157873 h 268059"/>
                              <a:gd name="connsiteX166" fmla="*/ 124691 w 151534"/>
                              <a:gd name="connsiteY166" fmla="*/ 157873 h 268059"/>
                              <a:gd name="connsiteX167" fmla="*/ 128154 w 151534"/>
                              <a:gd name="connsiteY167" fmla="*/ 144018 h 268059"/>
                              <a:gd name="connsiteX168" fmla="*/ 126423 w 151534"/>
                              <a:gd name="connsiteY168" fmla="*/ 121504 h 268059"/>
                              <a:gd name="connsiteX169" fmla="*/ 125557 w 151534"/>
                              <a:gd name="connsiteY169" fmla="*/ 120639 h 268059"/>
                              <a:gd name="connsiteX170" fmla="*/ 125557 w 151534"/>
                              <a:gd name="connsiteY170" fmla="*/ 119773 h 268059"/>
                              <a:gd name="connsiteX171" fmla="*/ 127289 w 151534"/>
                              <a:gd name="connsiteY171" fmla="*/ 118907 h 268059"/>
                              <a:gd name="connsiteX172" fmla="*/ 131618 w 151534"/>
                              <a:gd name="connsiteY172" fmla="*/ 142286 h 268059"/>
                              <a:gd name="connsiteX173" fmla="*/ 130752 w 151534"/>
                              <a:gd name="connsiteY173" fmla="*/ 157007 h 268059"/>
                              <a:gd name="connsiteX174" fmla="*/ 126423 w 151534"/>
                              <a:gd name="connsiteY174" fmla="*/ 161336 h 268059"/>
                              <a:gd name="connsiteX175" fmla="*/ 122093 w 151534"/>
                              <a:gd name="connsiteY175" fmla="*/ 161336 h 268059"/>
                              <a:gd name="connsiteX176" fmla="*/ 103043 w 151534"/>
                              <a:gd name="connsiteY176" fmla="*/ 161336 h 268059"/>
                              <a:gd name="connsiteX177" fmla="*/ 95250 w 151534"/>
                              <a:gd name="connsiteY177" fmla="*/ 162202 h 268059"/>
                              <a:gd name="connsiteX178" fmla="*/ 83993 w 151534"/>
                              <a:gd name="connsiteY178" fmla="*/ 161336 h 268059"/>
                              <a:gd name="connsiteX179" fmla="*/ 60614 w 151534"/>
                              <a:gd name="connsiteY179" fmla="*/ 161336 h 268059"/>
                              <a:gd name="connsiteX180" fmla="*/ 58882 w 151534"/>
                              <a:gd name="connsiteY180" fmla="*/ 201168 h 26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Lst>
                            <a:rect l="l" t="t" r="r" b="b"/>
                            <a:pathLst>
                              <a:path w="151534" h="268059">
                                <a:moveTo>
                                  <a:pt x="138545" y="228877"/>
                                </a:moveTo>
                                <a:cubicBezTo>
                                  <a:pt x="138545" y="233207"/>
                                  <a:pt x="138545" y="237536"/>
                                  <a:pt x="136814" y="241000"/>
                                </a:cubicBezTo>
                                <a:cubicBezTo>
                                  <a:pt x="136814" y="241866"/>
                                  <a:pt x="136814" y="242732"/>
                                  <a:pt x="136814" y="243598"/>
                                </a:cubicBezTo>
                                <a:cubicBezTo>
                                  <a:pt x="136814" y="247927"/>
                                  <a:pt x="135082" y="254855"/>
                                  <a:pt x="133350" y="254855"/>
                                </a:cubicBezTo>
                                <a:cubicBezTo>
                                  <a:pt x="132484" y="254855"/>
                                  <a:pt x="131618" y="254855"/>
                                  <a:pt x="131618" y="253123"/>
                                </a:cubicBezTo>
                                <a:lnTo>
                                  <a:pt x="87457" y="252257"/>
                                </a:lnTo>
                                <a:cubicBezTo>
                                  <a:pt x="70139" y="252257"/>
                                  <a:pt x="50223" y="254855"/>
                                  <a:pt x="29441" y="254855"/>
                                </a:cubicBezTo>
                                <a:cubicBezTo>
                                  <a:pt x="21648" y="254855"/>
                                  <a:pt x="5196" y="256586"/>
                                  <a:pt x="1732" y="253123"/>
                                </a:cubicBezTo>
                                <a:cubicBezTo>
                                  <a:pt x="866" y="237536"/>
                                  <a:pt x="866" y="221950"/>
                                  <a:pt x="866" y="206364"/>
                                </a:cubicBezTo>
                                <a:lnTo>
                                  <a:pt x="866" y="194241"/>
                                </a:lnTo>
                                <a:cubicBezTo>
                                  <a:pt x="866" y="187313"/>
                                  <a:pt x="0" y="180386"/>
                                  <a:pt x="0" y="173459"/>
                                </a:cubicBezTo>
                                <a:cubicBezTo>
                                  <a:pt x="0" y="166532"/>
                                  <a:pt x="0" y="146616"/>
                                  <a:pt x="1732" y="144884"/>
                                </a:cubicBezTo>
                                <a:cubicBezTo>
                                  <a:pt x="1732" y="144884"/>
                                  <a:pt x="1732" y="144018"/>
                                  <a:pt x="1732" y="143152"/>
                                </a:cubicBezTo>
                                <a:cubicBezTo>
                                  <a:pt x="1732" y="142286"/>
                                  <a:pt x="1732" y="141420"/>
                                  <a:pt x="1732" y="139688"/>
                                </a:cubicBezTo>
                                <a:cubicBezTo>
                                  <a:pt x="1732" y="129298"/>
                                  <a:pt x="0" y="120639"/>
                                  <a:pt x="0" y="110248"/>
                                </a:cubicBezTo>
                                <a:cubicBezTo>
                                  <a:pt x="0" y="108516"/>
                                  <a:pt x="0" y="105918"/>
                                  <a:pt x="866" y="105052"/>
                                </a:cubicBezTo>
                                <a:lnTo>
                                  <a:pt x="866" y="74745"/>
                                </a:lnTo>
                                <a:cubicBezTo>
                                  <a:pt x="866" y="70416"/>
                                  <a:pt x="1732" y="58293"/>
                                  <a:pt x="0" y="56561"/>
                                </a:cubicBezTo>
                                <a:lnTo>
                                  <a:pt x="0" y="55695"/>
                                </a:lnTo>
                                <a:cubicBezTo>
                                  <a:pt x="0" y="38377"/>
                                  <a:pt x="0" y="19327"/>
                                  <a:pt x="0" y="3741"/>
                                </a:cubicBezTo>
                                <a:cubicBezTo>
                                  <a:pt x="8659" y="-1455"/>
                                  <a:pt x="23380" y="277"/>
                                  <a:pt x="32904" y="277"/>
                                </a:cubicBezTo>
                                <a:cubicBezTo>
                                  <a:pt x="46759" y="277"/>
                                  <a:pt x="60614" y="277"/>
                                  <a:pt x="75334" y="277"/>
                                </a:cubicBezTo>
                                <a:cubicBezTo>
                                  <a:pt x="83993" y="277"/>
                                  <a:pt x="91786" y="277"/>
                                  <a:pt x="100446" y="277"/>
                                </a:cubicBezTo>
                                <a:cubicBezTo>
                                  <a:pt x="109105" y="277"/>
                                  <a:pt x="117764" y="1143"/>
                                  <a:pt x="126423" y="1143"/>
                                </a:cubicBezTo>
                                <a:cubicBezTo>
                                  <a:pt x="128154" y="1143"/>
                                  <a:pt x="129886" y="1143"/>
                                  <a:pt x="130752" y="1143"/>
                                </a:cubicBezTo>
                                <a:cubicBezTo>
                                  <a:pt x="135948" y="1143"/>
                                  <a:pt x="136814" y="19327"/>
                                  <a:pt x="136814" y="23657"/>
                                </a:cubicBezTo>
                                <a:cubicBezTo>
                                  <a:pt x="136814" y="28852"/>
                                  <a:pt x="136814" y="47902"/>
                                  <a:pt x="129886" y="47902"/>
                                </a:cubicBezTo>
                                <a:cubicBezTo>
                                  <a:pt x="125557" y="47902"/>
                                  <a:pt x="121227" y="47902"/>
                                  <a:pt x="116898" y="47902"/>
                                </a:cubicBezTo>
                                <a:lnTo>
                                  <a:pt x="104775" y="47902"/>
                                </a:lnTo>
                                <a:cubicBezTo>
                                  <a:pt x="98714" y="47902"/>
                                  <a:pt x="92652" y="47036"/>
                                  <a:pt x="87457" y="47036"/>
                                </a:cubicBezTo>
                                <a:cubicBezTo>
                                  <a:pt x="83127" y="47036"/>
                                  <a:pt x="77932" y="47036"/>
                                  <a:pt x="73602" y="47036"/>
                                </a:cubicBezTo>
                                <a:cubicBezTo>
                                  <a:pt x="64077" y="47036"/>
                                  <a:pt x="54552" y="47036"/>
                                  <a:pt x="45027" y="47036"/>
                                </a:cubicBezTo>
                                <a:cubicBezTo>
                                  <a:pt x="45027" y="49634"/>
                                  <a:pt x="45027" y="50500"/>
                                  <a:pt x="45027" y="51366"/>
                                </a:cubicBezTo>
                                <a:lnTo>
                                  <a:pt x="45027" y="52232"/>
                                </a:lnTo>
                                <a:cubicBezTo>
                                  <a:pt x="45027" y="64355"/>
                                  <a:pt x="43295" y="76477"/>
                                  <a:pt x="43295" y="87734"/>
                                </a:cubicBezTo>
                                <a:cubicBezTo>
                                  <a:pt x="43295" y="94661"/>
                                  <a:pt x="44161" y="101589"/>
                                  <a:pt x="45893" y="106784"/>
                                </a:cubicBezTo>
                                <a:cubicBezTo>
                                  <a:pt x="55418" y="106784"/>
                                  <a:pt x="66675" y="105918"/>
                                  <a:pt x="76200" y="105918"/>
                                </a:cubicBezTo>
                                <a:cubicBezTo>
                                  <a:pt x="81395" y="105918"/>
                                  <a:pt x="86591" y="105918"/>
                                  <a:pt x="90920" y="106784"/>
                                </a:cubicBezTo>
                                <a:cubicBezTo>
                                  <a:pt x="92652" y="106784"/>
                                  <a:pt x="94384" y="105918"/>
                                  <a:pt x="96116" y="105918"/>
                                </a:cubicBezTo>
                                <a:cubicBezTo>
                                  <a:pt x="98714" y="105918"/>
                                  <a:pt x="103043" y="106784"/>
                                  <a:pt x="106507" y="106784"/>
                                </a:cubicBezTo>
                                <a:cubicBezTo>
                                  <a:pt x="108239" y="106784"/>
                                  <a:pt x="109971" y="106784"/>
                                  <a:pt x="111702" y="106784"/>
                                </a:cubicBezTo>
                                <a:cubicBezTo>
                                  <a:pt x="117764" y="106784"/>
                                  <a:pt x="117764" y="122370"/>
                                  <a:pt x="117764" y="131029"/>
                                </a:cubicBezTo>
                                <a:cubicBezTo>
                                  <a:pt x="117764" y="136225"/>
                                  <a:pt x="116898" y="142286"/>
                                  <a:pt x="116032" y="149214"/>
                                </a:cubicBezTo>
                                <a:cubicBezTo>
                                  <a:pt x="113434" y="149214"/>
                                  <a:pt x="110836" y="149214"/>
                                  <a:pt x="108239" y="149214"/>
                                </a:cubicBezTo>
                                <a:cubicBezTo>
                                  <a:pt x="101311" y="149214"/>
                                  <a:pt x="96116" y="149214"/>
                                  <a:pt x="89189" y="149214"/>
                                </a:cubicBezTo>
                                <a:cubicBezTo>
                                  <a:pt x="86591" y="149214"/>
                                  <a:pt x="83993" y="150079"/>
                                  <a:pt x="81395" y="150079"/>
                                </a:cubicBezTo>
                                <a:cubicBezTo>
                                  <a:pt x="77066" y="150079"/>
                                  <a:pt x="73602" y="149214"/>
                                  <a:pt x="70139" y="149214"/>
                                </a:cubicBezTo>
                                <a:cubicBezTo>
                                  <a:pt x="62346" y="149214"/>
                                  <a:pt x="54552" y="149214"/>
                                  <a:pt x="46759" y="149214"/>
                                </a:cubicBezTo>
                                <a:cubicBezTo>
                                  <a:pt x="45893" y="160470"/>
                                  <a:pt x="45027" y="174325"/>
                                  <a:pt x="45027" y="189045"/>
                                </a:cubicBezTo>
                                <a:cubicBezTo>
                                  <a:pt x="45027" y="196839"/>
                                  <a:pt x="45027" y="202900"/>
                                  <a:pt x="45893" y="209827"/>
                                </a:cubicBezTo>
                                <a:cubicBezTo>
                                  <a:pt x="64943" y="209827"/>
                                  <a:pt x="84859" y="211559"/>
                                  <a:pt x="104775" y="211559"/>
                                </a:cubicBezTo>
                                <a:cubicBezTo>
                                  <a:pt x="111702" y="211559"/>
                                  <a:pt x="119495" y="211559"/>
                                  <a:pt x="123825" y="209827"/>
                                </a:cubicBezTo>
                                <a:cubicBezTo>
                                  <a:pt x="123825" y="209827"/>
                                  <a:pt x="124691" y="209827"/>
                                  <a:pt x="126423" y="209827"/>
                                </a:cubicBezTo>
                                <a:lnTo>
                                  <a:pt x="129886" y="209827"/>
                                </a:lnTo>
                                <a:cubicBezTo>
                                  <a:pt x="131618" y="209827"/>
                                  <a:pt x="131618" y="209827"/>
                                  <a:pt x="132484" y="209827"/>
                                </a:cubicBezTo>
                                <a:cubicBezTo>
                                  <a:pt x="133350" y="208961"/>
                                  <a:pt x="134216" y="208961"/>
                                  <a:pt x="134216" y="208961"/>
                                </a:cubicBezTo>
                                <a:cubicBezTo>
                                  <a:pt x="134216" y="208961"/>
                                  <a:pt x="135082" y="208961"/>
                                  <a:pt x="135948" y="208961"/>
                                </a:cubicBezTo>
                                <a:cubicBezTo>
                                  <a:pt x="137680" y="215023"/>
                                  <a:pt x="138545" y="221950"/>
                                  <a:pt x="138545" y="228877"/>
                                </a:cubicBezTo>
                                <a:close/>
                                <a:moveTo>
                                  <a:pt x="135082" y="227145"/>
                                </a:moveTo>
                                <a:cubicBezTo>
                                  <a:pt x="135082" y="222816"/>
                                  <a:pt x="135082" y="218486"/>
                                  <a:pt x="134216" y="214157"/>
                                </a:cubicBezTo>
                                <a:cubicBezTo>
                                  <a:pt x="125557" y="214157"/>
                                  <a:pt x="117764" y="215023"/>
                                  <a:pt x="109971" y="215023"/>
                                </a:cubicBezTo>
                                <a:cubicBezTo>
                                  <a:pt x="88323" y="215023"/>
                                  <a:pt x="70139" y="213291"/>
                                  <a:pt x="45893" y="213291"/>
                                </a:cubicBezTo>
                                <a:cubicBezTo>
                                  <a:pt x="41564" y="208961"/>
                                  <a:pt x="42429" y="194241"/>
                                  <a:pt x="42429" y="187313"/>
                                </a:cubicBezTo>
                                <a:cubicBezTo>
                                  <a:pt x="42429" y="174325"/>
                                  <a:pt x="43295" y="162202"/>
                                  <a:pt x="44161" y="149214"/>
                                </a:cubicBezTo>
                                <a:cubicBezTo>
                                  <a:pt x="52821" y="147482"/>
                                  <a:pt x="56284" y="147482"/>
                                  <a:pt x="63211" y="147482"/>
                                </a:cubicBezTo>
                                <a:cubicBezTo>
                                  <a:pt x="64943" y="147482"/>
                                  <a:pt x="66675" y="147482"/>
                                  <a:pt x="68407" y="147482"/>
                                </a:cubicBezTo>
                                <a:cubicBezTo>
                                  <a:pt x="68407" y="147482"/>
                                  <a:pt x="69273" y="146616"/>
                                  <a:pt x="69273" y="146616"/>
                                </a:cubicBezTo>
                                <a:cubicBezTo>
                                  <a:pt x="74468" y="146616"/>
                                  <a:pt x="77066" y="146616"/>
                                  <a:pt x="79664" y="147482"/>
                                </a:cubicBezTo>
                                <a:cubicBezTo>
                                  <a:pt x="85725" y="147482"/>
                                  <a:pt x="90920" y="146616"/>
                                  <a:pt x="96982" y="146616"/>
                                </a:cubicBezTo>
                                <a:cubicBezTo>
                                  <a:pt x="102177" y="146616"/>
                                  <a:pt x="106507" y="146616"/>
                                  <a:pt x="110836" y="146616"/>
                                </a:cubicBezTo>
                                <a:cubicBezTo>
                                  <a:pt x="115166" y="146616"/>
                                  <a:pt x="114300" y="136225"/>
                                  <a:pt x="114300" y="132761"/>
                                </a:cubicBezTo>
                                <a:cubicBezTo>
                                  <a:pt x="114300" y="124968"/>
                                  <a:pt x="114300" y="118041"/>
                                  <a:pt x="112568" y="110248"/>
                                </a:cubicBezTo>
                                <a:cubicBezTo>
                                  <a:pt x="109105" y="110248"/>
                                  <a:pt x="106507" y="110248"/>
                                  <a:pt x="103909" y="110248"/>
                                </a:cubicBezTo>
                                <a:cubicBezTo>
                                  <a:pt x="99580" y="110248"/>
                                  <a:pt x="95250" y="110248"/>
                                  <a:pt x="90055" y="110248"/>
                                </a:cubicBezTo>
                                <a:cubicBezTo>
                                  <a:pt x="87457" y="110248"/>
                                  <a:pt x="83993" y="110248"/>
                                  <a:pt x="81395" y="109382"/>
                                </a:cubicBezTo>
                                <a:cubicBezTo>
                                  <a:pt x="74468" y="110248"/>
                                  <a:pt x="69273" y="110248"/>
                                  <a:pt x="63211" y="110248"/>
                                </a:cubicBezTo>
                                <a:cubicBezTo>
                                  <a:pt x="57150" y="110248"/>
                                  <a:pt x="51089" y="110248"/>
                                  <a:pt x="44161" y="110248"/>
                                </a:cubicBezTo>
                                <a:cubicBezTo>
                                  <a:pt x="41564" y="101589"/>
                                  <a:pt x="41564" y="93795"/>
                                  <a:pt x="41564" y="86002"/>
                                </a:cubicBezTo>
                                <a:cubicBezTo>
                                  <a:pt x="41564" y="79075"/>
                                  <a:pt x="43295" y="46170"/>
                                  <a:pt x="44161" y="46170"/>
                                </a:cubicBezTo>
                                <a:cubicBezTo>
                                  <a:pt x="44161" y="46170"/>
                                  <a:pt x="44161" y="46170"/>
                                  <a:pt x="45027" y="46170"/>
                                </a:cubicBezTo>
                                <a:cubicBezTo>
                                  <a:pt x="45027" y="46170"/>
                                  <a:pt x="45027" y="44438"/>
                                  <a:pt x="45893" y="44438"/>
                                </a:cubicBezTo>
                                <a:cubicBezTo>
                                  <a:pt x="50223" y="44438"/>
                                  <a:pt x="53686" y="44438"/>
                                  <a:pt x="58016" y="44438"/>
                                </a:cubicBezTo>
                                <a:cubicBezTo>
                                  <a:pt x="66675" y="44438"/>
                                  <a:pt x="75334" y="44438"/>
                                  <a:pt x="84859" y="44438"/>
                                </a:cubicBezTo>
                                <a:cubicBezTo>
                                  <a:pt x="92652" y="44438"/>
                                  <a:pt x="100446" y="44438"/>
                                  <a:pt x="107373" y="44438"/>
                                </a:cubicBezTo>
                                <a:lnTo>
                                  <a:pt x="115166" y="44438"/>
                                </a:lnTo>
                                <a:cubicBezTo>
                                  <a:pt x="122093" y="44438"/>
                                  <a:pt x="127289" y="45304"/>
                                  <a:pt x="133350" y="45304"/>
                                </a:cubicBezTo>
                                <a:cubicBezTo>
                                  <a:pt x="135082" y="36645"/>
                                  <a:pt x="135948" y="29718"/>
                                  <a:pt x="135948" y="22791"/>
                                </a:cubicBezTo>
                                <a:cubicBezTo>
                                  <a:pt x="135948" y="16730"/>
                                  <a:pt x="135082" y="11534"/>
                                  <a:pt x="134216" y="5473"/>
                                </a:cubicBezTo>
                                <a:lnTo>
                                  <a:pt x="53686" y="5473"/>
                                </a:lnTo>
                                <a:cubicBezTo>
                                  <a:pt x="46759" y="5473"/>
                                  <a:pt x="38100" y="5473"/>
                                  <a:pt x="32904" y="4607"/>
                                </a:cubicBezTo>
                                <a:cubicBezTo>
                                  <a:pt x="24245" y="5473"/>
                                  <a:pt x="14721" y="5473"/>
                                  <a:pt x="6061" y="5473"/>
                                </a:cubicBezTo>
                                <a:cubicBezTo>
                                  <a:pt x="6061" y="14132"/>
                                  <a:pt x="6061" y="22791"/>
                                  <a:pt x="6061" y="31450"/>
                                </a:cubicBezTo>
                                <a:cubicBezTo>
                                  <a:pt x="6061" y="40109"/>
                                  <a:pt x="6061" y="48768"/>
                                  <a:pt x="6061" y="58293"/>
                                </a:cubicBezTo>
                                <a:cubicBezTo>
                                  <a:pt x="6061" y="66952"/>
                                  <a:pt x="6061" y="76477"/>
                                  <a:pt x="6061" y="86002"/>
                                </a:cubicBezTo>
                                <a:cubicBezTo>
                                  <a:pt x="6061" y="96393"/>
                                  <a:pt x="5196" y="105918"/>
                                  <a:pt x="5196" y="115443"/>
                                </a:cubicBezTo>
                                <a:cubicBezTo>
                                  <a:pt x="5196" y="124102"/>
                                  <a:pt x="6061" y="131895"/>
                                  <a:pt x="6061" y="141420"/>
                                </a:cubicBezTo>
                                <a:cubicBezTo>
                                  <a:pt x="6061" y="150945"/>
                                  <a:pt x="5196" y="160470"/>
                                  <a:pt x="5196" y="170861"/>
                                </a:cubicBezTo>
                                <a:cubicBezTo>
                                  <a:pt x="5196" y="196839"/>
                                  <a:pt x="6061" y="221084"/>
                                  <a:pt x="6061" y="243598"/>
                                </a:cubicBezTo>
                                <a:lnTo>
                                  <a:pt x="6061" y="252257"/>
                                </a:lnTo>
                                <a:cubicBezTo>
                                  <a:pt x="12123" y="252257"/>
                                  <a:pt x="17318" y="252257"/>
                                  <a:pt x="23380" y="252257"/>
                                </a:cubicBezTo>
                                <a:lnTo>
                                  <a:pt x="36368" y="252257"/>
                                </a:lnTo>
                                <a:cubicBezTo>
                                  <a:pt x="51955" y="252257"/>
                                  <a:pt x="67541" y="249659"/>
                                  <a:pt x="82261" y="249659"/>
                                </a:cubicBezTo>
                                <a:cubicBezTo>
                                  <a:pt x="99580" y="249659"/>
                                  <a:pt x="116032" y="250525"/>
                                  <a:pt x="133350" y="250525"/>
                                </a:cubicBezTo>
                                <a:cubicBezTo>
                                  <a:pt x="134216" y="241866"/>
                                  <a:pt x="135082" y="234938"/>
                                  <a:pt x="135082" y="227145"/>
                                </a:cubicBezTo>
                                <a:close/>
                                <a:moveTo>
                                  <a:pt x="148071" y="239268"/>
                                </a:moveTo>
                                <a:cubicBezTo>
                                  <a:pt x="148071" y="234938"/>
                                  <a:pt x="148071" y="230609"/>
                                  <a:pt x="147205" y="226279"/>
                                </a:cubicBezTo>
                                <a:cubicBezTo>
                                  <a:pt x="147205" y="226279"/>
                                  <a:pt x="146339" y="226279"/>
                                  <a:pt x="146339" y="225413"/>
                                </a:cubicBezTo>
                                <a:cubicBezTo>
                                  <a:pt x="146339" y="225413"/>
                                  <a:pt x="146339" y="225413"/>
                                  <a:pt x="146339" y="224548"/>
                                </a:cubicBezTo>
                                <a:cubicBezTo>
                                  <a:pt x="146339" y="223682"/>
                                  <a:pt x="146339" y="222816"/>
                                  <a:pt x="147205" y="222816"/>
                                </a:cubicBezTo>
                                <a:cubicBezTo>
                                  <a:pt x="147205" y="222816"/>
                                  <a:pt x="147205" y="222816"/>
                                  <a:pt x="148071" y="222816"/>
                                </a:cubicBezTo>
                                <a:cubicBezTo>
                                  <a:pt x="148936" y="222816"/>
                                  <a:pt x="149802" y="222816"/>
                                  <a:pt x="149802" y="224548"/>
                                </a:cubicBezTo>
                                <a:cubicBezTo>
                                  <a:pt x="150668" y="230609"/>
                                  <a:pt x="151534" y="236670"/>
                                  <a:pt x="151534" y="241866"/>
                                </a:cubicBezTo>
                                <a:cubicBezTo>
                                  <a:pt x="151534" y="246195"/>
                                  <a:pt x="151534" y="250525"/>
                                  <a:pt x="149802" y="253989"/>
                                </a:cubicBezTo>
                                <a:cubicBezTo>
                                  <a:pt x="149802" y="254855"/>
                                  <a:pt x="149802" y="255720"/>
                                  <a:pt x="149802" y="256586"/>
                                </a:cubicBezTo>
                                <a:cubicBezTo>
                                  <a:pt x="149802" y="260916"/>
                                  <a:pt x="148071" y="267843"/>
                                  <a:pt x="146339" y="267843"/>
                                </a:cubicBezTo>
                                <a:cubicBezTo>
                                  <a:pt x="145473" y="267843"/>
                                  <a:pt x="144607" y="267843"/>
                                  <a:pt x="144607" y="266111"/>
                                </a:cubicBezTo>
                                <a:lnTo>
                                  <a:pt x="100446" y="265245"/>
                                </a:lnTo>
                                <a:cubicBezTo>
                                  <a:pt x="83127" y="265245"/>
                                  <a:pt x="63211" y="267843"/>
                                  <a:pt x="42429" y="267843"/>
                                </a:cubicBezTo>
                                <a:cubicBezTo>
                                  <a:pt x="35502" y="267843"/>
                                  <a:pt x="21648" y="268709"/>
                                  <a:pt x="15586" y="266977"/>
                                </a:cubicBezTo>
                                <a:cubicBezTo>
                                  <a:pt x="14721" y="266111"/>
                                  <a:pt x="13855" y="265245"/>
                                  <a:pt x="13855" y="264379"/>
                                </a:cubicBezTo>
                                <a:cubicBezTo>
                                  <a:pt x="13855" y="263514"/>
                                  <a:pt x="13855" y="262648"/>
                                  <a:pt x="15586" y="262648"/>
                                </a:cubicBezTo>
                                <a:cubicBezTo>
                                  <a:pt x="16452" y="262648"/>
                                  <a:pt x="17318" y="263514"/>
                                  <a:pt x="17318" y="264379"/>
                                </a:cubicBezTo>
                                <a:lnTo>
                                  <a:pt x="17318" y="264379"/>
                                </a:lnTo>
                                <a:cubicBezTo>
                                  <a:pt x="23380" y="264379"/>
                                  <a:pt x="28575" y="264379"/>
                                  <a:pt x="34636" y="264379"/>
                                </a:cubicBezTo>
                                <a:lnTo>
                                  <a:pt x="47625" y="264379"/>
                                </a:lnTo>
                                <a:cubicBezTo>
                                  <a:pt x="63211" y="264379"/>
                                  <a:pt x="78798" y="261782"/>
                                  <a:pt x="93518" y="261782"/>
                                </a:cubicBezTo>
                                <a:cubicBezTo>
                                  <a:pt x="110836" y="261782"/>
                                  <a:pt x="127289" y="262648"/>
                                  <a:pt x="144607" y="262648"/>
                                </a:cubicBezTo>
                                <a:cubicBezTo>
                                  <a:pt x="147205" y="254855"/>
                                  <a:pt x="148071" y="247927"/>
                                  <a:pt x="148071" y="239268"/>
                                </a:cubicBezTo>
                                <a:close/>
                                <a:moveTo>
                                  <a:pt x="57150" y="98991"/>
                                </a:moveTo>
                                <a:cubicBezTo>
                                  <a:pt x="57150" y="99857"/>
                                  <a:pt x="56284" y="100723"/>
                                  <a:pt x="55418" y="100723"/>
                                </a:cubicBezTo>
                                <a:cubicBezTo>
                                  <a:pt x="54552" y="100723"/>
                                  <a:pt x="53686" y="100723"/>
                                  <a:pt x="53686" y="98991"/>
                                </a:cubicBezTo>
                                <a:lnTo>
                                  <a:pt x="53686" y="98125"/>
                                </a:lnTo>
                                <a:cubicBezTo>
                                  <a:pt x="53686" y="91197"/>
                                  <a:pt x="55418" y="58293"/>
                                  <a:pt x="56284" y="58293"/>
                                </a:cubicBezTo>
                                <a:cubicBezTo>
                                  <a:pt x="56284" y="58293"/>
                                  <a:pt x="56284" y="58293"/>
                                  <a:pt x="57150" y="58293"/>
                                </a:cubicBezTo>
                                <a:cubicBezTo>
                                  <a:pt x="57150" y="58293"/>
                                  <a:pt x="57150" y="56561"/>
                                  <a:pt x="58016" y="56561"/>
                                </a:cubicBezTo>
                                <a:cubicBezTo>
                                  <a:pt x="62346" y="56561"/>
                                  <a:pt x="65809" y="56561"/>
                                  <a:pt x="70139" y="56561"/>
                                </a:cubicBezTo>
                                <a:cubicBezTo>
                                  <a:pt x="78798" y="56561"/>
                                  <a:pt x="87457" y="56561"/>
                                  <a:pt x="96982" y="56561"/>
                                </a:cubicBezTo>
                                <a:cubicBezTo>
                                  <a:pt x="104775" y="56561"/>
                                  <a:pt x="112568" y="56561"/>
                                  <a:pt x="119495" y="56561"/>
                                </a:cubicBezTo>
                                <a:lnTo>
                                  <a:pt x="127289" y="56561"/>
                                </a:lnTo>
                                <a:cubicBezTo>
                                  <a:pt x="134216" y="56561"/>
                                  <a:pt x="139411" y="57427"/>
                                  <a:pt x="145473" y="57427"/>
                                </a:cubicBezTo>
                                <a:cubicBezTo>
                                  <a:pt x="147205" y="48768"/>
                                  <a:pt x="148071" y="41841"/>
                                  <a:pt x="148071" y="34913"/>
                                </a:cubicBezTo>
                                <a:cubicBezTo>
                                  <a:pt x="148071" y="28852"/>
                                  <a:pt x="147205" y="23657"/>
                                  <a:pt x="146339" y="17595"/>
                                </a:cubicBezTo>
                                <a:cubicBezTo>
                                  <a:pt x="146339" y="17595"/>
                                  <a:pt x="145473" y="17595"/>
                                  <a:pt x="145473" y="16730"/>
                                </a:cubicBezTo>
                                <a:lnTo>
                                  <a:pt x="145473" y="15864"/>
                                </a:lnTo>
                                <a:cubicBezTo>
                                  <a:pt x="145473" y="14998"/>
                                  <a:pt x="145473" y="14132"/>
                                  <a:pt x="147205" y="14998"/>
                                </a:cubicBezTo>
                                <a:cubicBezTo>
                                  <a:pt x="151534" y="17595"/>
                                  <a:pt x="151534" y="33182"/>
                                  <a:pt x="151534" y="37511"/>
                                </a:cubicBezTo>
                                <a:cubicBezTo>
                                  <a:pt x="151534" y="42707"/>
                                  <a:pt x="151534" y="61757"/>
                                  <a:pt x="144607" y="61757"/>
                                </a:cubicBezTo>
                                <a:cubicBezTo>
                                  <a:pt x="140277" y="61757"/>
                                  <a:pt x="135948" y="61757"/>
                                  <a:pt x="131618" y="61757"/>
                                </a:cubicBezTo>
                                <a:lnTo>
                                  <a:pt x="119495" y="61757"/>
                                </a:lnTo>
                                <a:cubicBezTo>
                                  <a:pt x="113434" y="61757"/>
                                  <a:pt x="107373" y="60891"/>
                                  <a:pt x="102177" y="60891"/>
                                </a:cubicBezTo>
                                <a:cubicBezTo>
                                  <a:pt x="97848" y="60891"/>
                                  <a:pt x="92652" y="60891"/>
                                  <a:pt x="88323" y="60891"/>
                                </a:cubicBezTo>
                                <a:cubicBezTo>
                                  <a:pt x="78798" y="60891"/>
                                  <a:pt x="69273" y="60891"/>
                                  <a:pt x="59748" y="60891"/>
                                </a:cubicBezTo>
                                <a:lnTo>
                                  <a:pt x="59748" y="64355"/>
                                </a:lnTo>
                                <a:cubicBezTo>
                                  <a:pt x="59748" y="64355"/>
                                  <a:pt x="59748" y="65220"/>
                                  <a:pt x="59748" y="66086"/>
                                </a:cubicBezTo>
                                <a:cubicBezTo>
                                  <a:pt x="59748" y="76477"/>
                                  <a:pt x="57150" y="87734"/>
                                  <a:pt x="57150" y="98991"/>
                                </a:cubicBezTo>
                                <a:close/>
                                <a:moveTo>
                                  <a:pt x="58882" y="201168"/>
                                </a:moveTo>
                                <a:cubicBezTo>
                                  <a:pt x="58882" y="202034"/>
                                  <a:pt x="58016" y="202900"/>
                                  <a:pt x="57150" y="202900"/>
                                </a:cubicBezTo>
                                <a:cubicBezTo>
                                  <a:pt x="56284" y="202900"/>
                                  <a:pt x="55418" y="202034"/>
                                  <a:pt x="55418" y="201168"/>
                                </a:cubicBezTo>
                                <a:lnTo>
                                  <a:pt x="55418" y="199436"/>
                                </a:lnTo>
                                <a:cubicBezTo>
                                  <a:pt x="55418" y="187313"/>
                                  <a:pt x="55418" y="176923"/>
                                  <a:pt x="57150" y="164800"/>
                                </a:cubicBezTo>
                                <a:cubicBezTo>
                                  <a:pt x="57150" y="162202"/>
                                  <a:pt x="58882" y="160470"/>
                                  <a:pt x="61480" y="160470"/>
                                </a:cubicBezTo>
                                <a:cubicBezTo>
                                  <a:pt x="67541" y="159605"/>
                                  <a:pt x="71005" y="158739"/>
                                  <a:pt x="77066" y="158739"/>
                                </a:cubicBezTo>
                                <a:cubicBezTo>
                                  <a:pt x="78798" y="158739"/>
                                  <a:pt x="80529" y="158739"/>
                                  <a:pt x="82261" y="158739"/>
                                </a:cubicBezTo>
                                <a:cubicBezTo>
                                  <a:pt x="82261" y="158739"/>
                                  <a:pt x="83127" y="157873"/>
                                  <a:pt x="83127" y="157873"/>
                                </a:cubicBezTo>
                                <a:cubicBezTo>
                                  <a:pt x="88323" y="157873"/>
                                  <a:pt x="90920" y="157873"/>
                                  <a:pt x="93518" y="158739"/>
                                </a:cubicBezTo>
                                <a:cubicBezTo>
                                  <a:pt x="99580" y="158739"/>
                                  <a:pt x="104775" y="157873"/>
                                  <a:pt x="110836" y="157873"/>
                                </a:cubicBezTo>
                                <a:cubicBezTo>
                                  <a:pt x="116032" y="157873"/>
                                  <a:pt x="120361" y="157873"/>
                                  <a:pt x="124691" y="157873"/>
                                </a:cubicBezTo>
                                <a:cubicBezTo>
                                  <a:pt x="129020" y="157873"/>
                                  <a:pt x="128154" y="147482"/>
                                  <a:pt x="128154" y="144018"/>
                                </a:cubicBezTo>
                                <a:cubicBezTo>
                                  <a:pt x="128154" y="136225"/>
                                  <a:pt x="128154" y="129298"/>
                                  <a:pt x="126423" y="121504"/>
                                </a:cubicBezTo>
                                <a:cubicBezTo>
                                  <a:pt x="126423" y="121504"/>
                                  <a:pt x="125557" y="121504"/>
                                  <a:pt x="125557" y="120639"/>
                                </a:cubicBezTo>
                                <a:lnTo>
                                  <a:pt x="125557" y="119773"/>
                                </a:lnTo>
                                <a:cubicBezTo>
                                  <a:pt x="125557" y="118041"/>
                                  <a:pt x="125557" y="118041"/>
                                  <a:pt x="127289" y="118907"/>
                                </a:cubicBezTo>
                                <a:cubicBezTo>
                                  <a:pt x="131618" y="122370"/>
                                  <a:pt x="131618" y="133627"/>
                                  <a:pt x="131618" y="142286"/>
                                </a:cubicBezTo>
                                <a:cubicBezTo>
                                  <a:pt x="131618" y="146616"/>
                                  <a:pt x="131618" y="151811"/>
                                  <a:pt x="130752" y="157007"/>
                                </a:cubicBezTo>
                                <a:cubicBezTo>
                                  <a:pt x="130752" y="159605"/>
                                  <a:pt x="129020" y="161336"/>
                                  <a:pt x="126423" y="161336"/>
                                </a:cubicBezTo>
                                <a:lnTo>
                                  <a:pt x="122093" y="161336"/>
                                </a:lnTo>
                                <a:cubicBezTo>
                                  <a:pt x="115166" y="161336"/>
                                  <a:pt x="109971" y="161336"/>
                                  <a:pt x="103043" y="161336"/>
                                </a:cubicBezTo>
                                <a:cubicBezTo>
                                  <a:pt x="100446" y="161336"/>
                                  <a:pt x="97848" y="162202"/>
                                  <a:pt x="95250" y="162202"/>
                                </a:cubicBezTo>
                                <a:cubicBezTo>
                                  <a:pt x="90920" y="162202"/>
                                  <a:pt x="87457" y="161336"/>
                                  <a:pt x="83993" y="161336"/>
                                </a:cubicBezTo>
                                <a:cubicBezTo>
                                  <a:pt x="76200" y="161336"/>
                                  <a:pt x="68407" y="161336"/>
                                  <a:pt x="60614" y="161336"/>
                                </a:cubicBezTo>
                                <a:cubicBezTo>
                                  <a:pt x="59748" y="173459"/>
                                  <a:pt x="58882" y="187313"/>
                                  <a:pt x="58882" y="201168"/>
                                </a:cubicBezTo>
                                <a:close/>
                              </a:path>
                            </a:pathLst>
                          </a:custGeom>
                          <a:solidFill>
                            <a:srgbClr val="000000"/>
                          </a:solidFill>
                          <a:ln w="8653" cap="flat">
                            <a:noFill/>
                            <a:prstDash val="solid"/>
                            <a:miter/>
                          </a:ln>
                        </wps:spPr>
                        <wps:bodyPr rtlCol="0" anchor="ctr"/>
                      </wps:wsp>
                      <wps:wsp>
                        <wps:cNvPr id="1859058006" name="Freeform 1859058006"/>
                        <wps:cNvSpPr/>
                        <wps:spPr>
                          <a:xfrm>
                            <a:off x="3401494" y="3681828"/>
                            <a:ext cx="129906" cy="246784"/>
                          </a:xfrm>
                          <a:custGeom>
                            <a:avLst/>
                            <a:gdLst>
                              <a:gd name="connsiteX0" fmla="*/ 129886 w 129906"/>
                              <a:gd name="connsiteY0" fmla="*/ 167120 h 246784"/>
                              <a:gd name="connsiteX1" fmla="*/ 129021 w 129906"/>
                              <a:gd name="connsiteY1" fmla="*/ 151534 h 246784"/>
                              <a:gd name="connsiteX2" fmla="*/ 129886 w 129906"/>
                              <a:gd name="connsiteY2" fmla="*/ 144607 h 246784"/>
                              <a:gd name="connsiteX3" fmla="*/ 129886 w 129906"/>
                              <a:gd name="connsiteY3" fmla="*/ 138545 h 246784"/>
                              <a:gd name="connsiteX4" fmla="*/ 129886 w 129906"/>
                              <a:gd name="connsiteY4" fmla="*/ 112568 h 246784"/>
                              <a:gd name="connsiteX5" fmla="*/ 129886 w 129906"/>
                              <a:gd name="connsiteY5" fmla="*/ 106507 h 246784"/>
                              <a:gd name="connsiteX6" fmla="*/ 129021 w 129906"/>
                              <a:gd name="connsiteY6" fmla="*/ 81395 h 246784"/>
                              <a:gd name="connsiteX7" fmla="*/ 129021 w 129906"/>
                              <a:gd name="connsiteY7" fmla="*/ 60614 h 246784"/>
                              <a:gd name="connsiteX8" fmla="*/ 128155 w 129906"/>
                              <a:gd name="connsiteY8" fmla="*/ 51089 h 246784"/>
                              <a:gd name="connsiteX9" fmla="*/ 99580 w 129906"/>
                              <a:gd name="connsiteY9" fmla="*/ 8659 h 246784"/>
                              <a:gd name="connsiteX10" fmla="*/ 90055 w 129906"/>
                              <a:gd name="connsiteY10" fmla="*/ 4330 h 246784"/>
                              <a:gd name="connsiteX11" fmla="*/ 23380 w 129906"/>
                              <a:gd name="connsiteY11" fmla="*/ 0 h 246784"/>
                              <a:gd name="connsiteX12" fmla="*/ 0 w 129906"/>
                              <a:gd name="connsiteY12" fmla="*/ 866 h 246784"/>
                              <a:gd name="connsiteX13" fmla="*/ 0 w 129906"/>
                              <a:gd name="connsiteY13" fmla="*/ 26843 h 246784"/>
                              <a:gd name="connsiteX14" fmla="*/ 866 w 129906"/>
                              <a:gd name="connsiteY14" fmla="*/ 66675 h 246784"/>
                              <a:gd name="connsiteX15" fmla="*/ 0 w 129906"/>
                              <a:gd name="connsiteY15" fmla="*/ 82261 h 246784"/>
                              <a:gd name="connsiteX16" fmla="*/ 866 w 129906"/>
                              <a:gd name="connsiteY16" fmla="*/ 106507 h 246784"/>
                              <a:gd name="connsiteX17" fmla="*/ 866 w 129906"/>
                              <a:gd name="connsiteY17" fmla="*/ 118630 h 246784"/>
                              <a:gd name="connsiteX18" fmla="*/ 866 w 129906"/>
                              <a:gd name="connsiteY18" fmla="*/ 129020 h 246784"/>
                              <a:gd name="connsiteX19" fmla="*/ 866 w 129906"/>
                              <a:gd name="connsiteY19" fmla="*/ 129020 h 246784"/>
                              <a:gd name="connsiteX20" fmla="*/ 866 w 129906"/>
                              <a:gd name="connsiteY20" fmla="*/ 142875 h 246784"/>
                              <a:gd name="connsiteX21" fmla="*/ 866 w 129906"/>
                              <a:gd name="connsiteY21" fmla="*/ 154998 h 246784"/>
                              <a:gd name="connsiteX22" fmla="*/ 866 w 129906"/>
                              <a:gd name="connsiteY22" fmla="*/ 174914 h 246784"/>
                              <a:gd name="connsiteX23" fmla="*/ 0 w 129906"/>
                              <a:gd name="connsiteY23" fmla="*/ 213014 h 246784"/>
                              <a:gd name="connsiteX24" fmla="*/ 1732 w 129906"/>
                              <a:gd name="connsiteY24" fmla="*/ 246784 h 246784"/>
                              <a:gd name="connsiteX25" fmla="*/ 19916 w 129906"/>
                              <a:gd name="connsiteY25" fmla="*/ 246784 h 246784"/>
                              <a:gd name="connsiteX26" fmla="*/ 121227 w 129906"/>
                              <a:gd name="connsiteY26" fmla="*/ 215611 h 246784"/>
                              <a:gd name="connsiteX27" fmla="*/ 129886 w 129906"/>
                              <a:gd name="connsiteY27" fmla="*/ 167120 h 246784"/>
                              <a:gd name="connsiteX28" fmla="*/ 88323 w 129906"/>
                              <a:gd name="connsiteY28" fmla="*/ 199159 h 246784"/>
                              <a:gd name="connsiteX29" fmla="*/ 88323 w 129906"/>
                              <a:gd name="connsiteY29" fmla="*/ 199159 h 246784"/>
                              <a:gd name="connsiteX30" fmla="*/ 58882 w 129906"/>
                              <a:gd name="connsiteY30" fmla="*/ 209550 h 246784"/>
                              <a:gd name="connsiteX31" fmla="*/ 41564 w 129906"/>
                              <a:gd name="connsiteY31" fmla="*/ 207818 h 246784"/>
                              <a:gd name="connsiteX32" fmla="*/ 41564 w 129906"/>
                              <a:gd name="connsiteY32" fmla="*/ 206952 h 246784"/>
                              <a:gd name="connsiteX33" fmla="*/ 41564 w 129906"/>
                              <a:gd name="connsiteY33" fmla="*/ 206086 h 246784"/>
                              <a:gd name="connsiteX34" fmla="*/ 41564 w 129906"/>
                              <a:gd name="connsiteY34" fmla="*/ 204355 h 246784"/>
                              <a:gd name="connsiteX35" fmla="*/ 41564 w 129906"/>
                              <a:gd name="connsiteY35" fmla="*/ 193964 h 246784"/>
                              <a:gd name="connsiteX36" fmla="*/ 40698 w 129906"/>
                              <a:gd name="connsiteY36" fmla="*/ 176645 h 246784"/>
                              <a:gd name="connsiteX37" fmla="*/ 40698 w 129906"/>
                              <a:gd name="connsiteY37" fmla="*/ 164523 h 246784"/>
                              <a:gd name="connsiteX38" fmla="*/ 39832 w 129906"/>
                              <a:gd name="connsiteY38" fmla="*/ 139411 h 246784"/>
                              <a:gd name="connsiteX39" fmla="*/ 39832 w 129906"/>
                              <a:gd name="connsiteY39" fmla="*/ 128154 h 246784"/>
                              <a:gd name="connsiteX40" fmla="*/ 39832 w 129906"/>
                              <a:gd name="connsiteY40" fmla="*/ 103043 h 246784"/>
                              <a:gd name="connsiteX41" fmla="*/ 40698 w 129906"/>
                              <a:gd name="connsiteY41" fmla="*/ 70139 h 246784"/>
                              <a:gd name="connsiteX42" fmla="*/ 40698 w 129906"/>
                              <a:gd name="connsiteY42" fmla="*/ 39832 h 246784"/>
                              <a:gd name="connsiteX43" fmla="*/ 51955 w 129906"/>
                              <a:gd name="connsiteY43" fmla="*/ 34636 h 246784"/>
                              <a:gd name="connsiteX44" fmla="*/ 62345 w 129906"/>
                              <a:gd name="connsiteY44" fmla="*/ 33770 h 246784"/>
                              <a:gd name="connsiteX45" fmla="*/ 64077 w 129906"/>
                              <a:gd name="connsiteY45" fmla="*/ 33770 h 246784"/>
                              <a:gd name="connsiteX46" fmla="*/ 90920 w 129906"/>
                              <a:gd name="connsiteY46" fmla="*/ 60614 h 246784"/>
                              <a:gd name="connsiteX47" fmla="*/ 90055 w 129906"/>
                              <a:gd name="connsiteY47" fmla="*/ 95250 h 246784"/>
                              <a:gd name="connsiteX48" fmla="*/ 90920 w 129906"/>
                              <a:gd name="connsiteY48" fmla="*/ 131618 h 246784"/>
                              <a:gd name="connsiteX49" fmla="*/ 91786 w 129906"/>
                              <a:gd name="connsiteY49" fmla="*/ 175779 h 246784"/>
                              <a:gd name="connsiteX50" fmla="*/ 88323 w 129906"/>
                              <a:gd name="connsiteY50" fmla="*/ 199159 h 246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906" h="246784">
                                <a:moveTo>
                                  <a:pt x="129886" y="167120"/>
                                </a:moveTo>
                                <a:cubicBezTo>
                                  <a:pt x="129886" y="161925"/>
                                  <a:pt x="129021" y="156730"/>
                                  <a:pt x="129021" y="151534"/>
                                </a:cubicBezTo>
                                <a:cubicBezTo>
                                  <a:pt x="129021" y="148936"/>
                                  <a:pt x="129886" y="146339"/>
                                  <a:pt x="129886" y="144607"/>
                                </a:cubicBezTo>
                                <a:lnTo>
                                  <a:pt x="129886" y="138545"/>
                                </a:lnTo>
                                <a:cubicBezTo>
                                  <a:pt x="129886" y="129886"/>
                                  <a:pt x="129886" y="121227"/>
                                  <a:pt x="129886" y="112568"/>
                                </a:cubicBezTo>
                                <a:cubicBezTo>
                                  <a:pt x="129886" y="109971"/>
                                  <a:pt x="129021" y="107373"/>
                                  <a:pt x="129886" y="106507"/>
                                </a:cubicBezTo>
                                <a:cubicBezTo>
                                  <a:pt x="129021" y="97848"/>
                                  <a:pt x="129021" y="90054"/>
                                  <a:pt x="129021" y="81395"/>
                                </a:cubicBezTo>
                                <a:cubicBezTo>
                                  <a:pt x="129021" y="73602"/>
                                  <a:pt x="129021" y="67541"/>
                                  <a:pt x="129021" y="60614"/>
                                </a:cubicBezTo>
                                <a:cubicBezTo>
                                  <a:pt x="129021" y="57150"/>
                                  <a:pt x="129021" y="54552"/>
                                  <a:pt x="128155" y="51089"/>
                                </a:cubicBezTo>
                                <a:cubicBezTo>
                                  <a:pt x="121227" y="25977"/>
                                  <a:pt x="118630" y="18184"/>
                                  <a:pt x="99580" y="8659"/>
                                </a:cubicBezTo>
                                <a:cubicBezTo>
                                  <a:pt x="90920" y="4330"/>
                                  <a:pt x="90055" y="4330"/>
                                  <a:pt x="90055" y="4330"/>
                                </a:cubicBezTo>
                                <a:cubicBezTo>
                                  <a:pt x="68407" y="1732"/>
                                  <a:pt x="47625" y="0"/>
                                  <a:pt x="23380" y="0"/>
                                </a:cubicBezTo>
                                <a:cubicBezTo>
                                  <a:pt x="14720" y="0"/>
                                  <a:pt x="7793" y="0"/>
                                  <a:pt x="0" y="866"/>
                                </a:cubicBezTo>
                                <a:lnTo>
                                  <a:pt x="0" y="26843"/>
                                </a:lnTo>
                                <a:cubicBezTo>
                                  <a:pt x="0" y="40698"/>
                                  <a:pt x="866" y="53686"/>
                                  <a:pt x="866" y="66675"/>
                                </a:cubicBezTo>
                                <a:cubicBezTo>
                                  <a:pt x="866" y="71870"/>
                                  <a:pt x="0" y="77066"/>
                                  <a:pt x="0" y="82261"/>
                                </a:cubicBezTo>
                                <a:cubicBezTo>
                                  <a:pt x="0" y="90920"/>
                                  <a:pt x="866" y="98714"/>
                                  <a:pt x="866" y="106507"/>
                                </a:cubicBezTo>
                                <a:cubicBezTo>
                                  <a:pt x="866" y="110836"/>
                                  <a:pt x="866" y="115166"/>
                                  <a:pt x="866" y="118630"/>
                                </a:cubicBezTo>
                                <a:cubicBezTo>
                                  <a:pt x="866" y="122093"/>
                                  <a:pt x="866" y="126423"/>
                                  <a:pt x="866" y="129020"/>
                                </a:cubicBezTo>
                                <a:lnTo>
                                  <a:pt x="866" y="129020"/>
                                </a:lnTo>
                                <a:cubicBezTo>
                                  <a:pt x="866" y="131618"/>
                                  <a:pt x="866" y="137680"/>
                                  <a:pt x="866" y="142875"/>
                                </a:cubicBezTo>
                                <a:lnTo>
                                  <a:pt x="866" y="154998"/>
                                </a:lnTo>
                                <a:cubicBezTo>
                                  <a:pt x="866" y="161925"/>
                                  <a:pt x="866" y="167986"/>
                                  <a:pt x="866" y="174914"/>
                                </a:cubicBezTo>
                                <a:cubicBezTo>
                                  <a:pt x="866" y="187902"/>
                                  <a:pt x="0" y="200025"/>
                                  <a:pt x="0" y="213014"/>
                                </a:cubicBezTo>
                                <a:cubicBezTo>
                                  <a:pt x="0" y="224270"/>
                                  <a:pt x="0" y="235527"/>
                                  <a:pt x="1732" y="246784"/>
                                </a:cubicBezTo>
                                <a:cubicBezTo>
                                  <a:pt x="7793" y="246784"/>
                                  <a:pt x="13855" y="246784"/>
                                  <a:pt x="19916" y="246784"/>
                                </a:cubicBezTo>
                                <a:cubicBezTo>
                                  <a:pt x="103043" y="246784"/>
                                  <a:pt x="110836" y="236393"/>
                                  <a:pt x="121227" y="215611"/>
                                </a:cubicBezTo>
                                <a:cubicBezTo>
                                  <a:pt x="130752" y="202623"/>
                                  <a:pt x="129886" y="183573"/>
                                  <a:pt x="129886" y="167120"/>
                                </a:cubicBezTo>
                                <a:close/>
                                <a:moveTo>
                                  <a:pt x="88323" y="199159"/>
                                </a:moveTo>
                                <a:lnTo>
                                  <a:pt x="88323" y="199159"/>
                                </a:lnTo>
                                <a:cubicBezTo>
                                  <a:pt x="82261" y="207818"/>
                                  <a:pt x="69273" y="209550"/>
                                  <a:pt x="58882" y="209550"/>
                                </a:cubicBezTo>
                                <a:cubicBezTo>
                                  <a:pt x="55418" y="209550"/>
                                  <a:pt x="41564" y="209550"/>
                                  <a:pt x="41564" y="207818"/>
                                </a:cubicBezTo>
                                <a:lnTo>
                                  <a:pt x="41564" y="206952"/>
                                </a:lnTo>
                                <a:cubicBezTo>
                                  <a:pt x="41564" y="206952"/>
                                  <a:pt x="41564" y="206952"/>
                                  <a:pt x="41564" y="206086"/>
                                </a:cubicBezTo>
                                <a:cubicBezTo>
                                  <a:pt x="41564" y="206086"/>
                                  <a:pt x="41564" y="205221"/>
                                  <a:pt x="41564" y="204355"/>
                                </a:cubicBezTo>
                                <a:cubicBezTo>
                                  <a:pt x="41564" y="201757"/>
                                  <a:pt x="41564" y="197427"/>
                                  <a:pt x="41564" y="193964"/>
                                </a:cubicBezTo>
                                <a:cubicBezTo>
                                  <a:pt x="41564" y="187902"/>
                                  <a:pt x="40698" y="182707"/>
                                  <a:pt x="40698" y="176645"/>
                                </a:cubicBezTo>
                                <a:cubicBezTo>
                                  <a:pt x="40698" y="172316"/>
                                  <a:pt x="40698" y="168852"/>
                                  <a:pt x="40698" y="164523"/>
                                </a:cubicBezTo>
                                <a:cubicBezTo>
                                  <a:pt x="40698" y="155864"/>
                                  <a:pt x="39832" y="148071"/>
                                  <a:pt x="39832" y="139411"/>
                                </a:cubicBezTo>
                                <a:cubicBezTo>
                                  <a:pt x="39832" y="135082"/>
                                  <a:pt x="39832" y="131618"/>
                                  <a:pt x="39832" y="128154"/>
                                </a:cubicBezTo>
                                <a:cubicBezTo>
                                  <a:pt x="39832" y="119495"/>
                                  <a:pt x="39832" y="111702"/>
                                  <a:pt x="39832" y="103043"/>
                                </a:cubicBezTo>
                                <a:cubicBezTo>
                                  <a:pt x="39832" y="96116"/>
                                  <a:pt x="40698" y="83127"/>
                                  <a:pt x="40698" y="70139"/>
                                </a:cubicBezTo>
                                <a:lnTo>
                                  <a:pt x="40698" y="39832"/>
                                </a:lnTo>
                                <a:cubicBezTo>
                                  <a:pt x="40698" y="32904"/>
                                  <a:pt x="46759" y="34636"/>
                                  <a:pt x="51955" y="34636"/>
                                </a:cubicBezTo>
                                <a:lnTo>
                                  <a:pt x="62345" y="33770"/>
                                </a:lnTo>
                                <a:lnTo>
                                  <a:pt x="64077" y="33770"/>
                                </a:lnTo>
                                <a:cubicBezTo>
                                  <a:pt x="80530" y="33770"/>
                                  <a:pt x="90920" y="43295"/>
                                  <a:pt x="90920" y="60614"/>
                                </a:cubicBezTo>
                                <a:cubicBezTo>
                                  <a:pt x="90920" y="71870"/>
                                  <a:pt x="90055" y="83993"/>
                                  <a:pt x="90055" y="95250"/>
                                </a:cubicBezTo>
                                <a:cubicBezTo>
                                  <a:pt x="90055" y="107373"/>
                                  <a:pt x="90055" y="119495"/>
                                  <a:pt x="90920" y="131618"/>
                                </a:cubicBezTo>
                                <a:cubicBezTo>
                                  <a:pt x="90920" y="147205"/>
                                  <a:pt x="91786" y="158461"/>
                                  <a:pt x="91786" y="175779"/>
                                </a:cubicBezTo>
                                <a:cubicBezTo>
                                  <a:pt x="91786" y="183573"/>
                                  <a:pt x="88323" y="193098"/>
                                  <a:pt x="88323" y="199159"/>
                                </a:cubicBezTo>
                                <a:close/>
                              </a:path>
                            </a:pathLst>
                          </a:custGeom>
                          <a:solidFill>
                            <a:srgbClr val="FFFFFF"/>
                          </a:solidFill>
                          <a:ln w="8653" cap="flat">
                            <a:noFill/>
                            <a:prstDash val="solid"/>
                            <a:miter/>
                          </a:ln>
                        </wps:spPr>
                        <wps:bodyPr rtlCol="0" anchor="ctr"/>
                      </wps:wsp>
                      <wps:wsp>
                        <wps:cNvPr id="1698007682" name="Freeform 1698007682"/>
                        <wps:cNvSpPr/>
                        <wps:spPr>
                          <a:xfrm>
                            <a:off x="3573810" y="3680096"/>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0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0"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7"/>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2"/>
                                  <a:pt x="77066" y="245052"/>
                                </a:cubicBezTo>
                                <a:cubicBezTo>
                                  <a:pt x="94384" y="245052"/>
                                  <a:pt x="110836" y="245918"/>
                                  <a:pt x="128154" y="245918"/>
                                </a:cubicBezTo>
                                <a:cubicBezTo>
                                  <a:pt x="129020" y="237259"/>
                                  <a:pt x="129886" y="230332"/>
                                  <a:pt x="129886" y="222539"/>
                                </a:cubicBezTo>
                                <a:close/>
                              </a:path>
                            </a:pathLst>
                          </a:custGeom>
                          <a:solidFill>
                            <a:srgbClr val="FFFFFF"/>
                          </a:solidFill>
                          <a:ln w="8653" cap="flat">
                            <a:noFill/>
                            <a:prstDash val="solid"/>
                            <a:miter/>
                          </a:ln>
                        </wps:spPr>
                        <wps:bodyPr rtlCol="0" anchor="ctr"/>
                      </wps:wsp>
                      <wps:wsp>
                        <wps:cNvPr id="423533650" name="Freeform 423533650"/>
                        <wps:cNvSpPr/>
                        <wps:spPr>
                          <a:xfrm>
                            <a:off x="3904587" y="3680096"/>
                            <a:ext cx="130752" cy="247650"/>
                          </a:xfrm>
                          <a:custGeom>
                            <a:avLst/>
                            <a:gdLst>
                              <a:gd name="connsiteX0" fmla="*/ 129886 w 130752"/>
                              <a:gd name="connsiteY0" fmla="*/ 222539 h 247650"/>
                              <a:gd name="connsiteX1" fmla="*/ 129021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2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4 w 130752"/>
                              <a:gd name="connsiteY24" fmla="*/ 39832 h 247650"/>
                              <a:gd name="connsiteX25" fmla="*/ 102177 w 130752"/>
                              <a:gd name="connsiteY25" fmla="*/ 39832 h 247650"/>
                              <a:gd name="connsiteX26" fmla="*/ 109971 w 130752"/>
                              <a:gd name="connsiteY26" fmla="*/ 39832 h 247650"/>
                              <a:gd name="connsiteX27" fmla="*/ 128155 w 130752"/>
                              <a:gd name="connsiteY27" fmla="*/ 40698 h 247650"/>
                              <a:gd name="connsiteX28" fmla="*/ 130752 w 130752"/>
                              <a:gd name="connsiteY28" fmla="*/ 18184 h 247650"/>
                              <a:gd name="connsiteX29" fmla="*/ 129021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5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1" y="209550"/>
                                </a:cubicBezTo>
                                <a:cubicBezTo>
                                  <a:pt x="120362"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2" y="142875"/>
                                </a:cubicBezTo>
                                <a:cubicBezTo>
                                  <a:pt x="63212" y="142875"/>
                                  <a:pt x="64077" y="142009"/>
                                  <a:pt x="64077" y="142009"/>
                                </a:cubicBezTo>
                                <a:cubicBezTo>
                                  <a:pt x="69273" y="142009"/>
                                  <a:pt x="71871" y="142009"/>
                                  <a:pt x="74468" y="142875"/>
                                </a:cubicBezTo>
                                <a:cubicBezTo>
                                  <a:pt x="80530" y="142875"/>
                                  <a:pt x="85725" y="142009"/>
                                  <a:pt x="91786" y="142009"/>
                                </a:cubicBezTo>
                                <a:cubicBezTo>
                                  <a:pt x="96982" y="142009"/>
                                  <a:pt x="101311" y="142009"/>
                                  <a:pt x="105641" y="142009"/>
                                </a:cubicBezTo>
                                <a:cubicBezTo>
                                  <a:pt x="109971"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4" y="39832"/>
                                </a:cubicBezTo>
                                <a:cubicBezTo>
                                  <a:pt x="87457" y="39832"/>
                                  <a:pt x="95250" y="39832"/>
                                  <a:pt x="102177" y="39832"/>
                                </a:cubicBezTo>
                                <a:lnTo>
                                  <a:pt x="109971" y="39832"/>
                                </a:lnTo>
                                <a:cubicBezTo>
                                  <a:pt x="116898" y="39832"/>
                                  <a:pt x="122093" y="40698"/>
                                  <a:pt x="128155" y="40698"/>
                                </a:cubicBezTo>
                                <a:cubicBezTo>
                                  <a:pt x="129886" y="32039"/>
                                  <a:pt x="130752" y="25112"/>
                                  <a:pt x="130752" y="18184"/>
                                </a:cubicBezTo>
                                <a:cubicBezTo>
                                  <a:pt x="130752" y="12123"/>
                                  <a:pt x="129886" y="6927"/>
                                  <a:pt x="129021" y="866"/>
                                </a:cubicBezTo>
                                <a:lnTo>
                                  <a:pt x="48491" y="866"/>
                                </a:lnTo>
                                <a:cubicBezTo>
                                  <a:pt x="41564" y="866"/>
                                  <a:pt x="32905"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6" y="245052"/>
                                  <a:pt x="77066" y="245052"/>
                                </a:cubicBezTo>
                                <a:cubicBezTo>
                                  <a:pt x="94384" y="245052"/>
                                  <a:pt x="110837" y="245918"/>
                                  <a:pt x="128155" y="245918"/>
                                </a:cubicBezTo>
                                <a:cubicBezTo>
                                  <a:pt x="128155" y="237259"/>
                                  <a:pt x="129886" y="230332"/>
                                  <a:pt x="129886" y="222539"/>
                                </a:cubicBezTo>
                                <a:close/>
                              </a:path>
                            </a:pathLst>
                          </a:custGeom>
                          <a:solidFill>
                            <a:srgbClr val="FFFFFF"/>
                          </a:solidFill>
                          <a:ln w="8653" cap="flat">
                            <a:noFill/>
                            <a:prstDash val="solid"/>
                            <a:miter/>
                          </a:ln>
                        </wps:spPr>
                        <wps:bodyPr rtlCol="0" anchor="ctr"/>
                      </wps:wsp>
                      <wps:wsp>
                        <wps:cNvPr id="521941311" name="Freeform 521941311"/>
                        <wps:cNvSpPr/>
                        <wps:spPr>
                          <a:xfrm>
                            <a:off x="4582594" y="3680096"/>
                            <a:ext cx="130752" cy="247650"/>
                          </a:xfrm>
                          <a:custGeom>
                            <a:avLst/>
                            <a:gdLst>
                              <a:gd name="connsiteX0" fmla="*/ 129886 w 130752"/>
                              <a:gd name="connsiteY0" fmla="*/ 222539 h 247650"/>
                              <a:gd name="connsiteX1" fmla="*/ 129020 w 130752"/>
                              <a:gd name="connsiteY1" fmla="*/ 209550 h 247650"/>
                              <a:gd name="connsiteX2" fmla="*/ 104775 w 130752"/>
                              <a:gd name="connsiteY2" fmla="*/ 210416 h 247650"/>
                              <a:gd name="connsiteX3" fmla="*/ 40698 w 130752"/>
                              <a:gd name="connsiteY3" fmla="*/ 208684 h 247650"/>
                              <a:gd name="connsiteX4" fmla="*/ 37234 w 130752"/>
                              <a:gd name="connsiteY4" fmla="*/ 182707 h 247650"/>
                              <a:gd name="connsiteX5" fmla="*/ 38966 w 130752"/>
                              <a:gd name="connsiteY5" fmla="*/ 144607 h 247650"/>
                              <a:gd name="connsiteX6" fmla="*/ 58016 w 130752"/>
                              <a:gd name="connsiteY6" fmla="*/ 142875 h 247650"/>
                              <a:gd name="connsiteX7" fmla="*/ 63211 w 130752"/>
                              <a:gd name="connsiteY7" fmla="*/ 142875 h 247650"/>
                              <a:gd name="connsiteX8" fmla="*/ 64077 w 130752"/>
                              <a:gd name="connsiteY8" fmla="*/ 142009 h 247650"/>
                              <a:gd name="connsiteX9" fmla="*/ 74468 w 130752"/>
                              <a:gd name="connsiteY9" fmla="*/ 142875 h 247650"/>
                              <a:gd name="connsiteX10" fmla="*/ 91786 w 130752"/>
                              <a:gd name="connsiteY10" fmla="*/ 142009 h 247650"/>
                              <a:gd name="connsiteX11" fmla="*/ 105641 w 130752"/>
                              <a:gd name="connsiteY11" fmla="*/ 142009 h 247650"/>
                              <a:gd name="connsiteX12" fmla="*/ 109105 w 130752"/>
                              <a:gd name="connsiteY12" fmla="*/ 128155 h 247650"/>
                              <a:gd name="connsiteX13" fmla="*/ 107373 w 130752"/>
                              <a:gd name="connsiteY13" fmla="*/ 105641 h 247650"/>
                              <a:gd name="connsiteX14" fmla="*/ 98714 w 130752"/>
                              <a:gd name="connsiteY14" fmla="*/ 105641 h 247650"/>
                              <a:gd name="connsiteX15" fmla="*/ 84859 w 130752"/>
                              <a:gd name="connsiteY15" fmla="*/ 105641 h 247650"/>
                              <a:gd name="connsiteX16" fmla="*/ 76200 w 130752"/>
                              <a:gd name="connsiteY16" fmla="*/ 104775 h 247650"/>
                              <a:gd name="connsiteX17" fmla="*/ 58016 w 130752"/>
                              <a:gd name="connsiteY17" fmla="*/ 105641 h 247650"/>
                              <a:gd name="connsiteX18" fmla="*/ 38966 w 130752"/>
                              <a:gd name="connsiteY18" fmla="*/ 105641 h 247650"/>
                              <a:gd name="connsiteX19" fmla="*/ 36368 w 130752"/>
                              <a:gd name="connsiteY19" fmla="*/ 81396 h 247650"/>
                              <a:gd name="connsiteX20" fmla="*/ 38966 w 130752"/>
                              <a:gd name="connsiteY20" fmla="*/ 41564 h 247650"/>
                              <a:gd name="connsiteX21" fmla="*/ 39832 w 130752"/>
                              <a:gd name="connsiteY21" fmla="*/ 41564 h 247650"/>
                              <a:gd name="connsiteX22" fmla="*/ 40698 w 130752"/>
                              <a:gd name="connsiteY22" fmla="*/ 39832 h 247650"/>
                              <a:gd name="connsiteX23" fmla="*/ 52821 w 130752"/>
                              <a:gd name="connsiteY23" fmla="*/ 39832 h 247650"/>
                              <a:gd name="connsiteX24" fmla="*/ 79663 w 130752"/>
                              <a:gd name="connsiteY24" fmla="*/ 39832 h 247650"/>
                              <a:gd name="connsiteX25" fmla="*/ 102177 w 130752"/>
                              <a:gd name="connsiteY25" fmla="*/ 39832 h 247650"/>
                              <a:gd name="connsiteX26" fmla="*/ 109970 w 130752"/>
                              <a:gd name="connsiteY26" fmla="*/ 39832 h 247650"/>
                              <a:gd name="connsiteX27" fmla="*/ 128154 w 130752"/>
                              <a:gd name="connsiteY27" fmla="*/ 40698 h 247650"/>
                              <a:gd name="connsiteX28" fmla="*/ 130752 w 130752"/>
                              <a:gd name="connsiteY28" fmla="*/ 18184 h 247650"/>
                              <a:gd name="connsiteX29" fmla="*/ 129020 w 130752"/>
                              <a:gd name="connsiteY29" fmla="*/ 866 h 247650"/>
                              <a:gd name="connsiteX30" fmla="*/ 48491 w 130752"/>
                              <a:gd name="connsiteY30" fmla="*/ 866 h 247650"/>
                              <a:gd name="connsiteX31" fmla="*/ 27709 w 130752"/>
                              <a:gd name="connsiteY31" fmla="*/ 0 h 247650"/>
                              <a:gd name="connsiteX32" fmla="*/ 866 w 130752"/>
                              <a:gd name="connsiteY32" fmla="*/ 866 h 247650"/>
                              <a:gd name="connsiteX33" fmla="*/ 866 w 130752"/>
                              <a:gd name="connsiteY33" fmla="*/ 26843 h 247650"/>
                              <a:gd name="connsiteX34" fmla="*/ 866 w 130752"/>
                              <a:gd name="connsiteY34" fmla="*/ 53686 h 247650"/>
                              <a:gd name="connsiteX35" fmla="*/ 866 w 130752"/>
                              <a:gd name="connsiteY35" fmla="*/ 81396 h 247650"/>
                              <a:gd name="connsiteX36" fmla="*/ 0 w 130752"/>
                              <a:gd name="connsiteY36" fmla="*/ 110837 h 247650"/>
                              <a:gd name="connsiteX37" fmla="*/ 866 w 130752"/>
                              <a:gd name="connsiteY37" fmla="*/ 136814 h 247650"/>
                              <a:gd name="connsiteX38" fmla="*/ 0 w 130752"/>
                              <a:gd name="connsiteY38" fmla="*/ 166255 h 247650"/>
                              <a:gd name="connsiteX39" fmla="*/ 866 w 130752"/>
                              <a:gd name="connsiteY39" fmla="*/ 238991 h 247650"/>
                              <a:gd name="connsiteX40" fmla="*/ 866 w 130752"/>
                              <a:gd name="connsiteY40" fmla="*/ 247650 h 247650"/>
                              <a:gd name="connsiteX41" fmla="*/ 18184 w 130752"/>
                              <a:gd name="connsiteY41" fmla="*/ 247650 h 247650"/>
                              <a:gd name="connsiteX42" fmla="*/ 31173 w 130752"/>
                              <a:gd name="connsiteY42" fmla="*/ 247650 h 247650"/>
                              <a:gd name="connsiteX43" fmla="*/ 77066 w 130752"/>
                              <a:gd name="connsiteY43" fmla="*/ 245052 h 247650"/>
                              <a:gd name="connsiteX44" fmla="*/ 128154 w 130752"/>
                              <a:gd name="connsiteY44" fmla="*/ 245918 h 247650"/>
                              <a:gd name="connsiteX45" fmla="*/ 129886 w 130752"/>
                              <a:gd name="connsiteY45" fmla="*/ 22253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30752" h="247650">
                                <a:moveTo>
                                  <a:pt x="129886" y="222539"/>
                                </a:moveTo>
                                <a:cubicBezTo>
                                  <a:pt x="129886" y="218209"/>
                                  <a:pt x="129886" y="213880"/>
                                  <a:pt x="129020" y="209550"/>
                                </a:cubicBezTo>
                                <a:cubicBezTo>
                                  <a:pt x="120361" y="209550"/>
                                  <a:pt x="112568" y="210416"/>
                                  <a:pt x="104775" y="210416"/>
                                </a:cubicBezTo>
                                <a:cubicBezTo>
                                  <a:pt x="83127" y="210416"/>
                                  <a:pt x="64943" y="208684"/>
                                  <a:pt x="40698" y="208684"/>
                                </a:cubicBezTo>
                                <a:cubicBezTo>
                                  <a:pt x="36368" y="204355"/>
                                  <a:pt x="37234" y="189634"/>
                                  <a:pt x="37234" y="182707"/>
                                </a:cubicBezTo>
                                <a:cubicBezTo>
                                  <a:pt x="37234" y="169718"/>
                                  <a:pt x="38100" y="157596"/>
                                  <a:pt x="38966" y="144607"/>
                                </a:cubicBezTo>
                                <a:cubicBezTo>
                                  <a:pt x="47625" y="142875"/>
                                  <a:pt x="51089" y="142875"/>
                                  <a:pt x="58016" y="142875"/>
                                </a:cubicBezTo>
                                <a:cubicBezTo>
                                  <a:pt x="59748" y="142875"/>
                                  <a:pt x="61480" y="142875"/>
                                  <a:pt x="63211" y="142875"/>
                                </a:cubicBezTo>
                                <a:cubicBezTo>
                                  <a:pt x="63211" y="142875"/>
                                  <a:pt x="64077" y="142009"/>
                                  <a:pt x="64077" y="142009"/>
                                </a:cubicBezTo>
                                <a:cubicBezTo>
                                  <a:pt x="69273" y="142009"/>
                                  <a:pt x="71870" y="142009"/>
                                  <a:pt x="74468" y="142875"/>
                                </a:cubicBezTo>
                                <a:cubicBezTo>
                                  <a:pt x="80529" y="142875"/>
                                  <a:pt x="85725" y="142009"/>
                                  <a:pt x="91786" y="142009"/>
                                </a:cubicBezTo>
                                <a:cubicBezTo>
                                  <a:pt x="96982" y="142009"/>
                                  <a:pt x="101311" y="142009"/>
                                  <a:pt x="105641" y="142009"/>
                                </a:cubicBezTo>
                                <a:cubicBezTo>
                                  <a:pt x="109970" y="142009"/>
                                  <a:pt x="109105" y="131618"/>
                                  <a:pt x="109105" y="128155"/>
                                </a:cubicBezTo>
                                <a:cubicBezTo>
                                  <a:pt x="109105" y="120362"/>
                                  <a:pt x="109105" y="113434"/>
                                  <a:pt x="107373" y="105641"/>
                                </a:cubicBezTo>
                                <a:cubicBezTo>
                                  <a:pt x="103909" y="105641"/>
                                  <a:pt x="101311" y="105641"/>
                                  <a:pt x="98714" y="105641"/>
                                </a:cubicBezTo>
                                <a:cubicBezTo>
                                  <a:pt x="94384" y="105641"/>
                                  <a:pt x="90055" y="105641"/>
                                  <a:pt x="84859" y="105641"/>
                                </a:cubicBezTo>
                                <a:cubicBezTo>
                                  <a:pt x="82261" y="105641"/>
                                  <a:pt x="78798" y="105641"/>
                                  <a:pt x="76200" y="104775"/>
                                </a:cubicBezTo>
                                <a:cubicBezTo>
                                  <a:pt x="69273" y="105641"/>
                                  <a:pt x="64077" y="105641"/>
                                  <a:pt x="58016" y="105641"/>
                                </a:cubicBezTo>
                                <a:cubicBezTo>
                                  <a:pt x="51955" y="105641"/>
                                  <a:pt x="45893" y="105641"/>
                                  <a:pt x="38966" y="105641"/>
                                </a:cubicBezTo>
                                <a:cubicBezTo>
                                  <a:pt x="36368" y="96982"/>
                                  <a:pt x="36368" y="89189"/>
                                  <a:pt x="36368" y="81396"/>
                                </a:cubicBezTo>
                                <a:cubicBezTo>
                                  <a:pt x="36368" y="74468"/>
                                  <a:pt x="38100" y="41564"/>
                                  <a:pt x="38966" y="41564"/>
                                </a:cubicBezTo>
                                <a:cubicBezTo>
                                  <a:pt x="38966" y="41564"/>
                                  <a:pt x="38966" y="41564"/>
                                  <a:pt x="39832" y="41564"/>
                                </a:cubicBezTo>
                                <a:cubicBezTo>
                                  <a:pt x="39832" y="41564"/>
                                  <a:pt x="39832" y="39832"/>
                                  <a:pt x="40698" y="39832"/>
                                </a:cubicBezTo>
                                <a:cubicBezTo>
                                  <a:pt x="45027" y="39832"/>
                                  <a:pt x="48491" y="39832"/>
                                  <a:pt x="52821" y="39832"/>
                                </a:cubicBezTo>
                                <a:cubicBezTo>
                                  <a:pt x="61480" y="39832"/>
                                  <a:pt x="70139" y="39832"/>
                                  <a:pt x="79663" y="39832"/>
                                </a:cubicBezTo>
                                <a:cubicBezTo>
                                  <a:pt x="87457" y="39832"/>
                                  <a:pt x="95250" y="39832"/>
                                  <a:pt x="102177" y="39832"/>
                                </a:cubicBezTo>
                                <a:lnTo>
                                  <a:pt x="109970" y="39832"/>
                                </a:lnTo>
                                <a:cubicBezTo>
                                  <a:pt x="116898" y="39832"/>
                                  <a:pt x="122093" y="40698"/>
                                  <a:pt x="128154" y="40698"/>
                                </a:cubicBezTo>
                                <a:cubicBezTo>
                                  <a:pt x="129886" y="32039"/>
                                  <a:pt x="130752" y="25112"/>
                                  <a:pt x="130752" y="18184"/>
                                </a:cubicBezTo>
                                <a:cubicBezTo>
                                  <a:pt x="130752" y="12123"/>
                                  <a:pt x="129886" y="6927"/>
                                  <a:pt x="129020" y="866"/>
                                </a:cubicBezTo>
                                <a:lnTo>
                                  <a:pt x="48491" y="866"/>
                                </a:lnTo>
                                <a:cubicBezTo>
                                  <a:pt x="41564" y="866"/>
                                  <a:pt x="32904" y="866"/>
                                  <a:pt x="27709" y="0"/>
                                </a:cubicBezTo>
                                <a:cubicBezTo>
                                  <a:pt x="19050" y="866"/>
                                  <a:pt x="9525" y="866"/>
                                  <a:pt x="866" y="866"/>
                                </a:cubicBezTo>
                                <a:cubicBezTo>
                                  <a:pt x="866" y="9525"/>
                                  <a:pt x="866" y="18184"/>
                                  <a:pt x="866" y="26843"/>
                                </a:cubicBezTo>
                                <a:cubicBezTo>
                                  <a:pt x="866" y="35502"/>
                                  <a:pt x="866" y="44161"/>
                                  <a:pt x="866" y="53686"/>
                                </a:cubicBezTo>
                                <a:cubicBezTo>
                                  <a:pt x="866" y="62346"/>
                                  <a:pt x="866" y="71871"/>
                                  <a:pt x="866" y="81396"/>
                                </a:cubicBezTo>
                                <a:cubicBezTo>
                                  <a:pt x="866" y="91786"/>
                                  <a:pt x="0" y="101311"/>
                                  <a:pt x="0" y="110837"/>
                                </a:cubicBezTo>
                                <a:cubicBezTo>
                                  <a:pt x="0" y="119496"/>
                                  <a:pt x="866" y="127289"/>
                                  <a:pt x="866" y="136814"/>
                                </a:cubicBezTo>
                                <a:cubicBezTo>
                                  <a:pt x="866" y="146339"/>
                                  <a:pt x="0" y="155864"/>
                                  <a:pt x="0" y="166255"/>
                                </a:cubicBezTo>
                                <a:cubicBezTo>
                                  <a:pt x="0" y="192232"/>
                                  <a:pt x="866" y="216477"/>
                                  <a:pt x="866" y="238991"/>
                                </a:cubicBezTo>
                                <a:lnTo>
                                  <a:pt x="866" y="247650"/>
                                </a:lnTo>
                                <a:cubicBezTo>
                                  <a:pt x="6927" y="247650"/>
                                  <a:pt x="12123" y="247650"/>
                                  <a:pt x="18184" y="247650"/>
                                </a:cubicBezTo>
                                <a:lnTo>
                                  <a:pt x="31173" y="247650"/>
                                </a:lnTo>
                                <a:cubicBezTo>
                                  <a:pt x="46759" y="247650"/>
                                  <a:pt x="62345" y="245052"/>
                                  <a:pt x="77066" y="245052"/>
                                </a:cubicBezTo>
                                <a:cubicBezTo>
                                  <a:pt x="94384" y="245052"/>
                                  <a:pt x="110836" y="245918"/>
                                  <a:pt x="128154" y="245918"/>
                                </a:cubicBezTo>
                                <a:cubicBezTo>
                                  <a:pt x="129020" y="237259"/>
                                  <a:pt x="129886" y="230332"/>
                                  <a:pt x="129886" y="222539"/>
                                </a:cubicBezTo>
                                <a:close/>
                              </a:path>
                            </a:pathLst>
                          </a:custGeom>
                          <a:solidFill>
                            <a:srgbClr val="FFFFFF"/>
                          </a:solidFill>
                          <a:ln w="8653" cap="flat">
                            <a:noFill/>
                            <a:prstDash val="solid"/>
                            <a:miter/>
                          </a:ln>
                        </wps:spPr>
                        <wps:bodyPr rtlCol="0" anchor="ctr"/>
                      </wps:wsp>
                      <wps:wsp>
                        <wps:cNvPr id="1503229414" name="Freeform 1503229414"/>
                        <wps:cNvSpPr/>
                        <wps:spPr>
                          <a:xfrm>
                            <a:off x="3748723" y="3679530"/>
                            <a:ext cx="114335" cy="249503"/>
                          </a:xfrm>
                          <a:custGeom>
                            <a:avLst/>
                            <a:gdLst>
                              <a:gd name="connsiteX0" fmla="*/ 111702 w 114335"/>
                              <a:gd name="connsiteY0" fmla="*/ 212713 h 249503"/>
                              <a:gd name="connsiteX1" fmla="*/ 67541 w 114335"/>
                              <a:gd name="connsiteY1" fmla="*/ 211847 h 249503"/>
                              <a:gd name="connsiteX2" fmla="*/ 40698 w 114335"/>
                              <a:gd name="connsiteY2" fmla="*/ 211847 h 249503"/>
                              <a:gd name="connsiteX3" fmla="*/ 38966 w 114335"/>
                              <a:gd name="connsiteY3" fmla="*/ 199725 h 249503"/>
                              <a:gd name="connsiteX4" fmla="*/ 38966 w 114335"/>
                              <a:gd name="connsiteY4" fmla="*/ 184138 h 249503"/>
                              <a:gd name="connsiteX5" fmla="*/ 39832 w 114335"/>
                              <a:gd name="connsiteY5" fmla="*/ 169418 h 249503"/>
                              <a:gd name="connsiteX6" fmla="*/ 38100 w 114335"/>
                              <a:gd name="connsiteY6" fmla="*/ 147770 h 249503"/>
                              <a:gd name="connsiteX7" fmla="*/ 38100 w 114335"/>
                              <a:gd name="connsiteY7" fmla="*/ 129586 h 249503"/>
                              <a:gd name="connsiteX8" fmla="*/ 38100 w 114335"/>
                              <a:gd name="connsiteY8" fmla="*/ 112268 h 249503"/>
                              <a:gd name="connsiteX9" fmla="*/ 38100 w 114335"/>
                              <a:gd name="connsiteY9" fmla="*/ 55118 h 249503"/>
                              <a:gd name="connsiteX10" fmla="*/ 38100 w 114335"/>
                              <a:gd name="connsiteY10" fmla="*/ 565 h 249503"/>
                              <a:gd name="connsiteX11" fmla="*/ 866 w 114335"/>
                              <a:gd name="connsiteY11" fmla="*/ 1431 h 249503"/>
                              <a:gd name="connsiteX12" fmla="*/ 866 w 114335"/>
                              <a:gd name="connsiteY12" fmla="*/ 55984 h 249503"/>
                              <a:gd name="connsiteX13" fmla="*/ 0 w 114335"/>
                              <a:gd name="connsiteY13" fmla="*/ 74168 h 249503"/>
                              <a:gd name="connsiteX14" fmla="*/ 0 w 114335"/>
                              <a:gd name="connsiteY14" fmla="*/ 92352 h 249503"/>
                              <a:gd name="connsiteX15" fmla="*/ 0 w 114335"/>
                              <a:gd name="connsiteY15" fmla="*/ 131318 h 249503"/>
                              <a:gd name="connsiteX16" fmla="*/ 866 w 114335"/>
                              <a:gd name="connsiteY16" fmla="*/ 146904 h 249503"/>
                              <a:gd name="connsiteX17" fmla="*/ 0 w 114335"/>
                              <a:gd name="connsiteY17" fmla="*/ 160759 h 249503"/>
                              <a:gd name="connsiteX18" fmla="*/ 866 w 114335"/>
                              <a:gd name="connsiteY18" fmla="*/ 176345 h 249503"/>
                              <a:gd name="connsiteX19" fmla="*/ 866 w 114335"/>
                              <a:gd name="connsiteY19" fmla="*/ 191065 h 249503"/>
                              <a:gd name="connsiteX20" fmla="*/ 1732 w 114335"/>
                              <a:gd name="connsiteY20" fmla="*/ 205786 h 249503"/>
                              <a:gd name="connsiteX21" fmla="*/ 866 w 114335"/>
                              <a:gd name="connsiteY21" fmla="*/ 249081 h 249503"/>
                              <a:gd name="connsiteX22" fmla="*/ 113434 w 114335"/>
                              <a:gd name="connsiteY22" fmla="*/ 249081 h 249503"/>
                              <a:gd name="connsiteX23" fmla="*/ 111702 w 114335"/>
                              <a:gd name="connsiteY23" fmla="*/ 212713 h 249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4335" h="249503">
                                <a:moveTo>
                                  <a:pt x="111702" y="212713"/>
                                </a:moveTo>
                                <a:cubicBezTo>
                                  <a:pt x="97848" y="210981"/>
                                  <a:pt x="83127" y="211847"/>
                                  <a:pt x="67541" y="211847"/>
                                </a:cubicBezTo>
                                <a:cubicBezTo>
                                  <a:pt x="58016" y="211847"/>
                                  <a:pt x="49357" y="212713"/>
                                  <a:pt x="40698" y="211847"/>
                                </a:cubicBezTo>
                                <a:cubicBezTo>
                                  <a:pt x="38966" y="208384"/>
                                  <a:pt x="39832" y="204054"/>
                                  <a:pt x="38966" y="199725"/>
                                </a:cubicBezTo>
                                <a:cubicBezTo>
                                  <a:pt x="38966" y="194529"/>
                                  <a:pt x="38100" y="189334"/>
                                  <a:pt x="38966" y="184138"/>
                                </a:cubicBezTo>
                                <a:cubicBezTo>
                                  <a:pt x="38966" y="178943"/>
                                  <a:pt x="39832" y="174613"/>
                                  <a:pt x="39832" y="169418"/>
                                </a:cubicBezTo>
                                <a:cubicBezTo>
                                  <a:pt x="39832" y="162491"/>
                                  <a:pt x="38966" y="154697"/>
                                  <a:pt x="38100" y="147770"/>
                                </a:cubicBezTo>
                                <a:cubicBezTo>
                                  <a:pt x="38100" y="141709"/>
                                  <a:pt x="38100" y="135647"/>
                                  <a:pt x="38100" y="129586"/>
                                </a:cubicBezTo>
                                <a:cubicBezTo>
                                  <a:pt x="38100" y="123525"/>
                                  <a:pt x="38100" y="118329"/>
                                  <a:pt x="38100" y="112268"/>
                                </a:cubicBezTo>
                                <a:cubicBezTo>
                                  <a:pt x="38100" y="93218"/>
                                  <a:pt x="38100" y="74168"/>
                                  <a:pt x="38100" y="55118"/>
                                </a:cubicBezTo>
                                <a:cubicBezTo>
                                  <a:pt x="38100" y="38666"/>
                                  <a:pt x="38966" y="18750"/>
                                  <a:pt x="38100" y="565"/>
                                </a:cubicBezTo>
                                <a:cubicBezTo>
                                  <a:pt x="26843" y="565"/>
                                  <a:pt x="12123" y="-1166"/>
                                  <a:pt x="866" y="1431"/>
                                </a:cubicBezTo>
                                <a:cubicBezTo>
                                  <a:pt x="0" y="21347"/>
                                  <a:pt x="866" y="37800"/>
                                  <a:pt x="866" y="55984"/>
                                </a:cubicBezTo>
                                <a:cubicBezTo>
                                  <a:pt x="866" y="62045"/>
                                  <a:pt x="866" y="68106"/>
                                  <a:pt x="0" y="74168"/>
                                </a:cubicBezTo>
                                <a:cubicBezTo>
                                  <a:pt x="0" y="80229"/>
                                  <a:pt x="0" y="86291"/>
                                  <a:pt x="0" y="92352"/>
                                </a:cubicBezTo>
                                <a:cubicBezTo>
                                  <a:pt x="0" y="104475"/>
                                  <a:pt x="0" y="117463"/>
                                  <a:pt x="0" y="131318"/>
                                </a:cubicBezTo>
                                <a:cubicBezTo>
                                  <a:pt x="0" y="136513"/>
                                  <a:pt x="866" y="141709"/>
                                  <a:pt x="866" y="146904"/>
                                </a:cubicBezTo>
                                <a:cubicBezTo>
                                  <a:pt x="866" y="151234"/>
                                  <a:pt x="0" y="156429"/>
                                  <a:pt x="0" y="160759"/>
                                </a:cubicBezTo>
                                <a:cubicBezTo>
                                  <a:pt x="0" y="165954"/>
                                  <a:pt x="866" y="171150"/>
                                  <a:pt x="866" y="176345"/>
                                </a:cubicBezTo>
                                <a:cubicBezTo>
                                  <a:pt x="866" y="180675"/>
                                  <a:pt x="866" y="185870"/>
                                  <a:pt x="866" y="191065"/>
                                </a:cubicBezTo>
                                <a:cubicBezTo>
                                  <a:pt x="866" y="196261"/>
                                  <a:pt x="1732" y="200590"/>
                                  <a:pt x="1732" y="205786"/>
                                </a:cubicBezTo>
                                <a:cubicBezTo>
                                  <a:pt x="1732" y="220507"/>
                                  <a:pt x="866" y="234361"/>
                                  <a:pt x="866" y="249081"/>
                                </a:cubicBezTo>
                                <a:cubicBezTo>
                                  <a:pt x="39832" y="250813"/>
                                  <a:pt x="76200" y="246484"/>
                                  <a:pt x="113434" y="249081"/>
                                </a:cubicBezTo>
                                <a:cubicBezTo>
                                  <a:pt x="115166" y="237825"/>
                                  <a:pt x="114300" y="223970"/>
                                  <a:pt x="111702" y="212713"/>
                                </a:cubicBezTo>
                                <a:close/>
                              </a:path>
                            </a:pathLst>
                          </a:custGeom>
                          <a:solidFill>
                            <a:srgbClr val="FFFFFF"/>
                          </a:solidFill>
                          <a:ln w="8653" cap="flat">
                            <a:noFill/>
                            <a:prstDash val="solid"/>
                            <a:miter/>
                          </a:ln>
                        </wps:spPr>
                        <wps:bodyPr rtlCol="0" anchor="ctr"/>
                      </wps:wsp>
                      <wps:wsp>
                        <wps:cNvPr id="7033446" name="Freeform 7033446"/>
                        <wps:cNvSpPr/>
                        <wps:spPr>
                          <a:xfrm>
                            <a:off x="4399021" y="3678364"/>
                            <a:ext cx="142990" cy="251453"/>
                          </a:xfrm>
                          <a:custGeom>
                            <a:avLst/>
                            <a:gdLst>
                              <a:gd name="connsiteX0" fmla="*/ 140277 w 142990"/>
                              <a:gd name="connsiteY0" fmla="*/ 1732 h 251453"/>
                              <a:gd name="connsiteX1" fmla="*/ 83993 w 142990"/>
                              <a:gd name="connsiteY1" fmla="*/ 1732 h 251453"/>
                              <a:gd name="connsiteX2" fmla="*/ 12989 w 142990"/>
                              <a:gd name="connsiteY2" fmla="*/ 0 h 251453"/>
                              <a:gd name="connsiteX3" fmla="*/ 3464 w 142990"/>
                              <a:gd name="connsiteY3" fmla="*/ 0 h 251453"/>
                              <a:gd name="connsiteX4" fmla="*/ 0 w 142990"/>
                              <a:gd name="connsiteY4" fmla="*/ 19916 h 251453"/>
                              <a:gd name="connsiteX5" fmla="*/ 2598 w 142990"/>
                              <a:gd name="connsiteY5" fmla="*/ 37234 h 251453"/>
                              <a:gd name="connsiteX6" fmla="*/ 39832 w 142990"/>
                              <a:gd name="connsiteY6" fmla="*/ 37234 h 251453"/>
                              <a:gd name="connsiteX7" fmla="*/ 51089 w 142990"/>
                              <a:gd name="connsiteY7" fmla="*/ 38966 h 251453"/>
                              <a:gd name="connsiteX8" fmla="*/ 52821 w 142990"/>
                              <a:gd name="connsiteY8" fmla="*/ 52821 h 251453"/>
                              <a:gd name="connsiteX9" fmla="*/ 51089 w 142990"/>
                              <a:gd name="connsiteY9" fmla="*/ 94384 h 251453"/>
                              <a:gd name="connsiteX10" fmla="*/ 52821 w 142990"/>
                              <a:gd name="connsiteY10" fmla="*/ 152400 h 251453"/>
                              <a:gd name="connsiteX11" fmla="*/ 51955 w 142990"/>
                              <a:gd name="connsiteY11" fmla="*/ 181841 h 251453"/>
                              <a:gd name="connsiteX12" fmla="*/ 51089 w 142990"/>
                              <a:gd name="connsiteY12" fmla="*/ 210416 h 251453"/>
                              <a:gd name="connsiteX13" fmla="*/ 51089 w 142990"/>
                              <a:gd name="connsiteY13" fmla="*/ 242455 h 251453"/>
                              <a:gd name="connsiteX14" fmla="*/ 51089 w 142990"/>
                              <a:gd name="connsiteY14" fmla="*/ 248516 h 251453"/>
                              <a:gd name="connsiteX15" fmla="*/ 69273 w 142990"/>
                              <a:gd name="connsiteY15" fmla="*/ 251114 h 251453"/>
                              <a:gd name="connsiteX16" fmla="*/ 88323 w 142990"/>
                              <a:gd name="connsiteY16" fmla="*/ 249382 h 251453"/>
                              <a:gd name="connsiteX17" fmla="*/ 90055 w 142990"/>
                              <a:gd name="connsiteY17" fmla="*/ 228600 h 251453"/>
                              <a:gd name="connsiteX18" fmla="*/ 90920 w 142990"/>
                              <a:gd name="connsiteY18" fmla="*/ 177511 h 251453"/>
                              <a:gd name="connsiteX19" fmla="*/ 90920 w 142990"/>
                              <a:gd name="connsiteY19" fmla="*/ 154998 h 251453"/>
                              <a:gd name="connsiteX20" fmla="*/ 90920 w 142990"/>
                              <a:gd name="connsiteY20" fmla="*/ 135948 h 251453"/>
                              <a:gd name="connsiteX21" fmla="*/ 90055 w 142990"/>
                              <a:gd name="connsiteY21" fmla="*/ 127288 h 251453"/>
                              <a:gd name="connsiteX22" fmla="*/ 90055 w 142990"/>
                              <a:gd name="connsiteY22" fmla="*/ 109970 h 251453"/>
                              <a:gd name="connsiteX23" fmla="*/ 90920 w 142990"/>
                              <a:gd name="connsiteY23" fmla="*/ 96116 h 251453"/>
                              <a:gd name="connsiteX24" fmla="*/ 90055 w 142990"/>
                              <a:gd name="connsiteY24" fmla="*/ 81395 h 251453"/>
                              <a:gd name="connsiteX25" fmla="*/ 90920 w 142990"/>
                              <a:gd name="connsiteY25" fmla="*/ 38100 h 251453"/>
                              <a:gd name="connsiteX26" fmla="*/ 138545 w 142990"/>
                              <a:gd name="connsiteY26" fmla="*/ 38966 h 251453"/>
                              <a:gd name="connsiteX27" fmla="*/ 140277 w 142990"/>
                              <a:gd name="connsiteY27" fmla="*/ 1732 h 251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42990" h="251453">
                                <a:moveTo>
                                  <a:pt x="140277" y="1732"/>
                                </a:moveTo>
                                <a:cubicBezTo>
                                  <a:pt x="121227" y="866"/>
                                  <a:pt x="101311" y="2598"/>
                                  <a:pt x="83993" y="1732"/>
                                </a:cubicBezTo>
                                <a:cubicBezTo>
                                  <a:pt x="59748" y="866"/>
                                  <a:pt x="36368" y="1732"/>
                                  <a:pt x="12989" y="0"/>
                                </a:cubicBezTo>
                                <a:cubicBezTo>
                                  <a:pt x="9525" y="0"/>
                                  <a:pt x="6927" y="0"/>
                                  <a:pt x="3464" y="0"/>
                                </a:cubicBezTo>
                                <a:cubicBezTo>
                                  <a:pt x="1732" y="6061"/>
                                  <a:pt x="866" y="12123"/>
                                  <a:pt x="0" y="19916"/>
                                </a:cubicBezTo>
                                <a:cubicBezTo>
                                  <a:pt x="0" y="26843"/>
                                  <a:pt x="0" y="32904"/>
                                  <a:pt x="2598" y="37234"/>
                                </a:cubicBezTo>
                                <a:cubicBezTo>
                                  <a:pt x="13855" y="37234"/>
                                  <a:pt x="26843" y="37234"/>
                                  <a:pt x="39832" y="37234"/>
                                </a:cubicBezTo>
                                <a:cubicBezTo>
                                  <a:pt x="42429" y="37234"/>
                                  <a:pt x="50223" y="37234"/>
                                  <a:pt x="51089" y="38966"/>
                                </a:cubicBezTo>
                                <a:cubicBezTo>
                                  <a:pt x="52821" y="40698"/>
                                  <a:pt x="52821" y="49357"/>
                                  <a:pt x="52821" y="52821"/>
                                </a:cubicBezTo>
                                <a:cubicBezTo>
                                  <a:pt x="51955" y="64943"/>
                                  <a:pt x="51955" y="80529"/>
                                  <a:pt x="51089" y="94384"/>
                                </a:cubicBezTo>
                                <a:cubicBezTo>
                                  <a:pt x="51955" y="113434"/>
                                  <a:pt x="51089" y="133350"/>
                                  <a:pt x="52821" y="152400"/>
                                </a:cubicBezTo>
                                <a:cubicBezTo>
                                  <a:pt x="52821" y="162791"/>
                                  <a:pt x="51955" y="171450"/>
                                  <a:pt x="51955" y="181841"/>
                                </a:cubicBezTo>
                                <a:cubicBezTo>
                                  <a:pt x="51955" y="190500"/>
                                  <a:pt x="51089" y="200025"/>
                                  <a:pt x="51089" y="210416"/>
                                </a:cubicBezTo>
                                <a:cubicBezTo>
                                  <a:pt x="51089" y="221673"/>
                                  <a:pt x="51955" y="233795"/>
                                  <a:pt x="51089" y="242455"/>
                                </a:cubicBezTo>
                                <a:cubicBezTo>
                                  <a:pt x="51955" y="242455"/>
                                  <a:pt x="51089" y="246784"/>
                                  <a:pt x="51089" y="248516"/>
                                </a:cubicBezTo>
                                <a:cubicBezTo>
                                  <a:pt x="56284" y="251114"/>
                                  <a:pt x="63212" y="250248"/>
                                  <a:pt x="69273" y="251114"/>
                                </a:cubicBezTo>
                                <a:cubicBezTo>
                                  <a:pt x="76200" y="251980"/>
                                  <a:pt x="82261" y="251114"/>
                                  <a:pt x="88323" y="249382"/>
                                </a:cubicBezTo>
                                <a:cubicBezTo>
                                  <a:pt x="88323" y="242455"/>
                                  <a:pt x="90055" y="236393"/>
                                  <a:pt x="90055" y="228600"/>
                                </a:cubicBezTo>
                                <a:cubicBezTo>
                                  <a:pt x="90920" y="212148"/>
                                  <a:pt x="90055" y="194830"/>
                                  <a:pt x="90920" y="177511"/>
                                </a:cubicBezTo>
                                <a:cubicBezTo>
                                  <a:pt x="90920" y="168852"/>
                                  <a:pt x="90920" y="161925"/>
                                  <a:pt x="90920" y="154998"/>
                                </a:cubicBezTo>
                                <a:cubicBezTo>
                                  <a:pt x="90920" y="148071"/>
                                  <a:pt x="91786" y="141143"/>
                                  <a:pt x="90920" y="135948"/>
                                </a:cubicBezTo>
                                <a:cubicBezTo>
                                  <a:pt x="90920" y="133350"/>
                                  <a:pt x="90055" y="129886"/>
                                  <a:pt x="90055" y="127288"/>
                                </a:cubicBezTo>
                                <a:cubicBezTo>
                                  <a:pt x="90055" y="121227"/>
                                  <a:pt x="90055" y="115166"/>
                                  <a:pt x="90055" y="109970"/>
                                </a:cubicBezTo>
                                <a:cubicBezTo>
                                  <a:pt x="90055" y="105641"/>
                                  <a:pt x="90920" y="101311"/>
                                  <a:pt x="90920" y="96116"/>
                                </a:cubicBezTo>
                                <a:cubicBezTo>
                                  <a:pt x="90920" y="90920"/>
                                  <a:pt x="90055" y="87457"/>
                                  <a:pt x="90055" y="81395"/>
                                </a:cubicBezTo>
                                <a:cubicBezTo>
                                  <a:pt x="90055" y="64943"/>
                                  <a:pt x="90055" y="52821"/>
                                  <a:pt x="90920" y="38100"/>
                                </a:cubicBezTo>
                                <a:cubicBezTo>
                                  <a:pt x="105641" y="38966"/>
                                  <a:pt x="122959" y="37234"/>
                                  <a:pt x="138545" y="38966"/>
                                </a:cubicBezTo>
                                <a:cubicBezTo>
                                  <a:pt x="144607" y="30307"/>
                                  <a:pt x="143741" y="12123"/>
                                  <a:pt x="140277" y="1732"/>
                                </a:cubicBezTo>
                                <a:close/>
                              </a:path>
                            </a:pathLst>
                          </a:custGeom>
                          <a:solidFill>
                            <a:srgbClr val="FFFFFF"/>
                          </a:solidFill>
                          <a:ln w="8653" cap="flat">
                            <a:noFill/>
                            <a:prstDash val="solid"/>
                            <a:miter/>
                          </a:ln>
                        </wps:spPr>
                        <wps:bodyPr rtlCol="0" anchor="ctr"/>
                      </wps:wsp>
                      <wps:wsp>
                        <wps:cNvPr id="2104065604" name="Freeform 2104065604"/>
                        <wps:cNvSpPr/>
                        <wps:spPr>
                          <a:xfrm>
                            <a:off x="4231901" y="3680188"/>
                            <a:ext cx="152102" cy="250804"/>
                          </a:xfrm>
                          <a:custGeom>
                            <a:avLst/>
                            <a:gdLst>
                              <a:gd name="connsiteX0" fmla="*/ 151534 w 152102"/>
                              <a:gd name="connsiteY0" fmla="*/ 237167 h 250804"/>
                              <a:gd name="connsiteX1" fmla="*/ 148936 w 152102"/>
                              <a:gd name="connsiteY1" fmla="*/ 227642 h 250804"/>
                              <a:gd name="connsiteX2" fmla="*/ 148936 w 152102"/>
                              <a:gd name="connsiteY2" fmla="*/ 224178 h 250804"/>
                              <a:gd name="connsiteX3" fmla="*/ 148071 w 152102"/>
                              <a:gd name="connsiteY3" fmla="*/ 221580 h 250804"/>
                              <a:gd name="connsiteX4" fmla="*/ 148071 w 152102"/>
                              <a:gd name="connsiteY4" fmla="*/ 218117 h 250804"/>
                              <a:gd name="connsiteX5" fmla="*/ 146339 w 152102"/>
                              <a:gd name="connsiteY5" fmla="*/ 212921 h 250804"/>
                              <a:gd name="connsiteX6" fmla="*/ 141143 w 152102"/>
                              <a:gd name="connsiteY6" fmla="*/ 186944 h 250804"/>
                              <a:gd name="connsiteX7" fmla="*/ 136814 w 152102"/>
                              <a:gd name="connsiteY7" fmla="*/ 174821 h 250804"/>
                              <a:gd name="connsiteX8" fmla="*/ 132484 w 152102"/>
                              <a:gd name="connsiteY8" fmla="*/ 149710 h 250804"/>
                              <a:gd name="connsiteX9" fmla="*/ 122959 w 152102"/>
                              <a:gd name="connsiteY9" fmla="*/ 107281 h 250804"/>
                              <a:gd name="connsiteX10" fmla="*/ 116898 w 152102"/>
                              <a:gd name="connsiteY10" fmla="*/ 76108 h 250804"/>
                              <a:gd name="connsiteX11" fmla="*/ 110836 w 152102"/>
                              <a:gd name="connsiteY11" fmla="*/ 51862 h 250804"/>
                              <a:gd name="connsiteX12" fmla="*/ 107373 w 152102"/>
                              <a:gd name="connsiteY12" fmla="*/ 39739 h 250804"/>
                              <a:gd name="connsiteX13" fmla="*/ 106507 w 152102"/>
                              <a:gd name="connsiteY13" fmla="*/ 32812 h 250804"/>
                              <a:gd name="connsiteX14" fmla="*/ 104775 w 152102"/>
                              <a:gd name="connsiteY14" fmla="*/ 27617 h 250804"/>
                              <a:gd name="connsiteX15" fmla="*/ 99580 w 152102"/>
                              <a:gd name="connsiteY15" fmla="*/ 1639 h 250804"/>
                              <a:gd name="connsiteX16" fmla="*/ 49357 w 152102"/>
                              <a:gd name="connsiteY16" fmla="*/ 1639 h 250804"/>
                              <a:gd name="connsiteX17" fmla="*/ 41564 w 152102"/>
                              <a:gd name="connsiteY17" fmla="*/ 41471 h 250804"/>
                              <a:gd name="connsiteX18" fmla="*/ 36368 w 152102"/>
                              <a:gd name="connsiteY18" fmla="*/ 65717 h 250804"/>
                              <a:gd name="connsiteX19" fmla="*/ 28575 w 152102"/>
                              <a:gd name="connsiteY19" fmla="*/ 102951 h 250804"/>
                              <a:gd name="connsiteX20" fmla="*/ 26843 w 152102"/>
                              <a:gd name="connsiteY20" fmla="*/ 115074 h 250804"/>
                              <a:gd name="connsiteX21" fmla="*/ 23379 w 152102"/>
                              <a:gd name="connsiteY21" fmla="*/ 127196 h 250804"/>
                              <a:gd name="connsiteX22" fmla="*/ 13855 w 152102"/>
                              <a:gd name="connsiteY22" fmla="*/ 177419 h 250804"/>
                              <a:gd name="connsiteX23" fmla="*/ 11257 w 152102"/>
                              <a:gd name="connsiteY23" fmla="*/ 188676 h 250804"/>
                              <a:gd name="connsiteX24" fmla="*/ 0 w 152102"/>
                              <a:gd name="connsiteY24" fmla="*/ 250156 h 250804"/>
                              <a:gd name="connsiteX25" fmla="*/ 38100 w 152102"/>
                              <a:gd name="connsiteY25" fmla="*/ 250156 h 250804"/>
                              <a:gd name="connsiteX26" fmla="*/ 44161 w 152102"/>
                              <a:gd name="connsiteY26" fmla="*/ 225910 h 250804"/>
                              <a:gd name="connsiteX27" fmla="*/ 46759 w 152102"/>
                              <a:gd name="connsiteY27" fmla="*/ 213787 h 250804"/>
                              <a:gd name="connsiteX28" fmla="*/ 50223 w 152102"/>
                              <a:gd name="connsiteY28" fmla="*/ 201665 h 250804"/>
                              <a:gd name="connsiteX29" fmla="*/ 102177 w 152102"/>
                              <a:gd name="connsiteY29" fmla="*/ 200799 h 250804"/>
                              <a:gd name="connsiteX30" fmla="*/ 104775 w 152102"/>
                              <a:gd name="connsiteY30" fmla="*/ 211190 h 250804"/>
                              <a:gd name="connsiteX31" fmla="*/ 113434 w 152102"/>
                              <a:gd name="connsiteY31" fmla="*/ 250156 h 250804"/>
                              <a:gd name="connsiteX32" fmla="*/ 150668 w 152102"/>
                              <a:gd name="connsiteY32" fmla="*/ 249290 h 250804"/>
                              <a:gd name="connsiteX33" fmla="*/ 151534 w 152102"/>
                              <a:gd name="connsiteY33" fmla="*/ 237167 h 250804"/>
                              <a:gd name="connsiteX34" fmla="*/ 94384 w 152102"/>
                              <a:gd name="connsiteY34" fmla="*/ 159235 h 250804"/>
                              <a:gd name="connsiteX35" fmla="*/ 57150 w 152102"/>
                              <a:gd name="connsiteY35" fmla="*/ 160101 h 250804"/>
                              <a:gd name="connsiteX36" fmla="*/ 60614 w 152102"/>
                              <a:gd name="connsiteY36" fmla="*/ 145380 h 250804"/>
                              <a:gd name="connsiteX37" fmla="*/ 61480 w 152102"/>
                              <a:gd name="connsiteY37" fmla="*/ 140185 h 250804"/>
                              <a:gd name="connsiteX38" fmla="*/ 64077 w 152102"/>
                              <a:gd name="connsiteY38" fmla="*/ 129794 h 250804"/>
                              <a:gd name="connsiteX39" fmla="*/ 69273 w 152102"/>
                              <a:gd name="connsiteY39" fmla="*/ 102951 h 250804"/>
                              <a:gd name="connsiteX40" fmla="*/ 72736 w 152102"/>
                              <a:gd name="connsiteY40" fmla="*/ 88230 h 250804"/>
                              <a:gd name="connsiteX41" fmla="*/ 74468 w 152102"/>
                              <a:gd name="connsiteY41" fmla="*/ 77839 h 250804"/>
                              <a:gd name="connsiteX42" fmla="*/ 78798 w 152102"/>
                              <a:gd name="connsiteY42" fmla="*/ 79571 h 250804"/>
                              <a:gd name="connsiteX43" fmla="*/ 78798 w 152102"/>
                              <a:gd name="connsiteY43" fmla="*/ 81303 h 250804"/>
                              <a:gd name="connsiteX44" fmla="*/ 82261 w 152102"/>
                              <a:gd name="connsiteY44" fmla="*/ 95158 h 250804"/>
                              <a:gd name="connsiteX45" fmla="*/ 83993 w 152102"/>
                              <a:gd name="connsiteY45" fmla="*/ 102951 h 250804"/>
                              <a:gd name="connsiteX46" fmla="*/ 85725 w 152102"/>
                              <a:gd name="connsiteY46" fmla="*/ 109878 h 250804"/>
                              <a:gd name="connsiteX47" fmla="*/ 94384 w 152102"/>
                              <a:gd name="connsiteY47" fmla="*/ 154040 h 250804"/>
                              <a:gd name="connsiteX48" fmla="*/ 94384 w 152102"/>
                              <a:gd name="connsiteY48" fmla="*/ 159235 h 250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52102" h="250804">
                                <a:moveTo>
                                  <a:pt x="151534" y="237167"/>
                                </a:moveTo>
                                <a:cubicBezTo>
                                  <a:pt x="150668" y="234569"/>
                                  <a:pt x="149802" y="231971"/>
                                  <a:pt x="148936" y="227642"/>
                                </a:cubicBezTo>
                                <a:cubicBezTo>
                                  <a:pt x="148936" y="226776"/>
                                  <a:pt x="148936" y="225910"/>
                                  <a:pt x="148936" y="224178"/>
                                </a:cubicBezTo>
                                <a:cubicBezTo>
                                  <a:pt x="148936" y="223312"/>
                                  <a:pt x="148071" y="222446"/>
                                  <a:pt x="148071" y="221580"/>
                                </a:cubicBezTo>
                                <a:cubicBezTo>
                                  <a:pt x="148071" y="220714"/>
                                  <a:pt x="148071" y="219849"/>
                                  <a:pt x="148071" y="218117"/>
                                </a:cubicBezTo>
                                <a:lnTo>
                                  <a:pt x="146339" y="212921"/>
                                </a:lnTo>
                                <a:cubicBezTo>
                                  <a:pt x="144607" y="204262"/>
                                  <a:pt x="142875" y="195603"/>
                                  <a:pt x="141143" y="186944"/>
                                </a:cubicBezTo>
                                <a:cubicBezTo>
                                  <a:pt x="140277" y="182614"/>
                                  <a:pt x="138545" y="178285"/>
                                  <a:pt x="136814" y="174821"/>
                                </a:cubicBezTo>
                                <a:cubicBezTo>
                                  <a:pt x="134216" y="166162"/>
                                  <a:pt x="135082" y="158369"/>
                                  <a:pt x="132484" y="149710"/>
                                </a:cubicBezTo>
                                <a:cubicBezTo>
                                  <a:pt x="128154" y="134989"/>
                                  <a:pt x="127288" y="120269"/>
                                  <a:pt x="122959" y="107281"/>
                                </a:cubicBezTo>
                                <a:cubicBezTo>
                                  <a:pt x="119495" y="96890"/>
                                  <a:pt x="118629" y="86498"/>
                                  <a:pt x="116898" y="76108"/>
                                </a:cubicBezTo>
                                <a:cubicBezTo>
                                  <a:pt x="115166" y="67449"/>
                                  <a:pt x="113434" y="59656"/>
                                  <a:pt x="110836" y="51862"/>
                                </a:cubicBezTo>
                                <a:cubicBezTo>
                                  <a:pt x="109105" y="47533"/>
                                  <a:pt x="108239" y="43203"/>
                                  <a:pt x="107373" y="39739"/>
                                </a:cubicBezTo>
                                <a:cubicBezTo>
                                  <a:pt x="107373" y="37142"/>
                                  <a:pt x="107373" y="35410"/>
                                  <a:pt x="106507" y="32812"/>
                                </a:cubicBezTo>
                                <a:lnTo>
                                  <a:pt x="104775" y="27617"/>
                                </a:lnTo>
                                <a:cubicBezTo>
                                  <a:pt x="103043" y="18958"/>
                                  <a:pt x="101311" y="10299"/>
                                  <a:pt x="99580" y="1639"/>
                                </a:cubicBezTo>
                                <a:cubicBezTo>
                                  <a:pt x="83127" y="-92"/>
                                  <a:pt x="65809" y="-958"/>
                                  <a:pt x="49357" y="1639"/>
                                </a:cubicBezTo>
                                <a:cubicBezTo>
                                  <a:pt x="45027" y="13762"/>
                                  <a:pt x="44161" y="26751"/>
                                  <a:pt x="41564" y="41471"/>
                                </a:cubicBezTo>
                                <a:cubicBezTo>
                                  <a:pt x="40698" y="48399"/>
                                  <a:pt x="38100" y="57924"/>
                                  <a:pt x="36368" y="65717"/>
                                </a:cubicBezTo>
                                <a:cubicBezTo>
                                  <a:pt x="33770" y="77839"/>
                                  <a:pt x="32038" y="89962"/>
                                  <a:pt x="28575" y="102951"/>
                                </a:cubicBezTo>
                                <a:lnTo>
                                  <a:pt x="26843" y="115074"/>
                                </a:lnTo>
                                <a:lnTo>
                                  <a:pt x="23379" y="127196"/>
                                </a:lnTo>
                                <a:cubicBezTo>
                                  <a:pt x="19050" y="143649"/>
                                  <a:pt x="18184" y="160967"/>
                                  <a:pt x="13855" y="177419"/>
                                </a:cubicBezTo>
                                <a:lnTo>
                                  <a:pt x="11257" y="188676"/>
                                </a:lnTo>
                                <a:cubicBezTo>
                                  <a:pt x="6927" y="208592"/>
                                  <a:pt x="4330" y="229373"/>
                                  <a:pt x="0" y="250156"/>
                                </a:cubicBezTo>
                                <a:cubicBezTo>
                                  <a:pt x="12123" y="251021"/>
                                  <a:pt x="25977" y="251021"/>
                                  <a:pt x="38100" y="250156"/>
                                </a:cubicBezTo>
                                <a:cubicBezTo>
                                  <a:pt x="40698" y="242362"/>
                                  <a:pt x="41564" y="234569"/>
                                  <a:pt x="44161" y="225910"/>
                                </a:cubicBezTo>
                                <a:lnTo>
                                  <a:pt x="46759" y="213787"/>
                                </a:lnTo>
                                <a:cubicBezTo>
                                  <a:pt x="47625" y="209458"/>
                                  <a:pt x="47625" y="205128"/>
                                  <a:pt x="50223" y="201665"/>
                                </a:cubicBezTo>
                                <a:cubicBezTo>
                                  <a:pt x="68407" y="201665"/>
                                  <a:pt x="85725" y="199933"/>
                                  <a:pt x="102177" y="200799"/>
                                </a:cubicBezTo>
                                <a:cubicBezTo>
                                  <a:pt x="103909" y="204262"/>
                                  <a:pt x="103909" y="206860"/>
                                  <a:pt x="104775" y="211190"/>
                                </a:cubicBezTo>
                                <a:cubicBezTo>
                                  <a:pt x="107373" y="223312"/>
                                  <a:pt x="110836" y="237167"/>
                                  <a:pt x="113434" y="250156"/>
                                </a:cubicBezTo>
                                <a:cubicBezTo>
                                  <a:pt x="125557" y="251021"/>
                                  <a:pt x="137680" y="250156"/>
                                  <a:pt x="150668" y="249290"/>
                                </a:cubicBezTo>
                                <a:cubicBezTo>
                                  <a:pt x="152400" y="242362"/>
                                  <a:pt x="152400" y="239765"/>
                                  <a:pt x="151534" y="237167"/>
                                </a:cubicBezTo>
                                <a:close/>
                                <a:moveTo>
                                  <a:pt x="94384" y="159235"/>
                                </a:moveTo>
                                <a:cubicBezTo>
                                  <a:pt x="80529" y="159235"/>
                                  <a:pt x="70139" y="160967"/>
                                  <a:pt x="57150" y="160101"/>
                                </a:cubicBezTo>
                                <a:cubicBezTo>
                                  <a:pt x="56284" y="154906"/>
                                  <a:pt x="58882" y="150576"/>
                                  <a:pt x="60614" y="145380"/>
                                </a:cubicBezTo>
                                <a:lnTo>
                                  <a:pt x="61480" y="140185"/>
                                </a:lnTo>
                                <a:lnTo>
                                  <a:pt x="64077" y="129794"/>
                                </a:lnTo>
                                <a:cubicBezTo>
                                  <a:pt x="66675" y="120269"/>
                                  <a:pt x="67541" y="111610"/>
                                  <a:pt x="69273" y="102951"/>
                                </a:cubicBezTo>
                                <a:lnTo>
                                  <a:pt x="72736" y="88230"/>
                                </a:lnTo>
                                <a:cubicBezTo>
                                  <a:pt x="73602" y="83901"/>
                                  <a:pt x="73602" y="80437"/>
                                  <a:pt x="74468" y="77839"/>
                                </a:cubicBezTo>
                                <a:cubicBezTo>
                                  <a:pt x="77066" y="77839"/>
                                  <a:pt x="76200" y="79571"/>
                                  <a:pt x="78798" y="79571"/>
                                </a:cubicBezTo>
                                <a:lnTo>
                                  <a:pt x="78798" y="81303"/>
                                </a:lnTo>
                                <a:cubicBezTo>
                                  <a:pt x="80529" y="85633"/>
                                  <a:pt x="81395" y="89962"/>
                                  <a:pt x="82261" y="95158"/>
                                </a:cubicBezTo>
                                <a:lnTo>
                                  <a:pt x="83993" y="102951"/>
                                </a:lnTo>
                                <a:cubicBezTo>
                                  <a:pt x="83993" y="105549"/>
                                  <a:pt x="85725" y="107281"/>
                                  <a:pt x="85725" y="109878"/>
                                </a:cubicBezTo>
                                <a:cubicBezTo>
                                  <a:pt x="90055" y="124599"/>
                                  <a:pt x="91786" y="139319"/>
                                  <a:pt x="94384" y="154040"/>
                                </a:cubicBezTo>
                                <a:cubicBezTo>
                                  <a:pt x="95250" y="155771"/>
                                  <a:pt x="96116" y="156637"/>
                                  <a:pt x="94384" y="159235"/>
                                </a:cubicBezTo>
                                <a:close/>
                              </a:path>
                            </a:pathLst>
                          </a:custGeom>
                          <a:solidFill>
                            <a:srgbClr val="FFFFFF"/>
                          </a:solidFill>
                          <a:ln w="8653" cap="flat">
                            <a:noFill/>
                            <a:prstDash val="solid"/>
                            <a:miter/>
                          </a:ln>
                        </wps:spPr>
                        <wps:bodyPr rtlCol="0" anchor="ctr"/>
                      </wps:wsp>
                      <wps:wsp>
                        <wps:cNvPr id="1789729340" name="Freeform 1789729340"/>
                        <wps:cNvSpPr/>
                        <wps:spPr>
                          <a:xfrm>
                            <a:off x="4071708" y="3677498"/>
                            <a:ext cx="130928" cy="251979"/>
                          </a:xfrm>
                          <a:custGeom>
                            <a:avLst/>
                            <a:gdLst>
                              <a:gd name="connsiteX0" fmla="*/ 123825 w 130928"/>
                              <a:gd name="connsiteY0" fmla="*/ 38966 h 251979"/>
                              <a:gd name="connsiteX1" fmla="*/ 115166 w 130928"/>
                              <a:gd name="connsiteY1" fmla="*/ 22514 h 251979"/>
                              <a:gd name="connsiteX2" fmla="*/ 110836 w 130928"/>
                              <a:gd name="connsiteY2" fmla="*/ 17318 h 251979"/>
                              <a:gd name="connsiteX3" fmla="*/ 97848 w 130928"/>
                              <a:gd name="connsiteY3" fmla="*/ 6927 h 251979"/>
                              <a:gd name="connsiteX4" fmla="*/ 89189 w 130928"/>
                              <a:gd name="connsiteY4" fmla="*/ 3464 h 251979"/>
                              <a:gd name="connsiteX5" fmla="*/ 77066 w 130928"/>
                              <a:gd name="connsiteY5" fmla="*/ 0 h 251979"/>
                              <a:gd name="connsiteX6" fmla="*/ 42429 w 130928"/>
                              <a:gd name="connsiteY6" fmla="*/ 1732 h 251979"/>
                              <a:gd name="connsiteX7" fmla="*/ 32038 w 130928"/>
                              <a:gd name="connsiteY7" fmla="*/ 6927 h 251979"/>
                              <a:gd name="connsiteX8" fmla="*/ 21648 w 130928"/>
                              <a:gd name="connsiteY8" fmla="*/ 12989 h 251979"/>
                              <a:gd name="connsiteX9" fmla="*/ 8659 w 130928"/>
                              <a:gd name="connsiteY9" fmla="*/ 26843 h 251979"/>
                              <a:gd name="connsiteX10" fmla="*/ 3464 w 130928"/>
                              <a:gd name="connsiteY10" fmla="*/ 38966 h 251979"/>
                              <a:gd name="connsiteX11" fmla="*/ 1732 w 130928"/>
                              <a:gd name="connsiteY11" fmla="*/ 41564 h 251979"/>
                              <a:gd name="connsiteX12" fmla="*/ 0 w 130928"/>
                              <a:gd name="connsiteY12" fmla="*/ 67541 h 251979"/>
                              <a:gd name="connsiteX13" fmla="*/ 866 w 130928"/>
                              <a:gd name="connsiteY13" fmla="*/ 93518 h 251979"/>
                              <a:gd name="connsiteX14" fmla="*/ 866 w 130928"/>
                              <a:gd name="connsiteY14" fmla="*/ 151534 h 251979"/>
                              <a:gd name="connsiteX15" fmla="*/ 866 w 130928"/>
                              <a:gd name="connsiteY15" fmla="*/ 160193 h 251979"/>
                              <a:gd name="connsiteX16" fmla="*/ 866 w 130928"/>
                              <a:gd name="connsiteY16" fmla="*/ 169718 h 251979"/>
                              <a:gd name="connsiteX17" fmla="*/ 866 w 130928"/>
                              <a:gd name="connsiteY17" fmla="*/ 188768 h 251979"/>
                              <a:gd name="connsiteX18" fmla="*/ 1732 w 130928"/>
                              <a:gd name="connsiteY18" fmla="*/ 192232 h 251979"/>
                              <a:gd name="connsiteX19" fmla="*/ 1732 w 130928"/>
                              <a:gd name="connsiteY19" fmla="*/ 204355 h 251979"/>
                              <a:gd name="connsiteX20" fmla="*/ 12989 w 130928"/>
                              <a:gd name="connsiteY20" fmla="*/ 227734 h 251979"/>
                              <a:gd name="connsiteX21" fmla="*/ 19916 w 130928"/>
                              <a:gd name="connsiteY21" fmla="*/ 236393 h 251979"/>
                              <a:gd name="connsiteX22" fmla="*/ 31173 w 130928"/>
                              <a:gd name="connsiteY22" fmla="*/ 245918 h 251979"/>
                              <a:gd name="connsiteX23" fmla="*/ 40698 w 130928"/>
                              <a:gd name="connsiteY23" fmla="*/ 249382 h 251979"/>
                              <a:gd name="connsiteX24" fmla="*/ 45027 w 130928"/>
                              <a:gd name="connsiteY24" fmla="*/ 251114 h 251979"/>
                              <a:gd name="connsiteX25" fmla="*/ 59748 w 130928"/>
                              <a:gd name="connsiteY25" fmla="*/ 251980 h 251979"/>
                              <a:gd name="connsiteX26" fmla="*/ 74468 w 130928"/>
                              <a:gd name="connsiteY26" fmla="*/ 251114 h 251979"/>
                              <a:gd name="connsiteX27" fmla="*/ 87457 w 130928"/>
                              <a:gd name="connsiteY27" fmla="*/ 245052 h 251979"/>
                              <a:gd name="connsiteX28" fmla="*/ 99580 w 130928"/>
                              <a:gd name="connsiteY28" fmla="*/ 239857 h 251979"/>
                              <a:gd name="connsiteX29" fmla="*/ 101311 w 130928"/>
                              <a:gd name="connsiteY29" fmla="*/ 237259 h 251979"/>
                              <a:gd name="connsiteX30" fmla="*/ 103909 w 130928"/>
                              <a:gd name="connsiteY30" fmla="*/ 234661 h 251979"/>
                              <a:gd name="connsiteX31" fmla="*/ 106507 w 130928"/>
                              <a:gd name="connsiteY31" fmla="*/ 240723 h 251979"/>
                              <a:gd name="connsiteX32" fmla="*/ 108239 w 130928"/>
                              <a:gd name="connsiteY32" fmla="*/ 248516 h 251979"/>
                              <a:gd name="connsiteX33" fmla="*/ 118629 w 130928"/>
                              <a:gd name="connsiteY33" fmla="*/ 250248 h 251979"/>
                              <a:gd name="connsiteX34" fmla="*/ 130752 w 130928"/>
                              <a:gd name="connsiteY34" fmla="*/ 249382 h 251979"/>
                              <a:gd name="connsiteX35" fmla="*/ 129020 w 130928"/>
                              <a:gd name="connsiteY35" fmla="*/ 248516 h 251979"/>
                              <a:gd name="connsiteX36" fmla="*/ 129886 w 130928"/>
                              <a:gd name="connsiteY36" fmla="*/ 239857 h 251979"/>
                              <a:gd name="connsiteX37" fmla="*/ 130752 w 130928"/>
                              <a:gd name="connsiteY37" fmla="*/ 231198 h 251979"/>
                              <a:gd name="connsiteX38" fmla="*/ 130752 w 130928"/>
                              <a:gd name="connsiteY38" fmla="*/ 218209 h 251979"/>
                              <a:gd name="connsiteX39" fmla="*/ 129886 w 130928"/>
                              <a:gd name="connsiteY39" fmla="*/ 216477 h 251979"/>
                              <a:gd name="connsiteX40" fmla="*/ 129886 w 130928"/>
                              <a:gd name="connsiteY40" fmla="*/ 206086 h 251979"/>
                              <a:gd name="connsiteX41" fmla="*/ 129886 w 130928"/>
                              <a:gd name="connsiteY41" fmla="*/ 184439 h 251979"/>
                              <a:gd name="connsiteX42" fmla="*/ 129020 w 130928"/>
                              <a:gd name="connsiteY42" fmla="*/ 163657 h 251979"/>
                              <a:gd name="connsiteX43" fmla="*/ 130752 w 130928"/>
                              <a:gd name="connsiteY43" fmla="*/ 119495 h 251979"/>
                              <a:gd name="connsiteX44" fmla="*/ 116898 w 130928"/>
                              <a:gd name="connsiteY44" fmla="*/ 119495 h 251979"/>
                              <a:gd name="connsiteX45" fmla="*/ 109105 w 130928"/>
                              <a:gd name="connsiteY45" fmla="*/ 119495 h 251979"/>
                              <a:gd name="connsiteX46" fmla="*/ 90920 w 130928"/>
                              <a:gd name="connsiteY46" fmla="*/ 118630 h 251979"/>
                              <a:gd name="connsiteX47" fmla="*/ 71870 w 130928"/>
                              <a:gd name="connsiteY47" fmla="*/ 118630 h 251979"/>
                              <a:gd name="connsiteX48" fmla="*/ 70139 w 130928"/>
                              <a:gd name="connsiteY48" fmla="*/ 152400 h 251979"/>
                              <a:gd name="connsiteX49" fmla="*/ 90920 w 130928"/>
                              <a:gd name="connsiteY49" fmla="*/ 152400 h 251979"/>
                              <a:gd name="connsiteX50" fmla="*/ 92652 w 130928"/>
                              <a:gd name="connsiteY50" fmla="*/ 174914 h 251979"/>
                              <a:gd name="connsiteX51" fmla="*/ 86591 w 130928"/>
                              <a:gd name="connsiteY51" fmla="*/ 204355 h 251979"/>
                              <a:gd name="connsiteX52" fmla="*/ 83993 w 130928"/>
                              <a:gd name="connsiteY52" fmla="*/ 206952 h 251979"/>
                              <a:gd name="connsiteX53" fmla="*/ 70139 w 130928"/>
                              <a:gd name="connsiteY53" fmla="*/ 213014 h 251979"/>
                              <a:gd name="connsiteX54" fmla="*/ 50223 w 130928"/>
                              <a:gd name="connsiteY54" fmla="*/ 211282 h 251979"/>
                              <a:gd name="connsiteX55" fmla="*/ 44161 w 130928"/>
                              <a:gd name="connsiteY55" fmla="*/ 205221 h 251979"/>
                              <a:gd name="connsiteX56" fmla="*/ 43295 w 130928"/>
                              <a:gd name="connsiteY56" fmla="*/ 202623 h 251979"/>
                              <a:gd name="connsiteX57" fmla="*/ 39832 w 130928"/>
                              <a:gd name="connsiteY57" fmla="*/ 183573 h 251979"/>
                              <a:gd name="connsiteX58" fmla="*/ 39832 w 130928"/>
                              <a:gd name="connsiteY58" fmla="*/ 139411 h 251979"/>
                              <a:gd name="connsiteX59" fmla="*/ 39832 w 130928"/>
                              <a:gd name="connsiteY59" fmla="*/ 130752 h 251979"/>
                              <a:gd name="connsiteX60" fmla="*/ 38966 w 130928"/>
                              <a:gd name="connsiteY60" fmla="*/ 122959 h 251979"/>
                              <a:gd name="connsiteX61" fmla="*/ 39832 w 130928"/>
                              <a:gd name="connsiteY61" fmla="*/ 114300 h 251979"/>
                              <a:gd name="connsiteX62" fmla="*/ 39832 w 130928"/>
                              <a:gd name="connsiteY62" fmla="*/ 90054 h 251979"/>
                              <a:gd name="connsiteX63" fmla="*/ 39832 w 130928"/>
                              <a:gd name="connsiteY63" fmla="*/ 58016 h 251979"/>
                              <a:gd name="connsiteX64" fmla="*/ 46759 w 130928"/>
                              <a:gd name="connsiteY64" fmla="*/ 45893 h 251979"/>
                              <a:gd name="connsiteX65" fmla="*/ 51089 w 130928"/>
                              <a:gd name="connsiteY65" fmla="*/ 42429 h 251979"/>
                              <a:gd name="connsiteX66" fmla="*/ 56284 w 130928"/>
                              <a:gd name="connsiteY66" fmla="*/ 40698 h 251979"/>
                              <a:gd name="connsiteX67" fmla="*/ 64943 w 130928"/>
                              <a:gd name="connsiteY67" fmla="*/ 37234 h 251979"/>
                              <a:gd name="connsiteX68" fmla="*/ 82261 w 130928"/>
                              <a:gd name="connsiteY68" fmla="*/ 41564 h 251979"/>
                              <a:gd name="connsiteX69" fmla="*/ 89189 w 130928"/>
                              <a:gd name="connsiteY69" fmla="*/ 51089 h 251979"/>
                              <a:gd name="connsiteX70" fmla="*/ 91786 w 130928"/>
                              <a:gd name="connsiteY70" fmla="*/ 81395 h 251979"/>
                              <a:gd name="connsiteX71" fmla="*/ 129886 w 130928"/>
                              <a:gd name="connsiteY71" fmla="*/ 82261 h 251979"/>
                              <a:gd name="connsiteX72" fmla="*/ 130752 w 130928"/>
                              <a:gd name="connsiteY72" fmla="*/ 70139 h 251979"/>
                              <a:gd name="connsiteX73" fmla="*/ 123825 w 130928"/>
                              <a:gd name="connsiteY73" fmla="*/ 38966 h 251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30928" h="251979">
                                <a:moveTo>
                                  <a:pt x="123825" y="38966"/>
                                </a:moveTo>
                                <a:cubicBezTo>
                                  <a:pt x="121227" y="32039"/>
                                  <a:pt x="119495" y="26843"/>
                                  <a:pt x="115166" y="22514"/>
                                </a:cubicBezTo>
                                <a:lnTo>
                                  <a:pt x="110836" y="17318"/>
                                </a:lnTo>
                                <a:cubicBezTo>
                                  <a:pt x="106507" y="12989"/>
                                  <a:pt x="103043" y="9525"/>
                                  <a:pt x="97848" y="6927"/>
                                </a:cubicBezTo>
                                <a:cubicBezTo>
                                  <a:pt x="94384" y="5196"/>
                                  <a:pt x="92652" y="5196"/>
                                  <a:pt x="89189" y="3464"/>
                                </a:cubicBezTo>
                                <a:cubicBezTo>
                                  <a:pt x="84859" y="1732"/>
                                  <a:pt x="80529" y="1732"/>
                                  <a:pt x="77066" y="0"/>
                                </a:cubicBezTo>
                                <a:cubicBezTo>
                                  <a:pt x="64077" y="0"/>
                                  <a:pt x="53686" y="0"/>
                                  <a:pt x="42429" y="1732"/>
                                </a:cubicBezTo>
                                <a:cubicBezTo>
                                  <a:pt x="38100" y="3464"/>
                                  <a:pt x="34636" y="4330"/>
                                  <a:pt x="32038" y="6927"/>
                                </a:cubicBezTo>
                                <a:cubicBezTo>
                                  <a:pt x="28575" y="9525"/>
                                  <a:pt x="25111" y="10391"/>
                                  <a:pt x="21648" y="12989"/>
                                </a:cubicBezTo>
                                <a:cubicBezTo>
                                  <a:pt x="16452" y="15586"/>
                                  <a:pt x="11257" y="21648"/>
                                  <a:pt x="8659" y="26843"/>
                                </a:cubicBezTo>
                                <a:cubicBezTo>
                                  <a:pt x="6061" y="31173"/>
                                  <a:pt x="3464" y="33770"/>
                                  <a:pt x="3464" y="38966"/>
                                </a:cubicBezTo>
                                <a:cubicBezTo>
                                  <a:pt x="2598" y="38966"/>
                                  <a:pt x="1732" y="40698"/>
                                  <a:pt x="1732" y="41564"/>
                                </a:cubicBezTo>
                                <a:cubicBezTo>
                                  <a:pt x="0" y="48491"/>
                                  <a:pt x="0" y="58882"/>
                                  <a:pt x="0" y="67541"/>
                                </a:cubicBezTo>
                                <a:cubicBezTo>
                                  <a:pt x="0" y="77066"/>
                                  <a:pt x="0" y="84859"/>
                                  <a:pt x="866" y="93518"/>
                                </a:cubicBezTo>
                                <a:cubicBezTo>
                                  <a:pt x="1732" y="113434"/>
                                  <a:pt x="866" y="131618"/>
                                  <a:pt x="866" y="151534"/>
                                </a:cubicBezTo>
                                <a:cubicBezTo>
                                  <a:pt x="866" y="154132"/>
                                  <a:pt x="866" y="156730"/>
                                  <a:pt x="866" y="160193"/>
                                </a:cubicBezTo>
                                <a:cubicBezTo>
                                  <a:pt x="866" y="163657"/>
                                  <a:pt x="866" y="166255"/>
                                  <a:pt x="866" y="169718"/>
                                </a:cubicBezTo>
                                <a:cubicBezTo>
                                  <a:pt x="866" y="176645"/>
                                  <a:pt x="866" y="182707"/>
                                  <a:pt x="866" y="188768"/>
                                </a:cubicBezTo>
                                <a:cubicBezTo>
                                  <a:pt x="866" y="189634"/>
                                  <a:pt x="1732" y="190500"/>
                                  <a:pt x="1732" y="192232"/>
                                </a:cubicBezTo>
                                <a:cubicBezTo>
                                  <a:pt x="1732" y="196561"/>
                                  <a:pt x="866" y="200891"/>
                                  <a:pt x="1732" y="204355"/>
                                </a:cubicBezTo>
                                <a:cubicBezTo>
                                  <a:pt x="2598" y="215611"/>
                                  <a:pt x="7793" y="220807"/>
                                  <a:pt x="12989" y="227734"/>
                                </a:cubicBezTo>
                                <a:cubicBezTo>
                                  <a:pt x="15586" y="231198"/>
                                  <a:pt x="17318" y="233795"/>
                                  <a:pt x="19916" y="236393"/>
                                </a:cubicBezTo>
                                <a:cubicBezTo>
                                  <a:pt x="23379" y="239857"/>
                                  <a:pt x="26843" y="243321"/>
                                  <a:pt x="31173" y="245918"/>
                                </a:cubicBezTo>
                                <a:cubicBezTo>
                                  <a:pt x="33770" y="247650"/>
                                  <a:pt x="37234" y="247650"/>
                                  <a:pt x="40698" y="249382"/>
                                </a:cubicBezTo>
                                <a:cubicBezTo>
                                  <a:pt x="42429" y="250248"/>
                                  <a:pt x="43295" y="251114"/>
                                  <a:pt x="45027" y="251114"/>
                                </a:cubicBezTo>
                                <a:cubicBezTo>
                                  <a:pt x="49357" y="251980"/>
                                  <a:pt x="54552" y="251980"/>
                                  <a:pt x="59748" y="251980"/>
                                </a:cubicBezTo>
                                <a:cubicBezTo>
                                  <a:pt x="64943" y="251980"/>
                                  <a:pt x="70139" y="251980"/>
                                  <a:pt x="74468" y="251114"/>
                                </a:cubicBezTo>
                                <a:cubicBezTo>
                                  <a:pt x="78798" y="250248"/>
                                  <a:pt x="83127" y="247650"/>
                                  <a:pt x="87457" y="245052"/>
                                </a:cubicBezTo>
                                <a:cubicBezTo>
                                  <a:pt x="91786" y="243321"/>
                                  <a:pt x="95250" y="242455"/>
                                  <a:pt x="99580" y="239857"/>
                                </a:cubicBezTo>
                                <a:cubicBezTo>
                                  <a:pt x="99580" y="238991"/>
                                  <a:pt x="100446" y="238125"/>
                                  <a:pt x="101311" y="237259"/>
                                </a:cubicBezTo>
                                <a:cubicBezTo>
                                  <a:pt x="101311" y="234661"/>
                                  <a:pt x="102177" y="233795"/>
                                  <a:pt x="103909" y="234661"/>
                                </a:cubicBezTo>
                                <a:cubicBezTo>
                                  <a:pt x="105641" y="234661"/>
                                  <a:pt x="105641" y="238991"/>
                                  <a:pt x="106507" y="240723"/>
                                </a:cubicBezTo>
                                <a:lnTo>
                                  <a:pt x="108239" y="248516"/>
                                </a:lnTo>
                                <a:cubicBezTo>
                                  <a:pt x="110836" y="248516"/>
                                  <a:pt x="114300" y="250248"/>
                                  <a:pt x="118629" y="250248"/>
                                </a:cubicBezTo>
                                <a:cubicBezTo>
                                  <a:pt x="122959" y="250248"/>
                                  <a:pt x="127288" y="250248"/>
                                  <a:pt x="130752" y="249382"/>
                                </a:cubicBezTo>
                                <a:lnTo>
                                  <a:pt x="129020" y="248516"/>
                                </a:lnTo>
                                <a:cubicBezTo>
                                  <a:pt x="129886" y="245918"/>
                                  <a:pt x="129886" y="243321"/>
                                  <a:pt x="129886" y="239857"/>
                                </a:cubicBezTo>
                                <a:cubicBezTo>
                                  <a:pt x="129886" y="236393"/>
                                  <a:pt x="130752" y="233795"/>
                                  <a:pt x="130752" y="231198"/>
                                </a:cubicBezTo>
                                <a:cubicBezTo>
                                  <a:pt x="130752" y="226868"/>
                                  <a:pt x="129886" y="221673"/>
                                  <a:pt x="130752" y="218209"/>
                                </a:cubicBezTo>
                                <a:cubicBezTo>
                                  <a:pt x="130752" y="218209"/>
                                  <a:pt x="129886" y="217343"/>
                                  <a:pt x="129886" y="216477"/>
                                </a:cubicBezTo>
                                <a:cubicBezTo>
                                  <a:pt x="129886" y="212148"/>
                                  <a:pt x="129886" y="210416"/>
                                  <a:pt x="129886" y="206086"/>
                                </a:cubicBezTo>
                                <a:cubicBezTo>
                                  <a:pt x="129886" y="199159"/>
                                  <a:pt x="129886" y="191366"/>
                                  <a:pt x="129886" y="184439"/>
                                </a:cubicBezTo>
                                <a:cubicBezTo>
                                  <a:pt x="129886" y="177511"/>
                                  <a:pt x="129020" y="170584"/>
                                  <a:pt x="129020" y="163657"/>
                                </a:cubicBezTo>
                                <a:cubicBezTo>
                                  <a:pt x="129020" y="149802"/>
                                  <a:pt x="131618" y="135082"/>
                                  <a:pt x="130752" y="119495"/>
                                </a:cubicBezTo>
                                <a:cubicBezTo>
                                  <a:pt x="125557" y="120361"/>
                                  <a:pt x="121227" y="119495"/>
                                  <a:pt x="116898" y="119495"/>
                                </a:cubicBezTo>
                                <a:cubicBezTo>
                                  <a:pt x="114300" y="119495"/>
                                  <a:pt x="111702" y="119495"/>
                                  <a:pt x="109105" y="119495"/>
                                </a:cubicBezTo>
                                <a:cubicBezTo>
                                  <a:pt x="103043" y="119495"/>
                                  <a:pt x="97848" y="118630"/>
                                  <a:pt x="90920" y="118630"/>
                                </a:cubicBezTo>
                                <a:cubicBezTo>
                                  <a:pt x="84859" y="118630"/>
                                  <a:pt x="78798" y="118630"/>
                                  <a:pt x="71870" y="118630"/>
                                </a:cubicBezTo>
                                <a:cubicBezTo>
                                  <a:pt x="68407" y="128154"/>
                                  <a:pt x="68407" y="140277"/>
                                  <a:pt x="70139" y="152400"/>
                                </a:cubicBezTo>
                                <a:cubicBezTo>
                                  <a:pt x="77066" y="152400"/>
                                  <a:pt x="83993" y="153266"/>
                                  <a:pt x="90920" y="152400"/>
                                </a:cubicBezTo>
                                <a:cubicBezTo>
                                  <a:pt x="94384" y="158461"/>
                                  <a:pt x="91786" y="167120"/>
                                  <a:pt x="92652" y="174914"/>
                                </a:cubicBezTo>
                                <a:cubicBezTo>
                                  <a:pt x="93518" y="186170"/>
                                  <a:pt x="92652" y="197427"/>
                                  <a:pt x="86591" y="204355"/>
                                </a:cubicBezTo>
                                <a:cubicBezTo>
                                  <a:pt x="85725" y="205221"/>
                                  <a:pt x="84859" y="206086"/>
                                  <a:pt x="83993" y="206952"/>
                                </a:cubicBezTo>
                                <a:cubicBezTo>
                                  <a:pt x="79663" y="209550"/>
                                  <a:pt x="75334" y="211282"/>
                                  <a:pt x="70139" y="213014"/>
                                </a:cubicBezTo>
                                <a:cubicBezTo>
                                  <a:pt x="63211" y="214745"/>
                                  <a:pt x="57150" y="213014"/>
                                  <a:pt x="50223" y="211282"/>
                                </a:cubicBezTo>
                                <a:cubicBezTo>
                                  <a:pt x="48491" y="209550"/>
                                  <a:pt x="45027" y="207818"/>
                                  <a:pt x="44161" y="205221"/>
                                </a:cubicBezTo>
                                <a:cubicBezTo>
                                  <a:pt x="44161" y="205221"/>
                                  <a:pt x="43295" y="203489"/>
                                  <a:pt x="43295" y="202623"/>
                                </a:cubicBezTo>
                                <a:cubicBezTo>
                                  <a:pt x="40698" y="197427"/>
                                  <a:pt x="40698" y="191366"/>
                                  <a:pt x="39832" y="183573"/>
                                </a:cubicBezTo>
                                <a:cubicBezTo>
                                  <a:pt x="38100" y="167120"/>
                                  <a:pt x="38966" y="154998"/>
                                  <a:pt x="39832" y="139411"/>
                                </a:cubicBezTo>
                                <a:cubicBezTo>
                                  <a:pt x="39832" y="136814"/>
                                  <a:pt x="39832" y="134216"/>
                                  <a:pt x="39832" y="130752"/>
                                </a:cubicBezTo>
                                <a:cubicBezTo>
                                  <a:pt x="39832" y="128154"/>
                                  <a:pt x="39832" y="125557"/>
                                  <a:pt x="38966" y="122959"/>
                                </a:cubicBezTo>
                                <a:cubicBezTo>
                                  <a:pt x="38966" y="120361"/>
                                  <a:pt x="39832" y="116898"/>
                                  <a:pt x="39832" y="114300"/>
                                </a:cubicBezTo>
                                <a:cubicBezTo>
                                  <a:pt x="39832" y="105641"/>
                                  <a:pt x="38966" y="97848"/>
                                  <a:pt x="39832" y="90054"/>
                                </a:cubicBezTo>
                                <a:cubicBezTo>
                                  <a:pt x="40698" y="79664"/>
                                  <a:pt x="38966" y="67541"/>
                                  <a:pt x="39832" y="58016"/>
                                </a:cubicBezTo>
                                <a:cubicBezTo>
                                  <a:pt x="40698" y="51089"/>
                                  <a:pt x="43295" y="48491"/>
                                  <a:pt x="46759" y="45893"/>
                                </a:cubicBezTo>
                                <a:lnTo>
                                  <a:pt x="51089" y="42429"/>
                                </a:lnTo>
                                <a:cubicBezTo>
                                  <a:pt x="52821" y="41564"/>
                                  <a:pt x="54552" y="41564"/>
                                  <a:pt x="56284" y="40698"/>
                                </a:cubicBezTo>
                                <a:cubicBezTo>
                                  <a:pt x="59748" y="39832"/>
                                  <a:pt x="62345" y="38100"/>
                                  <a:pt x="64943" y="37234"/>
                                </a:cubicBezTo>
                                <a:cubicBezTo>
                                  <a:pt x="71004" y="35502"/>
                                  <a:pt x="79663" y="38966"/>
                                  <a:pt x="82261" y="41564"/>
                                </a:cubicBezTo>
                                <a:cubicBezTo>
                                  <a:pt x="84859" y="43295"/>
                                  <a:pt x="88323" y="48491"/>
                                  <a:pt x="89189" y="51089"/>
                                </a:cubicBezTo>
                                <a:cubicBezTo>
                                  <a:pt x="93518" y="59748"/>
                                  <a:pt x="93518" y="70139"/>
                                  <a:pt x="91786" y="81395"/>
                                </a:cubicBezTo>
                                <a:cubicBezTo>
                                  <a:pt x="106507" y="83127"/>
                                  <a:pt x="116032" y="83127"/>
                                  <a:pt x="129886" y="82261"/>
                                </a:cubicBezTo>
                                <a:cubicBezTo>
                                  <a:pt x="129020" y="77932"/>
                                  <a:pt x="129886" y="74468"/>
                                  <a:pt x="130752" y="70139"/>
                                </a:cubicBezTo>
                                <a:cubicBezTo>
                                  <a:pt x="129886" y="58016"/>
                                  <a:pt x="128154" y="48491"/>
                                  <a:pt x="123825" y="38966"/>
                                </a:cubicBezTo>
                                <a:close/>
                              </a:path>
                            </a:pathLst>
                          </a:custGeom>
                          <a:solidFill>
                            <a:srgbClr val="FFFFFF"/>
                          </a:solidFill>
                          <a:ln w="8653" cap="flat">
                            <a:noFill/>
                            <a:prstDash val="solid"/>
                            <a:miter/>
                          </a:ln>
                        </wps:spPr>
                        <wps:bodyPr rtlCol="0" anchor="ctr"/>
                      </wps:wsp>
                    </wpg:wgp>
                  </a:graphicData>
                </a:graphic>
              </wp:anchor>
            </w:drawing>
          </mc:Choice>
          <mc:Fallback>
            <w:pict>
              <v:group w14:anchorId="5866C2A4" id="Group 21" o:spid="_x0000_s1026" style="position:absolute;margin-left:282.05pt;margin-top:292.1pt;width:145.6pt;height:30.1pt;rotation:90;z-index:-251607552" coordorigin="33988,36720" coordsize="13300,2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">
                <v:shape id="Freeform 372480644" o:spid="_x0000_s1027" style="position:absolute;left:33988;top:36765;width:1473;height:2676;visibility:visible;mso-wrap-style:square;v-text-anchor:middle" coordsize="147204,26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" path="m135082,129091v,11257,,20782,,30307c135082,176716,135082,186241,135082,190571v-866,30307,-19916,60613,-52821,60613l36368,253782v-9525,,-17318,,-25111,l6927,253782v-2597,,-1731,-1732,-3463,-1732l2598,252050c1732,245123,866,238196,866,231269v,-866,,-1732,,-3464c866,225207,866,221743,866,219146v,-12989,866,-25112,866,-37234c1732,172387,866,161130,866,150739v,-2598,866,-6061,866,-8659c1732,139482,866,136884,866,134287v,-866,,-2598,,-4330c866,125628,866,121298,866,116968v,-2597,,-4329,,-6927c866,102248,866,94455,866,85796r,-18184c866,60684,866,53757,,46830l,36439c,28646,866,19987,866,12193v,-2597,,-6061,,-8659c1732,-795,19050,71,25977,71v10391,,19916,,29441,1732c64077,2669,71870,2669,80530,3534v3463,,6927,1732,9525,1732l97848,7864v4329,2598,8659,4329,10391,4329c116898,17389,120361,19121,124691,26914r4330,6061c133350,44232,135948,58087,135948,69343v,6062,,11257,,17319c135948,96187,136814,105712,136814,116102r,12989l135082,129091xm132484,143812v,-8659,,-17319,,-25978c132484,115237,131618,112639,132484,111773v-866,-8659,-866,-16452,-866,-25111c131618,78868,131618,72807,131618,65880v,-3464,,-6062,-866,-9525c123825,31243,121227,23450,102177,13925,93518,9596,92652,9596,92652,9596,71005,6998,50223,5266,25977,5266v-8659,,-15586,,-23379,866l2598,32109v,13855,866,26844,866,39832c3464,77137,2598,82332,2598,87528v,8659,866,16452,866,24245c3464,116102,3464,120432,3464,123896v,3463,,7793,,10391l3464,134287v,2597,,8659,,13854l3464,160264v,6927,,12989,,19916c3464,193169,2598,205291,2598,218280v,11257,,22514,1732,32904c10391,251184,16452,251184,22514,251184v83127,,90920,-10390,101311,-31172c133350,208755,132484,189705,132484,172387v,-5196,-866,-10391,-866,-15587c131618,154203,132484,151605,132484,149873r,-6061xm144607,155934v,-8659,,-17318,,-25977c144607,127359,143741,124762,144607,123896v-866,-8659,-866,-16453,-866,-25112c143741,90991,143741,84930,143741,78003v,-3464,,-6062,-866,-9526c142009,65880,141143,62416,140277,59818v-866,-5195,-1732,-10390,-2597,-15586c137680,44232,138545,43366,138545,44232v866,866,1732,2598,1732,4330c144607,59818,146339,71075,146339,83198v,6061,,11257,,17318c146339,110041,147205,119566,147205,129957r,12989c147205,154203,147205,163727,147205,173253r,12122c147205,190571,146339,195766,146339,201828v,30306,-14721,61479,-51955,63211l48491,267637v-9525,,-17318,,-25111,l19050,267637v-2598,,-1732,-866,-2598,-866c15586,265905,14721,265905,14721,265039r,-866c14721,263307,14721,262441,15586,262441v866,,1732,,1732,1732c17318,264173,17318,265039,17318,265039v6062,,12123,,18184,c118630,265039,126423,254648,136814,233866v7793,-12123,6927,-30307,8659,-47625c145473,179314,145473,170655,145473,163727r,-7793l144607,155934xm94384,181912v,7793,-3464,16452,-3464,22513l90920,205291v-6061,7793,-19050,10391,-29440,10391c58016,215682,44161,215682,44161,213950r,-866c44161,213084,44161,213084,44161,212218v,,,-866,,-1731c44161,207889,44161,203559,44161,200096v,-6062,-866,-11257,-866,-17318c43295,178448,43295,174984,43295,170655v,-8659,-865,-16452,-865,-25111c42430,141214,42430,137750,42430,134287v,-8659,,-16453,,-25112c42430,102248,43295,89259,43295,76271r,-30307c43295,39037,49357,40769,54552,40769r10391,-866l66675,39903v16452,,26843,9525,26843,26843c93518,78003,92652,90125,92652,101382v,12123,,24246,866,36368c93518,153337,94384,163727,94384,181912xm90920,194034v,-4329,866,-7793,866,-12122c91786,175850,91786,169789,90920,164593v,-866,,-2597,,-6061c90920,154203,90920,150739,90055,146409v,-3463,,-6061,,-8659c90055,132555,90055,129091,90055,123896v,-3464,,-6062,,-9525c90055,107443,90055,101382,90055,94455v,-7793,865,-16452,865,-25112c90920,58087,90055,47696,78798,43366l75334,41634v-2598,-865,-4329,-865,-6927,-865c62346,40769,57150,41634,51089,41634v-1732,,-3464,,-4330,c46759,46830,46759,51159,46759,56355r,19916c46759,80600,46759,83198,46759,86662v,2597,,6061,,8659c46759,103114,45893,110907,45893,118700v,18184,866,33771,866,51955l46759,197498v,4330,,8659,,12123c52821,210487,58882,209621,63211,210487v10391,,22514,-3464,25112,-9525l90920,194034xm56284,57221v,-6927,6062,-5196,11257,-5196l75334,51159v1732,,2598,,3464,1732c79664,52891,79664,54623,78798,54623v-5196,,-9525,866,-14721,866c62346,55489,60614,55489,59748,55489v,5195,,9525,,14720l59748,90125v,4330,,6928,,10391c59748,103114,59748,106578,59748,109175v,7793,-866,15587,-866,23380c58882,150739,59748,166325,59748,184509r,19050c59748,204425,58882,205291,58016,205291v-866,,-1732,,-1732,-1732c56284,200962,56284,197498,56284,194900v,-4329,,-7793,,-12122c56284,174118,55418,166325,55418,157666v,-4329,,-7793,,-11257c55418,137750,55418,129957,55418,121298v,-6927,866,-19916,866,-32904l56284,57221xe" fillcolor="black" stroked="f" strokeweight=".24036mm">
                  <v:stroke joinstyle="miter"/>
                  <v:path arrowok="t" o:connecttype="custom" o:connectlocs="135082,129091;135082,159398;135082,190571;82261,251184;36368,253782;11257,253782;6927,253782;3464,252050;2598,252050;866,231269;866,227805;866,219146;1732,181912;866,150739;1732,142080;866,134287;866,129957;866,116968;866,110041;866,85796;866,67612;0,46830;0,36439;866,12193;866,3534;25977,71;55418,1803;80530,3534;90055,5266;97848,7864;108239,12193;124691,26914;129021,32975;135948,69343;135948,86662;136814,116102;136814,129091;132484,143812;132484,117834;132484,111773;131618,86662;131618,65880;130752,56355;102177,13925;92652,9596;25977,5266;2598,6132;2598,32109;3464,71941;2598,87528;3464,111773;3464,123896;3464,134287;3464,134287;3464,148141;3464,160264;3464,180180;2598,218280;4330,251184;22514,251184;123825,220012;132484,172387;131618,156800;132484,149873;132484,143812;144607,155934;144607,129957;144607,123896;143741,98784;143741,78003;142875,68477;140277,59818;137680,44232;138545,44232;140277,48562;146339,83198;146339,100516;147205,129957;147205,142946;147205,173253;147205,185375;146339,201828;94384,265039;48491,267637;23380,267637;19050,267637;16452,266771;14721,265039;14721,264173;15586,262441;17318,264173;17318,265039;35502,265039;136814,233866;145473,186241;145473,163727;145473,155934;94384,181912;90920,204425;90920,205291;61480,215682;44161,213950;44161,213084;44161,212218;44161,210487;44161,200096;43295,182778;43295,170655;42430,145544;42430,134287;42430,109175;43295,76271;43295,45964;54552,40769;64943,39903;66675,39903;93518,66746;92652,101382;93518,137750;94384,181912;90920,194034;91786,181912;90920,164593;90920,158532;90055,146409;90055,137750;90055,123896;90055,114371;90055,94455;90920,69343;78798,43366;75334,41634;68407,40769;51089,41634;46759,41634;46759,56355;46759,76271;46759,86662;46759,95321;45893,118700;46759,170655;46759,197498;46759,209621;63211,210487;88323,200962;90920,194034;56284,57221;67541,52025;75334,51159;78798,52891;78798,54623;64077,55489;59748,55489;59748,70209;59748,90125;59748,100516;59748,109175;58882,132555;59748,184509;59748,203559;58016,205291;56284,203559;56284,194900;56284,182778;55418,157666;55418,146409;55418,121298;56284,88394;56284,57221" o:connectangles="0,0,0,0,0,0,0,0,0,0,0,0,0,0,0,0,0,0,0,0,0,0,0,0,0,0,0,0,0,0,0,0,0,0,0,0,0,0,0,0,0,0,0,0,0,0,0,0,0,0,0,0,0,0,0,0,0,0,0,0,0,0,0,0,0,0,0,0,0,0,0,0,0,0,0,0,0,0,0,0,0,0,0,0,0,0,0,0,0,0,0,0,0,0,0,0,0,0,0,0,0,0,0,0,0,0,0,0,0,0,0,0,0,0,0,0,0,0,0,0,0,0,0,0,0,0,0,0,0,0,0,0,0,0,0,0,0,0,0,0,0,0,0,0,0,0,0,0,0,0,0,0,0,0,0,0,0,0,0,0,0,0,0,0,0,0,0,0,0"/>
                </v:shape>
                <v:shape id="Freeform 221074614" o:spid="_x0000_s1028" style="position:absolute;left:35686;top:36754;width:1515;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" path="m138545,228877v,4330,,8659,-1731,12123c136814,241866,136814,242732,136814,243598v,4329,-1732,11257,-3464,11257c132484,254855,131618,254855,131618,253123r-44161,-866c70139,252257,50223,254855,29441,254855v-7793,,-24245,1731,-27709,-1732c866,237536,866,221950,866,206364r,-12123c866,187313,,180386,,173459v,-6927,,-26843,1732,-28575c1732,144884,1732,144018,1732,143152v,-866,,-1732,,-3464c1732,129298,,120639,,110248v,-1732,,-4330,866,-5196l866,74745c866,70416,1732,58293,,56561r,-866c,38377,,19327,,3741,8659,-1455,23380,277,32905,277v13854,,27709,,42429,c83993,277,91786,277,100446,277v8659,,17318,866,25977,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2,2597,12989,2597,19916xm135082,227145v,-4329,,-8659,-866,-12988c125557,214157,117764,215023,109971,215023v-21648,,-39832,-1732,-64078,-1732c41564,208961,42429,194241,42429,187313v,-12988,866,-25111,1732,-38099c52821,147482,56284,147482,63211,147482v1732,,3464,,5196,c68407,147482,69273,146616,69273,146616v5195,,7793,,10391,866c85725,147482,90920,146616,96982,146616v5195,,9525,,13854,c115166,146616,114300,136225,114300,132761v,-7793,,-14720,-1732,-22513c109105,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6,44438,107373,44438r7793,c122093,44438,127289,45304,133350,45304v1732,-8659,2598,-15586,2598,-22513c135948,16730,135082,11534,134216,5473r-80530,c46759,5473,38100,5473,32905,4607,24245,5473,14720,5473,6061,5473v,8659,,17318,,25977c6061,40109,6061,48768,6061,58293v,8659,,18184,,27709c6061,96393,5196,105918,5196,115443v,8659,865,16452,865,25977c6061,150945,5196,160470,5196,170861v,25978,865,50223,865,72737l6061,252257v6062,,11257,,17319,l36368,252257v15587,,31173,-2598,45893,-2598c99580,249659,116032,250525,133350,250525v866,-8659,1732,-15587,1732,-23380xm148071,239268v,-4330,,-8659,-866,-12989c147205,226279,146339,226279,146339,225413v,,,,,-865c146339,223682,146339,222816,147205,222816v,,,,866,c148936,222816,149802,222816,149802,224548v866,6061,1732,12122,1732,17318c151534,246195,151534,250525,149802,253989v,866,,1731,,2597c149802,260916,148071,267843,146339,267843v-866,,-1732,,-1732,-1732l100446,265245v-17319,,-37235,2598,-58017,2598c35502,267843,21648,268709,15586,266977v-866,-866,-1731,-1732,-1731,-2598c13855,263514,13855,262648,15586,262648v866,,1732,866,1732,1731l17318,264379v6062,,11257,,17318,l47625,264379v15586,,31173,-2597,45893,-2597c110836,261782,127289,262648,144607,262648v1732,-7793,3464,-14721,3464,-23380xm57150,98991v,866,-866,1732,-1732,1732c54552,100723,53686,100723,53686,98991r,-866c53686,91197,55418,58293,56284,58293v,,,,866,c57150,58293,57150,56561,58016,56561v4330,,7793,,12123,c78798,56561,87457,56561,96982,56561v7793,,15586,,22513,l127289,56561v6927,,12122,866,18184,866c147205,48768,148071,41841,148071,34913v,-6061,-866,-11256,-1732,-17318c146339,17595,145473,17595,145473,16730r,-866c145473,14998,145473,14132,147205,14998v4329,2597,4329,18184,4329,22513c151534,42707,151534,61757,144607,61757v-4330,,-8659,,-12989,l119495,61757v-6061,,-12122,-866,-17318,-866c97848,60891,92652,60891,88323,60891v-9525,,-19050,,-28575,l59748,64355v,,,865,,1731c59748,76477,57150,87734,57150,98991xm58882,201168v,866,-866,1732,-1732,1732c56284,202900,55418,202034,55418,201168r,-1732c55418,187313,55418,176923,57150,164800v,-2598,1732,-4330,4330,-4330c67541,159605,71005,158739,77066,158739v1732,,3463,,5195,c82261,158739,83127,157873,83127,157873v5196,,7793,,10391,866c99580,158739,104775,157873,110836,157873v5196,,9525,,13855,c129020,157873,128154,147482,128154,144018v,-7793,,-14720,-1731,-22514c126423,121504,125557,121504,125557,120639r,-866c125557,118041,125557,118041,127289,118907v4329,3463,4329,14720,4329,23379c131618,146616,131618,151811,130752,157007v,2598,-1732,4329,-4329,4329l122093,161336v-6927,,-12122,,-19050,c100446,161336,97848,162202,95250,162202v-4330,,-7793,-866,-11257,-866c76200,161336,68407,161336,60614,161336v-1732,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5,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7145;134216,214157;109971,215023;45893,213291;42429,187313;44161,149214;63211,147482;68407,147482;69273,146616;79664,147482;96982,146616;110836,146616;114300,132761;112568,110248;103909,110248;90055,110248;81395,109382;63211,110248;44161,110248;41564,86002;44161,46170;45027,46170;45893,44438;58016,44438;84859,44438;107373,44438;115166,44438;133350,45304;135948,22791;134216,5473;53686,5473;32905,4607;6061,5473;6061,31450;6061,58293;6061,86002;5196,115443;6061,141420;5196,170861;6061,243598;6061,252257;23380,252257;36368,252257;82261,249659;133350,250525;135082,227145;148071,239268;147205,226279;146339,225413;146339,224548;147205,222816;148071,222816;149802,224548;151534,241866;149802,253989;149802,256586;146339,267843;144607,266111;100446,265245;42429,267843;15586,266977;13855,264379;15586,262648;17318,264379;17318,264379;34636,264379;47625,264379;93518,261782;144607,262648;148071,239268;57150,98991;55418,100723;53686,98991;53686,98125;56284,58293;57150,58293;58016,56561;70139,56561;96982,56561;119495,56561;127289,56561;145473,57427;148071,34913;146339,17595;145473,16730;145473,15864;147205,14998;151534,37511;144607,61757;131618,61757;119495,61757;102177,60891;88323,60891;59748,60891;59748,64355;59748,66086;57150,98991;58882,201168;57150,202900;55418,201168;55418,199436;57150,164800;61480,160470;77066,158739;82261,158739;83127,157873;93518,158739;110836,157873;124691,157873;128154,144018;126423,121504;125557,120639;125557,119773;127289,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1268466721" o:spid="_x0000_s1029" style="position:absolute;left:37426;top:36749;width:1360;height:2692;visibility:visible;mso-wrap-style:square;v-text-anchor:middle" coordsize="135947,26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" path="m122093,249382v-866,2597,-866,5195,-3464,6061c116898,256309,113434,255443,110836,254577v-6061,,-12122,,-19050,c87457,254577,83127,254577,78798,254577v-8659,,-17318,1732,-25112,1732c38100,256309,20782,256309,3464,255443v,,,-866,,-2598c3464,252845,3464,252845,2598,252845v,,-866,,-1732,c866,237259,2598,220807,1732,205220v,-3463,-866,-7793,-866,-10390c866,192232,1732,188768,1732,186170r,-7793l,163657v,-4330,866,-8659,866,-13855c866,141143,866,132484,866,122959v,-8659,,-18184,,-26843c866,77066,866,59748,866,41564v,-12123,866,-25112,866,-38100c2598,3464,3464,2598,3464,1732,7793,866,10391,,14720,v6928,,17318,866,24246,866c41564,866,43295,866,45027,2598v866,866,,2597,,4329c45027,17318,45893,30307,45027,41564v,8659,,15586,,24245c45027,70138,45027,72736,45027,77066v,8659,1732,18184,866,27709c45893,109104,45893,114300,45893,119495v,5196,,9525,,13855l46759,142009v,2598,-866,6061,,9525c46759,155864,48491,159327,48491,162791v,1732,,3463,,5195c48491,180975,46759,199159,48491,213013v6061,1732,12123,,19050,c73602,213013,79663,213013,84859,213013v12123,-865,25111,866,35502,866c122093,221673,122959,227734,122959,236393v866,5196,,9525,-866,12989xm117764,217343v-13855,-1732,-28575,-866,-44162,-866c64077,216477,55418,217343,46759,216477v-1732,-3464,-866,-7793,-1732,-12123c45027,199159,44161,193964,45027,188768v,-5195,866,-9525,866,-14720c45893,167120,45027,159327,44161,152400v,-6061,,-12123,,-18184c44161,128154,44161,122959,44161,116898v,-19050,,-38100,,-57150c44161,43295,45027,23379,44161,5195,32904,5195,18184,3464,6927,6061v-866,19916,,36368,,54553c6927,66675,6927,72736,6061,78798v,6061,,12122,,18184c6061,109104,6061,122093,6061,135948v,5195,866,10391,866,15586c6927,155864,6061,161059,6061,165388v,5196,866,10391,866,15587c6927,185305,6927,190500,6927,195695v,5196,866,9525,866,14721c7793,225136,6927,238991,6927,253711v38966,1732,75334,-2597,112568,c121227,242455,120361,228600,117764,217343xm129886,230332v,,,-866,,-1732c129886,227734,129886,226868,131618,226868v866,,1732,,1732,1732c134216,235527,135082,241589,135948,249382v,5195,,9525,-1732,12988c133350,264968,133350,267566,130752,268432v-1732,866,-5195,,-7793,-866c116898,267566,110836,267566,103909,267566v-4329,,-8659,,-12989,c82261,267566,73602,269298,65809,269298v-15586,,-31173,,-47625,-866c15586,268432,13855,266700,13855,264102v,-866,,-866,865,-866l15586,263236v866,,1732,866,1732,1732c57150,266700,93518,262370,129886,264968v4330,-10391,2598,-23379,,-34636xm60614,205220v,1732,-866,1732,-1732,1732c58016,206952,57150,206086,57150,205220v,-1731,,-3463,,-4329c57150,195695,58016,191366,58016,186170v,-6927,-866,-14720,-1732,-21647c56284,158461,56284,152400,56284,146339v,-6062,,-11257,,-17319c56284,109970,56284,90920,56284,71870v,-16452,866,-36368,,-54552l56284,17318v-866,,-1732,,-1732,-1732c54552,13854,55418,13854,56284,13854v1732,,2598,,3464,1732c60614,16452,59748,18184,59748,19916v,10391,866,23379,,34636c59748,63211,59748,70138,59748,78798v,4329,,6927,,11256c59748,98714,61480,108239,60614,117763v,4330,,9525,,14721c60614,137680,60614,142009,60614,146339r866,8659c61480,157595,60614,161059,61480,164523v,4329,1731,7793,1731,11256c63211,177511,63211,179243,63211,180975v-1731,6927,-1731,15586,-2597,24245xe" fillcolor="black" stroked="f" strokeweight=".24036mm">
                  <v:stroke joinstyle="miter"/>
                  <v:path arrowok="t" o:connecttype="custom" o:connectlocs="122093,249382;118629,255443;110836,254577;91786,254577;78798,254577;53686,256309;3464,255443;3464,252845;2598,252845;866,252845;1732,205220;866,194830;1732,186170;1732,178377;0,163657;866,149802;866,122959;866,96116;866,41564;1732,3464;3464,1732;14720,0;38966,866;45027,2598;45027,6927;45027,41564;45027,65809;45027,77066;45893,104775;45893,119495;45893,133350;46759,142009;46759,151534;48491,162791;48491,167986;48491,213013;67541,213013;84859,213013;120361,213879;122959,236393;122093,249382;117764,217343;73602,216477;46759,216477;45027,204354;45027,188768;45893,174048;44161,152400;44161,134216;44161,116898;44161,59748;44161,5195;6927,6061;6927,60614;6061,78798;6061,96982;6061,135948;6927,151534;6061,165388;6927,180975;6927,195695;7793,210416;6927,253711;119495,253711;117764,217343;129886,230332;129886,228600;131618,226868;133350,228600;135948,249382;134216,262370;130752,268432;122959,267566;103909,267566;90920,267566;65809,269298;18184,268432;13855,264102;14720,263236;15586,263236;17318,264968;129886,264968;129886,230332;60614,205220;58882,206952;57150,205220;57150,200891;58016,186170;56284,164523;56284,146339;56284,129020;56284,71870;56284,17318;56284,17318;54552,15586;56284,13854;59748,15586;59748,19916;59748,54552;59748,78798;59748,90054;60614,117763;60614,132484;60614,146339;61480,154998;61480,164523;63211,175779;63211,180975;60614,205220" o:connectangles="0,0,0,0,0,0,0,0,0,0,0,0,0,0,0,0,0,0,0,0,0,0,0,0,0,0,0,0,0,0,0,0,0,0,0,0,0,0,0,0,0,0,0,0,0,0,0,0,0,0,0,0,0,0,0,0,0,0,0,0,0,0,0,0,0,0,0,0,0,0,0,0,0,0,0,0,0,0,0,0,0,0,0,0,0,0,0,0,0,0,0,0,0,0,0,0,0,0,0,0,0,0,0,0,0,0,0,0,0"/>
                </v:shape>
                <v:shape id="Freeform 460205190" o:spid="_x0000_s1030" style="position:absolute;left:38993;top:36754;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" path="m138545,228877v,4330,,8659,-1731,12123c136814,241866,136814,242732,136814,243598v,4329,-1732,11257,-3464,11257c132484,254855,131618,254855,131618,253123r-44161,-866c70138,252257,50223,254855,29441,254855v-7793,,-24246,1731,-27709,-1732c866,237536,866,221950,866,206364r,-12123c866,187313,,180386,,173459v,-6927,,-26843,1732,-28575c1732,144884,1732,144018,1732,143152v,-866,,-1732,,-3464c1732,129298,,120639,,110248v,-1732,,-4330,866,-5196l866,74745c866,70416,1732,58293,,56561r,-866c,38377,,19327,,3741,8659,-1455,23379,277,32904,277v13855,,27710,,42430,c83993,277,91786,277,100445,277v8659,,17318,866,25978,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0,106784,111702,106784v6061,,6061,15586,6061,24245c117763,136225,116898,142286,116032,149214v-2598,,-5196,,-7793,c101311,149214,96116,149214,89189,149214v-2598,,-5196,865,-7794,865c77066,150079,73602,149214,70138,149214v-7793,,-15586,,-23379,c45893,160470,45027,174325,45027,189045v,7794,,13855,866,20782c64943,209827,84859,211559,104775,211559v6927,,14720,,19050,-1732c123825,209827,124691,209827,126423,209827r3463,c131618,209827,131618,209827,132484,209827v866,-866,1732,-866,1732,-866c135082,208961,135082,208961,135948,208961v1732,6062,2597,12989,2597,19916xm135082,227145v,-4329,,-8659,-866,-12988c125557,214157,117763,215023,109970,215023v-21647,,-39832,-1732,-64077,-1732c41564,208961,42429,194241,42429,187313v,-12988,866,-25111,1732,-38099c52820,147482,56284,147482,63211,147482v1732,,3464,,5196,c68407,147482,69273,146616,69273,146616v5195,,7793,,10390,866c85725,147482,90920,146616,96982,146616v5195,,9525,,13854,c115166,146616,114300,136225,114300,132761v,-7793,,-14720,-1732,-22513c109104,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5,44438,107373,44438r7793,c122093,44438,127288,45304,133350,45304v1732,-8659,2598,-15586,2598,-22513c135948,16730,135082,11534,134216,5473r-80530,c46759,5473,38100,5473,32904,4607,24245,5473,14720,5473,6061,5473v,8659,,17318,,25977c6061,40109,6061,48768,6061,58293v,8659,,18184,,27709c6061,96393,5195,105918,5195,115443v,8659,866,16452,866,25977c6061,150945,5195,160470,5195,170861v,25978,866,50223,866,72737l6061,252257v6062,,11257,,17318,l36368,252257v15587,,31173,-2598,45893,-2598c99580,249659,116032,250525,133350,250525v,-8659,1732,-15587,1732,-23380xm147205,239268v,-4330,,-8659,-866,-12989c146339,226279,145473,226279,145473,225413v,,,,,-865c145473,223682,145473,222816,146339,222816v,,,,866,c148070,222816,148936,222816,148936,224548v866,6061,1732,12122,1732,17318c150668,246195,150668,250525,148936,253989v,866,,1731,,2597c148936,260916,147205,267843,145473,267843v-866,,-1732,,-1732,-1732l99580,265245v-17319,,-37235,2598,-58016,2598c34636,267843,20782,268709,14720,266977v-866,-866,-1731,-1732,-1731,-2598c12989,263514,12989,262648,14720,262648v866,,1732,866,1732,1731l16452,264379v6061,,11257,,17318,l46759,264379v15586,,31173,-2597,45893,-2597c109970,261782,126423,262648,143741,262648v2598,-7793,3464,-14721,3464,-23380xm57150,98991v,866,-866,1732,-1732,1732c54552,100723,53686,100723,53686,98991r,-866c53686,91197,55418,58293,56284,58293v,,,,866,c57150,58293,57150,56561,58016,56561v4329,,7793,,12122,c78798,56561,87457,56561,96982,56561v7793,,15586,,22513,l127288,56561v6928,,12123,866,18185,866c147205,48768,148070,41841,148070,34913v,-6061,-865,-11256,-1731,-17318c146339,17595,145473,17595,145473,16730r,-866c145473,14998,145473,14132,147205,14998v4329,2597,4329,18184,4329,22513c151534,42707,151534,61757,144607,61757v-4330,,-8659,,-12989,l119495,61757v-6061,,-12122,-866,-17318,-866c97848,60891,92652,60891,88323,60891v-9525,,-19050,,-28575,l59748,64355v,,,865,,1731c58882,76477,57150,87734,57150,98991xm58882,201168v,866,-866,1732,-1732,1732c56284,202900,55418,202034,55418,201168r,-1732c55418,187313,55418,176923,57150,164800v,-2598,1732,-4330,4329,-4330c67541,159605,71004,158739,77066,158739v1732,,3463,,5195,c82261,158739,83127,157873,83127,157873v5196,,7793,,10391,866c99580,158739,104775,157873,110836,157873v5196,,9525,,13855,c129020,157873,128154,147482,128154,144018v,-7793,,-14720,-1731,-22514c126423,121504,125557,121504,125557,120639r,-866c125557,118041,125557,118041,127288,118907v4330,3463,4330,14720,4330,23379c131618,146616,131618,151811,130752,157007v,2598,-1732,4329,-4329,4329l122093,161336v-6927,,-12123,,-19050,c100445,161336,97848,162202,95250,162202v-4330,,-7793,-866,-11257,-866c76200,161336,68407,161336,60614,161336v-1732,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4,277;75334,277;100445,277;126423,1143;130752,1143;136814,23657;129886,47902;116898,47902;104775,47902;87457,47036;73602,47036;45027,47036;45027,51366;45027,52232;43295,87734;45893,106784;76200,105918;90920,106784;96116,105918;106507,106784;111702,106784;117763,131029;116032,149214;108239,149214;89189,149214;81395,150079;70138,149214;46759,149214;45027,189045;45893,209827;104775,211559;123825,209827;126423,209827;129886,209827;132484,209827;134216,208961;135948,208961;138545,228877;135082,227145;134216,214157;109970,215023;45893,213291;42429,187313;44161,149214;63211,147482;68407,147482;69273,146616;79663,147482;96982,146616;110836,146616;114300,132761;112568,110248;103909,110248;90055,110248;81395,109382;63211,110248;44161,110248;41564,86002;44161,46170;45027,46170;45893,44438;58016,44438;84859,44438;107373,44438;115166,44438;133350,45304;135948,22791;134216,5473;53686,5473;32904,4607;6061,5473;6061,31450;6061,58293;6061,86002;5195,115443;6061,141420;5195,170861;6061,243598;6061,252257;23379,252257;36368,252257;82261,249659;133350,250525;135082,227145;147205,239268;146339,226279;145473,225413;145473,224548;146339,222816;147205,222816;148936,224548;150668,241866;148936,253989;148936,256586;145473,267843;143741,266111;99580,265245;41564,267843;14720,266977;12989,264379;14720,262648;16452,264379;16452,264379;33770,264379;46759,264379;92652,261782;143741,262648;147205,239268;57150,98991;55418,100723;53686,98991;53686,98125;56284,58293;57150,58293;58016,56561;70138,56561;96982,56561;119495,56561;127288,56561;145473,57427;148070,34913;146339,17595;145473,16730;145473,15864;147205,14998;151534,37511;144607,61757;131618,61757;119495,61757;102177,60891;88323,60891;59748,60891;59748,64355;59748,66086;57150,98991;58882,201168;57150,202900;55418,201168;55418,199436;57150,164800;61479,160470;77066,158739;82261,158739;83127,157873;93518,158739;110836,157873;124691,157873;128154,144018;126423,121504;125557,120639;125557,119773;127288,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566943755" o:spid="_x0000_s1031" style="position:absolute;left:40662;top:36720;width:1509;height:2742;visibility:visible;mso-wrap-style:square;v-text-anchor:middle" coordsize="150910,274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" path="m92895,88559v866,-14721,866,-30307,-7794,-38966c81638,46129,77308,45263,72113,44397v-4330,866,-7793,1732,-10391,3464c58258,48727,55661,50459,53063,53057v-4330,2597,-6061,6061,-6061,12988c47002,72107,47002,78168,47002,84229v,6062,,11257,-866,17318c46136,108475,46136,116268,46136,121463v,6928,,14721,,20782c46136,149172,45270,155234,45270,161295v,12123,,26843,1732,39832c47867,205457,52197,212384,55661,214116v2597,866,8659,1731,11257,1731c68649,215847,71247,215847,72979,214982v7793,-1732,12122,-5196,15586,-9525c90297,201127,91163,197663,92895,193334v,-5196,-866,-10391,-866,-15587c92029,171686,92895,165625,92029,160429v-6928,,-14721,,-21648,c67783,147441,68649,133586,72113,121463v866,,1732,-866,1732,-1731c79040,119732,84236,119732,89431,119732v5196,,10391,,15587,c114543,119732,127531,120597,136190,119732v866,865,,1731,866,1731c137056,139647,134458,156100,135324,177747v866,18185,,35503,1732,56284c137056,240093,136190,246154,136190,251350v,1732,866,2598,866,3463c136190,255679,135324,255679,134458,257411v-6927,866,-16452,866,-22513,-1732c111945,255679,111945,257411,110213,256545v-2598,-2597,-1732,-8659,-4330,-12123c103286,248752,98956,248752,94627,250484v-5196,2598,-10391,5195,-15587,6927c72979,259143,66918,259143,59990,259143v-6927,,-13854,-1732,-19916,-4330c39208,254813,40940,253948,39208,253948r,c37476,253948,35745,252216,33147,252216,27086,247886,21890,243557,16695,236629,12365,230568,6304,225372,4572,217579v-4330,-9525,,-19050,-3464,-25977c1108,169088,1108,147441,1108,121463,1108,101547,-623,83363,242,66045v,-6927,,-14720,1732,-20782l3706,39202v866,-1732,866,-4330,1732,-6061l9768,27079v1731,-2597,3463,-4329,4329,-6927c15829,19286,16695,17554,18427,16688,28817,11493,37476,3700,49599,1968,59124,1102,68649,-630,79906,236v2598,,4330,1732,6061,1732l91163,2834v3464,866,6061,1732,10391,2598c102420,7163,104152,7163,106749,8029v6928,4330,11257,9525,15587,16453c125799,29677,128397,36604,130995,43531v1731,4330,2597,7794,3463,10391c135324,61716,135324,68643,134458,76436v,3464,866,6061,,9525c122336,92022,105883,88559,92895,88559xm129263,44397v-2598,-6927,-4330,-12122,-8659,-16452l116274,22750v-4329,-4330,-7793,-7793,-12988,-10391c99822,10627,98090,10627,94627,8895,90297,7163,85967,7163,82504,5432v-12989,,-23380,,-34637,1731c43538,8895,40074,9761,37476,12359v-3463,2598,-6927,3464,-10390,6061c21890,21018,16695,27079,14097,32275,11499,36604,8902,39202,8902,44397v-866,,-1732,1732,-1732,2598c5438,53922,5438,64313,5438,72972v,9525,,17319,866,25978c7170,118866,6304,137050,6304,156966v,2597,,5195,,8659c6304,169088,6304,171686,6304,175150v,6927,,12988,,19050c6304,195066,7170,195932,7170,197663v,4330,-866,8660,,12123c8036,221043,13231,226238,18427,233166v2597,3463,4329,6061,6927,8659c28817,245288,32281,248752,36611,251350v2597,1732,6061,1732,9525,3463c47867,255679,48733,256545,50465,256545v4330,866,9525,866,14721,866c70381,257411,75577,257411,79906,256545v4330,-866,8659,-3463,12989,-6061c97224,248752,100688,247886,105018,245288v,-866,865,-1731,1731,-2597c106749,240093,107615,239227,109347,240093v1732,,1732,4329,2598,6061l113677,253948v2597,,6061,1731,10390,1731c128397,255679,132726,255679,136190,254813r-1732,-865c135324,251350,135324,248752,135324,245288v,-3463,866,-6061,866,-8659c136190,232300,135324,227104,136190,223641v,,-866,-866,-866,-1732c135324,217579,135324,215847,135324,211518v,-6927,,-14721,,-21648c135324,182943,134458,176016,134458,169088v,-13854,2598,-28575,1732,-44161c130995,125793,126665,124927,122336,124927v-2598,,-5196,,-7793,c108481,124927,103286,124061,96358,124061v-6061,,-12122,,-19050,c73845,133586,73845,145709,75577,157832v6927,,13854,866,20781,c99822,163893,97224,172552,98090,180345v866,11257,,22514,-6061,29441c91163,210652,90297,211518,89431,212384v-4330,2598,-8659,4329,-13854,6061c68649,220177,62588,218445,55661,216713v-1732,-1731,-5196,-3463,-6062,-6061c49599,210652,48733,208920,48733,208054v-2597,-5195,-2597,-11257,-3463,-19050c43538,172552,44404,160429,45270,144843v,-2598,,-5196,,-8659c45270,133586,45270,130988,44404,128391v,-2598,866,-6062,866,-8659c45270,111073,44404,103279,45270,95486v866,-10391,-866,-22514,,-32038c46136,56520,48733,53922,52197,51325r4330,-3464c58258,46995,59990,46995,61722,46129v3464,-866,6061,-2598,8659,-3463c76442,40934,85101,44397,87699,46995v2598,1732,6062,6927,6928,9525c98956,65179,98956,75570,97224,86827v14721,1732,24246,1732,38100,866c134458,83363,135324,79900,136190,75570v-866,-12122,-2598,-21648,-6927,-31173xm47002,268668v2597,866,6061,,8659,866c58258,269534,59990,271266,62588,270400v4330,866,9525,,14720,c82504,269534,87699,268668,92029,267802v4329,-1732,10391,-7793,11257,-8659l103286,259143v,,866,,2597,c105883,259143,105883,260009,105883,260875v-5195,5195,-8659,6927,-12988,8659c86833,272131,81638,273863,73845,273863v-7793,866,-14721,,-20782,-2597c52197,271266,53929,270400,52197,270400v,,,,,c51331,270400,50465,270400,47867,269534r-865,-866l47002,268668xm58258,205457v,866,-865,1731,-865,c56527,204591,55661,203725,55661,201127r,-866c53929,183809,54795,171686,55661,156100v,-2598,,-5196,,-8659c55661,144843,55661,142245,54795,139647v,-2597,866,-6061,866,-8659c55661,122329,54795,114536,55661,106743v866,-10391,-866,-22514,,-32039c56527,67777,59124,65179,62588,62582r4330,-3464c68649,59118,68649,58252,68649,58252r6062,-2598l77308,53922v866,,1732,,2598,866c79906,54788,79906,56520,79040,56520r-6061,1732c69515,59118,66918,60850,64320,63448v-4330,2597,-6062,6061,-6062,12988c58258,82497,58258,88559,58258,94620v,6062,,11257,-865,17318c57393,118866,57393,126659,57393,131854v,6927,,14721,,20782c57393,159563,56527,165625,56527,171686v1731,12123,866,23380,1731,33771xm82504,169954v,-866,,-1732,866,-1732c84236,168222,85101,169088,85101,169954v,,,,,c85101,169954,85101,169954,85101,171686v,866,,866,-865,866c83370,172552,83370,172552,82504,171686r,-1732xm144849,63448v,-2598,-866,-4330,-866,-6928c143117,53057,142252,50459,141386,47861r-866,-1732c140520,46129,140520,46129,140520,46129v2597,4330,3463,8659,5195,12989c147447,63448,148313,66911,149179,69509v866,7793,866,14720,,22513c149179,94620,149179,96352,149179,98084v,2598,-1732,4329,-4330,4329c132726,104145,118872,102413,107615,101547v-1732,,-2597,-865,-2597,-1731c105018,99816,105018,98950,105018,98950v,-1732,,-1732,865,-866c106749,98084,107615,98084,107615,99816v14721,1731,24246,1731,38100,866c144849,98084,145715,94620,145715,92022v866,-2597,866,-4329,866,-6927c147447,76436,146581,70375,144849,63448xm123202,269534v-866,-1732,,-3464,1731,-3464c127531,266070,130995,267802,135324,267802v4330,,8659,,12123,-866c146581,266936,146581,266070,146581,264338v866,-2597,,-4329,,-6061c146581,255679,147447,252216,147447,249618v,-4330,-866,-9525,,-12989c147447,236629,146581,235763,146581,234897v,-4329,,-6061,,-10391c146581,217579,146581,209786,146581,202859v,-6927,-866,-13855,-866,-20782c145715,168222,148313,153502,147447,137916v,,,,-866,c145715,137916,144849,137916,144849,136184v,-866,,-1732,1732,-1732l149179,134452v866,,1732,,1732,866c150911,136184,150911,136184,150911,137050v,18184,-2598,33770,-1732,54552c150045,209786,149179,227104,150911,247886v,6062,-866,12123,-866,17318c150045,266070,150045,266936,150045,266936v,866,,1732,-866,2598c147447,270400,147447,271266,145715,271266v-6927,865,-13854,865,-19050,-1732c125799,269534,125799,269534,124933,269534v,866,,866,-1731,l123202,269534xe" fillcolor="black" stroked="f" strokeweight=".24036mm">
                  <v:stroke joinstyle="miter"/>
                  <v:path arrowok="t" o:connecttype="custom" o:connectlocs="92895,88559;85101,49593;72113,44397;61722,47861;53063,53057;47002,66045;47002,84229;46136,101547;46136,121463;46136,142245;45270,161295;47002,201127;55661,214116;66918,215847;72979,214982;88565,205457;92895,193334;92029,177747;92029,160429;70381,160429;72113,121463;73845,119732;89431,119732;105018,119732;136190,119732;137056,121463;135324,177747;137056,234031;136190,251350;137056,254813;134458,257411;111945,255679;110213,256545;105883,244422;94627,250484;79040,257411;59990,259143;40074,254813;39208,253948;39208,253948;33147,252216;16695,236629;4572,217579;1108,191602;1108,121463;242,66045;1974,45263;3706,39202;5438,33141;9768,27079;14097,20152;18427,16688;49599,1968;79906,236;85967,1968;91163,2834;101554,5432;106749,8029;122336,24482;130995,43531;134458,53922;134458,76436;134458,85961;92895,88559;129263,44397;120604,27945;116274,22750;103286,12359;94627,8895;82504,5432;47867,7163;37476,12359;27086,18420;14097,32275;8902,44397;7170,46995;5438,72972;6304,98950;6304,156966;6304,165625;6304,175150;6304,194200;7170,197663;7170,209786;18427,233166;25354,241825;36611,251350;46136,254813;50465,256545;65186,257411;79906,256545;92895,250484;105018,245288;106749,242691;109347,240093;111945,246154;113677,253948;124067,255679;136190,254813;134458,253948;135324,245288;136190,236629;136190,223641;135324,221909;135324,211518;135324,189870;134458,169088;136190,124927;122336,124927;114543,124927;96358,124061;77308,124061;75577,157832;96358,157832;98090,180345;92029,209786;89431,212384;75577,218445;55661,216713;49599,210652;48733,208054;45270,189004;45270,144843;45270,136184;44404,128391;45270,119732;45270,95486;45270,63448;52197,51325;56527,47861;61722,46129;70381,42666;87699,46995;94627,56520;97224,86827;135324,87693;136190,75570;129263,44397;47002,268668;55661,269534;62588,270400;77308,270400;92029,267802;103286,259143;103286,259143;105883,259143;105883,260875;92895,269534;73845,273863;53063,271266;52197,270400;52197,270400;47867,269534;47002,268668;47002,268668;58258,205457;57393,205457;55661,201127;55661,200261;55661,156100;55661,147441;54795,139647;55661,130988;55661,106743;55661,74704;62588,62582;66918,59118;68649,58252;74711,55654;77308,53922;79906,54788;79040,56520;72979,58252;64320,63448;58258,76436;58258,94620;57393,111938;57393,131854;57393,152636;56527,171686;58258,205457;82504,169954;83370,168222;85101,169954;85101,169954;85101,171686;84236,172552;82504,171686;82504,169954;144849,63448;143983,56520;141386,47861;140520,46129;140520,46129;145715,59118;149179,69509;149179,92022;149179,98084;144849,102413;107615,101547;105018,99816;105018,98950;105883,98084;107615,99816;145715,100682;145715,92022;146581,85095;144849,63448;123202,269534;124933,266070;135324,267802;147447,266936;146581,264338;146581,258277;147447,249618;147447,236629;146581,234897;146581,224506;146581,202859;145715,182077;147447,137916;146581,137916;144849,136184;146581,134452;149179,134452;150911,135318;150911,137050;149179,191602;150911,247886;150045,265204;150045,266936;149179,269534;145715,271266;126665,269534;124933,269534;123202,269534;123202,269534" o:connectangles="0,0,0,0,0,0,0,0,0,0,0,0,0,0,0,0,0,0,0,0,0,0,0,0,0,0,0,0,0,0,0,0,0,0,0,0,0,0,0,0,0,0,0,0,0,0,0,0,0,0,0,0,0,0,0,0,0,0,0,0,0,0,0,0,0,0,0,0,0,0,0,0,0,0,0,0,0,0,0,0,0,0,0,0,0,0,0,0,0,0,0,0,0,0,0,0,0,0,0,0,0,0,0,0,0,0,0,0,0,0,0,0,0,0,0,0,0,0,0,0,0,0,0,0,0,0,0,0,0,0,0,0,0,0,0,0,0,0,0,0,0,0,0,0,0,0,0,0,0,0,0,0,0,0,0,0,0,0,0,0,0,0,0,0,0,0,0,0,0,0,0,0,0,0,0,0,0,0,0,0,0,0,0,0,0,0,0,0,0,0,0,0,0,0,0,0,0,0,0,0,0,0,0,0,0,0,0,0,0,0,0,0,0,0,0,0,0,0,0,0,0,0,0,0,0,0,0,0,0,0,0,0,0,0,0,0,0"/>
                </v:shape>
                <v:shape id="Freeform 1411686956" o:spid="_x0000_s1032" style="position:absolute;left:42309;top:36737;width:1701;height:2708;visibility:visible;mso-wrap-style:square;v-text-anchor:middle" coordsize="170140,270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" path="m156864,250516v,1732,1731,2597,866,4329c142143,255711,130886,256577,115300,255711v,,-866,-866,-1732,-1732c113568,247052,111836,243589,110105,237527v-2598,-11257,-5196,-19916,-6928,-31173c85859,205488,72870,207220,54686,207220v-4329,15586,-6061,32905,-11257,47625c31307,255711,13989,256577,1000,254845v-1732,-866,-866,-2597,,-4329c2732,241857,4464,231466,5329,221941v866,-4330,1732,-7794,1732,-11257c8793,202025,9659,194232,11391,185573r3464,-12989c14855,168254,15720,166522,16586,163925v866,-6927,1732,-17318,3464,-25977l22648,126691r866,-6062c24379,118032,26111,116300,25245,113702v,-866,866,-866,1732,-1732c27843,103311,31307,90322,33038,78200v,-3464,1732,-6062,2598,-9525c35636,64345,36502,62613,37368,59150v866,-1732,1732,-4330,1732,-6061c39966,47027,40832,40100,41698,33172r865,-5195c43429,23647,44295,17586,45161,13257,46027,8927,46893,4598,49491,2000v16452,-3464,34636,-1732,52820,c103177,2000,103177,3732,104043,2866v1732,12122,4330,22513,6927,33770l112702,47893r2598,10391c117898,69541,119629,79931,122227,92054v4330,21648,9525,40698,13855,64078c137813,163059,138679,169120,139545,176047v866,5196,3464,10391,5196,16453c147339,203757,149070,215879,151668,227136r1732,8659l155132,244454r1732,6062xm153400,251382v,-2598,,-6062,-866,-8659c151668,240125,150802,237527,149936,233198v,-866,,-1732,,-3464c149936,228868,149070,228002,149070,227136v,-866,,-1732,,-3464l147339,218477v-1732,-8659,-3464,-17318,-5196,-25977c141277,188170,139545,183841,137813,180377v-2597,-8659,-1731,-16452,-4329,-25111c129154,140545,128288,125825,123959,112836v-3464,-10391,-4330,-20782,-6061,-31173c116166,73004,114434,65211,111836,57418v-1731,-4329,-2597,-8659,-3463,-12123c108373,42697,108373,40966,107507,38368r-1732,-5196c104043,24513,102311,15854,100579,7195,84127,5464,66809,4598,50357,7195,46027,19318,45161,32306,42563,47027v-865,6927,-3463,16452,-5195,24245c34770,83395,33038,95518,29575,108507r-1732,12122l24379,132752v-4329,16452,-5195,33770,-9524,50223l12257,194232c7927,214147,5329,234929,1000,255711v12123,866,25977,866,38100,c41698,247918,42563,240125,45161,231466r2598,-12123c48625,215013,48625,210684,51223,207220v18184,,35502,-1732,51954,-866c104909,209818,104909,212416,105775,216745v2598,12123,6061,25978,8659,38966c127423,253979,140411,253113,153400,251382xm12257,266102v,-866,866,-866,1732,-866c14855,265236,14855,265236,14855,266102r,c23514,266968,33038,266968,41698,266102r4329,c48625,265236,52089,266102,52954,265236v2598,-2598,1732,-7793,3464,-11257l57284,251382v,-3464,866,-6062,1732,-9525l61614,229734v866,-2598,866,-6062,1731,-8659c64211,219343,65943,217611,68541,217611v8659,,17318,-866,25977,-866c96250,216745,96250,217611,96250,218477v,866,,1732,-1732,1732c85859,220209,77200,221075,65943,221075v-2598,10391,-4329,20782,-6927,31173l58150,255711v-866,4330,-866,10391,-5196,12989c50357,271297,44295,270431,40832,270431r-4330,c27843,270431,20050,271297,13123,270431v-1732,,-1732,-865,-1732,-1731c11391,266968,12257,266968,12257,266102xm95384,160461v,2598,1732,3464,,6061c81529,166522,71139,168254,58150,167388v-866,-5195,1732,-9525,3464,-14720l62480,147473r2597,-10391c67675,127556,68541,118897,70273,110238l73736,95518v866,-4330,866,-7793,1732,-10391c78066,85127,77200,86859,79798,86859r,1732c81529,92920,82395,97250,83261,102445r1732,7793c84993,112836,86725,114568,86725,117166v4329,13854,6061,28575,8659,43295xm93652,162193c91054,148339,88457,132752,84127,117166,81529,107641,79798,98982,77200,90322v-4330,24246,-10391,47626,-15586,72737c72870,163925,83261,162193,93652,162193xm77200,149204v866,-4329,1732,-7793,2598,-12122c79798,136216,80663,136216,80663,137082v,,,866,,866c80663,140545,80663,142277,80663,144875r-1731,9525c78932,155266,78066,156132,77200,156132v-866,,-1732,,-866,-1732l77200,149204xm162925,244454r,-1731l162059,236661r-1732,-8659c158595,221075,157730,212416,155998,205488r-2598,-12122l149936,182975r-1732,-6928l147339,169986v-866,-5195,-1732,-10391,-2598,-14720c142143,144009,140411,132752,137813,122361v-1731,-6927,-3463,-12123,-4329,-19050l131752,94652v,-1732,-866,-3464,-866,-3464c130020,86859,130020,82529,129154,79066l123959,58284r,l121361,48759,119629,35770r-1731,-5195c117032,26245,116166,22782,115300,17586v,-866,866,-2598,1732,-1732c117898,15854,118764,17586,118764,19318v1731,11257,4329,21648,6061,32039l126557,62613r2597,10391c131752,84261,133484,94652,136082,105909v4329,21647,9525,40698,13854,64077c151668,176913,152534,182975,153400,189902v866,5196,3464,10391,5195,16452c161193,217611,162925,229734,165523,240991r1731,8659l168986,258309v,2598,2598,6061,,8659c167254,268700,164657,268700,162925,268700r-3464,c149070,269566,140411,270431,129154,268700v-866,,-1731,,-1731,-866c126557,266968,126557,266102,126557,266102v,,,-866,,-866c126557,264370,126557,263504,128288,263504v866,,1732,,1732,1732c139545,266102,149936,266102,160327,265236v,,866,,866,c162925,265236,164657,265236,166389,265236v865,,1731,-866,1731,-1732c168120,261772,167254,260041,167254,258309v,,,-866,,-1732c167254,254845,166389,254845,166389,253979r,-1731l162925,244454r,l162925,244454xe" fillcolor="black" stroked="f" strokeweight=".24036mm">
                  <v:stroke joinstyle="miter"/>
                  <v:path arrowok="t" o:connecttype="custom" o:connectlocs="156864,250516;157730,254845;115300,255711;113568,253979;110105,237527;103177,206354;54686,207220;43429,254845;1000,254845;1000,250516;5329,221941;7061,210684;11391,185573;14855,172584;16586,163925;20050,137948;22648,126691;23514,120629;25245,113702;26977,111970;33038,78200;35636,68675;37368,59150;39100,53089;41698,33172;42563,27977;45161,13257;49491,2000;102311,2000;104043,2866;110970,36636;112702,47893;115300,58284;122227,92054;136082,156132;139545,176047;144741,192500;151668,227136;153400,235795;155132,244454;156864,250516;153400,251382;152534,242723;149936,233198;149936,229734;149070,227136;149070,223672;147339,218477;142143,192500;137813,180377;133484,155266;123959,112836;117898,81663;111836,57418;108373,45295;107507,38368;105775,33172;100579,7195;50357,7195;42563,47027;37368,71272;29575,108507;27843,120629;24379,132752;14855,182975;12257,194232;1000,255711;39100,255711;45161,231466;47759,219343;51223,207220;103177,206354;105775,216745;114434,255711;153400,251382;12257,266102;13989,265236;14855,266102;14855,266102;41698,266102;46027,266102;52954,265236;56418,253979;57284,251382;59016,241857;61614,229734;63345,221075;68541,217611;94518,216745;96250,218477;94518,220209;65943,221075;59016,252248;58150,255711;52954,268700;40832,270431;36502,270431;13123,270431;11391,268700;12257,266102;95384,160461;95384,166522;58150,167388;61614,152668;62480,147473;65077,137082;70273,110238;73736,95518;75468,85127;79798,86859;79798,88591;83261,102445;84993,110238;86725,117166;95384,160461;93652,162193;84127,117166;77200,90322;61614,163059;93652,162193;77200,149204;79798,137082;80663,137082;80663,137948;80663,144875;78932,154400;77200,156132;76334,154400;77200,149204;162925,244454;162925,242723;162059,236661;160327,228002;155998,205488;153400,193366;149936,182975;148204,176047;147339,169986;144741,155266;137813,122361;133484,103311;131752,94652;130886,91188;129154,79066;123959,58284;123959,58284;121361,48759;119629,35770;117898,30575;115300,17586;117032,15854;118764,19318;124825,51357;126557,62613;129154,73004;136082,105909;149936,169986;153400,189902;158595,206354;165523,240991;167254,249650;168986,258309;168986,266968;162925,268700;159461,268700;129154,268700;127423,267834;126557,266102;126557,265236;128288,263504;130020,265236;160327,265236;161193,265236;166389,265236;168120,263504;167254,258309;167254,256577;166389,253979;166389,252248;162925,244454;162925,244454;162925,244454" o:connectangles="0,0,0,0,0,0,0,0,0,0,0,0,0,0,0,0,0,0,0,0,0,0,0,0,0,0,0,0,0,0,0,0,0,0,0,0,0,0,0,0,0,0,0,0,0,0,0,0,0,0,0,0,0,0,0,0,0,0,0,0,0,0,0,0,0,0,0,0,0,0,0,0,0,0,0,0,0,0,0,0,0,0,0,0,0,0,0,0,0,0,0,0,0,0,0,0,0,0,0,0,0,0,0,0,0,0,0,0,0,0,0,0,0,0,0,0,0,0,0,0,0,0,0,0,0,0,0,0,0,0,0,0,0,0,0,0,0,0,0,0,0,0,0,0,0,0,0,0,0,0,0,0,0,0,0,0,0,0,0,0,0,0,0,0,0,0,0,0,0,0,0,0,0,0,0,0,0,0,0,0,0,0"/>
                </v:shape>
                <v:shape id="Freeform 775824569" o:spid="_x0000_s1033" style="position:absolute;left:43984;top:36772;width:1582;height:2699;visibility:visible;mso-wrap-style:square;v-text-anchor:middle" coordsize="158131,269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" path="m147741,25354v,7793,-2598,12122,-5196,18184c140813,44404,139082,43538,137350,43538v-6062,-866,-12123,,-19050,c113970,43538,108775,43538,103579,43538r-5195,c96652,43538,96652,41806,94920,43538v-1732,9525,-866,18184,,27709c94920,76442,94054,81638,94054,87699v,4330,866,8659,866,12123c94920,106749,94054,112811,94054,118006v1732,4330,,8659,866,12989c94920,131861,95786,132726,95786,133592v866,6928,,14721,,21648c95786,162168,95786,169961,95786,176888v,6061,,12123,,19050c95786,202865,95786,209793,95786,216720v,12988,-1732,24245,-1732,37234c88859,253954,83663,255686,78468,255686v,,-866,,-866,c73272,256552,68077,255686,62882,254820v-4330,,-8659,-866,-12123,-3464c51625,238367,50759,226245,50759,212390v,-12122,1732,-24245,1732,-37234c52491,161302,52491,147447,52491,133592v,-13854,-1732,-27709,,-41563c53357,80772,52491,72113,53357,60856v,-6927,1732,-9525,,-16452c44698,44404,35172,44404,25647,44404v-4329,,-8659,-866,-12122,-866c9195,43538,5732,43538,2268,41806,-2062,29683,536,11499,4000,242v8659,-865,19050,866,29441,866c59418,1108,87993,242,114836,1108v9525,866,18184,866,26843,c142545,1108,143411,-623,145143,242v1732,,4330,10391,4330,12123c146875,15829,147741,21024,147741,25354xm140813,2840v-19050,-866,-38965,866,-56284,c60284,1974,36904,2840,13525,1108v-3464,,-6061,,-9525,c2268,7170,1402,13231,536,21024v,6928,,12989,2598,17318c14391,38342,27379,38342,40368,38342v2598,,10391,,11257,1732c53357,41806,53357,50465,53357,53929v-866,12123,-866,27709,-1732,41563c52491,114543,51625,134458,53357,153508v,10391,-866,19050,-866,29441c52491,191608,51625,201133,51625,211524v,11257,866,23380,,32039c52491,243563,51625,247893,51625,249624v5195,2598,12123,1732,18184,2598c76736,253088,82797,252222,88859,250490v,-6927,1732,-12988,1732,-20782c91457,213256,90591,195938,91457,178620v,-8659,,-15587,,-22514c91457,149179,92323,142252,91457,137056v,-2598,-866,-6061,-866,-8659c90591,122336,90591,116274,90591,111079v,-4330,866,-8659,866,-13855c91457,92029,90591,88565,90591,82504v,-16452,,-28575,866,-43296c106177,40074,123495,38342,139082,40074v6061,-8659,5195,-26843,1731,-37234xm11793,51331v,-866,,-1732,1732,-1732c14391,49599,15257,50465,16123,51331r,c24782,51331,32575,51331,42100,51331v866,,1732,866,1732,1732c43832,53929,42966,54795,42100,54795r-6062,c31709,54795,27379,53929,23916,53929v-3464,,-6062,,-9525,-866c13525,53929,12659,53063,11793,51331r,xm153802,50465v866,-1732,1732,-4329,1732,-6061l155534,38342v,-7793,,-14720,-1732,-22513c153802,14097,154668,11499,155534,13231r866,2598c157266,22756,158132,27952,158132,34879r,4329c158132,46136,158132,54795,149473,55661v-2598,,-4330,,-4330,c145143,55661,143411,55661,141679,55661v-2597,,-4329,,-6061,l129556,55661v-4329,,-7793,,-12122,l114836,55661v-5195,-1732,-10391,3463,-9525,8659c105311,66052,105311,67783,105311,68649v,4330,866,9525,,14721c105311,111079,105311,138788,105311,167363v,6927,,14720,,21648c105311,195072,105311,201133,105311,208061v,6927,,13854,,20781c105311,234904,105311,240965,104445,246161r,3463c103579,256552,104445,268674,94054,268674r-2597,866l87993,269540v,,-866,,-866,c82797,270406,77602,269540,72407,268674v-4330,,-7794,-866,-11257,-2597c60284,266077,60284,265211,60284,264345v,-866,,-866,866,-866l62016,263479v866,,866,,866,866c68077,266942,75004,266077,81066,266942v3463,866,6927,,10391,c93188,266942,94054,266942,94054,266942v7794,,6062,-8659,6928,-14720c100982,252222,100982,250490,100982,248758v,,,-1731,,-3463c101848,228842,100982,211524,101848,194206v,-8659,,-15586,,-22514c101848,164765,102714,157838,101848,152643v,-17319,-866,-35503,-866,-54553l100982,70381c99250,59990,104445,53063,114836,55661r3464,c122629,55661,126959,55661,131288,55661r11257,c143411,55661,144277,55661,145143,55661r5196,l153802,50465xe" fillcolor="black" stroked="f" strokeweight=".24036mm">
                  <v:stroke joinstyle="miter"/>
                  <v:path arrowok="t" o:connecttype="custom" o:connectlocs="147741,25354;142545,43538;137350,43538;118300,43538;103579,43538;98384,43538;94920,43538;94920,71247;94054,87699;94920,99822;94054,118006;94920,130995;95786,133592;95786,155240;95786,176888;95786,195938;95786,216720;94054,253954;78468,255686;77602,255686;62882,254820;50759,251356;50759,212390;52491,175156;52491,133592;52491,92029;53357,60856;53357,44404;25647,44404;13525,43538;2268,41806;4000,242;33441,1108;114836,1108;141679,1108;145143,242;149473,12365;147741,25354;140813,2840;84529,2840;13525,1108;4000,1108;536,21024;3134,38342;40368,38342;51625,40074;53357,53929;51625,95492;53357,153508;52491,182949;51625,211524;51625,243563;51625,249624;69809,252222;88859,250490;90591,229708;91457,178620;91457,156106;91457,137056;90591,128397;90591,111079;91457,97224;90591,82504;91457,39208;139082,40074;140813,2840;11793,51331;13525,49599;16123,51331;16123,51331;42100,51331;43832,53063;42100,54795;36038,54795;23916,53929;14391,53063;11793,51331;11793,51331;153802,50465;155534,44404;155534,38342;153802,15829;155534,13231;156400,15829;158132,34879;158132,39208;149473,55661;145143,55661;141679,55661;135618,55661;129556,55661;117434,55661;114836,55661;105311,64320;105311,68649;105311,83370;105311,167363;105311,189011;105311,208061;105311,228842;104445,246161;104445,249624;94054,268674;91457,269540;87993,269540;87127,269540;72407,268674;61150,266077;60284,264345;61150,263479;62016,263479;62882,264345;81066,266942;91457,266942;94054,266942;100982,252222;100982,248758;100982,245295;101848,194206;101848,171692;101848,152643;100982,98090;100982,70381;114836,55661;118300,55661;131288,55661;142545,55661;145143,55661;150339,55661;153802,50465" o:connectangles="0,0,0,0,0,0,0,0,0,0,0,0,0,0,0,0,0,0,0,0,0,0,0,0,0,0,0,0,0,0,0,0,0,0,0,0,0,0,0,0,0,0,0,0,0,0,0,0,0,0,0,0,0,0,0,0,0,0,0,0,0,0,0,0,0,0,0,0,0,0,0,0,0,0,0,0,0,0,0,0,0,0,0,0,0,0,0,0,0,0,0,0,0,0,0,0,0,0,0,0,0,0,0,0,0,0,0,0,0,0,0,0,0,0,0,0,0,0,0,0,0,0,0,0,0,0,0,0,0,0"/>
                </v:shape>
                <v:shape id="Freeform 2109739625" o:spid="_x0000_s1034" style="position:absolute;left:45773;top:36754;width:1516;height:2681;visibility:visible;mso-wrap-style:square;v-text-anchor:middle" coordsize="151534,268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" path="m138545,228877v,4330,,8659,-1731,12123c136814,241866,136814,242732,136814,243598v,4329,-1732,11257,-3464,11257c132484,254855,131618,254855,131618,253123r-44161,-866c70139,252257,50223,254855,29441,254855v-7793,,-24245,1731,-27709,-1732c866,237536,866,221950,866,206364r,-12123c866,187313,,180386,,173459v,-6927,,-26843,1732,-28575c1732,144884,1732,144018,1732,143152v,-866,,-1732,,-3464c1732,129298,,120639,,110248v,-1732,,-4330,866,-5196l866,74745c866,70416,1732,58293,,56561r,-866c,38377,,19327,,3741,8659,-1455,23380,277,32904,277v13855,,27710,,42430,c83993,277,91786,277,100446,277v8659,,17318,866,25977,866c128154,1143,129886,1143,130752,1143v5196,,6062,18184,6062,22514c136814,28852,136814,47902,129886,47902v-4329,,-8659,,-12988,l104775,47902v-6061,,-12123,-866,-17318,-866c83127,47036,77932,47036,73602,47036v-9525,,-19050,,-28575,c45027,49634,45027,50500,45027,51366r,866c45027,64355,43295,76477,43295,87734v,6927,866,13855,2598,19050c55418,106784,66675,105918,76200,105918v5195,,10391,,14720,866c92652,106784,94384,105918,96116,105918v2598,,6927,866,10391,866c108239,106784,109971,106784,111702,106784v6062,,6062,15586,6062,24245c117764,136225,116898,142286,116032,149214v-2598,,-5196,,-7793,c101311,149214,96116,149214,89189,149214v-2598,,-5196,865,-7794,865c77066,150079,73602,149214,70139,149214v-7793,,-15587,,-23380,c45893,160470,45027,174325,45027,189045v,7794,,13855,866,20782c64943,209827,84859,211559,104775,211559v6927,,14720,,19050,-1732c123825,209827,124691,209827,126423,209827r3463,c131618,209827,131618,209827,132484,209827v866,-866,1732,-866,1732,-866c134216,208961,135082,208961,135948,208961v1732,6062,2597,12989,2597,19916xm135082,227145v,-4329,,-8659,-866,-12988c125557,214157,117764,215023,109971,215023v-21648,,-39832,-1732,-64078,-1732c41564,208961,42429,194241,42429,187313v,-12988,866,-25111,1732,-38099c52821,147482,56284,147482,63211,147482v1732,,3464,,5196,c68407,147482,69273,146616,69273,146616v5195,,7793,,10391,866c85725,147482,90920,146616,96982,146616v5195,,9525,,13854,c115166,146616,114300,136225,114300,132761v,-7793,,-14720,-1732,-22513c109105,110248,106507,110248,103909,110248v-4329,,-8659,,-13854,c87457,110248,83993,110248,81395,109382v-6927,866,-12122,866,-18184,866c57150,110248,51089,110248,44161,110248,41564,101589,41564,93795,41564,86002v,-6927,1731,-39832,2597,-39832c44161,46170,44161,46170,45027,46170v,,,-1732,866,-1732c50223,44438,53686,44438,58016,44438v8659,,17318,,26843,c92652,44438,100446,44438,107373,44438r7793,c122093,44438,127289,45304,133350,45304v1732,-8659,2598,-15586,2598,-22513c135948,16730,135082,11534,134216,5473r-80530,c46759,5473,38100,5473,32904,4607,24245,5473,14721,5473,6061,5473v,8659,,17318,,25977c6061,40109,6061,48768,6061,58293v,8659,,18184,,27709c6061,96393,5196,105918,5196,115443v,8659,865,16452,865,25977c6061,150945,5196,160470,5196,170861v,25978,865,50223,865,72737l6061,252257v6062,,11257,,17319,l36368,252257v15587,,31173,-2598,45893,-2598c99580,249659,116032,250525,133350,250525v866,-8659,1732,-15587,1732,-23380xm148071,239268v,-4330,,-8659,-866,-12989c147205,226279,146339,226279,146339,225413v,,,,,-865c146339,223682,146339,222816,147205,222816v,,,,866,c148936,222816,149802,222816,149802,224548v866,6061,1732,12122,1732,17318c151534,246195,151534,250525,149802,253989v,866,,1731,,2597c149802,260916,148071,267843,146339,267843v-866,,-1732,,-1732,-1732l100446,265245v-17319,,-37235,2598,-58017,2598c35502,267843,21648,268709,15586,266977v-865,-866,-1731,-1732,-1731,-2598c13855,263514,13855,262648,15586,262648v866,,1732,866,1732,1731l17318,264379v6062,,11257,,17318,l47625,264379v15586,,31173,-2597,45893,-2597c110836,261782,127289,262648,144607,262648v2598,-7793,3464,-14721,3464,-23380xm57150,98991v,866,-866,1732,-1732,1732c54552,100723,53686,100723,53686,98991r,-866c53686,91197,55418,58293,56284,58293v,,,,866,c57150,58293,57150,56561,58016,56561v4330,,7793,,12123,c78798,56561,87457,56561,96982,56561v7793,,15586,,22513,l127289,56561v6927,,12122,866,18184,866c147205,48768,148071,41841,148071,34913v,-6061,-866,-11256,-1732,-17318c146339,17595,145473,17595,145473,16730r,-866c145473,14998,145473,14132,147205,14998v4329,2597,4329,18184,4329,22513c151534,42707,151534,61757,144607,61757v-4330,,-8659,,-12989,l119495,61757v-6061,,-12122,-866,-17318,-866c97848,60891,92652,60891,88323,60891v-9525,,-19050,,-28575,l59748,64355v,,,865,,1731c59748,76477,57150,87734,57150,98991xm58882,201168v,866,-866,1732,-1732,1732c56284,202900,55418,202034,55418,201168r,-1732c55418,187313,55418,176923,57150,164800v,-2598,1732,-4330,4330,-4330c67541,159605,71005,158739,77066,158739v1732,,3463,,5195,c82261,158739,83127,157873,83127,157873v5196,,7793,,10391,866c99580,158739,104775,157873,110836,157873v5196,,9525,,13855,c129020,157873,128154,147482,128154,144018v,-7793,,-14720,-1731,-22514c126423,121504,125557,121504,125557,120639r,-866c125557,118041,125557,118041,127289,118907v4329,3463,4329,14720,4329,23379c131618,146616,131618,151811,130752,157007v,2598,-1732,4329,-4329,4329l122093,161336v-6927,,-12122,,-19050,c100446,161336,97848,162202,95250,162202v-4330,,-7793,-866,-11257,-866c76200,161336,68407,161336,60614,161336v-866,12123,-1732,25977,-1732,39832xe" fillcolor="black" stroked="f" strokeweight=".24036mm">
                  <v:stroke joinstyle="miter"/>
                  <v:path arrowok="t" o:connecttype="custom" o:connectlocs="138545,228877;136814,241000;136814,243598;133350,254855;131618,253123;87457,252257;29441,254855;1732,253123;866,206364;866,194241;0,173459;1732,144884;1732,143152;1732,139688;0,110248;866,105052;866,74745;0,56561;0,55695;0,3741;32904,277;75334,277;100446,277;126423,1143;130752,1143;136814,23657;129886,47902;116898,47902;104775,47902;87457,47036;73602,47036;45027,47036;45027,51366;45027,52232;43295,87734;45893,106784;76200,105918;90920,106784;96116,105918;106507,106784;111702,106784;117764,131029;116032,149214;108239,149214;89189,149214;81395,150079;70139,149214;46759,149214;45027,189045;45893,209827;104775,211559;123825,209827;126423,209827;129886,209827;132484,209827;134216,208961;135948,208961;138545,228877;135082,227145;134216,214157;109971,215023;45893,213291;42429,187313;44161,149214;63211,147482;68407,147482;69273,146616;79664,147482;96982,146616;110836,146616;114300,132761;112568,110248;103909,110248;90055,110248;81395,109382;63211,110248;44161,110248;41564,86002;44161,46170;45027,46170;45893,44438;58016,44438;84859,44438;107373,44438;115166,44438;133350,45304;135948,22791;134216,5473;53686,5473;32904,4607;6061,5473;6061,31450;6061,58293;6061,86002;5196,115443;6061,141420;5196,170861;6061,243598;6061,252257;23380,252257;36368,252257;82261,249659;133350,250525;135082,227145;148071,239268;147205,226279;146339,225413;146339,224548;147205,222816;148071,222816;149802,224548;151534,241866;149802,253989;149802,256586;146339,267843;144607,266111;100446,265245;42429,267843;15586,266977;13855,264379;15586,262648;17318,264379;17318,264379;34636,264379;47625,264379;93518,261782;144607,262648;148071,239268;57150,98991;55418,100723;53686,98991;53686,98125;56284,58293;57150,58293;58016,56561;70139,56561;96982,56561;119495,56561;127289,56561;145473,57427;148071,34913;146339,17595;145473,16730;145473,15864;147205,14998;151534,37511;144607,61757;131618,61757;119495,61757;102177,60891;88323,60891;59748,60891;59748,64355;59748,66086;57150,98991;58882,201168;57150,202900;55418,201168;55418,199436;57150,164800;61480,160470;77066,158739;82261,158739;83127,157873;93518,158739;110836,157873;124691,157873;128154,144018;126423,121504;125557,120639;125557,119773;127289,118907;131618,142286;130752,157007;126423,161336;122093,161336;103043,161336;95250,162202;83993,161336;60614,161336;58882,201168" o:connectangles="0,0,0,0,0,0,0,0,0,0,0,0,0,0,0,0,0,0,0,0,0,0,0,0,0,0,0,0,0,0,0,0,0,0,0,0,0,0,0,0,0,0,0,0,0,0,0,0,0,0,0,0,0,0,0,0,0,0,0,0,0,0,0,0,0,0,0,0,0,0,0,0,0,0,0,0,0,0,0,0,0,0,0,0,0,0,0,0,0,0,0,0,0,0,0,0,0,0,0,0,0,0,0,0,0,0,0,0,0,0,0,0,0,0,0,0,0,0,0,0,0,0,0,0,0,0,0,0,0,0,0,0,0,0,0,0,0,0,0,0,0,0,0,0,0,0,0,0,0,0,0,0,0,0,0,0,0,0,0,0,0,0,0,0,0,0,0,0,0,0,0,0,0,0,0,0,0,0,0,0,0"/>
                </v:shape>
                <v:shape id="Freeform 1859058006" o:spid="_x0000_s1035" style="position:absolute;left:34014;top:36818;width:1300;height:2468;visibility:visible;mso-wrap-style:square;v-text-anchor:middle" coordsize="129906,24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" path="m129886,167120v,-5195,-865,-10390,-865,-15586c129021,148936,129886,146339,129886,144607r,-6062c129886,129886,129886,121227,129886,112568v,-2597,-865,-5195,,-6061c129021,97848,129021,90054,129021,81395v,-7793,,-13854,,-20781c129021,57150,129021,54552,128155,51089,121227,25977,118630,18184,99580,8659,90920,4330,90055,4330,90055,4330,68407,1732,47625,,23380,,14720,,7793,,,866l,26843c,40698,866,53686,866,66675,866,71870,,77066,,82261v,8659,866,16453,866,24246c866,110836,866,115166,866,118630v,3463,,7793,,10390l866,129020v,2598,,8660,,13855l866,154998v,6927,,12988,,19916c866,187902,,200025,,213014v,11256,,22513,1732,33770c7793,246784,13855,246784,19916,246784v83127,,90920,-10391,101311,-31173c130752,202623,129886,183573,129886,167120xm88323,199159r,c82261,207818,69273,209550,58882,209550v-3464,,-17318,,-17318,-1732l41564,206952v,,,,,-866c41564,206086,41564,205221,41564,204355v,-2598,,-6928,,-10391c41564,187902,40698,182707,40698,176645v,-4329,,-7793,,-12122c40698,155864,39832,148071,39832,139411v,-4329,,-7793,,-11257c39832,119495,39832,111702,39832,103043v,-6927,866,-19916,866,-32904l40698,39832v,-6928,6061,-5196,11257,-5196l62345,33770r1732,c80530,33770,90920,43295,90920,60614v,11256,-865,23379,-865,34636c90055,107373,90055,119495,90920,131618v,15587,866,26843,866,44161c91786,183573,88323,193098,88323,199159xe" stroked="f" strokeweight=".24036mm">
                  <v:stroke joinstyle="miter"/>
                  <v:path arrowok="t" o:connecttype="custom" o:connectlocs="129886,167120;129021,151534;129886,144607;129886,138545;129886,112568;129886,106507;129021,81395;129021,60614;128155,51089;99580,8659;90055,4330;23380,0;0,866;0,26843;866,66675;0,82261;866,106507;866,118630;866,129020;866,129020;866,142875;866,154998;866,174914;0,213014;1732,246784;19916,246784;121227,215611;129886,167120;88323,199159;88323,199159;58882,209550;41564,207818;41564,206952;41564,206086;41564,204355;41564,193964;40698,176645;40698,164523;39832,139411;39832,128154;39832,103043;40698,70139;40698,39832;51955,34636;62345,33770;64077,33770;90920,60614;90055,95250;90920,131618;91786,175779;88323,199159" o:connectangles="0,0,0,0,0,0,0,0,0,0,0,0,0,0,0,0,0,0,0,0,0,0,0,0,0,0,0,0,0,0,0,0,0,0,0,0,0,0,0,0,0,0,0,0,0,0,0,0,0,0,0"/>
                </v:shape>
                <v:shape id="Freeform 1698007682" o:spid="_x0000_s1036" style="position:absolute;left:35738;top:36800;width:1307;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" path="m129886,222539v,-4330,,-8659,-866,-12989c120361,209550,112568,210416,104775,210416v-21648,,-39832,-1732,-64077,-1732c36368,204355,37234,189634,37234,182707v,-12989,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0,39832v8660,,17319,,26843,c87457,39832,95250,39832,102177,39832r7793,c116898,39832,122093,40698,128154,40698v1732,-8659,2598,-15586,2598,-22514c130752,12123,129886,6927,129020,866r-80529,c41564,866,32904,866,27709,,19050,866,9525,866,866,866v,8659,,17318,,25977c866,35502,866,44161,866,53686v,8660,,18185,,27710c866,91786,,101311,,110837v,8659,866,16452,866,25977c866,146339,,155864,,166255v,25977,866,50222,866,72736l866,247650v6061,,11257,,17318,l31173,247650v15586,,31172,-2598,45893,-2598c94384,245052,110836,245918,128154,245918v866,-8659,1732,-15586,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0,39832;79663,39832;102177,39832;109970,39832;128154,40698;130752,18184;129020,866;48491,866;27709,0;866,866;866,26843;866,53686;866,81396;0,110837;866,136814;0,166255;866,238991;866,247650;18184,247650;31173,247650;77066,245052;128154,245918;129886,222539" o:connectangles="0,0,0,0,0,0,0,0,0,0,0,0,0,0,0,0,0,0,0,0,0,0,0,0,0,0,0,0,0,0,0,0,0,0,0,0,0,0,0,0,0,0,0,0,0,0"/>
                </v:shape>
                <v:shape id="Freeform 423533650" o:spid="_x0000_s1037" style="position:absolute;left:39045;top:36800;width:1308;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" path="m129886,222539v,-4330,,-8659,-865,-12989c120362,209550,112568,210416,104775,210416v-21648,,-39832,-1732,-64077,-1732c36368,204355,37234,189634,37234,182707v,-12989,866,-25111,1732,-38100c47625,142875,51089,142875,58016,142875v1732,,3464,,5196,c63212,142875,64077,142009,64077,142009v5196,,7794,,10391,866c80530,142875,85725,142009,91786,142009v5196,,9525,,13855,c109971,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1,39832v8659,,17318,,26843,c87457,39832,95250,39832,102177,39832r7794,c116898,39832,122093,40698,128155,40698v1731,-8659,2597,-15586,2597,-22514c130752,12123,129886,6927,129021,866r-80530,c41564,866,32905,866,27709,,19050,866,9525,866,866,866v,8659,,17318,,25977c866,35502,866,44161,866,53686v,8660,,18185,,27710c866,91786,,101311,,110837v,8659,866,16452,866,25977c866,146339,,155864,,166255v,25977,866,50222,866,72736l866,247650v6061,,11257,,17318,l31173,247650v15586,,31173,-2598,45893,-2598c94384,245052,110837,245918,128155,245918v,-8659,1731,-15586,1731,-23379xe" stroked="f" strokeweight=".24036mm">
                  <v:stroke joinstyle="miter"/>
                  <v:path arrowok="t" o:connecttype="custom" o:connectlocs="129886,222539;129021,209550;104775,210416;40698,208684;37234,182707;38966,144607;58016,142875;63212,142875;64077,142009;74468,142875;91786,142009;105641,142009;109105,128155;107373,105641;98714,105641;84859,105641;76200,104775;58016,105641;38966,105641;36368,81396;38966,41564;39832,41564;40698,39832;52821,39832;79664,39832;102177,39832;109971,39832;128155,40698;130752,18184;129021,866;48491,866;27709,0;866,866;866,26843;866,53686;866,81396;0,110837;866,136814;0,166255;866,238991;866,247650;18184,247650;31173,247650;77066,245052;128155,245918;129886,222539" o:connectangles="0,0,0,0,0,0,0,0,0,0,0,0,0,0,0,0,0,0,0,0,0,0,0,0,0,0,0,0,0,0,0,0,0,0,0,0,0,0,0,0,0,0,0,0,0,0"/>
                </v:shape>
                <v:shape id="Freeform 521941311" o:spid="_x0000_s1038" style="position:absolute;left:45825;top:36800;width:1308;height:2477;visibility:visible;mso-wrap-style:square;v-text-anchor:middle" coordsize="130752,24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" path="m129886,222539v,-4330,,-8659,-866,-12989c120361,209550,112568,210416,104775,210416v-21648,,-39832,-1732,-64077,-1732c36368,204355,37234,189634,37234,182707v,-12989,866,-25111,1732,-38100c47625,142875,51089,142875,58016,142875v1732,,3464,,5195,c63211,142875,64077,142009,64077,142009v5196,,7793,,10391,866c80529,142875,85725,142009,91786,142009v5196,,9525,,13855,c109970,142009,109105,131618,109105,128155v,-7793,,-14721,-1732,-22514c103909,105641,101311,105641,98714,105641v-4330,,-8659,,-13855,c82261,105641,78798,105641,76200,104775v-6927,866,-12123,866,-18184,866c51955,105641,45893,105641,38966,105641,36368,96982,36368,89189,36368,81396v,-6928,1732,-39832,2598,-39832c38966,41564,38966,41564,39832,41564v,,,-1732,866,-1732c45027,39832,48491,39832,52821,39832v8659,,17318,,26842,c87457,39832,95250,39832,102177,39832r7793,c116898,39832,122093,40698,128154,40698v1732,-8659,2598,-15586,2598,-22514c130752,12123,129886,6927,129020,866r-80529,c41564,866,32904,866,27709,,19050,866,9525,866,866,866v,8659,,17318,,25977c866,35502,866,44161,866,53686v,8660,,18185,,27710c866,91786,,101311,,110837v,8659,866,16452,866,25977c866,146339,,155864,,166255v,25977,866,50222,866,72736l866,247650v6061,,11257,,17318,l31173,247650v15586,,31172,-2598,45893,-2598c94384,245052,110836,245918,128154,245918v866,-8659,1732,-15586,1732,-23379xe" stroked="f" strokeweight=".24036mm">
                  <v:stroke joinstyle="miter"/>
                  <v:path arrowok="t" o:connecttype="custom" o:connectlocs="129886,222539;129020,209550;104775,210416;40698,208684;37234,182707;38966,144607;58016,142875;63211,142875;64077,142009;74468,142875;91786,142009;105641,142009;109105,128155;107373,105641;98714,105641;84859,105641;76200,104775;58016,105641;38966,105641;36368,81396;38966,41564;39832,41564;40698,39832;52821,39832;79663,39832;102177,39832;109970,39832;128154,40698;130752,18184;129020,866;48491,866;27709,0;866,866;866,26843;866,53686;866,81396;0,110837;866,136814;0,166255;866,238991;866,247650;18184,247650;31173,247650;77066,245052;128154,245918;129886,222539" o:connectangles="0,0,0,0,0,0,0,0,0,0,0,0,0,0,0,0,0,0,0,0,0,0,0,0,0,0,0,0,0,0,0,0,0,0,0,0,0,0,0,0,0,0,0,0,0,0"/>
                </v:shape>
                <v:shape id="Freeform 1503229414" o:spid="_x0000_s1039" style="position:absolute;left:37487;top:36795;width:1143;height:2495;visibility:visible;mso-wrap-style:square;v-text-anchor:middle" coordsize="114335,2495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" path="m111702,212713v-13854,-1732,-28575,-866,-44161,-866c58016,211847,49357,212713,40698,211847v-1732,-3463,-866,-7793,-1732,-12122c38966,194529,38100,189334,38966,184138v,-5195,866,-9525,866,-14720c39832,162491,38966,154697,38100,147770v,-6061,,-12123,,-18184c38100,123525,38100,118329,38100,112268v,-19050,,-38100,,-57150c38100,38666,38966,18750,38100,565,26843,565,12123,-1166,866,1431v-866,19916,,36369,,54553c866,62045,866,68106,,74168v,6061,,12123,,18184c,104475,,117463,,131318v,5195,866,10391,866,15586c866,151234,,156429,,160759v,5195,866,10391,866,15586c866,180675,866,185870,866,191065v,5196,866,9525,866,14721c1732,220507,866,234361,866,249081v38966,1732,75334,-2597,112568,c115166,237825,114300,223970,111702,212713xe" stroked="f" strokeweight=".24036mm">
                  <v:stroke joinstyle="miter"/>
                  <v:path arrowok="t" o:connecttype="custom" o:connectlocs="111702,212713;67541,211847;40698,211847;38966,199725;38966,184138;39832,169418;38100,147770;38100,129586;38100,112268;38100,55118;38100,565;866,1431;866,55984;0,74168;0,92352;0,131318;866,146904;0,160759;866,176345;866,191065;1732,205786;866,249081;113434,249081;111702,212713" o:connectangles="0,0,0,0,0,0,0,0,0,0,0,0,0,0,0,0,0,0,0,0,0,0,0,0"/>
                </v:shape>
                <v:shape id="Freeform 7033446" o:spid="_x0000_s1040" style="position:absolute;left:43990;top:36783;width:1430;height:2515;visibility:visible;mso-wrap-style:square;v-text-anchor:middle" coordsize="142990,251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" path="m140277,1732v-19050,-866,-38966,866,-56284,c59748,866,36368,1732,12989,,9525,,6927,,3464,,1732,6061,866,12123,,19916v,6927,,12988,2598,17318c13855,37234,26843,37234,39832,37234v2597,,10391,,11257,1732c52821,40698,52821,49357,52821,52821v-866,12122,-866,27708,-1732,41563c51955,113434,51089,133350,52821,152400v,10391,-866,19050,-866,29441c51955,190500,51089,200025,51089,210416v,11257,866,23379,,32039c51955,242455,51089,246784,51089,248516v5195,2598,12123,1732,18184,2598c76200,251980,82261,251114,88323,249382v,-6927,1732,-12989,1732,-20782c90920,212148,90055,194830,90920,177511v,-8659,,-15586,,-22513c90920,148071,91786,141143,90920,135948v,-2598,-865,-6062,-865,-8660c90055,121227,90055,115166,90055,109970v,-4329,865,-8659,865,-13854c90920,90920,90055,87457,90055,81395v,-16452,,-28574,865,-43295c105641,38966,122959,37234,138545,38966v6062,-8659,5196,-26843,1732,-37234xe" stroked="f" strokeweight=".24036mm">
                  <v:stroke joinstyle="miter"/>
                  <v:path arrowok="t" o:connecttype="custom" o:connectlocs="140277,1732;83993,1732;12989,0;3464,0;0,19916;2598,37234;39832,37234;51089,38966;52821,52821;51089,94384;52821,152400;51955,181841;51089,210416;51089,242455;51089,248516;69273,251114;88323,249382;90055,228600;90920,177511;90920,154998;90920,135948;90055,127288;90055,109970;90920,96116;90055,81395;90920,38100;138545,38966;140277,1732" o:connectangles="0,0,0,0,0,0,0,0,0,0,0,0,0,0,0,0,0,0,0,0,0,0,0,0,0,0,0,0"/>
                </v:shape>
                <v:shape id="Freeform 2104065604" o:spid="_x0000_s1041" style="position:absolute;left:42319;top:36801;width:1521;height:2508;visibility:visible;mso-wrap-style:square;v-text-anchor:middle" coordsize="152102,250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" path="m151534,237167v-866,-2598,-1732,-5196,-2598,-9525c148936,226776,148936,225910,148936,224178v,-866,-865,-1732,-865,-2598c148071,220714,148071,219849,148071,218117r-1732,-5196c144607,204262,142875,195603,141143,186944v-866,-4330,-2598,-8659,-4329,-12123c134216,166162,135082,158369,132484,149710v-4330,-14721,-5196,-29441,-9525,-42429c119495,96890,118629,86498,116898,76108v-1732,-8659,-3464,-16452,-6062,-24246c109105,47533,108239,43203,107373,39739v,-2597,,-4329,-866,-6927l104775,27617c103043,18958,101311,10299,99580,1639,83127,-92,65809,-958,49357,1639,45027,13762,44161,26751,41564,41471v-866,6928,-3464,16453,-5196,24246c33770,77839,32038,89962,28575,102951r-1732,12123l23379,127196v-4329,16453,-5195,33771,-9524,50223l11257,188676c6927,208592,4330,229373,,250156v12123,865,25977,865,38100,c40698,242362,41564,234569,44161,225910r2598,-12123c47625,209458,47625,205128,50223,201665v18184,,35502,-1732,51954,-866c103909,204262,103909,206860,104775,211190v2598,12122,6061,25977,8659,38966c125557,251021,137680,250156,150668,249290v1732,-6928,1732,-9525,866,-12123xm94384,159235v-13855,,-24245,1732,-37234,866c56284,154906,58882,150576,60614,145380r866,-5195l64077,129794v2598,-9525,3464,-18184,5196,-26843l72736,88230v866,-4329,866,-7793,1732,-10391c77066,77839,76200,79571,78798,79571r,1732c80529,85633,81395,89962,82261,95158r1732,7793c83993,105549,85725,107281,85725,109878v4330,14721,6061,29441,8659,44162c95250,155771,96116,156637,94384,159235xe" stroked="f" strokeweight=".24036mm">
                  <v:stroke joinstyle="miter"/>
                  <v:path arrowok="t" o:connecttype="custom" o:connectlocs="151534,237167;148936,227642;148936,224178;148071,221580;148071,218117;146339,212921;141143,186944;136814,174821;132484,149710;122959,107281;116898,76108;110836,51862;107373,39739;106507,32812;104775,27617;99580,1639;49357,1639;41564,41471;36368,65717;28575,102951;26843,115074;23379,127196;13855,177419;11257,188676;0,250156;38100,250156;44161,225910;46759,213787;50223,201665;102177,200799;104775,211190;113434,250156;150668,249290;151534,237167;94384,159235;57150,160101;60614,145380;61480,140185;64077,129794;69273,102951;72736,88230;74468,77839;78798,79571;78798,81303;82261,95158;83993,102951;85725,109878;94384,154040;94384,159235" o:connectangles="0,0,0,0,0,0,0,0,0,0,0,0,0,0,0,0,0,0,0,0,0,0,0,0,0,0,0,0,0,0,0,0,0,0,0,0,0,0,0,0,0,0,0,0,0,0,0,0,0"/>
                </v:shape>
                <v:shape id="Freeform 1789729340" o:spid="_x0000_s1042" style="position:absolute;left:40717;top:36774;width:1309;height:2520;visibility:visible;mso-wrap-style:square;v-text-anchor:middle" coordsize="130928,251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" path="m123825,38966v-2598,-6927,-4330,-12123,-8659,-16452l110836,17318c106507,12989,103043,9525,97848,6927,94384,5196,92652,5196,89189,3464,84859,1732,80529,1732,77066,,64077,,53686,,42429,1732,38100,3464,34636,4330,32038,6927v-3463,2598,-6927,3464,-10390,6062c16452,15586,11257,21648,8659,26843,6061,31173,3464,33770,3464,38966v-866,,-1732,1732,-1732,2598c,48491,,58882,,67541v,9525,,17318,866,25977c1732,113434,866,131618,866,151534v,2598,,5196,,8659c866,163657,866,166255,866,169718v,6927,,12989,,19050c866,189634,1732,190500,1732,192232v,4329,-866,8659,,12123c2598,215611,7793,220807,12989,227734v2597,3464,4329,6061,6927,8659c23379,239857,26843,243321,31173,245918v2597,1732,6061,1732,9525,3464c42429,250248,43295,251114,45027,251114v4330,866,9525,866,14721,866c64943,251980,70139,251980,74468,251114v4330,-866,8659,-3464,12989,-6062c91786,243321,95250,242455,99580,239857v,-866,866,-1732,1731,-2598c101311,234661,102177,233795,103909,234661v1732,,1732,4330,2598,6062l108239,248516v2597,,6061,1732,10390,1732c122959,250248,127288,250248,130752,249382r-1732,-866c129886,245918,129886,243321,129886,239857v,-3464,866,-6062,866,-8659c130752,226868,129886,221673,130752,218209v,,-866,-866,-866,-1732c129886,212148,129886,210416,129886,206086v,-6927,,-14720,,-21647c129886,177511,129020,170584,129020,163657v,-13855,2598,-28575,1732,-44162c125557,120361,121227,119495,116898,119495v-2598,,-5196,,-7793,c103043,119495,97848,118630,90920,118630v-6061,,-12122,,-19050,c68407,128154,68407,140277,70139,152400v6927,,13854,866,20781,c94384,158461,91786,167120,92652,174914v866,11256,,22513,-6061,29441c85725,205221,84859,206086,83993,206952v-4330,2598,-8659,4330,-13854,6062c63211,214745,57150,213014,50223,211282v-1732,-1732,-5196,-3464,-6062,-6061c44161,205221,43295,203489,43295,202623v-2597,-5196,-2597,-11257,-3463,-19050c38100,167120,38966,154998,39832,139411v,-2597,,-5195,,-8659c39832,128154,39832,125557,38966,122959v,-2598,866,-6061,866,-8659c39832,105641,38966,97848,39832,90054v866,-10390,-866,-22513,,-32038c40698,51089,43295,48491,46759,45893r4330,-3464c52821,41564,54552,41564,56284,40698v3464,-866,6061,-2598,8659,-3464c71004,35502,79663,38966,82261,41564v2598,1731,6062,6927,6928,9525c93518,59748,93518,70139,91786,81395v14721,1732,24246,1732,38100,866c129020,77932,129886,74468,130752,70139v-866,-12123,-2598,-21648,-6927,-31173xe" stroked="f" strokeweight=".24036mm">
                  <v:stroke joinstyle="miter"/>
                  <v:path arrowok="t" o:connecttype="custom" o:connectlocs="123825,38966;115166,22514;110836,17318;97848,6927;89189,3464;77066,0;42429,1732;32038,6927;21648,12989;8659,26843;3464,38966;1732,41564;0,67541;866,93518;866,151534;866,160193;866,169718;866,188768;1732,192232;1732,204355;12989,227734;19916,236393;31173,245918;40698,249382;45027,251114;59748,251980;74468,251114;87457,245052;99580,239857;101311,237259;103909,234661;106507,240723;108239,248516;118629,250248;130752,249382;129020,248516;129886,239857;130752,231198;130752,218209;129886,216477;129886,206086;129886,184439;129020,163657;130752,119495;116898,119495;109105,119495;90920,118630;71870,118630;70139,152400;90920,152400;92652,174914;86591,204355;83993,206952;70139,213014;50223,211282;44161,205221;43295,202623;39832,183573;39832,139411;39832,130752;38966,122959;39832,114300;39832,90054;39832,58016;46759,45893;51089,42429;56284,40698;64943,37234;82261,41564;89189,51089;91786,81395;129886,82261;130752,70139;123825,38966" o:connectangles="0,0,0,0,0,0,0,0,0,0,0,0,0,0,0,0,0,0,0,0,0,0,0,0,0,0,0,0,0,0,0,0,0,0,0,0,0,0,0,0,0,0,0,0,0,0,0,0,0,0,0,0,0,0,0,0,0,0,0,0,0,0,0,0,0,0,0,0,0,0,0,0,0,0"/>
                </v:shape>
              </v:group>
            </w:pict>
          </mc:Fallback>
        </mc:AlternateContent>
      </w:r>
      <w:r>
        <w:rPr>
          <w:b/>
          <w:noProof/>
          <w:color w:val="A6A6A6" w:themeColor="background1" w:themeShade="A6"/>
          <w:sz w:val="32"/>
          <w:szCs w:val="44"/>
        </w:rPr>
        <w:drawing>
          <wp:anchor distT="0" distB="0" distL="114300" distR="114300" simplePos="0" relativeHeight="251687424" behindDoc="1" locked="0" layoutInCell="1" allowOverlap="1" wp14:anchorId="2F2C64E2" wp14:editId="4A74E8C7">
            <wp:simplePos x="0" y="0"/>
            <wp:positionH relativeFrom="column">
              <wp:posOffset>4287069</wp:posOffset>
            </wp:positionH>
            <wp:positionV relativeFrom="paragraph">
              <wp:posOffset>2316320</wp:posOffset>
            </wp:positionV>
            <wp:extent cx="461528" cy="461510"/>
            <wp:effectExtent l="0" t="0" r="0" b="0"/>
            <wp:wrapNone/>
            <wp:docPr id="94155817" name="Graphic 94155817" descr="Alarm Ringing with solid fill">
              <a:extLst xmlns:a="http://schemas.openxmlformats.org/drawingml/2006/main">
                <a:ext uri="{FF2B5EF4-FFF2-40B4-BE49-F238E27FC236}">
                  <a16:creationId xmlns:a16="http://schemas.microsoft.com/office/drawing/2014/main" id="{3DED04FF-75B7-AADA-6275-6EAA6BE6E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86152" name="Graphic 1028" descr="Alarm Ringing with solid fill">
                      <a:extLst>
                        <a:ext uri="{FF2B5EF4-FFF2-40B4-BE49-F238E27FC236}">
                          <a16:creationId xmlns:a16="http://schemas.microsoft.com/office/drawing/2014/main" id="{3DED04FF-75B7-AADA-6275-6EAA6BE6E478}"/>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61528" cy="461510"/>
                    </a:xfrm>
                    <a:prstGeom prst="rect">
                      <a:avLst/>
                    </a:prstGeom>
                  </pic:spPr>
                </pic:pic>
              </a:graphicData>
            </a:graphic>
          </wp:anchor>
        </w:drawing>
      </w:r>
      <w:r>
        <w:rPr>
          <w:b/>
          <w:noProof/>
          <w:color w:val="A6A6A6" w:themeColor="background1" w:themeShade="A6"/>
          <w:sz w:val="32"/>
          <w:szCs w:val="44"/>
        </w:rPr>
        <w:drawing>
          <wp:anchor distT="0" distB="0" distL="114300" distR="114300" simplePos="0" relativeHeight="251688448" behindDoc="1" locked="0" layoutInCell="1" allowOverlap="1" wp14:anchorId="54ABDD9D" wp14:editId="0213049F">
            <wp:simplePos x="0" y="0"/>
            <wp:positionH relativeFrom="column">
              <wp:posOffset>8819475</wp:posOffset>
            </wp:positionH>
            <wp:positionV relativeFrom="paragraph">
              <wp:posOffset>2373342</wp:posOffset>
            </wp:positionV>
            <wp:extent cx="389695" cy="389679"/>
            <wp:effectExtent l="0" t="0" r="0" b="0"/>
            <wp:wrapNone/>
            <wp:docPr id="1859168346" name="Graphic 1859168346" descr="Monthly calendar with solid fill">
              <a:extLst xmlns:a="http://schemas.openxmlformats.org/drawingml/2006/main">
                <a:ext uri="{FF2B5EF4-FFF2-40B4-BE49-F238E27FC236}">
                  <a16:creationId xmlns:a16="http://schemas.microsoft.com/office/drawing/2014/main" id="{44EEBA08-5B5B-A7EF-9584-B3560F00A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72312" name="Graphic 1029" descr="Monthly calendar with solid fill">
                      <a:extLst>
                        <a:ext uri="{FF2B5EF4-FFF2-40B4-BE49-F238E27FC236}">
                          <a16:creationId xmlns:a16="http://schemas.microsoft.com/office/drawing/2014/main" id="{44EEBA08-5B5B-A7EF-9584-B3560F00A947}"/>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389695" cy="389679"/>
                    </a:xfrm>
                    <a:prstGeom prst="rect">
                      <a:avLst/>
                    </a:prstGeom>
                  </pic:spPr>
                </pic:pic>
              </a:graphicData>
            </a:graphic>
          </wp:anchor>
        </w:drawing>
      </w:r>
      <w:r>
        <w:rPr>
          <w:b/>
          <w:noProof/>
          <w:color w:val="A6A6A6" w:themeColor="background1" w:themeShade="A6"/>
          <w:sz w:val="32"/>
          <w:szCs w:val="44"/>
        </w:rPr>
        <mc:AlternateContent>
          <mc:Choice Requires="wps">
            <w:drawing>
              <wp:anchor distT="0" distB="0" distL="114300" distR="114300" simplePos="0" relativeHeight="251690496" behindDoc="1" locked="0" layoutInCell="1" allowOverlap="1" wp14:anchorId="1C6E772E" wp14:editId="2EA4F193">
                <wp:simplePos x="0" y="0"/>
                <wp:positionH relativeFrom="column">
                  <wp:posOffset>4862372</wp:posOffset>
                </wp:positionH>
                <wp:positionV relativeFrom="paragraph">
                  <wp:posOffset>2476400</wp:posOffset>
                </wp:positionV>
                <wp:extent cx="318660" cy="318673"/>
                <wp:effectExtent l="0" t="0" r="0" b="0"/>
                <wp:wrapNone/>
                <wp:docPr id="840150925" name="Right Triangle 23"/>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34504"/>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5CFDF146" id="Right Triangle 23" o:spid="_x0000_s1026" type="#_x0000_t6" style="position:absolute;margin-left:382.85pt;margin-top:195pt;width:25.1pt;height:25.1pt;rotation:90;flip:y;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" fillcolor="#a34504"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91520" behindDoc="1" locked="0" layoutInCell="1" allowOverlap="1" wp14:anchorId="068BE541" wp14:editId="08D45585">
                <wp:simplePos x="0" y="0"/>
                <wp:positionH relativeFrom="column">
                  <wp:posOffset>363451</wp:posOffset>
                </wp:positionH>
                <wp:positionV relativeFrom="paragraph">
                  <wp:posOffset>2476400</wp:posOffset>
                </wp:positionV>
                <wp:extent cx="318660" cy="318673"/>
                <wp:effectExtent l="0" t="0" r="0" b="0"/>
                <wp:wrapNone/>
                <wp:docPr id="1640834315" name="Right Triangle 24"/>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34E99"/>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14492788" id="Right Triangle 24" o:spid="_x0000_s1026" type="#_x0000_t6" style="position:absolute;margin-left:28.6pt;margin-top:195pt;width:25.1pt;height:25.1pt;rotation:90;flip:y;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" fillcolor="#a34e99"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92544" behindDoc="1" locked="0" layoutInCell="1" allowOverlap="1" wp14:anchorId="100A2554" wp14:editId="54E193E0">
                <wp:simplePos x="0" y="0"/>
                <wp:positionH relativeFrom="column">
                  <wp:posOffset>363451</wp:posOffset>
                </wp:positionH>
                <wp:positionV relativeFrom="paragraph">
                  <wp:posOffset>5147246</wp:posOffset>
                </wp:positionV>
                <wp:extent cx="318660" cy="318673"/>
                <wp:effectExtent l="0" t="0" r="0" b="0"/>
                <wp:wrapNone/>
                <wp:docPr id="289803875" name="Right Triangle 25"/>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0E3B8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1B55A5FD" id="Right Triangle 25" o:spid="_x0000_s1026" type="#_x0000_t6" style="position:absolute;margin-left:28.6pt;margin-top:405.3pt;width:25.1pt;height:25.1pt;rotation:90;flip:y;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" fillcolor="#0e3b82"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93568" behindDoc="1" locked="0" layoutInCell="1" allowOverlap="1" wp14:anchorId="673534C7" wp14:editId="6CF2D9EE">
                <wp:simplePos x="0" y="0"/>
                <wp:positionH relativeFrom="column">
                  <wp:posOffset>4862372</wp:posOffset>
                </wp:positionH>
                <wp:positionV relativeFrom="paragraph">
                  <wp:posOffset>5147246</wp:posOffset>
                </wp:positionV>
                <wp:extent cx="318660" cy="318673"/>
                <wp:effectExtent l="0" t="0" r="0" b="0"/>
                <wp:wrapNone/>
                <wp:docPr id="1372037995" name="Right Triangle 26"/>
                <wp:cNvGraphicFramePr/>
                <a:graphic xmlns:a="http://schemas.openxmlformats.org/drawingml/2006/main">
                  <a:graphicData uri="http://schemas.microsoft.com/office/word/2010/wordprocessingShape">
                    <wps:wsp>
                      <wps:cNvSpPr/>
                      <wps:spPr>
                        <a:xfrm rot="16200000" flipV="1">
                          <a:off x="0" y="0"/>
                          <a:ext cx="318660" cy="318673"/>
                        </a:xfrm>
                        <a:prstGeom prst="rtTriangle">
                          <a:avLst/>
                        </a:prstGeom>
                        <a:solidFill>
                          <a:srgbClr val="A0150B"/>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shape w14:anchorId="76E6C1AF" id="Right Triangle 26" o:spid="_x0000_s1026" type="#_x0000_t6" style="position:absolute;margin-left:382.85pt;margin-top:405.3pt;width:25.1pt;height:25.1pt;rotation:90;flip:y;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" fillcolor="#a0150b" stroked="f" strokeweight="2pt">
                <v:textbox inset=",0,,0"/>
              </v:shape>
            </w:pict>
          </mc:Fallback>
        </mc:AlternateContent>
      </w:r>
      <w:r>
        <w:rPr>
          <w:b/>
          <w:noProof/>
          <w:color w:val="A6A6A6" w:themeColor="background1" w:themeShade="A6"/>
          <w:sz w:val="32"/>
          <w:szCs w:val="44"/>
        </w:rPr>
        <mc:AlternateContent>
          <mc:Choice Requires="wps">
            <w:drawing>
              <wp:anchor distT="0" distB="0" distL="114300" distR="114300" simplePos="0" relativeHeight="251658752" behindDoc="1" locked="0" layoutInCell="1" allowOverlap="1" wp14:anchorId="6BD9B34C" wp14:editId="3B9F6C55">
                <wp:simplePos x="0" y="0"/>
                <wp:positionH relativeFrom="column">
                  <wp:posOffset>-1117561</wp:posOffset>
                </wp:positionH>
                <wp:positionV relativeFrom="paragraph">
                  <wp:posOffset>3995536</wp:posOffset>
                </wp:positionV>
                <wp:extent cx="2582076" cy="357074"/>
                <wp:effectExtent l="0" t="0" r="0" b="0"/>
                <wp:wrapNone/>
                <wp:docPr id="1687121724" name="TextBox 16"/>
                <wp:cNvGraphicFramePr/>
                <a:graphic xmlns:a="http://schemas.openxmlformats.org/drawingml/2006/main">
                  <a:graphicData uri="http://schemas.microsoft.com/office/word/2010/wordprocessingShape">
                    <wps:wsp>
                      <wps:cNvSpPr txBox="1"/>
                      <wps:spPr>
                        <a:xfrm rot="16200000">
                          <a:off x="0" y="0"/>
                          <a:ext cx="2582076" cy="357074"/>
                        </a:xfrm>
                        <a:prstGeom prst="rect">
                          <a:avLst/>
                        </a:prstGeom>
                        <a:noFill/>
                      </wps:spPr>
                      <wps:txbx>
                        <w:txbxContent>
                          <w:p w14:paraId="3AC6ECD8"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IMPORTANT</w:t>
                            </w:r>
                          </w:p>
                        </w:txbxContent>
                      </wps:txbx>
                      <wps:bodyPr wrap="square" rtlCol="0">
                        <a:noAutofit/>
                      </wps:bodyPr>
                    </wps:wsp>
                  </a:graphicData>
                </a:graphic>
              </wp:anchor>
            </w:drawing>
          </mc:Choice>
          <mc:Fallback>
            <w:pict>
              <v:shape w14:anchorId="6BD9B34C" id="_x0000_s1040" type="#_x0000_t202" style="position:absolute;margin-left:-88pt;margin-top:314.6pt;width:203.3pt;height:28.1pt;rotation:-90;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" filled="f" stroked="f">
                <v:textbox>
                  <w:txbxContent>
                    <w:p w14:paraId="3AC6ECD8"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NOT IMPORTANT</w:t>
                      </w:r>
                    </w:p>
                  </w:txbxContent>
                </v:textbox>
              </v:shape>
            </w:pict>
          </mc:Fallback>
        </mc:AlternateContent>
      </w:r>
      <w:r>
        <w:rPr>
          <w:b/>
          <w:noProof/>
          <w:color w:val="A6A6A6" w:themeColor="background1" w:themeShade="A6"/>
          <w:sz w:val="32"/>
          <w:szCs w:val="44"/>
        </w:rPr>
        <mc:AlternateContent>
          <mc:Choice Requires="wps">
            <w:drawing>
              <wp:anchor distT="0" distB="0" distL="114300" distR="114300" simplePos="0" relativeHeight="251694592" behindDoc="1" locked="0" layoutInCell="1" allowOverlap="1" wp14:anchorId="0264A6A1" wp14:editId="6E0BCFDE">
                <wp:simplePos x="0" y="0"/>
                <wp:positionH relativeFrom="column">
                  <wp:posOffset>-1127340</wp:posOffset>
                </wp:positionH>
                <wp:positionV relativeFrom="paragraph">
                  <wp:posOffset>1316568</wp:posOffset>
                </wp:positionV>
                <wp:extent cx="2597864" cy="357074"/>
                <wp:effectExtent l="0" t="0" r="0" b="0"/>
                <wp:wrapNone/>
                <wp:docPr id="2066251773" name="TextBox 17"/>
                <wp:cNvGraphicFramePr/>
                <a:graphic xmlns:a="http://schemas.openxmlformats.org/drawingml/2006/main">
                  <a:graphicData uri="http://schemas.microsoft.com/office/word/2010/wordprocessingShape">
                    <wps:wsp>
                      <wps:cNvSpPr txBox="1"/>
                      <wps:spPr>
                        <a:xfrm rot="16200000">
                          <a:off x="0" y="0"/>
                          <a:ext cx="2597864" cy="357074"/>
                        </a:xfrm>
                        <a:prstGeom prst="rect">
                          <a:avLst/>
                        </a:prstGeom>
                        <a:noFill/>
                      </wps:spPr>
                      <wps:txbx>
                        <w:txbxContent>
                          <w:p w14:paraId="7C78F85A"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IMPORTANT</w:t>
                            </w:r>
                          </w:p>
                        </w:txbxContent>
                      </wps:txbx>
                      <wps:bodyPr wrap="square" rtlCol="0">
                        <a:noAutofit/>
                      </wps:bodyPr>
                    </wps:wsp>
                  </a:graphicData>
                </a:graphic>
              </wp:anchor>
            </w:drawing>
          </mc:Choice>
          <mc:Fallback>
            <w:pict>
              <v:shape w14:anchorId="0264A6A1" id="_x0000_s1041" type="#_x0000_t202" style="position:absolute;margin-left:-88.75pt;margin-top:103.65pt;width:204.55pt;height:28.1pt;rotation:-90;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" filled="f" stroked="f">
                <v:textbox>
                  <w:txbxContent>
                    <w:p w14:paraId="7C78F85A" w14:textId="77777777" w:rsidR="006C5354" w:rsidRDefault="006C5354" w:rsidP="006C5354">
                      <w:pPr>
                        <w:jc w:val="center"/>
                        <w:rPr>
                          <w:rFonts w:cstheme="minorBidi"/>
                          <w:color w:val="595959" w:themeColor="text1" w:themeTint="A6"/>
                          <w:spacing w:val="60"/>
                          <w:kern w:val="24"/>
                          <w:sz w:val="32"/>
                          <w:szCs w:val="32"/>
                        </w:rPr>
                      </w:pPr>
                      <w:r>
                        <w:rPr>
                          <w:rFonts w:cstheme="minorBidi"/>
                          <w:color w:val="595959" w:themeColor="text1" w:themeTint="A6"/>
                          <w:spacing w:val="60"/>
                          <w:kern w:val="24"/>
                          <w:sz w:val="32"/>
                          <w:szCs w:val="32"/>
                        </w:rPr>
                        <w:t>IMPORTANT</w:t>
                      </w:r>
                    </w:p>
                  </w:txbxContent>
                </v:textbox>
              </v:shape>
            </w:pict>
          </mc:Fallback>
        </mc:AlternateContent>
      </w:r>
      <w:r>
        <w:rPr>
          <w:b/>
          <w:color w:val="A6A6A6" w:themeColor="background1" w:themeShade="A6"/>
          <w:sz w:val="32"/>
          <w:szCs w:val="44"/>
        </w:rPr>
        <w:t xml:space="preserve"> </w:t>
      </w:r>
    </w:p>
    <w:p w14:paraId="4D1E8E02" w14:textId="1B65BA39" w:rsidR="00252DC3" w:rsidRPr="006B550E" w:rsidRDefault="006C5354" w:rsidP="006C5354">
      <w:pPr>
        <w:spacing w:line="276" w:lineRule="auto"/>
        <w:outlineLvl w:val="0"/>
        <w:rPr>
          <w:b/>
          <w:color w:val="A6A6A6" w:themeColor="background1" w:themeShade="A6"/>
          <w:sz w:val="10"/>
          <w:szCs w:val="44"/>
        </w:rPr>
      </w:pPr>
      <w:r>
        <w:rPr>
          <w:b/>
          <w:noProof/>
          <w:color w:val="A6A6A6" w:themeColor="background1" w:themeShade="A6"/>
          <w:sz w:val="32"/>
          <w:szCs w:val="44"/>
        </w:rPr>
        <mc:AlternateContent>
          <mc:Choice Requires="wps">
            <w:drawing>
              <wp:anchor distT="0" distB="0" distL="114300" distR="114300" simplePos="0" relativeHeight="251671040" behindDoc="1" locked="0" layoutInCell="1" allowOverlap="1" wp14:anchorId="1E450749" wp14:editId="03BD4AF9">
                <wp:simplePos x="0" y="0"/>
                <wp:positionH relativeFrom="column">
                  <wp:posOffset>4864735</wp:posOffset>
                </wp:positionH>
                <wp:positionV relativeFrom="paragraph">
                  <wp:posOffset>2472690</wp:posOffset>
                </wp:positionV>
                <wp:extent cx="4270375" cy="43180"/>
                <wp:effectExtent l="0" t="0" r="0" b="0"/>
                <wp:wrapNone/>
                <wp:docPr id="826391730" name="Rectangle 11"/>
                <wp:cNvGraphicFramePr/>
                <a:graphic xmlns:a="http://schemas.openxmlformats.org/drawingml/2006/main">
                  <a:graphicData uri="http://schemas.microsoft.com/office/word/2010/wordprocessingShape">
                    <wps:wsp>
                      <wps:cNvSpPr/>
                      <wps:spPr>
                        <a:xfrm>
                          <a:off x="0" y="0"/>
                          <a:ext cx="4270375" cy="431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1A51286E" id="Rectangle 11" o:spid="_x0000_s1026" style="position:absolute;margin-left:383.05pt;margin-top:194.7pt;width:336.25pt;height:3.4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" fillcolor="#ed7d31 [3205]"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2064" behindDoc="1" locked="0" layoutInCell="1" allowOverlap="1" wp14:anchorId="6C666F9F" wp14:editId="4D037F86">
                <wp:simplePos x="0" y="0"/>
                <wp:positionH relativeFrom="column">
                  <wp:posOffset>363855</wp:posOffset>
                </wp:positionH>
                <wp:positionV relativeFrom="paragraph">
                  <wp:posOffset>2472690</wp:posOffset>
                </wp:positionV>
                <wp:extent cx="4270375" cy="43180"/>
                <wp:effectExtent l="0" t="0" r="0" b="0"/>
                <wp:wrapNone/>
                <wp:docPr id="285827036" name="Rectangle 12"/>
                <wp:cNvGraphicFramePr/>
                <a:graphic xmlns:a="http://schemas.openxmlformats.org/drawingml/2006/main">
                  <a:graphicData uri="http://schemas.microsoft.com/office/word/2010/wordprocessingShape">
                    <wps:wsp>
                      <wps:cNvSpPr/>
                      <wps:spPr>
                        <a:xfrm>
                          <a:off x="0" y="0"/>
                          <a:ext cx="4270375" cy="43180"/>
                        </a:xfrm>
                        <a:prstGeom prst="rect">
                          <a:avLst/>
                        </a:prstGeom>
                        <a:solidFill>
                          <a:srgbClr val="E3B0D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4767F87A" id="Rectangle 12" o:spid="_x0000_s1026" style="position:absolute;margin-left:28.65pt;margin-top:194.7pt;width:336.25pt;height:3.4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" fillcolor="#e3b0d2" stroked="f" strokeweight="2pt">
                <v:textbox inset=",0,,0"/>
              </v:rect>
            </w:pict>
          </mc:Fallback>
        </mc:AlternateContent>
      </w:r>
      <w:r>
        <w:rPr>
          <w:b/>
          <w:noProof/>
          <w:color w:val="A6A6A6" w:themeColor="background1" w:themeShade="A6"/>
          <w:sz w:val="32"/>
          <w:szCs w:val="44"/>
        </w:rPr>
        <mc:AlternateContent>
          <mc:Choice Requires="wps">
            <w:drawing>
              <wp:anchor distT="0" distB="0" distL="114300" distR="114300" simplePos="0" relativeHeight="251673088" behindDoc="1" locked="0" layoutInCell="1" allowOverlap="1" wp14:anchorId="77B877ED" wp14:editId="58A1DD72">
                <wp:simplePos x="0" y="0"/>
                <wp:positionH relativeFrom="column">
                  <wp:posOffset>363855</wp:posOffset>
                </wp:positionH>
                <wp:positionV relativeFrom="paragraph">
                  <wp:posOffset>5123815</wp:posOffset>
                </wp:positionV>
                <wp:extent cx="4270375" cy="43180"/>
                <wp:effectExtent l="0" t="0" r="0" b="0"/>
                <wp:wrapNone/>
                <wp:docPr id="1144644824" name="Rectangle 13"/>
                <wp:cNvGraphicFramePr/>
                <a:graphic xmlns:a="http://schemas.openxmlformats.org/drawingml/2006/main">
                  <a:graphicData uri="http://schemas.microsoft.com/office/word/2010/wordprocessingShape">
                    <wps:wsp>
                      <wps:cNvSpPr/>
                      <wps:spPr>
                        <a:xfrm>
                          <a:off x="0" y="0"/>
                          <a:ext cx="4270375" cy="43180"/>
                        </a:xfrm>
                        <a:prstGeom prst="rect">
                          <a:avLst/>
                        </a:prstGeom>
                        <a:solidFill>
                          <a:srgbClr val="8D9FC2"/>
                        </a:solidFill>
                        <a:ln>
                          <a:noFill/>
                        </a:ln>
                      </wps:spPr>
                      <wps:style>
                        <a:lnRef idx="2">
                          <a:schemeClr val="accent1">
                            <a:shade val="50000"/>
                          </a:schemeClr>
                        </a:lnRef>
                        <a:fillRef idx="1">
                          <a:schemeClr val="accent1"/>
                        </a:fillRef>
                        <a:effectRef idx="0">
                          <a:schemeClr val="accent1"/>
                        </a:effectRef>
                        <a:fontRef idx="minor">
                          <a:schemeClr val="lt1"/>
                        </a:fontRef>
                      </wps:style>
                      <wps:bodyPr tIns="0" bIns="0" rtlCol="0" anchor="ctr"/>
                    </wps:wsp>
                  </a:graphicData>
                </a:graphic>
              </wp:anchor>
            </w:drawing>
          </mc:Choice>
          <mc:Fallback>
            <w:pict>
              <v:rect w14:anchorId="0A2345F5" id="Rectangle 13" o:spid="_x0000_s1026" style="position:absolute;margin-left:28.65pt;margin-top:403.45pt;width:336.25pt;height:3.4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" fillcolor="#8d9fc2" stroked="f" strokeweight="2pt">
                <v:textbox inset=",0,,0"/>
              </v:rect>
            </w:pict>
          </mc:Fallback>
        </mc:AlternateContent>
      </w:r>
    </w:p>
    <w:p w14:paraId="1A101110" w14:textId="77777777" w:rsidR="00252DC3" w:rsidRDefault="00252DC3" w:rsidP="00D022DF">
      <w:pPr>
        <w:rPr>
          <w:b/>
          <w:color w:val="A6A6A6" w:themeColor="background1" w:themeShade="A6"/>
          <w:sz w:val="32"/>
          <w:szCs w:val="44"/>
        </w:rPr>
        <w:sectPr w:rsidR="00252DC3" w:rsidSect="00B5346C">
          <w:pgSz w:w="15840" w:h="12240" w:orient="landscape"/>
          <w:pgMar w:top="432" w:right="576" w:bottom="405" w:left="576" w:header="0" w:footer="0" w:gutter="0"/>
          <w:cols w:space="720"/>
          <w:docGrid w:linePitch="360"/>
        </w:sectPr>
      </w:pPr>
    </w:p>
    <w:p w14:paraId="4CA798BA" w14:textId="77777777" w:rsidR="00B5346C" w:rsidRDefault="00B5346C" w:rsidP="00D022DF">
      <w:pPr>
        <w:rPr>
          <w:b/>
          <w:color w:val="A6A6A6" w:themeColor="background1" w:themeShade="A6"/>
          <w:sz w:val="32"/>
          <w:szCs w:val="44"/>
        </w:rPr>
      </w:pPr>
    </w:p>
    <w:tbl>
      <w:tblPr>
        <w:tblStyle w:val="TableGrid"/>
        <w:tblW w:w="9810" w:type="dxa"/>
        <w:tblInd w:w="51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E63F9A" w:rsidRPr="00FF18F5" w14:paraId="39A90A15" w14:textId="77777777" w:rsidTr="00B5346C">
        <w:trPr>
          <w:trHeight w:val="2530"/>
        </w:trPr>
        <w:tc>
          <w:tcPr>
            <w:tcW w:w="9810" w:type="dxa"/>
          </w:tcPr>
          <w:p w14:paraId="584E6DC1" w14:textId="77777777" w:rsidR="00B5346C" w:rsidRDefault="00B5346C" w:rsidP="00F63F7D">
            <w:pPr>
              <w:jc w:val="center"/>
              <w:rPr>
                <w:rFonts w:cs="Arial"/>
                <w:b/>
                <w:sz w:val="20"/>
                <w:szCs w:val="20"/>
              </w:rPr>
            </w:pPr>
          </w:p>
          <w:p w14:paraId="3009CFD5" w14:textId="549AF8FA" w:rsidR="00E63F9A" w:rsidRPr="00FF18F5" w:rsidRDefault="00E63F9A" w:rsidP="00F63F7D">
            <w:pPr>
              <w:jc w:val="center"/>
              <w:rPr>
                <w:rFonts w:cs="Arial"/>
                <w:b/>
                <w:sz w:val="20"/>
                <w:szCs w:val="20"/>
              </w:rPr>
            </w:pPr>
            <w:r w:rsidRPr="00FF18F5">
              <w:rPr>
                <w:rFonts w:cs="Arial"/>
                <w:b/>
                <w:sz w:val="20"/>
                <w:szCs w:val="20"/>
              </w:rPr>
              <w:t>DISCLAIMER</w:t>
            </w:r>
          </w:p>
          <w:p w14:paraId="0376E172" w14:textId="77777777" w:rsidR="00E63F9A" w:rsidRPr="00FF18F5" w:rsidRDefault="00E63F9A" w:rsidP="00F63F7D">
            <w:pPr>
              <w:rPr>
                <w:rFonts w:cs="Arial"/>
                <w:szCs w:val="20"/>
              </w:rPr>
            </w:pPr>
          </w:p>
          <w:p w14:paraId="3C749F22" w14:textId="77777777" w:rsidR="00E63F9A" w:rsidRDefault="00E63F9A" w:rsidP="00F63F7D">
            <w:pPr>
              <w:rPr>
                <w:rFonts w:cs="Arial"/>
                <w:sz w:val="22"/>
                <w:szCs w:val="20"/>
              </w:rPr>
            </w:pPr>
            <w:r w:rsidRPr="00FF51C2">
              <w:rPr>
                <w:rFonts w:cs="Arial"/>
                <w:sz w:val="22"/>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p w14:paraId="48CCF4C3" w14:textId="77777777" w:rsidR="00B5346C" w:rsidRDefault="00B5346C" w:rsidP="00F63F7D">
            <w:pPr>
              <w:rPr>
                <w:rFonts w:cs="Arial"/>
                <w:sz w:val="22"/>
                <w:szCs w:val="20"/>
              </w:rPr>
            </w:pPr>
          </w:p>
          <w:p w14:paraId="02B37556" w14:textId="61099CB0" w:rsidR="00B5346C" w:rsidRPr="00FF18F5" w:rsidRDefault="00B5346C" w:rsidP="00F63F7D">
            <w:pPr>
              <w:rPr>
                <w:rFonts w:cs="Arial"/>
                <w:sz w:val="20"/>
                <w:szCs w:val="20"/>
              </w:rPr>
            </w:pPr>
          </w:p>
        </w:tc>
      </w:tr>
    </w:tbl>
    <w:p w14:paraId="24F4970F" w14:textId="77777777" w:rsidR="00E63F9A" w:rsidRPr="006B5ECE" w:rsidRDefault="00E63F9A" w:rsidP="00D022DF">
      <w:pPr>
        <w:rPr>
          <w:b/>
          <w:color w:val="A6A6A6" w:themeColor="background1" w:themeShade="A6"/>
          <w:sz w:val="32"/>
          <w:szCs w:val="44"/>
        </w:rPr>
      </w:pPr>
    </w:p>
    <w:sectPr w:rsidR="00E63F9A" w:rsidRPr="006B5ECE" w:rsidSect="00E46E2D">
      <w:pgSz w:w="12240" w:h="15840"/>
      <w:pgMar w:top="576" w:right="432" w:bottom="576" w:left="576"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A248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5049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4666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B859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F8D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30EC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1AD9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FAE50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D844C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305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6A195B"/>
    <w:multiLevelType w:val="hybridMultilevel"/>
    <w:tmpl w:val="E46EDFAE"/>
    <w:lvl w:ilvl="0" w:tplc="B57E40CE">
      <w:start w:val="1"/>
      <w:numFmt w:val="bullet"/>
      <w:lvlText w:val="•"/>
      <w:lvlJc w:val="left"/>
      <w:pPr>
        <w:tabs>
          <w:tab w:val="num" w:pos="720"/>
        </w:tabs>
        <w:ind w:left="720" w:hanging="360"/>
      </w:pPr>
      <w:rPr>
        <w:rFonts w:ascii="Arial" w:hAnsi="Arial" w:hint="default"/>
      </w:rPr>
    </w:lvl>
    <w:lvl w:ilvl="1" w:tplc="8AA6AA9E" w:tentative="1">
      <w:start w:val="1"/>
      <w:numFmt w:val="bullet"/>
      <w:lvlText w:val="•"/>
      <w:lvlJc w:val="left"/>
      <w:pPr>
        <w:tabs>
          <w:tab w:val="num" w:pos="1440"/>
        </w:tabs>
        <w:ind w:left="1440" w:hanging="360"/>
      </w:pPr>
      <w:rPr>
        <w:rFonts w:ascii="Arial" w:hAnsi="Arial" w:hint="default"/>
      </w:rPr>
    </w:lvl>
    <w:lvl w:ilvl="2" w:tplc="14CC3526" w:tentative="1">
      <w:start w:val="1"/>
      <w:numFmt w:val="bullet"/>
      <w:lvlText w:val="•"/>
      <w:lvlJc w:val="left"/>
      <w:pPr>
        <w:tabs>
          <w:tab w:val="num" w:pos="2160"/>
        </w:tabs>
        <w:ind w:left="2160" w:hanging="360"/>
      </w:pPr>
      <w:rPr>
        <w:rFonts w:ascii="Arial" w:hAnsi="Arial" w:hint="default"/>
      </w:rPr>
    </w:lvl>
    <w:lvl w:ilvl="3" w:tplc="5226FC48" w:tentative="1">
      <w:start w:val="1"/>
      <w:numFmt w:val="bullet"/>
      <w:lvlText w:val="•"/>
      <w:lvlJc w:val="left"/>
      <w:pPr>
        <w:tabs>
          <w:tab w:val="num" w:pos="2880"/>
        </w:tabs>
        <w:ind w:left="2880" w:hanging="360"/>
      </w:pPr>
      <w:rPr>
        <w:rFonts w:ascii="Arial" w:hAnsi="Arial" w:hint="default"/>
      </w:rPr>
    </w:lvl>
    <w:lvl w:ilvl="4" w:tplc="020CF50C" w:tentative="1">
      <w:start w:val="1"/>
      <w:numFmt w:val="bullet"/>
      <w:lvlText w:val="•"/>
      <w:lvlJc w:val="left"/>
      <w:pPr>
        <w:tabs>
          <w:tab w:val="num" w:pos="3600"/>
        </w:tabs>
        <w:ind w:left="3600" w:hanging="360"/>
      </w:pPr>
      <w:rPr>
        <w:rFonts w:ascii="Arial" w:hAnsi="Arial" w:hint="default"/>
      </w:rPr>
    </w:lvl>
    <w:lvl w:ilvl="5" w:tplc="6D98D6DA" w:tentative="1">
      <w:start w:val="1"/>
      <w:numFmt w:val="bullet"/>
      <w:lvlText w:val="•"/>
      <w:lvlJc w:val="left"/>
      <w:pPr>
        <w:tabs>
          <w:tab w:val="num" w:pos="4320"/>
        </w:tabs>
        <w:ind w:left="4320" w:hanging="360"/>
      </w:pPr>
      <w:rPr>
        <w:rFonts w:ascii="Arial" w:hAnsi="Arial" w:hint="default"/>
      </w:rPr>
    </w:lvl>
    <w:lvl w:ilvl="6" w:tplc="FA30A0DC" w:tentative="1">
      <w:start w:val="1"/>
      <w:numFmt w:val="bullet"/>
      <w:lvlText w:val="•"/>
      <w:lvlJc w:val="left"/>
      <w:pPr>
        <w:tabs>
          <w:tab w:val="num" w:pos="5040"/>
        </w:tabs>
        <w:ind w:left="5040" w:hanging="360"/>
      </w:pPr>
      <w:rPr>
        <w:rFonts w:ascii="Arial" w:hAnsi="Arial" w:hint="default"/>
      </w:rPr>
    </w:lvl>
    <w:lvl w:ilvl="7" w:tplc="A8E617EA" w:tentative="1">
      <w:start w:val="1"/>
      <w:numFmt w:val="bullet"/>
      <w:lvlText w:val="•"/>
      <w:lvlJc w:val="left"/>
      <w:pPr>
        <w:tabs>
          <w:tab w:val="num" w:pos="5760"/>
        </w:tabs>
        <w:ind w:left="5760" w:hanging="360"/>
      </w:pPr>
      <w:rPr>
        <w:rFonts w:ascii="Arial" w:hAnsi="Arial" w:hint="default"/>
      </w:rPr>
    </w:lvl>
    <w:lvl w:ilvl="8" w:tplc="ABB235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9B2C91"/>
    <w:multiLevelType w:val="hybridMultilevel"/>
    <w:tmpl w:val="EBBC1010"/>
    <w:lvl w:ilvl="0" w:tplc="00AC48C8">
      <w:start w:val="1"/>
      <w:numFmt w:val="bullet"/>
      <w:lvlText w:val="•"/>
      <w:lvlJc w:val="left"/>
      <w:pPr>
        <w:ind w:left="432" w:hanging="288"/>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45880"/>
    <w:multiLevelType w:val="hybridMultilevel"/>
    <w:tmpl w:val="B88C8596"/>
    <w:lvl w:ilvl="0" w:tplc="29E6B94E">
      <w:start w:val="1"/>
      <w:numFmt w:val="bullet"/>
      <w:lvlText w:val="•"/>
      <w:lvlJc w:val="left"/>
      <w:pPr>
        <w:tabs>
          <w:tab w:val="num" w:pos="720"/>
        </w:tabs>
        <w:ind w:left="720" w:hanging="360"/>
      </w:pPr>
      <w:rPr>
        <w:rFonts w:ascii="Arial" w:hAnsi="Arial" w:hint="default"/>
      </w:rPr>
    </w:lvl>
    <w:lvl w:ilvl="1" w:tplc="81BCADB2" w:tentative="1">
      <w:start w:val="1"/>
      <w:numFmt w:val="bullet"/>
      <w:lvlText w:val="•"/>
      <w:lvlJc w:val="left"/>
      <w:pPr>
        <w:tabs>
          <w:tab w:val="num" w:pos="1440"/>
        </w:tabs>
        <w:ind w:left="1440" w:hanging="360"/>
      </w:pPr>
      <w:rPr>
        <w:rFonts w:ascii="Arial" w:hAnsi="Arial" w:hint="default"/>
      </w:rPr>
    </w:lvl>
    <w:lvl w:ilvl="2" w:tplc="F162CD34" w:tentative="1">
      <w:start w:val="1"/>
      <w:numFmt w:val="bullet"/>
      <w:lvlText w:val="•"/>
      <w:lvlJc w:val="left"/>
      <w:pPr>
        <w:tabs>
          <w:tab w:val="num" w:pos="2160"/>
        </w:tabs>
        <w:ind w:left="2160" w:hanging="360"/>
      </w:pPr>
      <w:rPr>
        <w:rFonts w:ascii="Arial" w:hAnsi="Arial" w:hint="default"/>
      </w:rPr>
    </w:lvl>
    <w:lvl w:ilvl="3" w:tplc="F2843C3E" w:tentative="1">
      <w:start w:val="1"/>
      <w:numFmt w:val="bullet"/>
      <w:lvlText w:val="•"/>
      <w:lvlJc w:val="left"/>
      <w:pPr>
        <w:tabs>
          <w:tab w:val="num" w:pos="2880"/>
        </w:tabs>
        <w:ind w:left="2880" w:hanging="360"/>
      </w:pPr>
      <w:rPr>
        <w:rFonts w:ascii="Arial" w:hAnsi="Arial" w:hint="default"/>
      </w:rPr>
    </w:lvl>
    <w:lvl w:ilvl="4" w:tplc="892CBD56" w:tentative="1">
      <w:start w:val="1"/>
      <w:numFmt w:val="bullet"/>
      <w:lvlText w:val="•"/>
      <w:lvlJc w:val="left"/>
      <w:pPr>
        <w:tabs>
          <w:tab w:val="num" w:pos="3600"/>
        </w:tabs>
        <w:ind w:left="3600" w:hanging="360"/>
      </w:pPr>
      <w:rPr>
        <w:rFonts w:ascii="Arial" w:hAnsi="Arial" w:hint="default"/>
      </w:rPr>
    </w:lvl>
    <w:lvl w:ilvl="5" w:tplc="44A846FA" w:tentative="1">
      <w:start w:val="1"/>
      <w:numFmt w:val="bullet"/>
      <w:lvlText w:val="•"/>
      <w:lvlJc w:val="left"/>
      <w:pPr>
        <w:tabs>
          <w:tab w:val="num" w:pos="4320"/>
        </w:tabs>
        <w:ind w:left="4320" w:hanging="360"/>
      </w:pPr>
      <w:rPr>
        <w:rFonts w:ascii="Arial" w:hAnsi="Arial" w:hint="default"/>
      </w:rPr>
    </w:lvl>
    <w:lvl w:ilvl="6" w:tplc="75CCB84E" w:tentative="1">
      <w:start w:val="1"/>
      <w:numFmt w:val="bullet"/>
      <w:lvlText w:val="•"/>
      <w:lvlJc w:val="left"/>
      <w:pPr>
        <w:tabs>
          <w:tab w:val="num" w:pos="5040"/>
        </w:tabs>
        <w:ind w:left="5040" w:hanging="360"/>
      </w:pPr>
      <w:rPr>
        <w:rFonts w:ascii="Arial" w:hAnsi="Arial" w:hint="default"/>
      </w:rPr>
    </w:lvl>
    <w:lvl w:ilvl="7" w:tplc="24F2A360" w:tentative="1">
      <w:start w:val="1"/>
      <w:numFmt w:val="bullet"/>
      <w:lvlText w:val="•"/>
      <w:lvlJc w:val="left"/>
      <w:pPr>
        <w:tabs>
          <w:tab w:val="num" w:pos="5760"/>
        </w:tabs>
        <w:ind w:left="5760" w:hanging="360"/>
      </w:pPr>
      <w:rPr>
        <w:rFonts w:ascii="Arial" w:hAnsi="Arial" w:hint="default"/>
      </w:rPr>
    </w:lvl>
    <w:lvl w:ilvl="8" w:tplc="2432D9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8953E85"/>
    <w:multiLevelType w:val="hybridMultilevel"/>
    <w:tmpl w:val="85C67414"/>
    <w:lvl w:ilvl="0" w:tplc="7F848062">
      <w:start w:val="1"/>
      <w:numFmt w:val="bullet"/>
      <w:lvlText w:val="•"/>
      <w:lvlJc w:val="left"/>
      <w:pPr>
        <w:tabs>
          <w:tab w:val="num" w:pos="720"/>
        </w:tabs>
        <w:ind w:left="720" w:hanging="360"/>
      </w:pPr>
      <w:rPr>
        <w:rFonts w:ascii="Arial" w:hAnsi="Arial" w:hint="default"/>
      </w:rPr>
    </w:lvl>
    <w:lvl w:ilvl="1" w:tplc="9A1EDDC2" w:tentative="1">
      <w:start w:val="1"/>
      <w:numFmt w:val="bullet"/>
      <w:lvlText w:val="•"/>
      <w:lvlJc w:val="left"/>
      <w:pPr>
        <w:tabs>
          <w:tab w:val="num" w:pos="1440"/>
        </w:tabs>
        <w:ind w:left="1440" w:hanging="360"/>
      </w:pPr>
      <w:rPr>
        <w:rFonts w:ascii="Arial" w:hAnsi="Arial" w:hint="default"/>
      </w:rPr>
    </w:lvl>
    <w:lvl w:ilvl="2" w:tplc="1256E3CA" w:tentative="1">
      <w:start w:val="1"/>
      <w:numFmt w:val="bullet"/>
      <w:lvlText w:val="•"/>
      <w:lvlJc w:val="left"/>
      <w:pPr>
        <w:tabs>
          <w:tab w:val="num" w:pos="2160"/>
        </w:tabs>
        <w:ind w:left="2160" w:hanging="360"/>
      </w:pPr>
      <w:rPr>
        <w:rFonts w:ascii="Arial" w:hAnsi="Arial" w:hint="default"/>
      </w:rPr>
    </w:lvl>
    <w:lvl w:ilvl="3" w:tplc="7B62E516" w:tentative="1">
      <w:start w:val="1"/>
      <w:numFmt w:val="bullet"/>
      <w:lvlText w:val="•"/>
      <w:lvlJc w:val="left"/>
      <w:pPr>
        <w:tabs>
          <w:tab w:val="num" w:pos="2880"/>
        </w:tabs>
        <w:ind w:left="2880" w:hanging="360"/>
      </w:pPr>
      <w:rPr>
        <w:rFonts w:ascii="Arial" w:hAnsi="Arial" w:hint="default"/>
      </w:rPr>
    </w:lvl>
    <w:lvl w:ilvl="4" w:tplc="04B057A2" w:tentative="1">
      <w:start w:val="1"/>
      <w:numFmt w:val="bullet"/>
      <w:lvlText w:val="•"/>
      <w:lvlJc w:val="left"/>
      <w:pPr>
        <w:tabs>
          <w:tab w:val="num" w:pos="3600"/>
        </w:tabs>
        <w:ind w:left="3600" w:hanging="360"/>
      </w:pPr>
      <w:rPr>
        <w:rFonts w:ascii="Arial" w:hAnsi="Arial" w:hint="default"/>
      </w:rPr>
    </w:lvl>
    <w:lvl w:ilvl="5" w:tplc="73D87EE0" w:tentative="1">
      <w:start w:val="1"/>
      <w:numFmt w:val="bullet"/>
      <w:lvlText w:val="•"/>
      <w:lvlJc w:val="left"/>
      <w:pPr>
        <w:tabs>
          <w:tab w:val="num" w:pos="4320"/>
        </w:tabs>
        <w:ind w:left="4320" w:hanging="360"/>
      </w:pPr>
      <w:rPr>
        <w:rFonts w:ascii="Arial" w:hAnsi="Arial" w:hint="default"/>
      </w:rPr>
    </w:lvl>
    <w:lvl w:ilvl="6" w:tplc="D0B8B52E" w:tentative="1">
      <w:start w:val="1"/>
      <w:numFmt w:val="bullet"/>
      <w:lvlText w:val="•"/>
      <w:lvlJc w:val="left"/>
      <w:pPr>
        <w:tabs>
          <w:tab w:val="num" w:pos="5040"/>
        </w:tabs>
        <w:ind w:left="5040" w:hanging="360"/>
      </w:pPr>
      <w:rPr>
        <w:rFonts w:ascii="Arial" w:hAnsi="Arial" w:hint="default"/>
      </w:rPr>
    </w:lvl>
    <w:lvl w:ilvl="7" w:tplc="2092E46C" w:tentative="1">
      <w:start w:val="1"/>
      <w:numFmt w:val="bullet"/>
      <w:lvlText w:val="•"/>
      <w:lvlJc w:val="left"/>
      <w:pPr>
        <w:tabs>
          <w:tab w:val="num" w:pos="5760"/>
        </w:tabs>
        <w:ind w:left="5760" w:hanging="360"/>
      </w:pPr>
      <w:rPr>
        <w:rFonts w:ascii="Arial" w:hAnsi="Arial" w:hint="default"/>
      </w:rPr>
    </w:lvl>
    <w:lvl w:ilvl="8" w:tplc="C7FA3D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DA67DE"/>
    <w:multiLevelType w:val="hybridMultilevel"/>
    <w:tmpl w:val="1C066D5C"/>
    <w:lvl w:ilvl="0" w:tplc="F2D8E89A">
      <w:start w:val="1"/>
      <w:numFmt w:val="bullet"/>
      <w:lvlText w:val="•"/>
      <w:lvlJc w:val="left"/>
      <w:pPr>
        <w:tabs>
          <w:tab w:val="num" w:pos="720"/>
        </w:tabs>
        <w:ind w:left="720" w:hanging="360"/>
      </w:pPr>
      <w:rPr>
        <w:rFonts w:ascii="Arial" w:hAnsi="Arial" w:hint="default"/>
      </w:rPr>
    </w:lvl>
    <w:lvl w:ilvl="1" w:tplc="04CA3846" w:tentative="1">
      <w:start w:val="1"/>
      <w:numFmt w:val="bullet"/>
      <w:lvlText w:val="•"/>
      <w:lvlJc w:val="left"/>
      <w:pPr>
        <w:tabs>
          <w:tab w:val="num" w:pos="1440"/>
        </w:tabs>
        <w:ind w:left="1440" w:hanging="360"/>
      </w:pPr>
      <w:rPr>
        <w:rFonts w:ascii="Arial" w:hAnsi="Arial" w:hint="default"/>
      </w:rPr>
    </w:lvl>
    <w:lvl w:ilvl="2" w:tplc="2134266A" w:tentative="1">
      <w:start w:val="1"/>
      <w:numFmt w:val="bullet"/>
      <w:lvlText w:val="•"/>
      <w:lvlJc w:val="left"/>
      <w:pPr>
        <w:tabs>
          <w:tab w:val="num" w:pos="2160"/>
        </w:tabs>
        <w:ind w:left="2160" w:hanging="360"/>
      </w:pPr>
      <w:rPr>
        <w:rFonts w:ascii="Arial" w:hAnsi="Arial" w:hint="default"/>
      </w:rPr>
    </w:lvl>
    <w:lvl w:ilvl="3" w:tplc="33E40A6C" w:tentative="1">
      <w:start w:val="1"/>
      <w:numFmt w:val="bullet"/>
      <w:lvlText w:val="•"/>
      <w:lvlJc w:val="left"/>
      <w:pPr>
        <w:tabs>
          <w:tab w:val="num" w:pos="2880"/>
        </w:tabs>
        <w:ind w:left="2880" w:hanging="360"/>
      </w:pPr>
      <w:rPr>
        <w:rFonts w:ascii="Arial" w:hAnsi="Arial" w:hint="default"/>
      </w:rPr>
    </w:lvl>
    <w:lvl w:ilvl="4" w:tplc="1DAEF60C" w:tentative="1">
      <w:start w:val="1"/>
      <w:numFmt w:val="bullet"/>
      <w:lvlText w:val="•"/>
      <w:lvlJc w:val="left"/>
      <w:pPr>
        <w:tabs>
          <w:tab w:val="num" w:pos="3600"/>
        </w:tabs>
        <w:ind w:left="3600" w:hanging="360"/>
      </w:pPr>
      <w:rPr>
        <w:rFonts w:ascii="Arial" w:hAnsi="Arial" w:hint="default"/>
      </w:rPr>
    </w:lvl>
    <w:lvl w:ilvl="5" w:tplc="BD76E97E" w:tentative="1">
      <w:start w:val="1"/>
      <w:numFmt w:val="bullet"/>
      <w:lvlText w:val="•"/>
      <w:lvlJc w:val="left"/>
      <w:pPr>
        <w:tabs>
          <w:tab w:val="num" w:pos="4320"/>
        </w:tabs>
        <w:ind w:left="4320" w:hanging="360"/>
      </w:pPr>
      <w:rPr>
        <w:rFonts w:ascii="Arial" w:hAnsi="Arial" w:hint="default"/>
      </w:rPr>
    </w:lvl>
    <w:lvl w:ilvl="6" w:tplc="476C53B4" w:tentative="1">
      <w:start w:val="1"/>
      <w:numFmt w:val="bullet"/>
      <w:lvlText w:val="•"/>
      <w:lvlJc w:val="left"/>
      <w:pPr>
        <w:tabs>
          <w:tab w:val="num" w:pos="5040"/>
        </w:tabs>
        <w:ind w:left="5040" w:hanging="360"/>
      </w:pPr>
      <w:rPr>
        <w:rFonts w:ascii="Arial" w:hAnsi="Arial" w:hint="default"/>
      </w:rPr>
    </w:lvl>
    <w:lvl w:ilvl="7" w:tplc="87BA8DF2" w:tentative="1">
      <w:start w:val="1"/>
      <w:numFmt w:val="bullet"/>
      <w:lvlText w:val="•"/>
      <w:lvlJc w:val="left"/>
      <w:pPr>
        <w:tabs>
          <w:tab w:val="num" w:pos="5760"/>
        </w:tabs>
        <w:ind w:left="5760" w:hanging="360"/>
      </w:pPr>
      <w:rPr>
        <w:rFonts w:ascii="Arial" w:hAnsi="Arial" w:hint="default"/>
      </w:rPr>
    </w:lvl>
    <w:lvl w:ilvl="8" w:tplc="041E52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D843CF"/>
    <w:multiLevelType w:val="hybridMultilevel"/>
    <w:tmpl w:val="198EE170"/>
    <w:lvl w:ilvl="0" w:tplc="1C2659E6">
      <w:start w:val="1"/>
      <w:numFmt w:val="bullet"/>
      <w:lvlText w:val="•"/>
      <w:lvlJc w:val="left"/>
      <w:pPr>
        <w:tabs>
          <w:tab w:val="num" w:pos="720"/>
        </w:tabs>
        <w:ind w:left="720" w:hanging="360"/>
      </w:pPr>
      <w:rPr>
        <w:rFonts w:ascii="Arial" w:hAnsi="Arial" w:hint="default"/>
      </w:rPr>
    </w:lvl>
    <w:lvl w:ilvl="1" w:tplc="3B3E47AE" w:tentative="1">
      <w:start w:val="1"/>
      <w:numFmt w:val="bullet"/>
      <w:lvlText w:val="•"/>
      <w:lvlJc w:val="left"/>
      <w:pPr>
        <w:tabs>
          <w:tab w:val="num" w:pos="1440"/>
        </w:tabs>
        <w:ind w:left="1440" w:hanging="360"/>
      </w:pPr>
      <w:rPr>
        <w:rFonts w:ascii="Arial" w:hAnsi="Arial" w:hint="default"/>
      </w:rPr>
    </w:lvl>
    <w:lvl w:ilvl="2" w:tplc="5746A7C4" w:tentative="1">
      <w:start w:val="1"/>
      <w:numFmt w:val="bullet"/>
      <w:lvlText w:val="•"/>
      <w:lvlJc w:val="left"/>
      <w:pPr>
        <w:tabs>
          <w:tab w:val="num" w:pos="2160"/>
        </w:tabs>
        <w:ind w:left="2160" w:hanging="360"/>
      </w:pPr>
      <w:rPr>
        <w:rFonts w:ascii="Arial" w:hAnsi="Arial" w:hint="default"/>
      </w:rPr>
    </w:lvl>
    <w:lvl w:ilvl="3" w:tplc="B16C1234" w:tentative="1">
      <w:start w:val="1"/>
      <w:numFmt w:val="bullet"/>
      <w:lvlText w:val="•"/>
      <w:lvlJc w:val="left"/>
      <w:pPr>
        <w:tabs>
          <w:tab w:val="num" w:pos="2880"/>
        </w:tabs>
        <w:ind w:left="2880" w:hanging="360"/>
      </w:pPr>
      <w:rPr>
        <w:rFonts w:ascii="Arial" w:hAnsi="Arial" w:hint="default"/>
      </w:rPr>
    </w:lvl>
    <w:lvl w:ilvl="4" w:tplc="CFA6C66E" w:tentative="1">
      <w:start w:val="1"/>
      <w:numFmt w:val="bullet"/>
      <w:lvlText w:val="•"/>
      <w:lvlJc w:val="left"/>
      <w:pPr>
        <w:tabs>
          <w:tab w:val="num" w:pos="3600"/>
        </w:tabs>
        <w:ind w:left="3600" w:hanging="360"/>
      </w:pPr>
      <w:rPr>
        <w:rFonts w:ascii="Arial" w:hAnsi="Arial" w:hint="default"/>
      </w:rPr>
    </w:lvl>
    <w:lvl w:ilvl="5" w:tplc="1CFEA806" w:tentative="1">
      <w:start w:val="1"/>
      <w:numFmt w:val="bullet"/>
      <w:lvlText w:val="•"/>
      <w:lvlJc w:val="left"/>
      <w:pPr>
        <w:tabs>
          <w:tab w:val="num" w:pos="4320"/>
        </w:tabs>
        <w:ind w:left="4320" w:hanging="360"/>
      </w:pPr>
      <w:rPr>
        <w:rFonts w:ascii="Arial" w:hAnsi="Arial" w:hint="default"/>
      </w:rPr>
    </w:lvl>
    <w:lvl w:ilvl="6" w:tplc="A2146586" w:tentative="1">
      <w:start w:val="1"/>
      <w:numFmt w:val="bullet"/>
      <w:lvlText w:val="•"/>
      <w:lvlJc w:val="left"/>
      <w:pPr>
        <w:tabs>
          <w:tab w:val="num" w:pos="5040"/>
        </w:tabs>
        <w:ind w:left="5040" w:hanging="360"/>
      </w:pPr>
      <w:rPr>
        <w:rFonts w:ascii="Arial" w:hAnsi="Arial" w:hint="default"/>
      </w:rPr>
    </w:lvl>
    <w:lvl w:ilvl="7" w:tplc="4E1ABD14" w:tentative="1">
      <w:start w:val="1"/>
      <w:numFmt w:val="bullet"/>
      <w:lvlText w:val="•"/>
      <w:lvlJc w:val="left"/>
      <w:pPr>
        <w:tabs>
          <w:tab w:val="num" w:pos="5760"/>
        </w:tabs>
        <w:ind w:left="5760" w:hanging="360"/>
      </w:pPr>
      <w:rPr>
        <w:rFonts w:ascii="Arial" w:hAnsi="Arial" w:hint="default"/>
      </w:rPr>
    </w:lvl>
    <w:lvl w:ilvl="8" w:tplc="3C6C70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E376626"/>
    <w:multiLevelType w:val="hybridMultilevel"/>
    <w:tmpl w:val="3C3AEB84"/>
    <w:lvl w:ilvl="0" w:tplc="00AC48C8">
      <w:start w:val="1"/>
      <w:numFmt w:val="bullet"/>
      <w:lvlText w:val="•"/>
      <w:lvlJc w:val="left"/>
      <w:pPr>
        <w:ind w:left="432" w:hanging="288"/>
      </w:pPr>
      <w:rPr>
        <w:rFonts w:ascii="Arial" w:hAnsi="Aria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C831FF"/>
    <w:multiLevelType w:val="hybridMultilevel"/>
    <w:tmpl w:val="CBAC1278"/>
    <w:lvl w:ilvl="0" w:tplc="04090001">
      <w:start w:val="1"/>
      <w:numFmt w:val="bullet"/>
      <w:lvlText w:val=""/>
      <w:lvlJc w:val="left"/>
      <w:pPr>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D33B3A"/>
    <w:multiLevelType w:val="hybridMultilevel"/>
    <w:tmpl w:val="DF126E3A"/>
    <w:lvl w:ilvl="0" w:tplc="1840A3DC">
      <w:start w:val="1"/>
      <w:numFmt w:val="bullet"/>
      <w:lvlText w:val="•"/>
      <w:lvlJc w:val="left"/>
      <w:pPr>
        <w:tabs>
          <w:tab w:val="num" w:pos="720"/>
        </w:tabs>
        <w:ind w:left="720" w:hanging="360"/>
      </w:pPr>
      <w:rPr>
        <w:rFonts w:ascii="Arial" w:hAnsi="Arial" w:hint="default"/>
      </w:rPr>
    </w:lvl>
    <w:lvl w:ilvl="1" w:tplc="ADE4B3AA" w:tentative="1">
      <w:start w:val="1"/>
      <w:numFmt w:val="bullet"/>
      <w:lvlText w:val="•"/>
      <w:lvlJc w:val="left"/>
      <w:pPr>
        <w:tabs>
          <w:tab w:val="num" w:pos="1440"/>
        </w:tabs>
        <w:ind w:left="1440" w:hanging="360"/>
      </w:pPr>
      <w:rPr>
        <w:rFonts w:ascii="Arial" w:hAnsi="Arial" w:hint="default"/>
      </w:rPr>
    </w:lvl>
    <w:lvl w:ilvl="2" w:tplc="17FC6F08" w:tentative="1">
      <w:start w:val="1"/>
      <w:numFmt w:val="bullet"/>
      <w:lvlText w:val="•"/>
      <w:lvlJc w:val="left"/>
      <w:pPr>
        <w:tabs>
          <w:tab w:val="num" w:pos="2160"/>
        </w:tabs>
        <w:ind w:left="2160" w:hanging="360"/>
      </w:pPr>
      <w:rPr>
        <w:rFonts w:ascii="Arial" w:hAnsi="Arial" w:hint="default"/>
      </w:rPr>
    </w:lvl>
    <w:lvl w:ilvl="3" w:tplc="048CC52A" w:tentative="1">
      <w:start w:val="1"/>
      <w:numFmt w:val="bullet"/>
      <w:lvlText w:val="•"/>
      <w:lvlJc w:val="left"/>
      <w:pPr>
        <w:tabs>
          <w:tab w:val="num" w:pos="2880"/>
        </w:tabs>
        <w:ind w:left="2880" w:hanging="360"/>
      </w:pPr>
      <w:rPr>
        <w:rFonts w:ascii="Arial" w:hAnsi="Arial" w:hint="default"/>
      </w:rPr>
    </w:lvl>
    <w:lvl w:ilvl="4" w:tplc="73EEE058" w:tentative="1">
      <w:start w:val="1"/>
      <w:numFmt w:val="bullet"/>
      <w:lvlText w:val="•"/>
      <w:lvlJc w:val="left"/>
      <w:pPr>
        <w:tabs>
          <w:tab w:val="num" w:pos="3600"/>
        </w:tabs>
        <w:ind w:left="3600" w:hanging="360"/>
      </w:pPr>
      <w:rPr>
        <w:rFonts w:ascii="Arial" w:hAnsi="Arial" w:hint="default"/>
      </w:rPr>
    </w:lvl>
    <w:lvl w:ilvl="5" w:tplc="36D4D5E4" w:tentative="1">
      <w:start w:val="1"/>
      <w:numFmt w:val="bullet"/>
      <w:lvlText w:val="•"/>
      <w:lvlJc w:val="left"/>
      <w:pPr>
        <w:tabs>
          <w:tab w:val="num" w:pos="4320"/>
        </w:tabs>
        <w:ind w:left="4320" w:hanging="360"/>
      </w:pPr>
      <w:rPr>
        <w:rFonts w:ascii="Arial" w:hAnsi="Arial" w:hint="default"/>
      </w:rPr>
    </w:lvl>
    <w:lvl w:ilvl="6" w:tplc="4E56B734" w:tentative="1">
      <w:start w:val="1"/>
      <w:numFmt w:val="bullet"/>
      <w:lvlText w:val="•"/>
      <w:lvlJc w:val="left"/>
      <w:pPr>
        <w:tabs>
          <w:tab w:val="num" w:pos="5040"/>
        </w:tabs>
        <w:ind w:left="5040" w:hanging="360"/>
      </w:pPr>
      <w:rPr>
        <w:rFonts w:ascii="Arial" w:hAnsi="Arial" w:hint="default"/>
      </w:rPr>
    </w:lvl>
    <w:lvl w:ilvl="7" w:tplc="CB506EB6" w:tentative="1">
      <w:start w:val="1"/>
      <w:numFmt w:val="bullet"/>
      <w:lvlText w:val="•"/>
      <w:lvlJc w:val="left"/>
      <w:pPr>
        <w:tabs>
          <w:tab w:val="num" w:pos="5760"/>
        </w:tabs>
        <w:ind w:left="5760" w:hanging="360"/>
      </w:pPr>
      <w:rPr>
        <w:rFonts w:ascii="Arial" w:hAnsi="Arial" w:hint="default"/>
      </w:rPr>
    </w:lvl>
    <w:lvl w:ilvl="8" w:tplc="B7B082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040301"/>
    <w:multiLevelType w:val="hybridMultilevel"/>
    <w:tmpl w:val="EBFE1616"/>
    <w:lvl w:ilvl="0" w:tplc="B8D8CBD2">
      <w:start w:val="1"/>
      <w:numFmt w:val="bullet"/>
      <w:lvlText w:val="•"/>
      <w:lvlJc w:val="left"/>
      <w:pPr>
        <w:tabs>
          <w:tab w:val="num" w:pos="720"/>
        </w:tabs>
        <w:ind w:left="720" w:hanging="360"/>
      </w:pPr>
      <w:rPr>
        <w:rFonts w:ascii="Arial" w:hAnsi="Arial" w:hint="default"/>
      </w:rPr>
    </w:lvl>
    <w:lvl w:ilvl="1" w:tplc="ADD69052" w:tentative="1">
      <w:start w:val="1"/>
      <w:numFmt w:val="bullet"/>
      <w:lvlText w:val="•"/>
      <w:lvlJc w:val="left"/>
      <w:pPr>
        <w:tabs>
          <w:tab w:val="num" w:pos="1440"/>
        </w:tabs>
        <w:ind w:left="1440" w:hanging="360"/>
      </w:pPr>
      <w:rPr>
        <w:rFonts w:ascii="Arial" w:hAnsi="Arial" w:hint="default"/>
      </w:rPr>
    </w:lvl>
    <w:lvl w:ilvl="2" w:tplc="25CA2C08" w:tentative="1">
      <w:start w:val="1"/>
      <w:numFmt w:val="bullet"/>
      <w:lvlText w:val="•"/>
      <w:lvlJc w:val="left"/>
      <w:pPr>
        <w:tabs>
          <w:tab w:val="num" w:pos="2160"/>
        </w:tabs>
        <w:ind w:left="2160" w:hanging="360"/>
      </w:pPr>
      <w:rPr>
        <w:rFonts w:ascii="Arial" w:hAnsi="Arial" w:hint="default"/>
      </w:rPr>
    </w:lvl>
    <w:lvl w:ilvl="3" w:tplc="80FE0888" w:tentative="1">
      <w:start w:val="1"/>
      <w:numFmt w:val="bullet"/>
      <w:lvlText w:val="•"/>
      <w:lvlJc w:val="left"/>
      <w:pPr>
        <w:tabs>
          <w:tab w:val="num" w:pos="2880"/>
        </w:tabs>
        <w:ind w:left="2880" w:hanging="360"/>
      </w:pPr>
      <w:rPr>
        <w:rFonts w:ascii="Arial" w:hAnsi="Arial" w:hint="default"/>
      </w:rPr>
    </w:lvl>
    <w:lvl w:ilvl="4" w:tplc="C16E30FE" w:tentative="1">
      <w:start w:val="1"/>
      <w:numFmt w:val="bullet"/>
      <w:lvlText w:val="•"/>
      <w:lvlJc w:val="left"/>
      <w:pPr>
        <w:tabs>
          <w:tab w:val="num" w:pos="3600"/>
        </w:tabs>
        <w:ind w:left="3600" w:hanging="360"/>
      </w:pPr>
      <w:rPr>
        <w:rFonts w:ascii="Arial" w:hAnsi="Arial" w:hint="default"/>
      </w:rPr>
    </w:lvl>
    <w:lvl w:ilvl="5" w:tplc="D9C4BDF2" w:tentative="1">
      <w:start w:val="1"/>
      <w:numFmt w:val="bullet"/>
      <w:lvlText w:val="•"/>
      <w:lvlJc w:val="left"/>
      <w:pPr>
        <w:tabs>
          <w:tab w:val="num" w:pos="4320"/>
        </w:tabs>
        <w:ind w:left="4320" w:hanging="360"/>
      </w:pPr>
      <w:rPr>
        <w:rFonts w:ascii="Arial" w:hAnsi="Arial" w:hint="default"/>
      </w:rPr>
    </w:lvl>
    <w:lvl w:ilvl="6" w:tplc="A72606B6" w:tentative="1">
      <w:start w:val="1"/>
      <w:numFmt w:val="bullet"/>
      <w:lvlText w:val="•"/>
      <w:lvlJc w:val="left"/>
      <w:pPr>
        <w:tabs>
          <w:tab w:val="num" w:pos="5040"/>
        </w:tabs>
        <w:ind w:left="5040" w:hanging="360"/>
      </w:pPr>
      <w:rPr>
        <w:rFonts w:ascii="Arial" w:hAnsi="Arial" w:hint="default"/>
      </w:rPr>
    </w:lvl>
    <w:lvl w:ilvl="7" w:tplc="E3ACC196" w:tentative="1">
      <w:start w:val="1"/>
      <w:numFmt w:val="bullet"/>
      <w:lvlText w:val="•"/>
      <w:lvlJc w:val="left"/>
      <w:pPr>
        <w:tabs>
          <w:tab w:val="num" w:pos="5760"/>
        </w:tabs>
        <w:ind w:left="5760" w:hanging="360"/>
      </w:pPr>
      <w:rPr>
        <w:rFonts w:ascii="Arial" w:hAnsi="Arial" w:hint="default"/>
      </w:rPr>
    </w:lvl>
    <w:lvl w:ilvl="8" w:tplc="24F29C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C0316C"/>
    <w:multiLevelType w:val="hybridMultilevel"/>
    <w:tmpl w:val="6D1C3546"/>
    <w:lvl w:ilvl="0" w:tplc="53F452CE">
      <w:start w:val="1"/>
      <w:numFmt w:val="bullet"/>
      <w:lvlText w:val=""/>
      <w:lvlJc w:val="left"/>
      <w:pPr>
        <w:ind w:left="72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06C67"/>
    <w:multiLevelType w:val="hybridMultilevel"/>
    <w:tmpl w:val="E75EAFFC"/>
    <w:lvl w:ilvl="0" w:tplc="00AC48C8">
      <w:start w:val="1"/>
      <w:numFmt w:val="bullet"/>
      <w:lvlText w:val="•"/>
      <w:lvlJc w:val="left"/>
      <w:pPr>
        <w:ind w:left="432" w:hanging="288"/>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80A47"/>
    <w:multiLevelType w:val="hybridMultilevel"/>
    <w:tmpl w:val="0A666B66"/>
    <w:lvl w:ilvl="0" w:tplc="961AE404">
      <w:start w:val="1"/>
      <w:numFmt w:val="bullet"/>
      <w:lvlText w:val="•"/>
      <w:lvlJc w:val="left"/>
      <w:pPr>
        <w:tabs>
          <w:tab w:val="num" w:pos="720"/>
        </w:tabs>
        <w:ind w:left="720" w:hanging="360"/>
      </w:pPr>
      <w:rPr>
        <w:rFonts w:ascii="Arial" w:hAnsi="Arial" w:hint="default"/>
      </w:rPr>
    </w:lvl>
    <w:lvl w:ilvl="1" w:tplc="13921D42" w:tentative="1">
      <w:start w:val="1"/>
      <w:numFmt w:val="bullet"/>
      <w:lvlText w:val="•"/>
      <w:lvlJc w:val="left"/>
      <w:pPr>
        <w:tabs>
          <w:tab w:val="num" w:pos="1440"/>
        </w:tabs>
        <w:ind w:left="1440" w:hanging="360"/>
      </w:pPr>
      <w:rPr>
        <w:rFonts w:ascii="Arial" w:hAnsi="Arial" w:hint="default"/>
      </w:rPr>
    </w:lvl>
    <w:lvl w:ilvl="2" w:tplc="DA1E6C20" w:tentative="1">
      <w:start w:val="1"/>
      <w:numFmt w:val="bullet"/>
      <w:lvlText w:val="•"/>
      <w:lvlJc w:val="left"/>
      <w:pPr>
        <w:tabs>
          <w:tab w:val="num" w:pos="2160"/>
        </w:tabs>
        <w:ind w:left="2160" w:hanging="360"/>
      </w:pPr>
      <w:rPr>
        <w:rFonts w:ascii="Arial" w:hAnsi="Arial" w:hint="default"/>
      </w:rPr>
    </w:lvl>
    <w:lvl w:ilvl="3" w:tplc="6C383E8C" w:tentative="1">
      <w:start w:val="1"/>
      <w:numFmt w:val="bullet"/>
      <w:lvlText w:val="•"/>
      <w:lvlJc w:val="left"/>
      <w:pPr>
        <w:tabs>
          <w:tab w:val="num" w:pos="2880"/>
        </w:tabs>
        <w:ind w:left="2880" w:hanging="360"/>
      </w:pPr>
      <w:rPr>
        <w:rFonts w:ascii="Arial" w:hAnsi="Arial" w:hint="default"/>
      </w:rPr>
    </w:lvl>
    <w:lvl w:ilvl="4" w:tplc="0D1A075E" w:tentative="1">
      <w:start w:val="1"/>
      <w:numFmt w:val="bullet"/>
      <w:lvlText w:val="•"/>
      <w:lvlJc w:val="left"/>
      <w:pPr>
        <w:tabs>
          <w:tab w:val="num" w:pos="3600"/>
        </w:tabs>
        <w:ind w:left="3600" w:hanging="360"/>
      </w:pPr>
      <w:rPr>
        <w:rFonts w:ascii="Arial" w:hAnsi="Arial" w:hint="default"/>
      </w:rPr>
    </w:lvl>
    <w:lvl w:ilvl="5" w:tplc="08C00C1C" w:tentative="1">
      <w:start w:val="1"/>
      <w:numFmt w:val="bullet"/>
      <w:lvlText w:val="•"/>
      <w:lvlJc w:val="left"/>
      <w:pPr>
        <w:tabs>
          <w:tab w:val="num" w:pos="4320"/>
        </w:tabs>
        <w:ind w:left="4320" w:hanging="360"/>
      </w:pPr>
      <w:rPr>
        <w:rFonts w:ascii="Arial" w:hAnsi="Arial" w:hint="default"/>
      </w:rPr>
    </w:lvl>
    <w:lvl w:ilvl="6" w:tplc="EE8858F2" w:tentative="1">
      <w:start w:val="1"/>
      <w:numFmt w:val="bullet"/>
      <w:lvlText w:val="•"/>
      <w:lvlJc w:val="left"/>
      <w:pPr>
        <w:tabs>
          <w:tab w:val="num" w:pos="5040"/>
        </w:tabs>
        <w:ind w:left="5040" w:hanging="360"/>
      </w:pPr>
      <w:rPr>
        <w:rFonts w:ascii="Arial" w:hAnsi="Arial" w:hint="default"/>
      </w:rPr>
    </w:lvl>
    <w:lvl w:ilvl="7" w:tplc="98ECFDE2" w:tentative="1">
      <w:start w:val="1"/>
      <w:numFmt w:val="bullet"/>
      <w:lvlText w:val="•"/>
      <w:lvlJc w:val="left"/>
      <w:pPr>
        <w:tabs>
          <w:tab w:val="num" w:pos="5760"/>
        </w:tabs>
        <w:ind w:left="5760" w:hanging="360"/>
      </w:pPr>
      <w:rPr>
        <w:rFonts w:ascii="Arial" w:hAnsi="Arial" w:hint="default"/>
      </w:rPr>
    </w:lvl>
    <w:lvl w:ilvl="8" w:tplc="4C3E54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54625D"/>
    <w:multiLevelType w:val="hybridMultilevel"/>
    <w:tmpl w:val="12BE5C22"/>
    <w:lvl w:ilvl="0" w:tplc="1F6247F4">
      <w:start w:val="1"/>
      <w:numFmt w:val="bullet"/>
      <w:lvlText w:val=""/>
      <w:lvlJc w:val="left"/>
      <w:pPr>
        <w:ind w:left="720" w:hanging="360"/>
      </w:pPr>
      <w:rPr>
        <w:rFonts w:ascii="Symbol" w:hAnsi="Symbol" w:hint="default"/>
        <w:color w:val="AD2300"/>
      </w:rPr>
    </w:lvl>
    <w:lvl w:ilvl="1" w:tplc="54328518" w:tentative="1">
      <w:start w:val="1"/>
      <w:numFmt w:val="bullet"/>
      <w:lvlText w:val="•"/>
      <w:lvlJc w:val="left"/>
      <w:pPr>
        <w:tabs>
          <w:tab w:val="num" w:pos="1440"/>
        </w:tabs>
        <w:ind w:left="1440" w:hanging="360"/>
      </w:pPr>
      <w:rPr>
        <w:rFonts w:ascii="Arial" w:hAnsi="Arial" w:hint="default"/>
      </w:rPr>
    </w:lvl>
    <w:lvl w:ilvl="2" w:tplc="881AB98E" w:tentative="1">
      <w:start w:val="1"/>
      <w:numFmt w:val="bullet"/>
      <w:lvlText w:val="•"/>
      <w:lvlJc w:val="left"/>
      <w:pPr>
        <w:tabs>
          <w:tab w:val="num" w:pos="2160"/>
        </w:tabs>
        <w:ind w:left="2160" w:hanging="360"/>
      </w:pPr>
      <w:rPr>
        <w:rFonts w:ascii="Arial" w:hAnsi="Arial" w:hint="default"/>
      </w:rPr>
    </w:lvl>
    <w:lvl w:ilvl="3" w:tplc="F1025EDC" w:tentative="1">
      <w:start w:val="1"/>
      <w:numFmt w:val="bullet"/>
      <w:lvlText w:val="•"/>
      <w:lvlJc w:val="left"/>
      <w:pPr>
        <w:tabs>
          <w:tab w:val="num" w:pos="2880"/>
        </w:tabs>
        <w:ind w:left="2880" w:hanging="360"/>
      </w:pPr>
      <w:rPr>
        <w:rFonts w:ascii="Arial" w:hAnsi="Arial" w:hint="default"/>
      </w:rPr>
    </w:lvl>
    <w:lvl w:ilvl="4" w:tplc="B94E91A4" w:tentative="1">
      <w:start w:val="1"/>
      <w:numFmt w:val="bullet"/>
      <w:lvlText w:val="•"/>
      <w:lvlJc w:val="left"/>
      <w:pPr>
        <w:tabs>
          <w:tab w:val="num" w:pos="3600"/>
        </w:tabs>
        <w:ind w:left="3600" w:hanging="360"/>
      </w:pPr>
      <w:rPr>
        <w:rFonts w:ascii="Arial" w:hAnsi="Arial" w:hint="default"/>
      </w:rPr>
    </w:lvl>
    <w:lvl w:ilvl="5" w:tplc="A894D010" w:tentative="1">
      <w:start w:val="1"/>
      <w:numFmt w:val="bullet"/>
      <w:lvlText w:val="•"/>
      <w:lvlJc w:val="left"/>
      <w:pPr>
        <w:tabs>
          <w:tab w:val="num" w:pos="4320"/>
        </w:tabs>
        <w:ind w:left="4320" w:hanging="360"/>
      </w:pPr>
      <w:rPr>
        <w:rFonts w:ascii="Arial" w:hAnsi="Arial" w:hint="default"/>
      </w:rPr>
    </w:lvl>
    <w:lvl w:ilvl="6" w:tplc="AC8CE2FA" w:tentative="1">
      <w:start w:val="1"/>
      <w:numFmt w:val="bullet"/>
      <w:lvlText w:val="•"/>
      <w:lvlJc w:val="left"/>
      <w:pPr>
        <w:tabs>
          <w:tab w:val="num" w:pos="5040"/>
        </w:tabs>
        <w:ind w:left="5040" w:hanging="360"/>
      </w:pPr>
      <w:rPr>
        <w:rFonts w:ascii="Arial" w:hAnsi="Arial" w:hint="default"/>
      </w:rPr>
    </w:lvl>
    <w:lvl w:ilvl="7" w:tplc="5784BBD8" w:tentative="1">
      <w:start w:val="1"/>
      <w:numFmt w:val="bullet"/>
      <w:lvlText w:val="•"/>
      <w:lvlJc w:val="left"/>
      <w:pPr>
        <w:tabs>
          <w:tab w:val="num" w:pos="5760"/>
        </w:tabs>
        <w:ind w:left="5760" w:hanging="360"/>
      </w:pPr>
      <w:rPr>
        <w:rFonts w:ascii="Arial" w:hAnsi="Arial" w:hint="default"/>
      </w:rPr>
    </w:lvl>
    <w:lvl w:ilvl="8" w:tplc="C57A84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3920A0"/>
    <w:multiLevelType w:val="hybridMultilevel"/>
    <w:tmpl w:val="98D24E0A"/>
    <w:lvl w:ilvl="0" w:tplc="23689D20">
      <w:start w:val="1"/>
      <w:numFmt w:val="bullet"/>
      <w:lvlText w:val=""/>
      <w:lvlJc w:val="left"/>
      <w:pPr>
        <w:ind w:left="720" w:hanging="360"/>
      </w:pPr>
      <w:rPr>
        <w:rFonts w:ascii="Symbol" w:hAnsi="Symbol" w:hint="default"/>
        <w:color w:val="D6DCE5"/>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E00BC9"/>
    <w:multiLevelType w:val="hybridMultilevel"/>
    <w:tmpl w:val="930CAFDA"/>
    <w:lvl w:ilvl="0" w:tplc="23689D20">
      <w:start w:val="1"/>
      <w:numFmt w:val="bullet"/>
      <w:lvlText w:val=""/>
      <w:lvlJc w:val="left"/>
      <w:pPr>
        <w:ind w:left="720" w:hanging="360"/>
      </w:pPr>
      <w:rPr>
        <w:rFonts w:ascii="Symbol" w:hAnsi="Symbol" w:hint="default"/>
        <w:color w:val="D6DCE5"/>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AF7E3E"/>
    <w:multiLevelType w:val="hybridMultilevel"/>
    <w:tmpl w:val="DE723C72"/>
    <w:lvl w:ilvl="0" w:tplc="00AC48C8">
      <w:start w:val="1"/>
      <w:numFmt w:val="bullet"/>
      <w:lvlText w:val="•"/>
      <w:lvlJc w:val="left"/>
      <w:pPr>
        <w:ind w:left="432" w:hanging="288"/>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D4675"/>
    <w:multiLevelType w:val="hybridMultilevel"/>
    <w:tmpl w:val="F73429B8"/>
    <w:lvl w:ilvl="0" w:tplc="D38654A8">
      <w:start w:val="1"/>
      <w:numFmt w:val="bullet"/>
      <w:lvlText w:val=""/>
      <w:lvlJc w:val="left"/>
      <w:pPr>
        <w:ind w:left="720" w:hanging="360"/>
      </w:pPr>
      <w:rPr>
        <w:rFonts w:ascii="Symbol" w:hAnsi="Symbol" w:hint="default"/>
        <w:color w:val="AD5902"/>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796783"/>
    <w:multiLevelType w:val="hybridMultilevel"/>
    <w:tmpl w:val="A8D217BE"/>
    <w:lvl w:ilvl="0" w:tplc="23689D20">
      <w:start w:val="1"/>
      <w:numFmt w:val="bullet"/>
      <w:lvlText w:val=""/>
      <w:lvlJc w:val="left"/>
      <w:pPr>
        <w:ind w:left="720" w:hanging="360"/>
      </w:pPr>
      <w:rPr>
        <w:rFonts w:ascii="Symbol" w:hAnsi="Symbol" w:hint="default"/>
        <w:color w:val="D6DCE5"/>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DB0E8D"/>
    <w:multiLevelType w:val="hybridMultilevel"/>
    <w:tmpl w:val="E1FE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C654B"/>
    <w:multiLevelType w:val="hybridMultilevel"/>
    <w:tmpl w:val="F9FAA0D2"/>
    <w:lvl w:ilvl="0" w:tplc="0A1A04BC">
      <w:start w:val="1"/>
      <w:numFmt w:val="bullet"/>
      <w:lvlText w:val=""/>
      <w:lvlJc w:val="left"/>
      <w:pPr>
        <w:ind w:left="720" w:hanging="360"/>
      </w:pPr>
      <w:rPr>
        <w:rFonts w:ascii="Symbol" w:hAnsi="Symbol" w:hint="default"/>
        <w:color w:val="363232"/>
      </w:rPr>
    </w:lvl>
    <w:lvl w:ilvl="1" w:tplc="6E182CF2" w:tentative="1">
      <w:start w:val="1"/>
      <w:numFmt w:val="bullet"/>
      <w:lvlText w:val="•"/>
      <w:lvlJc w:val="left"/>
      <w:pPr>
        <w:tabs>
          <w:tab w:val="num" w:pos="1440"/>
        </w:tabs>
        <w:ind w:left="1440" w:hanging="360"/>
      </w:pPr>
      <w:rPr>
        <w:rFonts w:ascii="Arial" w:hAnsi="Arial" w:hint="default"/>
      </w:rPr>
    </w:lvl>
    <w:lvl w:ilvl="2" w:tplc="8BD26B46" w:tentative="1">
      <w:start w:val="1"/>
      <w:numFmt w:val="bullet"/>
      <w:lvlText w:val="•"/>
      <w:lvlJc w:val="left"/>
      <w:pPr>
        <w:tabs>
          <w:tab w:val="num" w:pos="2160"/>
        </w:tabs>
        <w:ind w:left="2160" w:hanging="360"/>
      </w:pPr>
      <w:rPr>
        <w:rFonts w:ascii="Arial" w:hAnsi="Arial" w:hint="default"/>
      </w:rPr>
    </w:lvl>
    <w:lvl w:ilvl="3" w:tplc="F98AB444" w:tentative="1">
      <w:start w:val="1"/>
      <w:numFmt w:val="bullet"/>
      <w:lvlText w:val="•"/>
      <w:lvlJc w:val="left"/>
      <w:pPr>
        <w:tabs>
          <w:tab w:val="num" w:pos="2880"/>
        </w:tabs>
        <w:ind w:left="2880" w:hanging="360"/>
      </w:pPr>
      <w:rPr>
        <w:rFonts w:ascii="Arial" w:hAnsi="Arial" w:hint="default"/>
      </w:rPr>
    </w:lvl>
    <w:lvl w:ilvl="4" w:tplc="3968D38C" w:tentative="1">
      <w:start w:val="1"/>
      <w:numFmt w:val="bullet"/>
      <w:lvlText w:val="•"/>
      <w:lvlJc w:val="left"/>
      <w:pPr>
        <w:tabs>
          <w:tab w:val="num" w:pos="3600"/>
        </w:tabs>
        <w:ind w:left="3600" w:hanging="360"/>
      </w:pPr>
      <w:rPr>
        <w:rFonts w:ascii="Arial" w:hAnsi="Arial" w:hint="default"/>
      </w:rPr>
    </w:lvl>
    <w:lvl w:ilvl="5" w:tplc="51C08E92" w:tentative="1">
      <w:start w:val="1"/>
      <w:numFmt w:val="bullet"/>
      <w:lvlText w:val="•"/>
      <w:lvlJc w:val="left"/>
      <w:pPr>
        <w:tabs>
          <w:tab w:val="num" w:pos="4320"/>
        </w:tabs>
        <w:ind w:left="4320" w:hanging="360"/>
      </w:pPr>
      <w:rPr>
        <w:rFonts w:ascii="Arial" w:hAnsi="Arial" w:hint="default"/>
      </w:rPr>
    </w:lvl>
    <w:lvl w:ilvl="6" w:tplc="E4A06E6C" w:tentative="1">
      <w:start w:val="1"/>
      <w:numFmt w:val="bullet"/>
      <w:lvlText w:val="•"/>
      <w:lvlJc w:val="left"/>
      <w:pPr>
        <w:tabs>
          <w:tab w:val="num" w:pos="5040"/>
        </w:tabs>
        <w:ind w:left="5040" w:hanging="360"/>
      </w:pPr>
      <w:rPr>
        <w:rFonts w:ascii="Arial" w:hAnsi="Arial" w:hint="default"/>
      </w:rPr>
    </w:lvl>
    <w:lvl w:ilvl="7" w:tplc="7E40F318" w:tentative="1">
      <w:start w:val="1"/>
      <w:numFmt w:val="bullet"/>
      <w:lvlText w:val="•"/>
      <w:lvlJc w:val="left"/>
      <w:pPr>
        <w:tabs>
          <w:tab w:val="num" w:pos="5760"/>
        </w:tabs>
        <w:ind w:left="5760" w:hanging="360"/>
      </w:pPr>
      <w:rPr>
        <w:rFonts w:ascii="Arial" w:hAnsi="Arial" w:hint="default"/>
      </w:rPr>
    </w:lvl>
    <w:lvl w:ilvl="8" w:tplc="6176458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A84899"/>
    <w:multiLevelType w:val="hybridMultilevel"/>
    <w:tmpl w:val="A8ECE46A"/>
    <w:lvl w:ilvl="0" w:tplc="44EA3504">
      <w:start w:val="1"/>
      <w:numFmt w:val="bullet"/>
      <w:lvlText w:val="•"/>
      <w:lvlJc w:val="left"/>
      <w:pPr>
        <w:tabs>
          <w:tab w:val="num" w:pos="720"/>
        </w:tabs>
        <w:ind w:left="720" w:hanging="360"/>
      </w:pPr>
      <w:rPr>
        <w:rFonts w:ascii="Arial" w:hAnsi="Arial" w:hint="default"/>
      </w:rPr>
    </w:lvl>
    <w:lvl w:ilvl="1" w:tplc="67A80D82" w:tentative="1">
      <w:start w:val="1"/>
      <w:numFmt w:val="bullet"/>
      <w:lvlText w:val="•"/>
      <w:lvlJc w:val="left"/>
      <w:pPr>
        <w:tabs>
          <w:tab w:val="num" w:pos="1440"/>
        </w:tabs>
        <w:ind w:left="1440" w:hanging="360"/>
      </w:pPr>
      <w:rPr>
        <w:rFonts w:ascii="Arial" w:hAnsi="Arial" w:hint="default"/>
      </w:rPr>
    </w:lvl>
    <w:lvl w:ilvl="2" w:tplc="B27812A0" w:tentative="1">
      <w:start w:val="1"/>
      <w:numFmt w:val="bullet"/>
      <w:lvlText w:val="•"/>
      <w:lvlJc w:val="left"/>
      <w:pPr>
        <w:tabs>
          <w:tab w:val="num" w:pos="2160"/>
        </w:tabs>
        <w:ind w:left="2160" w:hanging="360"/>
      </w:pPr>
      <w:rPr>
        <w:rFonts w:ascii="Arial" w:hAnsi="Arial" w:hint="default"/>
      </w:rPr>
    </w:lvl>
    <w:lvl w:ilvl="3" w:tplc="C69AB3A8" w:tentative="1">
      <w:start w:val="1"/>
      <w:numFmt w:val="bullet"/>
      <w:lvlText w:val="•"/>
      <w:lvlJc w:val="left"/>
      <w:pPr>
        <w:tabs>
          <w:tab w:val="num" w:pos="2880"/>
        </w:tabs>
        <w:ind w:left="2880" w:hanging="360"/>
      </w:pPr>
      <w:rPr>
        <w:rFonts w:ascii="Arial" w:hAnsi="Arial" w:hint="default"/>
      </w:rPr>
    </w:lvl>
    <w:lvl w:ilvl="4" w:tplc="C888A292" w:tentative="1">
      <w:start w:val="1"/>
      <w:numFmt w:val="bullet"/>
      <w:lvlText w:val="•"/>
      <w:lvlJc w:val="left"/>
      <w:pPr>
        <w:tabs>
          <w:tab w:val="num" w:pos="3600"/>
        </w:tabs>
        <w:ind w:left="3600" w:hanging="360"/>
      </w:pPr>
      <w:rPr>
        <w:rFonts w:ascii="Arial" w:hAnsi="Arial" w:hint="default"/>
      </w:rPr>
    </w:lvl>
    <w:lvl w:ilvl="5" w:tplc="557AAAFE" w:tentative="1">
      <w:start w:val="1"/>
      <w:numFmt w:val="bullet"/>
      <w:lvlText w:val="•"/>
      <w:lvlJc w:val="left"/>
      <w:pPr>
        <w:tabs>
          <w:tab w:val="num" w:pos="4320"/>
        </w:tabs>
        <w:ind w:left="4320" w:hanging="360"/>
      </w:pPr>
      <w:rPr>
        <w:rFonts w:ascii="Arial" w:hAnsi="Arial" w:hint="default"/>
      </w:rPr>
    </w:lvl>
    <w:lvl w:ilvl="6" w:tplc="480C5A9E" w:tentative="1">
      <w:start w:val="1"/>
      <w:numFmt w:val="bullet"/>
      <w:lvlText w:val="•"/>
      <w:lvlJc w:val="left"/>
      <w:pPr>
        <w:tabs>
          <w:tab w:val="num" w:pos="5040"/>
        </w:tabs>
        <w:ind w:left="5040" w:hanging="360"/>
      </w:pPr>
      <w:rPr>
        <w:rFonts w:ascii="Arial" w:hAnsi="Arial" w:hint="default"/>
      </w:rPr>
    </w:lvl>
    <w:lvl w:ilvl="7" w:tplc="F8AA1C02" w:tentative="1">
      <w:start w:val="1"/>
      <w:numFmt w:val="bullet"/>
      <w:lvlText w:val="•"/>
      <w:lvlJc w:val="left"/>
      <w:pPr>
        <w:tabs>
          <w:tab w:val="num" w:pos="5760"/>
        </w:tabs>
        <w:ind w:left="5760" w:hanging="360"/>
      </w:pPr>
      <w:rPr>
        <w:rFonts w:ascii="Arial" w:hAnsi="Arial" w:hint="default"/>
      </w:rPr>
    </w:lvl>
    <w:lvl w:ilvl="8" w:tplc="FE5242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E65FB7"/>
    <w:multiLevelType w:val="hybridMultilevel"/>
    <w:tmpl w:val="7EBA3A80"/>
    <w:lvl w:ilvl="0" w:tplc="BB1A5C4E">
      <w:start w:val="1"/>
      <w:numFmt w:val="bullet"/>
      <w:lvlText w:val="•"/>
      <w:lvlJc w:val="left"/>
      <w:pPr>
        <w:tabs>
          <w:tab w:val="num" w:pos="720"/>
        </w:tabs>
        <w:ind w:left="720" w:hanging="360"/>
      </w:pPr>
      <w:rPr>
        <w:rFonts w:ascii="Arial" w:hAnsi="Arial" w:hint="default"/>
      </w:rPr>
    </w:lvl>
    <w:lvl w:ilvl="1" w:tplc="788ACFD4" w:tentative="1">
      <w:start w:val="1"/>
      <w:numFmt w:val="bullet"/>
      <w:lvlText w:val="•"/>
      <w:lvlJc w:val="left"/>
      <w:pPr>
        <w:tabs>
          <w:tab w:val="num" w:pos="1440"/>
        </w:tabs>
        <w:ind w:left="1440" w:hanging="360"/>
      </w:pPr>
      <w:rPr>
        <w:rFonts w:ascii="Arial" w:hAnsi="Arial" w:hint="default"/>
      </w:rPr>
    </w:lvl>
    <w:lvl w:ilvl="2" w:tplc="7EE821DA" w:tentative="1">
      <w:start w:val="1"/>
      <w:numFmt w:val="bullet"/>
      <w:lvlText w:val="•"/>
      <w:lvlJc w:val="left"/>
      <w:pPr>
        <w:tabs>
          <w:tab w:val="num" w:pos="2160"/>
        </w:tabs>
        <w:ind w:left="2160" w:hanging="360"/>
      </w:pPr>
      <w:rPr>
        <w:rFonts w:ascii="Arial" w:hAnsi="Arial" w:hint="default"/>
      </w:rPr>
    </w:lvl>
    <w:lvl w:ilvl="3" w:tplc="105E36A2" w:tentative="1">
      <w:start w:val="1"/>
      <w:numFmt w:val="bullet"/>
      <w:lvlText w:val="•"/>
      <w:lvlJc w:val="left"/>
      <w:pPr>
        <w:tabs>
          <w:tab w:val="num" w:pos="2880"/>
        </w:tabs>
        <w:ind w:left="2880" w:hanging="360"/>
      </w:pPr>
      <w:rPr>
        <w:rFonts w:ascii="Arial" w:hAnsi="Arial" w:hint="default"/>
      </w:rPr>
    </w:lvl>
    <w:lvl w:ilvl="4" w:tplc="4A286290" w:tentative="1">
      <w:start w:val="1"/>
      <w:numFmt w:val="bullet"/>
      <w:lvlText w:val="•"/>
      <w:lvlJc w:val="left"/>
      <w:pPr>
        <w:tabs>
          <w:tab w:val="num" w:pos="3600"/>
        </w:tabs>
        <w:ind w:left="3600" w:hanging="360"/>
      </w:pPr>
      <w:rPr>
        <w:rFonts w:ascii="Arial" w:hAnsi="Arial" w:hint="default"/>
      </w:rPr>
    </w:lvl>
    <w:lvl w:ilvl="5" w:tplc="996C61AA" w:tentative="1">
      <w:start w:val="1"/>
      <w:numFmt w:val="bullet"/>
      <w:lvlText w:val="•"/>
      <w:lvlJc w:val="left"/>
      <w:pPr>
        <w:tabs>
          <w:tab w:val="num" w:pos="4320"/>
        </w:tabs>
        <w:ind w:left="4320" w:hanging="360"/>
      </w:pPr>
      <w:rPr>
        <w:rFonts w:ascii="Arial" w:hAnsi="Arial" w:hint="default"/>
      </w:rPr>
    </w:lvl>
    <w:lvl w:ilvl="6" w:tplc="0C545030" w:tentative="1">
      <w:start w:val="1"/>
      <w:numFmt w:val="bullet"/>
      <w:lvlText w:val="•"/>
      <w:lvlJc w:val="left"/>
      <w:pPr>
        <w:tabs>
          <w:tab w:val="num" w:pos="5040"/>
        </w:tabs>
        <w:ind w:left="5040" w:hanging="360"/>
      </w:pPr>
      <w:rPr>
        <w:rFonts w:ascii="Arial" w:hAnsi="Arial" w:hint="default"/>
      </w:rPr>
    </w:lvl>
    <w:lvl w:ilvl="7" w:tplc="D0CA96A0" w:tentative="1">
      <w:start w:val="1"/>
      <w:numFmt w:val="bullet"/>
      <w:lvlText w:val="•"/>
      <w:lvlJc w:val="left"/>
      <w:pPr>
        <w:tabs>
          <w:tab w:val="num" w:pos="5760"/>
        </w:tabs>
        <w:ind w:left="5760" w:hanging="360"/>
      </w:pPr>
      <w:rPr>
        <w:rFonts w:ascii="Arial" w:hAnsi="Arial" w:hint="default"/>
      </w:rPr>
    </w:lvl>
    <w:lvl w:ilvl="8" w:tplc="0B3A19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B574B2"/>
    <w:multiLevelType w:val="hybridMultilevel"/>
    <w:tmpl w:val="A1BC4F68"/>
    <w:lvl w:ilvl="0" w:tplc="A4C6A916">
      <w:start w:val="1"/>
      <w:numFmt w:val="bullet"/>
      <w:lvlText w:val=""/>
      <w:lvlJc w:val="left"/>
      <w:pPr>
        <w:ind w:left="720" w:hanging="360"/>
      </w:pPr>
      <w:rPr>
        <w:rFonts w:ascii="Symbol" w:hAnsi="Symbol" w:hint="default"/>
        <w:color w:val="007A84"/>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A8792F"/>
    <w:multiLevelType w:val="hybridMultilevel"/>
    <w:tmpl w:val="A6A20566"/>
    <w:lvl w:ilvl="0" w:tplc="23689D20">
      <w:start w:val="1"/>
      <w:numFmt w:val="bullet"/>
      <w:lvlText w:val=""/>
      <w:lvlJc w:val="left"/>
      <w:pPr>
        <w:ind w:left="720" w:hanging="360"/>
      </w:pPr>
      <w:rPr>
        <w:rFonts w:ascii="Symbol" w:hAnsi="Symbol" w:hint="default"/>
        <w:color w:val="D6DCE5"/>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815536417">
    <w:abstractNumId w:val="9"/>
  </w:num>
  <w:num w:numId="2" w16cid:durableId="1229265358">
    <w:abstractNumId w:val="8"/>
  </w:num>
  <w:num w:numId="3" w16cid:durableId="153566764">
    <w:abstractNumId w:val="7"/>
  </w:num>
  <w:num w:numId="4" w16cid:durableId="320230817">
    <w:abstractNumId w:val="6"/>
  </w:num>
  <w:num w:numId="5" w16cid:durableId="407927145">
    <w:abstractNumId w:val="5"/>
  </w:num>
  <w:num w:numId="6" w16cid:durableId="442459752">
    <w:abstractNumId w:val="4"/>
  </w:num>
  <w:num w:numId="7" w16cid:durableId="1257053436">
    <w:abstractNumId w:val="3"/>
  </w:num>
  <w:num w:numId="8" w16cid:durableId="245192796">
    <w:abstractNumId w:val="2"/>
  </w:num>
  <w:num w:numId="9" w16cid:durableId="332224862">
    <w:abstractNumId w:val="1"/>
  </w:num>
  <w:num w:numId="10" w16cid:durableId="1651785097">
    <w:abstractNumId w:val="0"/>
  </w:num>
  <w:num w:numId="11" w16cid:durableId="376392562">
    <w:abstractNumId w:val="29"/>
  </w:num>
  <w:num w:numId="12" w16cid:durableId="603146199">
    <w:abstractNumId w:val="32"/>
  </w:num>
  <w:num w:numId="13" w16cid:durableId="1024402353">
    <w:abstractNumId w:val="12"/>
  </w:num>
  <w:num w:numId="14" w16cid:durableId="20520560">
    <w:abstractNumId w:val="23"/>
  </w:num>
  <w:num w:numId="15" w16cid:durableId="1416322016">
    <w:abstractNumId w:val="30"/>
  </w:num>
  <w:num w:numId="16" w16cid:durableId="875117323">
    <w:abstractNumId w:val="17"/>
  </w:num>
  <w:num w:numId="17" w16cid:durableId="592127415">
    <w:abstractNumId w:val="33"/>
  </w:num>
  <w:num w:numId="18" w16cid:durableId="1225750585">
    <w:abstractNumId w:val="27"/>
  </w:num>
  <w:num w:numId="19" w16cid:durableId="2139106032">
    <w:abstractNumId w:val="31"/>
  </w:num>
  <w:num w:numId="20" w16cid:durableId="1950549219">
    <w:abstractNumId w:val="22"/>
  </w:num>
  <w:num w:numId="21" w16cid:durableId="955791045">
    <w:abstractNumId w:val="10"/>
  </w:num>
  <w:num w:numId="22" w16cid:durableId="1769231190">
    <w:abstractNumId w:val="14"/>
  </w:num>
  <w:num w:numId="23" w16cid:durableId="165025350">
    <w:abstractNumId w:val="20"/>
  </w:num>
  <w:num w:numId="24" w16cid:durableId="45178460">
    <w:abstractNumId w:val="16"/>
  </w:num>
  <w:num w:numId="25" w16cid:durableId="1230115532">
    <w:abstractNumId w:val="26"/>
  </w:num>
  <w:num w:numId="26" w16cid:durableId="1659920493">
    <w:abstractNumId w:val="11"/>
  </w:num>
  <w:num w:numId="27" w16cid:durableId="1734354894">
    <w:abstractNumId w:val="21"/>
  </w:num>
  <w:num w:numId="28" w16cid:durableId="849488966">
    <w:abstractNumId w:val="19"/>
  </w:num>
  <w:num w:numId="29" w16cid:durableId="1100761350">
    <w:abstractNumId w:val="15"/>
  </w:num>
  <w:num w:numId="30" w16cid:durableId="516962578">
    <w:abstractNumId w:val="18"/>
  </w:num>
  <w:num w:numId="31" w16cid:durableId="518931459">
    <w:abstractNumId w:val="13"/>
  </w:num>
  <w:num w:numId="32" w16cid:durableId="1432778695">
    <w:abstractNumId w:val="28"/>
  </w:num>
  <w:num w:numId="33" w16cid:durableId="1633822270">
    <w:abstractNumId w:val="24"/>
  </w:num>
  <w:num w:numId="34" w16cid:durableId="1596135236">
    <w:abstractNumId w:val="25"/>
  </w:num>
  <w:num w:numId="35" w16cid:durableId="135522467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6C"/>
    <w:rsid w:val="000231FA"/>
    <w:rsid w:val="000A5628"/>
    <w:rsid w:val="000A5BED"/>
    <w:rsid w:val="000B3AA5"/>
    <w:rsid w:val="000D5F7F"/>
    <w:rsid w:val="000E7AF5"/>
    <w:rsid w:val="001D6A5F"/>
    <w:rsid w:val="0024438E"/>
    <w:rsid w:val="00252DC3"/>
    <w:rsid w:val="002753C8"/>
    <w:rsid w:val="00296C13"/>
    <w:rsid w:val="002A45FC"/>
    <w:rsid w:val="002E4407"/>
    <w:rsid w:val="002F2C0D"/>
    <w:rsid w:val="002F39CD"/>
    <w:rsid w:val="00327A42"/>
    <w:rsid w:val="0036595F"/>
    <w:rsid w:val="003758D7"/>
    <w:rsid w:val="00394B8A"/>
    <w:rsid w:val="003D28EE"/>
    <w:rsid w:val="003F787D"/>
    <w:rsid w:val="00422668"/>
    <w:rsid w:val="0045628D"/>
    <w:rsid w:val="00460C54"/>
    <w:rsid w:val="00492BF1"/>
    <w:rsid w:val="004B4C32"/>
    <w:rsid w:val="004D59AF"/>
    <w:rsid w:val="004D7DBC"/>
    <w:rsid w:val="004E7C78"/>
    <w:rsid w:val="0051641B"/>
    <w:rsid w:val="00547183"/>
    <w:rsid w:val="00557C38"/>
    <w:rsid w:val="005A2BD6"/>
    <w:rsid w:val="005B7C30"/>
    <w:rsid w:val="005D2041"/>
    <w:rsid w:val="005D39C7"/>
    <w:rsid w:val="005F5ABE"/>
    <w:rsid w:val="006B0B9A"/>
    <w:rsid w:val="006B550E"/>
    <w:rsid w:val="006B5ECE"/>
    <w:rsid w:val="006B6267"/>
    <w:rsid w:val="006C07C6"/>
    <w:rsid w:val="006C1052"/>
    <w:rsid w:val="006C1F31"/>
    <w:rsid w:val="006C5354"/>
    <w:rsid w:val="006C66DE"/>
    <w:rsid w:val="006D3777"/>
    <w:rsid w:val="006D6888"/>
    <w:rsid w:val="00714325"/>
    <w:rsid w:val="00721209"/>
    <w:rsid w:val="00756B3B"/>
    <w:rsid w:val="0076464D"/>
    <w:rsid w:val="00771E60"/>
    <w:rsid w:val="00772FA5"/>
    <w:rsid w:val="00774101"/>
    <w:rsid w:val="00781851"/>
    <w:rsid w:val="0078197E"/>
    <w:rsid w:val="007A2930"/>
    <w:rsid w:val="007A7DA3"/>
    <w:rsid w:val="007C78E5"/>
    <w:rsid w:val="007D114C"/>
    <w:rsid w:val="007F08AA"/>
    <w:rsid w:val="008041E3"/>
    <w:rsid w:val="00820F3D"/>
    <w:rsid w:val="00826EC1"/>
    <w:rsid w:val="008339EA"/>
    <w:rsid w:val="008350B3"/>
    <w:rsid w:val="0084470C"/>
    <w:rsid w:val="008F0F82"/>
    <w:rsid w:val="009152A8"/>
    <w:rsid w:val="00925AA5"/>
    <w:rsid w:val="00942BD8"/>
    <w:rsid w:val="009515B9"/>
    <w:rsid w:val="009A7597"/>
    <w:rsid w:val="009C2E35"/>
    <w:rsid w:val="009C4A98"/>
    <w:rsid w:val="009E71D3"/>
    <w:rsid w:val="00A06691"/>
    <w:rsid w:val="00A12C16"/>
    <w:rsid w:val="00A2037C"/>
    <w:rsid w:val="00A95536"/>
    <w:rsid w:val="00AE1A89"/>
    <w:rsid w:val="00AF40E2"/>
    <w:rsid w:val="00B5346C"/>
    <w:rsid w:val="00B63774"/>
    <w:rsid w:val="00B8500C"/>
    <w:rsid w:val="00BC38F6"/>
    <w:rsid w:val="00BC7F9D"/>
    <w:rsid w:val="00C03834"/>
    <w:rsid w:val="00C12C0B"/>
    <w:rsid w:val="00CA2CD6"/>
    <w:rsid w:val="00CB4DF0"/>
    <w:rsid w:val="00CB7FA5"/>
    <w:rsid w:val="00CD1CD9"/>
    <w:rsid w:val="00D022DF"/>
    <w:rsid w:val="00D43829"/>
    <w:rsid w:val="00D60EC5"/>
    <w:rsid w:val="00D660EC"/>
    <w:rsid w:val="00D82ADF"/>
    <w:rsid w:val="00DB1AE1"/>
    <w:rsid w:val="00E336BA"/>
    <w:rsid w:val="00E46E2D"/>
    <w:rsid w:val="00E62BF6"/>
    <w:rsid w:val="00E63F9A"/>
    <w:rsid w:val="00E97308"/>
    <w:rsid w:val="00EB23F8"/>
    <w:rsid w:val="00EC50D2"/>
    <w:rsid w:val="00EE3ACD"/>
    <w:rsid w:val="00F75243"/>
    <w:rsid w:val="00F85E87"/>
    <w:rsid w:val="00FB4C7E"/>
    <w:rsid w:val="00FE57A0"/>
    <w:rsid w:val="00FF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18B00"/>
  <w15:docId w15:val="{5C4AD15B-C0F7-9C4F-B1A8-A91EBCE6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41B"/>
    <w:rPr>
      <w:rFonts w:ascii="Century Gothic" w:hAnsi="Century Gothic"/>
      <w:sz w:val="16"/>
      <w:szCs w:val="24"/>
    </w:rPr>
  </w:style>
  <w:style w:type="paragraph" w:styleId="Heading1">
    <w:name w:val="heading 1"/>
    <w:basedOn w:val="Normal"/>
    <w:next w:val="Normal"/>
    <w:qFormat/>
    <w:rsid w:val="0051641B"/>
    <w:pPr>
      <w:outlineLvl w:val="0"/>
    </w:pPr>
    <w:rPr>
      <w:b/>
      <w:caps/>
      <w:color w:val="44546A" w:themeColor="text2"/>
      <w:sz w:val="28"/>
      <w:szCs w:val="20"/>
    </w:rPr>
  </w:style>
  <w:style w:type="paragraph" w:styleId="Heading2">
    <w:name w:val="heading 2"/>
    <w:basedOn w:val="Normal"/>
    <w:next w:val="Normal"/>
    <w:qFormat/>
    <w:rsid w:val="00B8500C"/>
    <w:pPr>
      <w:jc w:val="right"/>
      <w:outlineLvl w:val="1"/>
    </w:pPr>
    <w:rPr>
      <w:sz w:val="20"/>
    </w:rPr>
  </w:style>
  <w:style w:type="paragraph" w:styleId="Heading3">
    <w:name w:val="heading 3"/>
    <w:basedOn w:val="Normal"/>
    <w:next w:val="Normal"/>
    <w:link w:val="Heading3Char"/>
    <w:qFormat/>
    <w:rsid w:val="00422668"/>
    <w:pPr>
      <w:jc w:val="center"/>
      <w:outlineLvl w:val="2"/>
    </w:pPr>
    <w:rPr>
      <w:rFonts w:asciiTheme="majorHAnsi" w:hAnsiTheme="majorHAnsi"/>
      <w:b/>
      <w:caps/>
    </w:rPr>
  </w:style>
  <w:style w:type="paragraph" w:styleId="Heading4">
    <w:name w:val="heading 4"/>
    <w:basedOn w:val="Normal"/>
    <w:next w:val="Normal"/>
    <w:link w:val="Heading4Char"/>
    <w:qFormat/>
    <w:rsid w:val="00B8500C"/>
    <w:pPr>
      <w:outlineLvl w:val="3"/>
    </w:pPr>
    <w:rPr>
      <w:b/>
    </w:rPr>
  </w:style>
  <w:style w:type="paragraph" w:styleId="Heading5">
    <w:name w:val="heading 5"/>
    <w:basedOn w:val="Normal"/>
    <w:next w:val="Normal"/>
    <w:link w:val="Heading5Char"/>
    <w:uiPriority w:val="9"/>
    <w:qFormat/>
    <w:rsid w:val="00422668"/>
    <w:pPr>
      <w:jc w:val="center"/>
      <w:outlineLvl w:val="4"/>
    </w:pPr>
    <w:rPr>
      <w:rFonts w:asciiTheme="majorHAnsi" w:hAnsiTheme="maj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cs="Tahoma"/>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rPr>
      <w:sz w:val="20"/>
    </w:rPr>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rPr>
      <w:rFonts w:ascii="Times New Roman" w:hAnsi="Times New Roman"/>
      <w:sz w:val="24"/>
    </w:rPr>
  </w:style>
  <w:style w:type="paragraph" w:customStyle="1" w:styleId="xl64">
    <w:name w:val="xl64"/>
    <w:basedOn w:val="Normal"/>
    <w:rsid w:val="00BC7F9D"/>
    <w:pPr>
      <w:spacing w:before="100" w:beforeAutospacing="1" w:after="100" w:afterAutospacing="1"/>
      <w:textAlignment w:val="center"/>
    </w:pPr>
    <w:rPr>
      <w:rFonts w:ascii="Times New Roman" w:hAnsi="Times New Roman"/>
      <w:sz w:val="24"/>
    </w:rPr>
  </w:style>
  <w:style w:type="paragraph" w:customStyle="1" w:styleId="xl65">
    <w:name w:val="xl65"/>
    <w:basedOn w:val="Normal"/>
    <w:rsid w:val="00BC7F9D"/>
    <w:pPr>
      <w:spacing w:before="100" w:beforeAutospacing="1" w:after="100" w:afterAutospacing="1"/>
    </w:pPr>
    <w:rPr>
      <w:rFonts w:ascii="Times New Roman" w:hAnsi="Times New Roman"/>
      <w:b/>
      <w:bCs/>
      <w:sz w:val="24"/>
    </w:rPr>
  </w:style>
  <w:style w:type="paragraph" w:customStyle="1" w:styleId="xl66">
    <w:name w:val="xl66"/>
    <w:basedOn w:val="Normal"/>
    <w:rsid w:val="00BC7F9D"/>
    <w:pPr>
      <w:spacing w:before="100" w:beforeAutospacing="1" w:after="100" w:afterAutospacing="1"/>
      <w:ind w:firstLineChars="100" w:firstLine="100"/>
      <w:textAlignment w:val="center"/>
    </w:pPr>
    <w:rPr>
      <w:rFonts w:ascii="Times New Roman" w:hAnsi="Times New Roman"/>
      <w:szCs w:val="16"/>
    </w:rPr>
  </w:style>
  <w:style w:type="paragraph" w:customStyle="1" w:styleId="xl67">
    <w:name w:val="xl67"/>
    <w:basedOn w:val="Normal"/>
    <w:rsid w:val="00BC7F9D"/>
    <w:pPr>
      <w:spacing w:before="100" w:beforeAutospacing="1" w:after="100" w:afterAutospacing="1"/>
      <w:textAlignment w:val="center"/>
    </w:pPr>
    <w:rPr>
      <w:rFonts w:ascii="Times New Roman" w:hAnsi="Times New Roman"/>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b/>
      <w:bCs/>
      <w:color w:val="FFFFFF"/>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b/>
      <w:bCs/>
      <w:color w:val="FFFFFF"/>
      <w:szCs w:val="16"/>
    </w:rPr>
  </w:style>
  <w:style w:type="paragraph" w:customStyle="1" w:styleId="xl70">
    <w:name w:val="xl70"/>
    <w:basedOn w:val="Normal"/>
    <w:rsid w:val="00BC7F9D"/>
    <w:pPr>
      <w:spacing w:before="100" w:beforeAutospacing="1" w:after="100" w:afterAutospacing="1"/>
    </w:pPr>
    <w:rPr>
      <w:rFonts w:ascii="Times New Roman" w:hAnsi="Times New Roman"/>
      <w:b/>
      <w:bCs/>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3">
    <w:name w:val="xl73"/>
    <w:basedOn w:val="Normal"/>
    <w:rsid w:val="00BC7F9D"/>
    <w:pPr>
      <w:spacing w:before="100" w:beforeAutospacing="1" w:after="100" w:afterAutospacing="1"/>
    </w:pPr>
    <w:rPr>
      <w:rFonts w:ascii="Times New Roman" w:hAnsi="Times New Roman"/>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b/>
      <w:bCs/>
      <w:color w:val="FFFFFF"/>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b/>
      <w:bCs/>
      <w:color w:val="FFFFFF"/>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b/>
      <w:bCs/>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b/>
      <w:bCs/>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szCs w:val="16"/>
    </w:rPr>
  </w:style>
  <w:style w:type="paragraph" w:styleId="NormalWeb">
    <w:name w:val="Normal (Web)"/>
    <w:basedOn w:val="Normal"/>
    <w:uiPriority w:val="99"/>
    <w:unhideWhenUsed/>
    <w:rsid w:val="00756B3B"/>
    <w:pPr>
      <w:spacing w:before="100" w:beforeAutospacing="1" w:after="100" w:afterAutospacing="1"/>
    </w:pPr>
    <w:rPr>
      <w:rFonts w:ascii="Times New Roman" w:eastAsiaTheme="minorEastAsia" w:hAnsi="Times New Roman"/>
      <w:sz w:val="24"/>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rsid w:val="006C1052"/>
    <w:pPr>
      <w:spacing w:before="60" w:after="60"/>
    </w:pPr>
    <w:rPr>
      <w:rFonts w:ascii="Arial" w:hAnsi="Arial" w:cs="Arial"/>
    </w:rPr>
  </w:style>
  <w:style w:type="paragraph" w:styleId="TOCHeading">
    <w:name w:val="TOC Heading"/>
    <w:basedOn w:val="Heading1"/>
    <w:next w:val="Normal"/>
    <w:uiPriority w:val="39"/>
    <w:unhideWhenUsed/>
    <w:qFormat/>
    <w:rsid w:val="00AF40E2"/>
    <w:pPr>
      <w:keepNext/>
      <w:keepLines/>
      <w:spacing w:before="480" w:line="276" w:lineRule="auto"/>
      <w:outlineLvl w:val="9"/>
    </w:pPr>
    <w:rPr>
      <w:rFonts w:eastAsiaTheme="majorEastAsia" w:cstheme="majorBidi"/>
      <w:bCs/>
      <w:caps w:val="0"/>
      <w:color w:val="2F5496" w:themeColor="accent1" w:themeShade="BF"/>
      <w:szCs w:val="28"/>
    </w:rPr>
  </w:style>
  <w:style w:type="paragraph" w:styleId="TOC1">
    <w:name w:val="toc 1"/>
    <w:basedOn w:val="Normal"/>
    <w:next w:val="Normal"/>
    <w:autoRedefine/>
    <w:uiPriority w:val="39"/>
    <w:unhideWhenUsed/>
    <w:rsid w:val="00AF40E2"/>
    <w:pPr>
      <w:spacing w:before="120"/>
    </w:pPr>
    <w:rPr>
      <w:rFonts w:cstheme="minorHAnsi"/>
      <w:b/>
      <w:bCs/>
      <w:i/>
      <w:iCs/>
      <w:sz w:val="24"/>
    </w:rPr>
  </w:style>
  <w:style w:type="paragraph" w:styleId="TOC2">
    <w:name w:val="toc 2"/>
    <w:basedOn w:val="Normal"/>
    <w:next w:val="Normal"/>
    <w:autoRedefine/>
    <w:unhideWhenUsed/>
    <w:rsid w:val="00AF40E2"/>
    <w:pPr>
      <w:spacing w:before="120"/>
      <w:ind w:left="160"/>
    </w:pPr>
    <w:rPr>
      <w:rFonts w:cstheme="minorHAnsi"/>
      <w:b/>
      <w:bCs/>
      <w:sz w:val="22"/>
      <w:szCs w:val="22"/>
    </w:rPr>
  </w:style>
  <w:style w:type="paragraph" w:styleId="TOC3">
    <w:name w:val="toc 3"/>
    <w:basedOn w:val="Normal"/>
    <w:next w:val="Normal"/>
    <w:autoRedefine/>
    <w:unhideWhenUsed/>
    <w:rsid w:val="00AF40E2"/>
    <w:pPr>
      <w:ind w:left="320"/>
    </w:pPr>
    <w:rPr>
      <w:rFonts w:cstheme="minorHAnsi"/>
      <w:sz w:val="20"/>
      <w:szCs w:val="20"/>
    </w:rPr>
  </w:style>
  <w:style w:type="paragraph" w:styleId="TOC4">
    <w:name w:val="toc 4"/>
    <w:basedOn w:val="Normal"/>
    <w:next w:val="Normal"/>
    <w:autoRedefine/>
    <w:unhideWhenUsed/>
    <w:rsid w:val="00AF40E2"/>
    <w:pPr>
      <w:ind w:left="480"/>
    </w:pPr>
    <w:rPr>
      <w:rFonts w:cstheme="minorHAnsi"/>
      <w:sz w:val="20"/>
      <w:szCs w:val="20"/>
    </w:rPr>
  </w:style>
  <w:style w:type="paragraph" w:styleId="TOC5">
    <w:name w:val="toc 5"/>
    <w:basedOn w:val="Normal"/>
    <w:next w:val="Normal"/>
    <w:autoRedefine/>
    <w:unhideWhenUsed/>
    <w:rsid w:val="00AF40E2"/>
    <w:pPr>
      <w:ind w:left="640"/>
    </w:pPr>
    <w:rPr>
      <w:rFonts w:cstheme="minorHAnsi"/>
      <w:sz w:val="20"/>
      <w:szCs w:val="20"/>
    </w:rPr>
  </w:style>
  <w:style w:type="paragraph" w:styleId="TOC6">
    <w:name w:val="toc 6"/>
    <w:basedOn w:val="Normal"/>
    <w:next w:val="Normal"/>
    <w:autoRedefine/>
    <w:unhideWhenUsed/>
    <w:rsid w:val="00AF40E2"/>
    <w:pPr>
      <w:ind w:left="800"/>
    </w:pPr>
    <w:rPr>
      <w:rFonts w:cstheme="minorHAnsi"/>
      <w:sz w:val="20"/>
      <w:szCs w:val="20"/>
    </w:rPr>
  </w:style>
  <w:style w:type="paragraph" w:styleId="TOC7">
    <w:name w:val="toc 7"/>
    <w:basedOn w:val="Normal"/>
    <w:next w:val="Normal"/>
    <w:autoRedefine/>
    <w:unhideWhenUsed/>
    <w:rsid w:val="00AF40E2"/>
    <w:pPr>
      <w:ind w:left="960"/>
    </w:pPr>
    <w:rPr>
      <w:rFonts w:cstheme="minorHAnsi"/>
      <w:sz w:val="20"/>
      <w:szCs w:val="20"/>
    </w:rPr>
  </w:style>
  <w:style w:type="paragraph" w:styleId="TOC8">
    <w:name w:val="toc 8"/>
    <w:basedOn w:val="Normal"/>
    <w:next w:val="Normal"/>
    <w:autoRedefine/>
    <w:unhideWhenUsed/>
    <w:rsid w:val="00AF40E2"/>
    <w:pPr>
      <w:ind w:left="1120"/>
    </w:pPr>
    <w:rPr>
      <w:rFonts w:cstheme="minorHAnsi"/>
      <w:sz w:val="20"/>
      <w:szCs w:val="20"/>
    </w:rPr>
  </w:style>
  <w:style w:type="paragraph" w:styleId="TOC9">
    <w:name w:val="toc 9"/>
    <w:basedOn w:val="Normal"/>
    <w:next w:val="Normal"/>
    <w:autoRedefine/>
    <w:unhideWhenUsed/>
    <w:rsid w:val="00AF40E2"/>
    <w:pPr>
      <w:ind w:left="1280"/>
    </w:pPr>
    <w:rPr>
      <w:rFonts w:cstheme="minorHAnsi"/>
      <w:sz w:val="20"/>
      <w:szCs w:val="20"/>
    </w:rPr>
  </w:style>
  <w:style w:type="paragraph" w:styleId="ListParagraph">
    <w:name w:val="List Paragraph"/>
    <w:basedOn w:val="Normal"/>
    <w:uiPriority w:val="34"/>
    <w:unhideWhenUsed/>
    <w:qFormat/>
    <w:rsid w:val="00951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5315">
      <w:bodyDiv w:val="1"/>
      <w:marLeft w:val="0"/>
      <w:marRight w:val="0"/>
      <w:marTop w:val="0"/>
      <w:marBottom w:val="0"/>
      <w:divBdr>
        <w:top w:val="none" w:sz="0" w:space="0" w:color="auto"/>
        <w:left w:val="none" w:sz="0" w:space="0" w:color="auto"/>
        <w:bottom w:val="none" w:sz="0" w:space="0" w:color="auto"/>
        <w:right w:val="none" w:sz="0" w:space="0" w:color="auto"/>
      </w:divBdr>
    </w:div>
    <w:div w:id="162203528">
      <w:bodyDiv w:val="1"/>
      <w:marLeft w:val="0"/>
      <w:marRight w:val="0"/>
      <w:marTop w:val="0"/>
      <w:marBottom w:val="0"/>
      <w:divBdr>
        <w:top w:val="none" w:sz="0" w:space="0" w:color="auto"/>
        <w:left w:val="none" w:sz="0" w:space="0" w:color="auto"/>
        <w:bottom w:val="none" w:sz="0" w:space="0" w:color="auto"/>
        <w:right w:val="none" w:sz="0" w:space="0" w:color="auto"/>
      </w:divBdr>
    </w:div>
    <w:div w:id="197931702">
      <w:bodyDiv w:val="1"/>
      <w:marLeft w:val="0"/>
      <w:marRight w:val="0"/>
      <w:marTop w:val="0"/>
      <w:marBottom w:val="0"/>
      <w:divBdr>
        <w:top w:val="none" w:sz="0" w:space="0" w:color="auto"/>
        <w:left w:val="none" w:sz="0" w:space="0" w:color="auto"/>
        <w:bottom w:val="none" w:sz="0" w:space="0" w:color="auto"/>
        <w:right w:val="none" w:sz="0" w:space="0" w:color="auto"/>
      </w:divBdr>
    </w:div>
    <w:div w:id="241725468">
      <w:bodyDiv w:val="1"/>
      <w:marLeft w:val="0"/>
      <w:marRight w:val="0"/>
      <w:marTop w:val="0"/>
      <w:marBottom w:val="0"/>
      <w:divBdr>
        <w:top w:val="none" w:sz="0" w:space="0" w:color="auto"/>
        <w:left w:val="none" w:sz="0" w:space="0" w:color="auto"/>
        <w:bottom w:val="none" w:sz="0" w:space="0" w:color="auto"/>
        <w:right w:val="none" w:sz="0" w:space="0" w:color="auto"/>
      </w:divBdr>
    </w:div>
    <w:div w:id="331875101">
      <w:bodyDiv w:val="1"/>
      <w:marLeft w:val="0"/>
      <w:marRight w:val="0"/>
      <w:marTop w:val="0"/>
      <w:marBottom w:val="0"/>
      <w:divBdr>
        <w:top w:val="none" w:sz="0" w:space="0" w:color="auto"/>
        <w:left w:val="none" w:sz="0" w:space="0" w:color="auto"/>
        <w:bottom w:val="none" w:sz="0" w:space="0" w:color="auto"/>
        <w:right w:val="none" w:sz="0" w:space="0" w:color="auto"/>
      </w:divBdr>
    </w:div>
    <w:div w:id="336857507">
      <w:bodyDiv w:val="1"/>
      <w:marLeft w:val="0"/>
      <w:marRight w:val="0"/>
      <w:marTop w:val="0"/>
      <w:marBottom w:val="0"/>
      <w:divBdr>
        <w:top w:val="none" w:sz="0" w:space="0" w:color="auto"/>
        <w:left w:val="none" w:sz="0" w:space="0" w:color="auto"/>
        <w:bottom w:val="none" w:sz="0" w:space="0" w:color="auto"/>
        <w:right w:val="none" w:sz="0" w:space="0" w:color="auto"/>
      </w:divBdr>
    </w:div>
    <w:div w:id="342980904">
      <w:bodyDiv w:val="1"/>
      <w:marLeft w:val="0"/>
      <w:marRight w:val="0"/>
      <w:marTop w:val="0"/>
      <w:marBottom w:val="0"/>
      <w:divBdr>
        <w:top w:val="none" w:sz="0" w:space="0" w:color="auto"/>
        <w:left w:val="none" w:sz="0" w:space="0" w:color="auto"/>
        <w:bottom w:val="none" w:sz="0" w:space="0" w:color="auto"/>
        <w:right w:val="none" w:sz="0" w:space="0" w:color="auto"/>
      </w:divBdr>
    </w:div>
    <w:div w:id="563301450">
      <w:bodyDiv w:val="1"/>
      <w:marLeft w:val="0"/>
      <w:marRight w:val="0"/>
      <w:marTop w:val="0"/>
      <w:marBottom w:val="0"/>
      <w:divBdr>
        <w:top w:val="none" w:sz="0" w:space="0" w:color="auto"/>
        <w:left w:val="none" w:sz="0" w:space="0" w:color="auto"/>
        <w:bottom w:val="none" w:sz="0" w:space="0" w:color="auto"/>
        <w:right w:val="none" w:sz="0" w:space="0" w:color="auto"/>
      </w:divBdr>
    </w:div>
    <w:div w:id="602344430">
      <w:bodyDiv w:val="1"/>
      <w:marLeft w:val="0"/>
      <w:marRight w:val="0"/>
      <w:marTop w:val="0"/>
      <w:marBottom w:val="0"/>
      <w:divBdr>
        <w:top w:val="none" w:sz="0" w:space="0" w:color="auto"/>
        <w:left w:val="none" w:sz="0" w:space="0" w:color="auto"/>
        <w:bottom w:val="none" w:sz="0" w:space="0" w:color="auto"/>
        <w:right w:val="none" w:sz="0" w:space="0" w:color="auto"/>
      </w:divBdr>
    </w:div>
    <w:div w:id="614337822">
      <w:bodyDiv w:val="1"/>
      <w:marLeft w:val="0"/>
      <w:marRight w:val="0"/>
      <w:marTop w:val="0"/>
      <w:marBottom w:val="0"/>
      <w:divBdr>
        <w:top w:val="none" w:sz="0" w:space="0" w:color="auto"/>
        <w:left w:val="none" w:sz="0" w:space="0" w:color="auto"/>
        <w:bottom w:val="none" w:sz="0" w:space="0" w:color="auto"/>
        <w:right w:val="none" w:sz="0" w:space="0" w:color="auto"/>
      </w:divBdr>
    </w:div>
    <w:div w:id="701444178">
      <w:bodyDiv w:val="1"/>
      <w:marLeft w:val="0"/>
      <w:marRight w:val="0"/>
      <w:marTop w:val="0"/>
      <w:marBottom w:val="0"/>
      <w:divBdr>
        <w:top w:val="none" w:sz="0" w:space="0" w:color="auto"/>
        <w:left w:val="none" w:sz="0" w:space="0" w:color="auto"/>
        <w:bottom w:val="none" w:sz="0" w:space="0" w:color="auto"/>
        <w:right w:val="none" w:sz="0" w:space="0" w:color="auto"/>
      </w:divBdr>
    </w:div>
    <w:div w:id="824592371">
      <w:bodyDiv w:val="1"/>
      <w:marLeft w:val="0"/>
      <w:marRight w:val="0"/>
      <w:marTop w:val="0"/>
      <w:marBottom w:val="0"/>
      <w:divBdr>
        <w:top w:val="none" w:sz="0" w:space="0" w:color="auto"/>
        <w:left w:val="none" w:sz="0" w:space="0" w:color="auto"/>
        <w:bottom w:val="none" w:sz="0" w:space="0" w:color="auto"/>
        <w:right w:val="none" w:sz="0" w:space="0" w:color="auto"/>
      </w:divBdr>
    </w:div>
    <w:div w:id="862861779">
      <w:bodyDiv w:val="1"/>
      <w:marLeft w:val="0"/>
      <w:marRight w:val="0"/>
      <w:marTop w:val="0"/>
      <w:marBottom w:val="0"/>
      <w:divBdr>
        <w:top w:val="none" w:sz="0" w:space="0" w:color="auto"/>
        <w:left w:val="none" w:sz="0" w:space="0" w:color="auto"/>
        <w:bottom w:val="none" w:sz="0" w:space="0" w:color="auto"/>
        <w:right w:val="none" w:sz="0" w:space="0" w:color="auto"/>
      </w:divBdr>
    </w:div>
    <w:div w:id="930116443">
      <w:bodyDiv w:val="1"/>
      <w:marLeft w:val="0"/>
      <w:marRight w:val="0"/>
      <w:marTop w:val="0"/>
      <w:marBottom w:val="0"/>
      <w:divBdr>
        <w:top w:val="none" w:sz="0" w:space="0" w:color="auto"/>
        <w:left w:val="none" w:sz="0" w:space="0" w:color="auto"/>
        <w:bottom w:val="none" w:sz="0" w:space="0" w:color="auto"/>
        <w:right w:val="none" w:sz="0" w:space="0" w:color="auto"/>
      </w:divBdr>
    </w:div>
    <w:div w:id="958032663">
      <w:bodyDiv w:val="1"/>
      <w:marLeft w:val="0"/>
      <w:marRight w:val="0"/>
      <w:marTop w:val="0"/>
      <w:marBottom w:val="0"/>
      <w:divBdr>
        <w:top w:val="none" w:sz="0" w:space="0" w:color="auto"/>
        <w:left w:val="none" w:sz="0" w:space="0" w:color="auto"/>
        <w:bottom w:val="none" w:sz="0" w:space="0" w:color="auto"/>
        <w:right w:val="none" w:sz="0" w:space="0" w:color="auto"/>
      </w:divBdr>
    </w:div>
    <w:div w:id="1009061732">
      <w:bodyDiv w:val="1"/>
      <w:marLeft w:val="0"/>
      <w:marRight w:val="0"/>
      <w:marTop w:val="0"/>
      <w:marBottom w:val="0"/>
      <w:divBdr>
        <w:top w:val="none" w:sz="0" w:space="0" w:color="auto"/>
        <w:left w:val="none" w:sz="0" w:space="0" w:color="auto"/>
        <w:bottom w:val="none" w:sz="0" w:space="0" w:color="auto"/>
        <w:right w:val="none" w:sz="0" w:space="0" w:color="auto"/>
      </w:divBdr>
    </w:div>
    <w:div w:id="1026372689">
      <w:bodyDiv w:val="1"/>
      <w:marLeft w:val="0"/>
      <w:marRight w:val="0"/>
      <w:marTop w:val="0"/>
      <w:marBottom w:val="0"/>
      <w:divBdr>
        <w:top w:val="none" w:sz="0" w:space="0" w:color="auto"/>
        <w:left w:val="none" w:sz="0" w:space="0" w:color="auto"/>
        <w:bottom w:val="none" w:sz="0" w:space="0" w:color="auto"/>
        <w:right w:val="none" w:sz="0" w:space="0" w:color="auto"/>
      </w:divBdr>
    </w:div>
    <w:div w:id="1055620690">
      <w:bodyDiv w:val="1"/>
      <w:marLeft w:val="0"/>
      <w:marRight w:val="0"/>
      <w:marTop w:val="0"/>
      <w:marBottom w:val="0"/>
      <w:divBdr>
        <w:top w:val="none" w:sz="0" w:space="0" w:color="auto"/>
        <w:left w:val="none" w:sz="0" w:space="0" w:color="auto"/>
        <w:bottom w:val="none" w:sz="0" w:space="0" w:color="auto"/>
        <w:right w:val="none" w:sz="0" w:space="0" w:color="auto"/>
      </w:divBdr>
    </w:div>
    <w:div w:id="1103574637">
      <w:bodyDiv w:val="1"/>
      <w:marLeft w:val="0"/>
      <w:marRight w:val="0"/>
      <w:marTop w:val="0"/>
      <w:marBottom w:val="0"/>
      <w:divBdr>
        <w:top w:val="none" w:sz="0" w:space="0" w:color="auto"/>
        <w:left w:val="none" w:sz="0" w:space="0" w:color="auto"/>
        <w:bottom w:val="none" w:sz="0" w:space="0" w:color="auto"/>
        <w:right w:val="none" w:sz="0" w:space="0" w:color="auto"/>
      </w:divBdr>
    </w:div>
    <w:div w:id="1118986235">
      <w:bodyDiv w:val="1"/>
      <w:marLeft w:val="0"/>
      <w:marRight w:val="0"/>
      <w:marTop w:val="0"/>
      <w:marBottom w:val="0"/>
      <w:divBdr>
        <w:top w:val="none" w:sz="0" w:space="0" w:color="auto"/>
        <w:left w:val="none" w:sz="0" w:space="0" w:color="auto"/>
        <w:bottom w:val="none" w:sz="0" w:space="0" w:color="auto"/>
        <w:right w:val="none" w:sz="0" w:space="0" w:color="auto"/>
      </w:divBdr>
    </w:div>
    <w:div w:id="1324625305">
      <w:bodyDiv w:val="1"/>
      <w:marLeft w:val="0"/>
      <w:marRight w:val="0"/>
      <w:marTop w:val="0"/>
      <w:marBottom w:val="0"/>
      <w:divBdr>
        <w:top w:val="none" w:sz="0" w:space="0" w:color="auto"/>
        <w:left w:val="none" w:sz="0" w:space="0" w:color="auto"/>
        <w:bottom w:val="none" w:sz="0" w:space="0" w:color="auto"/>
        <w:right w:val="none" w:sz="0" w:space="0" w:color="auto"/>
      </w:divBdr>
    </w:div>
    <w:div w:id="1490556277">
      <w:bodyDiv w:val="1"/>
      <w:marLeft w:val="0"/>
      <w:marRight w:val="0"/>
      <w:marTop w:val="0"/>
      <w:marBottom w:val="0"/>
      <w:divBdr>
        <w:top w:val="none" w:sz="0" w:space="0" w:color="auto"/>
        <w:left w:val="none" w:sz="0" w:space="0" w:color="auto"/>
        <w:bottom w:val="none" w:sz="0" w:space="0" w:color="auto"/>
        <w:right w:val="none" w:sz="0" w:space="0" w:color="auto"/>
      </w:divBdr>
    </w:div>
    <w:div w:id="1522090226">
      <w:bodyDiv w:val="1"/>
      <w:marLeft w:val="0"/>
      <w:marRight w:val="0"/>
      <w:marTop w:val="0"/>
      <w:marBottom w:val="0"/>
      <w:divBdr>
        <w:top w:val="none" w:sz="0" w:space="0" w:color="auto"/>
        <w:left w:val="none" w:sz="0" w:space="0" w:color="auto"/>
        <w:bottom w:val="none" w:sz="0" w:space="0" w:color="auto"/>
        <w:right w:val="none" w:sz="0" w:space="0" w:color="auto"/>
      </w:divBdr>
    </w:div>
    <w:div w:id="1544564364">
      <w:bodyDiv w:val="1"/>
      <w:marLeft w:val="0"/>
      <w:marRight w:val="0"/>
      <w:marTop w:val="0"/>
      <w:marBottom w:val="0"/>
      <w:divBdr>
        <w:top w:val="none" w:sz="0" w:space="0" w:color="auto"/>
        <w:left w:val="none" w:sz="0" w:space="0" w:color="auto"/>
        <w:bottom w:val="none" w:sz="0" w:space="0" w:color="auto"/>
        <w:right w:val="none" w:sz="0" w:space="0" w:color="auto"/>
      </w:divBdr>
    </w:div>
    <w:div w:id="1582983570">
      <w:bodyDiv w:val="1"/>
      <w:marLeft w:val="0"/>
      <w:marRight w:val="0"/>
      <w:marTop w:val="0"/>
      <w:marBottom w:val="0"/>
      <w:divBdr>
        <w:top w:val="none" w:sz="0" w:space="0" w:color="auto"/>
        <w:left w:val="none" w:sz="0" w:space="0" w:color="auto"/>
        <w:bottom w:val="none" w:sz="0" w:space="0" w:color="auto"/>
        <w:right w:val="none" w:sz="0" w:space="0" w:color="auto"/>
      </w:divBdr>
    </w:div>
    <w:div w:id="1587884623">
      <w:bodyDiv w:val="1"/>
      <w:marLeft w:val="0"/>
      <w:marRight w:val="0"/>
      <w:marTop w:val="0"/>
      <w:marBottom w:val="0"/>
      <w:divBdr>
        <w:top w:val="none" w:sz="0" w:space="0" w:color="auto"/>
        <w:left w:val="none" w:sz="0" w:space="0" w:color="auto"/>
        <w:bottom w:val="none" w:sz="0" w:space="0" w:color="auto"/>
        <w:right w:val="none" w:sz="0" w:space="0" w:color="auto"/>
      </w:divBdr>
    </w:div>
    <w:div w:id="1734348247">
      <w:bodyDiv w:val="1"/>
      <w:marLeft w:val="0"/>
      <w:marRight w:val="0"/>
      <w:marTop w:val="0"/>
      <w:marBottom w:val="0"/>
      <w:divBdr>
        <w:top w:val="none" w:sz="0" w:space="0" w:color="auto"/>
        <w:left w:val="none" w:sz="0" w:space="0" w:color="auto"/>
        <w:bottom w:val="none" w:sz="0" w:space="0" w:color="auto"/>
        <w:right w:val="none" w:sz="0" w:space="0" w:color="auto"/>
      </w:divBdr>
    </w:div>
    <w:div w:id="1748962416">
      <w:bodyDiv w:val="1"/>
      <w:marLeft w:val="0"/>
      <w:marRight w:val="0"/>
      <w:marTop w:val="0"/>
      <w:marBottom w:val="0"/>
      <w:divBdr>
        <w:top w:val="none" w:sz="0" w:space="0" w:color="auto"/>
        <w:left w:val="none" w:sz="0" w:space="0" w:color="auto"/>
        <w:bottom w:val="none" w:sz="0" w:space="0" w:color="auto"/>
        <w:right w:val="none" w:sz="0" w:space="0" w:color="auto"/>
      </w:divBdr>
    </w:div>
    <w:div w:id="1942257361">
      <w:bodyDiv w:val="1"/>
      <w:marLeft w:val="0"/>
      <w:marRight w:val="0"/>
      <w:marTop w:val="0"/>
      <w:marBottom w:val="0"/>
      <w:divBdr>
        <w:top w:val="none" w:sz="0" w:space="0" w:color="auto"/>
        <w:left w:val="none" w:sz="0" w:space="0" w:color="auto"/>
        <w:bottom w:val="none" w:sz="0" w:space="0" w:color="auto"/>
        <w:right w:val="none" w:sz="0" w:space="0" w:color="auto"/>
      </w:divBdr>
    </w:div>
    <w:div w:id="208051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hyperlink" Target="https://www.smartsheet.com/try-it?trp=11797&amp;utm_source=integrated-content&amp;utm_campaign=/content/eisenhower-matrix-method&amp;utm_medium=Eisenhower+Productivity+Matrix+Template+for+Project+Management+doc+11797&amp;lpa=Eisenhower+Productivity+Matrix+Template+for+Project+Management+doc+11797" TargetMode="External"/><Relationship Id="rId14" Type="http://schemas.openxmlformats.org/officeDocument/2006/relationships/image" Target="media/image5.svg"/><Relationship Id="rId22" Type="http://schemas.openxmlformats.org/officeDocument/2006/relationships/image" Target="media/image13.sv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awaite/Desktop/Eisenhower-Matrix-Templates_All-Formats_Brooke-Sayles/REF/ref-IC-Task-Priority-Matrix-9316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Bill of lading</SourceTitle>
    <OpenTemplate xmlns="4873beb7-5857-4685-be1f-d57550cc96cc">true</OpenTemplate>
    <UALocComments xmlns="4873beb7-5857-4685-be1f-d57550cc96cc">2007 Template UpLeveling Do Not HandOff</UALocComments>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1370089</Value>
      <Value>1531210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 xsi:nil="true"/>
    <ClipArtFilename xmlns="4873beb7-5857-4685-be1f-d57550cc96cc" xsi:nil="true"/>
    <ContentItem xmlns="4873beb7-5857-4685-be1f-d57550cc96cc" xsi:nil="true"/>
    <TPInstallLocation xmlns="4873beb7-5857-4685-be1f-d57550cc96cc" xsi:nil="true"/>
    <PublishTargets xmlns="4873beb7-5857-4685-be1f-d57550cc96cc">OfficeOnline,OfficeOnlineVNext</PublishTargets>
    <TimesCloned xmlns="4873beb7-5857-4685-be1f-d57550cc96cc" xsi:nil="true"/>
    <AssetStart xmlns="4873beb7-5857-4685-be1f-d57550cc96cc">2011-12-15T21:13:00+00:00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 xsi:nil="true"/>
    <OriginAsset xmlns="4873beb7-5857-4685-be1f-d57550cc96cc" xsi:nil="true"/>
    <TPComponent xmlns="4873beb7-5857-4685-be1f-d57550cc96cc" xsi:nil="true"/>
    <AssetId xmlns="4873beb7-5857-4685-be1f-d57550cc96cc">TP102802872</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715235</LocLastLocAttemptVersionLookup>
    <IsSearchable xmlns="4873beb7-5857-4685-be1f-d57550cc96cc">true</IsSearchable>
    <TemplateTemplateType xmlns="4873beb7-5857-4685-be1f-d57550cc96cc">Word 2007 Default</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REDMOND\v-gakel</DisplayName>
        <AccountId>2721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 xsi:nil="true"/>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UACurrentWords xmlns="4873beb7-5857-4685-be1f-d57550cc96cc" xsi:nil="true"/>
    <ArtSampleDocs xmlns="4873beb7-5857-4685-be1f-d57550cc96cc" xsi:nil="true"/>
    <UALocRecommendation xmlns="4873beb7-5857-4685-be1f-d57550cc96cc">Localize</UALocRecommendation>
    <Manager xmlns="4873beb7-5857-4685-be1f-d57550cc96cc" xsi:nil="true"/>
    <LocMarketGroupTiers2 xmlns="4873beb7-5857-4685-be1f-d57550cc96cc">,t:Tier 1,t:Tier 2,t:Tier 3,</LocMarketGroupTiers2>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BD348DC-98DA-4004-8F63-30B02DAA0E87}">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9DB327D7-915C-4567-B4AD-E43B816B4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9ECAF-AE13-4ECC-AA2C-8D201B2902E0}">
  <ds:schemaRefs>
    <ds:schemaRef ds:uri="http://schemas.openxmlformats.org/officeDocument/2006/bibliography"/>
  </ds:schemaRefs>
</ds:datastoreItem>
</file>

<file path=customXml/itemProps4.xml><?xml version="1.0" encoding="utf-8"?>
<ds:datastoreItem xmlns:ds="http://schemas.openxmlformats.org/officeDocument/2006/customXml" ds:itemID="{52170F79-8AD9-4618-841D-AB23240795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ref-IC-Task-Priority-Matrix-9316_WORD.dotx</Template>
  <TotalTime>49</TotalTime>
  <Pages>3</Pages>
  <Words>137</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Bill of lading</vt:lpstr>
    </vt:vector>
  </TitlesOfParts>
  <Company>Microsoft Corporation</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of lading</dc:title>
  <dc:creator>Erica Waite</dc:creator>
  <cp:lastModifiedBy>Heather Key</cp:lastModifiedBy>
  <cp:revision>8</cp:revision>
  <cp:lastPrinted>2023-08-28T05:50:00Z</cp:lastPrinted>
  <dcterms:created xsi:type="dcterms:W3CDTF">2023-08-19T21:57:00Z</dcterms:created>
  <dcterms:modified xsi:type="dcterms:W3CDTF">2023-08-30T00:17:00Z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
  </property>
  <property fmtid="{D5CDD505-2E9C-101B-9397-08002B2CF9AE}" pid="4" name="ContentTypeId">
    <vt:lpwstr>0x0101006EDDDB5EE6D98C44930B742096920B300400F5B6D36B3EF94B4E9A635CDF2A18F5B8</vt:lpwstr>
  </property>
  <property fmtid="{D5CDD505-2E9C-101B-9397-08002B2CF9AE}" pid="5" name="FeatureTags">
    <vt:lpwstr/>
  </property>
  <property fmtid="{D5CDD505-2E9C-101B-9397-08002B2CF9AE}" pid="6" name="LocalizationTags">
    <vt:lpwstr/>
  </property>
  <property fmtid="{D5CDD505-2E9C-101B-9397-08002B2CF9AE}" pid="7" name="CampaignTags">
    <vt:lpwstr/>
  </property>
  <property fmtid="{D5CDD505-2E9C-101B-9397-08002B2CF9AE}" pid="8" name="ScenarioTags">
    <vt:lpwstr/>
  </property>
  <property fmtid="{D5CDD505-2E9C-101B-9397-08002B2CF9AE}" pid="9" name="LocMarketGroupTiers">
    <vt:lpwstr>,t:Tier 1,t:Tier 2,t:Tier 3,</vt:lpwstr>
  </property>
</Properties>
</file>